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B70" w:rsidRPr="00210DD3" w:rsidRDefault="00B52B70" w:rsidP="00721DBD">
      <w:pPr>
        <w:spacing w:line="360" w:lineRule="auto"/>
        <w:jc w:val="both"/>
        <w:rPr>
          <w:rFonts w:ascii="Times New Roman" w:hAnsi="Times New Roman"/>
          <w:color w:val="660066"/>
        </w:rPr>
      </w:pPr>
    </w:p>
    <w:p w:rsidR="00B52B70" w:rsidRDefault="00B52B70" w:rsidP="00721DBD">
      <w:pPr>
        <w:spacing w:line="360" w:lineRule="auto"/>
        <w:jc w:val="both"/>
        <w:outlineLvl w:val="0"/>
        <w:rPr>
          <w:rFonts w:ascii="Times New Roman" w:hAnsi="Times New Roman"/>
          <w:b/>
        </w:rPr>
      </w:pPr>
      <w:r w:rsidRPr="00CA608B">
        <w:rPr>
          <w:rFonts w:ascii="Times New Roman" w:hAnsi="Times New Roman"/>
          <w:b/>
        </w:rPr>
        <w:t>La fretta di crescere in Voivodina</w:t>
      </w:r>
    </w:p>
    <w:p w:rsidR="00B52B70" w:rsidRPr="005A0179" w:rsidRDefault="00B52B70" w:rsidP="00403337">
      <w:pPr>
        <w:spacing w:line="360" w:lineRule="auto"/>
        <w:jc w:val="both"/>
        <w:outlineLvl w:val="0"/>
        <w:rPr>
          <w:rFonts w:ascii="Times New Roman" w:hAnsi="Times New Roman"/>
          <w:i/>
        </w:rPr>
      </w:pPr>
      <w:r w:rsidRPr="00403337">
        <w:rPr>
          <w:rFonts w:ascii="Times New Roman" w:hAnsi="Times New Roman"/>
          <w:i/>
        </w:rPr>
        <w:t xml:space="preserve">di </w:t>
      </w:r>
      <w:r w:rsidRPr="005A0179">
        <w:rPr>
          <w:rFonts w:ascii="Times New Roman" w:hAnsi="Times New Roman"/>
          <w:i/>
        </w:rPr>
        <w:t>Sanja Roić</w:t>
      </w:r>
    </w:p>
    <w:p w:rsidR="00B52B70" w:rsidRPr="00CA608B" w:rsidRDefault="00B52B70" w:rsidP="00721DBD">
      <w:pPr>
        <w:spacing w:line="360" w:lineRule="auto"/>
        <w:jc w:val="both"/>
        <w:rPr>
          <w:rFonts w:ascii="Times New Roman" w:hAnsi="Times New Roman"/>
          <w:b/>
        </w:rPr>
      </w:pPr>
    </w:p>
    <w:p w:rsidR="00B52B70" w:rsidRPr="00CA608B" w:rsidRDefault="00B52B70" w:rsidP="00721DBD">
      <w:pPr>
        <w:spacing w:line="360" w:lineRule="auto"/>
        <w:jc w:val="both"/>
        <w:rPr>
          <w:rFonts w:ascii="Times New Roman" w:hAnsi="Times New Roman"/>
        </w:rPr>
      </w:pPr>
      <w:r w:rsidRPr="00CA608B">
        <w:rPr>
          <w:rFonts w:ascii="Times New Roman" w:hAnsi="Times New Roman"/>
        </w:rPr>
        <w:t xml:space="preserve">Chi vive vicino al confine deve crescere in fretta. Non molto tempo fa si scriveva e si discuteva addirittura sulla </w:t>
      </w:r>
      <w:r>
        <w:rPr>
          <w:rFonts w:ascii="Times New Roman" w:hAnsi="Times New Roman"/>
        </w:rPr>
        <w:t>“</w:t>
      </w:r>
      <w:r w:rsidRPr="00CA608B">
        <w:rPr>
          <w:rFonts w:ascii="Times New Roman" w:hAnsi="Times New Roman"/>
        </w:rPr>
        <w:t>letteratura di confine</w:t>
      </w:r>
      <w:r>
        <w:rPr>
          <w:rFonts w:ascii="Times New Roman" w:hAnsi="Times New Roman"/>
        </w:rPr>
        <w:t>”</w:t>
      </w:r>
      <w:r w:rsidRPr="00CA608B">
        <w:rPr>
          <w:rFonts w:ascii="Times New Roman" w:hAnsi="Times New Roman"/>
        </w:rPr>
        <w:t xml:space="preserve">. Poi, per qualche anno il concetto sembrava obsoleto, ma recentemente i confini sono risorti come vere e proprie “cortine di ferro”. I giovani cresciuti nella Jugoslavia degli anni ’70 e ’80 sorridevano: non abbiamo nulla a che fare con le cortine di ferro, quelle si trovano negli altri paesi dell’est! I nostri confini erano aperti, ognuno aveva il passaporto e teoricamente poteva viaggiare. Quanti, però, tranne i cosiddetti </w:t>
      </w:r>
      <w:r w:rsidRPr="00CA608B">
        <w:rPr>
          <w:rFonts w:ascii="Times New Roman" w:hAnsi="Times New Roman"/>
          <w:i/>
        </w:rPr>
        <w:t>Gastarbeiter</w:t>
      </w:r>
      <w:r w:rsidRPr="00CA608B">
        <w:rPr>
          <w:rFonts w:ascii="Times New Roman" w:hAnsi="Times New Roman"/>
        </w:rPr>
        <w:t xml:space="preserve"> si erano spinti oltre Trieste, metonimia scintillante dell’Occidente? Poi, i paesi dell’est hanno aperto i loro confini, e quei giovani sono stati rinchiusi nel caos della guerra.</w:t>
      </w:r>
    </w:p>
    <w:p w:rsidR="00B52B70" w:rsidRPr="00CA608B" w:rsidRDefault="00B52B70" w:rsidP="00721DBD">
      <w:pPr>
        <w:spacing w:line="360" w:lineRule="auto"/>
        <w:jc w:val="both"/>
        <w:rPr>
          <w:rFonts w:ascii="Times New Roman" w:hAnsi="Times New Roman"/>
        </w:rPr>
      </w:pPr>
      <w:r w:rsidRPr="00CA608B">
        <w:rPr>
          <w:rFonts w:ascii="Times New Roman" w:hAnsi="Times New Roman"/>
        </w:rPr>
        <w:t>Neven Ušumović è nato a Zagabria ed è cresciuto a Subotica, città natale di un classico jugoslavo del Novecento amato da lettori italiani, Danilo</w:t>
      </w:r>
      <w:r>
        <w:rPr>
          <w:rFonts w:ascii="Times New Roman" w:hAnsi="Times New Roman"/>
        </w:rPr>
        <w:t xml:space="preserve"> Kiš.  Lì, sul confine serbo</w:t>
      </w:r>
      <w:r w:rsidRPr="00CA608B">
        <w:rPr>
          <w:rFonts w:ascii="Times New Roman" w:hAnsi="Times New Roman"/>
        </w:rPr>
        <w:t xml:space="preserve">-ungherese Neven ha iniziato a scrivere. Si è laureato in filosofia, letterature comparate e ungarologia all’Università di Zagabria, ma il posto di lavoro l’ha portato a un altro confine, questo però molto presente nella storia, ma meno nella letteratura italiana del Novecento, centrale nei romanzi del grande istriano e triestino Fulvio Tomizza.  Dal 2002 Ušumović dirige la piccola e attivissima biblioteca di Umago, cittadina nei pressi del paese natale di Tomizza, Materada, che aveva dato il titolo anche al suo primo romanzo. </w:t>
      </w:r>
    </w:p>
    <w:p w:rsidR="00B52B70" w:rsidRPr="00CA608B" w:rsidRDefault="00B52B70" w:rsidP="00721DBD">
      <w:pPr>
        <w:spacing w:line="360" w:lineRule="auto"/>
        <w:jc w:val="both"/>
        <w:rPr>
          <w:rFonts w:ascii="Times New Roman" w:hAnsi="Times New Roman"/>
        </w:rPr>
      </w:pPr>
      <w:r w:rsidRPr="00CA608B">
        <w:rPr>
          <w:rFonts w:ascii="Times New Roman" w:hAnsi="Times New Roman"/>
        </w:rPr>
        <w:t xml:space="preserve">Qui, al confine tra la Croazia, la Slovenia e l’Italia Ušumović ha scritto i suoi racconti nei quali s’intersecano una peculiare visione grottesca del reale e un’iperproduzione dei significati tendenti al </w:t>
      </w:r>
      <w:r w:rsidRPr="00CA608B">
        <w:rPr>
          <w:rFonts w:ascii="Times New Roman" w:hAnsi="Times New Roman"/>
          <w:i/>
        </w:rPr>
        <w:t>noir</w:t>
      </w:r>
      <w:r w:rsidRPr="00CA608B">
        <w:rPr>
          <w:rFonts w:ascii="Times New Roman" w:hAnsi="Times New Roman"/>
        </w:rPr>
        <w:t xml:space="preserve">, impigliati in una rete di richiami e riferimenti che toccano la letteratura ungherese, quella serba, croata e altre ancora… e che denotano rapporti sociali e interpersonali in una quotidianità sull’orlo del perverso che però non perde di vista anche il relativamente lontano quotidiano storico. </w:t>
      </w:r>
    </w:p>
    <w:p w:rsidR="00B52B70" w:rsidRPr="00CA608B" w:rsidRDefault="00B52B70" w:rsidP="00721DBD">
      <w:pPr>
        <w:spacing w:line="360" w:lineRule="auto"/>
        <w:jc w:val="both"/>
        <w:rPr>
          <w:rFonts w:ascii="Times New Roman" w:hAnsi="Times New Roman"/>
        </w:rPr>
      </w:pPr>
      <w:r w:rsidRPr="00CA608B">
        <w:rPr>
          <w:rFonts w:ascii="Times New Roman" w:hAnsi="Times New Roman"/>
        </w:rPr>
        <w:t xml:space="preserve">La cultura ungherese deve a Ušumović le preziose traduzioni in croato di Ádám Bodor, Béla Hamvas, Ferenc Molnár e Péter Esterházy e la cura (in collaborazione) di </w:t>
      </w:r>
      <w:r>
        <w:rPr>
          <w:rFonts w:ascii="Times New Roman" w:hAnsi="Times New Roman"/>
        </w:rPr>
        <w:t>un’</w:t>
      </w:r>
      <w:r w:rsidRPr="00CA608B">
        <w:rPr>
          <w:rFonts w:ascii="Times New Roman" w:hAnsi="Times New Roman"/>
        </w:rPr>
        <w:t xml:space="preserve">antologia del racconto breve ungherese </w:t>
      </w:r>
      <w:r w:rsidRPr="00CA608B">
        <w:rPr>
          <w:rFonts w:ascii="Times New Roman" w:hAnsi="Times New Roman"/>
          <w:i/>
        </w:rPr>
        <w:t>Zastrašivanje strašila</w:t>
      </w:r>
      <w:r w:rsidRPr="00CA608B">
        <w:rPr>
          <w:rFonts w:ascii="Times New Roman" w:hAnsi="Times New Roman"/>
        </w:rPr>
        <w:t xml:space="preserve"> (Intimidire gli spaventapasseri, 2001).</w:t>
      </w:r>
    </w:p>
    <w:p w:rsidR="00B52B70" w:rsidRDefault="00B52B70" w:rsidP="00721DBD">
      <w:pPr>
        <w:spacing w:line="360" w:lineRule="auto"/>
        <w:jc w:val="both"/>
        <w:rPr>
          <w:rFonts w:ascii="Times New Roman" w:hAnsi="Times New Roman"/>
        </w:rPr>
      </w:pPr>
      <w:r w:rsidRPr="00CA608B">
        <w:rPr>
          <w:rFonts w:ascii="Times New Roman" w:hAnsi="Times New Roman"/>
        </w:rPr>
        <w:t xml:space="preserve">La peculiarità della raccolta </w:t>
      </w:r>
      <w:r>
        <w:rPr>
          <w:rFonts w:ascii="Times New Roman" w:hAnsi="Times New Roman"/>
          <w:i/>
        </w:rPr>
        <w:t>S</w:t>
      </w:r>
      <w:r w:rsidRPr="0063026D">
        <w:rPr>
          <w:rFonts w:ascii="Times New Roman" w:hAnsi="Times New Roman"/>
          <w:i/>
        </w:rPr>
        <w:t>eme di papavero</w:t>
      </w:r>
      <w:r w:rsidRPr="00CA608B">
        <w:rPr>
          <w:rFonts w:ascii="Times New Roman" w:hAnsi="Times New Roman"/>
        </w:rPr>
        <w:t xml:space="preserve"> sta anche nel suo esplicito omaggio allo scrittore, compositore e psichiatra ungherese</w:t>
      </w:r>
      <w:r>
        <w:rPr>
          <w:rFonts w:ascii="Times New Roman" w:hAnsi="Times New Roman"/>
        </w:rPr>
        <w:t>,</w:t>
      </w:r>
      <w:r w:rsidRPr="00CA608B">
        <w:rPr>
          <w:rFonts w:ascii="Times New Roman" w:hAnsi="Times New Roman"/>
        </w:rPr>
        <w:t xml:space="preserve"> nato a Subotica/Szabatka</w:t>
      </w:r>
      <w:r>
        <w:rPr>
          <w:rFonts w:ascii="Times New Roman" w:hAnsi="Times New Roman"/>
        </w:rPr>
        <w:t>, Géza Csáth (1887-1919) noto per le sue ricerche</w:t>
      </w:r>
      <w:r w:rsidRPr="00CA608B">
        <w:rPr>
          <w:rFonts w:ascii="Times New Roman" w:hAnsi="Times New Roman"/>
        </w:rPr>
        <w:t xml:space="preserve"> nella psicoanalisi e </w:t>
      </w:r>
      <w:r w:rsidRPr="00A56A5D">
        <w:rPr>
          <w:rFonts w:ascii="Times New Roman" w:hAnsi="Times New Roman"/>
        </w:rPr>
        <w:t>sugli</w:t>
      </w:r>
      <w:r w:rsidRPr="00CA608B">
        <w:rPr>
          <w:rFonts w:ascii="Times New Roman" w:hAnsi="Times New Roman"/>
        </w:rPr>
        <w:t xml:space="preserve"> effetti della morfina (in italiano: </w:t>
      </w:r>
      <w:r w:rsidRPr="00CA608B">
        <w:rPr>
          <w:rFonts w:ascii="Times New Roman" w:hAnsi="Times New Roman"/>
          <w:i/>
        </w:rPr>
        <w:t>Oppio e</w:t>
      </w:r>
      <w:r w:rsidRPr="00CA608B">
        <w:rPr>
          <w:rFonts w:ascii="Times New Roman" w:hAnsi="Times New Roman"/>
        </w:rPr>
        <w:t xml:space="preserve"> </w:t>
      </w:r>
      <w:r w:rsidRPr="00CA608B">
        <w:rPr>
          <w:rFonts w:ascii="Times New Roman" w:hAnsi="Times New Roman"/>
          <w:i/>
        </w:rPr>
        <w:t>altre storie</w:t>
      </w:r>
      <w:r>
        <w:rPr>
          <w:rFonts w:ascii="Times New Roman" w:hAnsi="Times New Roman"/>
        </w:rPr>
        <w:t>, trad. di M. D’</w:t>
      </w:r>
      <w:r w:rsidRPr="00CA608B">
        <w:rPr>
          <w:rFonts w:ascii="Times New Roman" w:hAnsi="Times New Roman"/>
        </w:rPr>
        <w:t xml:space="preserve">Alessandro, 1985 e il balletto </w:t>
      </w:r>
      <w:r w:rsidRPr="00CA608B">
        <w:rPr>
          <w:rFonts w:ascii="Times New Roman" w:hAnsi="Times New Roman"/>
          <w:i/>
        </w:rPr>
        <w:t>Comedia Tempio</w:t>
      </w:r>
      <w:r w:rsidRPr="00CA608B">
        <w:rPr>
          <w:rFonts w:ascii="Times New Roman" w:hAnsi="Times New Roman"/>
        </w:rPr>
        <w:t xml:space="preserve">, Biennale di Venezia 2002).  Il racconto </w:t>
      </w:r>
      <w:r w:rsidRPr="00CA608B">
        <w:rPr>
          <w:rFonts w:ascii="Times New Roman" w:hAnsi="Times New Roman"/>
          <w:i/>
        </w:rPr>
        <w:t>Nel vagone bestiame</w:t>
      </w:r>
      <w:r w:rsidRPr="00CA608B">
        <w:rPr>
          <w:rFonts w:ascii="Times New Roman" w:hAnsi="Times New Roman"/>
        </w:rPr>
        <w:t xml:space="preserve"> collega tre luoghi: la scuola, i luoghi di vita delle famiglie in una cit</w:t>
      </w:r>
      <w:r>
        <w:rPr>
          <w:rFonts w:ascii="Times New Roman" w:hAnsi="Times New Roman"/>
        </w:rPr>
        <w:t>t</w:t>
      </w:r>
      <w:r w:rsidRPr="00CA608B">
        <w:rPr>
          <w:rFonts w:ascii="Times New Roman" w:hAnsi="Times New Roman"/>
        </w:rPr>
        <w:t xml:space="preserve">adina </w:t>
      </w:r>
      <w:r>
        <w:rPr>
          <w:rFonts w:ascii="Times New Roman" w:hAnsi="Times New Roman"/>
        </w:rPr>
        <w:t>della Pianura P</w:t>
      </w:r>
      <w:r w:rsidRPr="00CA608B">
        <w:rPr>
          <w:rFonts w:ascii="Times New Roman" w:hAnsi="Times New Roman"/>
        </w:rPr>
        <w:t>an</w:t>
      </w:r>
      <w:r>
        <w:rPr>
          <w:rFonts w:ascii="Times New Roman" w:hAnsi="Times New Roman"/>
        </w:rPr>
        <w:t>n</w:t>
      </w:r>
      <w:r w:rsidRPr="00CA608B">
        <w:rPr>
          <w:rFonts w:ascii="Times New Roman" w:hAnsi="Times New Roman"/>
        </w:rPr>
        <w:t xml:space="preserve">onica e la grande industria di prodotti di carne; tre storie: la fretta di crescere dei ragazzi ai margini della società, il rapporto col maestro e la relazione con la coetanea della classe dei privilegiati, Zita; e tre orrendi </w:t>
      </w:r>
      <w:r>
        <w:rPr>
          <w:rFonts w:ascii="Times New Roman" w:hAnsi="Times New Roman"/>
        </w:rPr>
        <w:t>“</w:t>
      </w:r>
      <w:r w:rsidRPr="00CA608B">
        <w:rPr>
          <w:rFonts w:ascii="Times New Roman" w:hAnsi="Times New Roman"/>
        </w:rPr>
        <w:t>buchi neri</w:t>
      </w:r>
      <w:r>
        <w:rPr>
          <w:rFonts w:ascii="Times New Roman" w:hAnsi="Times New Roman"/>
        </w:rPr>
        <w:t>”: l’</w:t>
      </w:r>
      <w:r w:rsidRPr="00CA608B">
        <w:rPr>
          <w:rFonts w:ascii="Times New Roman" w:hAnsi="Times New Roman"/>
        </w:rPr>
        <w:t xml:space="preserve">olocausto </w:t>
      </w:r>
      <w:r>
        <w:rPr>
          <w:rFonts w:ascii="Times New Roman" w:hAnsi="Times New Roman"/>
        </w:rPr>
        <w:t>nella</w:t>
      </w:r>
      <w:r w:rsidRPr="00CA608B">
        <w:rPr>
          <w:rFonts w:ascii="Times New Roman" w:hAnsi="Times New Roman"/>
        </w:rPr>
        <w:t xml:space="preserve"> Voivodina, la sorte del bestiame chiuso nei vagoni e destinato a diventare la carne consumata quotidianamente, e la crudeltà delle differenze di classe. Ušumović apre nuovi significati e illumina antiche e nuove pericolose mina</w:t>
      </w:r>
      <w:r>
        <w:rPr>
          <w:rFonts w:ascii="Times New Roman" w:hAnsi="Times New Roman"/>
        </w:rPr>
        <w:t>cce in un mondo apparentemente “in ordine” e “tranquillo”</w:t>
      </w:r>
      <w:r w:rsidRPr="00CA608B">
        <w:rPr>
          <w:rFonts w:ascii="Times New Roman" w:hAnsi="Times New Roman"/>
        </w:rPr>
        <w:t xml:space="preserve">. </w:t>
      </w:r>
      <w:r w:rsidRPr="00CA608B">
        <w:rPr>
          <w:rFonts w:ascii="Times New Roman" w:hAnsi="Times New Roman"/>
          <w:i/>
        </w:rPr>
        <w:t xml:space="preserve"> </w:t>
      </w:r>
      <w:r w:rsidRPr="00CA608B">
        <w:rPr>
          <w:rFonts w:ascii="Times New Roman" w:hAnsi="Times New Roman"/>
        </w:rPr>
        <w:t xml:space="preserve">Il secondo racconto, </w:t>
      </w:r>
      <w:r w:rsidRPr="00CA608B">
        <w:rPr>
          <w:rFonts w:ascii="Times New Roman" w:hAnsi="Times New Roman"/>
          <w:i/>
        </w:rPr>
        <w:t>29 novembre</w:t>
      </w:r>
      <w:r w:rsidRPr="00CA608B">
        <w:rPr>
          <w:rFonts w:ascii="Times New Roman" w:hAnsi="Times New Roman"/>
        </w:rPr>
        <w:t>, richiama la data della festa della Repubblica in Jugoslavia, e anche il nuovo nome della fabbrica di carne Hartmann és Conen Rt., già pos</w:t>
      </w:r>
      <w:r>
        <w:rPr>
          <w:rFonts w:ascii="Times New Roman" w:hAnsi="Times New Roman"/>
        </w:rPr>
        <w:t>seduta dai proprietari ebrei. L’</w:t>
      </w:r>
      <w:r w:rsidRPr="00CA608B">
        <w:rPr>
          <w:rFonts w:ascii="Times New Roman" w:hAnsi="Times New Roman"/>
        </w:rPr>
        <w:t>unica sopravvissuta, grazie all</w:t>
      </w:r>
      <w:r>
        <w:rPr>
          <w:rFonts w:ascii="Times New Roman" w:hAnsi="Times New Roman"/>
        </w:rPr>
        <w:t>a propria identità ungherese, l’</w:t>
      </w:r>
      <w:r w:rsidRPr="00CA608B">
        <w:rPr>
          <w:rFonts w:ascii="Times New Roman" w:hAnsi="Times New Roman"/>
        </w:rPr>
        <w:t>ormai anziana, impoverita e addirittura affamata signora Eszter deve firmare, p</w:t>
      </w:r>
      <w:r>
        <w:rPr>
          <w:rFonts w:ascii="Times New Roman" w:hAnsi="Times New Roman"/>
        </w:rPr>
        <w:t>r</w:t>
      </w:r>
      <w:r w:rsidRPr="00CA608B">
        <w:rPr>
          <w:rFonts w:ascii="Times New Roman" w:hAnsi="Times New Roman"/>
        </w:rPr>
        <w:t>oprio nella locale sinagoga e in data 29 novembre la rinuncia alla proprietà in favore del nuovo consorzio socialista. Le tragedie si ripetono, insegna la storia, e talvolta appaiono nella form</w:t>
      </w:r>
      <w:r>
        <w:rPr>
          <w:rFonts w:ascii="Times New Roman" w:hAnsi="Times New Roman"/>
        </w:rPr>
        <w:t>a di farsa. I racconti di quest’</w:t>
      </w:r>
      <w:r w:rsidRPr="00CA608B">
        <w:rPr>
          <w:rFonts w:ascii="Times New Roman" w:hAnsi="Times New Roman"/>
        </w:rPr>
        <w:t>autore che continua a vivere la realtà dei confini aprono nuovi quesiti sulle re</w:t>
      </w:r>
      <w:r>
        <w:rPr>
          <w:rFonts w:ascii="Times New Roman" w:hAnsi="Times New Roman"/>
        </w:rPr>
        <w:t>la</w:t>
      </w:r>
      <w:r w:rsidRPr="00CA608B">
        <w:rPr>
          <w:rFonts w:ascii="Times New Roman" w:hAnsi="Times New Roman"/>
        </w:rPr>
        <w:t xml:space="preserve">zioni e gli intrecci reali e finzionali del bene e del male, non solo quelli del passato. </w:t>
      </w:r>
    </w:p>
    <w:p w:rsidR="00B52B70" w:rsidRDefault="00B52B70" w:rsidP="00721DBD">
      <w:pPr>
        <w:spacing w:line="360" w:lineRule="auto"/>
        <w:jc w:val="both"/>
        <w:rPr>
          <w:rFonts w:ascii="Times New Roman" w:hAnsi="Times New Roman"/>
          <w:color w:val="660066"/>
        </w:rPr>
      </w:pPr>
    </w:p>
    <w:p w:rsidR="00B52B70" w:rsidRDefault="00B52B70" w:rsidP="00721DBD">
      <w:pPr>
        <w:spacing w:line="360" w:lineRule="auto"/>
        <w:jc w:val="both"/>
        <w:outlineLvl w:val="0"/>
        <w:rPr>
          <w:rFonts w:ascii="Times New Roman" w:hAnsi="Times New Roman"/>
          <w:color w:val="660066"/>
        </w:rPr>
      </w:pPr>
      <w:r w:rsidRPr="00210DD3">
        <w:rPr>
          <w:rFonts w:ascii="Times New Roman" w:hAnsi="Times New Roman"/>
          <w:b/>
          <w:color w:val="660066"/>
        </w:rPr>
        <w:t>Neven Ušumović</w:t>
      </w:r>
      <w:r>
        <w:rPr>
          <w:rFonts w:ascii="Times New Roman" w:hAnsi="Times New Roman"/>
          <w:color w:val="660066"/>
        </w:rPr>
        <w:t xml:space="preserve"> dalla raccolta </w:t>
      </w:r>
      <w:r>
        <w:rPr>
          <w:rFonts w:ascii="Times New Roman" w:hAnsi="Times New Roman"/>
          <w:i/>
          <w:color w:val="660066"/>
        </w:rPr>
        <w:t>S</w:t>
      </w:r>
      <w:r w:rsidRPr="0063026D">
        <w:rPr>
          <w:rFonts w:ascii="Times New Roman" w:hAnsi="Times New Roman"/>
          <w:i/>
          <w:color w:val="660066"/>
        </w:rPr>
        <w:t>eme di papavero</w:t>
      </w:r>
    </w:p>
    <w:p w:rsidR="00B52B70" w:rsidRDefault="00B52B70" w:rsidP="00721DBD">
      <w:pPr>
        <w:jc w:val="both"/>
        <w:rPr>
          <w:rFonts w:ascii="Times New Roman" w:hAnsi="Times New Roman"/>
          <w:b/>
        </w:rPr>
      </w:pPr>
      <w:r w:rsidRPr="00E82B0D">
        <w:rPr>
          <w:rFonts w:ascii="Times New Roman" w:hAnsi="Times New Roman"/>
          <w:noProof/>
          <w:lang w:val="hr-HR"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177pt;height:232.5pt;visibility:visible">
            <v:imagedata r:id="rId7" o:title=""/>
          </v:shape>
        </w:pict>
      </w:r>
    </w:p>
    <w:p w:rsidR="00B52B70" w:rsidRDefault="00B52B70" w:rsidP="00721DBD">
      <w:pPr>
        <w:jc w:val="both"/>
        <w:rPr>
          <w:rFonts w:ascii="Times New Roman" w:hAnsi="Times New Roman"/>
          <w:b/>
        </w:rPr>
      </w:pPr>
    </w:p>
    <w:p w:rsidR="00B52B70" w:rsidRPr="0035311E" w:rsidRDefault="00B52B70" w:rsidP="00721DBD">
      <w:pPr>
        <w:jc w:val="center"/>
        <w:outlineLvl w:val="0"/>
        <w:rPr>
          <w:rFonts w:ascii="Times New Roman" w:hAnsi="Times New Roman"/>
          <w:b/>
          <w:sz w:val="32"/>
          <w:szCs w:val="32"/>
        </w:rPr>
      </w:pPr>
      <w:r w:rsidRPr="0035311E">
        <w:rPr>
          <w:rFonts w:ascii="Times New Roman" w:hAnsi="Times New Roman"/>
          <w:b/>
          <w:sz w:val="32"/>
          <w:szCs w:val="32"/>
        </w:rPr>
        <w:t>NEL VAGONE BESTIAME</w:t>
      </w:r>
    </w:p>
    <w:p w:rsidR="00B52B70" w:rsidRDefault="00B52B70" w:rsidP="00721DBD">
      <w:pPr>
        <w:jc w:val="center"/>
        <w:rPr>
          <w:rFonts w:ascii="Times New Roman" w:hAnsi="Times New Roman"/>
          <w:b/>
        </w:rPr>
      </w:pPr>
    </w:p>
    <w:p w:rsidR="00B52B70" w:rsidRPr="00AC1457" w:rsidRDefault="00B52B70" w:rsidP="00721DBD">
      <w:pPr>
        <w:jc w:val="center"/>
        <w:outlineLvl w:val="0"/>
        <w:rPr>
          <w:rFonts w:ascii="Times New Roman" w:hAnsi="Times New Roman"/>
          <w:b/>
        </w:rPr>
      </w:pPr>
      <w:r w:rsidRPr="00AC1457">
        <w:rPr>
          <w:rFonts w:ascii="Times New Roman" w:hAnsi="Times New Roman"/>
          <w:b/>
        </w:rPr>
        <w:t>Il professore Dulić</w:t>
      </w:r>
    </w:p>
    <w:p w:rsidR="00B52B70" w:rsidRPr="00AC1457" w:rsidRDefault="00B52B70" w:rsidP="00721DBD">
      <w:pPr>
        <w:jc w:val="both"/>
        <w:rPr>
          <w:rFonts w:ascii="Times New Roman" w:hAnsi="Times New Roman"/>
          <w:b/>
        </w:rPr>
      </w:pPr>
    </w:p>
    <w:p w:rsidR="00B52B70" w:rsidRDefault="00B52B70" w:rsidP="00721DBD">
      <w:pPr>
        <w:jc w:val="both"/>
        <w:rPr>
          <w:rFonts w:ascii="Times New Roman" w:hAnsi="Times New Roman"/>
        </w:rPr>
      </w:pPr>
      <w:r>
        <w:rPr>
          <w:rFonts w:ascii="Times New Roman" w:hAnsi="Times New Roman"/>
        </w:rPr>
        <w:t>A</w:t>
      </w:r>
      <w:r w:rsidRPr="00AC1457">
        <w:rPr>
          <w:rFonts w:ascii="Times New Roman" w:hAnsi="Times New Roman"/>
        </w:rPr>
        <w:t>i ragazzini</w:t>
      </w:r>
      <w:r>
        <w:rPr>
          <w:rFonts w:ascii="Times New Roman" w:hAnsi="Times New Roman"/>
        </w:rPr>
        <w:t>,</w:t>
      </w:r>
      <w:r w:rsidRPr="00AC1457">
        <w:rPr>
          <w:rFonts w:ascii="Times New Roman" w:hAnsi="Times New Roman"/>
        </w:rPr>
        <w:t xml:space="preserve"> </w:t>
      </w:r>
      <w:r>
        <w:rPr>
          <w:rFonts w:ascii="Times New Roman" w:hAnsi="Times New Roman"/>
        </w:rPr>
        <w:t>d</w:t>
      </w:r>
      <w:r w:rsidRPr="00AC1457">
        <w:rPr>
          <w:rFonts w:ascii="Times New Roman" w:hAnsi="Times New Roman"/>
        </w:rPr>
        <w:t>i solito</w:t>
      </w:r>
      <w:r>
        <w:rPr>
          <w:rFonts w:ascii="Times New Roman" w:hAnsi="Times New Roman"/>
        </w:rPr>
        <w:t>,</w:t>
      </w:r>
      <w:r w:rsidRPr="00AC1457">
        <w:rPr>
          <w:rFonts w:ascii="Times New Roman" w:hAnsi="Times New Roman"/>
        </w:rPr>
        <w:t xml:space="preserve"> le lezioni scolastiche spariscono dal ricordo senza lasciare traccia dopo uno</w:t>
      </w:r>
      <w:r>
        <w:rPr>
          <w:rFonts w:ascii="Times New Roman" w:hAnsi="Times New Roman"/>
        </w:rPr>
        <w:t xml:space="preserve"> </w:t>
      </w:r>
      <w:r w:rsidRPr="00AC1457">
        <w:rPr>
          <w:rFonts w:ascii="Times New Roman" w:hAnsi="Times New Roman"/>
        </w:rPr>
        <w:t xml:space="preserve">-due mesi. A Ivica la lezione del professor Dulić sull’olocausto </w:t>
      </w:r>
      <w:r>
        <w:rPr>
          <w:rFonts w:ascii="Times New Roman" w:hAnsi="Times New Roman"/>
        </w:rPr>
        <w:t xml:space="preserve">restò impressa per tutta la vita. Questo </w:t>
      </w:r>
      <w:r w:rsidRPr="00AC1457">
        <w:rPr>
          <w:rFonts w:ascii="Times New Roman" w:hAnsi="Times New Roman"/>
        </w:rPr>
        <w:t xml:space="preserve">Dulić aveva insegnato </w:t>
      </w:r>
      <w:r>
        <w:rPr>
          <w:rFonts w:ascii="Times New Roman" w:hAnsi="Times New Roman"/>
        </w:rPr>
        <w:t xml:space="preserve">nella scuola elementare </w:t>
      </w:r>
      <w:r w:rsidRPr="00235F81">
        <w:rPr>
          <w:rFonts w:ascii="Times New Roman" w:hAnsi="Times New Roman"/>
          <w:i/>
        </w:rPr>
        <w:t>25 maggio</w:t>
      </w:r>
      <w:r>
        <w:rPr>
          <w:rFonts w:ascii="Times New Roman" w:hAnsi="Times New Roman"/>
        </w:rPr>
        <w:t xml:space="preserve"> solo per due mesi, dopo di che Ivica non lo rivide mai più.</w:t>
      </w:r>
    </w:p>
    <w:p w:rsidR="00B52B70" w:rsidRDefault="00B52B70" w:rsidP="00721DBD">
      <w:pPr>
        <w:ind w:firstLine="708"/>
        <w:jc w:val="both"/>
        <w:rPr>
          <w:rFonts w:ascii="Times New Roman" w:hAnsi="Times New Roman"/>
        </w:rPr>
      </w:pPr>
      <w:r>
        <w:rPr>
          <w:rFonts w:ascii="Times New Roman" w:hAnsi="Times New Roman"/>
        </w:rPr>
        <w:t xml:space="preserve">Quando comparve in classe la prima volta, poco mancò che alcune ragazzine morissero di paura. Anche se frequentavano ormai la sesta, la storia della lampada magica di Aladino </w:t>
      </w:r>
      <w:r w:rsidRPr="00E71D64">
        <w:rPr>
          <w:rFonts w:ascii="Times New Roman" w:hAnsi="Times New Roman"/>
        </w:rPr>
        <w:t xml:space="preserve">era ancora viva in loro. E Dulić sembrava proprio il genio della lampada magica: alto quasi due metri, </w:t>
      </w:r>
      <w:r>
        <w:rPr>
          <w:rFonts w:ascii="Times New Roman" w:hAnsi="Times New Roman"/>
        </w:rPr>
        <w:t xml:space="preserve">muscoloso, pelato, con folte sopracciglia nere e un orecchino appariscente al lobo. Tutto ciò per i ragazzi della periferia di Subotica era scioccante; buona parte di loro veniva dai villaggi circostanti e una cosa del genere era impensabile. Tutto in lui era strano, perfino la lingua. </w:t>
      </w:r>
      <w:r w:rsidRPr="00515251">
        <w:rPr>
          <w:rFonts w:ascii="Times New Roman" w:hAnsi="Times New Roman"/>
        </w:rPr>
        <w:t xml:space="preserve">Dulić si era </w:t>
      </w:r>
      <w:r>
        <w:rPr>
          <w:rFonts w:ascii="Times New Roman" w:hAnsi="Times New Roman"/>
        </w:rPr>
        <w:t>laureato</w:t>
      </w:r>
      <w:r w:rsidRPr="00515251">
        <w:rPr>
          <w:rFonts w:ascii="Times New Roman" w:hAnsi="Times New Roman"/>
        </w:rPr>
        <w:t xml:space="preserve"> in storia a Zagabria</w:t>
      </w:r>
      <w:r>
        <w:rPr>
          <w:rFonts w:ascii="Times New Roman" w:hAnsi="Times New Roman"/>
        </w:rPr>
        <w:t xml:space="preserve"> e parlava </w:t>
      </w:r>
      <w:r w:rsidRPr="00E71D64">
        <w:rPr>
          <w:rFonts w:ascii="Times New Roman" w:hAnsi="Times New Roman"/>
          <w:i/>
        </w:rPr>
        <w:t>ijekavo</w:t>
      </w:r>
      <w:r>
        <w:rPr>
          <w:rFonts w:ascii="Times New Roman" w:hAnsi="Times New Roman"/>
        </w:rPr>
        <w:t>, da lui udirono per la prima volta certe parole e il significato di alcune frasi restò per loro un mistero.</w:t>
      </w:r>
    </w:p>
    <w:p w:rsidR="00B52B70" w:rsidRDefault="00B52B70" w:rsidP="00721DBD">
      <w:pPr>
        <w:ind w:firstLine="360"/>
        <w:jc w:val="both"/>
        <w:rPr>
          <w:rFonts w:ascii="Times New Roman" w:hAnsi="Times New Roman"/>
        </w:rPr>
      </w:pPr>
      <w:r w:rsidRPr="00515251">
        <w:rPr>
          <w:rFonts w:ascii="Times New Roman" w:hAnsi="Times New Roman"/>
        </w:rPr>
        <w:t>Era l’anniversario di Jasenovac</w:t>
      </w:r>
      <w:r>
        <w:rPr>
          <w:rFonts w:ascii="Times New Roman" w:hAnsi="Times New Roman"/>
        </w:rPr>
        <w:t>,</w:t>
      </w:r>
      <w:r w:rsidRPr="00515251">
        <w:rPr>
          <w:rFonts w:ascii="Times New Roman" w:hAnsi="Times New Roman"/>
        </w:rPr>
        <w:t xml:space="preserve"> e Dulić</w:t>
      </w:r>
      <w:r>
        <w:rPr>
          <w:rFonts w:ascii="Times New Roman" w:hAnsi="Times New Roman"/>
        </w:rPr>
        <w:t xml:space="preserve"> dedicò l’intera ora all’Olocausto. Ivica, dopo quel giorno di scuola, stramazzò sul letto, si rifiutò di mangiare e gli venne la febbre. L’aria intorno a lui si addensava come olio; la stufa che stava nell’angolo della stanza pulsava nei suoi occhi: si gonfiava di fetore che lo spingeva a vomitare e poi si rimpiccioliva come una </w:t>
      </w:r>
      <w:r w:rsidRPr="00A25F39">
        <w:rPr>
          <w:rFonts w:ascii="Times New Roman" w:hAnsi="Times New Roman"/>
        </w:rPr>
        <w:t>pupilla che lo guardava fisso</w:t>
      </w:r>
      <w:r>
        <w:rPr>
          <w:rFonts w:ascii="Times New Roman" w:hAnsi="Times New Roman"/>
        </w:rPr>
        <w:t xml:space="preserve"> immobile</w:t>
      </w:r>
      <w:r w:rsidRPr="00A25F39">
        <w:rPr>
          <w:rFonts w:ascii="Times New Roman" w:hAnsi="Times New Roman"/>
        </w:rPr>
        <w:t>. Nella sua testa Dulić stav</w:t>
      </w:r>
      <w:r>
        <w:rPr>
          <w:rFonts w:ascii="Times New Roman" w:hAnsi="Times New Roman"/>
        </w:rPr>
        <w:t>a</w:t>
      </w:r>
      <w:r w:rsidRPr="00A25F39">
        <w:rPr>
          <w:rFonts w:ascii="Times New Roman" w:hAnsi="Times New Roman"/>
        </w:rPr>
        <w:t xml:space="preserve"> facendo </w:t>
      </w:r>
      <w:r>
        <w:rPr>
          <w:rFonts w:ascii="Times New Roman" w:hAnsi="Times New Roman"/>
        </w:rPr>
        <w:t xml:space="preserve">ancora </w:t>
      </w:r>
      <w:r w:rsidRPr="00A25F39">
        <w:rPr>
          <w:rFonts w:ascii="Times New Roman" w:hAnsi="Times New Roman"/>
        </w:rPr>
        <w:t>lezione:</w:t>
      </w: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 xml:space="preserve">Di sicuro siete già andati lungo i binari che portano alla fabbrica </w:t>
      </w:r>
      <w:r w:rsidRPr="007D5737">
        <w:rPr>
          <w:rFonts w:ascii="Times New Roman" w:hAnsi="Times New Roman"/>
          <w:i/>
        </w:rPr>
        <w:t>29 novembre</w:t>
      </w:r>
      <w:r w:rsidRPr="007D5737">
        <w:rPr>
          <w:rFonts w:ascii="Times New Roman" w:hAnsi="Times New Roman"/>
        </w:rPr>
        <w:t>. Quando io ero piccolo</w:t>
      </w:r>
      <w:r>
        <w:rPr>
          <w:rFonts w:ascii="Times New Roman" w:hAnsi="Times New Roman"/>
        </w:rPr>
        <w:t>,</w:t>
      </w:r>
      <w:r w:rsidRPr="007D5737">
        <w:rPr>
          <w:rFonts w:ascii="Times New Roman" w:hAnsi="Times New Roman"/>
        </w:rPr>
        <w:t xml:space="preserve"> entravo come voi negli stessi vagoni bestiame, là si può trovare davvero di tutto, sacchi gettati, resti di imballaggi di plastica, abiti già usati anche dai Rom. La ferrovia era il nostro maggior divertimento dopo il calcio, il campo di </w:t>
      </w:r>
      <w:r w:rsidRPr="006D3F93">
        <w:rPr>
          <w:rFonts w:ascii="Times New Roman" w:hAnsi="Times New Roman"/>
        </w:rPr>
        <w:t>Čvorkova bara</w:t>
      </w:r>
      <w:r w:rsidRPr="007D5737">
        <w:rPr>
          <w:rFonts w:ascii="Times New Roman" w:hAnsi="Times New Roman"/>
        </w:rPr>
        <w:t xml:space="preserve"> è ancor meglio, non è vero? Là i nostri derby erano il miglior motivo per darsele di santa ragione.</w:t>
      </w:r>
    </w:p>
    <w:p w:rsidR="00B52B70" w:rsidRDefault="00B52B70" w:rsidP="00721DBD">
      <w:pPr>
        <w:jc w:val="both"/>
        <w:rPr>
          <w:rFonts w:ascii="Times New Roman" w:hAnsi="Times New Roman"/>
        </w:rPr>
      </w:pPr>
    </w:p>
    <w:p w:rsidR="00B52B70" w:rsidRDefault="00B52B70" w:rsidP="00721DBD">
      <w:pPr>
        <w:ind w:firstLine="360"/>
        <w:jc w:val="both"/>
        <w:rPr>
          <w:rFonts w:ascii="Times New Roman" w:hAnsi="Times New Roman"/>
        </w:rPr>
      </w:pPr>
      <w:r>
        <w:rPr>
          <w:rFonts w:ascii="Times New Roman" w:hAnsi="Times New Roman"/>
        </w:rPr>
        <w:t xml:space="preserve">Rideva in modo spaventoso, come se </w:t>
      </w:r>
      <w:r w:rsidRPr="00E71D64">
        <w:rPr>
          <w:rFonts w:ascii="Times New Roman" w:hAnsi="Times New Roman"/>
        </w:rPr>
        <w:t>parlasse di qualcosa di poco conto,</w:t>
      </w:r>
      <w:r>
        <w:rPr>
          <w:rFonts w:ascii="Times New Roman" w:hAnsi="Times New Roman"/>
        </w:rPr>
        <w:t xml:space="preserve"> del destino delle formiche o del propagarsi delle dorifore.</w:t>
      </w:r>
    </w:p>
    <w:p w:rsidR="00B52B70" w:rsidRDefault="00B52B70" w:rsidP="00721DBD">
      <w:pPr>
        <w:jc w:val="both"/>
        <w:rPr>
          <w:rFonts w:ascii="Times New Roman" w:hAnsi="Times New Roman"/>
        </w:rPr>
      </w:pPr>
    </w:p>
    <w:p w:rsidR="00B52B70" w:rsidRPr="007D5737" w:rsidRDefault="00B52B70" w:rsidP="004033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 xml:space="preserve">Ma provate a immaginare o aspettate, una notte, quei vagoni bestiame mentre trasportano i </w:t>
      </w:r>
    </w:p>
    <w:p w:rsidR="00B52B70" w:rsidRPr="00403337" w:rsidRDefault="00B52B70" w:rsidP="00403337">
      <w:pPr>
        <w:jc w:val="both"/>
        <w:rPr>
          <w:rFonts w:ascii="Times New Roman" w:hAnsi="Times New Roman"/>
        </w:rPr>
      </w:pPr>
      <w:r w:rsidRPr="00403337">
        <w:rPr>
          <w:rFonts w:ascii="Times New Roman" w:hAnsi="Times New Roman"/>
        </w:rPr>
        <w:t>maiali e i bovini, aspettateli davanti alla fabbrica, la loro ultima destinazione.</w:t>
      </w:r>
    </w:p>
    <w:p w:rsidR="00B52B70" w:rsidRPr="00403337" w:rsidRDefault="00B52B70" w:rsidP="00403337">
      <w:pPr>
        <w:jc w:val="both"/>
        <w:rPr>
          <w:rFonts w:ascii="Times New Roman" w:hAnsi="Times New Roman"/>
        </w:rPr>
      </w:pPr>
      <w:r w:rsidRPr="00403337">
        <w:rPr>
          <w:rFonts w:ascii="Times New Roman" w:hAnsi="Times New Roman"/>
        </w:rPr>
        <w:t>Forse gli ebrei erano ignari di quello che li aspettava, magari pensavano di andare a fare dei lavori faticosi per dei signori tedeschi perbene, ma gli animali, ragazzi, gli animali lo sanno. Se ascoltate quell’irrequietezza, quel battere contro le pareti, lo scalpitio atterrito che cerca lungo il pavimento scivoloso del vagone di prendere la rincorsa per la fuga, allora potrete percepire sulla vostra pelle</w:t>
      </w:r>
      <w:r w:rsidRPr="00403337">
        <w:rPr>
          <w:rFonts w:ascii="Times New Roman" w:hAnsi="Times New Roman"/>
          <w:color w:val="FF0000"/>
        </w:rPr>
        <w:t xml:space="preserve"> </w:t>
      </w:r>
      <w:r w:rsidRPr="00403337">
        <w:rPr>
          <w:rFonts w:ascii="Times New Roman" w:hAnsi="Times New Roman"/>
        </w:rPr>
        <w:t>qualcosa della lezione di oggi. Alcuni animali gli operai li devono tirare fuori nei modi più brutali, spezzano loro le zampe, li uccidono sul posto.</w:t>
      </w:r>
    </w:p>
    <w:p w:rsidR="00B52B70" w:rsidRDefault="00B52B70" w:rsidP="00721DBD">
      <w:pPr>
        <w:pStyle w:val="ListParagraph"/>
        <w:jc w:val="both"/>
        <w:rPr>
          <w:rFonts w:ascii="Times New Roman" w:hAnsi="Times New Roman"/>
        </w:rPr>
      </w:pPr>
    </w:p>
    <w:p w:rsidR="00B52B70" w:rsidRPr="00403337" w:rsidRDefault="00B52B70" w:rsidP="00403337">
      <w:pPr>
        <w:ind w:firstLine="360"/>
        <w:jc w:val="both"/>
        <w:rPr>
          <w:rFonts w:ascii="Times New Roman" w:hAnsi="Times New Roman"/>
        </w:rPr>
      </w:pPr>
      <w:r w:rsidRPr="00403337">
        <w:rPr>
          <w:rFonts w:ascii="Times New Roman" w:hAnsi="Times New Roman"/>
        </w:rPr>
        <w:t xml:space="preserve">Dulić entrava nello spazio del loro gioco e lo intaccava. Di tanto in tanto faceva delle pause tra le frasi perché non poteva fermare la sua superiore risata saccente che gli scuoteva il ventre. </w:t>
      </w:r>
    </w:p>
    <w:p w:rsidR="00B52B70" w:rsidRPr="00084155" w:rsidRDefault="00B52B70" w:rsidP="00721DBD">
      <w:pPr>
        <w:pStyle w:val="ListParagraph"/>
        <w:jc w:val="both"/>
        <w:rPr>
          <w:rFonts w:ascii="Times New Roman" w:hAnsi="Times New Roman"/>
        </w:rPr>
      </w:pPr>
    </w:p>
    <w:p w:rsidR="00B52B70" w:rsidRPr="00084155" w:rsidRDefault="00B52B70" w:rsidP="007D5737">
      <w:pPr>
        <w:ind w:firstLine="360"/>
        <w:jc w:val="both"/>
        <w:rPr>
          <w:rFonts w:ascii="Times New Roman" w:hAnsi="Times New Roman"/>
          <w:color w:val="FF0000"/>
        </w:rPr>
      </w:pPr>
      <w:r>
        <w:rPr>
          <w:rFonts w:ascii="Times New Roman" w:hAnsi="Times New Roman"/>
        </w:rPr>
        <w:t xml:space="preserve">- </w:t>
      </w:r>
      <w:r w:rsidRPr="00084155">
        <w:rPr>
          <w:rFonts w:ascii="Times New Roman" w:hAnsi="Times New Roman"/>
        </w:rPr>
        <w:t>Quante volte siete stati a fare il bagno nel lago di Palić? A qualcuno di voi sarà sicuramente saltato in testa di perlustrarne l’intera sponda o addirittura di piantare la tenda là dove ormai non vanno i bagnanti. Proprio nel lago di Palić confluiscono gli ultimi resti di quegli animali, cari ragazzi, già da cento anni. Quell’acqua poi viene depurata e voi la bevete dal rubinetto. Un tempo si faceva anche il sapone, come anche con il resto degli ebrei, forse lo fanno tuttora, ma ce lo tengono nascosto. Ad ogni modo voi che venite dalla campagna sicuramente lavate le mani con il sapone di grasso di maiale. Lavate, lavate pure,</w:t>
      </w:r>
      <w:r w:rsidRPr="00084155">
        <w:rPr>
          <w:rFonts w:ascii="Times New Roman" w:hAnsi="Times New Roman"/>
          <w:color w:val="0000FF"/>
        </w:rPr>
        <w:t xml:space="preserve"> </w:t>
      </w:r>
      <w:r w:rsidRPr="00084155">
        <w:rPr>
          <w:rFonts w:ascii="Times New Roman" w:hAnsi="Times New Roman"/>
        </w:rPr>
        <w:t>fatemi sapere quando avrete finito! Io le mie non le ho mai lavate.</w:t>
      </w:r>
      <w:r w:rsidRPr="00084155">
        <w:rPr>
          <w:rFonts w:ascii="Times New Roman" w:hAnsi="Times New Roman"/>
          <w:color w:val="0000FF"/>
        </w:rPr>
        <w:t xml:space="preserve"> </w:t>
      </w:r>
    </w:p>
    <w:p w:rsidR="00B52B70" w:rsidRDefault="00B52B70" w:rsidP="00721DBD">
      <w:pPr>
        <w:pStyle w:val="ListParagraph"/>
        <w:jc w:val="both"/>
        <w:rPr>
          <w:rFonts w:ascii="Times New Roman" w:hAnsi="Times New Roman"/>
        </w:rPr>
      </w:pPr>
    </w:p>
    <w:p w:rsidR="00B52B70" w:rsidRDefault="00B52B70" w:rsidP="00721DBD">
      <w:pPr>
        <w:ind w:firstLine="360"/>
        <w:jc w:val="both"/>
        <w:rPr>
          <w:rFonts w:ascii="Times New Roman" w:hAnsi="Times New Roman"/>
        </w:rPr>
      </w:pPr>
      <w:r w:rsidRPr="00733DEB">
        <w:rPr>
          <w:rFonts w:ascii="Times New Roman" w:hAnsi="Times New Roman"/>
        </w:rPr>
        <w:t>E come se volesse convincerci</w:t>
      </w:r>
      <w:r>
        <w:rPr>
          <w:rFonts w:ascii="Times New Roman" w:hAnsi="Times New Roman"/>
        </w:rPr>
        <w:t>, protese le sue dita lunghe e sottili. Il modo in cui le fece uscire convinse Ivica a credere che Duli</w:t>
      </w:r>
      <w:r w:rsidRPr="006D3F93">
        <w:rPr>
          <w:rFonts w:ascii="Times New Roman" w:hAnsi="Times New Roman"/>
        </w:rPr>
        <w:t>ć</w:t>
      </w:r>
      <w:r>
        <w:rPr>
          <w:rFonts w:ascii="Times New Roman" w:hAnsi="Times New Roman"/>
        </w:rPr>
        <w:t xml:space="preserve"> fosse un assassino; riusciva a immaginarsele quelle dita intorno al suo collo.</w:t>
      </w:r>
    </w:p>
    <w:p w:rsidR="00B52B70" w:rsidRDefault="00B52B70" w:rsidP="00721DBD">
      <w:pPr>
        <w:ind w:firstLine="360"/>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E che tanfo proveniente dal macello! Voi siete lì che giocate a calcio e all’improvviso nuvole di fetore vi rivoltano lo stomaco! La stessa cosa è capitata agli ebrei che stiamo studiando. Ricordatevelo mentre correte sull’erba invece di vomitare.</w:t>
      </w:r>
    </w:p>
    <w:p w:rsidR="00B52B70" w:rsidRDefault="00B52B70" w:rsidP="00721DBD">
      <w:pPr>
        <w:ind w:left="360"/>
        <w:jc w:val="both"/>
        <w:rPr>
          <w:rFonts w:ascii="Times New Roman" w:hAnsi="Times New Roman"/>
        </w:rPr>
      </w:pPr>
    </w:p>
    <w:p w:rsidR="00B52B70" w:rsidRDefault="00B52B70" w:rsidP="00403337">
      <w:pPr>
        <w:ind w:firstLine="360"/>
        <w:jc w:val="both"/>
        <w:rPr>
          <w:rFonts w:ascii="Times New Roman" w:hAnsi="Times New Roman"/>
        </w:rPr>
      </w:pPr>
      <w:r w:rsidRPr="000C5070">
        <w:rPr>
          <w:rFonts w:ascii="Times New Roman" w:hAnsi="Times New Roman"/>
        </w:rPr>
        <w:t>E, come diceva Duli</w:t>
      </w:r>
      <w:r w:rsidRPr="006D3F93">
        <w:rPr>
          <w:rFonts w:ascii="Times New Roman" w:hAnsi="Times New Roman"/>
        </w:rPr>
        <w:t>ć</w:t>
      </w:r>
      <w:r w:rsidRPr="000C5070">
        <w:rPr>
          <w:rFonts w:ascii="Times New Roman" w:hAnsi="Times New Roman"/>
        </w:rPr>
        <w:t>,</w:t>
      </w:r>
      <w:r>
        <w:rPr>
          <w:rFonts w:ascii="Times New Roman" w:hAnsi="Times New Roman"/>
        </w:rPr>
        <w:t xml:space="preserve"> Ivica vomitò, vomitò per tre giorni e per altrettanti non volle uscire di casa. E, alla fine di tutto, s’indispettì. Respirava la puzza di cadavere, lavava le mani con il sapone, beveva l’acqua del rubinetto, ogni estate faceva il bagno nel lago di Pali</w:t>
      </w:r>
      <w:r w:rsidRPr="006D3F93">
        <w:rPr>
          <w:rFonts w:ascii="Times New Roman" w:hAnsi="Times New Roman"/>
        </w:rPr>
        <w:t>ć</w:t>
      </w:r>
      <w:r>
        <w:rPr>
          <w:rFonts w:ascii="Times New Roman" w:hAnsi="Times New Roman"/>
        </w:rPr>
        <w:t xml:space="preserve"> e mangiava i paté </w:t>
      </w:r>
      <w:r w:rsidRPr="00861A48">
        <w:rPr>
          <w:rFonts w:ascii="Times New Roman" w:hAnsi="Times New Roman"/>
          <w:i/>
        </w:rPr>
        <w:t>29 novembre</w:t>
      </w:r>
      <w:r>
        <w:rPr>
          <w:rFonts w:ascii="Times New Roman" w:hAnsi="Times New Roman"/>
        </w:rPr>
        <w:t xml:space="preserve"> che a quel tempo, insieme agli altri prodotti in scatola, erano forse i migliori in Jugoslavia.</w:t>
      </w:r>
    </w:p>
    <w:p w:rsidR="00B52B70" w:rsidRDefault="00B52B70" w:rsidP="00403337">
      <w:pPr>
        <w:ind w:firstLine="360"/>
        <w:jc w:val="both"/>
        <w:rPr>
          <w:rFonts w:ascii="Times New Roman" w:hAnsi="Times New Roman"/>
        </w:rPr>
      </w:pPr>
      <w:r>
        <w:rPr>
          <w:rFonts w:ascii="Times New Roman" w:hAnsi="Times New Roman"/>
        </w:rPr>
        <w:t>Duli</w:t>
      </w:r>
      <w:r w:rsidRPr="006D3F93">
        <w:rPr>
          <w:rFonts w:ascii="Times New Roman" w:hAnsi="Times New Roman"/>
        </w:rPr>
        <w:t xml:space="preserve">ć </w:t>
      </w:r>
      <w:r>
        <w:rPr>
          <w:rFonts w:ascii="Times New Roman" w:hAnsi="Times New Roman"/>
        </w:rPr>
        <w:t>a scuola non c’era più, era stato sostituito dalla direttrice in attesa dell’arrivo del nuovo insegnante.</w:t>
      </w:r>
    </w:p>
    <w:p w:rsidR="00B52B70" w:rsidRDefault="00B52B70" w:rsidP="00721DBD">
      <w:pPr>
        <w:ind w:left="360"/>
        <w:jc w:val="both"/>
        <w:rPr>
          <w:rFonts w:ascii="Times New Roman" w:hAnsi="Times New Roman"/>
        </w:rPr>
      </w:pPr>
    </w:p>
    <w:p w:rsidR="00B52B70" w:rsidRDefault="00B52B70" w:rsidP="00721DBD">
      <w:pPr>
        <w:ind w:left="360"/>
        <w:jc w:val="both"/>
        <w:rPr>
          <w:rFonts w:ascii="Times New Roman" w:hAnsi="Times New Roman"/>
          <w:b/>
        </w:rPr>
      </w:pPr>
    </w:p>
    <w:p w:rsidR="00B52B70" w:rsidRPr="00363A61" w:rsidRDefault="00B52B70" w:rsidP="007D5737">
      <w:pPr>
        <w:ind w:left="360"/>
        <w:jc w:val="center"/>
        <w:outlineLvl w:val="0"/>
        <w:rPr>
          <w:rFonts w:ascii="Times New Roman" w:hAnsi="Times New Roman"/>
          <w:b/>
        </w:rPr>
      </w:pPr>
      <w:r w:rsidRPr="00363A61">
        <w:rPr>
          <w:rFonts w:ascii="Times New Roman" w:hAnsi="Times New Roman"/>
          <w:b/>
        </w:rPr>
        <w:t>L’allenatore Pinpo</w:t>
      </w:r>
    </w:p>
    <w:p w:rsidR="00B52B70" w:rsidRPr="006D3F93" w:rsidRDefault="00B52B70" w:rsidP="00721DBD">
      <w:pPr>
        <w:pStyle w:val="ListParagraph"/>
        <w:jc w:val="both"/>
        <w:rPr>
          <w:rFonts w:ascii="Times New Roman" w:hAnsi="Times New Roman"/>
        </w:rPr>
      </w:pPr>
    </w:p>
    <w:p w:rsidR="00B52B70" w:rsidRDefault="00B52B70" w:rsidP="00721DBD">
      <w:pPr>
        <w:jc w:val="both"/>
        <w:rPr>
          <w:rFonts w:ascii="Times New Roman" w:hAnsi="Times New Roman"/>
        </w:rPr>
      </w:pPr>
      <w:r>
        <w:rPr>
          <w:rFonts w:ascii="Times New Roman" w:hAnsi="Times New Roman"/>
        </w:rPr>
        <w:t xml:space="preserve">Suo fratello Jerko era già un liceale, ma sulla scrivania al posto dei libri c’erano videocassette di film porno. Jerko e Ivica erano piuttosto trascurati. I loro genitori avevano divorziato e li avevano affidati a una zia che svolgeva un lavoro </w:t>
      </w:r>
      <w:r w:rsidRPr="00E71D64">
        <w:rPr>
          <w:rFonts w:ascii="Times New Roman" w:hAnsi="Times New Roman"/>
        </w:rPr>
        <w:t>faticoso con la colla</w:t>
      </w:r>
      <w:r>
        <w:rPr>
          <w:rFonts w:ascii="Times New Roman" w:hAnsi="Times New Roman"/>
        </w:rPr>
        <w:t xml:space="preserve"> nella fabbrica di scarpe </w:t>
      </w:r>
      <w:r w:rsidRPr="000D6B13">
        <w:rPr>
          <w:rFonts w:ascii="Times New Roman" w:hAnsi="Times New Roman"/>
          <w:i/>
        </w:rPr>
        <w:t>Solid</w:t>
      </w:r>
      <w:r>
        <w:rPr>
          <w:rFonts w:ascii="Times New Roman" w:hAnsi="Times New Roman"/>
        </w:rPr>
        <w:t xml:space="preserve">, nel centro di Subotica, vicino alla stazione ferroviaria. Non nutriva un amore particolare verso di loro, solo dovere; d’altronde riceveva anche un po’ di denaro dal comune e dalla sorella. </w:t>
      </w:r>
    </w:p>
    <w:p w:rsidR="00B52B70" w:rsidRDefault="00B52B70" w:rsidP="00721DBD">
      <w:pPr>
        <w:ind w:firstLine="708"/>
        <w:jc w:val="both"/>
        <w:rPr>
          <w:rFonts w:ascii="Times New Roman" w:hAnsi="Times New Roman"/>
        </w:rPr>
      </w:pPr>
      <w:r>
        <w:rPr>
          <w:rFonts w:ascii="Times New Roman" w:hAnsi="Times New Roman"/>
        </w:rPr>
        <w:t xml:space="preserve">Jerko aveva un’intelligenza fredda e penetrante. L’amore lo interessava allo stesso modo della tortura e del sezionamento degli animali che Ivica aveva cominciato a portargli. </w:t>
      </w:r>
    </w:p>
    <w:p w:rsidR="00B52B70" w:rsidRDefault="00B52B70" w:rsidP="00721DBD">
      <w:pPr>
        <w:jc w:val="both"/>
        <w:rPr>
          <w:rFonts w:ascii="Times New Roman" w:hAnsi="Times New Roman"/>
        </w:rPr>
      </w:pPr>
      <w:r>
        <w:rPr>
          <w:rFonts w:ascii="Times New Roman" w:hAnsi="Times New Roman"/>
        </w:rPr>
        <w:t xml:space="preserve">Si rilassava con i film porno. Ivica qualche volta si sedeva accanto a lui e guardava quello sfregamento di carne, ma quelle scene potevano trattenerlo per breve tempo, di solito quando aveva fame, altrimenti usciva e vagabondava lungo la ferrovia. Gli piaceva seguire la biforcazione dei binari, </w:t>
      </w:r>
      <w:r w:rsidRPr="00E71D64">
        <w:rPr>
          <w:rFonts w:ascii="Times New Roman" w:hAnsi="Times New Roman"/>
          <w:color w:val="000000"/>
        </w:rPr>
        <w:t xml:space="preserve">camminare lungo le diramazioni all’interno della fabbrica </w:t>
      </w:r>
      <w:r>
        <w:rPr>
          <w:rFonts w:ascii="Times New Roman" w:hAnsi="Times New Roman"/>
        </w:rPr>
        <w:t>finché non arrivava alla recinzione o al portone gigantesco sotto il quale proseguiva la linea ferroviaria. Osservava gli operai che entravano nei vagoni, li spingevano in depositi segreti o nelle rimesse. S’immaginava sempre che scaricassero delle armi segrete, sacchi pieni di veleno che avrebbero sparpagliato per i campi. Quando gli veniva in mente Duli</w:t>
      </w:r>
      <w:r w:rsidRPr="006D3F93">
        <w:rPr>
          <w:rFonts w:ascii="Times New Roman" w:hAnsi="Times New Roman"/>
        </w:rPr>
        <w:t>ć</w:t>
      </w:r>
      <w:r>
        <w:rPr>
          <w:rFonts w:ascii="Times New Roman" w:hAnsi="Times New Roman"/>
        </w:rPr>
        <w:t>, s’immaginava solo cadaveri; con il tempo, poiché lui e suo fratello si divertivano di più a torturare le cornacchie, le teste dei cadaveri presero ad avere il becco e i vagoni si riempirono di montagne di penne nere.</w:t>
      </w:r>
    </w:p>
    <w:p w:rsidR="00B52B70" w:rsidRDefault="00B52B70" w:rsidP="00721DBD">
      <w:pPr>
        <w:ind w:firstLine="708"/>
        <w:jc w:val="both"/>
        <w:rPr>
          <w:rFonts w:ascii="Times New Roman" w:hAnsi="Times New Roman"/>
        </w:rPr>
      </w:pPr>
      <w:r>
        <w:rPr>
          <w:rFonts w:ascii="Times New Roman" w:hAnsi="Times New Roman"/>
        </w:rPr>
        <w:t>Non riusciva a liberarsi di queste visioni; faceva fatica ad alzarsi dal letto; per muoversi pensava a un corpo nudo femminile, elegante e sottile come seta; esso giaceva su un letto di penne nere come il catrame e lo chiamava a sé giocando con le gambe, nascondendo e mostrando i genitali. La bella però aveva la testa di cornacchia, la testa della vittima preferita dei loro divertimenti.</w:t>
      </w:r>
    </w:p>
    <w:p w:rsidR="00B52B70" w:rsidRDefault="00B52B70" w:rsidP="00721DBD">
      <w:pPr>
        <w:ind w:firstLine="708"/>
        <w:jc w:val="both"/>
        <w:rPr>
          <w:rFonts w:ascii="Times New Roman" w:hAnsi="Times New Roman"/>
        </w:rPr>
      </w:pPr>
      <w:r w:rsidRPr="000A6EE9">
        <w:rPr>
          <w:rFonts w:ascii="Times New Roman" w:hAnsi="Times New Roman"/>
        </w:rPr>
        <w:t>L’unico passatempo normale di Jerko e Ivica era il tennis da tavolo. Ivica era così bravo che</w:t>
      </w:r>
      <w:r>
        <w:rPr>
          <w:rFonts w:ascii="Times New Roman" w:hAnsi="Times New Roman"/>
        </w:rPr>
        <w:t xml:space="preserve"> il professore lo aveva inserito </w:t>
      </w:r>
      <w:r w:rsidRPr="0046356D">
        <w:rPr>
          <w:rFonts w:ascii="Times New Roman" w:hAnsi="Times New Roman"/>
          <w:color w:val="000000"/>
        </w:rPr>
        <w:t>negli allenamenti della sezione liceale</w:t>
      </w:r>
      <w:r>
        <w:rPr>
          <w:rFonts w:ascii="Times New Roman" w:hAnsi="Times New Roman"/>
        </w:rPr>
        <w:t xml:space="preserve">. </w:t>
      </w:r>
      <w:r w:rsidRPr="0046356D">
        <w:rPr>
          <w:rFonts w:ascii="Times New Roman" w:hAnsi="Times New Roman"/>
          <w:color w:val="000000"/>
        </w:rPr>
        <w:t>E la loro unica partner di tutto rispetto era la sedicenne Zita; Jerko la conosceva poco, aveva un anno in più di lui e frequentava la</w:t>
      </w:r>
      <w:r>
        <w:rPr>
          <w:rFonts w:ascii="Times New Roman" w:hAnsi="Times New Roman"/>
        </w:rPr>
        <w:t xml:space="preserve"> sezione ungherese. Il serbo comunque lo parlava perfettamente, ma si dava così tante arie che quasi non c’era dialogo tra di loro. L’allenatore disse che il padre di lei era un grande comunista e che era il direttore della fabbrica </w:t>
      </w:r>
      <w:r w:rsidRPr="00D016B2">
        <w:rPr>
          <w:rFonts w:ascii="Times New Roman" w:hAnsi="Times New Roman"/>
          <w:i/>
        </w:rPr>
        <w:t>29 novembre</w:t>
      </w:r>
      <w:r>
        <w:rPr>
          <w:rFonts w:ascii="Times New Roman" w:hAnsi="Times New Roman"/>
        </w:rPr>
        <w:t xml:space="preserve">; la madre invece era ungherese, </w:t>
      </w:r>
      <w:r w:rsidRPr="0046356D">
        <w:rPr>
          <w:rFonts w:ascii="Times New Roman" w:hAnsi="Times New Roman"/>
          <w:i/>
          <w:color w:val="000000"/>
        </w:rPr>
        <w:t>e inoltre una</w:t>
      </w:r>
      <w:r w:rsidRPr="00D016B2">
        <w:rPr>
          <w:rFonts w:ascii="Times New Roman" w:hAnsi="Times New Roman"/>
          <w:i/>
        </w:rPr>
        <w:t xml:space="preserve"> grande benefattrice</w:t>
      </w:r>
      <w:r>
        <w:rPr>
          <w:rFonts w:ascii="Times New Roman" w:hAnsi="Times New Roman"/>
        </w:rPr>
        <w:t>, disse l’allenatore. Non avevano mai sentito quella parola, pensarono si trattasse di una disciplina sportiva.</w:t>
      </w:r>
    </w:p>
    <w:p w:rsidR="00B52B70" w:rsidRPr="006D3F93" w:rsidRDefault="00B52B70" w:rsidP="00721DBD">
      <w:pPr>
        <w:ind w:firstLine="708"/>
        <w:jc w:val="both"/>
        <w:rPr>
          <w:rFonts w:ascii="Times New Roman" w:hAnsi="Times New Roman"/>
        </w:rPr>
      </w:pPr>
      <w:r>
        <w:rPr>
          <w:rFonts w:ascii="Times New Roman" w:hAnsi="Times New Roman"/>
        </w:rPr>
        <w:t>Senza molti accordi, decisero di</w:t>
      </w:r>
      <w:r w:rsidRPr="0046356D">
        <w:rPr>
          <w:rFonts w:ascii="Times New Roman" w:hAnsi="Times New Roman"/>
          <w:color w:val="000000"/>
        </w:rPr>
        <w:t xml:space="preserve"> stuzzicare</w:t>
      </w:r>
      <w:r w:rsidRPr="007C7CF0">
        <w:rPr>
          <w:rFonts w:ascii="Times New Roman" w:hAnsi="Times New Roman"/>
          <w:color w:val="0000FF"/>
        </w:rPr>
        <w:t xml:space="preserve"> </w:t>
      </w:r>
      <w:r>
        <w:rPr>
          <w:rFonts w:ascii="Times New Roman" w:hAnsi="Times New Roman"/>
        </w:rPr>
        <w:t>Zita. L’allenatore, che tutti chiamavano Pinpo,</w:t>
      </w:r>
      <w:r>
        <w:rPr>
          <w:rStyle w:val="FootnoteReference"/>
          <w:rFonts w:ascii="Times New Roman" w:hAnsi="Times New Roman"/>
        </w:rPr>
        <w:footnoteReference w:id="1"/>
      </w:r>
      <w:r>
        <w:rPr>
          <w:rFonts w:ascii="Times New Roman" w:hAnsi="Times New Roman"/>
        </w:rPr>
        <w:t xml:space="preserve"> cercava di attenuare il conflitto e, </w:t>
      </w:r>
      <w:r w:rsidRPr="0046356D">
        <w:rPr>
          <w:rFonts w:ascii="Times New Roman" w:hAnsi="Times New Roman"/>
          <w:color w:val="000000"/>
        </w:rPr>
        <w:t>per finta, scherniva i ragazzi come se si trattasse di innamoramento. Un giorno Jerko e Ivica si esercitarono giocando con una concentrazione</w:t>
      </w:r>
      <w:r>
        <w:rPr>
          <w:rFonts w:ascii="Times New Roman" w:hAnsi="Times New Roman"/>
        </w:rPr>
        <w:t xml:space="preserve"> </w:t>
      </w:r>
      <w:r w:rsidRPr="00293331">
        <w:rPr>
          <w:rFonts w:ascii="Times New Roman" w:hAnsi="Times New Roman"/>
        </w:rPr>
        <w:t xml:space="preserve">particolare mentre Zita per la prima volta non segnò nessun punto. Pinpo, che però amava più di tutto il tennis da tavolo e poi i suoi allievi, perse il controllo: </w:t>
      </w:r>
    </w:p>
    <w:p w:rsidR="00B52B70" w:rsidRDefault="00B52B70" w:rsidP="00721DBD">
      <w:pPr>
        <w:ind w:firstLine="708"/>
        <w:jc w:val="both"/>
        <w:rPr>
          <w:rFonts w:ascii="Times New Roman" w:hAnsi="Times New Roman"/>
        </w:rPr>
      </w:pPr>
    </w:p>
    <w:p w:rsidR="00B52B70" w:rsidRPr="007D5737" w:rsidRDefault="00B52B70" w:rsidP="007D5737">
      <w:pPr>
        <w:ind w:firstLine="708"/>
        <w:jc w:val="both"/>
        <w:rPr>
          <w:rFonts w:ascii="Times New Roman" w:hAnsi="Times New Roman"/>
        </w:rPr>
      </w:pPr>
      <w:r>
        <w:rPr>
          <w:rFonts w:ascii="Times New Roman" w:hAnsi="Times New Roman"/>
        </w:rPr>
        <w:t xml:space="preserve">- </w:t>
      </w:r>
      <w:r w:rsidRPr="007D5737">
        <w:rPr>
          <w:rFonts w:ascii="Times New Roman" w:hAnsi="Times New Roman"/>
        </w:rPr>
        <w:t>Splendido, splendido, ragazzi, il vostro modo di giocare!  Come ricevete bene, che bei servizi! Vengo con voi alle regionali, batteremo tutti. Come siete rossi, fatevi baciare le vostre dolci guanciotte!</w:t>
      </w:r>
    </w:p>
    <w:p w:rsidR="00B52B70" w:rsidRDefault="00B52B70" w:rsidP="00721DBD">
      <w:pPr>
        <w:pStyle w:val="ListParagraph"/>
        <w:jc w:val="both"/>
        <w:rPr>
          <w:rFonts w:ascii="Times New Roman" w:hAnsi="Times New Roman"/>
        </w:rPr>
      </w:pPr>
    </w:p>
    <w:p w:rsidR="00B52B70" w:rsidRPr="00403337" w:rsidRDefault="00B52B70" w:rsidP="00403337">
      <w:pPr>
        <w:ind w:firstLine="360"/>
        <w:jc w:val="both"/>
        <w:rPr>
          <w:rFonts w:ascii="Times New Roman" w:hAnsi="Times New Roman"/>
        </w:rPr>
      </w:pPr>
      <w:r w:rsidRPr="00403337">
        <w:rPr>
          <w:rFonts w:ascii="Times New Roman" w:hAnsi="Times New Roman"/>
        </w:rPr>
        <w:t>Mentre Jerko, Ivica e Pinpo si baciavano, Zita stava vicino alla finestra aperta a prendere aria. Aspettò che tutto si calmasse e poi gettò loro il guanto di sfida:</w:t>
      </w:r>
    </w:p>
    <w:p w:rsidR="00B52B70" w:rsidRDefault="00B52B70" w:rsidP="00721DBD">
      <w:pPr>
        <w:pStyle w:val="ListParagraph"/>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Ascoltate, questo tavolo su cui giochiamo non è altro che una schifezza. Venite sabato da me e vedrete come si gioca al vero tennis da tavolo.</w:t>
      </w:r>
    </w:p>
    <w:p w:rsidR="00B52B70" w:rsidRDefault="00B52B70" w:rsidP="00721DBD">
      <w:pPr>
        <w:jc w:val="both"/>
        <w:rPr>
          <w:rFonts w:ascii="Times New Roman" w:hAnsi="Times New Roman"/>
        </w:rPr>
      </w:pPr>
    </w:p>
    <w:p w:rsidR="00B52B70" w:rsidRDefault="00B52B70" w:rsidP="00721DBD">
      <w:pPr>
        <w:ind w:firstLine="360"/>
        <w:jc w:val="both"/>
        <w:rPr>
          <w:rFonts w:ascii="Times New Roman" w:hAnsi="Times New Roman"/>
        </w:rPr>
      </w:pPr>
      <w:r>
        <w:rPr>
          <w:rFonts w:ascii="Times New Roman" w:hAnsi="Times New Roman"/>
        </w:rPr>
        <w:t>E poi piena di rabbia sbottò:</w:t>
      </w:r>
    </w:p>
    <w:p w:rsidR="00B52B70" w:rsidRDefault="00B52B70" w:rsidP="00721DBD">
      <w:pPr>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Bifolchi!</w:t>
      </w:r>
    </w:p>
    <w:p w:rsidR="00B52B70" w:rsidRPr="007D5737" w:rsidRDefault="00B52B70" w:rsidP="007D5737">
      <w:pPr>
        <w:jc w:val="both"/>
        <w:rPr>
          <w:rFonts w:ascii="Times New Roman" w:hAnsi="Times New Roman"/>
          <w:b/>
        </w:rPr>
      </w:pPr>
    </w:p>
    <w:p w:rsidR="00B52B70" w:rsidRDefault="00B52B70" w:rsidP="007D5737">
      <w:pPr>
        <w:pStyle w:val="ListParagraph"/>
        <w:jc w:val="center"/>
        <w:outlineLvl w:val="0"/>
        <w:rPr>
          <w:rFonts w:ascii="Times New Roman" w:hAnsi="Times New Roman"/>
        </w:rPr>
      </w:pPr>
      <w:r w:rsidRPr="00DC3305">
        <w:rPr>
          <w:rFonts w:ascii="Times New Roman" w:hAnsi="Times New Roman"/>
          <w:b/>
        </w:rPr>
        <w:t>La mamma benefattrice</w:t>
      </w:r>
    </w:p>
    <w:p w:rsidR="00B52B70" w:rsidRDefault="00B52B70" w:rsidP="00721DBD">
      <w:pPr>
        <w:pStyle w:val="ListParagraph"/>
        <w:jc w:val="both"/>
        <w:rPr>
          <w:rFonts w:ascii="Times New Roman" w:hAnsi="Times New Roman"/>
        </w:rPr>
      </w:pPr>
    </w:p>
    <w:p w:rsidR="00B52B70" w:rsidRDefault="00B52B70" w:rsidP="00721DBD">
      <w:pPr>
        <w:pStyle w:val="ListParagraph"/>
        <w:jc w:val="both"/>
        <w:rPr>
          <w:rFonts w:ascii="Times New Roman" w:hAnsi="Times New Roman"/>
        </w:rPr>
      </w:pPr>
    </w:p>
    <w:p w:rsidR="00B52B70" w:rsidRPr="00403337" w:rsidRDefault="00B52B70" w:rsidP="00403337">
      <w:pPr>
        <w:ind w:firstLine="360"/>
        <w:jc w:val="both"/>
        <w:rPr>
          <w:rFonts w:ascii="Times New Roman" w:hAnsi="Times New Roman"/>
        </w:rPr>
      </w:pPr>
      <w:r w:rsidRPr="00403337">
        <w:rPr>
          <w:rFonts w:ascii="Times New Roman" w:hAnsi="Times New Roman"/>
        </w:rPr>
        <w:t xml:space="preserve">Pinpo quel sabato li accompagnò con la sua Stojadin da Zita; era andato a prenderli al loro quartiere </w:t>
      </w:r>
      <w:r w:rsidRPr="006D3F93">
        <w:rPr>
          <w:rFonts w:ascii="Times New Roman" w:hAnsi="Times New Roman"/>
        </w:rPr>
        <w:t>Š</w:t>
      </w:r>
      <w:r w:rsidRPr="00403337">
        <w:rPr>
          <w:rFonts w:ascii="Times New Roman" w:hAnsi="Times New Roman"/>
        </w:rPr>
        <w:t>andor; i genitori di Zita vivevano proprio dietro la ferrovia, a Kertvaro</w:t>
      </w:r>
      <w:r w:rsidRPr="006D3F93">
        <w:rPr>
          <w:rFonts w:ascii="Times New Roman" w:hAnsi="Times New Roman"/>
        </w:rPr>
        <w:t>š.</w:t>
      </w:r>
      <w:r w:rsidRPr="00403337">
        <w:rPr>
          <w:rFonts w:ascii="Times New Roman" w:hAnsi="Times New Roman"/>
        </w:rPr>
        <w:t xml:space="preserve"> Jerko non aveva voglia di andarci, si sedette sul sedile di dietro e fissava il vuoto. Ivica dovette sorbirsi le stupidaggini di Pinpo.</w:t>
      </w:r>
    </w:p>
    <w:p w:rsidR="00B52B70" w:rsidRDefault="00B52B70" w:rsidP="00721DBD">
      <w:pPr>
        <w:pStyle w:val="ListParagraph"/>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Zita è una liceale moderna, di città, non è strano che ne siate innamorati. Eh, quelle sue cosce, le sue chiappe sode, l’innocenza matura! Lei è come un’americana, la cosa più importante per lei sono le gambe, non la faccia o le mani, le gambe sono importanti, bisogna rincorrerle! Andar fuori, fare atletica, il tennis da tavolo è una merda!</w:t>
      </w:r>
    </w:p>
    <w:p w:rsidR="00B52B70" w:rsidRPr="00293331" w:rsidRDefault="00B52B70" w:rsidP="00721DBD">
      <w:pPr>
        <w:jc w:val="both"/>
        <w:rPr>
          <w:rFonts w:ascii="Times New Roman" w:hAnsi="Times New Roman"/>
        </w:rPr>
      </w:pPr>
    </w:p>
    <w:p w:rsidR="00B52B70" w:rsidRDefault="00B52B70" w:rsidP="00403337">
      <w:pPr>
        <w:ind w:firstLine="360"/>
        <w:jc w:val="both"/>
        <w:rPr>
          <w:rFonts w:ascii="Times New Roman" w:hAnsi="Times New Roman"/>
        </w:rPr>
      </w:pPr>
      <w:r>
        <w:rPr>
          <w:rFonts w:ascii="Times New Roman" w:hAnsi="Times New Roman"/>
        </w:rPr>
        <w:t xml:space="preserve">Parcheggiarono davanti al giardino che soffocava di rose. La mammina uscì con passo leggiadro ad aprire la porta. </w:t>
      </w:r>
      <w:r w:rsidRPr="00FD17A0">
        <w:rPr>
          <w:rFonts w:ascii="Times New Roman" w:hAnsi="Times New Roman"/>
          <w:i/>
        </w:rPr>
        <w:t xml:space="preserve">Ah, sono questi i ragazzi, </w:t>
      </w:r>
      <w:r>
        <w:rPr>
          <w:rFonts w:ascii="Times New Roman" w:hAnsi="Times New Roman"/>
          <w:i/>
        </w:rPr>
        <w:t>jaj de édesek</w:t>
      </w:r>
      <w:r>
        <w:rPr>
          <w:rStyle w:val="FootnoteReference"/>
          <w:rFonts w:ascii="Times New Roman" w:hAnsi="Times New Roman"/>
          <w:i/>
        </w:rPr>
        <w:footnoteReference w:id="2"/>
      </w:r>
      <w:r w:rsidRPr="00FD17A0">
        <w:rPr>
          <w:rFonts w:ascii="Times New Roman" w:hAnsi="Times New Roman"/>
          <w:i/>
        </w:rPr>
        <w:t>!</w:t>
      </w:r>
      <w:r>
        <w:rPr>
          <w:rFonts w:ascii="Times New Roman" w:hAnsi="Times New Roman"/>
        </w:rPr>
        <w:t xml:space="preserve"> – esclamò facendo moine e baciando entrambi dritto in bocca.  Entrambi si pulirono meccanicamente le labbra con il palmo della mano; </w:t>
      </w:r>
      <w:r w:rsidRPr="00FD17A0">
        <w:rPr>
          <w:rFonts w:ascii="Times New Roman" w:hAnsi="Times New Roman"/>
          <w:i/>
        </w:rPr>
        <w:t>bifolchi, bifolchi</w:t>
      </w:r>
      <w:r>
        <w:rPr>
          <w:rFonts w:ascii="Times New Roman" w:hAnsi="Times New Roman"/>
        </w:rPr>
        <w:t>, borbottò verso di loro Pinpo che fece il bacio a mano alla signora. Zita li aspettava davanti alla porta come un pistolero. Non si salutarono nemmeno, lei si voltò e sparì in casa.</w:t>
      </w:r>
    </w:p>
    <w:p w:rsidR="00B52B70" w:rsidRDefault="00B52B70" w:rsidP="00403337">
      <w:pPr>
        <w:ind w:firstLine="360"/>
        <w:jc w:val="both"/>
        <w:rPr>
          <w:rFonts w:ascii="Times New Roman" w:hAnsi="Times New Roman"/>
        </w:rPr>
      </w:pPr>
      <w:r>
        <w:rPr>
          <w:rFonts w:ascii="Times New Roman" w:hAnsi="Times New Roman"/>
        </w:rPr>
        <w:t>Sedevano in soggiorno, la signora mamma faceva tintinnare i piatti in cucina mentre Zita, che poco dopo si degnò di entrare, stava lontano, accanto alla finestra, senza alcuna intenzione di voler parlare con loro. Ottima situazione per il chiacchierone Pinpo:</w:t>
      </w:r>
    </w:p>
    <w:p w:rsidR="00B52B70" w:rsidRDefault="00B52B70" w:rsidP="00721DBD">
      <w:pPr>
        <w:ind w:left="360"/>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Eh, se sapeste com’è buona la sua mammina. Quanto contribuisca a questa città! Mentre suo marito si occupa di paté, salami e polpette, lei passeggia per le strade e raccatta i senzatetto, raccatta i bambini affamati, li porta in questa casa che ormai tutti conoscono, chiunque abbia fame può suonare, ah! Io so già che cosa ci dirà: così sono i tempi, Pinpo, così. E come lei vuol tanto bene ai giovani… Più di tutto le piacerebbe aprire una propria scuola, bisogna educare tutti diversamente, demolire le vecchie scuole, soprattutto il vostro liceo, covo di vizi, ih, ih, ih! Ci occorre una rivoluzione morale, così sono i tempi, Pinpo, così! Bisogna ricostruire tutto da capo!</w:t>
      </w:r>
    </w:p>
    <w:p w:rsidR="00B52B70" w:rsidRDefault="00B52B70" w:rsidP="00721DBD">
      <w:pPr>
        <w:pStyle w:val="ListParagraph"/>
        <w:jc w:val="both"/>
        <w:rPr>
          <w:rFonts w:ascii="Times New Roman" w:hAnsi="Times New Roman"/>
        </w:rPr>
      </w:pPr>
    </w:p>
    <w:p w:rsidR="00B52B70" w:rsidRDefault="00B52B70" w:rsidP="00721DBD">
      <w:pPr>
        <w:pStyle w:val="ListParagraph"/>
        <w:jc w:val="both"/>
        <w:rPr>
          <w:rFonts w:ascii="Times New Roman" w:hAnsi="Times New Roman"/>
        </w:rPr>
      </w:pPr>
      <w:r>
        <w:rPr>
          <w:rFonts w:ascii="Times New Roman" w:hAnsi="Times New Roman"/>
        </w:rPr>
        <w:t>Jerko e Ivica smisero tuttavia di ascoltare Pinpo, Zita accanto alla finestra tirava distrattamente l’orlo dei pantaloncini tra le gambe di lato e si grattava la figa. Era già evidentemente impaziente perché il gioco non cominciava. Le sue cosce brillavano per la tensione, e si estendeva verso i ragazzi il fresco profumo del suo corpo sul quale era appena passata una doccia fredda.</w:t>
      </w:r>
    </w:p>
    <w:p w:rsidR="00B52B70" w:rsidRDefault="00B52B70" w:rsidP="00721DBD">
      <w:pPr>
        <w:pStyle w:val="ListParagraph"/>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 xml:space="preserve">Zita, basta con quelle gambe. Non eccitare i ragazzi. </w:t>
      </w:r>
      <w:r w:rsidRPr="007D5737">
        <w:rPr>
          <w:rFonts w:ascii="Times New Roman" w:hAnsi="Times New Roman"/>
          <w:i/>
        </w:rPr>
        <w:t>Istenem</w:t>
      </w:r>
      <w:r>
        <w:rPr>
          <w:rStyle w:val="FootnoteReference"/>
          <w:rFonts w:ascii="Times New Roman" w:hAnsi="Times New Roman"/>
        </w:rPr>
        <w:footnoteReference w:id="3"/>
      </w:r>
      <w:r w:rsidRPr="007D5737">
        <w:rPr>
          <w:rFonts w:ascii="Times New Roman" w:hAnsi="Times New Roman"/>
        </w:rPr>
        <w:t xml:space="preserve">, cosa credi, che loro sappiano quel che vedono?! Quante volte ti ho detto che voi ragazze siete molto più mature dei maschi che guardano ancora i film western e giocano a partigiani e tedeschi?! </w:t>
      </w:r>
      <w:r w:rsidRPr="007D5737">
        <w:rPr>
          <w:rFonts w:ascii="Times New Roman" w:hAnsi="Times New Roman"/>
          <w:i/>
        </w:rPr>
        <w:t>Csajok</w:t>
      </w:r>
      <w:r w:rsidRPr="007D5737">
        <w:rPr>
          <w:rFonts w:ascii="Times New Roman" w:hAnsi="Times New Roman"/>
        </w:rPr>
        <w:t xml:space="preserve">, </w:t>
      </w:r>
      <w:r w:rsidRPr="007D5737">
        <w:rPr>
          <w:rFonts w:ascii="Times New Roman" w:hAnsi="Times New Roman"/>
          <w:i/>
        </w:rPr>
        <w:t>csajok</w:t>
      </w:r>
      <w:r>
        <w:rPr>
          <w:rStyle w:val="FootnoteReference"/>
          <w:rFonts w:ascii="Times New Roman" w:hAnsi="Times New Roman"/>
        </w:rPr>
        <w:footnoteReference w:id="4"/>
      </w:r>
      <w:r w:rsidRPr="007D5737">
        <w:rPr>
          <w:rFonts w:ascii="Times New Roman" w:hAnsi="Times New Roman"/>
        </w:rPr>
        <w:t>… Ah, scusateci, amici cari. Noi siamo forse troppo liberi per questa città. Ma noi viviamo nel presente, non nel passato, noi non gettiamo il letame in mezzo alle piante e non nutriamo i maiali con gli scarti. Concime artificiale, Pinpo, concime artificiale!</w:t>
      </w:r>
    </w:p>
    <w:p w:rsidR="00B52B70" w:rsidRDefault="00B52B70" w:rsidP="00721DBD">
      <w:pPr>
        <w:ind w:left="360"/>
        <w:jc w:val="both"/>
        <w:rPr>
          <w:rFonts w:ascii="Times New Roman" w:hAnsi="Times New Roman"/>
          <w:i/>
        </w:rPr>
      </w:pPr>
    </w:p>
    <w:p w:rsidR="00B52B70" w:rsidRDefault="00B52B70" w:rsidP="00403337">
      <w:pPr>
        <w:ind w:firstLine="360"/>
        <w:jc w:val="both"/>
        <w:rPr>
          <w:rFonts w:ascii="Times New Roman" w:hAnsi="Times New Roman"/>
          <w:i/>
        </w:rPr>
      </w:pPr>
      <w:r w:rsidRPr="006A5AFA">
        <w:rPr>
          <w:rFonts w:ascii="Times New Roman" w:hAnsi="Times New Roman"/>
          <w:i/>
        </w:rPr>
        <w:t>Fecondazione artificiale</w:t>
      </w:r>
      <w:r>
        <w:rPr>
          <w:rFonts w:ascii="Times New Roman" w:hAnsi="Times New Roman"/>
        </w:rPr>
        <w:t xml:space="preserve">, pensò Ivica, quando infine, dopo mezz’ora di stupidaggini sfidò Zita nella partita, </w:t>
      </w:r>
      <w:r w:rsidRPr="006A5AFA">
        <w:rPr>
          <w:rFonts w:ascii="Times New Roman" w:hAnsi="Times New Roman"/>
          <w:i/>
        </w:rPr>
        <w:t>una fecondazione artificiale è quello che ci vuole a questa ragazzaccia.</w:t>
      </w:r>
    </w:p>
    <w:p w:rsidR="00B52B70" w:rsidRDefault="00B52B70" w:rsidP="00721DBD">
      <w:pPr>
        <w:ind w:left="360"/>
        <w:jc w:val="both"/>
        <w:rPr>
          <w:rFonts w:ascii="Times New Roman" w:hAnsi="Times New Roman"/>
          <w:b/>
        </w:rPr>
      </w:pPr>
    </w:p>
    <w:p w:rsidR="00B52B70" w:rsidRDefault="00B52B70" w:rsidP="007D5737">
      <w:pPr>
        <w:ind w:left="360"/>
        <w:jc w:val="center"/>
        <w:outlineLvl w:val="0"/>
        <w:rPr>
          <w:rFonts w:ascii="Times New Roman" w:hAnsi="Times New Roman"/>
          <w:b/>
        </w:rPr>
      </w:pPr>
    </w:p>
    <w:p w:rsidR="00B52B70" w:rsidRDefault="00B52B70" w:rsidP="007D5737">
      <w:pPr>
        <w:ind w:left="360"/>
        <w:jc w:val="center"/>
        <w:outlineLvl w:val="0"/>
        <w:rPr>
          <w:rFonts w:ascii="Times New Roman" w:hAnsi="Times New Roman"/>
        </w:rPr>
      </w:pPr>
      <w:r w:rsidRPr="00CE1209">
        <w:rPr>
          <w:rFonts w:ascii="Times New Roman" w:hAnsi="Times New Roman"/>
          <w:b/>
        </w:rPr>
        <w:t>Zita e Ivica</w:t>
      </w:r>
    </w:p>
    <w:p w:rsidR="00B52B70" w:rsidRDefault="00B52B70" w:rsidP="00721DBD">
      <w:pPr>
        <w:ind w:left="360"/>
        <w:jc w:val="both"/>
        <w:rPr>
          <w:rFonts w:ascii="Times New Roman" w:hAnsi="Times New Roman"/>
        </w:rPr>
      </w:pPr>
    </w:p>
    <w:p w:rsidR="00B52B70" w:rsidRDefault="00B52B70" w:rsidP="00721DBD">
      <w:pPr>
        <w:ind w:left="360"/>
        <w:jc w:val="both"/>
        <w:rPr>
          <w:rFonts w:ascii="Times New Roman" w:hAnsi="Times New Roman"/>
        </w:rPr>
      </w:pPr>
      <w:r w:rsidRPr="00CE1209">
        <w:rPr>
          <w:rFonts w:ascii="Times New Roman" w:hAnsi="Times New Roman"/>
        </w:rPr>
        <w:t>Probabilmente quelle cosce, quelle gambe furono decisive affinché Ivica facesse di tutto per raggiungere Zita. Cominciò ad allenarsi più seriamente e, al contempo, a lusingare Zita; le</w:t>
      </w:r>
      <w:r w:rsidRPr="00191E7D">
        <w:rPr>
          <w:rFonts w:ascii="Times New Roman" w:hAnsi="Times New Roman"/>
          <w:color w:val="0000FF"/>
        </w:rPr>
        <w:t xml:space="preserve"> </w:t>
      </w:r>
      <w:r w:rsidRPr="00293331">
        <w:rPr>
          <w:rFonts w:ascii="Times New Roman" w:hAnsi="Times New Roman"/>
        </w:rPr>
        <w:t>porgeva le palline, contava i punti, ma al contempo sviluppava anche il suo modo di giocare.</w:t>
      </w:r>
      <w:r>
        <w:rPr>
          <w:rFonts w:ascii="Times New Roman" w:hAnsi="Times New Roman"/>
          <w:color w:val="0000FF"/>
        </w:rPr>
        <w:t xml:space="preserve"> </w:t>
      </w:r>
      <w:r w:rsidRPr="00095E22">
        <w:rPr>
          <w:rFonts w:ascii="Times New Roman" w:hAnsi="Times New Roman"/>
        </w:rPr>
        <w:t>Quando voleva stare di più con lei, gli bastava intensificare il proprio gioco negli allenamenti scolastici;</w:t>
      </w:r>
      <w:r>
        <w:rPr>
          <w:rFonts w:ascii="Times New Roman" w:hAnsi="Times New Roman"/>
        </w:rPr>
        <w:t xml:space="preserve"> insieme giunsero alla stessa conclusione: era colpa del tavolo della scuola, le pessime regole del gioco, lo stupido pettegolo e bavoso Pinpo. Era uno schifoso. </w:t>
      </w:r>
    </w:p>
    <w:p w:rsidR="00B52B70" w:rsidRDefault="00B52B70" w:rsidP="00721DBD">
      <w:pPr>
        <w:ind w:left="360"/>
        <w:jc w:val="both"/>
        <w:rPr>
          <w:rFonts w:ascii="Times New Roman" w:hAnsi="Times New Roman"/>
        </w:rPr>
      </w:pPr>
      <w:r>
        <w:rPr>
          <w:rFonts w:ascii="Times New Roman" w:hAnsi="Times New Roman"/>
        </w:rPr>
        <w:tab/>
        <w:t xml:space="preserve">Sempre più spesso giocavano da Zita, la mattina presto, non appena suo padre, che non aveva mai visto, usciva per andare alla fabbrica, tra la carne, e sua madre andava in strada nelle interminabili passeggiate caritatevoli. Zita, sempre nei suoi pantaloncini succinti, con i capelli rossi legati a coda di cavallo e – le gambe, le cosce, le gambe. Oltre il tavolo lo raggiungevano folate di freschezza </w:t>
      </w:r>
      <w:r w:rsidRPr="00CE1209">
        <w:rPr>
          <w:rFonts w:ascii="Times New Roman" w:hAnsi="Times New Roman"/>
        </w:rPr>
        <w:t xml:space="preserve">e </w:t>
      </w:r>
      <w:r>
        <w:rPr>
          <w:rFonts w:ascii="Times New Roman" w:hAnsi="Times New Roman"/>
        </w:rPr>
        <w:t xml:space="preserve">gli sembrava che Zita trascorresse sotto la doccia tutto il suo tempo libero. Fantasticava di introdursi di nascosto nel suo box doccia e poi </w:t>
      </w:r>
      <w:r>
        <w:rPr>
          <w:rFonts w:ascii="Times New Roman" w:hAnsi="Times New Roman"/>
          <w:i/>
        </w:rPr>
        <w:t>P</w:t>
      </w:r>
      <w:r w:rsidRPr="0076612F">
        <w:rPr>
          <w:rFonts w:ascii="Times New Roman" w:hAnsi="Times New Roman"/>
          <w:i/>
        </w:rPr>
        <w:t>sycho</w:t>
      </w:r>
      <w:r>
        <w:rPr>
          <w:rFonts w:ascii="Times New Roman" w:hAnsi="Times New Roman"/>
        </w:rPr>
        <w:t xml:space="preserve"> o un porno, a seconda del suo umore.</w:t>
      </w:r>
    </w:p>
    <w:p w:rsidR="00B52B70" w:rsidRDefault="00B52B70" w:rsidP="00721DBD">
      <w:pPr>
        <w:ind w:left="360"/>
        <w:jc w:val="both"/>
        <w:rPr>
          <w:rFonts w:ascii="Times New Roman" w:hAnsi="Times New Roman"/>
        </w:rPr>
      </w:pPr>
      <w:r>
        <w:rPr>
          <w:rFonts w:ascii="Times New Roman" w:hAnsi="Times New Roman"/>
        </w:rPr>
        <w:tab/>
        <w:t>Sembrava che Zita fosse tutta presa dal proprio gioco, dalle proprie possibilità. Non la interessavano neanche le gare, ci andava sotto la spinta dell’allenatore e perdeva. Si beava dei propri movimenti, mentre Ivica sosteneva nel miglior modo e spronava quella sua movenza, il gioco della pallina e del corpo. Lei non si annoiava mai, come se vivesse in un eterno mattino, sempre fresca e abbronzata.</w:t>
      </w:r>
    </w:p>
    <w:p w:rsidR="00B52B70" w:rsidRDefault="00B52B70" w:rsidP="00721DBD">
      <w:pPr>
        <w:ind w:left="360"/>
        <w:jc w:val="both"/>
        <w:rPr>
          <w:rFonts w:ascii="Times New Roman" w:hAnsi="Times New Roman"/>
        </w:rPr>
      </w:pPr>
      <w:r>
        <w:rPr>
          <w:rFonts w:ascii="Times New Roman" w:hAnsi="Times New Roman"/>
        </w:rPr>
        <w:tab/>
        <w:t>Ivica, alla fine, desiderò trascorrere la notte con lei, di condurla nel proprio mondo. Zita, senza scomporsi, accettò il suo invito di incontrarsi alla stazione ferroviaria dopo mezzanotte, all’una. Lei era una ragazza libera, non doveva render conto a nessuno, né alla mamma né al papà.</w:t>
      </w:r>
    </w:p>
    <w:p w:rsidR="00B52B70" w:rsidRDefault="00B52B70" w:rsidP="00721DBD">
      <w:pPr>
        <w:ind w:left="360"/>
        <w:jc w:val="both"/>
        <w:rPr>
          <w:rFonts w:ascii="Times New Roman" w:hAnsi="Times New Roman"/>
        </w:rPr>
      </w:pPr>
      <w:r>
        <w:rPr>
          <w:rFonts w:ascii="Times New Roman" w:hAnsi="Times New Roman"/>
        </w:rPr>
        <w:tab/>
        <w:t xml:space="preserve">La zia dormiva profondamente, e Jerko stava dormendo accanto alla TV quando Ivica, ancor prima di mezzanotte, sgattaiolò di casa. </w:t>
      </w:r>
    </w:p>
    <w:p w:rsidR="00B52B70" w:rsidRDefault="00B52B70" w:rsidP="00721DBD">
      <w:pPr>
        <w:ind w:left="360"/>
        <w:jc w:val="both"/>
        <w:rPr>
          <w:rFonts w:ascii="Times New Roman" w:hAnsi="Times New Roman"/>
        </w:rPr>
      </w:pPr>
      <w:r>
        <w:rPr>
          <w:rFonts w:ascii="Times New Roman" w:hAnsi="Times New Roman"/>
        </w:rPr>
        <w:t>Non aveva una chiara visione su dove portare Zita, vagò per la città, gettò uno sguardo ai lampioni come se potessero aiutarlo a chiarirgli le idee. Arrivò alla stazione con mezz’ora d’anticipo, saltellava per l’agitazione, con i palmi sudati. La notte era tiepida e una coltre di pigre nuvole estive aveva coperto la città. Eppure si meravigliò quando Zita comparve vestita solo con una tutina dai pantaloncini corti. Era allegra come se lo attendesse un’altra partita.</w:t>
      </w:r>
    </w:p>
    <w:p w:rsidR="00B52B70" w:rsidRDefault="00B52B70" w:rsidP="00721DBD">
      <w:pPr>
        <w:ind w:left="360"/>
        <w:jc w:val="both"/>
        <w:rPr>
          <w:rFonts w:ascii="Times New Roman" w:hAnsi="Times New Roman"/>
        </w:rPr>
      </w:pPr>
      <w:r>
        <w:rPr>
          <w:rFonts w:ascii="Times New Roman" w:hAnsi="Times New Roman"/>
        </w:rPr>
        <w:tab/>
        <w:t xml:space="preserve">Passarono accanto alla ferrovia. I fini sassolini si conficcavano nelle leggere scarpe da ginnastica e si misero a camminare sui binari. Avanzavano parallelamente. </w:t>
      </w:r>
      <w:r w:rsidRPr="00AB49BF">
        <w:rPr>
          <w:rFonts w:ascii="Times New Roman" w:hAnsi="Times New Roman"/>
        </w:rPr>
        <w:t>Zita era più veloce e più agile; Ivica procedeva senza fretta, poteva finalmente ammirare in pace le sue gambe che a tratti brillavano al tremolio dei semafori, alle luci di manovra, alle poche automobili e autobus i cui fari arrivavano dalla strada adiacente. In lontananza si udiva il latrare dei cani. Per un po’ furono inseguiti persino da un bassotto inferocito che si gettò alle calcagna di Ivica, ma</w:t>
      </w:r>
      <w:r>
        <w:rPr>
          <w:rFonts w:ascii="Times New Roman" w:hAnsi="Times New Roman"/>
        </w:rPr>
        <w:t xml:space="preserve"> quest’ultimo riuscì a rispedirlo nel buio rendendogli il latrato con tutta la forza.</w:t>
      </w:r>
    </w:p>
    <w:p w:rsidR="00B52B70" w:rsidRDefault="00B52B70" w:rsidP="00721DBD">
      <w:pPr>
        <w:ind w:left="360"/>
        <w:jc w:val="both"/>
        <w:rPr>
          <w:rFonts w:ascii="Times New Roman" w:hAnsi="Times New Roman"/>
        </w:rPr>
      </w:pPr>
      <w:r>
        <w:rPr>
          <w:rFonts w:ascii="Times New Roman" w:hAnsi="Times New Roman"/>
        </w:rPr>
        <w:tab/>
        <w:t xml:space="preserve">Si diressero verso il quartiere </w:t>
      </w:r>
      <w:r w:rsidRPr="00F30741">
        <w:rPr>
          <w:rFonts w:ascii="Times New Roman" w:hAnsi="Times New Roman"/>
        </w:rPr>
        <w:t>Šandor</w:t>
      </w:r>
      <w:r>
        <w:rPr>
          <w:rFonts w:ascii="Times New Roman" w:hAnsi="Times New Roman"/>
        </w:rPr>
        <w:t xml:space="preserve"> e già s’intravedevano gli impianti della fabbrica e si sentiva la puzza del macello. Zita gli disse brevemente che non era mai stata alla fabbrica del padre, che le faceva schifo. Ivica allora le raccontò della lezione di Duli</w:t>
      </w:r>
      <w:r w:rsidRPr="00F30741">
        <w:rPr>
          <w:rFonts w:ascii="Times New Roman" w:hAnsi="Times New Roman"/>
        </w:rPr>
        <w:t>ć.</w:t>
      </w:r>
      <w:r>
        <w:rPr>
          <w:rFonts w:ascii="Times New Roman" w:hAnsi="Times New Roman"/>
        </w:rPr>
        <w:t xml:space="preserve"> È terribile, disse. Ivica allora sentì indubbiamente </w:t>
      </w:r>
      <w:r w:rsidRPr="00AB49BF">
        <w:rPr>
          <w:rFonts w:ascii="Times New Roman" w:hAnsi="Times New Roman"/>
        </w:rPr>
        <w:t>di far parte di questo.</w:t>
      </w:r>
      <w:r>
        <w:rPr>
          <w:rFonts w:ascii="Times New Roman" w:hAnsi="Times New Roman"/>
        </w:rPr>
        <w:t xml:space="preserve"> Gli venne voglia di cercare quei vagoni bestiame pieni di mucche e maiali e costrinse Zita ad ascoltare </w:t>
      </w:r>
      <w:r w:rsidRPr="00E6524E">
        <w:rPr>
          <w:rFonts w:ascii="Times New Roman" w:hAnsi="Times New Roman"/>
          <w:i/>
        </w:rPr>
        <w:t>quello scalpitio atterrito che cerca</w:t>
      </w:r>
      <w:r>
        <w:rPr>
          <w:rFonts w:ascii="Times New Roman" w:hAnsi="Times New Roman"/>
          <w:i/>
        </w:rPr>
        <w:t>,</w:t>
      </w:r>
      <w:r w:rsidRPr="00E6524E">
        <w:rPr>
          <w:rFonts w:ascii="Times New Roman" w:hAnsi="Times New Roman"/>
          <w:i/>
        </w:rPr>
        <w:t xml:space="preserve"> lungo il pavimento scivoloso del vagone</w:t>
      </w:r>
      <w:r>
        <w:rPr>
          <w:rFonts w:ascii="Times New Roman" w:hAnsi="Times New Roman"/>
          <w:i/>
        </w:rPr>
        <w:t>,</w:t>
      </w:r>
      <w:r w:rsidRPr="00E6524E">
        <w:rPr>
          <w:rFonts w:ascii="Times New Roman" w:hAnsi="Times New Roman"/>
          <w:i/>
        </w:rPr>
        <w:t xml:space="preserve"> di prendere la rincorsa per la fuga</w:t>
      </w:r>
      <w:r>
        <w:rPr>
          <w:rFonts w:ascii="Times New Roman" w:hAnsi="Times New Roman"/>
          <w:i/>
        </w:rPr>
        <w:t>.</w:t>
      </w:r>
    </w:p>
    <w:p w:rsidR="00B52B70" w:rsidRPr="00BD3463" w:rsidRDefault="00B52B70" w:rsidP="00721DBD">
      <w:pPr>
        <w:ind w:left="360"/>
        <w:jc w:val="both"/>
        <w:rPr>
          <w:rFonts w:ascii="Times New Roman" w:hAnsi="Times New Roman"/>
        </w:rPr>
      </w:pPr>
      <w:r>
        <w:rPr>
          <w:rFonts w:ascii="Times New Roman" w:hAnsi="Times New Roman"/>
        </w:rPr>
        <w:tab/>
        <w:t>Andarono per la ferrovia davanti all’ingresso dei magazzini della fabbrica. Il portone era spalancato, e si poteva proseguire con la ferrovia. E davvero, giunsero a una miriade di vagoni bestiame che cominciarono ad agitarsi al loro arrivo: cominciarono strilla spaventose, fracasso, qualcosa che superava le descrizioni di Duli</w:t>
      </w:r>
      <w:r w:rsidRPr="00F30741">
        <w:rPr>
          <w:rFonts w:ascii="Times New Roman" w:hAnsi="Times New Roman"/>
        </w:rPr>
        <w:t xml:space="preserve">ć. </w:t>
      </w:r>
      <w:r w:rsidRPr="00E6524E">
        <w:rPr>
          <w:rFonts w:ascii="Times New Roman" w:hAnsi="Times New Roman"/>
          <w:i/>
        </w:rPr>
        <w:t xml:space="preserve"> </w:t>
      </w:r>
      <w:r w:rsidRPr="00757449">
        <w:rPr>
          <w:rFonts w:ascii="Times New Roman" w:hAnsi="Times New Roman"/>
        </w:rPr>
        <w:t>Andarono da vagone a vagone:</w:t>
      </w:r>
      <w:r>
        <w:rPr>
          <w:rFonts w:ascii="Times New Roman" w:hAnsi="Times New Roman"/>
        </w:rPr>
        <w:t xml:space="preserve"> in uno sentirono forti, sordi colpi di corna contro le pareti, in un altro parve loro di sentire lo scalpitio di zoccoli e il nitrire di cavalli, e poi proseguirono in mezzo a centinaia di carri da cui provenivano solo grugniti e strilli. Camminavano lentamente, come in un labirinto, ossessionati, storditi. Zita a un certo punto perse l’equilibrio e si aggrappò al braccio di Ivica. La trasse a sé. Lei lo respinse, </w:t>
      </w:r>
      <w:r w:rsidRPr="00415148">
        <w:rPr>
          <w:rFonts w:ascii="Times New Roman" w:hAnsi="Times New Roman"/>
          <w:i/>
        </w:rPr>
        <w:t>puzzi</w:t>
      </w:r>
      <w:r>
        <w:rPr>
          <w:rFonts w:ascii="Times New Roman" w:hAnsi="Times New Roman"/>
        </w:rPr>
        <w:t xml:space="preserve">, gli disse, </w:t>
      </w:r>
      <w:r w:rsidRPr="00415148">
        <w:rPr>
          <w:rFonts w:ascii="Times New Roman" w:hAnsi="Times New Roman"/>
          <w:i/>
        </w:rPr>
        <w:t>puzzi come il bestiame</w:t>
      </w:r>
      <w:r>
        <w:rPr>
          <w:rFonts w:ascii="Times New Roman" w:hAnsi="Times New Roman"/>
        </w:rPr>
        <w:t xml:space="preserve">. Si allontanarono l’una dall’altro alla distanza del tavolo da tennis, Zita aveva assunto di nuovo quella sua posa da pistolero. </w:t>
      </w:r>
      <w:r w:rsidRPr="00415148">
        <w:rPr>
          <w:rFonts w:ascii="Times New Roman" w:hAnsi="Times New Roman"/>
          <w:i/>
        </w:rPr>
        <w:t>Guai se ci provi</w:t>
      </w:r>
      <w:r>
        <w:rPr>
          <w:rFonts w:ascii="Times New Roman" w:hAnsi="Times New Roman"/>
        </w:rPr>
        <w:t>, gli disse. In quel momento Ivica aprì in fretta la porta di un vagone, i maiali si gettarono su di lui, ma lui entrò e, con fragore, richiuse la porta fino in fondo. Riuscirono a fuggire solo tre maialini; quando videro Zita, scomparvero stridendo nell’erba alta.</w:t>
      </w:r>
    </w:p>
    <w:p w:rsidR="00B52B70" w:rsidRDefault="00B52B70" w:rsidP="00721DBD">
      <w:pPr>
        <w:ind w:left="360"/>
        <w:jc w:val="both"/>
        <w:rPr>
          <w:rFonts w:ascii="Times New Roman" w:hAnsi="Times New Roman"/>
        </w:rPr>
      </w:pPr>
    </w:p>
    <w:p w:rsidR="00B52B70" w:rsidRDefault="00B52B70" w:rsidP="00721DBD">
      <w:pPr>
        <w:ind w:left="360"/>
        <w:jc w:val="both"/>
        <w:rPr>
          <w:rFonts w:ascii="Times New Roman" w:hAnsi="Times New Roman"/>
          <w:color w:val="660066"/>
        </w:rPr>
      </w:pPr>
    </w:p>
    <w:p w:rsidR="00B52B70" w:rsidRPr="00210DD3" w:rsidRDefault="00B52B70" w:rsidP="007D5737">
      <w:pPr>
        <w:ind w:left="360"/>
        <w:jc w:val="center"/>
        <w:rPr>
          <w:rFonts w:ascii="Times New Roman" w:hAnsi="Times New Roman"/>
          <w:color w:val="660066"/>
        </w:rPr>
      </w:pPr>
      <w:r>
        <w:rPr>
          <w:rFonts w:ascii="Times New Roman" w:hAnsi="Times New Roman"/>
          <w:color w:val="660066"/>
        </w:rPr>
        <w:t>******</w:t>
      </w:r>
      <w:r>
        <w:rPr>
          <w:rFonts w:ascii="Times New Roman" w:hAnsi="Times New Roman"/>
          <w:color w:val="660066"/>
        </w:rPr>
        <w:tab/>
      </w:r>
      <w:r w:rsidRPr="00210DD3">
        <w:rPr>
          <w:rFonts w:ascii="Times New Roman" w:hAnsi="Times New Roman"/>
          <w:color w:val="660066"/>
        </w:rPr>
        <w:t>***</w:t>
      </w:r>
      <w:r>
        <w:rPr>
          <w:rFonts w:ascii="Times New Roman" w:hAnsi="Times New Roman"/>
          <w:color w:val="660066"/>
        </w:rPr>
        <w:tab/>
        <w:t>***</w:t>
      </w:r>
      <w:r>
        <w:rPr>
          <w:rFonts w:ascii="Times New Roman" w:hAnsi="Times New Roman"/>
          <w:color w:val="660066"/>
        </w:rPr>
        <w:tab/>
        <w:t>***</w:t>
      </w:r>
      <w:r>
        <w:rPr>
          <w:rFonts w:ascii="Times New Roman" w:hAnsi="Times New Roman"/>
          <w:color w:val="660066"/>
        </w:rPr>
        <w:tab/>
        <w:t>***</w:t>
      </w:r>
      <w:r>
        <w:rPr>
          <w:rFonts w:ascii="Times New Roman" w:hAnsi="Times New Roman"/>
          <w:color w:val="660066"/>
        </w:rPr>
        <w:tab/>
        <w:t>******</w:t>
      </w:r>
      <w:r>
        <w:rPr>
          <w:rFonts w:ascii="Times New Roman" w:hAnsi="Times New Roman"/>
          <w:color w:val="660066"/>
        </w:rPr>
        <w:tab/>
      </w:r>
    </w:p>
    <w:p w:rsidR="00B52B70" w:rsidRDefault="00B52B70" w:rsidP="007D5737">
      <w:pPr>
        <w:jc w:val="center"/>
        <w:rPr>
          <w:rFonts w:ascii="Times New Roman" w:hAnsi="Times New Roman"/>
          <w:b/>
        </w:rPr>
      </w:pPr>
    </w:p>
    <w:p w:rsidR="00B52B70" w:rsidRDefault="00B52B70" w:rsidP="007D5737">
      <w:pPr>
        <w:jc w:val="center"/>
        <w:rPr>
          <w:rFonts w:ascii="Times New Roman" w:hAnsi="Times New Roman"/>
          <w:b/>
        </w:rPr>
      </w:pPr>
    </w:p>
    <w:p w:rsidR="00B52B70" w:rsidRPr="0035311E" w:rsidRDefault="00B52B70" w:rsidP="007D5737">
      <w:pPr>
        <w:jc w:val="center"/>
        <w:outlineLvl w:val="0"/>
        <w:rPr>
          <w:rFonts w:ascii="Times New Roman" w:hAnsi="Times New Roman"/>
          <w:b/>
          <w:sz w:val="32"/>
          <w:szCs w:val="32"/>
        </w:rPr>
      </w:pPr>
      <w:r w:rsidRPr="0035311E">
        <w:rPr>
          <w:rFonts w:ascii="Times New Roman" w:hAnsi="Times New Roman"/>
          <w:b/>
          <w:sz w:val="32"/>
          <w:szCs w:val="32"/>
        </w:rPr>
        <w:t>29 NOVEMBRE</w:t>
      </w:r>
    </w:p>
    <w:p w:rsidR="00B52B70" w:rsidRPr="0088482B" w:rsidRDefault="00B52B70" w:rsidP="00721DBD">
      <w:pPr>
        <w:jc w:val="both"/>
        <w:rPr>
          <w:rFonts w:ascii="Times New Roman" w:hAnsi="Times New Roman"/>
        </w:rPr>
      </w:pPr>
    </w:p>
    <w:p w:rsidR="00B52B70" w:rsidRPr="0088482B" w:rsidRDefault="00B52B70" w:rsidP="00721DBD">
      <w:pPr>
        <w:jc w:val="both"/>
        <w:rPr>
          <w:rFonts w:ascii="Times New Roman" w:hAnsi="Times New Roman"/>
        </w:rPr>
      </w:pPr>
      <w:r w:rsidRPr="0088482B">
        <w:rPr>
          <w:rFonts w:ascii="Times New Roman" w:hAnsi="Times New Roman"/>
        </w:rPr>
        <w:t xml:space="preserve">La signora </w:t>
      </w:r>
      <w:r>
        <w:rPr>
          <w:rFonts w:ascii="Times New Roman" w:hAnsi="Times New Roman"/>
        </w:rPr>
        <w:t>Eszter</w:t>
      </w:r>
      <w:r w:rsidRPr="0088482B">
        <w:rPr>
          <w:rFonts w:ascii="Times New Roman" w:hAnsi="Times New Roman"/>
        </w:rPr>
        <w:t xml:space="preserve"> da molto tempo ormai aveva oltrepassato la cinquantina e aveva smesso di contare i propri anni quando due guardie bussarono alla sua porta. Almeno così lei aveva interpretato quei due giovani piuttosto rozzi che, senza alcuna premessa, le porsero la carta con scritto che doveva presentarsi per un interrogatorio presso la sinagoga di Subotica il giorno 29 novembre 1949 alle otto di sera. La sorprese quell’invito serale, ne aveva passate di cose con questo governo, ma invitare una donna anziana – che a una certa ora già sonnecchiava sotto le coperte – a un colloquio, a tarde ore, era davvero una sfacciataggine. Si fece il segno della croce e ringraziò per l’invito.</w:t>
      </w:r>
    </w:p>
    <w:p w:rsidR="00B52B70" w:rsidRPr="0088482B" w:rsidRDefault="00B52B70" w:rsidP="00721DBD">
      <w:pPr>
        <w:jc w:val="both"/>
        <w:rPr>
          <w:rFonts w:ascii="Times New Roman" w:hAnsi="Times New Roman"/>
        </w:rPr>
      </w:pPr>
      <w:r w:rsidRPr="0088482B">
        <w:rPr>
          <w:rFonts w:ascii="Times New Roman" w:hAnsi="Times New Roman"/>
        </w:rPr>
        <w:tab/>
        <w:t>La cosa più strana di tutta la faccenda era il luogo dell’incontro.</w:t>
      </w:r>
    </w:p>
    <w:p w:rsidR="00B52B70" w:rsidRPr="0088482B" w:rsidRDefault="00B52B70" w:rsidP="00721DBD">
      <w:pPr>
        <w:jc w:val="both"/>
        <w:rPr>
          <w:rFonts w:ascii="Times New Roman" w:hAnsi="Times New Roman"/>
        </w:rPr>
      </w:pPr>
      <w:r w:rsidRPr="0088482B">
        <w:rPr>
          <w:rFonts w:ascii="Times New Roman" w:hAnsi="Times New Roman"/>
        </w:rPr>
        <w:t xml:space="preserve">La sinagoga era ormai chiusa al pubblico da due anni. Quei pochi ebrei rimasti in città, dopo la deportazione ad Auschwitz di 6.000 </w:t>
      </w:r>
      <w:r>
        <w:rPr>
          <w:rFonts w:ascii="Times New Roman" w:hAnsi="Times New Roman"/>
        </w:rPr>
        <w:t>abitanti</w:t>
      </w:r>
      <w:r w:rsidRPr="0088482B">
        <w:rPr>
          <w:rFonts w:ascii="Times New Roman" w:hAnsi="Times New Roman"/>
        </w:rPr>
        <w:t xml:space="preserve"> di Subotica, avevano per lo più cambiato nazionalità, se i comunisti jugoslavi non li avevano già condannati, uccisi o scacciati come resti della borghesia. La signora </w:t>
      </w:r>
      <w:r>
        <w:rPr>
          <w:rFonts w:ascii="Times New Roman" w:hAnsi="Times New Roman"/>
        </w:rPr>
        <w:t>Eszter</w:t>
      </w:r>
      <w:r w:rsidRPr="0088482B">
        <w:rPr>
          <w:rFonts w:ascii="Times New Roman" w:hAnsi="Times New Roman"/>
        </w:rPr>
        <w:t xml:space="preserve"> si era sempre sentita magiara e aveva difeso quella sua identità con passione, cosa che molti magiari di Subotica le invidiavano.</w:t>
      </w:r>
    </w:p>
    <w:p w:rsidR="00B52B70" w:rsidRPr="0088482B" w:rsidRDefault="00B52B70" w:rsidP="00721DBD">
      <w:pPr>
        <w:jc w:val="both"/>
        <w:rPr>
          <w:rFonts w:ascii="Times New Roman" w:hAnsi="Times New Roman"/>
        </w:rPr>
      </w:pPr>
      <w:r w:rsidRPr="0088482B">
        <w:rPr>
          <w:rFonts w:ascii="Times New Roman" w:hAnsi="Times New Roman"/>
        </w:rPr>
        <w:tab/>
        <w:t xml:space="preserve">E anche la data le sembrava strana, era una delle feste jugoslave più importanti, il giorno della Repubblica. In quel giorno non si lavorava ed erano già moltissime le aziende che portavano come nome questa data. Il 29 novembre era come il Primo maggio o l’8 marzo, il giorno della consacrazione del nuovo stato e del popolo lavoratore della Jugoslavia. La signora </w:t>
      </w:r>
      <w:r>
        <w:rPr>
          <w:rFonts w:ascii="Times New Roman" w:hAnsi="Times New Roman"/>
        </w:rPr>
        <w:t>Eszter</w:t>
      </w:r>
      <w:r w:rsidRPr="0088482B">
        <w:rPr>
          <w:rFonts w:ascii="Times New Roman" w:hAnsi="Times New Roman"/>
        </w:rPr>
        <w:t>, ad ogni modo, non faceva parte di quel popolo e forse per questo era stata stabilita quella data, pensò.</w:t>
      </w:r>
    </w:p>
    <w:p w:rsidR="00B52B70" w:rsidRPr="0088482B" w:rsidRDefault="00B52B70" w:rsidP="00721DBD">
      <w:pPr>
        <w:jc w:val="both"/>
        <w:rPr>
          <w:rFonts w:ascii="Times New Roman" w:hAnsi="Times New Roman"/>
        </w:rPr>
      </w:pPr>
    </w:p>
    <w:p w:rsidR="00B52B70" w:rsidRPr="0088482B" w:rsidRDefault="00B52B70" w:rsidP="007D5737">
      <w:pPr>
        <w:jc w:val="center"/>
        <w:rPr>
          <w:rFonts w:ascii="Times New Roman" w:hAnsi="Times New Roman"/>
        </w:rPr>
      </w:pPr>
      <w:r w:rsidRPr="0088482B">
        <w:rPr>
          <w:rFonts w:ascii="Times New Roman" w:hAnsi="Times New Roman"/>
        </w:rPr>
        <w:t>*</w:t>
      </w:r>
      <w:r w:rsidRPr="0088482B">
        <w:rPr>
          <w:rFonts w:ascii="Times New Roman" w:hAnsi="Times New Roman"/>
        </w:rPr>
        <w:tab/>
        <w:t>*</w:t>
      </w:r>
      <w:r w:rsidRPr="0088482B">
        <w:rPr>
          <w:rFonts w:ascii="Times New Roman" w:hAnsi="Times New Roman"/>
        </w:rPr>
        <w:tab/>
        <w:t>*</w:t>
      </w:r>
    </w:p>
    <w:p w:rsidR="00B52B70" w:rsidRPr="0088482B" w:rsidRDefault="00B52B70" w:rsidP="00721DBD">
      <w:pPr>
        <w:jc w:val="both"/>
        <w:rPr>
          <w:rFonts w:ascii="Times New Roman" w:hAnsi="Times New Roman"/>
        </w:rPr>
      </w:pPr>
    </w:p>
    <w:p w:rsidR="00B52B70" w:rsidRPr="0088482B" w:rsidRDefault="00B52B70" w:rsidP="00721DBD">
      <w:pPr>
        <w:jc w:val="both"/>
        <w:rPr>
          <w:rFonts w:ascii="Times New Roman" w:hAnsi="Times New Roman"/>
        </w:rPr>
      </w:pPr>
      <w:r w:rsidRPr="0088482B">
        <w:rPr>
          <w:rFonts w:ascii="Times New Roman" w:hAnsi="Times New Roman"/>
        </w:rPr>
        <w:t>Quella sera indossò il suo abito più bello e si diresse verso il centro. A piedi le ci volevano almeno venti minuti, cinque minuti in più della sua consueta passeggiata quotidiana. Le tortore, nascoste nelle alte fronde de</w:t>
      </w:r>
      <w:r>
        <w:rPr>
          <w:rFonts w:ascii="Times New Roman" w:hAnsi="Times New Roman"/>
        </w:rPr>
        <w:t>i bagolari</w:t>
      </w:r>
      <w:r w:rsidRPr="0088482B">
        <w:rPr>
          <w:rFonts w:ascii="Times New Roman" w:hAnsi="Times New Roman"/>
        </w:rPr>
        <w:t xml:space="preserve">, seguivano con il loro canto ogni suo passo. Le sembrava che volessero congedarsi da lei, ma non si arrese a quello stato d’animo. Ormai aveva imparato a vivere con la malinconia; il senso della transitorietà era il suo sentimento </w:t>
      </w:r>
      <w:r w:rsidRPr="00044E54">
        <w:rPr>
          <w:rFonts w:ascii="Times New Roman" w:hAnsi="Times New Roman"/>
        </w:rPr>
        <w:t>principale</w:t>
      </w:r>
      <w:r w:rsidRPr="0088482B">
        <w:rPr>
          <w:rFonts w:ascii="Times New Roman" w:hAnsi="Times New Roman"/>
        </w:rPr>
        <w:t>, profondo e nitido. La città era completamente deserta, probabilmente da qualche parte si festeggiava, ma non in questo quartiere. Era come durante l’orario del coprifuoco, più precisamente: come se avessero fatto sparire tutti i testimoni del suo passaggio.</w:t>
      </w:r>
    </w:p>
    <w:p w:rsidR="00B52B70" w:rsidRPr="00F30741" w:rsidRDefault="00B52B70" w:rsidP="00721DBD">
      <w:pPr>
        <w:jc w:val="both"/>
        <w:rPr>
          <w:rFonts w:ascii="Times New Roman" w:hAnsi="Times New Roman"/>
        </w:rPr>
      </w:pPr>
      <w:r w:rsidRPr="0088482B">
        <w:rPr>
          <w:rFonts w:ascii="Times New Roman" w:hAnsi="Times New Roman"/>
        </w:rPr>
        <w:tab/>
        <w:t xml:space="preserve">Accanto alla sinagoga erano già parcheggiate due automobili, un gruppetto di persone si </w:t>
      </w:r>
      <w:r w:rsidRPr="00B90CE3">
        <w:rPr>
          <w:rFonts w:ascii="Times New Roman" w:hAnsi="Times New Roman"/>
        </w:rPr>
        <w:t xml:space="preserve">mosse silenziosamente verso di lei non appena la scorsero. Pensava a come in quel momento tutti la stessero osservando attraverso la recinzione liberty decorata a forma di cuore; così incorniciata poteva sembrare il ricordo di un vecchio amore e avere il posto d’onore nel loro album. Strano spettacolo! </w:t>
      </w:r>
    </w:p>
    <w:p w:rsidR="00B52B70" w:rsidRPr="00B90CE3" w:rsidRDefault="00B52B70" w:rsidP="00721DBD">
      <w:pPr>
        <w:jc w:val="both"/>
        <w:rPr>
          <w:rFonts w:ascii="Times New Roman" w:hAnsi="Times New Roman"/>
        </w:rPr>
      </w:pPr>
      <w:r w:rsidRPr="00B90CE3">
        <w:rPr>
          <w:rFonts w:ascii="Times New Roman" w:hAnsi="Times New Roman"/>
        </w:rPr>
        <w:tab/>
        <w:t xml:space="preserve">Probabilmente, per via di quel pensiero aveva porto loro fiduciosamente la mano e li aveva salutati con </w:t>
      </w:r>
      <w:r w:rsidRPr="00B90CE3">
        <w:rPr>
          <w:rFonts w:ascii="Times New Roman" w:hAnsi="Times New Roman"/>
          <w:i/>
        </w:rPr>
        <w:t>buona sera, compagni</w:t>
      </w:r>
      <w:r w:rsidRPr="00B90CE3">
        <w:rPr>
          <w:rFonts w:ascii="Times New Roman" w:hAnsi="Times New Roman"/>
        </w:rPr>
        <w:t>. Non ricevette risposta, soltanto una fila di movimenti confusi, per automatismo, la mano tesa. La porta della sinagoga era aperta e, prima di addentrarsi nel buio, uno degli autisti aveva condotto l’automobile fino all’ingresso e l’aveva lasciata accesa con i fari che illuminavano parzialmente l’interno del santuario.</w:t>
      </w:r>
    </w:p>
    <w:p w:rsidR="00B52B70" w:rsidRPr="0088482B" w:rsidRDefault="00B52B70" w:rsidP="00721DBD">
      <w:pPr>
        <w:jc w:val="both"/>
        <w:rPr>
          <w:rFonts w:ascii="Times New Roman" w:hAnsi="Times New Roman"/>
        </w:rPr>
      </w:pPr>
      <w:r w:rsidRPr="00B90CE3">
        <w:rPr>
          <w:rFonts w:ascii="Times New Roman" w:hAnsi="Times New Roman"/>
        </w:rPr>
        <w:tab/>
        <w:t>Non era mai stata nella sinagoga e la scarsa illuminazione la faceva sentire in un immaginario mondo sommerso. Come se l’avessero spinta in fondo a un lago, la vegetazione</w:t>
      </w:r>
      <w:r w:rsidRPr="0088482B">
        <w:rPr>
          <w:rFonts w:ascii="Times New Roman" w:hAnsi="Times New Roman"/>
        </w:rPr>
        <w:t xml:space="preserve"> stilizzata nei colori verd</w:t>
      </w:r>
      <w:r>
        <w:rPr>
          <w:rFonts w:ascii="Times New Roman" w:hAnsi="Times New Roman"/>
        </w:rPr>
        <w:t>e-</w:t>
      </w:r>
      <w:r w:rsidRPr="0088482B">
        <w:rPr>
          <w:rFonts w:ascii="Times New Roman" w:hAnsi="Times New Roman"/>
        </w:rPr>
        <w:t xml:space="preserve">azzurri s’inoltrava da tutte le parti in un </w:t>
      </w:r>
      <w:r>
        <w:rPr>
          <w:rFonts w:ascii="Times New Roman" w:hAnsi="Times New Roman"/>
        </w:rPr>
        <w:t xml:space="preserve">minaccioso </w:t>
      </w:r>
      <w:r w:rsidRPr="0048214D">
        <w:rPr>
          <w:rFonts w:ascii="Times New Roman" w:hAnsi="Times New Roman"/>
        </w:rPr>
        <w:t xml:space="preserve">intreccio ornamentale. Respirava a fatica, e gli occhi non riuscivano in alcun modo ad abituarsi ai </w:t>
      </w:r>
      <w:r w:rsidRPr="00AB675F">
        <w:rPr>
          <w:rFonts w:ascii="Times New Roman" w:hAnsi="Times New Roman"/>
        </w:rPr>
        <w:t>cannoni</w:t>
      </w:r>
      <w:r w:rsidRPr="0088482B">
        <w:rPr>
          <w:rFonts w:ascii="Times New Roman" w:hAnsi="Times New Roman"/>
        </w:rPr>
        <w:t xml:space="preserve"> luminosi.</w:t>
      </w:r>
    </w:p>
    <w:p w:rsidR="00B52B70" w:rsidRPr="0088482B" w:rsidRDefault="00B52B70" w:rsidP="00721DBD">
      <w:pPr>
        <w:jc w:val="both"/>
        <w:rPr>
          <w:rFonts w:ascii="Times New Roman" w:hAnsi="Times New Roman"/>
        </w:rPr>
      </w:pPr>
      <w:r w:rsidRPr="0088482B">
        <w:rPr>
          <w:rFonts w:ascii="Times New Roman" w:hAnsi="Times New Roman"/>
        </w:rPr>
        <w:tab/>
        <w:t>Udì una voce accanto a sé.</w:t>
      </w:r>
    </w:p>
    <w:p w:rsidR="00B52B70" w:rsidRPr="0088482B" w:rsidRDefault="00B52B70" w:rsidP="00721DBD">
      <w:pPr>
        <w:jc w:val="both"/>
        <w:rPr>
          <w:rFonts w:ascii="Times New Roman" w:hAnsi="Times New Roman"/>
        </w:rPr>
      </w:pPr>
    </w:p>
    <w:p w:rsidR="00B52B70" w:rsidRPr="0088482B" w:rsidRDefault="00B52B70" w:rsidP="00721DBD">
      <w:pPr>
        <w:jc w:val="both"/>
        <w:rPr>
          <w:rFonts w:ascii="Times New Roman" w:hAnsi="Times New Roman"/>
        </w:rPr>
      </w:pPr>
      <w:r w:rsidRPr="0088482B">
        <w:rPr>
          <w:rFonts w:ascii="Times New Roman" w:hAnsi="Times New Roman"/>
        </w:rPr>
        <w:t>- Come mai non è stata in un campo di concentramento?</w:t>
      </w:r>
    </w:p>
    <w:p w:rsidR="00B52B70" w:rsidRPr="0088482B" w:rsidRDefault="00B52B70" w:rsidP="00721DBD">
      <w:pPr>
        <w:jc w:val="both"/>
        <w:rPr>
          <w:rFonts w:ascii="Times New Roman" w:hAnsi="Times New Roman"/>
        </w:rPr>
      </w:pPr>
      <w:r w:rsidRPr="0088482B">
        <w:rPr>
          <w:rFonts w:ascii="Times New Roman" w:hAnsi="Times New Roman"/>
        </w:rPr>
        <w:t>- È questa tutta la mia colpa? – rispose nervosamente.</w:t>
      </w:r>
    </w:p>
    <w:p w:rsidR="00B52B70" w:rsidRPr="0088482B" w:rsidRDefault="00B52B70" w:rsidP="00721DBD">
      <w:pPr>
        <w:jc w:val="both"/>
        <w:rPr>
          <w:rFonts w:ascii="Times New Roman" w:hAnsi="Times New Roman"/>
        </w:rPr>
      </w:pPr>
      <w:r w:rsidRPr="0088482B">
        <w:rPr>
          <w:rFonts w:ascii="Times New Roman" w:hAnsi="Times New Roman"/>
        </w:rPr>
        <w:t>- Siamo noi</w:t>
      </w:r>
      <w:r>
        <w:rPr>
          <w:rFonts w:ascii="Times New Roman" w:hAnsi="Times New Roman"/>
        </w:rPr>
        <w:t>,</w:t>
      </w:r>
      <w:r w:rsidRPr="0088482B">
        <w:rPr>
          <w:rFonts w:ascii="Times New Roman" w:hAnsi="Times New Roman"/>
        </w:rPr>
        <w:t xml:space="preserve"> qui</w:t>
      </w:r>
      <w:r>
        <w:rPr>
          <w:rFonts w:ascii="Times New Roman" w:hAnsi="Times New Roman"/>
        </w:rPr>
        <w:t>,</w:t>
      </w:r>
      <w:r w:rsidRPr="0088482B">
        <w:rPr>
          <w:rFonts w:ascii="Times New Roman" w:hAnsi="Times New Roman"/>
        </w:rPr>
        <w:t xml:space="preserve"> che facciamo le domande.</w:t>
      </w:r>
    </w:p>
    <w:p w:rsidR="00B52B70" w:rsidRPr="0088482B" w:rsidRDefault="00B52B70" w:rsidP="00721DBD">
      <w:pPr>
        <w:jc w:val="both"/>
        <w:rPr>
          <w:rFonts w:ascii="Times New Roman" w:hAnsi="Times New Roman"/>
        </w:rPr>
      </w:pPr>
      <w:r w:rsidRPr="0088482B">
        <w:rPr>
          <w:rFonts w:ascii="Times New Roman" w:hAnsi="Times New Roman"/>
        </w:rPr>
        <w:t>- Io sono magiara, non sono ebrea.</w:t>
      </w:r>
    </w:p>
    <w:p w:rsidR="00B52B70" w:rsidRPr="0088482B" w:rsidRDefault="00B52B70" w:rsidP="00721DBD">
      <w:pPr>
        <w:jc w:val="both"/>
        <w:rPr>
          <w:rFonts w:ascii="Times New Roman" w:hAnsi="Times New Roman"/>
        </w:rPr>
      </w:pPr>
    </w:p>
    <w:p w:rsidR="00B52B70" w:rsidRPr="0088482B" w:rsidRDefault="00B52B70" w:rsidP="00721DBD">
      <w:pPr>
        <w:jc w:val="both"/>
        <w:outlineLvl w:val="0"/>
        <w:rPr>
          <w:rFonts w:ascii="Times New Roman" w:hAnsi="Times New Roman"/>
        </w:rPr>
      </w:pPr>
      <w:r w:rsidRPr="0088482B">
        <w:rPr>
          <w:rFonts w:ascii="Times New Roman" w:hAnsi="Times New Roman"/>
        </w:rPr>
        <w:t>Risata.</w:t>
      </w:r>
    </w:p>
    <w:p w:rsidR="00B52B70" w:rsidRPr="0088482B" w:rsidRDefault="00B52B70" w:rsidP="00721DBD">
      <w:pPr>
        <w:jc w:val="both"/>
        <w:rPr>
          <w:rFonts w:ascii="Times New Roman" w:hAnsi="Times New Roman"/>
        </w:rPr>
      </w:pPr>
    </w:p>
    <w:p w:rsidR="00B52B70" w:rsidRPr="0088482B" w:rsidRDefault="00B52B70" w:rsidP="00721DBD">
      <w:pPr>
        <w:ind w:firstLine="360"/>
        <w:jc w:val="both"/>
        <w:rPr>
          <w:rFonts w:ascii="Times New Roman" w:hAnsi="Times New Roman"/>
        </w:rPr>
      </w:pPr>
      <w:r w:rsidRPr="0088482B">
        <w:rPr>
          <w:rFonts w:ascii="Times New Roman" w:hAnsi="Times New Roman"/>
        </w:rPr>
        <w:t xml:space="preserve">- </w:t>
      </w:r>
      <w:r>
        <w:rPr>
          <w:rFonts w:ascii="Times New Roman" w:hAnsi="Times New Roman"/>
        </w:rPr>
        <w:t>Sappiamo bene noi chi è L</w:t>
      </w:r>
      <w:r w:rsidRPr="0088482B">
        <w:rPr>
          <w:rFonts w:ascii="Times New Roman" w:hAnsi="Times New Roman"/>
        </w:rPr>
        <w:t xml:space="preserve">ei. È stata chiamata qui come ultima erede legittima dell’azienda </w:t>
      </w:r>
      <w:r w:rsidRPr="0088482B">
        <w:rPr>
          <w:rFonts w:ascii="Times New Roman" w:hAnsi="Times New Roman"/>
          <w:i/>
        </w:rPr>
        <w:t>Hartmann és Conen Rt.</w:t>
      </w:r>
      <w:r w:rsidRPr="0088482B">
        <w:rPr>
          <w:rFonts w:ascii="Times New Roman" w:hAnsi="Times New Roman"/>
        </w:rPr>
        <w:t>, la più grande azienda per la lavorazione della carne in tutta la zona, l’azienda il cui gran parte del capitale era ebraico.</w:t>
      </w:r>
    </w:p>
    <w:p w:rsidR="00B52B70" w:rsidRPr="0088482B" w:rsidRDefault="00B52B70" w:rsidP="00721DBD">
      <w:pPr>
        <w:ind w:left="360"/>
        <w:jc w:val="both"/>
        <w:rPr>
          <w:rFonts w:ascii="Times New Roman" w:hAnsi="Times New Roman"/>
        </w:rPr>
      </w:pPr>
      <w:r w:rsidRPr="0088482B">
        <w:rPr>
          <w:rFonts w:ascii="Times New Roman" w:hAnsi="Times New Roman"/>
        </w:rPr>
        <w:t>- Da quando è finita la guerra vivo in una stanza, con due famiglie croate di Subotica, anche loro cacciate dai propri poderi. Non ho davvero niente, ci avete tolto tutto. Cosa volete ancora da me!? Ci avete tolto tutto!</w:t>
      </w:r>
    </w:p>
    <w:p w:rsidR="00B52B70" w:rsidRPr="0088482B" w:rsidRDefault="00B52B70" w:rsidP="00721DBD">
      <w:pPr>
        <w:jc w:val="both"/>
        <w:rPr>
          <w:rFonts w:ascii="Times New Roman" w:hAnsi="Times New Roman"/>
        </w:rPr>
      </w:pPr>
    </w:p>
    <w:p w:rsidR="00B52B70" w:rsidRPr="0088482B" w:rsidRDefault="00B52B70" w:rsidP="00721DBD">
      <w:pPr>
        <w:ind w:firstLine="360"/>
        <w:jc w:val="both"/>
        <w:rPr>
          <w:rFonts w:ascii="Times New Roman" w:hAnsi="Times New Roman"/>
        </w:rPr>
      </w:pPr>
      <w:r w:rsidRPr="0088482B">
        <w:rPr>
          <w:rFonts w:ascii="Times New Roman" w:hAnsi="Times New Roman"/>
        </w:rPr>
        <w:t xml:space="preserve">Nessuno le rispose. Udì soltanto un </w:t>
      </w:r>
      <w:r w:rsidRPr="00EE4D8F">
        <w:rPr>
          <w:rFonts w:ascii="Times New Roman" w:hAnsi="Times New Roman"/>
        </w:rPr>
        <w:t>fruscio</w:t>
      </w:r>
      <w:r w:rsidRPr="0088482B">
        <w:rPr>
          <w:rFonts w:ascii="Times New Roman" w:hAnsi="Times New Roman"/>
        </w:rPr>
        <w:t>, a quanto pare i suoi inquisitori avevano cambiato posizione. Poi, però, in qualche parte dal buio echeggiò una voce, come se il rabbino si fosse destato dai morti. La lasciarono alla luce come il Messia, guardava nel buio della sinagoga e ascoltava stupita quel rabbino comunista che le chiedeva un favore.</w:t>
      </w:r>
    </w:p>
    <w:p w:rsidR="00B52B70" w:rsidRPr="0088482B" w:rsidRDefault="00B52B70" w:rsidP="00721DBD">
      <w:pPr>
        <w:jc w:val="both"/>
        <w:rPr>
          <w:rFonts w:ascii="Times New Roman" w:hAnsi="Times New Roman"/>
        </w:rPr>
      </w:pPr>
    </w:p>
    <w:p w:rsidR="00B52B70" w:rsidRPr="007D5737" w:rsidRDefault="00B52B70" w:rsidP="007D5737">
      <w:pPr>
        <w:ind w:firstLine="360"/>
        <w:jc w:val="both"/>
        <w:rPr>
          <w:rFonts w:ascii="Times New Roman" w:hAnsi="Times New Roman"/>
        </w:rPr>
      </w:pPr>
      <w:r>
        <w:rPr>
          <w:rFonts w:ascii="Times New Roman" w:hAnsi="Times New Roman"/>
        </w:rPr>
        <w:t xml:space="preserve">- </w:t>
      </w:r>
      <w:r w:rsidRPr="007D5737">
        <w:rPr>
          <w:rFonts w:ascii="Times New Roman" w:hAnsi="Times New Roman"/>
        </w:rPr>
        <w:t xml:space="preserve">Compagna Eszter, noi forse esigiamo troppo da Lei, è possibile che non voglia neanche venirci incontro, sebbene il semplice fatto della Sua risposta alla chiamata ci faccia intendere che vuole collaborare, che è una persona ragionevole e responsabile. Il favore che chiediamo, più concretamente, che esigiamo, richiede una grande rinuncia, in un primo momento forse incomprensibile, o arbitrariamente o in modo rigorosamente esagerato, ma </w:t>
      </w:r>
      <w:r w:rsidRPr="007D5737">
        <w:rPr>
          <w:rFonts w:ascii="Times New Roman" w:hAnsi="Times New Roman"/>
          <w:color w:val="000000"/>
        </w:rPr>
        <w:t>deve credere che</w:t>
      </w:r>
      <w:r w:rsidRPr="007D5737">
        <w:rPr>
          <w:rFonts w:ascii="Times New Roman" w:hAnsi="Times New Roman"/>
        </w:rPr>
        <w:t xml:space="preserve"> dietro ciò c’è la grande massa dei produttori diretti, il nostro popolo lavoratore di Subotica. Sarebbe non marxista e ingenuo, ancor più sventato, feticizzare o mistificare il contesto dal quale nasce questa nostra preghiera, questo nostro bisogno, ma, se non si vuole parlare di una necessità obiettiva, si può comunque parlare delle leggi dello sviluppo sociale che Marx ha indicato al proletariato; codeste leggi ci danno la forza di persistere nella tutela della proprietà socialista dai ladri e dai predatori dei beni del popolo, da tutti i parassiti e dagli elementi antipopolari. </w:t>
      </w:r>
    </w:p>
    <w:p w:rsidR="00B52B70" w:rsidRPr="0035311E" w:rsidRDefault="00B52B70" w:rsidP="0035311E">
      <w:pPr>
        <w:ind w:firstLine="360"/>
        <w:jc w:val="both"/>
        <w:rPr>
          <w:rFonts w:ascii="Times New Roman" w:hAnsi="Times New Roman"/>
        </w:rPr>
      </w:pPr>
      <w:r w:rsidRPr="0035311E">
        <w:rPr>
          <w:rFonts w:ascii="Times New Roman" w:hAnsi="Times New Roman"/>
        </w:rPr>
        <w:t xml:space="preserve">Ora che lo sfruttamento nel nostro paese è soffocato, è tempo di scelte più sottili, e noi, </w:t>
      </w:r>
    </w:p>
    <w:p w:rsidR="00B52B70" w:rsidRPr="0035311E" w:rsidRDefault="00B52B70" w:rsidP="0035311E">
      <w:pPr>
        <w:jc w:val="both"/>
        <w:rPr>
          <w:rFonts w:ascii="Times New Roman" w:hAnsi="Times New Roman"/>
        </w:rPr>
      </w:pPr>
      <w:r w:rsidRPr="0035311E">
        <w:rPr>
          <w:rFonts w:ascii="Times New Roman" w:hAnsi="Times New Roman"/>
        </w:rPr>
        <w:t>suvvia, cerchiamo di essere autocritici, siamo passati attraverso una fase di spaventosa alienazione dalla società, per così dire, è stata come una fase infantile di auto feticismo, se mi comprende, quasi come se anche noi avessimo cominciato a imbalsamare i nostri eroi nazionali e i nostri capi come Stalin, Lenin, e tutto ciò ha portato a certe ipocrisie morali tra i nostri capi guida, come se si fosse cercata una sorta di religione sostitutiva per le masse popolari, anche se il processo di disalienazione, nello stesso tempo, su qualche altro binario poco visibile, era già cominciato. Questo tempo, dissi, esige metodi più sottili che portano alla costruzione pratica della società socialista, e questa costruzione deve passare attraverso ogni individuo, si deve interiorizzare, si devono individualizzare i principi morali socialisti. Esistono in mezzo a noi, rigorosi attivisti, sa, di quelli che si sbranano per ogni svista</w:t>
      </w:r>
      <w:r w:rsidRPr="0035311E">
        <w:rPr>
          <w:rFonts w:ascii="Times New Roman" w:hAnsi="Times New Roman"/>
          <w:color w:val="0000FF"/>
        </w:rPr>
        <w:t xml:space="preserve"> </w:t>
      </w:r>
      <w:r w:rsidRPr="0035311E">
        <w:rPr>
          <w:rFonts w:ascii="Times New Roman" w:hAnsi="Times New Roman"/>
        </w:rPr>
        <w:t xml:space="preserve">insignificante, sa, di quelli che eternamente riesaminano la propria capacità, o attitudine, o preparazione, come se i principi morali fossero impressi in noi, e come se non dipendessero dalle circostanze concrete. Sappiamo, compagna Eszter, che Lei è una persona coscienziosa, una persona consapevole della sofferenza che ha subito il nostro popolo a causa dell’egoismo dei singoli individui, capitalisti come Hartmann e Conen, sappiamo altresì che la nostra richiesta la porta a un conflitto tra i doveri verso la famiglia e i doveri verso la patria, ma bisogna portare tutto sotto un principio morale più generale e la questione è risolta. Firmi la carta con la quale rinuncia ai diritti sulla proprietà dell’azienda </w:t>
      </w:r>
      <w:r w:rsidRPr="0035311E">
        <w:rPr>
          <w:rFonts w:ascii="Times New Roman" w:hAnsi="Times New Roman"/>
          <w:i/>
        </w:rPr>
        <w:t>Hartmann és Conen Rt</w:t>
      </w:r>
      <w:r w:rsidRPr="0035311E">
        <w:rPr>
          <w:rFonts w:ascii="Times New Roman" w:hAnsi="Times New Roman"/>
        </w:rPr>
        <w:t>., come unica erede rimasta, e abbandoni infine il nostro paese entro un mese, e noi le saremo grati. La Sua esistenza fra noi rappresenta un ostacolo allo sviluppo della nostra società socialista, un ostacolo allo sviluppo dell’industria della carne nella nostra città. Qualora questa nostra conversazione non dovesse chiudersi con esito positivo, noi saremo costretti a prendere misure più drastiche.</w:t>
      </w:r>
    </w:p>
    <w:p w:rsidR="00B52B70" w:rsidRPr="0088482B" w:rsidRDefault="00B52B70" w:rsidP="00721DBD">
      <w:pPr>
        <w:jc w:val="both"/>
        <w:rPr>
          <w:rFonts w:ascii="Times New Roman" w:hAnsi="Times New Roman"/>
        </w:rPr>
      </w:pPr>
    </w:p>
    <w:p w:rsidR="00B52B70" w:rsidRPr="0088482B" w:rsidRDefault="00B52B70" w:rsidP="00721DBD">
      <w:pPr>
        <w:ind w:firstLine="700"/>
        <w:jc w:val="both"/>
        <w:rPr>
          <w:rFonts w:ascii="Times New Roman" w:hAnsi="Times New Roman"/>
        </w:rPr>
      </w:pPr>
      <w:r>
        <w:rPr>
          <w:rFonts w:ascii="Times New Roman" w:hAnsi="Times New Roman"/>
        </w:rPr>
        <w:t>Eszter</w:t>
      </w:r>
      <w:r w:rsidRPr="0088482B">
        <w:rPr>
          <w:rFonts w:ascii="Times New Roman" w:hAnsi="Times New Roman"/>
        </w:rPr>
        <w:t xml:space="preserve"> ammutolì di fronte alla lunghezza di una tale argomentazione. Bisognava raccogliere gli ultimi resti di dignità in mezzo a questi banditi.</w:t>
      </w:r>
    </w:p>
    <w:p w:rsidR="00B52B70" w:rsidRPr="0088482B" w:rsidRDefault="00B52B70" w:rsidP="00721DBD">
      <w:pPr>
        <w:jc w:val="both"/>
        <w:rPr>
          <w:rFonts w:ascii="Times New Roman" w:hAnsi="Times New Roman"/>
        </w:rPr>
      </w:pPr>
    </w:p>
    <w:p w:rsidR="00B52B70" w:rsidRPr="007D5737" w:rsidRDefault="00B52B70" w:rsidP="007D5737">
      <w:pPr>
        <w:ind w:firstLine="700"/>
        <w:jc w:val="both"/>
        <w:rPr>
          <w:rFonts w:ascii="Times New Roman" w:hAnsi="Times New Roman"/>
        </w:rPr>
      </w:pPr>
      <w:r>
        <w:rPr>
          <w:rFonts w:ascii="Times New Roman" w:hAnsi="Times New Roman"/>
        </w:rPr>
        <w:t xml:space="preserve">- </w:t>
      </w:r>
      <w:r w:rsidRPr="007D5737">
        <w:rPr>
          <w:rFonts w:ascii="Times New Roman" w:hAnsi="Times New Roman"/>
        </w:rPr>
        <w:t>Ma dove posso andare, avete dei consigli da darmi?</w:t>
      </w:r>
    </w:p>
    <w:p w:rsidR="00B52B70" w:rsidRPr="0088482B" w:rsidRDefault="00B52B70" w:rsidP="00721DBD">
      <w:pPr>
        <w:jc w:val="both"/>
        <w:rPr>
          <w:rFonts w:ascii="Times New Roman" w:hAnsi="Times New Roman"/>
        </w:rPr>
      </w:pPr>
    </w:p>
    <w:p w:rsidR="00B52B70" w:rsidRPr="0088482B" w:rsidRDefault="00B52B70" w:rsidP="00721DBD">
      <w:pPr>
        <w:ind w:firstLine="700"/>
        <w:jc w:val="both"/>
        <w:rPr>
          <w:rFonts w:ascii="Times New Roman" w:hAnsi="Times New Roman"/>
        </w:rPr>
      </w:pPr>
      <w:r w:rsidRPr="0088482B">
        <w:rPr>
          <w:rFonts w:ascii="Times New Roman" w:hAnsi="Times New Roman"/>
        </w:rPr>
        <w:t xml:space="preserve">Invece di rispondere, uno di loro, con berretto e occhiali, </w:t>
      </w:r>
      <w:r>
        <w:rPr>
          <w:rFonts w:ascii="Times New Roman" w:hAnsi="Times New Roman"/>
        </w:rPr>
        <w:t>apparve</w:t>
      </w:r>
      <w:r w:rsidRPr="0088482B">
        <w:rPr>
          <w:rFonts w:ascii="Times New Roman" w:hAnsi="Times New Roman"/>
        </w:rPr>
        <w:t xml:space="preserve"> davanti a lei con carta e penna. Si sedettero sulla prima panca che la sinagoga offrì loro. Sopra </w:t>
      </w:r>
      <w:r>
        <w:rPr>
          <w:rFonts w:ascii="Times New Roman" w:hAnsi="Times New Roman"/>
        </w:rPr>
        <w:t>lo spazio</w:t>
      </w:r>
      <w:r w:rsidRPr="0088482B">
        <w:rPr>
          <w:rFonts w:ascii="Times New Roman" w:hAnsi="Times New Roman"/>
        </w:rPr>
        <w:t xml:space="preserve"> </w:t>
      </w:r>
      <w:r>
        <w:rPr>
          <w:rFonts w:ascii="Times New Roman" w:hAnsi="Times New Roman"/>
        </w:rPr>
        <w:t>riservato al</w:t>
      </w:r>
      <w:r w:rsidRPr="0088482B">
        <w:rPr>
          <w:rFonts w:ascii="Times New Roman" w:hAnsi="Times New Roman"/>
        </w:rPr>
        <w:t xml:space="preserve">la sua firma, </w:t>
      </w:r>
      <w:r>
        <w:rPr>
          <w:rFonts w:ascii="Times New Roman" w:hAnsi="Times New Roman"/>
        </w:rPr>
        <w:t>Eszter</w:t>
      </w:r>
      <w:r w:rsidRPr="0088482B">
        <w:rPr>
          <w:rFonts w:ascii="Times New Roman" w:hAnsi="Times New Roman"/>
        </w:rPr>
        <w:t>, nella penombra</w:t>
      </w:r>
      <w:r>
        <w:rPr>
          <w:rFonts w:ascii="Times New Roman" w:hAnsi="Times New Roman"/>
        </w:rPr>
        <w:t>,</w:t>
      </w:r>
      <w:r w:rsidRPr="0088482B">
        <w:rPr>
          <w:rFonts w:ascii="Times New Roman" w:hAnsi="Times New Roman"/>
        </w:rPr>
        <w:t xml:space="preserve"> riuscì a leggere solo la frase che aveva già sentito: </w:t>
      </w:r>
      <w:r w:rsidRPr="0088482B">
        <w:rPr>
          <w:rFonts w:ascii="Times New Roman" w:hAnsi="Times New Roman"/>
          <w:i/>
        </w:rPr>
        <w:t xml:space="preserve">lo sviluppo dell’industria della carne nella nostra città. </w:t>
      </w:r>
      <w:r w:rsidRPr="0088482B">
        <w:rPr>
          <w:rFonts w:ascii="Times New Roman" w:hAnsi="Times New Roman"/>
        </w:rPr>
        <w:t xml:space="preserve">Si </w:t>
      </w:r>
      <w:r>
        <w:rPr>
          <w:rFonts w:ascii="Times New Roman" w:hAnsi="Times New Roman"/>
        </w:rPr>
        <w:t>alzò in piedi</w:t>
      </w:r>
      <w:r w:rsidRPr="0088482B">
        <w:rPr>
          <w:rFonts w:ascii="Times New Roman" w:hAnsi="Times New Roman"/>
        </w:rPr>
        <w:t xml:space="preserve"> e si voltò verso il pubblico, sagome confuse che si disperdevano nella luce dei fari:</w:t>
      </w:r>
    </w:p>
    <w:p w:rsidR="00B52B70" w:rsidRPr="0088482B" w:rsidRDefault="00B52B70" w:rsidP="00721DBD">
      <w:pPr>
        <w:jc w:val="both"/>
        <w:rPr>
          <w:rFonts w:ascii="Times New Roman" w:hAnsi="Times New Roman"/>
        </w:rPr>
      </w:pPr>
    </w:p>
    <w:p w:rsidR="00B52B70" w:rsidRDefault="00B52B70" w:rsidP="00721DBD">
      <w:pPr>
        <w:jc w:val="both"/>
        <w:rPr>
          <w:rFonts w:ascii="Times New Roman" w:hAnsi="Times New Roman"/>
        </w:rPr>
      </w:pPr>
      <w:r w:rsidRPr="0088482B">
        <w:rPr>
          <w:rFonts w:ascii="Times New Roman" w:hAnsi="Times New Roman"/>
        </w:rPr>
        <w:t xml:space="preserve">- Se è per la carne, allora va bene – disse, </w:t>
      </w:r>
      <w:r>
        <w:rPr>
          <w:rFonts w:ascii="Times New Roman" w:hAnsi="Times New Roman"/>
        </w:rPr>
        <w:t>apponendo la propria firma</w:t>
      </w:r>
      <w:r w:rsidRPr="0088482B">
        <w:rPr>
          <w:rFonts w:ascii="Times New Roman" w:hAnsi="Times New Roman"/>
        </w:rPr>
        <w:t>, a voce alta e ironica</w:t>
      </w:r>
      <w:r>
        <w:rPr>
          <w:rFonts w:ascii="Times New Roman" w:hAnsi="Times New Roman"/>
        </w:rPr>
        <w:t>mente.</w:t>
      </w:r>
    </w:p>
    <w:p w:rsidR="00B52B70" w:rsidRDefault="00B52B70" w:rsidP="00721DBD">
      <w:pPr>
        <w:jc w:val="both"/>
        <w:rPr>
          <w:rFonts w:ascii="Times New Roman" w:hAnsi="Times New Roman"/>
        </w:rPr>
      </w:pPr>
      <w:r>
        <w:rPr>
          <w:rFonts w:ascii="Times New Roman" w:hAnsi="Times New Roman"/>
        </w:rPr>
        <w:t xml:space="preserve">- </w:t>
      </w:r>
      <w:r w:rsidRPr="0088482B">
        <w:rPr>
          <w:rFonts w:ascii="Times New Roman" w:hAnsi="Times New Roman"/>
        </w:rPr>
        <w:t xml:space="preserve">Sono anni che non la vedo. </w:t>
      </w:r>
    </w:p>
    <w:p w:rsidR="00B52B70" w:rsidRPr="0088482B" w:rsidRDefault="00B52B70" w:rsidP="00721DBD">
      <w:pPr>
        <w:ind w:firstLine="708"/>
        <w:jc w:val="both"/>
        <w:rPr>
          <w:rFonts w:ascii="Times New Roman" w:hAnsi="Times New Roman"/>
        </w:rPr>
      </w:pPr>
      <w:r w:rsidRPr="0088482B">
        <w:rPr>
          <w:rFonts w:ascii="Times New Roman" w:hAnsi="Times New Roman"/>
        </w:rPr>
        <w:t>Si alzò e s</w:t>
      </w:r>
      <w:r>
        <w:rPr>
          <w:rFonts w:ascii="Times New Roman" w:hAnsi="Times New Roman"/>
        </w:rPr>
        <w:t>’</w:t>
      </w:r>
      <w:r w:rsidRPr="0088482B">
        <w:rPr>
          <w:rFonts w:ascii="Times New Roman" w:hAnsi="Times New Roman"/>
        </w:rPr>
        <w:t xml:space="preserve">inchinò. La sua firma ricevette un fragoroso applauso </w:t>
      </w:r>
      <w:r>
        <w:rPr>
          <w:rFonts w:ascii="Times New Roman" w:hAnsi="Times New Roman"/>
        </w:rPr>
        <w:t>che continuò a echeggiare nella</w:t>
      </w:r>
      <w:r w:rsidRPr="0088482B">
        <w:rPr>
          <w:rFonts w:ascii="Times New Roman" w:hAnsi="Times New Roman"/>
        </w:rPr>
        <w:t xml:space="preserve"> sinagoga molto a lungo</w:t>
      </w:r>
      <w:r>
        <w:rPr>
          <w:rFonts w:ascii="Times New Roman" w:hAnsi="Times New Roman"/>
        </w:rPr>
        <w:t xml:space="preserve"> </w:t>
      </w:r>
      <w:r w:rsidRPr="0088482B">
        <w:rPr>
          <w:rFonts w:ascii="Times New Roman" w:hAnsi="Times New Roman"/>
        </w:rPr>
        <w:t xml:space="preserve">dopo che tutti gli attori di </w:t>
      </w:r>
      <w:r>
        <w:rPr>
          <w:rFonts w:ascii="Times New Roman" w:hAnsi="Times New Roman"/>
        </w:rPr>
        <w:t>tale</w:t>
      </w:r>
      <w:r w:rsidRPr="0088482B">
        <w:rPr>
          <w:rFonts w:ascii="Times New Roman" w:hAnsi="Times New Roman"/>
        </w:rPr>
        <w:t xml:space="preserve"> accordo abbandonarono la scena.</w:t>
      </w:r>
    </w:p>
    <w:p w:rsidR="00B52B70" w:rsidRDefault="00B52B70" w:rsidP="00721DBD">
      <w:pPr>
        <w:ind w:left="360"/>
        <w:jc w:val="both"/>
        <w:rPr>
          <w:rFonts w:ascii="Times New Roman" w:hAnsi="Times New Roman"/>
        </w:rPr>
      </w:pPr>
    </w:p>
    <w:p w:rsidR="00B52B70" w:rsidRDefault="00B52B70" w:rsidP="00721DBD">
      <w:pPr>
        <w:ind w:left="360"/>
        <w:jc w:val="both"/>
        <w:rPr>
          <w:rFonts w:ascii="Times New Roman" w:hAnsi="Times New Roman"/>
        </w:rPr>
      </w:pPr>
    </w:p>
    <w:p w:rsidR="00B52B70" w:rsidRDefault="00B52B70" w:rsidP="007D5737">
      <w:pPr>
        <w:ind w:left="360"/>
        <w:jc w:val="right"/>
        <w:outlineLvl w:val="0"/>
        <w:rPr>
          <w:rFonts w:ascii="Times New Roman" w:hAnsi="Times New Roman"/>
          <w:i/>
        </w:rPr>
      </w:pPr>
      <w:r w:rsidRPr="00346BB5">
        <w:rPr>
          <w:rFonts w:ascii="Times New Roman" w:hAnsi="Times New Roman"/>
          <w:i/>
        </w:rPr>
        <w:t>Traduzione dal croato di Ginevra Pugliese</w:t>
      </w:r>
    </w:p>
    <w:p w:rsidR="00B52B70" w:rsidRDefault="00B52B70" w:rsidP="00721DBD">
      <w:pPr>
        <w:ind w:left="360"/>
        <w:jc w:val="both"/>
        <w:rPr>
          <w:rFonts w:ascii="Times New Roman" w:hAnsi="Times New Roman"/>
          <w:i/>
        </w:rPr>
      </w:pPr>
    </w:p>
    <w:p w:rsidR="00B52B70" w:rsidRDefault="00B52B70" w:rsidP="00721DBD">
      <w:pPr>
        <w:spacing w:line="360" w:lineRule="auto"/>
        <w:jc w:val="both"/>
        <w:rPr>
          <w:rFonts w:ascii="Times New Roman" w:hAnsi="Times New Roman"/>
        </w:rPr>
      </w:pPr>
    </w:p>
    <w:p w:rsidR="00B52B70" w:rsidRDefault="00B52B70" w:rsidP="00721DBD">
      <w:pPr>
        <w:spacing w:line="360" w:lineRule="auto"/>
        <w:jc w:val="both"/>
        <w:rPr>
          <w:rFonts w:ascii="Times New Roman" w:hAnsi="Times New Roman"/>
        </w:rPr>
      </w:pPr>
    </w:p>
    <w:p w:rsidR="00B52B70" w:rsidRDefault="00B52B70">
      <w:pPr>
        <w:rPr>
          <w:rFonts w:ascii="Times New Roman" w:hAnsi="Times New Roman"/>
        </w:rPr>
      </w:pPr>
      <w:r>
        <w:rPr>
          <w:rFonts w:ascii="Times New Roman" w:hAnsi="Times New Roman"/>
        </w:rPr>
        <w:br w:type="page"/>
      </w:r>
    </w:p>
    <w:p w:rsidR="00B52B70" w:rsidRDefault="00B52B70" w:rsidP="00721DBD">
      <w:pPr>
        <w:spacing w:line="360" w:lineRule="auto"/>
        <w:jc w:val="both"/>
        <w:rPr>
          <w:rFonts w:ascii="Times New Roman" w:hAnsi="Times New Roman"/>
        </w:rPr>
      </w:pPr>
      <w:r w:rsidRPr="00CA608B">
        <w:rPr>
          <w:rFonts w:ascii="Times New Roman" w:hAnsi="Times New Roman"/>
        </w:rPr>
        <w:t>NEVEN UŠUMOVIĆ (Zagabria, 1972) è cresciuto nella Voivodina in Serbia. Ora vive a Capodi</w:t>
      </w:r>
      <w:r>
        <w:rPr>
          <w:rFonts w:ascii="Times New Roman" w:hAnsi="Times New Roman"/>
        </w:rPr>
        <w:t>stria in Slovenia e lavora nell’</w:t>
      </w:r>
      <w:r w:rsidRPr="00CA608B">
        <w:rPr>
          <w:rFonts w:ascii="Times New Roman" w:hAnsi="Times New Roman"/>
        </w:rPr>
        <w:t xml:space="preserve">oltreconfine, a Umago in Croazia. Ha pubblicato quattro raccolte di racconti brevi: </w:t>
      </w:r>
      <w:r w:rsidRPr="00CA608B">
        <w:rPr>
          <w:rFonts w:ascii="Times New Roman" w:hAnsi="Times New Roman"/>
          <w:i/>
        </w:rPr>
        <w:t>7 mladih</w:t>
      </w:r>
      <w:r w:rsidRPr="00CA608B">
        <w:rPr>
          <w:rFonts w:ascii="Times New Roman" w:hAnsi="Times New Roman"/>
        </w:rPr>
        <w:t xml:space="preserve"> (7 giovani, Zagreb 1997),  </w:t>
      </w:r>
      <w:r w:rsidRPr="00CA608B">
        <w:rPr>
          <w:rFonts w:ascii="Times New Roman" w:hAnsi="Times New Roman"/>
          <w:i/>
        </w:rPr>
        <w:t>Ekskurzija: roman kratkog daha</w:t>
      </w:r>
      <w:r w:rsidRPr="00CA608B">
        <w:rPr>
          <w:rFonts w:ascii="Times New Roman" w:hAnsi="Times New Roman"/>
        </w:rPr>
        <w:t xml:space="preserve"> (Gita: romanzo di breve respiro, Zagabria 2001),  </w:t>
      </w:r>
      <w:r w:rsidRPr="00CA608B">
        <w:rPr>
          <w:rFonts w:ascii="Times New Roman" w:hAnsi="Times New Roman"/>
          <w:i/>
        </w:rPr>
        <w:t>Makovo zrno</w:t>
      </w:r>
      <w:r w:rsidRPr="00CA608B">
        <w:rPr>
          <w:rFonts w:ascii="Times New Roman" w:hAnsi="Times New Roman"/>
        </w:rPr>
        <w:t xml:space="preserve"> </w:t>
      </w:r>
      <w:r>
        <w:rPr>
          <w:rFonts w:ascii="Times New Roman" w:hAnsi="Times New Roman"/>
        </w:rPr>
        <w:t>(S</w:t>
      </w:r>
      <w:r w:rsidRPr="0063026D">
        <w:rPr>
          <w:rFonts w:ascii="Times New Roman" w:hAnsi="Times New Roman"/>
        </w:rPr>
        <w:t>eme di papavero</w:t>
      </w:r>
      <w:r w:rsidRPr="00CA608B">
        <w:rPr>
          <w:rFonts w:ascii="Times New Roman" w:hAnsi="Times New Roman"/>
        </w:rPr>
        <w:t xml:space="preserve">, Zagabria 2009), </w:t>
      </w:r>
      <w:r w:rsidRPr="00CA608B">
        <w:rPr>
          <w:rFonts w:ascii="Times New Roman" w:hAnsi="Times New Roman"/>
          <w:i/>
        </w:rPr>
        <w:t>Rajske ptice</w:t>
      </w:r>
      <w:r w:rsidRPr="00CA608B">
        <w:rPr>
          <w:rFonts w:ascii="Times New Roman" w:hAnsi="Times New Roman"/>
        </w:rPr>
        <w:t xml:space="preserve"> (Uccelli </w:t>
      </w:r>
      <w:r>
        <w:rPr>
          <w:rFonts w:ascii="Times New Roman" w:hAnsi="Times New Roman"/>
        </w:rPr>
        <w:t>del</w:t>
      </w:r>
      <w:r w:rsidRPr="00CA608B">
        <w:rPr>
          <w:rFonts w:ascii="Times New Roman" w:hAnsi="Times New Roman"/>
        </w:rPr>
        <w:t xml:space="preserve"> paradiso 2012). Alcuni racconti sono stati inseriti nelle raccolte americane </w:t>
      </w:r>
      <w:r w:rsidRPr="00CA608B">
        <w:rPr>
          <w:rFonts w:ascii="Times New Roman" w:hAnsi="Times New Roman"/>
          <w:i/>
        </w:rPr>
        <w:t>Best European Fiction</w:t>
      </w:r>
      <w:r w:rsidRPr="00CA608B">
        <w:rPr>
          <w:rFonts w:ascii="Times New Roman" w:hAnsi="Times New Roman"/>
        </w:rPr>
        <w:t xml:space="preserve"> (a cura di Aleksandar Hemon, 2010) e </w:t>
      </w:r>
      <w:r w:rsidRPr="00CA608B">
        <w:rPr>
          <w:rFonts w:ascii="Times New Roman" w:hAnsi="Times New Roman"/>
          <w:i/>
        </w:rPr>
        <w:t>Zagreb Noir</w:t>
      </w:r>
      <w:r w:rsidRPr="00CA608B">
        <w:rPr>
          <w:rFonts w:ascii="Times New Roman" w:hAnsi="Times New Roman"/>
        </w:rPr>
        <w:t xml:space="preserve"> (a cura di Ivan Sršen, 2015). </w:t>
      </w:r>
      <w:r w:rsidRPr="00CA608B">
        <w:rPr>
          <w:rFonts w:ascii="Times New Roman" w:hAnsi="Times New Roman"/>
          <w:i/>
        </w:rPr>
        <w:t>U stočnom vagonu</w:t>
      </w:r>
      <w:r w:rsidRPr="00CA608B">
        <w:rPr>
          <w:rFonts w:ascii="Times New Roman" w:hAnsi="Times New Roman"/>
        </w:rPr>
        <w:t xml:space="preserve"> (Nel vagone bestiame) è anche il titolo di una scelta dei suoi racconti (Belgrado 2014). La sua prosa è stata tradotta in inglese, tedesco, spagnolo, ungherese e sloveno. Questa è la prima traduzione in </w:t>
      </w:r>
      <w:r>
        <w:rPr>
          <w:rFonts w:ascii="Times New Roman" w:hAnsi="Times New Roman"/>
        </w:rPr>
        <w:t>italiano</w:t>
      </w:r>
      <w:r w:rsidRPr="00CA608B">
        <w:rPr>
          <w:rFonts w:ascii="Times New Roman" w:hAnsi="Times New Roman"/>
        </w:rPr>
        <w:t>.</w:t>
      </w:r>
    </w:p>
    <w:p w:rsidR="00B52B70" w:rsidRDefault="00B52B70" w:rsidP="00721DBD">
      <w:pPr>
        <w:spacing w:line="360" w:lineRule="auto"/>
        <w:jc w:val="both"/>
        <w:rPr>
          <w:rFonts w:ascii="Times New Roman" w:hAnsi="Times New Roman"/>
        </w:rPr>
      </w:pPr>
    </w:p>
    <w:p w:rsidR="00B52B70" w:rsidRPr="00CA608B" w:rsidRDefault="00B52B70" w:rsidP="00721DBD">
      <w:pPr>
        <w:spacing w:line="360" w:lineRule="auto"/>
        <w:jc w:val="both"/>
        <w:rPr>
          <w:rFonts w:ascii="Times New Roman" w:hAnsi="Times New Roman"/>
        </w:rPr>
      </w:pPr>
      <w:r w:rsidRPr="00E82B0D">
        <w:rPr>
          <w:rFonts w:ascii="Times New Roman" w:hAnsi="Times New Roman"/>
          <w:noProof/>
          <w:lang w:val="hr-HR" w:eastAsia="zh-CN"/>
        </w:rPr>
        <w:pict>
          <v:shape id="Immagine 2" o:spid="_x0000_i1026" type="#_x0000_t75" style="width:230.25pt;height:345pt;visibility:visible">
            <v:imagedata r:id="rId8" o:title=""/>
          </v:shape>
        </w:pict>
      </w:r>
    </w:p>
    <w:p w:rsidR="00B52B70" w:rsidRPr="00F30741" w:rsidRDefault="00B52B70" w:rsidP="0035311E">
      <w:pPr>
        <w:rPr>
          <w:sz w:val="20"/>
          <w:szCs w:val="20"/>
        </w:rPr>
      </w:pPr>
      <w:r w:rsidRPr="00F30741">
        <w:rPr>
          <w:sz w:val="20"/>
          <w:szCs w:val="20"/>
        </w:rPr>
        <w:t>Neven Ušumović (foto di Siniša Sunara)</w:t>
      </w:r>
    </w:p>
    <w:p w:rsidR="00B52B70" w:rsidRPr="004E7343" w:rsidRDefault="00B52B70" w:rsidP="00721DBD">
      <w:pPr>
        <w:ind w:left="360"/>
        <w:jc w:val="both"/>
        <w:rPr>
          <w:rFonts w:ascii="Times New Roman" w:hAnsi="Times New Roman"/>
        </w:rPr>
      </w:pPr>
      <w:bookmarkStart w:id="0" w:name="_GoBack"/>
      <w:bookmarkEnd w:id="0"/>
    </w:p>
    <w:sectPr w:rsidR="00B52B70" w:rsidRPr="004E7343" w:rsidSect="00365C27">
      <w:pgSz w:w="11900" w:h="16840"/>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B70" w:rsidRDefault="00B52B70" w:rsidP="0085025C">
      <w:r>
        <w:separator/>
      </w:r>
    </w:p>
  </w:endnote>
  <w:endnote w:type="continuationSeparator" w:id="0">
    <w:p w:rsidR="00B52B70" w:rsidRDefault="00B52B70" w:rsidP="0085025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B70" w:rsidRDefault="00B52B70" w:rsidP="0085025C">
      <w:r>
        <w:separator/>
      </w:r>
    </w:p>
  </w:footnote>
  <w:footnote w:type="continuationSeparator" w:id="0">
    <w:p w:rsidR="00B52B70" w:rsidRDefault="00B52B70" w:rsidP="0085025C">
      <w:r>
        <w:continuationSeparator/>
      </w:r>
    </w:p>
  </w:footnote>
  <w:footnote w:id="1">
    <w:p w:rsidR="00B52B70" w:rsidRDefault="00B52B70">
      <w:pPr>
        <w:pStyle w:val="FootnoteText"/>
      </w:pPr>
      <w:r>
        <w:rPr>
          <w:rStyle w:val="FootnoteReference"/>
        </w:rPr>
        <w:footnoteRef/>
      </w:r>
      <w:r>
        <w:t xml:space="preserve"> </w:t>
      </w:r>
      <w:r>
        <w:rPr>
          <w:sz w:val="20"/>
          <w:szCs w:val="20"/>
          <w:lang w:val="hr-HR"/>
        </w:rPr>
        <w:t xml:space="preserve">Da </w:t>
      </w:r>
      <w:r w:rsidRPr="00F30741">
        <w:rPr>
          <w:i/>
          <w:sz w:val="20"/>
          <w:szCs w:val="20"/>
          <w:lang w:val="hr-HR"/>
        </w:rPr>
        <w:t>ping-pong</w:t>
      </w:r>
      <w:r>
        <w:rPr>
          <w:sz w:val="20"/>
          <w:szCs w:val="20"/>
          <w:lang w:val="hr-HR"/>
        </w:rPr>
        <w:t>, tennis da tavolo, N.d.T.</w:t>
      </w:r>
    </w:p>
  </w:footnote>
  <w:footnote w:id="2">
    <w:p w:rsidR="00B52B70" w:rsidRDefault="00B52B70">
      <w:pPr>
        <w:pStyle w:val="FootnoteText"/>
      </w:pPr>
      <w:r w:rsidRPr="0085025C">
        <w:rPr>
          <w:rStyle w:val="FootnoteReference"/>
          <w:sz w:val="20"/>
          <w:szCs w:val="20"/>
        </w:rPr>
        <w:footnoteRef/>
      </w:r>
      <w:r w:rsidRPr="0085025C">
        <w:rPr>
          <w:sz w:val="20"/>
          <w:szCs w:val="20"/>
        </w:rPr>
        <w:t xml:space="preserve"> </w:t>
      </w:r>
      <w:r w:rsidRPr="0085025C">
        <w:rPr>
          <w:rFonts w:ascii="Times New Roman" w:hAnsi="Times New Roman"/>
          <w:i/>
          <w:sz w:val="20"/>
          <w:szCs w:val="20"/>
        </w:rPr>
        <w:t>ah, come sono carini!</w:t>
      </w:r>
      <w:r>
        <w:rPr>
          <w:rFonts w:ascii="Times New Roman" w:hAnsi="Times New Roman"/>
          <w:sz w:val="20"/>
          <w:szCs w:val="20"/>
        </w:rPr>
        <w:t xml:space="preserve"> (ung.)</w:t>
      </w:r>
    </w:p>
  </w:footnote>
  <w:footnote w:id="3">
    <w:p w:rsidR="00B52B70" w:rsidRDefault="00B52B70">
      <w:pPr>
        <w:pStyle w:val="FootnoteText"/>
      </w:pPr>
      <w:r w:rsidRPr="0085025C">
        <w:rPr>
          <w:rStyle w:val="FootnoteReference"/>
          <w:rFonts w:ascii="Times New Roman" w:hAnsi="Times New Roman"/>
          <w:sz w:val="20"/>
          <w:szCs w:val="20"/>
        </w:rPr>
        <w:footnoteRef/>
      </w:r>
      <w:r w:rsidRPr="0085025C">
        <w:rPr>
          <w:rFonts w:ascii="Times New Roman" w:hAnsi="Times New Roman"/>
          <w:sz w:val="20"/>
          <w:szCs w:val="20"/>
        </w:rPr>
        <w:t xml:space="preserve"> </w:t>
      </w:r>
      <w:r w:rsidRPr="00E87175">
        <w:rPr>
          <w:rFonts w:ascii="Times New Roman" w:hAnsi="Times New Roman"/>
          <w:i/>
          <w:sz w:val="20"/>
          <w:szCs w:val="20"/>
        </w:rPr>
        <w:t>Oddio</w:t>
      </w:r>
      <w:r w:rsidRPr="0085025C">
        <w:rPr>
          <w:rFonts w:ascii="Times New Roman" w:hAnsi="Times New Roman"/>
          <w:sz w:val="20"/>
          <w:szCs w:val="20"/>
        </w:rPr>
        <w:t xml:space="preserve"> (ung.)</w:t>
      </w:r>
    </w:p>
  </w:footnote>
  <w:footnote w:id="4">
    <w:p w:rsidR="00B52B70" w:rsidRDefault="00B52B70">
      <w:pPr>
        <w:pStyle w:val="FootnoteText"/>
      </w:pPr>
      <w:r w:rsidRPr="00391D38">
        <w:rPr>
          <w:rStyle w:val="FootnoteReference"/>
          <w:rFonts w:ascii="Times New Roman" w:hAnsi="Times New Roman"/>
          <w:sz w:val="20"/>
          <w:szCs w:val="20"/>
        </w:rPr>
        <w:footnoteRef/>
      </w:r>
      <w:r w:rsidRPr="00391D38">
        <w:rPr>
          <w:rFonts w:ascii="Times New Roman" w:hAnsi="Times New Roman"/>
          <w:sz w:val="20"/>
          <w:szCs w:val="20"/>
        </w:rPr>
        <w:t xml:space="preserve"> </w:t>
      </w:r>
      <w:r w:rsidRPr="00E87175">
        <w:rPr>
          <w:rFonts w:ascii="Times New Roman" w:hAnsi="Times New Roman"/>
          <w:i/>
          <w:sz w:val="20"/>
          <w:szCs w:val="20"/>
        </w:rPr>
        <w:t>Ragazze, ragazze</w:t>
      </w:r>
      <w:r w:rsidRPr="00391D38">
        <w:rPr>
          <w:rFonts w:ascii="Times New Roman" w:hAnsi="Times New Roman"/>
          <w:sz w:val="20"/>
          <w:szCs w:val="20"/>
        </w:rPr>
        <w:t>… (ung.)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415D"/>
    <w:multiLevelType w:val="hybridMultilevel"/>
    <w:tmpl w:val="ABFA0420"/>
    <w:lvl w:ilvl="0" w:tplc="67A20936">
      <w:numFmt w:val="bullet"/>
      <w:lvlText w:val="-"/>
      <w:lvlJc w:val="left"/>
      <w:pPr>
        <w:ind w:left="1060" w:hanging="360"/>
      </w:pPr>
      <w:rPr>
        <w:rFonts w:ascii="Cambria" w:eastAsia="MS Minngs" w:hAnsi="Cambria" w:hint="default"/>
      </w:rPr>
    </w:lvl>
    <w:lvl w:ilvl="1" w:tplc="04100003" w:tentative="1">
      <w:start w:val="1"/>
      <w:numFmt w:val="bullet"/>
      <w:lvlText w:val="o"/>
      <w:lvlJc w:val="left"/>
      <w:pPr>
        <w:ind w:left="1780" w:hanging="360"/>
      </w:pPr>
      <w:rPr>
        <w:rFonts w:ascii="Courier New" w:hAnsi="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1">
    <w:nsid w:val="14F7080A"/>
    <w:multiLevelType w:val="hybridMultilevel"/>
    <w:tmpl w:val="172EC5E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5D8339F6"/>
    <w:multiLevelType w:val="hybridMultilevel"/>
    <w:tmpl w:val="F828CB2C"/>
    <w:lvl w:ilvl="0" w:tplc="D8027ACA">
      <w:numFmt w:val="bullet"/>
      <w:lvlText w:val="-"/>
      <w:lvlJc w:val="left"/>
      <w:pPr>
        <w:ind w:left="720" w:hanging="360"/>
      </w:pPr>
      <w:rPr>
        <w:rFonts w:ascii="Times New Roman" w:eastAsia="MS Minngs"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E2402BD"/>
    <w:multiLevelType w:val="hybridMultilevel"/>
    <w:tmpl w:val="6A56C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D42"/>
    <w:rsid w:val="000443E4"/>
    <w:rsid w:val="00044E54"/>
    <w:rsid w:val="00062590"/>
    <w:rsid w:val="00074766"/>
    <w:rsid w:val="000752F6"/>
    <w:rsid w:val="00084155"/>
    <w:rsid w:val="00095E22"/>
    <w:rsid w:val="000A5234"/>
    <w:rsid w:val="000A6EE9"/>
    <w:rsid w:val="000C5070"/>
    <w:rsid w:val="000D6B13"/>
    <w:rsid w:val="000F6BAF"/>
    <w:rsid w:val="00101FE3"/>
    <w:rsid w:val="00104261"/>
    <w:rsid w:val="00123E02"/>
    <w:rsid w:val="00132AE5"/>
    <w:rsid w:val="001345F9"/>
    <w:rsid w:val="00143749"/>
    <w:rsid w:val="00191E7D"/>
    <w:rsid w:val="00210DD3"/>
    <w:rsid w:val="002159CA"/>
    <w:rsid w:val="002277D4"/>
    <w:rsid w:val="002354EE"/>
    <w:rsid w:val="00235F81"/>
    <w:rsid w:val="002473CC"/>
    <w:rsid w:val="00293331"/>
    <w:rsid w:val="002B140D"/>
    <w:rsid w:val="00303CF6"/>
    <w:rsid w:val="00304E77"/>
    <w:rsid w:val="003178A3"/>
    <w:rsid w:val="003245A7"/>
    <w:rsid w:val="00346BB5"/>
    <w:rsid w:val="00350095"/>
    <w:rsid w:val="00350351"/>
    <w:rsid w:val="0035311E"/>
    <w:rsid w:val="00361996"/>
    <w:rsid w:val="00363A61"/>
    <w:rsid w:val="00364846"/>
    <w:rsid w:val="00365C27"/>
    <w:rsid w:val="00391D38"/>
    <w:rsid w:val="003A7DAB"/>
    <w:rsid w:val="003B4357"/>
    <w:rsid w:val="003D10DE"/>
    <w:rsid w:val="003D5EAD"/>
    <w:rsid w:val="003E6646"/>
    <w:rsid w:val="003E6709"/>
    <w:rsid w:val="003E78D5"/>
    <w:rsid w:val="00403337"/>
    <w:rsid w:val="00410E85"/>
    <w:rsid w:val="00415148"/>
    <w:rsid w:val="00416D65"/>
    <w:rsid w:val="004271CC"/>
    <w:rsid w:val="0045289E"/>
    <w:rsid w:val="0046356D"/>
    <w:rsid w:val="00476553"/>
    <w:rsid w:val="0048214D"/>
    <w:rsid w:val="00484B9E"/>
    <w:rsid w:val="004E7343"/>
    <w:rsid w:val="00502E48"/>
    <w:rsid w:val="00515251"/>
    <w:rsid w:val="005160BE"/>
    <w:rsid w:val="00524BF5"/>
    <w:rsid w:val="00572E3C"/>
    <w:rsid w:val="005A0179"/>
    <w:rsid w:val="005B2446"/>
    <w:rsid w:val="005B6866"/>
    <w:rsid w:val="005D767D"/>
    <w:rsid w:val="005E7369"/>
    <w:rsid w:val="00626E82"/>
    <w:rsid w:val="0063026D"/>
    <w:rsid w:val="00656160"/>
    <w:rsid w:val="00663C36"/>
    <w:rsid w:val="00681788"/>
    <w:rsid w:val="006A41FF"/>
    <w:rsid w:val="006A5AFA"/>
    <w:rsid w:val="006C6831"/>
    <w:rsid w:val="006D3F93"/>
    <w:rsid w:val="006F7134"/>
    <w:rsid w:val="007203A8"/>
    <w:rsid w:val="00721DBD"/>
    <w:rsid w:val="00733DEB"/>
    <w:rsid w:val="00757449"/>
    <w:rsid w:val="0076612F"/>
    <w:rsid w:val="00781804"/>
    <w:rsid w:val="007A3795"/>
    <w:rsid w:val="007A38A8"/>
    <w:rsid w:val="007C1D1D"/>
    <w:rsid w:val="007C7CF0"/>
    <w:rsid w:val="007D5737"/>
    <w:rsid w:val="007E2B17"/>
    <w:rsid w:val="008054B3"/>
    <w:rsid w:val="0082062C"/>
    <w:rsid w:val="0082526A"/>
    <w:rsid w:val="0085025C"/>
    <w:rsid w:val="00861A48"/>
    <w:rsid w:val="00880D42"/>
    <w:rsid w:val="0088482B"/>
    <w:rsid w:val="008A5007"/>
    <w:rsid w:val="008F58BF"/>
    <w:rsid w:val="00901CD5"/>
    <w:rsid w:val="00902D2A"/>
    <w:rsid w:val="00931514"/>
    <w:rsid w:val="0093171B"/>
    <w:rsid w:val="0095412C"/>
    <w:rsid w:val="009B3AD8"/>
    <w:rsid w:val="009D0881"/>
    <w:rsid w:val="009E2B21"/>
    <w:rsid w:val="009F4C49"/>
    <w:rsid w:val="009F5B03"/>
    <w:rsid w:val="00A14725"/>
    <w:rsid w:val="00A25F39"/>
    <w:rsid w:val="00A26353"/>
    <w:rsid w:val="00A364FA"/>
    <w:rsid w:val="00A46625"/>
    <w:rsid w:val="00A56A5D"/>
    <w:rsid w:val="00A92327"/>
    <w:rsid w:val="00AB4090"/>
    <w:rsid w:val="00AB49BF"/>
    <w:rsid w:val="00AB675F"/>
    <w:rsid w:val="00AC1457"/>
    <w:rsid w:val="00AD438D"/>
    <w:rsid w:val="00B01B8F"/>
    <w:rsid w:val="00B029B3"/>
    <w:rsid w:val="00B10D91"/>
    <w:rsid w:val="00B52B70"/>
    <w:rsid w:val="00B81BA8"/>
    <w:rsid w:val="00B90CE3"/>
    <w:rsid w:val="00BD3463"/>
    <w:rsid w:val="00C333EA"/>
    <w:rsid w:val="00C563A1"/>
    <w:rsid w:val="00C8333C"/>
    <w:rsid w:val="00C84C55"/>
    <w:rsid w:val="00CA608B"/>
    <w:rsid w:val="00CE1209"/>
    <w:rsid w:val="00D016B2"/>
    <w:rsid w:val="00D16671"/>
    <w:rsid w:val="00D20BC7"/>
    <w:rsid w:val="00D56151"/>
    <w:rsid w:val="00DA7CBC"/>
    <w:rsid w:val="00DC3305"/>
    <w:rsid w:val="00E6524E"/>
    <w:rsid w:val="00E66C31"/>
    <w:rsid w:val="00E71D64"/>
    <w:rsid w:val="00E72ED2"/>
    <w:rsid w:val="00E82B0D"/>
    <w:rsid w:val="00E87175"/>
    <w:rsid w:val="00EA20E2"/>
    <w:rsid w:val="00EA651C"/>
    <w:rsid w:val="00EE4D8F"/>
    <w:rsid w:val="00F30741"/>
    <w:rsid w:val="00F35D39"/>
    <w:rsid w:val="00F43737"/>
    <w:rsid w:val="00F46EA2"/>
    <w:rsid w:val="00F80C66"/>
    <w:rsid w:val="00F95454"/>
    <w:rsid w:val="00FC633D"/>
    <w:rsid w:val="00FD17A0"/>
    <w:rsid w:val="00FD3FD7"/>
    <w:rsid w:val="00FD7E99"/>
    <w:rsid w:val="00FF59BC"/>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hr-HR"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34"/>
    <w:rPr>
      <w:sz w:val="24"/>
      <w:szCs w:val="24"/>
      <w:lang w:val="it-IT"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B4090"/>
    <w:pPr>
      <w:ind w:left="720"/>
      <w:contextualSpacing/>
    </w:pPr>
  </w:style>
  <w:style w:type="paragraph" w:styleId="FootnoteText">
    <w:name w:val="footnote text"/>
    <w:basedOn w:val="Normal"/>
    <w:link w:val="FootnoteTextChar"/>
    <w:uiPriority w:val="99"/>
    <w:rsid w:val="0085025C"/>
  </w:style>
  <w:style w:type="character" w:customStyle="1" w:styleId="FootnoteTextChar">
    <w:name w:val="Footnote Text Char"/>
    <w:basedOn w:val="DefaultParagraphFont"/>
    <w:link w:val="FootnoteText"/>
    <w:uiPriority w:val="99"/>
    <w:locked/>
    <w:rsid w:val="0085025C"/>
    <w:rPr>
      <w:rFonts w:cs="Times New Roman"/>
    </w:rPr>
  </w:style>
  <w:style w:type="character" w:styleId="FootnoteReference">
    <w:name w:val="footnote reference"/>
    <w:basedOn w:val="DefaultParagraphFont"/>
    <w:uiPriority w:val="99"/>
    <w:rsid w:val="0085025C"/>
    <w:rPr>
      <w:rFonts w:cs="Times New Roman"/>
      <w:vertAlign w:val="superscript"/>
    </w:rPr>
  </w:style>
  <w:style w:type="paragraph" w:styleId="DocumentMap">
    <w:name w:val="Document Map"/>
    <w:basedOn w:val="Normal"/>
    <w:link w:val="DocumentMapChar"/>
    <w:uiPriority w:val="99"/>
    <w:semiHidden/>
    <w:rsid w:val="00304E77"/>
    <w:rPr>
      <w:rFonts w:ascii="Lucida Grande" w:hAnsi="Lucida Grande"/>
    </w:rPr>
  </w:style>
  <w:style w:type="character" w:customStyle="1" w:styleId="DocumentMapChar">
    <w:name w:val="Document Map Char"/>
    <w:basedOn w:val="DefaultParagraphFont"/>
    <w:link w:val="DocumentMap"/>
    <w:uiPriority w:val="99"/>
    <w:semiHidden/>
    <w:locked/>
    <w:rsid w:val="00304E77"/>
    <w:rPr>
      <w:rFonts w:ascii="Lucida Grande" w:hAnsi="Lucida Grande" w:cs="Times New Roman"/>
    </w:rPr>
  </w:style>
  <w:style w:type="paragraph" w:styleId="BalloonText">
    <w:name w:val="Balloon Text"/>
    <w:basedOn w:val="Normal"/>
    <w:link w:val="BalloonTextChar"/>
    <w:uiPriority w:val="99"/>
    <w:semiHidden/>
    <w:rsid w:val="002B14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B140D"/>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4567</Words>
  <Characters>26038</Characters>
  <Application>Microsoft Office Outlook</Application>
  <DocSecurity>0</DocSecurity>
  <Lines>0</Lines>
  <Paragraphs>0</Paragraphs>
  <ScaleCrop>false</ScaleCrop>
  <Company>università</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fretta di crescere in Voivodina</dc:title>
  <dc:subject/>
  <dc:creator>ginevra pugliese</dc:creator>
  <cp:keywords/>
  <dc:description/>
  <cp:lastModifiedBy>korisnik</cp:lastModifiedBy>
  <cp:revision>2</cp:revision>
  <dcterms:created xsi:type="dcterms:W3CDTF">2016-03-06T08:46:00Z</dcterms:created>
  <dcterms:modified xsi:type="dcterms:W3CDTF">2016-03-06T08:46:00Z</dcterms:modified>
</cp:coreProperties>
</file>