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27C" w:rsidRDefault="00CD327C" w:rsidP="00CD327C">
      <w:pPr>
        <w:autoSpaceDE w:val="0"/>
        <w:autoSpaceDN w:val="0"/>
        <w:adjustRightInd w:val="0"/>
        <w:jc w:val="center"/>
      </w:pPr>
      <w:bookmarkStart w:id="0" w:name="_GoBack"/>
      <w:bookmarkEnd w:id="0"/>
      <w:r>
        <w:rPr>
          <w:rFonts w:ascii="Arial Narrow" w:hAnsi="Arial Narrow" w:cs="Arial"/>
          <w:noProof/>
          <w:lang w:eastAsia="hr-HR"/>
        </w:rPr>
        <w:drawing>
          <wp:inline distT="0" distB="0" distL="0" distR="0" wp14:anchorId="6FE1C8E2" wp14:editId="43E47DE9">
            <wp:extent cx="1819275" cy="1137920"/>
            <wp:effectExtent l="0" t="0" r="9525" b="5080"/>
            <wp:docPr id="9" name="Slika 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137920"/>
                    </a:xfrm>
                    <a:prstGeom prst="rect">
                      <a:avLst/>
                    </a:prstGeom>
                    <a:noFill/>
                    <a:ln>
                      <a:noFill/>
                    </a:ln>
                  </pic:spPr>
                </pic:pic>
              </a:graphicData>
            </a:graphic>
          </wp:inline>
        </w:drawing>
      </w:r>
    </w:p>
    <w:p w:rsidR="00080AD3" w:rsidRPr="00CD327C" w:rsidRDefault="00080AD3" w:rsidP="00080AD3">
      <w:pPr>
        <w:autoSpaceDE w:val="0"/>
        <w:autoSpaceDN w:val="0"/>
        <w:adjustRightInd w:val="0"/>
        <w:jc w:val="center"/>
        <w:rPr>
          <w:sz w:val="32"/>
          <w:szCs w:val="32"/>
        </w:rPr>
      </w:pPr>
      <w:r w:rsidRPr="00CD327C">
        <w:rPr>
          <w:sz w:val="32"/>
          <w:szCs w:val="32"/>
        </w:rPr>
        <w:t>Filozofski fakultet</w:t>
      </w:r>
    </w:p>
    <w:p w:rsidR="00080AD3" w:rsidRPr="007A5148" w:rsidRDefault="00080AD3" w:rsidP="00080AD3">
      <w:pPr>
        <w:autoSpaceDE w:val="0"/>
        <w:autoSpaceDN w:val="0"/>
        <w:adjustRightInd w:val="0"/>
        <w:jc w:val="left"/>
      </w:pPr>
    </w:p>
    <w:p w:rsidR="00080AD3" w:rsidRPr="007A5148" w:rsidRDefault="00080AD3" w:rsidP="00080AD3">
      <w:pPr>
        <w:autoSpaceDE w:val="0"/>
        <w:autoSpaceDN w:val="0"/>
        <w:adjustRightInd w:val="0"/>
        <w:jc w:val="left"/>
      </w:pPr>
    </w:p>
    <w:p w:rsidR="00080AD3" w:rsidRPr="00CD327C" w:rsidRDefault="00E87063" w:rsidP="00080AD3">
      <w:pPr>
        <w:autoSpaceDE w:val="0"/>
        <w:autoSpaceDN w:val="0"/>
        <w:adjustRightInd w:val="0"/>
        <w:jc w:val="center"/>
        <w:rPr>
          <w:sz w:val="32"/>
          <w:szCs w:val="32"/>
        </w:rPr>
      </w:pPr>
      <w:r>
        <w:rPr>
          <w:sz w:val="32"/>
          <w:szCs w:val="32"/>
        </w:rPr>
        <w:t>M</w:t>
      </w:r>
      <w:r w:rsidR="00C107EB">
        <w:rPr>
          <w:sz w:val="32"/>
          <w:szCs w:val="32"/>
        </w:rPr>
        <w:t>r</w:t>
      </w:r>
      <w:r w:rsidR="00080AD3" w:rsidRPr="00CD327C">
        <w:rPr>
          <w:sz w:val="32"/>
          <w:szCs w:val="32"/>
        </w:rPr>
        <w:t>. sc. Mijo Šarčević</w:t>
      </w:r>
    </w:p>
    <w:p w:rsidR="00080AD3" w:rsidRDefault="00080AD3" w:rsidP="00080AD3">
      <w:pPr>
        <w:autoSpaceDE w:val="0"/>
        <w:autoSpaceDN w:val="0"/>
        <w:adjustRightInd w:val="0"/>
        <w:jc w:val="left"/>
      </w:pPr>
    </w:p>
    <w:p w:rsidR="00E87063" w:rsidRPr="007A5148" w:rsidRDefault="00E87063" w:rsidP="00080AD3">
      <w:pPr>
        <w:autoSpaceDE w:val="0"/>
        <w:autoSpaceDN w:val="0"/>
        <w:adjustRightInd w:val="0"/>
        <w:jc w:val="left"/>
      </w:pPr>
    </w:p>
    <w:p w:rsidR="00080AD3" w:rsidRPr="007A5148" w:rsidRDefault="00080AD3" w:rsidP="00080AD3">
      <w:pPr>
        <w:autoSpaceDE w:val="0"/>
        <w:autoSpaceDN w:val="0"/>
        <w:adjustRightInd w:val="0"/>
        <w:jc w:val="left"/>
      </w:pPr>
    </w:p>
    <w:p w:rsidR="00080AD3" w:rsidRPr="007A5148" w:rsidRDefault="00E87063" w:rsidP="00E87063">
      <w:pPr>
        <w:autoSpaceDE w:val="0"/>
        <w:autoSpaceDN w:val="0"/>
        <w:adjustRightInd w:val="0"/>
        <w:spacing w:line="240" w:lineRule="auto"/>
        <w:jc w:val="center"/>
        <w:rPr>
          <w:b/>
          <w:sz w:val="44"/>
          <w:szCs w:val="44"/>
        </w:rPr>
      </w:pPr>
      <w:r>
        <w:rPr>
          <w:b/>
          <w:sz w:val="44"/>
          <w:szCs w:val="44"/>
        </w:rPr>
        <w:t>KOMUNIKACIJSKA ULOGA I KOMPETENCIJE</w:t>
      </w:r>
      <w:r w:rsidR="00080AD3" w:rsidRPr="007A5148">
        <w:rPr>
          <w:b/>
          <w:sz w:val="44"/>
          <w:szCs w:val="44"/>
        </w:rPr>
        <w:t xml:space="preserve"> IT </w:t>
      </w:r>
      <w:r>
        <w:rPr>
          <w:b/>
          <w:sz w:val="44"/>
          <w:szCs w:val="44"/>
        </w:rPr>
        <w:t>MENADŽERA</w:t>
      </w:r>
    </w:p>
    <w:p w:rsidR="00080AD3" w:rsidRDefault="00080AD3" w:rsidP="00080AD3">
      <w:pPr>
        <w:autoSpaceDE w:val="0"/>
        <w:autoSpaceDN w:val="0"/>
        <w:adjustRightInd w:val="0"/>
        <w:jc w:val="left"/>
      </w:pPr>
    </w:p>
    <w:p w:rsidR="00E87063" w:rsidRPr="007A5148" w:rsidRDefault="00E87063" w:rsidP="00080AD3">
      <w:pPr>
        <w:autoSpaceDE w:val="0"/>
        <w:autoSpaceDN w:val="0"/>
        <w:adjustRightInd w:val="0"/>
        <w:jc w:val="left"/>
      </w:pPr>
    </w:p>
    <w:p w:rsidR="00080AD3" w:rsidRPr="007A5148" w:rsidRDefault="00080AD3" w:rsidP="00080AD3">
      <w:pPr>
        <w:autoSpaceDE w:val="0"/>
        <w:autoSpaceDN w:val="0"/>
        <w:adjustRightInd w:val="0"/>
        <w:jc w:val="left"/>
      </w:pPr>
    </w:p>
    <w:p w:rsidR="00080AD3" w:rsidRPr="00E87063" w:rsidRDefault="00E87063" w:rsidP="00080AD3">
      <w:pPr>
        <w:autoSpaceDE w:val="0"/>
        <w:autoSpaceDN w:val="0"/>
        <w:adjustRightInd w:val="0"/>
        <w:jc w:val="center"/>
        <w:rPr>
          <w:sz w:val="32"/>
          <w:szCs w:val="32"/>
        </w:rPr>
      </w:pPr>
      <w:r w:rsidRPr="00E87063">
        <w:rPr>
          <w:sz w:val="32"/>
          <w:szCs w:val="32"/>
        </w:rPr>
        <w:t>DOKTORSKI RAD</w:t>
      </w:r>
    </w:p>
    <w:p w:rsidR="00080AD3" w:rsidRPr="007A5148" w:rsidRDefault="00080AD3" w:rsidP="00080AD3">
      <w:pPr>
        <w:autoSpaceDE w:val="0"/>
        <w:autoSpaceDN w:val="0"/>
        <w:adjustRightInd w:val="0"/>
        <w:jc w:val="left"/>
      </w:pPr>
    </w:p>
    <w:p w:rsidR="00BC1955" w:rsidRDefault="00BC1955" w:rsidP="00080AD3">
      <w:pPr>
        <w:autoSpaceDE w:val="0"/>
        <w:autoSpaceDN w:val="0"/>
        <w:adjustRightInd w:val="0"/>
        <w:jc w:val="center"/>
      </w:pPr>
    </w:p>
    <w:p w:rsidR="00E87063" w:rsidRPr="007A5148" w:rsidRDefault="00E87063" w:rsidP="00080AD3">
      <w:pPr>
        <w:autoSpaceDE w:val="0"/>
        <w:autoSpaceDN w:val="0"/>
        <w:adjustRightInd w:val="0"/>
        <w:jc w:val="center"/>
      </w:pPr>
    </w:p>
    <w:p w:rsidR="00080AD3" w:rsidRPr="00CD327C" w:rsidRDefault="00080AD3" w:rsidP="00E87063">
      <w:pPr>
        <w:autoSpaceDE w:val="0"/>
        <w:autoSpaceDN w:val="0"/>
        <w:adjustRightInd w:val="0"/>
        <w:spacing w:line="240" w:lineRule="auto"/>
        <w:jc w:val="center"/>
        <w:rPr>
          <w:sz w:val="32"/>
          <w:szCs w:val="32"/>
        </w:rPr>
      </w:pPr>
      <w:r w:rsidRPr="00CD327C">
        <w:rPr>
          <w:sz w:val="32"/>
          <w:szCs w:val="32"/>
        </w:rPr>
        <w:t>Mentor</w:t>
      </w:r>
      <w:r w:rsidR="00D530E3" w:rsidRPr="00CD327C">
        <w:rPr>
          <w:sz w:val="32"/>
          <w:szCs w:val="32"/>
        </w:rPr>
        <w:t>i</w:t>
      </w:r>
      <w:r w:rsidRPr="00CD327C">
        <w:rPr>
          <w:sz w:val="32"/>
          <w:szCs w:val="32"/>
        </w:rPr>
        <w:t>:</w:t>
      </w:r>
    </w:p>
    <w:p w:rsidR="00E87063" w:rsidRPr="00CD327C" w:rsidRDefault="00E87063" w:rsidP="00E87063">
      <w:pPr>
        <w:autoSpaceDE w:val="0"/>
        <w:autoSpaceDN w:val="0"/>
        <w:adjustRightInd w:val="0"/>
        <w:spacing w:line="240" w:lineRule="auto"/>
        <w:jc w:val="center"/>
        <w:rPr>
          <w:sz w:val="32"/>
          <w:szCs w:val="32"/>
        </w:rPr>
      </w:pPr>
      <w:r w:rsidRPr="00CD327C">
        <w:rPr>
          <w:sz w:val="32"/>
          <w:szCs w:val="32"/>
        </w:rPr>
        <w:t>Prof. dr. sc. Nada Zgrabljić Rotar</w:t>
      </w:r>
    </w:p>
    <w:p w:rsidR="00E87063" w:rsidRPr="00CD327C" w:rsidRDefault="00E87063" w:rsidP="00E87063">
      <w:pPr>
        <w:autoSpaceDE w:val="0"/>
        <w:autoSpaceDN w:val="0"/>
        <w:adjustRightInd w:val="0"/>
        <w:spacing w:line="240" w:lineRule="auto"/>
        <w:jc w:val="center"/>
        <w:rPr>
          <w:sz w:val="32"/>
          <w:szCs w:val="32"/>
        </w:rPr>
      </w:pPr>
      <w:r w:rsidRPr="00CD327C">
        <w:rPr>
          <w:sz w:val="32"/>
          <w:szCs w:val="32"/>
        </w:rPr>
        <w:t>Prof. dr. sc. Velimir Srića</w:t>
      </w:r>
    </w:p>
    <w:p w:rsidR="00E87063" w:rsidRDefault="00E87063" w:rsidP="00080AD3">
      <w:pPr>
        <w:jc w:val="center"/>
      </w:pPr>
    </w:p>
    <w:p w:rsidR="00E87063" w:rsidRPr="007A5148" w:rsidRDefault="00E87063" w:rsidP="00080AD3">
      <w:pPr>
        <w:jc w:val="center"/>
      </w:pPr>
    </w:p>
    <w:p w:rsidR="00E87063" w:rsidRPr="00E87063" w:rsidRDefault="00080AD3" w:rsidP="00E87063">
      <w:pPr>
        <w:jc w:val="center"/>
        <w:rPr>
          <w:sz w:val="28"/>
          <w:szCs w:val="28"/>
        </w:rPr>
      </w:pPr>
      <w:r w:rsidRPr="00E87063">
        <w:rPr>
          <w:sz w:val="28"/>
          <w:szCs w:val="28"/>
        </w:rPr>
        <w:t>Zagreb, 201</w:t>
      </w:r>
      <w:r w:rsidR="00394E63" w:rsidRPr="00E87063">
        <w:rPr>
          <w:sz w:val="28"/>
          <w:szCs w:val="28"/>
        </w:rPr>
        <w:t>6</w:t>
      </w:r>
      <w:r w:rsidR="00E23135" w:rsidRPr="00E87063">
        <w:rPr>
          <w:sz w:val="28"/>
          <w:szCs w:val="28"/>
        </w:rPr>
        <w:t>.</w:t>
      </w:r>
      <w:r w:rsidR="00E87063" w:rsidRPr="00E87063">
        <w:rPr>
          <w:sz w:val="28"/>
          <w:szCs w:val="28"/>
        </w:rPr>
        <w:t xml:space="preserve"> </w:t>
      </w:r>
    </w:p>
    <w:p w:rsidR="00E87063" w:rsidRDefault="00FC305E" w:rsidP="00E87063">
      <w:pPr>
        <w:autoSpaceDE w:val="0"/>
        <w:autoSpaceDN w:val="0"/>
        <w:adjustRightInd w:val="0"/>
        <w:jc w:val="center"/>
      </w:pPr>
      <w:r>
        <w:rPr>
          <w:rFonts w:ascii="Arial" w:hAnsi="Arial" w:cs="Arial"/>
          <w:noProof/>
          <w:sz w:val="32"/>
          <w:szCs w:val="32"/>
          <w:lang w:eastAsia="hr-HR"/>
        </w:rPr>
        <w:lastRenderedPageBreak/>
        <w:drawing>
          <wp:inline distT="0" distB="0" distL="0" distR="0">
            <wp:extent cx="1619250" cy="1123950"/>
            <wp:effectExtent l="0" t="0" r="0" b="0"/>
            <wp:docPr id="16" name="Slika 16" descr="log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123950"/>
                    </a:xfrm>
                    <a:prstGeom prst="rect">
                      <a:avLst/>
                    </a:prstGeom>
                    <a:noFill/>
                    <a:ln>
                      <a:noFill/>
                    </a:ln>
                  </pic:spPr>
                </pic:pic>
              </a:graphicData>
            </a:graphic>
          </wp:inline>
        </w:drawing>
      </w:r>
    </w:p>
    <w:p w:rsidR="00E87063" w:rsidRPr="00CD327C" w:rsidRDefault="00E87063" w:rsidP="00E87063">
      <w:pPr>
        <w:autoSpaceDE w:val="0"/>
        <w:autoSpaceDN w:val="0"/>
        <w:adjustRightInd w:val="0"/>
        <w:jc w:val="center"/>
        <w:rPr>
          <w:sz w:val="32"/>
          <w:szCs w:val="32"/>
        </w:rPr>
      </w:pPr>
      <w:r w:rsidRPr="00E87063">
        <w:rPr>
          <w:sz w:val="32"/>
          <w:szCs w:val="32"/>
        </w:rPr>
        <w:t>Faculty of Humanities and Social Sciences</w:t>
      </w:r>
    </w:p>
    <w:p w:rsidR="00E87063" w:rsidRPr="007A5148" w:rsidRDefault="00E87063" w:rsidP="00E87063">
      <w:pPr>
        <w:autoSpaceDE w:val="0"/>
        <w:autoSpaceDN w:val="0"/>
        <w:adjustRightInd w:val="0"/>
        <w:jc w:val="left"/>
      </w:pPr>
    </w:p>
    <w:p w:rsidR="00E87063" w:rsidRPr="007A5148" w:rsidRDefault="00E87063" w:rsidP="00E87063">
      <w:pPr>
        <w:autoSpaceDE w:val="0"/>
        <w:autoSpaceDN w:val="0"/>
        <w:adjustRightInd w:val="0"/>
        <w:jc w:val="left"/>
      </w:pPr>
    </w:p>
    <w:p w:rsidR="00E87063" w:rsidRPr="00CD327C" w:rsidRDefault="00C107EB" w:rsidP="00E87063">
      <w:pPr>
        <w:autoSpaceDE w:val="0"/>
        <w:autoSpaceDN w:val="0"/>
        <w:adjustRightInd w:val="0"/>
        <w:jc w:val="center"/>
        <w:rPr>
          <w:sz w:val="32"/>
          <w:szCs w:val="32"/>
        </w:rPr>
      </w:pPr>
      <w:r>
        <w:rPr>
          <w:sz w:val="32"/>
          <w:szCs w:val="32"/>
        </w:rPr>
        <w:t>M</w:t>
      </w:r>
      <w:r w:rsidR="00E87063" w:rsidRPr="00CD327C">
        <w:rPr>
          <w:sz w:val="32"/>
          <w:szCs w:val="32"/>
        </w:rPr>
        <w:t>. sc. Mijo Šarčević</w:t>
      </w:r>
    </w:p>
    <w:p w:rsidR="00E87063" w:rsidRDefault="00E87063" w:rsidP="00E87063">
      <w:pPr>
        <w:autoSpaceDE w:val="0"/>
        <w:autoSpaceDN w:val="0"/>
        <w:adjustRightInd w:val="0"/>
        <w:jc w:val="left"/>
      </w:pPr>
    </w:p>
    <w:p w:rsidR="00E87063" w:rsidRPr="007A5148" w:rsidRDefault="00E87063" w:rsidP="00E87063">
      <w:pPr>
        <w:autoSpaceDE w:val="0"/>
        <w:autoSpaceDN w:val="0"/>
        <w:adjustRightInd w:val="0"/>
        <w:jc w:val="left"/>
      </w:pPr>
    </w:p>
    <w:p w:rsidR="00E87063" w:rsidRPr="007A5148" w:rsidRDefault="00E87063" w:rsidP="00E87063">
      <w:pPr>
        <w:autoSpaceDE w:val="0"/>
        <w:autoSpaceDN w:val="0"/>
        <w:adjustRightInd w:val="0"/>
        <w:jc w:val="left"/>
      </w:pPr>
    </w:p>
    <w:p w:rsidR="00E87063" w:rsidRPr="007A5148" w:rsidRDefault="00E87063" w:rsidP="00E87063">
      <w:pPr>
        <w:autoSpaceDE w:val="0"/>
        <w:autoSpaceDN w:val="0"/>
        <w:adjustRightInd w:val="0"/>
        <w:spacing w:line="240" w:lineRule="auto"/>
        <w:jc w:val="center"/>
        <w:rPr>
          <w:b/>
          <w:sz w:val="44"/>
          <w:szCs w:val="44"/>
        </w:rPr>
      </w:pPr>
      <w:r>
        <w:rPr>
          <w:b/>
          <w:sz w:val="44"/>
          <w:szCs w:val="44"/>
        </w:rPr>
        <w:t>COMMUNICATION ROLE AND COMPETENCIES OF</w:t>
      </w:r>
      <w:r w:rsidRPr="007A5148">
        <w:rPr>
          <w:b/>
          <w:sz w:val="44"/>
          <w:szCs w:val="44"/>
        </w:rPr>
        <w:t xml:space="preserve"> IT </w:t>
      </w:r>
      <w:r>
        <w:rPr>
          <w:b/>
          <w:sz w:val="44"/>
          <w:szCs w:val="44"/>
        </w:rPr>
        <w:t>MANAGER</w:t>
      </w:r>
    </w:p>
    <w:p w:rsidR="00E87063" w:rsidRDefault="00E87063" w:rsidP="00E87063">
      <w:pPr>
        <w:autoSpaceDE w:val="0"/>
        <w:autoSpaceDN w:val="0"/>
        <w:adjustRightInd w:val="0"/>
        <w:jc w:val="left"/>
      </w:pPr>
    </w:p>
    <w:p w:rsidR="00E87063" w:rsidRPr="007A5148" w:rsidRDefault="00E87063" w:rsidP="00E87063">
      <w:pPr>
        <w:autoSpaceDE w:val="0"/>
        <w:autoSpaceDN w:val="0"/>
        <w:adjustRightInd w:val="0"/>
        <w:jc w:val="left"/>
      </w:pPr>
    </w:p>
    <w:p w:rsidR="00E87063" w:rsidRPr="007A5148" w:rsidRDefault="00E87063" w:rsidP="00E87063">
      <w:pPr>
        <w:autoSpaceDE w:val="0"/>
        <w:autoSpaceDN w:val="0"/>
        <w:adjustRightInd w:val="0"/>
        <w:jc w:val="left"/>
      </w:pPr>
    </w:p>
    <w:p w:rsidR="00E87063" w:rsidRPr="00E87063" w:rsidRDefault="00E87063" w:rsidP="00E87063">
      <w:pPr>
        <w:autoSpaceDE w:val="0"/>
        <w:autoSpaceDN w:val="0"/>
        <w:adjustRightInd w:val="0"/>
        <w:jc w:val="center"/>
        <w:rPr>
          <w:sz w:val="32"/>
          <w:szCs w:val="32"/>
        </w:rPr>
      </w:pPr>
      <w:r w:rsidRPr="00E87063">
        <w:rPr>
          <w:sz w:val="32"/>
          <w:szCs w:val="32"/>
        </w:rPr>
        <w:t>DOCTORAL THESIS</w:t>
      </w:r>
    </w:p>
    <w:p w:rsidR="00E87063" w:rsidRPr="007A5148" w:rsidRDefault="00E87063" w:rsidP="00E87063">
      <w:pPr>
        <w:autoSpaceDE w:val="0"/>
        <w:autoSpaceDN w:val="0"/>
        <w:adjustRightInd w:val="0"/>
        <w:jc w:val="left"/>
      </w:pPr>
    </w:p>
    <w:p w:rsidR="00E87063" w:rsidRDefault="00E87063" w:rsidP="00E87063">
      <w:pPr>
        <w:autoSpaceDE w:val="0"/>
        <w:autoSpaceDN w:val="0"/>
        <w:adjustRightInd w:val="0"/>
        <w:jc w:val="center"/>
      </w:pPr>
    </w:p>
    <w:p w:rsidR="00E87063" w:rsidRPr="007A5148" w:rsidRDefault="00E87063" w:rsidP="00E87063">
      <w:pPr>
        <w:autoSpaceDE w:val="0"/>
        <w:autoSpaceDN w:val="0"/>
        <w:adjustRightInd w:val="0"/>
        <w:jc w:val="center"/>
      </w:pPr>
    </w:p>
    <w:p w:rsidR="00E87063" w:rsidRPr="00CD327C" w:rsidRDefault="00E87063" w:rsidP="00E87063">
      <w:pPr>
        <w:autoSpaceDE w:val="0"/>
        <w:autoSpaceDN w:val="0"/>
        <w:adjustRightInd w:val="0"/>
        <w:spacing w:line="240" w:lineRule="auto"/>
        <w:jc w:val="center"/>
        <w:rPr>
          <w:sz w:val="32"/>
          <w:szCs w:val="32"/>
        </w:rPr>
      </w:pPr>
      <w:r>
        <w:rPr>
          <w:sz w:val="32"/>
          <w:szCs w:val="32"/>
        </w:rPr>
        <w:t>Supervisors</w:t>
      </w:r>
      <w:r w:rsidRPr="00CD327C">
        <w:rPr>
          <w:sz w:val="32"/>
          <w:szCs w:val="32"/>
        </w:rPr>
        <w:t>:</w:t>
      </w:r>
    </w:p>
    <w:p w:rsidR="00E87063" w:rsidRPr="00CD327C" w:rsidRDefault="00E87063" w:rsidP="00E87063">
      <w:pPr>
        <w:autoSpaceDE w:val="0"/>
        <w:autoSpaceDN w:val="0"/>
        <w:adjustRightInd w:val="0"/>
        <w:spacing w:line="240" w:lineRule="auto"/>
        <w:jc w:val="center"/>
        <w:rPr>
          <w:sz w:val="32"/>
          <w:szCs w:val="32"/>
        </w:rPr>
      </w:pPr>
      <w:r w:rsidRPr="00CD327C">
        <w:rPr>
          <w:sz w:val="32"/>
          <w:szCs w:val="32"/>
        </w:rPr>
        <w:t>Nada Zgrabljić Rotar</w:t>
      </w:r>
      <w:r>
        <w:rPr>
          <w:sz w:val="32"/>
          <w:szCs w:val="32"/>
        </w:rPr>
        <w:t>, Phd</w:t>
      </w:r>
    </w:p>
    <w:p w:rsidR="00E87063" w:rsidRPr="00CD327C" w:rsidRDefault="00E87063" w:rsidP="00E87063">
      <w:pPr>
        <w:autoSpaceDE w:val="0"/>
        <w:autoSpaceDN w:val="0"/>
        <w:adjustRightInd w:val="0"/>
        <w:spacing w:line="240" w:lineRule="auto"/>
        <w:jc w:val="center"/>
        <w:rPr>
          <w:sz w:val="32"/>
          <w:szCs w:val="32"/>
        </w:rPr>
      </w:pPr>
      <w:r w:rsidRPr="00CD327C">
        <w:rPr>
          <w:sz w:val="32"/>
          <w:szCs w:val="32"/>
        </w:rPr>
        <w:t>Velimir Srića</w:t>
      </w:r>
      <w:r>
        <w:rPr>
          <w:sz w:val="32"/>
          <w:szCs w:val="32"/>
        </w:rPr>
        <w:t>, Phd</w:t>
      </w:r>
    </w:p>
    <w:p w:rsidR="00E87063" w:rsidRDefault="00E87063" w:rsidP="00E87063">
      <w:pPr>
        <w:jc w:val="center"/>
      </w:pPr>
    </w:p>
    <w:p w:rsidR="00E87063" w:rsidRPr="007A5148" w:rsidRDefault="00E87063" w:rsidP="00E87063">
      <w:pPr>
        <w:jc w:val="center"/>
      </w:pPr>
    </w:p>
    <w:p w:rsidR="00E87063" w:rsidRPr="00E87063" w:rsidRDefault="00E87063" w:rsidP="00E87063">
      <w:pPr>
        <w:jc w:val="center"/>
        <w:rPr>
          <w:sz w:val="28"/>
          <w:szCs w:val="28"/>
        </w:rPr>
      </w:pPr>
      <w:r w:rsidRPr="00E87063">
        <w:rPr>
          <w:sz w:val="28"/>
          <w:szCs w:val="28"/>
        </w:rPr>
        <w:t xml:space="preserve">Zagreb, 2016. </w:t>
      </w:r>
    </w:p>
    <w:p w:rsidR="00E87063" w:rsidRPr="007A5148" w:rsidRDefault="00E87063" w:rsidP="00AB32A1">
      <w:pPr>
        <w:pStyle w:val="Heading1"/>
        <w:numPr>
          <w:ilvl w:val="0"/>
          <w:numId w:val="0"/>
        </w:numPr>
        <w:ind w:left="714"/>
        <w:sectPr w:rsidR="00E87063" w:rsidRPr="007A5148" w:rsidSect="00CD327C">
          <w:headerReference w:type="default" r:id="rId10"/>
          <w:pgSz w:w="11906" w:h="16838" w:code="9"/>
          <w:pgMar w:top="1701" w:right="1701" w:bottom="1701" w:left="1701" w:header="851" w:footer="851" w:gutter="0"/>
          <w:cols w:space="708"/>
          <w:titlePg/>
          <w:docGrid w:linePitch="360"/>
        </w:sectPr>
      </w:pPr>
    </w:p>
    <w:p w:rsidR="00B54A01" w:rsidRPr="007A5148" w:rsidRDefault="00B54A01" w:rsidP="00AB32A1">
      <w:pPr>
        <w:pStyle w:val="Naslov0"/>
      </w:pPr>
      <w:bookmarkStart w:id="1" w:name="_Ref351056450"/>
      <w:bookmarkStart w:id="2" w:name="_Ref351056464"/>
      <w:bookmarkStart w:id="3" w:name="_Ref351056482"/>
      <w:bookmarkStart w:id="4" w:name="_Ref351056506"/>
      <w:r w:rsidRPr="007A5148">
        <w:lastRenderedPageBreak/>
        <w:t xml:space="preserve">Sažetak </w:t>
      </w:r>
    </w:p>
    <w:p w:rsidR="00291C82" w:rsidRDefault="00291C82" w:rsidP="00291C82">
      <w:pPr>
        <w:rPr>
          <w:lang w:bidi="en-US"/>
        </w:rPr>
      </w:pPr>
      <w:r w:rsidRPr="007A5148">
        <w:rPr>
          <w:lang w:eastAsia="de-DE"/>
        </w:rPr>
        <w:t>Preživjeti učestale tržišne borbe u turbulentnoj konkurentskoj okolini pod pritiskom duge recesije ključni je cilj svake suvremene organizacije</w:t>
      </w:r>
      <w:r>
        <w:rPr>
          <w:lang w:eastAsia="de-DE"/>
        </w:rPr>
        <w:t xml:space="preserve"> koja posluje na tržišnim principima</w:t>
      </w:r>
      <w:r w:rsidRPr="007A5148">
        <w:rPr>
          <w:lang w:eastAsia="de-DE"/>
        </w:rPr>
        <w:t>. Biti učinkovitiji, a time i uspješniji od konkurencije</w:t>
      </w:r>
      <w:r>
        <w:rPr>
          <w:lang w:eastAsia="de-DE"/>
        </w:rPr>
        <w:t>,</w:t>
      </w:r>
      <w:r w:rsidRPr="007A5148">
        <w:rPr>
          <w:lang w:eastAsia="de-DE"/>
        </w:rPr>
        <w:t xml:space="preserve"> važan je imperativ i </w:t>
      </w:r>
      <w:r>
        <w:rPr>
          <w:lang w:eastAsia="de-DE"/>
        </w:rPr>
        <w:t xml:space="preserve">suvremena </w:t>
      </w:r>
      <w:r w:rsidRPr="007A5148">
        <w:rPr>
          <w:lang w:eastAsia="de-DE"/>
        </w:rPr>
        <w:t>paradigma uspjeha. Oslonjenost na IKT kao na resurs organizacije</w:t>
      </w:r>
      <w:r>
        <w:rPr>
          <w:lang w:eastAsia="de-DE"/>
        </w:rPr>
        <w:t>,</w:t>
      </w:r>
      <w:r w:rsidRPr="007A5148">
        <w:rPr>
          <w:lang w:eastAsia="de-DE"/>
        </w:rPr>
        <w:t xml:space="preserve"> koji</w:t>
      </w:r>
      <w:r>
        <w:rPr>
          <w:lang w:eastAsia="de-DE"/>
        </w:rPr>
        <w:t xml:space="preserve"> pravilnim upravljanjem</w:t>
      </w:r>
      <w:r w:rsidRPr="007A5148">
        <w:rPr>
          <w:lang w:eastAsia="de-DE"/>
        </w:rPr>
        <w:t xml:space="preserve"> može </w:t>
      </w:r>
      <w:r>
        <w:rPr>
          <w:lang w:eastAsia="de-DE"/>
        </w:rPr>
        <w:t>stvoriti dodatnu vrijednost</w:t>
      </w:r>
      <w:r w:rsidRPr="007A5148">
        <w:rPr>
          <w:lang w:eastAsia="de-DE"/>
        </w:rPr>
        <w:t xml:space="preserve"> </w:t>
      </w:r>
      <w:r>
        <w:rPr>
          <w:lang w:eastAsia="de-DE"/>
        </w:rPr>
        <w:t>i</w:t>
      </w:r>
      <w:r w:rsidRPr="007A5148">
        <w:rPr>
          <w:lang w:eastAsia="de-DE"/>
        </w:rPr>
        <w:t xml:space="preserve"> postizanj</w:t>
      </w:r>
      <w:r>
        <w:rPr>
          <w:lang w:eastAsia="de-DE"/>
        </w:rPr>
        <w:t>e</w:t>
      </w:r>
      <w:r w:rsidRPr="007A5148">
        <w:rPr>
          <w:lang w:eastAsia="de-DE"/>
        </w:rPr>
        <w:t xml:space="preserve"> prednosti pred dugima</w:t>
      </w:r>
      <w:r>
        <w:rPr>
          <w:lang w:eastAsia="de-DE"/>
        </w:rPr>
        <w:t>,</w:t>
      </w:r>
      <w:r w:rsidRPr="007A5148">
        <w:rPr>
          <w:lang w:eastAsia="de-DE"/>
        </w:rPr>
        <w:t xml:space="preserve"> važna je odrednica suvremenih poslovnih odluka. </w:t>
      </w:r>
      <w:r w:rsidRPr="007A5148">
        <w:rPr>
          <w:lang w:bidi="en-US"/>
        </w:rPr>
        <w:t xml:space="preserve">Međusobno prožimanje IKT-a i sveprisutne globalizacije uzrok je velikih promjena u načinu života i </w:t>
      </w:r>
      <w:r>
        <w:rPr>
          <w:lang w:bidi="en-US"/>
        </w:rPr>
        <w:t xml:space="preserve">suvremene paradigme </w:t>
      </w:r>
      <w:r w:rsidRPr="007A5148">
        <w:rPr>
          <w:lang w:bidi="en-US"/>
        </w:rPr>
        <w:t xml:space="preserve">poslovanja. </w:t>
      </w:r>
      <w:r>
        <w:rPr>
          <w:lang w:bidi="en-US"/>
        </w:rPr>
        <w:t>E</w:t>
      </w:r>
      <w:r w:rsidRPr="007A5148">
        <w:rPr>
          <w:lang w:bidi="en-US"/>
        </w:rPr>
        <w:t>ksternalizacija</w:t>
      </w:r>
      <w:r>
        <w:rPr>
          <w:lang w:bidi="en-US"/>
        </w:rPr>
        <w:t xml:space="preserve"> nastala u želji za povoljnijim IKT uslugama te</w:t>
      </w:r>
      <w:r w:rsidRPr="007A5148">
        <w:rPr>
          <w:lang w:bidi="en-US"/>
        </w:rPr>
        <w:t xml:space="preserve"> </w:t>
      </w:r>
      <w:r>
        <w:rPr>
          <w:lang w:bidi="en-US"/>
        </w:rPr>
        <w:t>brze izmjene</w:t>
      </w:r>
      <w:r w:rsidRPr="007A5148">
        <w:rPr>
          <w:lang w:bidi="en-US"/>
        </w:rPr>
        <w:t xml:space="preserve"> tehnologije i</w:t>
      </w:r>
      <w:r>
        <w:rPr>
          <w:lang w:bidi="en-US"/>
        </w:rPr>
        <w:t xml:space="preserve"> </w:t>
      </w:r>
      <w:r w:rsidRPr="007A5148">
        <w:rPr>
          <w:lang w:bidi="en-US"/>
        </w:rPr>
        <w:t>trendov</w:t>
      </w:r>
      <w:r>
        <w:rPr>
          <w:lang w:bidi="en-US"/>
        </w:rPr>
        <w:t>a,</w:t>
      </w:r>
      <w:r w:rsidRPr="007A5148">
        <w:rPr>
          <w:lang w:bidi="en-US"/>
        </w:rPr>
        <w:t xml:space="preserve"> </w:t>
      </w:r>
      <w:r>
        <w:rPr>
          <w:lang w:bidi="en-US"/>
        </w:rPr>
        <w:t>od IKT-a očekuju da on bude glavni</w:t>
      </w:r>
      <w:r w:rsidRPr="007A5148">
        <w:rPr>
          <w:lang w:bidi="en-US"/>
        </w:rPr>
        <w:t xml:space="preserve"> alat za </w:t>
      </w:r>
      <w:r>
        <w:rPr>
          <w:lang w:bidi="en-US"/>
        </w:rPr>
        <w:t>rezanje</w:t>
      </w:r>
      <w:r w:rsidRPr="007A5148">
        <w:rPr>
          <w:lang w:bidi="en-US"/>
        </w:rPr>
        <w:t xml:space="preserve"> troškova</w:t>
      </w:r>
      <w:r>
        <w:rPr>
          <w:lang w:bidi="en-US"/>
        </w:rPr>
        <w:t xml:space="preserve"> kao i da sam sebe učini što više učinkovitim</w:t>
      </w:r>
      <w:r w:rsidRPr="007A5148">
        <w:rPr>
          <w:lang w:bidi="en-US"/>
        </w:rPr>
        <w:t>.</w:t>
      </w:r>
      <w:r w:rsidRPr="005420A4">
        <w:rPr>
          <w:lang w:bidi="en-US"/>
        </w:rPr>
        <w:t xml:space="preserve"> </w:t>
      </w:r>
      <w:r w:rsidRPr="007A5148">
        <w:rPr>
          <w:lang w:bidi="en-US"/>
        </w:rPr>
        <w:t>T</w:t>
      </w:r>
      <w:r>
        <w:rPr>
          <w:lang w:bidi="en-US"/>
        </w:rPr>
        <w:t>akv</w:t>
      </w:r>
      <w:r w:rsidRPr="007A5148">
        <w:rPr>
          <w:lang w:bidi="en-US"/>
        </w:rPr>
        <w:t>im promjenama</w:t>
      </w:r>
      <w:r>
        <w:rPr>
          <w:lang w:bidi="en-US"/>
        </w:rPr>
        <w:t>,</w:t>
      </w:r>
      <w:r w:rsidRPr="007A5148">
        <w:rPr>
          <w:lang w:bidi="en-US"/>
        </w:rPr>
        <w:t xml:space="preserve"> koje su obuhvatile cijeli </w:t>
      </w:r>
      <w:r>
        <w:rPr>
          <w:lang w:bidi="en-US"/>
        </w:rPr>
        <w:t>globalizirani</w:t>
      </w:r>
      <w:r w:rsidRPr="007A5148">
        <w:rPr>
          <w:lang w:bidi="en-US"/>
        </w:rPr>
        <w:t xml:space="preserve"> svijet</w:t>
      </w:r>
      <w:r>
        <w:rPr>
          <w:lang w:bidi="en-US"/>
        </w:rPr>
        <w:t xml:space="preserve"> te</w:t>
      </w:r>
      <w:r w:rsidRPr="007A5148">
        <w:rPr>
          <w:lang w:bidi="en-US"/>
        </w:rPr>
        <w:t xml:space="preserve"> novi</w:t>
      </w:r>
      <w:r>
        <w:rPr>
          <w:lang w:bidi="en-US"/>
        </w:rPr>
        <w:t>m</w:t>
      </w:r>
      <w:r w:rsidRPr="007A5148">
        <w:rPr>
          <w:lang w:bidi="en-US"/>
        </w:rPr>
        <w:t xml:space="preserve"> pristup</w:t>
      </w:r>
      <w:r>
        <w:rPr>
          <w:lang w:bidi="en-US"/>
        </w:rPr>
        <w:t>om u</w:t>
      </w:r>
      <w:r w:rsidRPr="007A5148">
        <w:rPr>
          <w:lang w:bidi="en-US"/>
        </w:rPr>
        <w:t xml:space="preserve"> korištenju IKT</w:t>
      </w:r>
      <w:r>
        <w:rPr>
          <w:lang w:bidi="en-US"/>
        </w:rPr>
        <w:t>-a</w:t>
      </w:r>
      <w:r w:rsidRPr="007A5148">
        <w:rPr>
          <w:lang w:bidi="en-US"/>
        </w:rPr>
        <w:t xml:space="preserve"> </w:t>
      </w:r>
      <w:r>
        <w:rPr>
          <w:lang w:bidi="en-US"/>
        </w:rPr>
        <w:t>kao zaloga svakoga progresa,</w:t>
      </w:r>
      <w:r w:rsidRPr="007A5148">
        <w:rPr>
          <w:lang w:bidi="en-US"/>
        </w:rPr>
        <w:t xml:space="preserve"> mijenjaju se uloga i tražene kompetencije idealnoga IT menadžera.</w:t>
      </w:r>
    </w:p>
    <w:p w:rsidR="00291C82" w:rsidRDefault="00291C82" w:rsidP="00291C82">
      <w:pPr>
        <w:rPr>
          <w:lang w:bidi="en-US"/>
        </w:rPr>
      </w:pPr>
    </w:p>
    <w:p w:rsidR="00291C82" w:rsidRPr="007A5148" w:rsidRDefault="00291C82" w:rsidP="00291C82">
      <w:r>
        <w:rPr>
          <w:lang w:bidi="en-US"/>
        </w:rPr>
        <w:t>Kako bi</w:t>
      </w:r>
      <w:r w:rsidRPr="007A5148">
        <w:rPr>
          <w:lang w:bidi="en-US"/>
        </w:rPr>
        <w:t xml:space="preserve"> IT menadžer </w:t>
      </w:r>
      <w:r>
        <w:rPr>
          <w:lang w:bidi="en-US"/>
        </w:rPr>
        <w:t>razumio i uspješno provodio ono što od njega očekuje organizacija u kojoj je zaposlen, on više ne može</w:t>
      </w:r>
      <w:r w:rsidRPr="007A5148">
        <w:rPr>
          <w:lang w:bidi="en-US"/>
        </w:rPr>
        <w:t xml:space="preserve"> biti isključivi</w:t>
      </w:r>
      <w:r>
        <w:rPr>
          <w:lang w:bidi="en-US"/>
        </w:rPr>
        <w:t xml:space="preserve"> tehničar zadužen za IKT infrastrukturu. Od njega se sve više traži </w:t>
      </w:r>
      <w:r w:rsidRPr="007A5148">
        <w:rPr>
          <w:lang w:bidi="en-US"/>
        </w:rPr>
        <w:t>upravlja</w:t>
      </w:r>
      <w:r>
        <w:rPr>
          <w:lang w:bidi="en-US"/>
        </w:rPr>
        <w:t>nje IKT sustavom na višoj razini</w:t>
      </w:r>
      <w:r w:rsidRPr="007A5148">
        <w:rPr>
          <w:lang w:bidi="en-US"/>
        </w:rPr>
        <w:t xml:space="preserve"> </w:t>
      </w:r>
      <w:r>
        <w:rPr>
          <w:lang w:bidi="en-US"/>
        </w:rPr>
        <w:t>te</w:t>
      </w:r>
      <w:r w:rsidRPr="007A5148">
        <w:rPr>
          <w:lang w:bidi="en-US"/>
        </w:rPr>
        <w:t xml:space="preserve"> učinkovit</w:t>
      </w:r>
      <w:r>
        <w:rPr>
          <w:lang w:bidi="en-US"/>
        </w:rPr>
        <w:t>a</w:t>
      </w:r>
      <w:r w:rsidRPr="007A5148">
        <w:rPr>
          <w:lang w:bidi="en-US"/>
        </w:rPr>
        <w:t xml:space="preserve"> komuni</w:t>
      </w:r>
      <w:r>
        <w:rPr>
          <w:lang w:bidi="en-US"/>
        </w:rPr>
        <w:t>kacija</w:t>
      </w:r>
      <w:r w:rsidRPr="007A5148">
        <w:rPr>
          <w:lang w:bidi="en-US"/>
        </w:rPr>
        <w:t xml:space="preserve"> u svim smjerovima</w:t>
      </w:r>
      <w:r>
        <w:rPr>
          <w:lang w:bidi="en-US"/>
        </w:rPr>
        <w:t>:</w:t>
      </w:r>
      <w:r w:rsidRPr="007A5148">
        <w:rPr>
          <w:lang w:bidi="en-US"/>
        </w:rPr>
        <w:t xml:space="preserve"> s korisnicima</w:t>
      </w:r>
      <w:r>
        <w:rPr>
          <w:lang w:bidi="en-US"/>
        </w:rPr>
        <w:t xml:space="preserve"> IKT-a</w:t>
      </w:r>
      <w:r w:rsidRPr="007A5148">
        <w:rPr>
          <w:lang w:bidi="en-US"/>
        </w:rPr>
        <w:t>, članovima tima, upravom i dobavljačima. S upravom mora izgraditi odlične odnose i dobru komunikaciju na jeziku poslovanja kako bi dobio potrebna financijska sredstva za projekte, a s k</w:t>
      </w:r>
      <w:r w:rsidRPr="007A5148">
        <w:t xml:space="preserve">orisnicima IKT-a treba komunicirati razumljivim rječnikom bez pretjerane upotrebe </w:t>
      </w:r>
      <w:r>
        <w:t xml:space="preserve">stručnoga </w:t>
      </w:r>
      <w:r w:rsidRPr="007A5148">
        <w:t>žargona.</w:t>
      </w:r>
      <w:r>
        <w:t xml:space="preserve"> Pri tome mora imati u vidu kako je informacijska pismenost uprave i korisnika IKT-a počesto na nedovoljnoj razini za razumijevanje IKT problematike.</w:t>
      </w:r>
      <w:r w:rsidRPr="007A5148">
        <w:t xml:space="preserve"> </w:t>
      </w:r>
      <w:r w:rsidRPr="007A5148">
        <w:rPr>
          <w:lang w:bidi="en-US"/>
        </w:rPr>
        <w:t>Upravljanje tako kompleksnim odnosima, od IT menadžera traže veliko znanje, stručnost i uključenost.</w:t>
      </w:r>
      <w:r w:rsidRPr="007A5148">
        <w:t xml:space="preserve"> Stručne, voditeljske i </w:t>
      </w:r>
      <w:r w:rsidRPr="007A5148">
        <w:lastRenderedPageBreak/>
        <w:t xml:space="preserve">komunikacijske </w:t>
      </w:r>
      <w:r>
        <w:t>kompetencije</w:t>
      </w:r>
      <w:r w:rsidRPr="007A5148">
        <w:t>, najvažniji su čimbenici uspjeha ili neuspjeha IT menadžera, a time posljedično i organizacije kojoj taj IT menadžer i IT sektor pripada.</w:t>
      </w:r>
    </w:p>
    <w:p w:rsidR="00291C82" w:rsidRDefault="00291C82" w:rsidP="00291C82">
      <w:r w:rsidRPr="007A5148">
        <w:t xml:space="preserve">Uzimajući u obzir važnost IKT-a </w:t>
      </w:r>
      <w:r>
        <w:t>za poslovni</w:t>
      </w:r>
      <w:r w:rsidRPr="007A5148">
        <w:t xml:space="preserve"> uspjeh</w:t>
      </w:r>
      <w:r>
        <w:t xml:space="preserve"> organizacije,</w:t>
      </w:r>
      <w:r w:rsidRPr="007A5148">
        <w:t xml:space="preserve"> </w:t>
      </w:r>
      <w:r>
        <w:t xml:space="preserve">potrebna je svijest o tome </w:t>
      </w:r>
      <w:r w:rsidRPr="007A5148">
        <w:t>od kolike je važnosti imati izvrsnoga i kompetentnoga IT menadžera</w:t>
      </w:r>
      <w:r>
        <w:t xml:space="preserve"> koji je u stanju voditi tako kompleksan sustav te uspješno i kompetentno komunicirati sa svojom okolinom.</w:t>
      </w:r>
      <w:r w:rsidRPr="007A5148">
        <w:t xml:space="preserve"> </w:t>
      </w:r>
      <w:r>
        <w:t>Pri tome se n</w:t>
      </w:r>
      <w:r w:rsidRPr="007A5148">
        <w:t>jegove ljudske i etičke vrijednosti nikako ne smiju ispustiti iz vida</w:t>
      </w:r>
      <w:r>
        <w:t xml:space="preserve"> jer su e</w:t>
      </w:r>
      <w:r w:rsidRPr="003A1052">
        <w:t>tičnost i dosljednost u međusobnim odnosima</w:t>
      </w:r>
      <w:r>
        <w:t xml:space="preserve"> činitelj najveće </w:t>
      </w:r>
      <w:r w:rsidRPr="003A1052">
        <w:t>usklađenosti uzajamnih očekivanja IKT korisnika i IT menadžera.</w:t>
      </w:r>
      <w:r>
        <w:t xml:space="preserve"> Odmah nakon toga,</w:t>
      </w:r>
      <w:r w:rsidRPr="003A1052">
        <w:t xml:space="preserve"> </w:t>
      </w:r>
      <w:r>
        <w:t xml:space="preserve">vrlo je visok stupanj njihove međusobne </w:t>
      </w:r>
      <w:r w:rsidRPr="003A1052">
        <w:t>usklađenosti</w:t>
      </w:r>
      <w:r>
        <w:t xml:space="preserve"> u pitanju komunikacijskih kompetencija IT menadžera. </w:t>
      </w:r>
    </w:p>
    <w:p w:rsidR="00291C82" w:rsidRDefault="00291C82" w:rsidP="00291C82">
      <w:r>
        <w:t>Ipak, zabrinjava nizak stupanj vrednovanja komunikacijskih kompetencija od strane IT menadžera što je u skladu s prethodnim hrvatskim istraživanjima, no istovremeno i u neskladu sa svjetskim statistikama</w:t>
      </w:r>
      <w:r w:rsidRPr="00FC53FE">
        <w:t xml:space="preserve"> </w:t>
      </w:r>
      <w:r>
        <w:t>jer se radi o kompetencijama koje se u svijetu najviše cijene.</w:t>
      </w:r>
    </w:p>
    <w:p w:rsidR="00291C82" w:rsidRDefault="00291C82" w:rsidP="00291C82"/>
    <w:p w:rsidR="00291C82" w:rsidRDefault="00291C82" w:rsidP="00291C82">
      <w:pPr>
        <w:jc w:val="center"/>
      </w:pPr>
      <w:r>
        <w:t>-----------------------------------------------------------------------------------------------------------------</w:t>
      </w:r>
    </w:p>
    <w:p w:rsidR="00291C82" w:rsidRPr="00EC3B68" w:rsidRDefault="00291C82" w:rsidP="00291C82">
      <w:r w:rsidRPr="00786954">
        <w:rPr>
          <w:b/>
        </w:rPr>
        <w:t>Ključne riječi:</w:t>
      </w:r>
      <w:r>
        <w:rPr>
          <w:b/>
        </w:rPr>
        <w:t xml:space="preserve"> </w:t>
      </w:r>
      <w:r w:rsidRPr="00EC3B68">
        <w:t>IT menadžer, uloga IT menadžera, kompetencije IT menadžera, komunikacijske kompetencije IT menadžera, IKT (</w:t>
      </w:r>
      <w:r>
        <w:t>i</w:t>
      </w:r>
      <w:r w:rsidRPr="00EC3B68">
        <w:t xml:space="preserve">nformacijske i </w:t>
      </w:r>
      <w:r>
        <w:t>k</w:t>
      </w:r>
      <w:r w:rsidRPr="00EC3B68">
        <w:t xml:space="preserve">omunikacijske </w:t>
      </w:r>
      <w:r>
        <w:t>t</w:t>
      </w:r>
      <w:r w:rsidRPr="00EC3B68">
        <w:t>ehnologije).</w:t>
      </w:r>
    </w:p>
    <w:p w:rsidR="00B54A01" w:rsidRDefault="00B54A01" w:rsidP="00AB32A1">
      <w:pPr>
        <w:pStyle w:val="Naslov0"/>
      </w:pPr>
      <w:r w:rsidRPr="007A5148">
        <w:lastRenderedPageBreak/>
        <w:t>S</w:t>
      </w:r>
      <w:r>
        <w:t>ummary</w:t>
      </w:r>
    </w:p>
    <w:p w:rsidR="00291C82" w:rsidRPr="00063AFF" w:rsidRDefault="00291C82" w:rsidP="00291C82">
      <w:pPr>
        <w:rPr>
          <w:lang w:val="en-GB"/>
        </w:rPr>
      </w:pPr>
      <w:r w:rsidRPr="00063AFF">
        <w:rPr>
          <w:lang w:val="en-GB"/>
        </w:rPr>
        <w:t>Surviving frequent market struggles in a turbulent competitive environment under the burden of a long recession is the key aim of every modern organization operating according to market principles. Being more efficient, and with it, more successful than the competition is an important imperative and a modern paradigm of success. An important determinant of modern business decision-making is relying on ICT as the organization's resource, one which, if managed properly, can bring added value and give leverage over the others. The mutual permeation of ICT and the omnipresent globalization is the cause of great changes in the way we live and in the modern paradigm of doing business. The externalization, which was the result of the wish for more affordable ICT services, as well as rapid changes in technology and trends, resulted in the expectations from ICT to be the main tool for cutting costs, while at the same time making it</w:t>
      </w:r>
      <w:r>
        <w:rPr>
          <w:lang w:val="en-GB"/>
        </w:rPr>
        <w:t>self</w:t>
      </w:r>
      <w:r w:rsidRPr="00063AFF">
        <w:rPr>
          <w:lang w:val="en-GB"/>
        </w:rPr>
        <w:t xml:space="preserve"> more efficient. Along with changes such as these, which have affected the entire globalized world and along with the new approach in using ICT as a pledge for every</w:t>
      </w:r>
      <w:r>
        <w:rPr>
          <w:lang w:val="en-GB"/>
        </w:rPr>
        <w:t xml:space="preserve"> kind of</w:t>
      </w:r>
      <w:r w:rsidRPr="00063AFF">
        <w:rPr>
          <w:lang w:val="en-GB"/>
        </w:rPr>
        <w:t xml:space="preserve"> progress, the roles and the competencies of the ideal IT manager are changing as well.</w:t>
      </w:r>
    </w:p>
    <w:p w:rsidR="00291C82" w:rsidRPr="00063AFF" w:rsidRDefault="00291C82" w:rsidP="00291C82">
      <w:pPr>
        <w:rPr>
          <w:lang w:val="en-GB"/>
        </w:rPr>
      </w:pPr>
    </w:p>
    <w:p w:rsidR="00291C82" w:rsidRPr="008145F8" w:rsidRDefault="00291C82" w:rsidP="00291C82">
      <w:pPr>
        <w:rPr>
          <w:lang w:val="en-GB"/>
        </w:rPr>
      </w:pPr>
      <w:r w:rsidRPr="00063AFF">
        <w:rPr>
          <w:lang w:val="en-GB"/>
        </w:rPr>
        <w:t xml:space="preserve">In order for the CIO to understand and successfully implement the ideas of the organization he is employed in, he can no longer be just a technician in charge of ICT infrastructure. The CIO is increasingly being requested to manage the ICT system on a higher scale and to have an efficient communication in all directions: with the ICT users, team members, the board and the suppliers. He needs to establish an excellent relationship and good communication with the board in order to get the funds necessary for the projects. Also, he needs to communicate with ICT users so that he is understood, without the overuse of expert jargon. He needs to keep in mind that, more often than not, the IT literacy of the board and the users is on a level insufficient enough for the understanding of ICT issues. Managing such complex relationships requires CIOs to have a lot of knowledge, expertise and involvement.  The expertise, </w:t>
      </w:r>
      <w:r w:rsidRPr="00063AFF">
        <w:rPr>
          <w:lang w:val="en-GB"/>
        </w:rPr>
        <w:lastRenderedPageBreak/>
        <w:t>along with supervisory and communication competencies are the most important factors that determine whether or not a CIO will be successful and consequently affect the organization to which a CIO and IT sector belong. By taking into consideration the importance of ICT for the business success of an organization, we need to be aware of the importance of having an excellent and competent CIO who is able to lead such a complex system and successfully and competently communicate within his surroundings. His human and ethical values mustn't by any means be neglected, because ethics and consistency in human relationships contribute to the highest level of coordination between the expectations of both the ICT users and CIOs. What follows right after is the very high level of mutual coordination regarding the CIO's communication competencies. Still, there is reason for concern because the CIOs are not appraising communication competencies enough, which is consistent with the previous studies in Croatia, but it is inconsistent with global statistics</w:t>
      </w:r>
      <w:r>
        <w:rPr>
          <w:lang w:val="en-GB"/>
        </w:rPr>
        <w:t>, which show that communication</w:t>
      </w:r>
      <w:r w:rsidRPr="00063AFF">
        <w:rPr>
          <w:lang w:val="en-GB"/>
        </w:rPr>
        <w:t xml:space="preserve"> competencies are </w:t>
      </w:r>
      <w:r>
        <w:rPr>
          <w:lang w:val="en-GB"/>
        </w:rPr>
        <w:t xml:space="preserve">the </w:t>
      </w:r>
      <w:r w:rsidRPr="00063AFF">
        <w:rPr>
          <w:lang w:val="en-GB"/>
        </w:rPr>
        <w:t>most highly regarded in the world.</w:t>
      </w:r>
    </w:p>
    <w:p w:rsidR="00291C82" w:rsidRPr="00EC3B68" w:rsidRDefault="00291C82" w:rsidP="00291C82">
      <w:pPr>
        <w:rPr>
          <w:lang w:val="en-US"/>
        </w:rPr>
      </w:pPr>
      <w:r>
        <w:rPr>
          <w:lang w:val="en-US"/>
        </w:rPr>
        <w:t>___________________________________________________________________________</w:t>
      </w:r>
    </w:p>
    <w:p w:rsidR="008902FF" w:rsidRPr="00291C82" w:rsidRDefault="00291C82" w:rsidP="00291C82">
      <w:pPr>
        <w:rPr>
          <w:lang w:val="en-US"/>
        </w:rPr>
      </w:pPr>
      <w:r w:rsidRPr="00EC3B68">
        <w:rPr>
          <w:b/>
          <w:lang w:val="en-US"/>
        </w:rPr>
        <w:t xml:space="preserve">Keywords: </w:t>
      </w:r>
      <w:r w:rsidRPr="00EC3B68">
        <w:rPr>
          <w:lang w:val="en-US"/>
        </w:rPr>
        <w:t>IT manager (CIO), IT manager role, IT manager competencies, IT manager communication competencies, (ICT) information and communications technology.</w:t>
      </w:r>
      <w:r w:rsidR="008902FF">
        <w:rPr>
          <w:lang w:bidi="en-US"/>
        </w:rPr>
        <w:br w:type="page"/>
      </w:r>
    </w:p>
    <w:p w:rsidR="00AB32A1" w:rsidRPr="00AB32A1" w:rsidRDefault="00AB32A1" w:rsidP="00AB32A1">
      <w:pPr>
        <w:pStyle w:val="Naslov0"/>
      </w:pPr>
      <w:bookmarkStart w:id="5" w:name="_Toc462508585"/>
      <w:r w:rsidRPr="00AB32A1">
        <w:lastRenderedPageBreak/>
        <w:t>Zahvala</w:t>
      </w:r>
      <w:bookmarkEnd w:id="5"/>
    </w:p>
    <w:p w:rsidR="00AB32A1" w:rsidRDefault="00AB32A1" w:rsidP="00AB32A1">
      <w:pPr>
        <w:rPr>
          <w:lang w:bidi="en-US"/>
        </w:rPr>
      </w:pPr>
      <w:r>
        <w:rPr>
          <w:lang w:bidi="en-US"/>
        </w:rPr>
        <w:t>Kako sam uvjerenja da ni jedna aktivnost u čovjekovu životu ne dolazi bez neke dublje svrhe i značenja, tako vjerujem i da su ovaj rad, istraživanje i prateća literatura, uz sve ostalo bitno što s njim dolazi, bili i u cilju moga osobnoga rasta i postajanja boljim čovjekom. Nadam se da sam bar malo u tome uspio. Uvjeren sam, nakon toliko vremena provedenog s ovako zanimljivom temom i razgovora sa uistinu uspješnim i obrazovanim ljudima, da su dobri ljudi uspješniji od onih drugih zato što vjeruju u nešto veće što im se, ako su ustrajni i spremni na odricanje, na kraju i ostvari.</w:t>
      </w:r>
    </w:p>
    <w:p w:rsidR="00AB32A1" w:rsidRDefault="00AB32A1" w:rsidP="00AB32A1">
      <w:pPr>
        <w:rPr>
          <w:lang w:bidi="en-US"/>
        </w:rPr>
      </w:pPr>
    </w:p>
    <w:p w:rsidR="00AB32A1" w:rsidRDefault="00AB32A1" w:rsidP="00AB32A1">
      <w:pPr>
        <w:rPr>
          <w:lang w:bidi="en-US"/>
        </w:rPr>
      </w:pPr>
      <w:r>
        <w:rPr>
          <w:lang w:bidi="en-US"/>
        </w:rPr>
        <w:t>Hvala svima koji su me pomagali i bodrili. Hvala i onima što su me kritizirali i držali budnim. Njima, s razlogom, hvala najviše.</w:t>
      </w:r>
    </w:p>
    <w:p w:rsidR="00AB32A1" w:rsidRDefault="00AB32A1" w:rsidP="00AB32A1">
      <w:pPr>
        <w:rPr>
          <w:lang w:bidi="en-US"/>
        </w:rPr>
      </w:pPr>
    </w:p>
    <w:p w:rsidR="00AB32A1" w:rsidRDefault="00AB32A1" w:rsidP="00AB32A1">
      <w:pPr>
        <w:rPr>
          <w:lang w:bidi="en-US"/>
        </w:rPr>
      </w:pPr>
      <w:r>
        <w:rPr>
          <w:lang w:bidi="en-US"/>
        </w:rPr>
        <w:t>Zahvaljujem svojoj mentorici profesorici Nadi Zgrabljić Rotar i profesorici Jadranki Lasić Lazić koje su me potakle na sve ovo i u presudnim trenucima „pogurale“ naprijed.</w:t>
      </w:r>
    </w:p>
    <w:p w:rsidR="00AB32A1" w:rsidRDefault="00AB32A1" w:rsidP="00AB32A1">
      <w:pPr>
        <w:rPr>
          <w:lang w:bidi="en-US"/>
        </w:rPr>
      </w:pPr>
    </w:p>
    <w:p w:rsidR="00AB32A1" w:rsidRPr="007A5148" w:rsidRDefault="00AB32A1" w:rsidP="00AB32A1">
      <w:pPr>
        <w:rPr>
          <w:lang w:bidi="en-US"/>
        </w:rPr>
      </w:pPr>
      <w:r>
        <w:rPr>
          <w:lang w:bidi="en-US"/>
        </w:rPr>
        <w:t>Mojoj supruzi Luciji, mojim sinovima Luki i Petru, najviše hvala na strpljenju i velikoj podršci.</w:t>
      </w:r>
    </w:p>
    <w:p w:rsidR="00AB32A1" w:rsidRPr="007A5148" w:rsidRDefault="00AB32A1" w:rsidP="00AB32A1">
      <w:pPr>
        <w:pStyle w:val="Heading1"/>
        <w:sectPr w:rsidR="00AB32A1" w:rsidRPr="007A5148" w:rsidSect="00CD327C">
          <w:type w:val="continuous"/>
          <w:pgSz w:w="11906" w:h="16838" w:code="9"/>
          <w:pgMar w:top="1418" w:right="1418" w:bottom="1418" w:left="1418" w:header="851" w:footer="851" w:gutter="0"/>
          <w:cols w:space="708"/>
          <w:docGrid w:linePitch="360"/>
        </w:sectPr>
      </w:pPr>
    </w:p>
    <w:p w:rsidR="00B74FA3" w:rsidRPr="00B74FA3" w:rsidRDefault="00B74FA3" w:rsidP="00B74FA3">
      <w:pPr>
        <w:rPr>
          <w:lang w:bidi="en-US"/>
        </w:rPr>
      </w:pPr>
    </w:p>
    <w:p w:rsidR="006F0FE0" w:rsidRPr="00FC305E" w:rsidRDefault="006F0FE0" w:rsidP="00AB32A1">
      <w:pPr>
        <w:pStyle w:val="Naslov0"/>
      </w:pPr>
      <w:r w:rsidRPr="00FC305E">
        <w:lastRenderedPageBreak/>
        <w:t>Sadržaj</w:t>
      </w:r>
      <w:bookmarkEnd w:id="1"/>
      <w:bookmarkEnd w:id="2"/>
      <w:bookmarkEnd w:id="3"/>
      <w:bookmarkEnd w:id="4"/>
    </w:p>
    <w:sdt>
      <w:sdtPr>
        <w:rPr>
          <w:rFonts w:asciiTheme="minorHAnsi" w:eastAsiaTheme="minorHAnsi" w:hAnsiTheme="minorHAnsi"/>
          <w:bCs/>
          <w:lang w:val="hr-HR"/>
        </w:rPr>
        <w:id w:val="30915437"/>
        <w:docPartObj>
          <w:docPartGallery w:val="Table of Contents"/>
          <w:docPartUnique/>
        </w:docPartObj>
      </w:sdtPr>
      <w:sdtEndPr>
        <w:rPr>
          <w:rFonts w:ascii="Palatino Linotype" w:eastAsiaTheme="minorEastAsia" w:hAnsi="Palatino Linotype"/>
          <w:bCs w:val="0"/>
        </w:rPr>
      </w:sdtEndPr>
      <w:sdtContent>
        <w:p w:rsidR="00291C82" w:rsidRDefault="00EB4EBE">
          <w:pPr>
            <w:pStyle w:val="TOC1"/>
            <w:rPr>
              <w:rFonts w:asciiTheme="minorHAnsi" w:hAnsiTheme="minorHAnsi"/>
              <w:b w:val="0"/>
              <w:noProof/>
              <w:sz w:val="22"/>
              <w:lang w:val="hr-HR" w:eastAsia="hr-HR"/>
            </w:rPr>
          </w:pPr>
          <w:r w:rsidRPr="007A5148">
            <w:rPr>
              <w:lang w:val="hr-HR"/>
            </w:rPr>
            <w:fldChar w:fldCharType="begin"/>
          </w:r>
          <w:r w:rsidR="00153ED4" w:rsidRPr="007A5148">
            <w:rPr>
              <w:lang w:val="hr-HR"/>
            </w:rPr>
            <w:instrText xml:space="preserve"> TOC \o "1-4" \h \z \u </w:instrText>
          </w:r>
          <w:r w:rsidRPr="007A5148">
            <w:rPr>
              <w:lang w:val="hr-HR"/>
            </w:rPr>
            <w:fldChar w:fldCharType="separate"/>
          </w:r>
          <w:hyperlink w:anchor="_Toc462787671" w:history="1">
            <w:r w:rsidR="00291C82" w:rsidRPr="00C314C4">
              <w:rPr>
                <w:rStyle w:val="Hyperlink"/>
              </w:rPr>
              <w:t>1.</w:t>
            </w:r>
            <w:r w:rsidR="00291C82">
              <w:rPr>
                <w:rFonts w:asciiTheme="minorHAnsi" w:hAnsiTheme="minorHAnsi"/>
                <w:b w:val="0"/>
                <w:noProof/>
                <w:sz w:val="22"/>
                <w:lang w:val="hr-HR" w:eastAsia="hr-HR"/>
              </w:rPr>
              <w:tab/>
            </w:r>
            <w:r w:rsidR="00291C82" w:rsidRPr="00C314C4">
              <w:rPr>
                <w:rStyle w:val="Hyperlink"/>
              </w:rPr>
              <w:t>Uvod</w:t>
            </w:r>
            <w:r w:rsidR="00291C82">
              <w:rPr>
                <w:noProof/>
                <w:webHidden/>
              </w:rPr>
              <w:tab/>
            </w:r>
            <w:r w:rsidR="00291C82">
              <w:rPr>
                <w:noProof/>
                <w:webHidden/>
              </w:rPr>
              <w:fldChar w:fldCharType="begin"/>
            </w:r>
            <w:r w:rsidR="00291C82">
              <w:rPr>
                <w:noProof/>
                <w:webHidden/>
              </w:rPr>
              <w:instrText xml:space="preserve"> PAGEREF _Toc462787671 \h </w:instrText>
            </w:r>
            <w:r w:rsidR="00291C82">
              <w:rPr>
                <w:noProof/>
                <w:webHidden/>
              </w:rPr>
            </w:r>
            <w:r w:rsidR="00291C82">
              <w:rPr>
                <w:noProof/>
                <w:webHidden/>
              </w:rPr>
              <w:fldChar w:fldCharType="separate"/>
            </w:r>
            <w:r w:rsidR="00291C82">
              <w:rPr>
                <w:noProof/>
                <w:webHidden/>
              </w:rPr>
              <w:t>1</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72" w:history="1">
            <w:r w:rsidR="00291C82" w:rsidRPr="00C314C4">
              <w:rPr>
                <w:rStyle w:val="Hyperlink"/>
              </w:rPr>
              <w:t>1.1.</w:t>
            </w:r>
            <w:r w:rsidR="00291C82">
              <w:rPr>
                <w:rFonts w:asciiTheme="minorHAnsi" w:hAnsiTheme="minorHAnsi"/>
                <w:noProof/>
                <w:lang w:val="hr-HR" w:eastAsia="hr-HR"/>
              </w:rPr>
              <w:tab/>
            </w:r>
            <w:r w:rsidR="00291C82" w:rsidRPr="00C314C4">
              <w:rPr>
                <w:rStyle w:val="Hyperlink"/>
              </w:rPr>
              <w:t>Struktura doktorskoga rada</w:t>
            </w:r>
            <w:r w:rsidR="00291C82">
              <w:rPr>
                <w:noProof/>
                <w:webHidden/>
              </w:rPr>
              <w:tab/>
            </w:r>
            <w:r w:rsidR="00291C82">
              <w:rPr>
                <w:noProof/>
                <w:webHidden/>
              </w:rPr>
              <w:fldChar w:fldCharType="begin"/>
            </w:r>
            <w:r w:rsidR="00291C82">
              <w:rPr>
                <w:noProof/>
                <w:webHidden/>
              </w:rPr>
              <w:instrText xml:space="preserve"> PAGEREF _Toc462787672 \h </w:instrText>
            </w:r>
            <w:r w:rsidR="00291C82">
              <w:rPr>
                <w:noProof/>
                <w:webHidden/>
              </w:rPr>
            </w:r>
            <w:r w:rsidR="00291C82">
              <w:rPr>
                <w:noProof/>
                <w:webHidden/>
              </w:rPr>
              <w:fldChar w:fldCharType="separate"/>
            </w:r>
            <w:r w:rsidR="00291C82">
              <w:rPr>
                <w:noProof/>
                <w:webHidden/>
              </w:rPr>
              <w:t>9</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673" w:history="1">
            <w:r w:rsidR="00291C82" w:rsidRPr="00C314C4">
              <w:rPr>
                <w:rStyle w:val="Hyperlink"/>
              </w:rPr>
              <w:t>2.</w:t>
            </w:r>
            <w:r w:rsidR="00291C82">
              <w:rPr>
                <w:rFonts w:asciiTheme="minorHAnsi" w:hAnsiTheme="minorHAnsi"/>
                <w:b w:val="0"/>
                <w:noProof/>
                <w:sz w:val="22"/>
                <w:lang w:val="hr-HR" w:eastAsia="hr-HR"/>
              </w:rPr>
              <w:tab/>
            </w:r>
            <w:r w:rsidR="00291C82" w:rsidRPr="00C314C4">
              <w:rPr>
                <w:rStyle w:val="Hyperlink"/>
              </w:rPr>
              <w:t>Cilj rada i hipoteze istraživanja</w:t>
            </w:r>
            <w:r w:rsidR="00291C82">
              <w:rPr>
                <w:noProof/>
                <w:webHidden/>
              </w:rPr>
              <w:tab/>
            </w:r>
            <w:r w:rsidR="00291C82">
              <w:rPr>
                <w:noProof/>
                <w:webHidden/>
              </w:rPr>
              <w:fldChar w:fldCharType="begin"/>
            </w:r>
            <w:r w:rsidR="00291C82">
              <w:rPr>
                <w:noProof/>
                <w:webHidden/>
              </w:rPr>
              <w:instrText xml:space="preserve"> PAGEREF _Toc462787673 \h </w:instrText>
            </w:r>
            <w:r w:rsidR="00291C82">
              <w:rPr>
                <w:noProof/>
                <w:webHidden/>
              </w:rPr>
            </w:r>
            <w:r w:rsidR="00291C82">
              <w:rPr>
                <w:noProof/>
                <w:webHidden/>
              </w:rPr>
              <w:fldChar w:fldCharType="separate"/>
            </w:r>
            <w:r w:rsidR="00291C82">
              <w:rPr>
                <w:noProof/>
                <w:webHidden/>
              </w:rPr>
              <w:t>12</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74" w:history="1">
            <w:r w:rsidR="00291C82" w:rsidRPr="00C314C4">
              <w:rPr>
                <w:rStyle w:val="Hyperlink"/>
                <w:rFonts w:eastAsia="Calibri"/>
              </w:rPr>
              <w:t>2.1.</w:t>
            </w:r>
            <w:r w:rsidR="00291C82">
              <w:rPr>
                <w:rFonts w:asciiTheme="minorHAnsi" w:hAnsiTheme="minorHAnsi"/>
                <w:noProof/>
                <w:lang w:val="hr-HR" w:eastAsia="hr-HR"/>
              </w:rPr>
              <w:tab/>
            </w:r>
            <w:r w:rsidR="00291C82" w:rsidRPr="00C314C4">
              <w:rPr>
                <w:rStyle w:val="Hyperlink"/>
                <w:rFonts w:eastAsia="Calibri"/>
              </w:rPr>
              <w:t>Cilj rada</w:t>
            </w:r>
            <w:r w:rsidR="00291C82">
              <w:rPr>
                <w:noProof/>
                <w:webHidden/>
              </w:rPr>
              <w:tab/>
            </w:r>
            <w:r w:rsidR="00291C82">
              <w:rPr>
                <w:noProof/>
                <w:webHidden/>
              </w:rPr>
              <w:fldChar w:fldCharType="begin"/>
            </w:r>
            <w:r w:rsidR="00291C82">
              <w:rPr>
                <w:noProof/>
                <w:webHidden/>
              </w:rPr>
              <w:instrText xml:space="preserve"> PAGEREF _Toc462787674 \h </w:instrText>
            </w:r>
            <w:r w:rsidR="00291C82">
              <w:rPr>
                <w:noProof/>
                <w:webHidden/>
              </w:rPr>
            </w:r>
            <w:r w:rsidR="00291C82">
              <w:rPr>
                <w:noProof/>
                <w:webHidden/>
              </w:rPr>
              <w:fldChar w:fldCharType="separate"/>
            </w:r>
            <w:r w:rsidR="00291C82">
              <w:rPr>
                <w:noProof/>
                <w:webHidden/>
              </w:rPr>
              <w:t>12</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75" w:history="1">
            <w:r w:rsidR="00291C82" w:rsidRPr="00C314C4">
              <w:rPr>
                <w:rStyle w:val="Hyperlink"/>
                <w:rFonts w:eastAsia="Calibri"/>
              </w:rPr>
              <w:t>2.2.</w:t>
            </w:r>
            <w:r w:rsidR="00291C82">
              <w:rPr>
                <w:rFonts w:asciiTheme="minorHAnsi" w:hAnsiTheme="minorHAnsi"/>
                <w:noProof/>
                <w:lang w:val="hr-HR" w:eastAsia="hr-HR"/>
              </w:rPr>
              <w:tab/>
            </w:r>
            <w:r w:rsidR="00291C82" w:rsidRPr="00C314C4">
              <w:rPr>
                <w:rStyle w:val="Hyperlink"/>
                <w:rFonts w:eastAsia="Calibri"/>
              </w:rPr>
              <w:t>Hipoteze</w:t>
            </w:r>
            <w:r w:rsidR="00291C82">
              <w:rPr>
                <w:noProof/>
                <w:webHidden/>
              </w:rPr>
              <w:tab/>
            </w:r>
            <w:r w:rsidR="00291C82">
              <w:rPr>
                <w:noProof/>
                <w:webHidden/>
              </w:rPr>
              <w:fldChar w:fldCharType="begin"/>
            </w:r>
            <w:r w:rsidR="00291C82">
              <w:rPr>
                <w:noProof/>
                <w:webHidden/>
              </w:rPr>
              <w:instrText xml:space="preserve"> PAGEREF _Toc462787675 \h </w:instrText>
            </w:r>
            <w:r w:rsidR="00291C82">
              <w:rPr>
                <w:noProof/>
                <w:webHidden/>
              </w:rPr>
            </w:r>
            <w:r w:rsidR="00291C82">
              <w:rPr>
                <w:noProof/>
                <w:webHidden/>
              </w:rPr>
              <w:fldChar w:fldCharType="separate"/>
            </w:r>
            <w:r w:rsidR="00291C82">
              <w:rPr>
                <w:noProof/>
                <w:webHidden/>
              </w:rPr>
              <w:t>14</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676" w:history="1">
            <w:r w:rsidR="00291C82" w:rsidRPr="00C314C4">
              <w:rPr>
                <w:rStyle w:val="Hyperlink"/>
                <w14:scene3d>
                  <w14:camera w14:prst="orthographicFront"/>
                  <w14:lightRig w14:rig="threePt" w14:dir="t">
                    <w14:rot w14:lat="0" w14:lon="0" w14:rev="0"/>
                  </w14:lightRig>
                </w14:scene3d>
              </w:rPr>
              <w:t>2.2.1.</w:t>
            </w:r>
            <w:r w:rsidR="00291C82">
              <w:rPr>
                <w:rFonts w:asciiTheme="minorHAnsi" w:hAnsiTheme="minorHAnsi"/>
                <w:noProof/>
                <w:lang w:val="hr-HR" w:eastAsia="hr-HR"/>
              </w:rPr>
              <w:tab/>
            </w:r>
            <w:r w:rsidR="00291C82" w:rsidRPr="00C314C4">
              <w:rPr>
                <w:rStyle w:val="Hyperlink"/>
              </w:rPr>
              <w:t>Razrada hipoteza</w:t>
            </w:r>
            <w:r w:rsidR="00291C82">
              <w:rPr>
                <w:noProof/>
                <w:webHidden/>
              </w:rPr>
              <w:tab/>
            </w:r>
            <w:r w:rsidR="00291C82">
              <w:rPr>
                <w:noProof/>
                <w:webHidden/>
              </w:rPr>
              <w:fldChar w:fldCharType="begin"/>
            </w:r>
            <w:r w:rsidR="00291C82">
              <w:rPr>
                <w:noProof/>
                <w:webHidden/>
              </w:rPr>
              <w:instrText xml:space="preserve"> PAGEREF _Toc462787676 \h </w:instrText>
            </w:r>
            <w:r w:rsidR="00291C82">
              <w:rPr>
                <w:noProof/>
                <w:webHidden/>
              </w:rPr>
            </w:r>
            <w:r w:rsidR="00291C82">
              <w:rPr>
                <w:noProof/>
                <w:webHidden/>
              </w:rPr>
              <w:fldChar w:fldCharType="separate"/>
            </w:r>
            <w:r w:rsidR="00291C82">
              <w:rPr>
                <w:noProof/>
                <w:webHidden/>
              </w:rPr>
              <w:t>15</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77" w:history="1">
            <w:r w:rsidR="00291C82" w:rsidRPr="00C314C4">
              <w:rPr>
                <w:rStyle w:val="Hyperlink"/>
              </w:rPr>
              <w:t>2.2.1.1.</w:t>
            </w:r>
            <w:r w:rsidR="00291C82">
              <w:rPr>
                <w:rFonts w:asciiTheme="minorHAnsi" w:eastAsiaTheme="minorEastAsia" w:hAnsiTheme="minorHAnsi"/>
                <w:noProof/>
                <w:sz w:val="22"/>
                <w:szCs w:val="22"/>
                <w:lang w:eastAsia="hr-HR"/>
              </w:rPr>
              <w:tab/>
            </w:r>
            <w:r w:rsidR="00291C82" w:rsidRPr="00C314C4">
              <w:rPr>
                <w:rStyle w:val="Hyperlink"/>
              </w:rPr>
              <w:t>Nedostatak usklađenosti između očekivanja korisnika i IT menadžera</w:t>
            </w:r>
            <w:r w:rsidR="00291C82">
              <w:rPr>
                <w:noProof/>
                <w:webHidden/>
              </w:rPr>
              <w:tab/>
            </w:r>
            <w:r w:rsidR="00291C82">
              <w:rPr>
                <w:noProof/>
                <w:webHidden/>
              </w:rPr>
              <w:fldChar w:fldCharType="begin"/>
            </w:r>
            <w:r w:rsidR="00291C82">
              <w:rPr>
                <w:noProof/>
                <w:webHidden/>
              </w:rPr>
              <w:instrText xml:space="preserve"> PAGEREF _Toc462787677 \h </w:instrText>
            </w:r>
            <w:r w:rsidR="00291C82">
              <w:rPr>
                <w:noProof/>
                <w:webHidden/>
              </w:rPr>
            </w:r>
            <w:r w:rsidR="00291C82">
              <w:rPr>
                <w:noProof/>
                <w:webHidden/>
              </w:rPr>
              <w:fldChar w:fldCharType="separate"/>
            </w:r>
            <w:r w:rsidR="00291C82">
              <w:rPr>
                <w:noProof/>
                <w:webHidden/>
              </w:rPr>
              <w:t>18</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78" w:history="1">
            <w:r w:rsidR="00291C82" w:rsidRPr="00C314C4">
              <w:rPr>
                <w:rStyle w:val="Hyperlink"/>
              </w:rPr>
              <w:t>2.2.1.2.</w:t>
            </w:r>
            <w:r w:rsidR="00291C82">
              <w:rPr>
                <w:rFonts w:asciiTheme="minorHAnsi" w:eastAsiaTheme="minorEastAsia" w:hAnsiTheme="minorHAnsi"/>
                <w:noProof/>
                <w:sz w:val="22"/>
                <w:szCs w:val="22"/>
                <w:lang w:eastAsia="hr-HR"/>
              </w:rPr>
              <w:tab/>
            </w:r>
            <w:r w:rsidR="00291C82" w:rsidRPr="00C314C4">
              <w:rPr>
                <w:rStyle w:val="Hyperlink"/>
              </w:rPr>
              <w:t>Komunikacijske kompetencije kao najvažniji činitelj usklađenosti</w:t>
            </w:r>
            <w:r w:rsidR="00291C82">
              <w:rPr>
                <w:noProof/>
                <w:webHidden/>
              </w:rPr>
              <w:tab/>
            </w:r>
            <w:r w:rsidR="00291C82">
              <w:rPr>
                <w:noProof/>
                <w:webHidden/>
              </w:rPr>
              <w:fldChar w:fldCharType="begin"/>
            </w:r>
            <w:r w:rsidR="00291C82">
              <w:rPr>
                <w:noProof/>
                <w:webHidden/>
              </w:rPr>
              <w:instrText xml:space="preserve"> PAGEREF _Toc462787678 \h </w:instrText>
            </w:r>
            <w:r w:rsidR="00291C82">
              <w:rPr>
                <w:noProof/>
                <w:webHidden/>
              </w:rPr>
            </w:r>
            <w:r w:rsidR="00291C82">
              <w:rPr>
                <w:noProof/>
                <w:webHidden/>
              </w:rPr>
              <w:fldChar w:fldCharType="separate"/>
            </w:r>
            <w:r w:rsidR="00291C82">
              <w:rPr>
                <w:noProof/>
                <w:webHidden/>
              </w:rPr>
              <w:t>20</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79" w:history="1">
            <w:r w:rsidR="00291C82" w:rsidRPr="00C314C4">
              <w:rPr>
                <w:rStyle w:val="Hyperlink"/>
              </w:rPr>
              <w:t>2.2.1.3.</w:t>
            </w:r>
            <w:r w:rsidR="00291C82">
              <w:rPr>
                <w:rFonts w:asciiTheme="minorHAnsi" w:eastAsiaTheme="minorEastAsia" w:hAnsiTheme="minorHAnsi"/>
                <w:noProof/>
                <w:sz w:val="22"/>
                <w:szCs w:val="22"/>
                <w:lang w:eastAsia="hr-HR"/>
              </w:rPr>
              <w:tab/>
            </w:r>
            <w:r w:rsidR="00291C82" w:rsidRPr="00C314C4">
              <w:rPr>
                <w:rStyle w:val="Hyperlink"/>
              </w:rPr>
              <w:t>Etičnost i dosljednost u međusobnim odnosima</w:t>
            </w:r>
            <w:r w:rsidR="00291C82">
              <w:rPr>
                <w:noProof/>
                <w:webHidden/>
              </w:rPr>
              <w:tab/>
            </w:r>
            <w:r w:rsidR="00291C82">
              <w:rPr>
                <w:noProof/>
                <w:webHidden/>
              </w:rPr>
              <w:fldChar w:fldCharType="begin"/>
            </w:r>
            <w:r w:rsidR="00291C82">
              <w:rPr>
                <w:noProof/>
                <w:webHidden/>
              </w:rPr>
              <w:instrText xml:space="preserve"> PAGEREF _Toc462787679 \h </w:instrText>
            </w:r>
            <w:r w:rsidR="00291C82">
              <w:rPr>
                <w:noProof/>
                <w:webHidden/>
              </w:rPr>
            </w:r>
            <w:r w:rsidR="00291C82">
              <w:rPr>
                <w:noProof/>
                <w:webHidden/>
              </w:rPr>
              <w:fldChar w:fldCharType="separate"/>
            </w:r>
            <w:r w:rsidR="00291C82">
              <w:rPr>
                <w:noProof/>
                <w:webHidden/>
              </w:rPr>
              <w:t>22</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680" w:history="1">
            <w:r w:rsidR="00291C82" w:rsidRPr="00C314C4">
              <w:rPr>
                <w:rStyle w:val="Hyperlink"/>
              </w:rPr>
              <w:t>3.</w:t>
            </w:r>
            <w:r w:rsidR="00291C82">
              <w:rPr>
                <w:rFonts w:asciiTheme="minorHAnsi" w:hAnsiTheme="minorHAnsi"/>
                <w:b w:val="0"/>
                <w:noProof/>
                <w:sz w:val="22"/>
                <w:lang w:val="hr-HR" w:eastAsia="hr-HR"/>
              </w:rPr>
              <w:tab/>
            </w:r>
            <w:r w:rsidR="00291C82" w:rsidRPr="00C314C4">
              <w:rPr>
                <w:rStyle w:val="Hyperlink"/>
              </w:rPr>
              <w:t>Teorijski okvir</w:t>
            </w:r>
            <w:r w:rsidR="00291C82">
              <w:rPr>
                <w:noProof/>
                <w:webHidden/>
              </w:rPr>
              <w:tab/>
            </w:r>
            <w:r w:rsidR="00291C82">
              <w:rPr>
                <w:noProof/>
                <w:webHidden/>
              </w:rPr>
              <w:fldChar w:fldCharType="begin"/>
            </w:r>
            <w:r w:rsidR="00291C82">
              <w:rPr>
                <w:noProof/>
                <w:webHidden/>
              </w:rPr>
              <w:instrText xml:space="preserve"> PAGEREF _Toc462787680 \h </w:instrText>
            </w:r>
            <w:r w:rsidR="00291C82">
              <w:rPr>
                <w:noProof/>
                <w:webHidden/>
              </w:rPr>
            </w:r>
            <w:r w:rsidR="00291C82">
              <w:rPr>
                <w:noProof/>
                <w:webHidden/>
              </w:rPr>
              <w:fldChar w:fldCharType="separate"/>
            </w:r>
            <w:r w:rsidR="00291C82">
              <w:rPr>
                <w:noProof/>
                <w:webHidden/>
              </w:rPr>
              <w:t>24</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81" w:history="1">
            <w:r w:rsidR="00291C82" w:rsidRPr="00C314C4">
              <w:rPr>
                <w:rStyle w:val="Hyperlink"/>
              </w:rPr>
              <w:t>3.1.</w:t>
            </w:r>
            <w:r w:rsidR="00291C82">
              <w:rPr>
                <w:rFonts w:asciiTheme="minorHAnsi" w:hAnsiTheme="minorHAnsi"/>
                <w:noProof/>
                <w:lang w:val="hr-HR" w:eastAsia="hr-HR"/>
              </w:rPr>
              <w:tab/>
            </w:r>
            <w:r w:rsidR="00291C82" w:rsidRPr="00C314C4">
              <w:rPr>
                <w:rStyle w:val="Hyperlink"/>
              </w:rPr>
              <w:t>Komunikacije</w:t>
            </w:r>
            <w:r w:rsidR="00291C82">
              <w:rPr>
                <w:noProof/>
                <w:webHidden/>
              </w:rPr>
              <w:tab/>
            </w:r>
            <w:r w:rsidR="00291C82">
              <w:rPr>
                <w:noProof/>
                <w:webHidden/>
              </w:rPr>
              <w:fldChar w:fldCharType="begin"/>
            </w:r>
            <w:r w:rsidR="00291C82">
              <w:rPr>
                <w:noProof/>
                <w:webHidden/>
              </w:rPr>
              <w:instrText xml:space="preserve"> PAGEREF _Toc462787681 \h </w:instrText>
            </w:r>
            <w:r w:rsidR="00291C82">
              <w:rPr>
                <w:noProof/>
                <w:webHidden/>
              </w:rPr>
            </w:r>
            <w:r w:rsidR="00291C82">
              <w:rPr>
                <w:noProof/>
                <w:webHidden/>
              </w:rPr>
              <w:fldChar w:fldCharType="separate"/>
            </w:r>
            <w:r w:rsidR="00291C82">
              <w:rPr>
                <w:noProof/>
                <w:webHidden/>
              </w:rPr>
              <w:t>24</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682" w:history="1">
            <w:r w:rsidR="00291C82" w:rsidRPr="00C314C4">
              <w:rPr>
                <w:rStyle w:val="Hyperlink"/>
                <w14:scene3d>
                  <w14:camera w14:prst="orthographicFront"/>
                  <w14:lightRig w14:rig="threePt" w14:dir="t">
                    <w14:rot w14:lat="0" w14:lon="0" w14:rev="0"/>
                  </w14:lightRig>
                </w14:scene3d>
              </w:rPr>
              <w:t>3.1.1.</w:t>
            </w:r>
            <w:r w:rsidR="00291C82">
              <w:rPr>
                <w:rFonts w:asciiTheme="minorHAnsi" w:hAnsiTheme="minorHAnsi"/>
                <w:noProof/>
                <w:lang w:val="hr-HR" w:eastAsia="hr-HR"/>
              </w:rPr>
              <w:tab/>
            </w:r>
            <w:r w:rsidR="00291C82" w:rsidRPr="00C314C4">
              <w:rPr>
                <w:rStyle w:val="Hyperlink"/>
              </w:rPr>
              <w:t>Komunikacija kao paradigma uspjeha</w:t>
            </w:r>
            <w:r w:rsidR="00291C82">
              <w:rPr>
                <w:noProof/>
                <w:webHidden/>
              </w:rPr>
              <w:tab/>
            </w:r>
            <w:r w:rsidR="00291C82">
              <w:rPr>
                <w:noProof/>
                <w:webHidden/>
              </w:rPr>
              <w:fldChar w:fldCharType="begin"/>
            </w:r>
            <w:r w:rsidR="00291C82">
              <w:rPr>
                <w:noProof/>
                <w:webHidden/>
              </w:rPr>
              <w:instrText xml:space="preserve"> PAGEREF _Toc462787682 \h </w:instrText>
            </w:r>
            <w:r w:rsidR="00291C82">
              <w:rPr>
                <w:noProof/>
                <w:webHidden/>
              </w:rPr>
            </w:r>
            <w:r w:rsidR="00291C82">
              <w:rPr>
                <w:noProof/>
                <w:webHidden/>
              </w:rPr>
              <w:fldChar w:fldCharType="separate"/>
            </w:r>
            <w:r w:rsidR="00291C82">
              <w:rPr>
                <w:noProof/>
                <w:webHidden/>
              </w:rPr>
              <w:t>28</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83" w:history="1">
            <w:r w:rsidR="00291C82" w:rsidRPr="00C314C4">
              <w:rPr>
                <w:rStyle w:val="Hyperlink"/>
              </w:rPr>
              <w:t>3.2.</w:t>
            </w:r>
            <w:r w:rsidR="00291C82">
              <w:rPr>
                <w:rFonts w:asciiTheme="minorHAnsi" w:hAnsiTheme="minorHAnsi"/>
                <w:noProof/>
                <w:lang w:val="hr-HR" w:eastAsia="hr-HR"/>
              </w:rPr>
              <w:tab/>
            </w:r>
            <w:r w:rsidR="00291C82" w:rsidRPr="00C314C4">
              <w:rPr>
                <w:rStyle w:val="Hyperlink"/>
              </w:rPr>
              <w:t>Menadžment ili vođenje?</w:t>
            </w:r>
            <w:r w:rsidR="00291C82">
              <w:rPr>
                <w:noProof/>
                <w:webHidden/>
              </w:rPr>
              <w:tab/>
            </w:r>
            <w:r w:rsidR="00291C82">
              <w:rPr>
                <w:noProof/>
                <w:webHidden/>
              </w:rPr>
              <w:fldChar w:fldCharType="begin"/>
            </w:r>
            <w:r w:rsidR="00291C82">
              <w:rPr>
                <w:noProof/>
                <w:webHidden/>
              </w:rPr>
              <w:instrText xml:space="preserve"> PAGEREF _Toc462787683 \h </w:instrText>
            </w:r>
            <w:r w:rsidR="00291C82">
              <w:rPr>
                <w:noProof/>
                <w:webHidden/>
              </w:rPr>
            </w:r>
            <w:r w:rsidR="00291C82">
              <w:rPr>
                <w:noProof/>
                <w:webHidden/>
              </w:rPr>
              <w:fldChar w:fldCharType="separate"/>
            </w:r>
            <w:r w:rsidR="00291C82">
              <w:rPr>
                <w:noProof/>
                <w:webHidden/>
              </w:rPr>
              <w:t>31</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84" w:history="1">
            <w:r w:rsidR="00291C82" w:rsidRPr="00C314C4">
              <w:rPr>
                <w:rStyle w:val="Hyperlink"/>
              </w:rPr>
              <w:t>3.3.</w:t>
            </w:r>
            <w:r w:rsidR="00291C82">
              <w:rPr>
                <w:rFonts w:asciiTheme="minorHAnsi" w:hAnsiTheme="minorHAnsi"/>
                <w:noProof/>
                <w:lang w:val="hr-HR" w:eastAsia="hr-HR"/>
              </w:rPr>
              <w:tab/>
            </w:r>
            <w:r w:rsidR="00291C82" w:rsidRPr="00C314C4">
              <w:rPr>
                <w:rStyle w:val="Hyperlink"/>
              </w:rPr>
              <w:t>Vođenje</w:t>
            </w:r>
            <w:r w:rsidR="00291C82">
              <w:rPr>
                <w:noProof/>
                <w:webHidden/>
              </w:rPr>
              <w:tab/>
            </w:r>
            <w:r w:rsidR="00291C82">
              <w:rPr>
                <w:noProof/>
                <w:webHidden/>
              </w:rPr>
              <w:fldChar w:fldCharType="begin"/>
            </w:r>
            <w:r w:rsidR="00291C82">
              <w:rPr>
                <w:noProof/>
                <w:webHidden/>
              </w:rPr>
              <w:instrText xml:space="preserve"> PAGEREF _Toc462787684 \h </w:instrText>
            </w:r>
            <w:r w:rsidR="00291C82">
              <w:rPr>
                <w:noProof/>
                <w:webHidden/>
              </w:rPr>
            </w:r>
            <w:r w:rsidR="00291C82">
              <w:rPr>
                <w:noProof/>
                <w:webHidden/>
              </w:rPr>
              <w:fldChar w:fldCharType="separate"/>
            </w:r>
            <w:r w:rsidR="00291C82">
              <w:rPr>
                <w:noProof/>
                <w:webHidden/>
              </w:rPr>
              <w:t>34</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85" w:history="1">
            <w:r w:rsidR="00291C82" w:rsidRPr="00C314C4">
              <w:rPr>
                <w:rStyle w:val="Hyperlink"/>
              </w:rPr>
              <w:t>3.4.</w:t>
            </w:r>
            <w:r w:rsidR="00291C82">
              <w:rPr>
                <w:rFonts w:asciiTheme="minorHAnsi" w:hAnsiTheme="minorHAnsi"/>
                <w:noProof/>
                <w:lang w:val="hr-HR" w:eastAsia="hr-HR"/>
              </w:rPr>
              <w:tab/>
            </w:r>
            <w:r w:rsidR="00291C82" w:rsidRPr="00C314C4">
              <w:rPr>
                <w:rStyle w:val="Hyperlink"/>
              </w:rPr>
              <w:t>Menadžment</w:t>
            </w:r>
            <w:r w:rsidR="00291C82">
              <w:rPr>
                <w:noProof/>
                <w:webHidden/>
              </w:rPr>
              <w:tab/>
            </w:r>
            <w:r w:rsidR="00291C82">
              <w:rPr>
                <w:noProof/>
                <w:webHidden/>
              </w:rPr>
              <w:fldChar w:fldCharType="begin"/>
            </w:r>
            <w:r w:rsidR="00291C82">
              <w:rPr>
                <w:noProof/>
                <w:webHidden/>
              </w:rPr>
              <w:instrText xml:space="preserve"> PAGEREF _Toc462787685 \h </w:instrText>
            </w:r>
            <w:r w:rsidR="00291C82">
              <w:rPr>
                <w:noProof/>
                <w:webHidden/>
              </w:rPr>
            </w:r>
            <w:r w:rsidR="00291C82">
              <w:rPr>
                <w:noProof/>
                <w:webHidden/>
              </w:rPr>
              <w:fldChar w:fldCharType="separate"/>
            </w:r>
            <w:r w:rsidR="00291C82">
              <w:rPr>
                <w:noProof/>
                <w:webHidden/>
              </w:rPr>
              <w:t>36</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686" w:history="1">
            <w:r w:rsidR="00291C82" w:rsidRPr="00C314C4">
              <w:rPr>
                <w:rStyle w:val="Hyperlink"/>
                <w14:scene3d>
                  <w14:camera w14:prst="orthographicFront"/>
                  <w14:lightRig w14:rig="threePt" w14:dir="t">
                    <w14:rot w14:lat="0" w14:lon="0" w14:rev="0"/>
                  </w14:lightRig>
                </w14:scene3d>
              </w:rPr>
              <w:t>3.4.1.</w:t>
            </w:r>
            <w:r w:rsidR="00291C82">
              <w:rPr>
                <w:rFonts w:asciiTheme="minorHAnsi" w:hAnsiTheme="minorHAnsi"/>
                <w:noProof/>
                <w:lang w:val="hr-HR" w:eastAsia="hr-HR"/>
              </w:rPr>
              <w:tab/>
            </w:r>
            <w:r w:rsidR="00291C82" w:rsidRPr="00C314C4">
              <w:rPr>
                <w:rStyle w:val="Hyperlink"/>
              </w:rPr>
              <w:t>Menadžerske uloge</w:t>
            </w:r>
            <w:r w:rsidR="00291C82">
              <w:rPr>
                <w:noProof/>
                <w:webHidden/>
              </w:rPr>
              <w:tab/>
            </w:r>
            <w:r w:rsidR="00291C82">
              <w:rPr>
                <w:noProof/>
                <w:webHidden/>
              </w:rPr>
              <w:fldChar w:fldCharType="begin"/>
            </w:r>
            <w:r w:rsidR="00291C82">
              <w:rPr>
                <w:noProof/>
                <w:webHidden/>
              </w:rPr>
              <w:instrText xml:space="preserve"> PAGEREF _Toc462787686 \h </w:instrText>
            </w:r>
            <w:r w:rsidR="00291C82">
              <w:rPr>
                <w:noProof/>
                <w:webHidden/>
              </w:rPr>
            </w:r>
            <w:r w:rsidR="00291C82">
              <w:rPr>
                <w:noProof/>
                <w:webHidden/>
              </w:rPr>
              <w:fldChar w:fldCharType="separate"/>
            </w:r>
            <w:r w:rsidR="00291C82">
              <w:rPr>
                <w:noProof/>
                <w:webHidden/>
              </w:rPr>
              <w:t>38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687" w:history="1">
            <w:r w:rsidR="00291C82" w:rsidRPr="00C314C4">
              <w:rPr>
                <w:rStyle w:val="Hyperlink"/>
                <w14:scene3d>
                  <w14:camera w14:prst="orthographicFront"/>
                  <w14:lightRig w14:rig="threePt" w14:dir="t">
                    <w14:rot w14:lat="0" w14:lon="0" w14:rev="0"/>
                  </w14:lightRig>
                </w14:scene3d>
              </w:rPr>
              <w:t>3.4.2.</w:t>
            </w:r>
            <w:r w:rsidR="00291C82">
              <w:rPr>
                <w:rFonts w:asciiTheme="minorHAnsi" w:hAnsiTheme="minorHAnsi"/>
                <w:noProof/>
                <w:lang w:val="hr-HR" w:eastAsia="hr-HR"/>
              </w:rPr>
              <w:tab/>
            </w:r>
            <w:r w:rsidR="00291C82" w:rsidRPr="00C314C4">
              <w:rPr>
                <w:rStyle w:val="Hyperlink"/>
              </w:rPr>
              <w:t>Uloge IT menadžera temeljene na Mintzbergu</w:t>
            </w:r>
            <w:r w:rsidR="00291C82">
              <w:rPr>
                <w:noProof/>
                <w:webHidden/>
              </w:rPr>
              <w:tab/>
            </w:r>
            <w:r w:rsidR="00291C82">
              <w:rPr>
                <w:noProof/>
                <w:webHidden/>
              </w:rPr>
              <w:fldChar w:fldCharType="begin"/>
            </w:r>
            <w:r w:rsidR="00291C82">
              <w:rPr>
                <w:noProof/>
                <w:webHidden/>
              </w:rPr>
              <w:instrText xml:space="preserve"> PAGEREF _Toc462787687 \h </w:instrText>
            </w:r>
            <w:r w:rsidR="00291C82">
              <w:rPr>
                <w:noProof/>
                <w:webHidden/>
              </w:rPr>
            </w:r>
            <w:r w:rsidR="00291C82">
              <w:rPr>
                <w:noProof/>
                <w:webHidden/>
              </w:rPr>
              <w:fldChar w:fldCharType="separate"/>
            </w:r>
            <w:r w:rsidR="00291C82">
              <w:rPr>
                <w:noProof/>
                <w:webHidden/>
              </w:rPr>
              <w:t>41</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88" w:history="1">
            <w:r w:rsidR="00291C82" w:rsidRPr="00C314C4">
              <w:rPr>
                <w:rStyle w:val="Hyperlink"/>
              </w:rPr>
              <w:t>3.5.</w:t>
            </w:r>
            <w:r w:rsidR="00291C82">
              <w:rPr>
                <w:rFonts w:asciiTheme="minorHAnsi" w:hAnsiTheme="minorHAnsi"/>
                <w:noProof/>
                <w:lang w:val="hr-HR" w:eastAsia="hr-HR"/>
              </w:rPr>
              <w:tab/>
            </w:r>
            <w:r w:rsidR="00291C82" w:rsidRPr="00C314C4">
              <w:rPr>
                <w:rStyle w:val="Hyperlink"/>
              </w:rPr>
              <w:t>IT menadžer - naziv i uloga u organizaciji</w:t>
            </w:r>
            <w:r w:rsidR="00291C82">
              <w:rPr>
                <w:noProof/>
                <w:webHidden/>
              </w:rPr>
              <w:tab/>
            </w:r>
            <w:r w:rsidR="00291C82">
              <w:rPr>
                <w:noProof/>
                <w:webHidden/>
              </w:rPr>
              <w:fldChar w:fldCharType="begin"/>
            </w:r>
            <w:r w:rsidR="00291C82">
              <w:rPr>
                <w:noProof/>
                <w:webHidden/>
              </w:rPr>
              <w:instrText xml:space="preserve"> PAGEREF _Toc462787688 \h </w:instrText>
            </w:r>
            <w:r w:rsidR="00291C82">
              <w:rPr>
                <w:noProof/>
                <w:webHidden/>
              </w:rPr>
            </w:r>
            <w:r w:rsidR="00291C82">
              <w:rPr>
                <w:noProof/>
                <w:webHidden/>
              </w:rPr>
              <w:fldChar w:fldCharType="separate"/>
            </w:r>
            <w:r w:rsidR="00291C82">
              <w:rPr>
                <w:noProof/>
                <w:webHidden/>
              </w:rPr>
              <w:t>46</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689" w:history="1">
            <w:r w:rsidR="00291C82" w:rsidRPr="00C314C4">
              <w:rPr>
                <w:rStyle w:val="Hyperlink"/>
                <w14:scene3d>
                  <w14:camera w14:prst="orthographicFront"/>
                  <w14:lightRig w14:rig="threePt" w14:dir="t">
                    <w14:rot w14:lat="0" w14:lon="0" w14:rev="0"/>
                  </w14:lightRig>
                </w14:scene3d>
              </w:rPr>
              <w:t>3.5.1.</w:t>
            </w:r>
            <w:r w:rsidR="00291C82">
              <w:rPr>
                <w:rFonts w:asciiTheme="minorHAnsi" w:hAnsiTheme="minorHAnsi"/>
                <w:noProof/>
                <w:lang w:val="hr-HR" w:eastAsia="hr-HR"/>
              </w:rPr>
              <w:tab/>
            </w:r>
            <w:r w:rsidR="00291C82" w:rsidRPr="00C314C4">
              <w:rPr>
                <w:rStyle w:val="Hyperlink"/>
              </w:rPr>
              <w:t>Povijest naziva IT menadžer</w:t>
            </w:r>
            <w:r w:rsidR="00291C82">
              <w:rPr>
                <w:noProof/>
                <w:webHidden/>
              </w:rPr>
              <w:tab/>
            </w:r>
            <w:r w:rsidR="00291C82">
              <w:rPr>
                <w:noProof/>
                <w:webHidden/>
              </w:rPr>
              <w:fldChar w:fldCharType="begin"/>
            </w:r>
            <w:r w:rsidR="00291C82">
              <w:rPr>
                <w:noProof/>
                <w:webHidden/>
              </w:rPr>
              <w:instrText xml:space="preserve"> PAGEREF _Toc462787689 \h </w:instrText>
            </w:r>
            <w:r w:rsidR="00291C82">
              <w:rPr>
                <w:noProof/>
                <w:webHidden/>
              </w:rPr>
            </w:r>
            <w:r w:rsidR="00291C82">
              <w:rPr>
                <w:noProof/>
                <w:webHidden/>
              </w:rPr>
              <w:fldChar w:fldCharType="separate"/>
            </w:r>
            <w:r w:rsidR="00291C82">
              <w:rPr>
                <w:noProof/>
                <w:webHidden/>
              </w:rPr>
              <w:t>48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690" w:history="1">
            <w:r w:rsidR="00291C82" w:rsidRPr="00C314C4">
              <w:rPr>
                <w:rStyle w:val="Hyperlink"/>
                <w14:scene3d>
                  <w14:camera w14:prst="orthographicFront"/>
                  <w14:lightRig w14:rig="threePt" w14:dir="t">
                    <w14:rot w14:lat="0" w14:lon="0" w14:rev="0"/>
                  </w14:lightRig>
                </w14:scene3d>
              </w:rPr>
              <w:t>3.5.2.</w:t>
            </w:r>
            <w:r w:rsidR="00291C82">
              <w:rPr>
                <w:rFonts w:asciiTheme="minorHAnsi" w:hAnsiTheme="minorHAnsi"/>
                <w:noProof/>
                <w:lang w:val="hr-HR" w:eastAsia="hr-HR"/>
              </w:rPr>
              <w:tab/>
            </w:r>
            <w:r w:rsidR="00291C82" w:rsidRPr="00C314C4">
              <w:rPr>
                <w:rStyle w:val="Hyperlink"/>
              </w:rPr>
              <w:t>Dosadašnja istraživanja o ulozi IT menadžera u organizaciji</w:t>
            </w:r>
            <w:r w:rsidR="00291C82">
              <w:rPr>
                <w:noProof/>
                <w:webHidden/>
              </w:rPr>
              <w:tab/>
            </w:r>
            <w:r w:rsidR="00291C82">
              <w:rPr>
                <w:noProof/>
                <w:webHidden/>
              </w:rPr>
              <w:fldChar w:fldCharType="begin"/>
            </w:r>
            <w:r w:rsidR="00291C82">
              <w:rPr>
                <w:noProof/>
                <w:webHidden/>
              </w:rPr>
              <w:instrText xml:space="preserve"> PAGEREF _Toc462787690 \h </w:instrText>
            </w:r>
            <w:r w:rsidR="00291C82">
              <w:rPr>
                <w:noProof/>
                <w:webHidden/>
              </w:rPr>
            </w:r>
            <w:r w:rsidR="00291C82">
              <w:rPr>
                <w:noProof/>
                <w:webHidden/>
              </w:rPr>
              <w:fldChar w:fldCharType="separate"/>
            </w:r>
            <w:r w:rsidR="00291C82">
              <w:rPr>
                <w:noProof/>
                <w:webHidden/>
              </w:rPr>
              <w:t>49</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91" w:history="1">
            <w:r w:rsidR="00291C82" w:rsidRPr="00C314C4">
              <w:rPr>
                <w:rStyle w:val="Hyperlink"/>
              </w:rPr>
              <w:t>3.5.2.1.</w:t>
            </w:r>
            <w:r w:rsidR="00291C82">
              <w:rPr>
                <w:rFonts w:asciiTheme="minorHAnsi" w:eastAsiaTheme="minorEastAsia" w:hAnsiTheme="minorHAnsi"/>
                <w:noProof/>
                <w:sz w:val="22"/>
                <w:szCs w:val="22"/>
                <w:lang w:eastAsia="hr-HR"/>
              </w:rPr>
              <w:tab/>
            </w:r>
            <w:r w:rsidR="00291C82" w:rsidRPr="00C314C4">
              <w:rPr>
                <w:rStyle w:val="Hyperlink"/>
              </w:rPr>
              <w:t>Dosadašnja istraživanja – od početaka do 1990. godine</w:t>
            </w:r>
            <w:r w:rsidR="00291C82">
              <w:rPr>
                <w:noProof/>
                <w:webHidden/>
              </w:rPr>
              <w:tab/>
            </w:r>
            <w:r w:rsidR="00291C82">
              <w:rPr>
                <w:noProof/>
                <w:webHidden/>
              </w:rPr>
              <w:fldChar w:fldCharType="begin"/>
            </w:r>
            <w:r w:rsidR="00291C82">
              <w:rPr>
                <w:noProof/>
                <w:webHidden/>
              </w:rPr>
              <w:instrText xml:space="preserve"> PAGEREF _Toc462787691 \h </w:instrText>
            </w:r>
            <w:r w:rsidR="00291C82">
              <w:rPr>
                <w:noProof/>
                <w:webHidden/>
              </w:rPr>
            </w:r>
            <w:r w:rsidR="00291C82">
              <w:rPr>
                <w:noProof/>
                <w:webHidden/>
              </w:rPr>
              <w:fldChar w:fldCharType="separate"/>
            </w:r>
            <w:r w:rsidR="00291C82">
              <w:rPr>
                <w:noProof/>
                <w:webHidden/>
              </w:rPr>
              <w:t>54</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92" w:history="1">
            <w:r w:rsidR="00291C82" w:rsidRPr="00C314C4">
              <w:rPr>
                <w:rStyle w:val="Hyperlink"/>
              </w:rPr>
              <w:t>3.5.2.2.</w:t>
            </w:r>
            <w:r w:rsidR="00291C82">
              <w:rPr>
                <w:rFonts w:asciiTheme="minorHAnsi" w:eastAsiaTheme="minorEastAsia" w:hAnsiTheme="minorHAnsi"/>
                <w:noProof/>
                <w:sz w:val="22"/>
                <w:szCs w:val="22"/>
                <w:lang w:eastAsia="hr-HR"/>
              </w:rPr>
              <w:tab/>
            </w:r>
            <w:r w:rsidR="00291C82" w:rsidRPr="00C314C4">
              <w:rPr>
                <w:rStyle w:val="Hyperlink"/>
              </w:rPr>
              <w:t>Dosadašnja istraživanja – od 1991. do 2000. godine</w:t>
            </w:r>
            <w:r w:rsidR="00291C82">
              <w:rPr>
                <w:noProof/>
                <w:webHidden/>
              </w:rPr>
              <w:tab/>
            </w:r>
            <w:r w:rsidR="00291C82">
              <w:rPr>
                <w:noProof/>
                <w:webHidden/>
              </w:rPr>
              <w:fldChar w:fldCharType="begin"/>
            </w:r>
            <w:r w:rsidR="00291C82">
              <w:rPr>
                <w:noProof/>
                <w:webHidden/>
              </w:rPr>
              <w:instrText xml:space="preserve"> PAGEREF _Toc462787692 \h </w:instrText>
            </w:r>
            <w:r w:rsidR="00291C82">
              <w:rPr>
                <w:noProof/>
                <w:webHidden/>
              </w:rPr>
            </w:r>
            <w:r w:rsidR="00291C82">
              <w:rPr>
                <w:noProof/>
                <w:webHidden/>
              </w:rPr>
              <w:fldChar w:fldCharType="separate"/>
            </w:r>
            <w:r w:rsidR="00291C82">
              <w:rPr>
                <w:noProof/>
                <w:webHidden/>
              </w:rPr>
              <w:t>56</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93" w:history="1">
            <w:r w:rsidR="00291C82" w:rsidRPr="00C314C4">
              <w:rPr>
                <w:rStyle w:val="Hyperlink"/>
              </w:rPr>
              <w:t>3.5.2.3.</w:t>
            </w:r>
            <w:r w:rsidR="00291C82">
              <w:rPr>
                <w:rFonts w:asciiTheme="minorHAnsi" w:eastAsiaTheme="minorEastAsia" w:hAnsiTheme="minorHAnsi"/>
                <w:noProof/>
                <w:sz w:val="22"/>
                <w:szCs w:val="22"/>
                <w:lang w:eastAsia="hr-HR"/>
              </w:rPr>
              <w:tab/>
            </w:r>
            <w:r w:rsidR="00291C82" w:rsidRPr="00C314C4">
              <w:rPr>
                <w:rStyle w:val="Hyperlink"/>
              </w:rPr>
              <w:t>Dosadašnja istraživanja – od 2001. do 2010. godine</w:t>
            </w:r>
            <w:r w:rsidR="00291C82">
              <w:rPr>
                <w:noProof/>
                <w:webHidden/>
              </w:rPr>
              <w:tab/>
            </w:r>
            <w:r w:rsidR="00291C82">
              <w:rPr>
                <w:noProof/>
                <w:webHidden/>
              </w:rPr>
              <w:fldChar w:fldCharType="begin"/>
            </w:r>
            <w:r w:rsidR="00291C82">
              <w:rPr>
                <w:noProof/>
                <w:webHidden/>
              </w:rPr>
              <w:instrText xml:space="preserve"> PAGEREF _Toc462787693 \h </w:instrText>
            </w:r>
            <w:r w:rsidR="00291C82">
              <w:rPr>
                <w:noProof/>
                <w:webHidden/>
              </w:rPr>
            </w:r>
            <w:r w:rsidR="00291C82">
              <w:rPr>
                <w:noProof/>
                <w:webHidden/>
              </w:rPr>
              <w:fldChar w:fldCharType="separate"/>
            </w:r>
            <w:r w:rsidR="00291C82">
              <w:rPr>
                <w:noProof/>
                <w:webHidden/>
              </w:rPr>
              <w:t>58</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94" w:history="1">
            <w:r w:rsidR="00291C82" w:rsidRPr="00C314C4">
              <w:rPr>
                <w:rStyle w:val="Hyperlink"/>
              </w:rPr>
              <w:t>3.5.2.4.</w:t>
            </w:r>
            <w:r w:rsidR="00291C82">
              <w:rPr>
                <w:rFonts w:asciiTheme="minorHAnsi" w:eastAsiaTheme="minorEastAsia" w:hAnsiTheme="minorHAnsi"/>
                <w:noProof/>
                <w:sz w:val="22"/>
                <w:szCs w:val="22"/>
                <w:lang w:eastAsia="hr-HR"/>
              </w:rPr>
              <w:tab/>
            </w:r>
            <w:r w:rsidR="00291C82" w:rsidRPr="00C314C4">
              <w:rPr>
                <w:rStyle w:val="Hyperlink"/>
              </w:rPr>
              <w:t>Dosadašnja istraživanja – od 2011. godine pa do danas</w:t>
            </w:r>
            <w:r w:rsidR="00291C82">
              <w:rPr>
                <w:noProof/>
                <w:webHidden/>
              </w:rPr>
              <w:tab/>
            </w:r>
            <w:r w:rsidR="00291C82">
              <w:rPr>
                <w:noProof/>
                <w:webHidden/>
              </w:rPr>
              <w:fldChar w:fldCharType="begin"/>
            </w:r>
            <w:r w:rsidR="00291C82">
              <w:rPr>
                <w:noProof/>
                <w:webHidden/>
              </w:rPr>
              <w:instrText xml:space="preserve"> PAGEREF _Toc462787694 \h </w:instrText>
            </w:r>
            <w:r w:rsidR="00291C82">
              <w:rPr>
                <w:noProof/>
                <w:webHidden/>
              </w:rPr>
            </w:r>
            <w:r w:rsidR="00291C82">
              <w:rPr>
                <w:noProof/>
                <w:webHidden/>
              </w:rPr>
              <w:fldChar w:fldCharType="separate"/>
            </w:r>
            <w:r w:rsidR="00291C82">
              <w:rPr>
                <w:noProof/>
                <w:webHidden/>
              </w:rPr>
              <w:t>63</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695" w:history="1">
            <w:r w:rsidR="00291C82" w:rsidRPr="00C314C4">
              <w:rPr>
                <w:rStyle w:val="Hyperlink"/>
                <w14:scene3d>
                  <w14:camera w14:prst="orthographicFront"/>
                  <w14:lightRig w14:rig="threePt" w14:dir="t">
                    <w14:rot w14:lat="0" w14:lon="0" w14:rev="0"/>
                  </w14:lightRig>
                </w14:scene3d>
              </w:rPr>
              <w:t>3.5.3.</w:t>
            </w:r>
            <w:r w:rsidR="00291C82">
              <w:rPr>
                <w:rFonts w:asciiTheme="minorHAnsi" w:hAnsiTheme="minorHAnsi"/>
                <w:noProof/>
                <w:lang w:val="hr-HR" w:eastAsia="hr-HR"/>
              </w:rPr>
              <w:tab/>
            </w:r>
            <w:r w:rsidR="00291C82" w:rsidRPr="00C314C4">
              <w:rPr>
                <w:rStyle w:val="Hyperlink"/>
              </w:rPr>
              <w:t>Status, odnosi i položaj IT menadžera u organizaciji</w:t>
            </w:r>
            <w:r w:rsidR="00291C82">
              <w:rPr>
                <w:noProof/>
                <w:webHidden/>
              </w:rPr>
              <w:tab/>
            </w:r>
            <w:r w:rsidR="00291C82">
              <w:rPr>
                <w:noProof/>
                <w:webHidden/>
              </w:rPr>
              <w:fldChar w:fldCharType="begin"/>
            </w:r>
            <w:r w:rsidR="00291C82">
              <w:rPr>
                <w:noProof/>
                <w:webHidden/>
              </w:rPr>
              <w:instrText xml:space="preserve"> PAGEREF _Toc462787695 \h </w:instrText>
            </w:r>
            <w:r w:rsidR="00291C82">
              <w:rPr>
                <w:noProof/>
                <w:webHidden/>
              </w:rPr>
            </w:r>
            <w:r w:rsidR="00291C82">
              <w:rPr>
                <w:noProof/>
                <w:webHidden/>
              </w:rPr>
              <w:fldChar w:fldCharType="separate"/>
            </w:r>
            <w:r w:rsidR="00291C82">
              <w:rPr>
                <w:noProof/>
                <w:webHidden/>
              </w:rPr>
              <w:t>71</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96" w:history="1">
            <w:r w:rsidR="00291C82" w:rsidRPr="00C314C4">
              <w:rPr>
                <w:rStyle w:val="Hyperlink"/>
              </w:rPr>
              <w:t>3.5.3.1.</w:t>
            </w:r>
            <w:r w:rsidR="00291C82">
              <w:rPr>
                <w:rFonts w:asciiTheme="minorHAnsi" w:eastAsiaTheme="minorEastAsia" w:hAnsiTheme="minorHAnsi"/>
                <w:noProof/>
                <w:sz w:val="22"/>
                <w:szCs w:val="22"/>
                <w:lang w:eastAsia="hr-HR"/>
              </w:rPr>
              <w:tab/>
            </w:r>
            <w:r w:rsidR="00291C82" w:rsidRPr="00C314C4">
              <w:rPr>
                <w:rStyle w:val="Hyperlink"/>
              </w:rPr>
              <w:t>Kulturološki jaz između IT menadžera i uprave</w:t>
            </w:r>
            <w:r w:rsidR="00291C82">
              <w:rPr>
                <w:noProof/>
                <w:webHidden/>
              </w:rPr>
              <w:tab/>
            </w:r>
            <w:r w:rsidR="00291C82">
              <w:rPr>
                <w:noProof/>
                <w:webHidden/>
              </w:rPr>
              <w:fldChar w:fldCharType="begin"/>
            </w:r>
            <w:r w:rsidR="00291C82">
              <w:rPr>
                <w:noProof/>
                <w:webHidden/>
              </w:rPr>
              <w:instrText xml:space="preserve"> PAGEREF _Toc462787696 \h </w:instrText>
            </w:r>
            <w:r w:rsidR="00291C82">
              <w:rPr>
                <w:noProof/>
                <w:webHidden/>
              </w:rPr>
            </w:r>
            <w:r w:rsidR="00291C82">
              <w:rPr>
                <w:noProof/>
                <w:webHidden/>
              </w:rPr>
              <w:fldChar w:fldCharType="separate"/>
            </w:r>
            <w:r w:rsidR="00291C82">
              <w:rPr>
                <w:noProof/>
                <w:webHidden/>
              </w:rPr>
              <w:t>77</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97" w:history="1">
            <w:r w:rsidR="00291C82" w:rsidRPr="00C314C4">
              <w:rPr>
                <w:rStyle w:val="Hyperlink"/>
              </w:rPr>
              <w:t>3.5.3.2.</w:t>
            </w:r>
            <w:r w:rsidR="00291C82">
              <w:rPr>
                <w:rFonts w:asciiTheme="minorHAnsi" w:eastAsiaTheme="minorEastAsia" w:hAnsiTheme="minorHAnsi"/>
                <w:noProof/>
                <w:sz w:val="22"/>
                <w:szCs w:val="22"/>
                <w:lang w:eastAsia="hr-HR"/>
              </w:rPr>
              <w:tab/>
            </w:r>
            <w:r w:rsidR="00291C82" w:rsidRPr="00C314C4">
              <w:rPr>
                <w:rStyle w:val="Hyperlink"/>
              </w:rPr>
              <w:t>Strukturna snaga IT menadžera</w:t>
            </w:r>
            <w:r w:rsidR="00291C82">
              <w:rPr>
                <w:noProof/>
                <w:webHidden/>
              </w:rPr>
              <w:tab/>
            </w:r>
            <w:r w:rsidR="00291C82">
              <w:rPr>
                <w:noProof/>
                <w:webHidden/>
              </w:rPr>
              <w:fldChar w:fldCharType="begin"/>
            </w:r>
            <w:r w:rsidR="00291C82">
              <w:rPr>
                <w:noProof/>
                <w:webHidden/>
              </w:rPr>
              <w:instrText xml:space="preserve"> PAGEREF _Toc462787697 \h </w:instrText>
            </w:r>
            <w:r w:rsidR="00291C82">
              <w:rPr>
                <w:noProof/>
                <w:webHidden/>
              </w:rPr>
            </w:r>
            <w:r w:rsidR="00291C82">
              <w:rPr>
                <w:noProof/>
                <w:webHidden/>
              </w:rPr>
              <w:fldChar w:fldCharType="separate"/>
            </w:r>
            <w:r w:rsidR="00291C82">
              <w:rPr>
                <w:noProof/>
                <w:webHidden/>
              </w:rPr>
              <w:t>78</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698" w:history="1">
            <w:r w:rsidR="00291C82" w:rsidRPr="00C314C4">
              <w:rPr>
                <w:rStyle w:val="Hyperlink"/>
              </w:rPr>
              <w:t>3.5.3.3.</w:t>
            </w:r>
            <w:r w:rsidR="00291C82">
              <w:rPr>
                <w:rFonts w:asciiTheme="minorHAnsi" w:eastAsiaTheme="minorEastAsia" w:hAnsiTheme="minorHAnsi"/>
                <w:noProof/>
                <w:sz w:val="22"/>
                <w:szCs w:val="22"/>
                <w:lang w:eastAsia="hr-HR"/>
              </w:rPr>
              <w:tab/>
            </w:r>
            <w:r w:rsidR="00291C82" w:rsidRPr="00C314C4">
              <w:rPr>
                <w:rStyle w:val="Hyperlink"/>
              </w:rPr>
              <w:t>Hijerarhijski položaj IT menadžera u organizaciji</w:t>
            </w:r>
            <w:r w:rsidR="00291C82">
              <w:rPr>
                <w:noProof/>
                <w:webHidden/>
              </w:rPr>
              <w:tab/>
            </w:r>
            <w:r w:rsidR="00291C82">
              <w:rPr>
                <w:noProof/>
                <w:webHidden/>
              </w:rPr>
              <w:fldChar w:fldCharType="begin"/>
            </w:r>
            <w:r w:rsidR="00291C82">
              <w:rPr>
                <w:noProof/>
                <w:webHidden/>
              </w:rPr>
              <w:instrText xml:space="preserve"> PAGEREF _Toc462787698 \h </w:instrText>
            </w:r>
            <w:r w:rsidR="00291C82">
              <w:rPr>
                <w:noProof/>
                <w:webHidden/>
              </w:rPr>
            </w:r>
            <w:r w:rsidR="00291C82">
              <w:rPr>
                <w:noProof/>
                <w:webHidden/>
              </w:rPr>
              <w:fldChar w:fldCharType="separate"/>
            </w:r>
            <w:r w:rsidR="00291C82">
              <w:rPr>
                <w:noProof/>
                <w:webHidden/>
              </w:rPr>
              <w:t>79</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699" w:history="1">
            <w:r w:rsidR="00291C82" w:rsidRPr="00C314C4">
              <w:rPr>
                <w:rStyle w:val="Hyperlink"/>
              </w:rPr>
              <w:t>3.6.</w:t>
            </w:r>
            <w:r w:rsidR="00291C82">
              <w:rPr>
                <w:rFonts w:asciiTheme="minorHAnsi" w:hAnsiTheme="minorHAnsi"/>
                <w:noProof/>
                <w:lang w:val="hr-HR" w:eastAsia="hr-HR"/>
              </w:rPr>
              <w:tab/>
            </w:r>
            <w:r w:rsidR="00291C82" w:rsidRPr="00C314C4">
              <w:rPr>
                <w:rStyle w:val="Hyperlink"/>
              </w:rPr>
              <w:t>Položaj žena u IKT-u</w:t>
            </w:r>
            <w:r w:rsidR="00291C82">
              <w:rPr>
                <w:noProof/>
                <w:webHidden/>
              </w:rPr>
              <w:tab/>
            </w:r>
            <w:r w:rsidR="00291C82">
              <w:rPr>
                <w:noProof/>
                <w:webHidden/>
              </w:rPr>
              <w:fldChar w:fldCharType="begin"/>
            </w:r>
            <w:r w:rsidR="00291C82">
              <w:rPr>
                <w:noProof/>
                <w:webHidden/>
              </w:rPr>
              <w:instrText xml:space="preserve"> PAGEREF _Toc462787699 \h </w:instrText>
            </w:r>
            <w:r w:rsidR="00291C82">
              <w:rPr>
                <w:noProof/>
                <w:webHidden/>
              </w:rPr>
            </w:r>
            <w:r w:rsidR="00291C82">
              <w:rPr>
                <w:noProof/>
                <w:webHidden/>
              </w:rPr>
              <w:fldChar w:fldCharType="separate"/>
            </w:r>
            <w:r w:rsidR="00291C82">
              <w:rPr>
                <w:noProof/>
                <w:webHidden/>
              </w:rPr>
              <w:t>83</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00" w:history="1">
            <w:r w:rsidR="00291C82" w:rsidRPr="00C314C4">
              <w:rPr>
                <w:rStyle w:val="Hyperlink"/>
                <w14:scene3d>
                  <w14:camera w14:prst="orthographicFront"/>
                  <w14:lightRig w14:rig="threePt" w14:dir="t">
                    <w14:rot w14:lat="0" w14:lon="0" w14:rev="0"/>
                  </w14:lightRig>
                </w14:scene3d>
              </w:rPr>
              <w:t>3.6.1.</w:t>
            </w:r>
            <w:r w:rsidR="00291C82">
              <w:rPr>
                <w:rFonts w:asciiTheme="minorHAnsi" w:hAnsiTheme="minorHAnsi"/>
                <w:noProof/>
                <w:lang w:val="hr-HR" w:eastAsia="hr-HR"/>
              </w:rPr>
              <w:tab/>
            </w:r>
            <w:r w:rsidR="00291C82" w:rsidRPr="00C314C4">
              <w:rPr>
                <w:rStyle w:val="Hyperlink"/>
              </w:rPr>
              <w:t>Žena kao IT menadžer</w:t>
            </w:r>
            <w:r w:rsidR="00291C82">
              <w:rPr>
                <w:noProof/>
                <w:webHidden/>
              </w:rPr>
              <w:tab/>
            </w:r>
            <w:r w:rsidR="00291C82">
              <w:rPr>
                <w:noProof/>
                <w:webHidden/>
              </w:rPr>
              <w:fldChar w:fldCharType="begin"/>
            </w:r>
            <w:r w:rsidR="00291C82">
              <w:rPr>
                <w:noProof/>
                <w:webHidden/>
              </w:rPr>
              <w:instrText xml:space="preserve"> PAGEREF _Toc462787700 \h </w:instrText>
            </w:r>
            <w:r w:rsidR="00291C82">
              <w:rPr>
                <w:noProof/>
                <w:webHidden/>
              </w:rPr>
            </w:r>
            <w:r w:rsidR="00291C82">
              <w:rPr>
                <w:noProof/>
                <w:webHidden/>
              </w:rPr>
              <w:fldChar w:fldCharType="separate"/>
            </w:r>
            <w:r w:rsidR="00291C82">
              <w:rPr>
                <w:noProof/>
                <w:webHidden/>
              </w:rPr>
              <w:t>85</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01" w:history="1">
            <w:r w:rsidR="00291C82" w:rsidRPr="00C314C4">
              <w:rPr>
                <w:rStyle w:val="Hyperlink"/>
              </w:rPr>
              <w:t>3.7.</w:t>
            </w:r>
            <w:r w:rsidR="00291C82">
              <w:rPr>
                <w:rFonts w:asciiTheme="minorHAnsi" w:hAnsiTheme="minorHAnsi"/>
                <w:noProof/>
                <w:lang w:val="hr-HR" w:eastAsia="hr-HR"/>
              </w:rPr>
              <w:tab/>
            </w:r>
            <w:r w:rsidR="00291C82" w:rsidRPr="00C314C4">
              <w:rPr>
                <w:rStyle w:val="Hyperlink"/>
              </w:rPr>
              <w:t>Kompetencije i vještine IT menadžera</w:t>
            </w:r>
            <w:r w:rsidR="00291C82">
              <w:rPr>
                <w:noProof/>
                <w:webHidden/>
              </w:rPr>
              <w:tab/>
            </w:r>
            <w:r w:rsidR="00291C82">
              <w:rPr>
                <w:noProof/>
                <w:webHidden/>
              </w:rPr>
              <w:fldChar w:fldCharType="begin"/>
            </w:r>
            <w:r w:rsidR="00291C82">
              <w:rPr>
                <w:noProof/>
                <w:webHidden/>
              </w:rPr>
              <w:instrText xml:space="preserve"> PAGEREF _Toc462787701 \h </w:instrText>
            </w:r>
            <w:r w:rsidR="00291C82">
              <w:rPr>
                <w:noProof/>
                <w:webHidden/>
              </w:rPr>
            </w:r>
            <w:r w:rsidR="00291C82">
              <w:rPr>
                <w:noProof/>
                <w:webHidden/>
              </w:rPr>
              <w:fldChar w:fldCharType="separate"/>
            </w:r>
            <w:r w:rsidR="00291C82">
              <w:rPr>
                <w:noProof/>
                <w:webHidden/>
              </w:rPr>
              <w:t>87</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02" w:history="1">
            <w:r w:rsidR="00291C82" w:rsidRPr="00C314C4">
              <w:rPr>
                <w:rStyle w:val="Hyperlink"/>
                <w14:scene3d>
                  <w14:camera w14:prst="orthographicFront"/>
                  <w14:lightRig w14:rig="threePt" w14:dir="t">
                    <w14:rot w14:lat="0" w14:lon="0" w14:rev="0"/>
                  </w14:lightRig>
                </w14:scene3d>
              </w:rPr>
              <w:t>3.7.1.</w:t>
            </w:r>
            <w:r w:rsidR="00291C82">
              <w:rPr>
                <w:rFonts w:asciiTheme="minorHAnsi" w:hAnsiTheme="minorHAnsi"/>
                <w:noProof/>
                <w:lang w:val="hr-HR" w:eastAsia="hr-HR"/>
              </w:rPr>
              <w:tab/>
            </w:r>
            <w:r w:rsidR="00291C82" w:rsidRPr="00C314C4">
              <w:rPr>
                <w:rStyle w:val="Hyperlink"/>
              </w:rPr>
              <w:t>Kompetencije</w:t>
            </w:r>
            <w:r w:rsidR="00291C82">
              <w:rPr>
                <w:noProof/>
                <w:webHidden/>
              </w:rPr>
              <w:tab/>
            </w:r>
            <w:r w:rsidR="00291C82">
              <w:rPr>
                <w:noProof/>
                <w:webHidden/>
              </w:rPr>
              <w:fldChar w:fldCharType="begin"/>
            </w:r>
            <w:r w:rsidR="00291C82">
              <w:rPr>
                <w:noProof/>
                <w:webHidden/>
              </w:rPr>
              <w:instrText xml:space="preserve"> PAGEREF _Toc462787702 \h </w:instrText>
            </w:r>
            <w:r w:rsidR="00291C82">
              <w:rPr>
                <w:noProof/>
                <w:webHidden/>
              </w:rPr>
            </w:r>
            <w:r w:rsidR="00291C82">
              <w:rPr>
                <w:noProof/>
                <w:webHidden/>
              </w:rPr>
              <w:fldChar w:fldCharType="separate"/>
            </w:r>
            <w:r w:rsidR="00291C82">
              <w:rPr>
                <w:noProof/>
                <w:webHidden/>
              </w:rPr>
              <w:t>88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03" w:history="1">
            <w:r w:rsidR="00291C82" w:rsidRPr="00C314C4">
              <w:rPr>
                <w:rStyle w:val="Hyperlink"/>
                <w14:scene3d>
                  <w14:camera w14:prst="orthographicFront"/>
                  <w14:lightRig w14:rig="threePt" w14:dir="t">
                    <w14:rot w14:lat="0" w14:lon="0" w14:rev="0"/>
                  </w14:lightRig>
                </w14:scene3d>
              </w:rPr>
              <w:t>3.7.2.</w:t>
            </w:r>
            <w:r w:rsidR="00291C82">
              <w:rPr>
                <w:rFonts w:asciiTheme="minorHAnsi" w:hAnsiTheme="minorHAnsi"/>
                <w:noProof/>
                <w:lang w:val="hr-HR" w:eastAsia="hr-HR"/>
              </w:rPr>
              <w:tab/>
            </w:r>
            <w:r w:rsidR="00291C82" w:rsidRPr="00C314C4">
              <w:rPr>
                <w:rStyle w:val="Hyperlink"/>
              </w:rPr>
              <w:t>Vještine</w:t>
            </w:r>
            <w:r w:rsidR="00291C82">
              <w:rPr>
                <w:noProof/>
                <w:webHidden/>
              </w:rPr>
              <w:tab/>
            </w:r>
            <w:r w:rsidR="00291C82">
              <w:rPr>
                <w:noProof/>
                <w:webHidden/>
              </w:rPr>
              <w:fldChar w:fldCharType="begin"/>
            </w:r>
            <w:r w:rsidR="00291C82">
              <w:rPr>
                <w:noProof/>
                <w:webHidden/>
              </w:rPr>
              <w:instrText xml:space="preserve"> PAGEREF _Toc462787703 \h </w:instrText>
            </w:r>
            <w:r w:rsidR="00291C82">
              <w:rPr>
                <w:noProof/>
                <w:webHidden/>
              </w:rPr>
            </w:r>
            <w:r w:rsidR="00291C82">
              <w:rPr>
                <w:noProof/>
                <w:webHidden/>
              </w:rPr>
              <w:fldChar w:fldCharType="separate"/>
            </w:r>
            <w:r w:rsidR="00291C82">
              <w:rPr>
                <w:noProof/>
                <w:webHidden/>
              </w:rPr>
              <w:t>92</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04" w:history="1">
            <w:r w:rsidR="00291C82" w:rsidRPr="00C314C4">
              <w:rPr>
                <w:rStyle w:val="Hyperlink"/>
                <w14:scene3d>
                  <w14:camera w14:prst="orthographicFront"/>
                  <w14:lightRig w14:rig="threePt" w14:dir="t">
                    <w14:rot w14:lat="0" w14:lon="0" w14:rev="0"/>
                  </w14:lightRig>
                </w14:scene3d>
              </w:rPr>
              <w:t>3.7.3.</w:t>
            </w:r>
            <w:r w:rsidR="00291C82">
              <w:rPr>
                <w:rFonts w:asciiTheme="minorHAnsi" w:hAnsiTheme="minorHAnsi"/>
                <w:noProof/>
                <w:lang w:val="hr-HR" w:eastAsia="hr-HR"/>
              </w:rPr>
              <w:tab/>
            </w:r>
            <w:r w:rsidR="00291C82" w:rsidRPr="00C314C4">
              <w:rPr>
                <w:rStyle w:val="Hyperlink"/>
              </w:rPr>
              <w:t>Komunikacijske kompetencije IT menadžera</w:t>
            </w:r>
            <w:r w:rsidR="00291C82">
              <w:rPr>
                <w:noProof/>
                <w:webHidden/>
              </w:rPr>
              <w:tab/>
            </w:r>
            <w:r w:rsidR="00291C82">
              <w:rPr>
                <w:noProof/>
                <w:webHidden/>
              </w:rPr>
              <w:fldChar w:fldCharType="begin"/>
            </w:r>
            <w:r w:rsidR="00291C82">
              <w:rPr>
                <w:noProof/>
                <w:webHidden/>
              </w:rPr>
              <w:instrText xml:space="preserve"> PAGEREF _Toc462787704 \h </w:instrText>
            </w:r>
            <w:r w:rsidR="00291C82">
              <w:rPr>
                <w:noProof/>
                <w:webHidden/>
              </w:rPr>
            </w:r>
            <w:r w:rsidR="00291C82">
              <w:rPr>
                <w:noProof/>
                <w:webHidden/>
              </w:rPr>
              <w:fldChar w:fldCharType="separate"/>
            </w:r>
            <w:r w:rsidR="00291C82">
              <w:rPr>
                <w:noProof/>
                <w:webHidden/>
              </w:rPr>
              <w:t>95</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05" w:history="1">
            <w:r w:rsidR="00291C82" w:rsidRPr="00C314C4">
              <w:rPr>
                <w:rStyle w:val="Hyperlink"/>
                <w14:scene3d>
                  <w14:camera w14:prst="orthographicFront"/>
                  <w14:lightRig w14:rig="threePt" w14:dir="t">
                    <w14:rot w14:lat="0" w14:lon="0" w14:rev="0"/>
                  </w14:lightRig>
                </w14:scene3d>
              </w:rPr>
              <w:t>3.7.4.</w:t>
            </w:r>
            <w:r w:rsidR="00291C82">
              <w:rPr>
                <w:rFonts w:asciiTheme="minorHAnsi" w:hAnsiTheme="minorHAnsi"/>
                <w:noProof/>
                <w:lang w:val="hr-HR" w:eastAsia="hr-HR"/>
              </w:rPr>
              <w:tab/>
            </w:r>
            <w:r w:rsidR="00291C82" w:rsidRPr="00C314C4">
              <w:rPr>
                <w:rStyle w:val="Hyperlink"/>
              </w:rPr>
              <w:t>Tehničke IKT kompetencije IT menadžera</w:t>
            </w:r>
            <w:r w:rsidR="00291C82">
              <w:rPr>
                <w:noProof/>
                <w:webHidden/>
              </w:rPr>
              <w:tab/>
            </w:r>
            <w:r w:rsidR="00291C82">
              <w:rPr>
                <w:noProof/>
                <w:webHidden/>
              </w:rPr>
              <w:fldChar w:fldCharType="begin"/>
            </w:r>
            <w:r w:rsidR="00291C82">
              <w:rPr>
                <w:noProof/>
                <w:webHidden/>
              </w:rPr>
              <w:instrText xml:space="preserve"> PAGEREF _Toc462787705 \h </w:instrText>
            </w:r>
            <w:r w:rsidR="00291C82">
              <w:rPr>
                <w:noProof/>
                <w:webHidden/>
              </w:rPr>
            </w:r>
            <w:r w:rsidR="00291C82">
              <w:rPr>
                <w:noProof/>
                <w:webHidden/>
              </w:rPr>
              <w:fldChar w:fldCharType="separate"/>
            </w:r>
            <w:r w:rsidR="00291C82">
              <w:rPr>
                <w:noProof/>
                <w:webHidden/>
              </w:rPr>
              <w:t>100</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06" w:history="1">
            <w:r w:rsidR="00291C82" w:rsidRPr="00C314C4">
              <w:rPr>
                <w:rStyle w:val="Hyperlink"/>
                <w14:scene3d>
                  <w14:camera w14:prst="orthographicFront"/>
                  <w14:lightRig w14:rig="threePt" w14:dir="t">
                    <w14:rot w14:lat="0" w14:lon="0" w14:rev="0"/>
                  </w14:lightRig>
                </w14:scene3d>
              </w:rPr>
              <w:t>3.7.5.</w:t>
            </w:r>
            <w:r w:rsidR="00291C82">
              <w:rPr>
                <w:rFonts w:asciiTheme="minorHAnsi" w:hAnsiTheme="minorHAnsi"/>
                <w:noProof/>
                <w:lang w:val="hr-HR" w:eastAsia="hr-HR"/>
              </w:rPr>
              <w:tab/>
            </w:r>
            <w:r w:rsidR="00291C82" w:rsidRPr="00C314C4">
              <w:rPr>
                <w:rStyle w:val="Hyperlink"/>
              </w:rPr>
              <w:t>Poslovne kompetencije IT menadžera</w:t>
            </w:r>
            <w:r w:rsidR="00291C82">
              <w:rPr>
                <w:noProof/>
                <w:webHidden/>
              </w:rPr>
              <w:tab/>
            </w:r>
            <w:r w:rsidR="00291C82">
              <w:rPr>
                <w:noProof/>
                <w:webHidden/>
              </w:rPr>
              <w:fldChar w:fldCharType="begin"/>
            </w:r>
            <w:r w:rsidR="00291C82">
              <w:rPr>
                <w:noProof/>
                <w:webHidden/>
              </w:rPr>
              <w:instrText xml:space="preserve"> PAGEREF _Toc462787706 \h </w:instrText>
            </w:r>
            <w:r w:rsidR="00291C82">
              <w:rPr>
                <w:noProof/>
                <w:webHidden/>
              </w:rPr>
            </w:r>
            <w:r w:rsidR="00291C82">
              <w:rPr>
                <w:noProof/>
                <w:webHidden/>
              </w:rPr>
              <w:fldChar w:fldCharType="separate"/>
            </w:r>
            <w:r w:rsidR="00291C82">
              <w:rPr>
                <w:noProof/>
                <w:webHidden/>
              </w:rPr>
              <w:t>103</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07" w:history="1">
            <w:r w:rsidR="00291C82" w:rsidRPr="00C314C4">
              <w:rPr>
                <w:rStyle w:val="Hyperlink"/>
              </w:rPr>
              <w:t>3.7.5.1.</w:t>
            </w:r>
            <w:r w:rsidR="00291C82">
              <w:rPr>
                <w:rFonts w:asciiTheme="minorHAnsi" w:eastAsiaTheme="minorEastAsia" w:hAnsiTheme="minorHAnsi"/>
                <w:noProof/>
                <w:sz w:val="22"/>
                <w:szCs w:val="22"/>
                <w:lang w:eastAsia="hr-HR"/>
              </w:rPr>
              <w:tab/>
            </w:r>
            <w:r w:rsidR="00291C82" w:rsidRPr="00C314C4">
              <w:rPr>
                <w:rStyle w:val="Hyperlink"/>
              </w:rPr>
              <w:t>Financijske kompetencije</w:t>
            </w:r>
            <w:r w:rsidR="00291C82">
              <w:rPr>
                <w:noProof/>
                <w:webHidden/>
              </w:rPr>
              <w:tab/>
            </w:r>
            <w:r w:rsidR="00291C82">
              <w:rPr>
                <w:noProof/>
                <w:webHidden/>
              </w:rPr>
              <w:fldChar w:fldCharType="begin"/>
            </w:r>
            <w:r w:rsidR="00291C82">
              <w:rPr>
                <w:noProof/>
                <w:webHidden/>
              </w:rPr>
              <w:instrText xml:space="preserve"> PAGEREF _Toc462787707 \h </w:instrText>
            </w:r>
            <w:r w:rsidR="00291C82">
              <w:rPr>
                <w:noProof/>
                <w:webHidden/>
              </w:rPr>
            </w:r>
            <w:r w:rsidR="00291C82">
              <w:rPr>
                <w:noProof/>
                <w:webHidden/>
              </w:rPr>
              <w:fldChar w:fldCharType="separate"/>
            </w:r>
            <w:r w:rsidR="00291C82">
              <w:rPr>
                <w:noProof/>
                <w:webHidden/>
              </w:rPr>
              <w:t>104</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08" w:history="1">
            <w:r w:rsidR="00291C82" w:rsidRPr="00C314C4">
              <w:rPr>
                <w:rStyle w:val="Hyperlink"/>
              </w:rPr>
              <w:t>3.7.5.2.</w:t>
            </w:r>
            <w:r w:rsidR="00291C82">
              <w:rPr>
                <w:rFonts w:asciiTheme="minorHAnsi" w:eastAsiaTheme="minorEastAsia" w:hAnsiTheme="minorHAnsi"/>
                <w:noProof/>
                <w:sz w:val="22"/>
                <w:szCs w:val="22"/>
                <w:lang w:eastAsia="hr-HR"/>
              </w:rPr>
              <w:tab/>
            </w:r>
            <w:r w:rsidR="00291C82" w:rsidRPr="00C314C4">
              <w:rPr>
                <w:rStyle w:val="Hyperlink"/>
              </w:rPr>
              <w:t>Umijeće uspješnoga upravljanja projektima</w:t>
            </w:r>
            <w:r w:rsidR="00291C82">
              <w:rPr>
                <w:noProof/>
                <w:webHidden/>
              </w:rPr>
              <w:tab/>
            </w:r>
            <w:r w:rsidR="00291C82">
              <w:rPr>
                <w:noProof/>
                <w:webHidden/>
              </w:rPr>
              <w:fldChar w:fldCharType="begin"/>
            </w:r>
            <w:r w:rsidR="00291C82">
              <w:rPr>
                <w:noProof/>
                <w:webHidden/>
              </w:rPr>
              <w:instrText xml:space="preserve"> PAGEREF _Toc462787708 \h </w:instrText>
            </w:r>
            <w:r w:rsidR="00291C82">
              <w:rPr>
                <w:noProof/>
                <w:webHidden/>
              </w:rPr>
            </w:r>
            <w:r w:rsidR="00291C82">
              <w:rPr>
                <w:noProof/>
                <w:webHidden/>
              </w:rPr>
              <w:fldChar w:fldCharType="separate"/>
            </w:r>
            <w:r w:rsidR="00291C82">
              <w:rPr>
                <w:noProof/>
                <w:webHidden/>
              </w:rPr>
              <w:t>105</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09" w:history="1">
            <w:r w:rsidR="00291C82" w:rsidRPr="00C314C4">
              <w:rPr>
                <w:rStyle w:val="Hyperlink"/>
              </w:rPr>
              <w:t>3.8.</w:t>
            </w:r>
            <w:r w:rsidR="00291C82">
              <w:rPr>
                <w:rFonts w:asciiTheme="minorHAnsi" w:hAnsiTheme="minorHAnsi"/>
                <w:noProof/>
                <w:lang w:val="hr-HR" w:eastAsia="hr-HR"/>
              </w:rPr>
              <w:tab/>
            </w:r>
            <w:r w:rsidR="00291C82" w:rsidRPr="00C314C4">
              <w:rPr>
                <w:rStyle w:val="Hyperlink"/>
              </w:rPr>
              <w:t>Komunikacijska uloga i komunikacijske kompetencije IT menadžera</w:t>
            </w:r>
            <w:r w:rsidR="00291C82">
              <w:rPr>
                <w:noProof/>
                <w:webHidden/>
              </w:rPr>
              <w:tab/>
            </w:r>
            <w:r w:rsidR="00291C82">
              <w:rPr>
                <w:noProof/>
                <w:webHidden/>
              </w:rPr>
              <w:fldChar w:fldCharType="begin"/>
            </w:r>
            <w:r w:rsidR="00291C82">
              <w:rPr>
                <w:noProof/>
                <w:webHidden/>
              </w:rPr>
              <w:instrText xml:space="preserve"> PAGEREF _Toc462787709 \h </w:instrText>
            </w:r>
            <w:r w:rsidR="00291C82">
              <w:rPr>
                <w:noProof/>
                <w:webHidden/>
              </w:rPr>
            </w:r>
            <w:r w:rsidR="00291C82">
              <w:rPr>
                <w:noProof/>
                <w:webHidden/>
              </w:rPr>
              <w:fldChar w:fldCharType="separate"/>
            </w:r>
            <w:r w:rsidR="00291C82">
              <w:rPr>
                <w:noProof/>
                <w:webHidden/>
              </w:rPr>
              <w:t>106</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10" w:history="1">
            <w:r w:rsidR="00291C82" w:rsidRPr="00C314C4">
              <w:rPr>
                <w:rStyle w:val="Hyperlink"/>
                <w14:scene3d>
                  <w14:camera w14:prst="orthographicFront"/>
                  <w14:lightRig w14:rig="threePt" w14:dir="t">
                    <w14:rot w14:lat="0" w14:lon="0" w14:rev="0"/>
                  </w14:lightRig>
                </w14:scene3d>
              </w:rPr>
              <w:t>3.8.1.</w:t>
            </w:r>
            <w:r w:rsidR="00291C82">
              <w:rPr>
                <w:rFonts w:asciiTheme="minorHAnsi" w:hAnsiTheme="minorHAnsi"/>
                <w:noProof/>
                <w:lang w:val="hr-HR" w:eastAsia="hr-HR"/>
              </w:rPr>
              <w:tab/>
            </w:r>
            <w:r w:rsidR="00291C82" w:rsidRPr="00C314C4">
              <w:rPr>
                <w:rStyle w:val="Hyperlink"/>
              </w:rPr>
              <w:t>Dosadašnja istraživanja o komunikacijskoj ulozi i komunikacijskim kompetencijama IT menadžera</w:t>
            </w:r>
            <w:r w:rsidR="00291C82">
              <w:rPr>
                <w:noProof/>
                <w:webHidden/>
              </w:rPr>
              <w:tab/>
            </w:r>
            <w:r w:rsidR="00291C82">
              <w:rPr>
                <w:noProof/>
                <w:webHidden/>
              </w:rPr>
              <w:fldChar w:fldCharType="begin"/>
            </w:r>
            <w:r w:rsidR="00291C82">
              <w:rPr>
                <w:noProof/>
                <w:webHidden/>
              </w:rPr>
              <w:instrText xml:space="preserve"> PAGEREF _Toc462787710 \h </w:instrText>
            </w:r>
            <w:r w:rsidR="00291C82">
              <w:rPr>
                <w:noProof/>
                <w:webHidden/>
              </w:rPr>
            </w:r>
            <w:r w:rsidR="00291C82">
              <w:rPr>
                <w:noProof/>
                <w:webHidden/>
              </w:rPr>
              <w:fldChar w:fldCharType="separate"/>
            </w:r>
            <w:r w:rsidR="00291C82">
              <w:rPr>
                <w:noProof/>
                <w:webHidden/>
              </w:rPr>
              <w:t>107</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11" w:history="1">
            <w:r w:rsidR="00291C82" w:rsidRPr="00C314C4">
              <w:rPr>
                <w:rStyle w:val="Hyperlink"/>
              </w:rPr>
              <w:t>3.8.1.1.</w:t>
            </w:r>
            <w:r w:rsidR="00291C82">
              <w:rPr>
                <w:rFonts w:asciiTheme="minorHAnsi" w:eastAsiaTheme="minorEastAsia" w:hAnsiTheme="minorHAnsi"/>
                <w:noProof/>
                <w:sz w:val="22"/>
                <w:szCs w:val="22"/>
                <w:lang w:eastAsia="hr-HR"/>
              </w:rPr>
              <w:tab/>
            </w:r>
            <w:r w:rsidR="00291C82" w:rsidRPr="00C314C4">
              <w:rPr>
                <w:rStyle w:val="Hyperlink"/>
              </w:rPr>
              <w:t>Dosadašnja istraživanja – od početaka proučavanja pa do 1990. godine</w:t>
            </w:r>
            <w:r w:rsidR="00291C82">
              <w:rPr>
                <w:noProof/>
                <w:webHidden/>
              </w:rPr>
              <w:tab/>
            </w:r>
            <w:r w:rsidR="00291C82">
              <w:rPr>
                <w:noProof/>
                <w:webHidden/>
              </w:rPr>
              <w:fldChar w:fldCharType="begin"/>
            </w:r>
            <w:r w:rsidR="00291C82">
              <w:rPr>
                <w:noProof/>
                <w:webHidden/>
              </w:rPr>
              <w:instrText xml:space="preserve"> PAGEREF _Toc462787711 \h </w:instrText>
            </w:r>
            <w:r w:rsidR="00291C82">
              <w:rPr>
                <w:noProof/>
                <w:webHidden/>
              </w:rPr>
            </w:r>
            <w:r w:rsidR="00291C82">
              <w:rPr>
                <w:noProof/>
                <w:webHidden/>
              </w:rPr>
              <w:fldChar w:fldCharType="separate"/>
            </w:r>
            <w:r w:rsidR="00291C82">
              <w:rPr>
                <w:noProof/>
                <w:webHidden/>
              </w:rPr>
              <w:t>107</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12" w:history="1">
            <w:r w:rsidR="00291C82" w:rsidRPr="00C314C4">
              <w:rPr>
                <w:rStyle w:val="Hyperlink"/>
              </w:rPr>
              <w:t>3.8.1.2.</w:t>
            </w:r>
            <w:r w:rsidR="00291C82">
              <w:rPr>
                <w:rFonts w:asciiTheme="minorHAnsi" w:eastAsiaTheme="minorEastAsia" w:hAnsiTheme="minorHAnsi"/>
                <w:noProof/>
                <w:sz w:val="22"/>
                <w:szCs w:val="22"/>
                <w:lang w:eastAsia="hr-HR"/>
              </w:rPr>
              <w:tab/>
            </w:r>
            <w:r w:rsidR="00291C82" w:rsidRPr="00C314C4">
              <w:rPr>
                <w:rStyle w:val="Hyperlink"/>
              </w:rPr>
              <w:t>Dosadašnja istraživanja – od 1991. do 2000. godine</w:t>
            </w:r>
            <w:r w:rsidR="00291C82">
              <w:rPr>
                <w:noProof/>
                <w:webHidden/>
              </w:rPr>
              <w:tab/>
            </w:r>
            <w:r w:rsidR="00291C82">
              <w:rPr>
                <w:noProof/>
                <w:webHidden/>
              </w:rPr>
              <w:fldChar w:fldCharType="begin"/>
            </w:r>
            <w:r w:rsidR="00291C82">
              <w:rPr>
                <w:noProof/>
                <w:webHidden/>
              </w:rPr>
              <w:instrText xml:space="preserve"> PAGEREF _Toc462787712 \h </w:instrText>
            </w:r>
            <w:r w:rsidR="00291C82">
              <w:rPr>
                <w:noProof/>
                <w:webHidden/>
              </w:rPr>
            </w:r>
            <w:r w:rsidR="00291C82">
              <w:rPr>
                <w:noProof/>
                <w:webHidden/>
              </w:rPr>
              <w:fldChar w:fldCharType="separate"/>
            </w:r>
            <w:r w:rsidR="00291C82">
              <w:rPr>
                <w:noProof/>
                <w:webHidden/>
              </w:rPr>
              <w:t>108</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13" w:history="1">
            <w:r w:rsidR="00291C82" w:rsidRPr="00C314C4">
              <w:rPr>
                <w:rStyle w:val="Hyperlink"/>
              </w:rPr>
              <w:t>3.8.1.3.</w:t>
            </w:r>
            <w:r w:rsidR="00291C82">
              <w:rPr>
                <w:rFonts w:asciiTheme="minorHAnsi" w:eastAsiaTheme="minorEastAsia" w:hAnsiTheme="minorHAnsi"/>
                <w:noProof/>
                <w:sz w:val="22"/>
                <w:szCs w:val="22"/>
                <w:lang w:eastAsia="hr-HR"/>
              </w:rPr>
              <w:tab/>
            </w:r>
            <w:r w:rsidR="00291C82" w:rsidRPr="00C314C4">
              <w:rPr>
                <w:rStyle w:val="Hyperlink"/>
              </w:rPr>
              <w:t>Dosadašnja istraživanja – od 2001. do 2010. godine</w:t>
            </w:r>
            <w:r w:rsidR="00291C82">
              <w:rPr>
                <w:noProof/>
                <w:webHidden/>
              </w:rPr>
              <w:tab/>
            </w:r>
            <w:r w:rsidR="00291C82">
              <w:rPr>
                <w:noProof/>
                <w:webHidden/>
              </w:rPr>
              <w:fldChar w:fldCharType="begin"/>
            </w:r>
            <w:r w:rsidR="00291C82">
              <w:rPr>
                <w:noProof/>
                <w:webHidden/>
              </w:rPr>
              <w:instrText xml:space="preserve"> PAGEREF _Toc462787713 \h </w:instrText>
            </w:r>
            <w:r w:rsidR="00291C82">
              <w:rPr>
                <w:noProof/>
                <w:webHidden/>
              </w:rPr>
            </w:r>
            <w:r w:rsidR="00291C82">
              <w:rPr>
                <w:noProof/>
                <w:webHidden/>
              </w:rPr>
              <w:fldChar w:fldCharType="separate"/>
            </w:r>
            <w:r w:rsidR="00291C82">
              <w:rPr>
                <w:noProof/>
                <w:webHidden/>
              </w:rPr>
              <w:t>110</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14" w:history="1">
            <w:r w:rsidR="00291C82" w:rsidRPr="00C314C4">
              <w:rPr>
                <w:rStyle w:val="Hyperlink"/>
              </w:rPr>
              <w:t>3.8.1.4.</w:t>
            </w:r>
            <w:r w:rsidR="00291C82">
              <w:rPr>
                <w:rFonts w:asciiTheme="minorHAnsi" w:eastAsiaTheme="minorEastAsia" w:hAnsiTheme="minorHAnsi"/>
                <w:noProof/>
                <w:sz w:val="22"/>
                <w:szCs w:val="22"/>
                <w:lang w:eastAsia="hr-HR"/>
              </w:rPr>
              <w:tab/>
            </w:r>
            <w:r w:rsidR="00291C82" w:rsidRPr="00C314C4">
              <w:rPr>
                <w:rStyle w:val="Hyperlink"/>
              </w:rPr>
              <w:t>Dosadašnja istraživanja – od 2011. do današnjih dana</w:t>
            </w:r>
            <w:r w:rsidR="00291C82">
              <w:rPr>
                <w:noProof/>
                <w:webHidden/>
              </w:rPr>
              <w:tab/>
            </w:r>
            <w:r w:rsidR="00291C82">
              <w:rPr>
                <w:noProof/>
                <w:webHidden/>
              </w:rPr>
              <w:fldChar w:fldCharType="begin"/>
            </w:r>
            <w:r w:rsidR="00291C82">
              <w:rPr>
                <w:noProof/>
                <w:webHidden/>
              </w:rPr>
              <w:instrText xml:space="preserve"> PAGEREF _Toc462787714 \h </w:instrText>
            </w:r>
            <w:r w:rsidR="00291C82">
              <w:rPr>
                <w:noProof/>
                <w:webHidden/>
              </w:rPr>
            </w:r>
            <w:r w:rsidR="00291C82">
              <w:rPr>
                <w:noProof/>
                <w:webHidden/>
              </w:rPr>
              <w:fldChar w:fldCharType="separate"/>
            </w:r>
            <w:r w:rsidR="00291C82">
              <w:rPr>
                <w:noProof/>
                <w:webHidden/>
              </w:rPr>
              <w:t>112</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15" w:history="1">
            <w:r w:rsidR="00291C82" w:rsidRPr="00C314C4">
              <w:rPr>
                <w:rStyle w:val="Hyperlink"/>
              </w:rPr>
              <w:t>3.9.</w:t>
            </w:r>
            <w:r w:rsidR="00291C82">
              <w:rPr>
                <w:rFonts w:asciiTheme="minorHAnsi" w:hAnsiTheme="minorHAnsi"/>
                <w:noProof/>
                <w:lang w:val="hr-HR" w:eastAsia="hr-HR"/>
              </w:rPr>
              <w:tab/>
            </w:r>
            <w:r w:rsidR="00291C82" w:rsidRPr="00C314C4">
              <w:rPr>
                <w:rStyle w:val="Hyperlink"/>
              </w:rPr>
              <w:t>IKT kao paradigma uspjeha u globaliziranome svijetu</w:t>
            </w:r>
            <w:r w:rsidR="00291C82">
              <w:rPr>
                <w:noProof/>
                <w:webHidden/>
              </w:rPr>
              <w:tab/>
            </w:r>
            <w:r w:rsidR="00291C82">
              <w:rPr>
                <w:noProof/>
                <w:webHidden/>
              </w:rPr>
              <w:fldChar w:fldCharType="begin"/>
            </w:r>
            <w:r w:rsidR="00291C82">
              <w:rPr>
                <w:noProof/>
                <w:webHidden/>
              </w:rPr>
              <w:instrText xml:space="preserve"> PAGEREF _Toc462787715 \h </w:instrText>
            </w:r>
            <w:r w:rsidR="00291C82">
              <w:rPr>
                <w:noProof/>
                <w:webHidden/>
              </w:rPr>
            </w:r>
            <w:r w:rsidR="00291C82">
              <w:rPr>
                <w:noProof/>
                <w:webHidden/>
              </w:rPr>
              <w:fldChar w:fldCharType="separate"/>
            </w:r>
            <w:r w:rsidR="00291C82">
              <w:rPr>
                <w:noProof/>
                <w:webHidden/>
              </w:rPr>
              <w:t>118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16" w:history="1">
            <w:r w:rsidR="00291C82" w:rsidRPr="00C314C4">
              <w:rPr>
                <w:rStyle w:val="Hyperlink"/>
                <w14:scene3d>
                  <w14:camera w14:prst="orthographicFront"/>
                  <w14:lightRig w14:rig="threePt" w14:dir="t">
                    <w14:rot w14:lat="0" w14:lon="0" w14:rev="0"/>
                  </w14:lightRig>
                </w14:scene3d>
              </w:rPr>
              <w:t>3.9.1.</w:t>
            </w:r>
            <w:r w:rsidR="00291C82">
              <w:rPr>
                <w:rFonts w:asciiTheme="minorHAnsi" w:hAnsiTheme="minorHAnsi"/>
                <w:noProof/>
                <w:lang w:val="hr-HR" w:eastAsia="hr-HR"/>
              </w:rPr>
              <w:tab/>
            </w:r>
            <w:r w:rsidR="00291C82" w:rsidRPr="00C314C4">
              <w:rPr>
                <w:rStyle w:val="Hyperlink"/>
              </w:rPr>
              <w:t>Utjecaj IT menadžera na učinkovitost IKT-a</w:t>
            </w:r>
            <w:r w:rsidR="00291C82">
              <w:rPr>
                <w:noProof/>
                <w:webHidden/>
              </w:rPr>
              <w:tab/>
            </w:r>
            <w:r w:rsidR="00291C82">
              <w:rPr>
                <w:noProof/>
                <w:webHidden/>
              </w:rPr>
              <w:fldChar w:fldCharType="begin"/>
            </w:r>
            <w:r w:rsidR="00291C82">
              <w:rPr>
                <w:noProof/>
                <w:webHidden/>
              </w:rPr>
              <w:instrText xml:space="preserve"> PAGEREF _Toc462787716 \h </w:instrText>
            </w:r>
            <w:r w:rsidR="00291C82">
              <w:rPr>
                <w:noProof/>
                <w:webHidden/>
              </w:rPr>
            </w:r>
            <w:r w:rsidR="00291C82">
              <w:rPr>
                <w:noProof/>
                <w:webHidden/>
              </w:rPr>
              <w:fldChar w:fldCharType="separate"/>
            </w:r>
            <w:r w:rsidR="00291C82">
              <w:rPr>
                <w:noProof/>
                <w:webHidden/>
              </w:rPr>
              <w:t>121</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17" w:history="1">
            <w:r w:rsidR="00291C82" w:rsidRPr="00C314C4">
              <w:rPr>
                <w:rStyle w:val="Hyperlink"/>
                <w14:scene3d>
                  <w14:camera w14:prst="orthographicFront"/>
                  <w14:lightRig w14:rig="threePt" w14:dir="t">
                    <w14:rot w14:lat="0" w14:lon="0" w14:rev="0"/>
                  </w14:lightRig>
                </w14:scene3d>
              </w:rPr>
              <w:t>3.9.2.</w:t>
            </w:r>
            <w:r w:rsidR="00291C82">
              <w:rPr>
                <w:rFonts w:asciiTheme="minorHAnsi" w:hAnsiTheme="minorHAnsi"/>
                <w:noProof/>
                <w:lang w:val="hr-HR" w:eastAsia="hr-HR"/>
              </w:rPr>
              <w:tab/>
            </w:r>
            <w:r w:rsidR="00291C82" w:rsidRPr="00C314C4">
              <w:rPr>
                <w:rStyle w:val="Hyperlink"/>
              </w:rPr>
              <w:t>Sigurna i učinkovita uporaba IKT-a</w:t>
            </w:r>
            <w:r w:rsidR="00291C82">
              <w:rPr>
                <w:noProof/>
                <w:webHidden/>
              </w:rPr>
              <w:tab/>
            </w:r>
            <w:r w:rsidR="00291C82">
              <w:rPr>
                <w:noProof/>
                <w:webHidden/>
              </w:rPr>
              <w:fldChar w:fldCharType="begin"/>
            </w:r>
            <w:r w:rsidR="00291C82">
              <w:rPr>
                <w:noProof/>
                <w:webHidden/>
              </w:rPr>
              <w:instrText xml:space="preserve"> PAGEREF _Toc462787717 \h </w:instrText>
            </w:r>
            <w:r w:rsidR="00291C82">
              <w:rPr>
                <w:noProof/>
                <w:webHidden/>
              </w:rPr>
            </w:r>
            <w:r w:rsidR="00291C82">
              <w:rPr>
                <w:noProof/>
                <w:webHidden/>
              </w:rPr>
              <w:fldChar w:fldCharType="separate"/>
            </w:r>
            <w:r w:rsidR="00291C82">
              <w:rPr>
                <w:noProof/>
                <w:webHidden/>
              </w:rPr>
              <w:t>123</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18" w:history="1">
            <w:r w:rsidR="00291C82" w:rsidRPr="00C314C4">
              <w:rPr>
                <w:rStyle w:val="Hyperlink"/>
              </w:rPr>
              <w:t>3.9.2.1.</w:t>
            </w:r>
            <w:r w:rsidR="00291C82">
              <w:rPr>
                <w:rFonts w:asciiTheme="minorHAnsi" w:eastAsiaTheme="minorEastAsia" w:hAnsiTheme="minorHAnsi"/>
                <w:noProof/>
                <w:sz w:val="22"/>
                <w:szCs w:val="22"/>
                <w:lang w:eastAsia="hr-HR"/>
              </w:rPr>
              <w:tab/>
            </w:r>
            <w:r w:rsidR="00291C82" w:rsidRPr="00C314C4">
              <w:rPr>
                <w:rStyle w:val="Hyperlink"/>
              </w:rPr>
              <w:t>Globalno društvo rizika</w:t>
            </w:r>
            <w:r w:rsidR="00291C82">
              <w:rPr>
                <w:noProof/>
                <w:webHidden/>
              </w:rPr>
              <w:tab/>
            </w:r>
            <w:r w:rsidR="00291C82">
              <w:rPr>
                <w:noProof/>
                <w:webHidden/>
              </w:rPr>
              <w:fldChar w:fldCharType="begin"/>
            </w:r>
            <w:r w:rsidR="00291C82">
              <w:rPr>
                <w:noProof/>
                <w:webHidden/>
              </w:rPr>
              <w:instrText xml:space="preserve"> PAGEREF _Toc462787718 \h </w:instrText>
            </w:r>
            <w:r w:rsidR="00291C82">
              <w:rPr>
                <w:noProof/>
                <w:webHidden/>
              </w:rPr>
            </w:r>
            <w:r w:rsidR="00291C82">
              <w:rPr>
                <w:noProof/>
                <w:webHidden/>
              </w:rPr>
              <w:fldChar w:fldCharType="separate"/>
            </w:r>
            <w:r w:rsidR="00291C82">
              <w:rPr>
                <w:noProof/>
                <w:webHidden/>
              </w:rPr>
              <w:t>125</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19" w:history="1">
            <w:r w:rsidR="00291C82" w:rsidRPr="00C314C4">
              <w:rPr>
                <w:rStyle w:val="Hyperlink"/>
              </w:rPr>
              <w:t>3.9.2.2.</w:t>
            </w:r>
            <w:r w:rsidR="00291C82">
              <w:rPr>
                <w:rFonts w:asciiTheme="minorHAnsi" w:eastAsiaTheme="minorEastAsia" w:hAnsiTheme="minorHAnsi"/>
                <w:noProof/>
                <w:sz w:val="22"/>
                <w:szCs w:val="22"/>
                <w:lang w:eastAsia="hr-HR"/>
              </w:rPr>
              <w:tab/>
            </w:r>
            <w:r w:rsidR="00291C82" w:rsidRPr="00C314C4">
              <w:rPr>
                <w:rStyle w:val="Hyperlink"/>
              </w:rPr>
              <w:t>Stabilnost IKT infrastrukture i korisničkih servisa</w:t>
            </w:r>
            <w:r w:rsidR="00291C82">
              <w:rPr>
                <w:noProof/>
                <w:webHidden/>
              </w:rPr>
              <w:tab/>
            </w:r>
            <w:r w:rsidR="00291C82">
              <w:rPr>
                <w:noProof/>
                <w:webHidden/>
              </w:rPr>
              <w:fldChar w:fldCharType="begin"/>
            </w:r>
            <w:r w:rsidR="00291C82">
              <w:rPr>
                <w:noProof/>
                <w:webHidden/>
              </w:rPr>
              <w:instrText xml:space="preserve"> PAGEREF _Toc462787719 \h </w:instrText>
            </w:r>
            <w:r w:rsidR="00291C82">
              <w:rPr>
                <w:noProof/>
                <w:webHidden/>
              </w:rPr>
            </w:r>
            <w:r w:rsidR="00291C82">
              <w:rPr>
                <w:noProof/>
                <w:webHidden/>
              </w:rPr>
              <w:fldChar w:fldCharType="separate"/>
            </w:r>
            <w:r w:rsidR="00291C82">
              <w:rPr>
                <w:noProof/>
                <w:webHidden/>
              </w:rPr>
              <w:t>127</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20" w:history="1">
            <w:r w:rsidR="00291C82" w:rsidRPr="00C314C4">
              <w:rPr>
                <w:rStyle w:val="Hyperlink"/>
              </w:rPr>
              <w:t>3.10.</w:t>
            </w:r>
            <w:r w:rsidR="00291C82">
              <w:rPr>
                <w:rFonts w:asciiTheme="minorHAnsi" w:hAnsiTheme="minorHAnsi"/>
                <w:noProof/>
                <w:lang w:val="hr-HR" w:eastAsia="hr-HR"/>
              </w:rPr>
              <w:tab/>
            </w:r>
            <w:r w:rsidR="00291C82" w:rsidRPr="00C314C4">
              <w:rPr>
                <w:rStyle w:val="Hyperlink"/>
              </w:rPr>
              <w:t>Suvremene tehnologije i globalizacijski trendovi</w:t>
            </w:r>
            <w:r w:rsidR="00291C82">
              <w:rPr>
                <w:noProof/>
                <w:webHidden/>
              </w:rPr>
              <w:tab/>
            </w:r>
            <w:r w:rsidR="00291C82">
              <w:rPr>
                <w:noProof/>
                <w:webHidden/>
              </w:rPr>
              <w:fldChar w:fldCharType="begin"/>
            </w:r>
            <w:r w:rsidR="00291C82">
              <w:rPr>
                <w:noProof/>
                <w:webHidden/>
              </w:rPr>
              <w:instrText xml:space="preserve"> PAGEREF _Toc462787720 \h </w:instrText>
            </w:r>
            <w:r w:rsidR="00291C82">
              <w:rPr>
                <w:noProof/>
                <w:webHidden/>
              </w:rPr>
            </w:r>
            <w:r w:rsidR="00291C82">
              <w:rPr>
                <w:noProof/>
                <w:webHidden/>
              </w:rPr>
              <w:fldChar w:fldCharType="separate"/>
            </w:r>
            <w:r w:rsidR="00291C82">
              <w:rPr>
                <w:noProof/>
                <w:webHidden/>
              </w:rPr>
              <w:t>128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21" w:history="1">
            <w:r w:rsidR="00291C82" w:rsidRPr="00C314C4">
              <w:rPr>
                <w:rStyle w:val="Hyperlink"/>
                <w14:scene3d>
                  <w14:camera w14:prst="orthographicFront"/>
                  <w14:lightRig w14:rig="threePt" w14:dir="t">
                    <w14:rot w14:lat="0" w14:lon="0" w14:rev="0"/>
                  </w14:lightRig>
                </w14:scene3d>
              </w:rPr>
              <w:t>3.10.1.</w:t>
            </w:r>
            <w:r w:rsidR="00291C82">
              <w:rPr>
                <w:rFonts w:asciiTheme="minorHAnsi" w:hAnsiTheme="minorHAnsi"/>
                <w:noProof/>
                <w:lang w:val="hr-HR" w:eastAsia="hr-HR"/>
              </w:rPr>
              <w:tab/>
            </w:r>
            <w:r w:rsidR="00291C82" w:rsidRPr="00C314C4">
              <w:rPr>
                <w:rStyle w:val="Hyperlink"/>
              </w:rPr>
              <w:t>Rastući trendovi mobilnosti u IKT-u</w:t>
            </w:r>
            <w:r w:rsidR="00291C82">
              <w:rPr>
                <w:noProof/>
                <w:webHidden/>
              </w:rPr>
              <w:tab/>
            </w:r>
            <w:r w:rsidR="00291C82">
              <w:rPr>
                <w:noProof/>
                <w:webHidden/>
              </w:rPr>
              <w:fldChar w:fldCharType="begin"/>
            </w:r>
            <w:r w:rsidR="00291C82">
              <w:rPr>
                <w:noProof/>
                <w:webHidden/>
              </w:rPr>
              <w:instrText xml:space="preserve"> PAGEREF _Toc462787721 \h </w:instrText>
            </w:r>
            <w:r w:rsidR="00291C82">
              <w:rPr>
                <w:noProof/>
                <w:webHidden/>
              </w:rPr>
            </w:r>
            <w:r w:rsidR="00291C82">
              <w:rPr>
                <w:noProof/>
                <w:webHidden/>
              </w:rPr>
              <w:fldChar w:fldCharType="separate"/>
            </w:r>
            <w:r w:rsidR="00291C82">
              <w:rPr>
                <w:noProof/>
                <w:webHidden/>
              </w:rPr>
              <w:t>131</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22" w:history="1">
            <w:r w:rsidR="00291C82" w:rsidRPr="00C314C4">
              <w:rPr>
                <w:rStyle w:val="Hyperlink"/>
                <w14:scene3d>
                  <w14:camera w14:prst="orthographicFront"/>
                  <w14:lightRig w14:rig="threePt" w14:dir="t">
                    <w14:rot w14:lat="0" w14:lon="0" w14:rev="0"/>
                  </w14:lightRig>
                </w14:scene3d>
              </w:rPr>
              <w:t>3.10.2.</w:t>
            </w:r>
            <w:r w:rsidR="00291C82">
              <w:rPr>
                <w:rFonts w:asciiTheme="minorHAnsi" w:hAnsiTheme="minorHAnsi"/>
                <w:noProof/>
                <w:lang w:val="hr-HR" w:eastAsia="hr-HR"/>
              </w:rPr>
              <w:tab/>
            </w:r>
            <w:r w:rsidR="00291C82" w:rsidRPr="00C314C4">
              <w:rPr>
                <w:rStyle w:val="Hyperlink"/>
              </w:rPr>
              <w:t>Utjecaj suvremenih tehnologija na paradigmu IKT-a</w:t>
            </w:r>
            <w:r w:rsidR="00291C82">
              <w:rPr>
                <w:noProof/>
                <w:webHidden/>
              </w:rPr>
              <w:tab/>
            </w:r>
            <w:r w:rsidR="00291C82">
              <w:rPr>
                <w:noProof/>
                <w:webHidden/>
              </w:rPr>
              <w:fldChar w:fldCharType="begin"/>
            </w:r>
            <w:r w:rsidR="00291C82">
              <w:rPr>
                <w:noProof/>
                <w:webHidden/>
              </w:rPr>
              <w:instrText xml:space="preserve"> PAGEREF _Toc462787722 \h </w:instrText>
            </w:r>
            <w:r w:rsidR="00291C82">
              <w:rPr>
                <w:noProof/>
                <w:webHidden/>
              </w:rPr>
            </w:r>
            <w:r w:rsidR="00291C82">
              <w:rPr>
                <w:noProof/>
                <w:webHidden/>
              </w:rPr>
              <w:fldChar w:fldCharType="separate"/>
            </w:r>
            <w:r w:rsidR="00291C82">
              <w:rPr>
                <w:noProof/>
                <w:webHidden/>
              </w:rPr>
              <w:t>132</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23" w:history="1">
            <w:r w:rsidR="00291C82" w:rsidRPr="00C314C4">
              <w:rPr>
                <w:rStyle w:val="Hyperlink"/>
              </w:rPr>
              <w:t>3.10.2.1.</w:t>
            </w:r>
            <w:r w:rsidR="00291C82">
              <w:rPr>
                <w:rFonts w:asciiTheme="minorHAnsi" w:eastAsiaTheme="minorEastAsia" w:hAnsiTheme="minorHAnsi"/>
                <w:noProof/>
                <w:sz w:val="22"/>
                <w:szCs w:val="22"/>
                <w:lang w:eastAsia="hr-HR"/>
              </w:rPr>
              <w:tab/>
            </w:r>
            <w:r w:rsidR="00291C82" w:rsidRPr="00C314C4">
              <w:rPr>
                <w:rStyle w:val="Hyperlink"/>
              </w:rPr>
              <w:t>Računalstvo u oblaku</w:t>
            </w:r>
            <w:r w:rsidR="00291C82">
              <w:rPr>
                <w:noProof/>
                <w:webHidden/>
              </w:rPr>
              <w:tab/>
            </w:r>
            <w:r w:rsidR="00291C82">
              <w:rPr>
                <w:noProof/>
                <w:webHidden/>
              </w:rPr>
              <w:fldChar w:fldCharType="begin"/>
            </w:r>
            <w:r w:rsidR="00291C82">
              <w:rPr>
                <w:noProof/>
                <w:webHidden/>
              </w:rPr>
              <w:instrText xml:space="preserve"> PAGEREF _Toc462787723 \h </w:instrText>
            </w:r>
            <w:r w:rsidR="00291C82">
              <w:rPr>
                <w:noProof/>
                <w:webHidden/>
              </w:rPr>
            </w:r>
            <w:r w:rsidR="00291C82">
              <w:rPr>
                <w:noProof/>
                <w:webHidden/>
              </w:rPr>
              <w:fldChar w:fldCharType="separate"/>
            </w:r>
            <w:r w:rsidR="00291C82">
              <w:rPr>
                <w:noProof/>
                <w:webHidden/>
              </w:rPr>
              <w:t>133</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24" w:history="1">
            <w:r w:rsidR="00291C82" w:rsidRPr="00C314C4">
              <w:rPr>
                <w:rStyle w:val="Hyperlink"/>
              </w:rPr>
              <w:t>3.10.2.2.</w:t>
            </w:r>
            <w:r w:rsidR="00291C82">
              <w:rPr>
                <w:rFonts w:asciiTheme="minorHAnsi" w:eastAsiaTheme="minorEastAsia" w:hAnsiTheme="minorHAnsi"/>
                <w:noProof/>
                <w:sz w:val="22"/>
                <w:szCs w:val="22"/>
                <w:lang w:eastAsia="hr-HR"/>
              </w:rPr>
              <w:tab/>
            </w:r>
            <w:r w:rsidR="00291C82" w:rsidRPr="00C314C4">
              <w:rPr>
                <w:rStyle w:val="Hyperlink"/>
              </w:rPr>
              <w:t>Veliki podaci</w:t>
            </w:r>
            <w:r w:rsidR="00291C82">
              <w:rPr>
                <w:noProof/>
                <w:webHidden/>
              </w:rPr>
              <w:tab/>
            </w:r>
            <w:r w:rsidR="00291C82">
              <w:rPr>
                <w:noProof/>
                <w:webHidden/>
              </w:rPr>
              <w:fldChar w:fldCharType="begin"/>
            </w:r>
            <w:r w:rsidR="00291C82">
              <w:rPr>
                <w:noProof/>
                <w:webHidden/>
              </w:rPr>
              <w:instrText xml:space="preserve"> PAGEREF _Toc462787724 \h </w:instrText>
            </w:r>
            <w:r w:rsidR="00291C82">
              <w:rPr>
                <w:noProof/>
                <w:webHidden/>
              </w:rPr>
            </w:r>
            <w:r w:rsidR="00291C82">
              <w:rPr>
                <w:noProof/>
                <w:webHidden/>
              </w:rPr>
              <w:fldChar w:fldCharType="separate"/>
            </w:r>
            <w:r w:rsidR="00291C82">
              <w:rPr>
                <w:noProof/>
                <w:webHidden/>
              </w:rPr>
              <w:t>135</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25" w:history="1">
            <w:r w:rsidR="00291C82" w:rsidRPr="00C314C4">
              <w:rPr>
                <w:rStyle w:val="Hyperlink"/>
              </w:rPr>
              <w:t>3.10.2.3.</w:t>
            </w:r>
            <w:r w:rsidR="00291C82">
              <w:rPr>
                <w:rFonts w:asciiTheme="minorHAnsi" w:eastAsiaTheme="minorEastAsia" w:hAnsiTheme="minorHAnsi"/>
                <w:noProof/>
                <w:sz w:val="22"/>
                <w:szCs w:val="22"/>
                <w:lang w:eastAsia="hr-HR"/>
              </w:rPr>
              <w:tab/>
            </w:r>
            <w:r w:rsidR="00291C82" w:rsidRPr="00C314C4">
              <w:rPr>
                <w:rStyle w:val="Hyperlink"/>
              </w:rPr>
              <w:t>Društvene mreže</w:t>
            </w:r>
            <w:r w:rsidR="00291C82">
              <w:rPr>
                <w:noProof/>
                <w:webHidden/>
              </w:rPr>
              <w:tab/>
            </w:r>
            <w:r w:rsidR="00291C82">
              <w:rPr>
                <w:noProof/>
                <w:webHidden/>
              </w:rPr>
              <w:fldChar w:fldCharType="begin"/>
            </w:r>
            <w:r w:rsidR="00291C82">
              <w:rPr>
                <w:noProof/>
                <w:webHidden/>
              </w:rPr>
              <w:instrText xml:space="preserve"> PAGEREF _Toc462787725 \h </w:instrText>
            </w:r>
            <w:r w:rsidR="00291C82">
              <w:rPr>
                <w:noProof/>
                <w:webHidden/>
              </w:rPr>
            </w:r>
            <w:r w:rsidR="00291C82">
              <w:rPr>
                <w:noProof/>
                <w:webHidden/>
              </w:rPr>
              <w:fldChar w:fldCharType="separate"/>
            </w:r>
            <w:r w:rsidR="00291C82">
              <w:rPr>
                <w:noProof/>
                <w:webHidden/>
              </w:rPr>
              <w:t>136</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26" w:history="1">
            <w:r w:rsidR="00291C82" w:rsidRPr="00C314C4">
              <w:rPr>
                <w:rStyle w:val="Hyperlink"/>
                <w14:scene3d>
                  <w14:camera w14:prst="orthographicFront"/>
                  <w14:lightRig w14:rig="threePt" w14:dir="t">
                    <w14:rot w14:lat="0" w14:lon="0" w14:rev="0"/>
                  </w14:lightRig>
                </w14:scene3d>
              </w:rPr>
              <w:t>3.10.3.</w:t>
            </w:r>
            <w:r w:rsidR="00291C82">
              <w:rPr>
                <w:rFonts w:asciiTheme="minorHAnsi" w:hAnsiTheme="minorHAnsi"/>
                <w:noProof/>
                <w:lang w:val="hr-HR" w:eastAsia="hr-HR"/>
              </w:rPr>
              <w:tab/>
            </w:r>
            <w:r w:rsidR="00291C82" w:rsidRPr="00C314C4">
              <w:rPr>
                <w:rStyle w:val="Hyperlink"/>
              </w:rPr>
              <w:t>Globalizacijski trendovi u IKT-u</w:t>
            </w:r>
            <w:r w:rsidR="00291C82">
              <w:rPr>
                <w:noProof/>
                <w:webHidden/>
              </w:rPr>
              <w:tab/>
            </w:r>
            <w:r w:rsidR="00291C82">
              <w:rPr>
                <w:noProof/>
                <w:webHidden/>
              </w:rPr>
              <w:fldChar w:fldCharType="begin"/>
            </w:r>
            <w:r w:rsidR="00291C82">
              <w:rPr>
                <w:noProof/>
                <w:webHidden/>
              </w:rPr>
              <w:instrText xml:space="preserve"> PAGEREF _Toc462787726 \h </w:instrText>
            </w:r>
            <w:r w:rsidR="00291C82">
              <w:rPr>
                <w:noProof/>
                <w:webHidden/>
              </w:rPr>
            </w:r>
            <w:r w:rsidR="00291C82">
              <w:rPr>
                <w:noProof/>
                <w:webHidden/>
              </w:rPr>
              <w:fldChar w:fldCharType="separate"/>
            </w:r>
            <w:r w:rsidR="00291C82">
              <w:rPr>
                <w:noProof/>
                <w:webHidden/>
              </w:rPr>
              <w:t>137</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27" w:history="1">
            <w:r w:rsidR="00291C82" w:rsidRPr="00C314C4">
              <w:rPr>
                <w:rStyle w:val="Hyperlink"/>
              </w:rPr>
              <w:t>3.10.3.1.</w:t>
            </w:r>
            <w:r w:rsidR="00291C82">
              <w:rPr>
                <w:rFonts w:asciiTheme="minorHAnsi" w:eastAsiaTheme="minorEastAsia" w:hAnsiTheme="minorHAnsi"/>
                <w:noProof/>
                <w:sz w:val="22"/>
                <w:szCs w:val="22"/>
                <w:lang w:eastAsia="hr-HR"/>
              </w:rPr>
              <w:tab/>
            </w:r>
            <w:r w:rsidR="00291C82" w:rsidRPr="00C314C4">
              <w:rPr>
                <w:rStyle w:val="Hyperlink"/>
              </w:rPr>
              <w:t>Korporativno upravljanje IKT-om</w:t>
            </w:r>
            <w:r w:rsidR="00291C82">
              <w:rPr>
                <w:noProof/>
                <w:webHidden/>
              </w:rPr>
              <w:tab/>
            </w:r>
            <w:r w:rsidR="00291C82">
              <w:rPr>
                <w:noProof/>
                <w:webHidden/>
              </w:rPr>
              <w:fldChar w:fldCharType="begin"/>
            </w:r>
            <w:r w:rsidR="00291C82">
              <w:rPr>
                <w:noProof/>
                <w:webHidden/>
              </w:rPr>
              <w:instrText xml:space="preserve"> PAGEREF _Toc462787727 \h </w:instrText>
            </w:r>
            <w:r w:rsidR="00291C82">
              <w:rPr>
                <w:noProof/>
                <w:webHidden/>
              </w:rPr>
            </w:r>
            <w:r w:rsidR="00291C82">
              <w:rPr>
                <w:noProof/>
                <w:webHidden/>
              </w:rPr>
              <w:fldChar w:fldCharType="separate"/>
            </w:r>
            <w:r w:rsidR="00291C82">
              <w:rPr>
                <w:noProof/>
                <w:webHidden/>
              </w:rPr>
              <w:t>139</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28" w:history="1">
            <w:r w:rsidR="00291C82" w:rsidRPr="00C314C4">
              <w:rPr>
                <w:rStyle w:val="Hyperlink"/>
              </w:rPr>
              <w:t>3.10.3.2.</w:t>
            </w:r>
            <w:r w:rsidR="00291C82">
              <w:rPr>
                <w:rFonts w:asciiTheme="minorHAnsi" w:eastAsiaTheme="minorEastAsia" w:hAnsiTheme="minorHAnsi"/>
                <w:noProof/>
                <w:sz w:val="22"/>
                <w:szCs w:val="22"/>
                <w:lang w:eastAsia="hr-HR"/>
              </w:rPr>
              <w:tab/>
            </w:r>
            <w:r w:rsidR="00291C82" w:rsidRPr="00C314C4">
              <w:rPr>
                <w:rStyle w:val="Hyperlink"/>
              </w:rPr>
              <w:t>Eksternalizacija</w:t>
            </w:r>
            <w:r w:rsidR="00291C82">
              <w:rPr>
                <w:noProof/>
                <w:webHidden/>
              </w:rPr>
              <w:tab/>
            </w:r>
            <w:r w:rsidR="00291C82">
              <w:rPr>
                <w:noProof/>
                <w:webHidden/>
              </w:rPr>
              <w:fldChar w:fldCharType="begin"/>
            </w:r>
            <w:r w:rsidR="00291C82">
              <w:rPr>
                <w:noProof/>
                <w:webHidden/>
              </w:rPr>
              <w:instrText xml:space="preserve"> PAGEREF _Toc462787728 \h </w:instrText>
            </w:r>
            <w:r w:rsidR="00291C82">
              <w:rPr>
                <w:noProof/>
                <w:webHidden/>
              </w:rPr>
            </w:r>
            <w:r w:rsidR="00291C82">
              <w:rPr>
                <w:noProof/>
                <w:webHidden/>
              </w:rPr>
              <w:fldChar w:fldCharType="separate"/>
            </w:r>
            <w:r w:rsidR="00291C82">
              <w:rPr>
                <w:noProof/>
                <w:webHidden/>
              </w:rPr>
              <w:t>140</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29" w:history="1">
            <w:r w:rsidR="00291C82" w:rsidRPr="00C314C4">
              <w:rPr>
                <w:rStyle w:val="Hyperlink"/>
              </w:rPr>
              <w:t>3.10.3.3.</w:t>
            </w:r>
            <w:r w:rsidR="00291C82">
              <w:rPr>
                <w:rFonts w:asciiTheme="minorHAnsi" w:eastAsiaTheme="minorEastAsia" w:hAnsiTheme="minorHAnsi"/>
                <w:noProof/>
                <w:sz w:val="22"/>
                <w:szCs w:val="22"/>
                <w:lang w:eastAsia="hr-HR"/>
              </w:rPr>
              <w:tab/>
            </w:r>
            <w:r w:rsidR="00291C82" w:rsidRPr="00C314C4">
              <w:rPr>
                <w:rStyle w:val="Hyperlink"/>
              </w:rPr>
              <w:t>Korištenje privatnih mobilnih uređaja na radnome mjestu</w:t>
            </w:r>
            <w:r w:rsidR="00291C82">
              <w:rPr>
                <w:noProof/>
                <w:webHidden/>
              </w:rPr>
              <w:tab/>
            </w:r>
            <w:r w:rsidR="00291C82">
              <w:rPr>
                <w:noProof/>
                <w:webHidden/>
              </w:rPr>
              <w:fldChar w:fldCharType="begin"/>
            </w:r>
            <w:r w:rsidR="00291C82">
              <w:rPr>
                <w:noProof/>
                <w:webHidden/>
              </w:rPr>
              <w:instrText xml:space="preserve"> PAGEREF _Toc462787729 \h </w:instrText>
            </w:r>
            <w:r w:rsidR="00291C82">
              <w:rPr>
                <w:noProof/>
                <w:webHidden/>
              </w:rPr>
            </w:r>
            <w:r w:rsidR="00291C82">
              <w:rPr>
                <w:noProof/>
                <w:webHidden/>
              </w:rPr>
              <w:fldChar w:fldCharType="separate"/>
            </w:r>
            <w:r w:rsidR="00291C82">
              <w:rPr>
                <w:noProof/>
                <w:webHidden/>
              </w:rPr>
              <w:t>142</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30" w:history="1">
            <w:r w:rsidR="00291C82" w:rsidRPr="00C314C4">
              <w:rPr>
                <w:rStyle w:val="Hyperlink"/>
              </w:rPr>
              <w:t>3.10.3.4.</w:t>
            </w:r>
            <w:r w:rsidR="00291C82">
              <w:rPr>
                <w:rFonts w:asciiTheme="minorHAnsi" w:eastAsiaTheme="minorEastAsia" w:hAnsiTheme="minorHAnsi"/>
                <w:noProof/>
                <w:sz w:val="22"/>
                <w:szCs w:val="22"/>
                <w:lang w:eastAsia="hr-HR"/>
              </w:rPr>
              <w:tab/>
            </w:r>
            <w:r w:rsidR="00291C82" w:rsidRPr="00C314C4">
              <w:rPr>
                <w:rStyle w:val="Hyperlink"/>
              </w:rPr>
              <w:t>Rezanje troškova</w:t>
            </w:r>
            <w:r w:rsidR="00291C82">
              <w:rPr>
                <w:noProof/>
                <w:webHidden/>
              </w:rPr>
              <w:tab/>
            </w:r>
            <w:r w:rsidR="00291C82">
              <w:rPr>
                <w:noProof/>
                <w:webHidden/>
              </w:rPr>
              <w:fldChar w:fldCharType="begin"/>
            </w:r>
            <w:r w:rsidR="00291C82">
              <w:rPr>
                <w:noProof/>
                <w:webHidden/>
              </w:rPr>
              <w:instrText xml:space="preserve"> PAGEREF _Toc462787730 \h </w:instrText>
            </w:r>
            <w:r w:rsidR="00291C82">
              <w:rPr>
                <w:noProof/>
                <w:webHidden/>
              </w:rPr>
            </w:r>
            <w:r w:rsidR="00291C82">
              <w:rPr>
                <w:noProof/>
                <w:webHidden/>
              </w:rPr>
              <w:fldChar w:fldCharType="separate"/>
            </w:r>
            <w:r w:rsidR="00291C82">
              <w:rPr>
                <w:noProof/>
                <w:webHidden/>
              </w:rPr>
              <w:t>143</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31" w:history="1">
            <w:r w:rsidR="00291C82" w:rsidRPr="00C314C4">
              <w:rPr>
                <w:rStyle w:val="Hyperlink"/>
              </w:rPr>
              <w:t>3.10.3.5.</w:t>
            </w:r>
            <w:r w:rsidR="00291C82">
              <w:rPr>
                <w:rFonts w:asciiTheme="minorHAnsi" w:eastAsiaTheme="minorEastAsia" w:hAnsiTheme="minorHAnsi"/>
                <w:noProof/>
                <w:sz w:val="22"/>
                <w:szCs w:val="22"/>
                <w:lang w:eastAsia="hr-HR"/>
              </w:rPr>
              <w:tab/>
            </w:r>
            <w:r w:rsidR="00291C82" w:rsidRPr="00C314C4">
              <w:rPr>
                <w:rStyle w:val="Hyperlink"/>
              </w:rPr>
              <w:t>Ukidanje radnih mjesta</w:t>
            </w:r>
            <w:r w:rsidR="00291C82">
              <w:rPr>
                <w:noProof/>
                <w:webHidden/>
              </w:rPr>
              <w:tab/>
            </w:r>
            <w:r w:rsidR="00291C82">
              <w:rPr>
                <w:noProof/>
                <w:webHidden/>
              </w:rPr>
              <w:fldChar w:fldCharType="begin"/>
            </w:r>
            <w:r w:rsidR="00291C82">
              <w:rPr>
                <w:noProof/>
                <w:webHidden/>
              </w:rPr>
              <w:instrText xml:space="preserve"> PAGEREF _Toc462787731 \h </w:instrText>
            </w:r>
            <w:r w:rsidR="00291C82">
              <w:rPr>
                <w:noProof/>
                <w:webHidden/>
              </w:rPr>
            </w:r>
            <w:r w:rsidR="00291C82">
              <w:rPr>
                <w:noProof/>
                <w:webHidden/>
              </w:rPr>
              <w:fldChar w:fldCharType="separate"/>
            </w:r>
            <w:r w:rsidR="00291C82">
              <w:rPr>
                <w:noProof/>
                <w:webHidden/>
              </w:rPr>
              <w:t>145</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32" w:history="1">
            <w:r w:rsidR="00291C82" w:rsidRPr="00C314C4">
              <w:rPr>
                <w:rStyle w:val="Hyperlink"/>
              </w:rPr>
              <w:t>3.10.3.6.</w:t>
            </w:r>
            <w:r w:rsidR="00291C82">
              <w:rPr>
                <w:rFonts w:asciiTheme="minorHAnsi" w:eastAsiaTheme="minorEastAsia" w:hAnsiTheme="minorHAnsi"/>
                <w:noProof/>
                <w:sz w:val="22"/>
                <w:szCs w:val="22"/>
                <w:lang w:eastAsia="hr-HR"/>
              </w:rPr>
              <w:tab/>
            </w:r>
            <w:r w:rsidR="00291C82" w:rsidRPr="00C314C4">
              <w:rPr>
                <w:rStyle w:val="Hyperlink"/>
              </w:rPr>
              <w:t>Zeleni IKT</w:t>
            </w:r>
            <w:r w:rsidR="00291C82">
              <w:rPr>
                <w:noProof/>
                <w:webHidden/>
              </w:rPr>
              <w:tab/>
            </w:r>
            <w:r w:rsidR="00291C82">
              <w:rPr>
                <w:noProof/>
                <w:webHidden/>
              </w:rPr>
              <w:fldChar w:fldCharType="begin"/>
            </w:r>
            <w:r w:rsidR="00291C82">
              <w:rPr>
                <w:noProof/>
                <w:webHidden/>
              </w:rPr>
              <w:instrText xml:space="preserve"> PAGEREF _Toc462787732 \h </w:instrText>
            </w:r>
            <w:r w:rsidR="00291C82">
              <w:rPr>
                <w:noProof/>
                <w:webHidden/>
              </w:rPr>
            </w:r>
            <w:r w:rsidR="00291C82">
              <w:rPr>
                <w:noProof/>
                <w:webHidden/>
              </w:rPr>
              <w:fldChar w:fldCharType="separate"/>
            </w:r>
            <w:r w:rsidR="00291C82">
              <w:rPr>
                <w:noProof/>
                <w:webHidden/>
              </w:rPr>
              <w:t>146</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33" w:history="1">
            <w:r w:rsidR="00291C82" w:rsidRPr="00C314C4">
              <w:rPr>
                <w:rStyle w:val="Hyperlink"/>
                <w14:scene3d>
                  <w14:camera w14:prst="orthographicFront"/>
                  <w14:lightRig w14:rig="threePt" w14:dir="t">
                    <w14:rot w14:lat="0" w14:lon="0" w14:rev="0"/>
                  </w14:lightRig>
                </w14:scene3d>
              </w:rPr>
              <w:t>3.10.4.</w:t>
            </w:r>
            <w:r w:rsidR="00291C82">
              <w:rPr>
                <w:rFonts w:asciiTheme="minorHAnsi" w:hAnsiTheme="minorHAnsi"/>
                <w:noProof/>
                <w:lang w:val="hr-HR" w:eastAsia="hr-HR"/>
              </w:rPr>
              <w:tab/>
            </w:r>
            <w:r w:rsidR="00291C82" w:rsidRPr="00C314C4">
              <w:rPr>
                <w:rStyle w:val="Hyperlink"/>
              </w:rPr>
              <w:t>Stanje IKT-a u Hrvatskoj</w:t>
            </w:r>
            <w:r w:rsidR="00291C82">
              <w:rPr>
                <w:noProof/>
                <w:webHidden/>
              </w:rPr>
              <w:tab/>
            </w:r>
            <w:r w:rsidR="00291C82">
              <w:rPr>
                <w:noProof/>
                <w:webHidden/>
              </w:rPr>
              <w:fldChar w:fldCharType="begin"/>
            </w:r>
            <w:r w:rsidR="00291C82">
              <w:rPr>
                <w:noProof/>
                <w:webHidden/>
              </w:rPr>
              <w:instrText xml:space="preserve"> PAGEREF _Toc462787733 \h </w:instrText>
            </w:r>
            <w:r w:rsidR="00291C82">
              <w:rPr>
                <w:noProof/>
                <w:webHidden/>
              </w:rPr>
            </w:r>
            <w:r w:rsidR="00291C82">
              <w:rPr>
                <w:noProof/>
                <w:webHidden/>
              </w:rPr>
              <w:fldChar w:fldCharType="separate"/>
            </w:r>
            <w:r w:rsidR="00291C82">
              <w:rPr>
                <w:noProof/>
                <w:webHidden/>
              </w:rPr>
              <w:t>148</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34" w:history="1">
            <w:r w:rsidR="00291C82" w:rsidRPr="00C314C4">
              <w:rPr>
                <w:rStyle w:val="Hyperlink"/>
              </w:rPr>
              <w:t>3.10.4.1.</w:t>
            </w:r>
            <w:r w:rsidR="00291C82">
              <w:rPr>
                <w:rFonts w:asciiTheme="minorHAnsi" w:eastAsiaTheme="minorEastAsia" w:hAnsiTheme="minorHAnsi"/>
                <w:noProof/>
                <w:sz w:val="22"/>
                <w:szCs w:val="22"/>
                <w:lang w:eastAsia="hr-HR"/>
              </w:rPr>
              <w:tab/>
            </w:r>
            <w:r w:rsidR="00291C82" w:rsidRPr="00C314C4">
              <w:rPr>
                <w:rStyle w:val="Hyperlink"/>
              </w:rPr>
              <w:t>Recesija i njen utjecaj na IKT branšu u Hrvatskoj</w:t>
            </w:r>
            <w:r w:rsidR="00291C82">
              <w:rPr>
                <w:noProof/>
                <w:webHidden/>
              </w:rPr>
              <w:tab/>
            </w:r>
            <w:r w:rsidR="00291C82">
              <w:rPr>
                <w:noProof/>
                <w:webHidden/>
              </w:rPr>
              <w:fldChar w:fldCharType="begin"/>
            </w:r>
            <w:r w:rsidR="00291C82">
              <w:rPr>
                <w:noProof/>
                <w:webHidden/>
              </w:rPr>
              <w:instrText xml:space="preserve"> PAGEREF _Toc462787734 \h </w:instrText>
            </w:r>
            <w:r w:rsidR="00291C82">
              <w:rPr>
                <w:noProof/>
                <w:webHidden/>
              </w:rPr>
            </w:r>
            <w:r w:rsidR="00291C82">
              <w:rPr>
                <w:noProof/>
                <w:webHidden/>
              </w:rPr>
              <w:fldChar w:fldCharType="separate"/>
            </w:r>
            <w:r w:rsidR="00291C82">
              <w:rPr>
                <w:noProof/>
                <w:webHidden/>
              </w:rPr>
              <w:t>150</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35" w:history="1">
            <w:r w:rsidR="00291C82" w:rsidRPr="00C314C4">
              <w:rPr>
                <w:rStyle w:val="Hyperlink"/>
              </w:rPr>
              <w:t>3.10.4.2.</w:t>
            </w:r>
            <w:r w:rsidR="00291C82">
              <w:rPr>
                <w:rFonts w:asciiTheme="minorHAnsi" w:eastAsiaTheme="minorEastAsia" w:hAnsiTheme="minorHAnsi"/>
                <w:noProof/>
                <w:sz w:val="22"/>
                <w:szCs w:val="22"/>
                <w:lang w:eastAsia="hr-HR"/>
              </w:rPr>
              <w:tab/>
            </w:r>
            <w:r w:rsidR="00291C82" w:rsidRPr="00C314C4">
              <w:rPr>
                <w:rStyle w:val="Hyperlink"/>
              </w:rPr>
              <w:t>Prosjek staža na poziciji IT menadžera</w:t>
            </w:r>
            <w:r w:rsidR="00291C82">
              <w:rPr>
                <w:noProof/>
                <w:webHidden/>
              </w:rPr>
              <w:tab/>
            </w:r>
            <w:r w:rsidR="00291C82">
              <w:rPr>
                <w:noProof/>
                <w:webHidden/>
              </w:rPr>
              <w:fldChar w:fldCharType="begin"/>
            </w:r>
            <w:r w:rsidR="00291C82">
              <w:rPr>
                <w:noProof/>
                <w:webHidden/>
              </w:rPr>
              <w:instrText xml:space="preserve"> PAGEREF _Toc462787735 \h </w:instrText>
            </w:r>
            <w:r w:rsidR="00291C82">
              <w:rPr>
                <w:noProof/>
                <w:webHidden/>
              </w:rPr>
            </w:r>
            <w:r w:rsidR="00291C82">
              <w:rPr>
                <w:noProof/>
                <w:webHidden/>
              </w:rPr>
              <w:fldChar w:fldCharType="separate"/>
            </w:r>
            <w:r w:rsidR="00291C82">
              <w:rPr>
                <w:noProof/>
                <w:webHidden/>
              </w:rPr>
              <w:t>152</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36" w:history="1">
            <w:r w:rsidR="00291C82" w:rsidRPr="00C314C4">
              <w:rPr>
                <w:rStyle w:val="Hyperlink"/>
              </w:rPr>
              <w:t>3.10.4.3.</w:t>
            </w:r>
            <w:r w:rsidR="00291C82">
              <w:rPr>
                <w:rFonts w:asciiTheme="minorHAnsi" w:eastAsiaTheme="minorEastAsia" w:hAnsiTheme="minorHAnsi"/>
                <w:noProof/>
                <w:sz w:val="22"/>
                <w:szCs w:val="22"/>
                <w:lang w:eastAsia="hr-HR"/>
              </w:rPr>
              <w:tab/>
            </w:r>
            <w:r w:rsidR="00291C82" w:rsidRPr="00C314C4">
              <w:rPr>
                <w:rStyle w:val="Hyperlink"/>
              </w:rPr>
              <w:t>Primanja IKT stručnjaka u Hrvatskoj</w:t>
            </w:r>
            <w:r w:rsidR="00291C82">
              <w:rPr>
                <w:noProof/>
                <w:webHidden/>
              </w:rPr>
              <w:tab/>
            </w:r>
            <w:r w:rsidR="00291C82">
              <w:rPr>
                <w:noProof/>
                <w:webHidden/>
              </w:rPr>
              <w:fldChar w:fldCharType="begin"/>
            </w:r>
            <w:r w:rsidR="00291C82">
              <w:rPr>
                <w:noProof/>
                <w:webHidden/>
              </w:rPr>
              <w:instrText xml:space="preserve"> PAGEREF _Toc462787736 \h </w:instrText>
            </w:r>
            <w:r w:rsidR="00291C82">
              <w:rPr>
                <w:noProof/>
                <w:webHidden/>
              </w:rPr>
            </w:r>
            <w:r w:rsidR="00291C82">
              <w:rPr>
                <w:noProof/>
                <w:webHidden/>
              </w:rPr>
              <w:fldChar w:fldCharType="separate"/>
            </w:r>
            <w:r w:rsidR="00291C82">
              <w:rPr>
                <w:noProof/>
                <w:webHidden/>
              </w:rPr>
              <w:t>153</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37" w:history="1">
            <w:r w:rsidR="00291C82" w:rsidRPr="00C314C4">
              <w:rPr>
                <w:rStyle w:val="Hyperlink"/>
              </w:rPr>
              <w:t>3.10.4.4.</w:t>
            </w:r>
            <w:r w:rsidR="00291C82">
              <w:rPr>
                <w:rFonts w:asciiTheme="minorHAnsi" w:eastAsiaTheme="minorEastAsia" w:hAnsiTheme="minorHAnsi"/>
                <w:noProof/>
                <w:sz w:val="22"/>
                <w:szCs w:val="22"/>
                <w:lang w:eastAsia="hr-HR"/>
              </w:rPr>
              <w:tab/>
            </w:r>
            <w:r w:rsidR="00291C82" w:rsidRPr="00C314C4">
              <w:rPr>
                <w:rStyle w:val="Hyperlink"/>
              </w:rPr>
              <w:t>Obrazovanje za IKT u Hrvatskoj</w:t>
            </w:r>
            <w:r w:rsidR="00291C82">
              <w:rPr>
                <w:noProof/>
                <w:webHidden/>
              </w:rPr>
              <w:tab/>
            </w:r>
            <w:r w:rsidR="00291C82">
              <w:rPr>
                <w:noProof/>
                <w:webHidden/>
              </w:rPr>
              <w:fldChar w:fldCharType="begin"/>
            </w:r>
            <w:r w:rsidR="00291C82">
              <w:rPr>
                <w:noProof/>
                <w:webHidden/>
              </w:rPr>
              <w:instrText xml:space="preserve"> PAGEREF _Toc462787737 \h </w:instrText>
            </w:r>
            <w:r w:rsidR="00291C82">
              <w:rPr>
                <w:noProof/>
                <w:webHidden/>
              </w:rPr>
            </w:r>
            <w:r w:rsidR="00291C82">
              <w:rPr>
                <w:noProof/>
                <w:webHidden/>
              </w:rPr>
              <w:fldChar w:fldCharType="separate"/>
            </w:r>
            <w:r w:rsidR="00291C82">
              <w:rPr>
                <w:noProof/>
                <w:webHidden/>
              </w:rPr>
              <w:t>155</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38" w:history="1">
            <w:r w:rsidR="00291C82" w:rsidRPr="00C314C4">
              <w:rPr>
                <w:rStyle w:val="Hyperlink"/>
              </w:rPr>
              <w:t>3.11.</w:t>
            </w:r>
            <w:r w:rsidR="00291C82">
              <w:rPr>
                <w:rFonts w:asciiTheme="minorHAnsi" w:hAnsiTheme="minorHAnsi"/>
                <w:noProof/>
                <w:lang w:val="hr-HR" w:eastAsia="hr-HR"/>
              </w:rPr>
              <w:tab/>
            </w:r>
            <w:r w:rsidR="00291C82" w:rsidRPr="00C314C4">
              <w:rPr>
                <w:rStyle w:val="Hyperlink"/>
              </w:rPr>
              <w:t>Izazovi IT menadžmenta</w:t>
            </w:r>
            <w:r w:rsidR="00291C82">
              <w:rPr>
                <w:noProof/>
                <w:webHidden/>
              </w:rPr>
              <w:tab/>
            </w:r>
            <w:r w:rsidR="00291C82">
              <w:rPr>
                <w:noProof/>
                <w:webHidden/>
              </w:rPr>
              <w:fldChar w:fldCharType="begin"/>
            </w:r>
            <w:r w:rsidR="00291C82">
              <w:rPr>
                <w:noProof/>
                <w:webHidden/>
              </w:rPr>
              <w:instrText xml:space="preserve"> PAGEREF _Toc462787738 \h </w:instrText>
            </w:r>
            <w:r w:rsidR="00291C82">
              <w:rPr>
                <w:noProof/>
                <w:webHidden/>
              </w:rPr>
            </w:r>
            <w:r w:rsidR="00291C82">
              <w:rPr>
                <w:noProof/>
                <w:webHidden/>
              </w:rPr>
              <w:fldChar w:fldCharType="separate"/>
            </w:r>
            <w:r w:rsidR="00291C82">
              <w:rPr>
                <w:noProof/>
                <w:webHidden/>
              </w:rPr>
              <w:t>157</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39" w:history="1">
            <w:r w:rsidR="00291C82" w:rsidRPr="00C314C4">
              <w:rPr>
                <w:rStyle w:val="Hyperlink"/>
                <w14:scene3d>
                  <w14:camera w14:prst="orthographicFront"/>
                  <w14:lightRig w14:rig="threePt" w14:dir="t">
                    <w14:rot w14:lat="0" w14:lon="0" w14:rev="0"/>
                  </w14:lightRig>
                </w14:scene3d>
              </w:rPr>
              <w:t>3.11.1.</w:t>
            </w:r>
            <w:r w:rsidR="00291C82">
              <w:rPr>
                <w:rFonts w:asciiTheme="minorHAnsi" w:hAnsiTheme="minorHAnsi"/>
                <w:noProof/>
                <w:lang w:val="hr-HR" w:eastAsia="hr-HR"/>
              </w:rPr>
              <w:tab/>
            </w:r>
            <w:r w:rsidR="00291C82" w:rsidRPr="00C314C4">
              <w:rPr>
                <w:rStyle w:val="Hyperlink"/>
              </w:rPr>
              <w:t>Neispunjavanje očekivanja uprave</w:t>
            </w:r>
            <w:r w:rsidR="00291C82">
              <w:rPr>
                <w:noProof/>
                <w:webHidden/>
              </w:rPr>
              <w:tab/>
            </w:r>
            <w:r w:rsidR="00291C82">
              <w:rPr>
                <w:noProof/>
                <w:webHidden/>
              </w:rPr>
              <w:fldChar w:fldCharType="begin"/>
            </w:r>
            <w:r w:rsidR="00291C82">
              <w:rPr>
                <w:noProof/>
                <w:webHidden/>
              </w:rPr>
              <w:instrText xml:space="preserve"> PAGEREF _Toc462787739 \h </w:instrText>
            </w:r>
            <w:r w:rsidR="00291C82">
              <w:rPr>
                <w:noProof/>
                <w:webHidden/>
              </w:rPr>
            </w:r>
            <w:r w:rsidR="00291C82">
              <w:rPr>
                <w:noProof/>
                <w:webHidden/>
              </w:rPr>
              <w:fldChar w:fldCharType="separate"/>
            </w:r>
            <w:r w:rsidR="00291C82">
              <w:rPr>
                <w:noProof/>
                <w:webHidden/>
              </w:rPr>
              <w:t>159</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0" w:history="1">
            <w:r w:rsidR="00291C82" w:rsidRPr="00C314C4">
              <w:rPr>
                <w:rStyle w:val="Hyperlink"/>
                <w14:scene3d>
                  <w14:camera w14:prst="orthographicFront"/>
                  <w14:lightRig w14:rig="threePt" w14:dir="t">
                    <w14:rot w14:lat="0" w14:lon="0" w14:rev="0"/>
                  </w14:lightRig>
                </w14:scene3d>
              </w:rPr>
              <w:t>3.11.2.</w:t>
            </w:r>
            <w:r w:rsidR="00291C82">
              <w:rPr>
                <w:rFonts w:asciiTheme="minorHAnsi" w:hAnsiTheme="minorHAnsi"/>
                <w:noProof/>
                <w:lang w:val="hr-HR" w:eastAsia="hr-HR"/>
              </w:rPr>
              <w:tab/>
            </w:r>
            <w:r w:rsidR="00291C82" w:rsidRPr="00C314C4">
              <w:rPr>
                <w:rStyle w:val="Hyperlink"/>
              </w:rPr>
              <w:t>Nezadovoljstvo korisnika IKT-om</w:t>
            </w:r>
            <w:r w:rsidR="00291C82">
              <w:rPr>
                <w:noProof/>
                <w:webHidden/>
              </w:rPr>
              <w:tab/>
            </w:r>
            <w:r w:rsidR="00291C82">
              <w:rPr>
                <w:noProof/>
                <w:webHidden/>
              </w:rPr>
              <w:fldChar w:fldCharType="begin"/>
            </w:r>
            <w:r w:rsidR="00291C82">
              <w:rPr>
                <w:noProof/>
                <w:webHidden/>
              </w:rPr>
              <w:instrText xml:space="preserve"> PAGEREF _Toc462787740 \h </w:instrText>
            </w:r>
            <w:r w:rsidR="00291C82">
              <w:rPr>
                <w:noProof/>
                <w:webHidden/>
              </w:rPr>
            </w:r>
            <w:r w:rsidR="00291C82">
              <w:rPr>
                <w:noProof/>
                <w:webHidden/>
              </w:rPr>
              <w:fldChar w:fldCharType="separate"/>
            </w:r>
            <w:r w:rsidR="00291C82">
              <w:rPr>
                <w:noProof/>
                <w:webHidden/>
              </w:rPr>
              <w:t>160</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1" w:history="1">
            <w:r w:rsidR="00291C82" w:rsidRPr="00C314C4">
              <w:rPr>
                <w:rStyle w:val="Hyperlink"/>
                <w14:scene3d>
                  <w14:camera w14:prst="orthographicFront"/>
                  <w14:lightRig w14:rig="threePt" w14:dir="t">
                    <w14:rot w14:lat="0" w14:lon="0" w14:rev="0"/>
                  </w14:lightRig>
                </w14:scene3d>
              </w:rPr>
              <w:t>3.11.3.</w:t>
            </w:r>
            <w:r w:rsidR="00291C82">
              <w:rPr>
                <w:rFonts w:asciiTheme="minorHAnsi" w:hAnsiTheme="minorHAnsi"/>
                <w:noProof/>
                <w:lang w:val="hr-HR" w:eastAsia="hr-HR"/>
              </w:rPr>
              <w:tab/>
            </w:r>
            <w:r w:rsidR="00291C82" w:rsidRPr="00C314C4">
              <w:rPr>
                <w:rStyle w:val="Hyperlink"/>
              </w:rPr>
              <w:t>Niska razina informacijske pismenosti korisnika IKT-a</w:t>
            </w:r>
            <w:r w:rsidR="00291C82">
              <w:rPr>
                <w:noProof/>
                <w:webHidden/>
              </w:rPr>
              <w:tab/>
            </w:r>
            <w:r w:rsidR="00291C82">
              <w:rPr>
                <w:noProof/>
                <w:webHidden/>
              </w:rPr>
              <w:fldChar w:fldCharType="begin"/>
            </w:r>
            <w:r w:rsidR="00291C82">
              <w:rPr>
                <w:noProof/>
                <w:webHidden/>
              </w:rPr>
              <w:instrText xml:space="preserve"> PAGEREF _Toc462787741 \h </w:instrText>
            </w:r>
            <w:r w:rsidR="00291C82">
              <w:rPr>
                <w:noProof/>
                <w:webHidden/>
              </w:rPr>
            </w:r>
            <w:r w:rsidR="00291C82">
              <w:rPr>
                <w:noProof/>
                <w:webHidden/>
              </w:rPr>
              <w:fldChar w:fldCharType="separate"/>
            </w:r>
            <w:r w:rsidR="00291C82">
              <w:rPr>
                <w:noProof/>
                <w:webHidden/>
              </w:rPr>
              <w:t>161</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2" w:history="1">
            <w:r w:rsidR="00291C82" w:rsidRPr="00C314C4">
              <w:rPr>
                <w:rStyle w:val="Hyperlink"/>
                <w14:scene3d>
                  <w14:camera w14:prst="orthographicFront"/>
                  <w14:lightRig w14:rig="threePt" w14:dir="t">
                    <w14:rot w14:lat="0" w14:lon="0" w14:rev="0"/>
                  </w14:lightRig>
                </w14:scene3d>
              </w:rPr>
              <w:t>3.11.4.</w:t>
            </w:r>
            <w:r w:rsidR="00291C82">
              <w:rPr>
                <w:rFonts w:asciiTheme="minorHAnsi" w:hAnsiTheme="minorHAnsi"/>
                <w:noProof/>
                <w:lang w:val="hr-HR" w:eastAsia="hr-HR"/>
              </w:rPr>
              <w:tab/>
            </w:r>
            <w:r w:rsidR="00291C82" w:rsidRPr="00C314C4">
              <w:rPr>
                <w:rStyle w:val="Hyperlink"/>
              </w:rPr>
              <w:t>Stres kao problem modernoga društva</w:t>
            </w:r>
            <w:r w:rsidR="00291C82">
              <w:rPr>
                <w:noProof/>
                <w:webHidden/>
              </w:rPr>
              <w:tab/>
            </w:r>
            <w:r w:rsidR="00291C82">
              <w:rPr>
                <w:noProof/>
                <w:webHidden/>
              </w:rPr>
              <w:fldChar w:fldCharType="begin"/>
            </w:r>
            <w:r w:rsidR="00291C82">
              <w:rPr>
                <w:noProof/>
                <w:webHidden/>
              </w:rPr>
              <w:instrText xml:space="preserve"> PAGEREF _Toc462787742 \h </w:instrText>
            </w:r>
            <w:r w:rsidR="00291C82">
              <w:rPr>
                <w:noProof/>
                <w:webHidden/>
              </w:rPr>
            </w:r>
            <w:r w:rsidR="00291C82">
              <w:rPr>
                <w:noProof/>
                <w:webHidden/>
              </w:rPr>
              <w:fldChar w:fldCharType="separate"/>
            </w:r>
            <w:r w:rsidR="00291C82">
              <w:rPr>
                <w:noProof/>
                <w:webHidden/>
              </w:rPr>
              <w:t>162</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43" w:history="1">
            <w:r w:rsidR="00291C82" w:rsidRPr="00C314C4">
              <w:rPr>
                <w:rStyle w:val="Hyperlink"/>
              </w:rPr>
              <w:t>3.11.4.1.</w:t>
            </w:r>
            <w:r w:rsidR="00291C82">
              <w:rPr>
                <w:rFonts w:asciiTheme="minorHAnsi" w:eastAsiaTheme="minorEastAsia" w:hAnsiTheme="minorHAnsi"/>
                <w:noProof/>
                <w:sz w:val="22"/>
                <w:szCs w:val="22"/>
                <w:lang w:eastAsia="hr-HR"/>
              </w:rPr>
              <w:tab/>
            </w:r>
            <w:r w:rsidR="00291C82" w:rsidRPr="00C314C4">
              <w:rPr>
                <w:rStyle w:val="Hyperlink"/>
              </w:rPr>
              <w:t>Stres među IKT stručnjacima</w:t>
            </w:r>
            <w:r w:rsidR="00291C82">
              <w:rPr>
                <w:noProof/>
                <w:webHidden/>
              </w:rPr>
              <w:tab/>
            </w:r>
            <w:r w:rsidR="00291C82">
              <w:rPr>
                <w:noProof/>
                <w:webHidden/>
              </w:rPr>
              <w:fldChar w:fldCharType="begin"/>
            </w:r>
            <w:r w:rsidR="00291C82">
              <w:rPr>
                <w:noProof/>
                <w:webHidden/>
              </w:rPr>
              <w:instrText xml:space="preserve"> PAGEREF _Toc462787743 \h </w:instrText>
            </w:r>
            <w:r w:rsidR="00291C82">
              <w:rPr>
                <w:noProof/>
                <w:webHidden/>
              </w:rPr>
            </w:r>
            <w:r w:rsidR="00291C82">
              <w:rPr>
                <w:noProof/>
                <w:webHidden/>
              </w:rPr>
              <w:fldChar w:fldCharType="separate"/>
            </w:r>
            <w:r w:rsidR="00291C82">
              <w:rPr>
                <w:noProof/>
                <w:webHidden/>
              </w:rPr>
              <w:t>164</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44" w:history="1">
            <w:r w:rsidR="00291C82" w:rsidRPr="00C314C4">
              <w:rPr>
                <w:rStyle w:val="Hyperlink"/>
              </w:rPr>
              <w:t>3.12.</w:t>
            </w:r>
            <w:r w:rsidR="00291C82">
              <w:rPr>
                <w:rFonts w:asciiTheme="minorHAnsi" w:hAnsiTheme="minorHAnsi"/>
                <w:noProof/>
                <w:lang w:val="hr-HR" w:eastAsia="hr-HR"/>
              </w:rPr>
              <w:tab/>
            </w:r>
            <w:r w:rsidR="00291C82" w:rsidRPr="00C314C4">
              <w:rPr>
                <w:rStyle w:val="Hyperlink"/>
              </w:rPr>
              <w:t xml:space="preserve">Podloga korištena kod izrade </w:t>
            </w:r>
            <w:r w:rsidR="00291C82" w:rsidRPr="00C314C4">
              <w:rPr>
                <w:rStyle w:val="Hyperlink"/>
                <w:i/>
              </w:rPr>
              <w:t>Upitnika za korisnike IKT-a</w:t>
            </w:r>
            <w:r w:rsidR="00291C82">
              <w:rPr>
                <w:noProof/>
                <w:webHidden/>
              </w:rPr>
              <w:tab/>
            </w:r>
            <w:r w:rsidR="00291C82">
              <w:rPr>
                <w:noProof/>
                <w:webHidden/>
              </w:rPr>
              <w:fldChar w:fldCharType="begin"/>
            </w:r>
            <w:r w:rsidR="00291C82">
              <w:rPr>
                <w:noProof/>
                <w:webHidden/>
              </w:rPr>
              <w:instrText xml:space="preserve"> PAGEREF _Toc462787744 \h </w:instrText>
            </w:r>
            <w:r w:rsidR="00291C82">
              <w:rPr>
                <w:noProof/>
                <w:webHidden/>
              </w:rPr>
            </w:r>
            <w:r w:rsidR="00291C82">
              <w:rPr>
                <w:noProof/>
                <w:webHidden/>
              </w:rPr>
              <w:fldChar w:fldCharType="separate"/>
            </w:r>
            <w:r w:rsidR="00291C82">
              <w:rPr>
                <w:noProof/>
                <w:webHidden/>
              </w:rPr>
              <w:t>165</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5" w:history="1">
            <w:r w:rsidR="00291C82" w:rsidRPr="00C314C4">
              <w:rPr>
                <w:rStyle w:val="Hyperlink"/>
                <w14:scene3d>
                  <w14:camera w14:prst="orthographicFront"/>
                  <w14:lightRig w14:rig="threePt" w14:dir="t">
                    <w14:rot w14:lat="0" w14:lon="0" w14:rev="0"/>
                  </w14:lightRig>
                </w14:scene3d>
              </w:rPr>
              <w:t>3.12.1.</w:t>
            </w:r>
            <w:r w:rsidR="00291C82">
              <w:rPr>
                <w:rFonts w:asciiTheme="minorHAnsi" w:hAnsiTheme="minorHAnsi"/>
                <w:noProof/>
                <w:lang w:val="hr-HR" w:eastAsia="hr-HR"/>
              </w:rPr>
              <w:tab/>
            </w:r>
            <w:r w:rsidR="00291C82" w:rsidRPr="00C314C4">
              <w:rPr>
                <w:rStyle w:val="Hyperlink"/>
              </w:rPr>
              <w:t>Opredijeljen je za ulogu voditelja prije svega</w:t>
            </w:r>
            <w:r w:rsidR="00291C82">
              <w:rPr>
                <w:noProof/>
                <w:webHidden/>
              </w:rPr>
              <w:tab/>
            </w:r>
            <w:r w:rsidR="00291C82">
              <w:rPr>
                <w:noProof/>
                <w:webHidden/>
              </w:rPr>
              <w:fldChar w:fldCharType="begin"/>
            </w:r>
            <w:r w:rsidR="00291C82">
              <w:rPr>
                <w:noProof/>
                <w:webHidden/>
              </w:rPr>
              <w:instrText xml:space="preserve"> PAGEREF _Toc462787745 \h </w:instrText>
            </w:r>
            <w:r w:rsidR="00291C82">
              <w:rPr>
                <w:noProof/>
                <w:webHidden/>
              </w:rPr>
            </w:r>
            <w:r w:rsidR="00291C82">
              <w:rPr>
                <w:noProof/>
                <w:webHidden/>
              </w:rPr>
              <w:fldChar w:fldCharType="separate"/>
            </w:r>
            <w:r w:rsidR="00291C82">
              <w:rPr>
                <w:noProof/>
                <w:webHidden/>
              </w:rPr>
              <w:t>168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6" w:history="1">
            <w:r w:rsidR="00291C82" w:rsidRPr="00C314C4">
              <w:rPr>
                <w:rStyle w:val="Hyperlink"/>
                <w14:scene3d>
                  <w14:camera w14:prst="orthographicFront"/>
                  <w14:lightRig w14:rig="threePt" w14:dir="t">
                    <w14:rot w14:lat="0" w14:lon="0" w14:rev="0"/>
                  </w14:lightRig>
                </w14:scene3d>
              </w:rPr>
              <w:t>3.12.2.</w:t>
            </w:r>
            <w:r w:rsidR="00291C82">
              <w:rPr>
                <w:rFonts w:asciiTheme="minorHAnsi" w:hAnsiTheme="minorHAnsi"/>
                <w:noProof/>
                <w:lang w:val="hr-HR" w:eastAsia="hr-HR"/>
              </w:rPr>
              <w:tab/>
            </w:r>
            <w:r w:rsidR="00291C82" w:rsidRPr="00C314C4">
              <w:rPr>
                <w:rStyle w:val="Hyperlink"/>
              </w:rPr>
              <w:t>Vodi različito od načina na koji je navikao</w:t>
            </w:r>
            <w:r w:rsidR="00291C82">
              <w:rPr>
                <w:noProof/>
                <w:webHidden/>
              </w:rPr>
              <w:tab/>
            </w:r>
            <w:r w:rsidR="00291C82">
              <w:rPr>
                <w:noProof/>
                <w:webHidden/>
              </w:rPr>
              <w:fldChar w:fldCharType="begin"/>
            </w:r>
            <w:r w:rsidR="00291C82">
              <w:rPr>
                <w:noProof/>
                <w:webHidden/>
              </w:rPr>
              <w:instrText xml:space="preserve"> PAGEREF _Toc462787746 \h </w:instrText>
            </w:r>
            <w:r w:rsidR="00291C82">
              <w:rPr>
                <w:noProof/>
                <w:webHidden/>
              </w:rPr>
            </w:r>
            <w:r w:rsidR="00291C82">
              <w:rPr>
                <w:noProof/>
                <w:webHidden/>
              </w:rPr>
              <w:fldChar w:fldCharType="separate"/>
            </w:r>
            <w:r w:rsidR="00291C82">
              <w:rPr>
                <w:noProof/>
                <w:webHidden/>
              </w:rPr>
              <w:t>170</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7" w:history="1">
            <w:r w:rsidR="00291C82" w:rsidRPr="00C314C4">
              <w:rPr>
                <w:rStyle w:val="Hyperlink"/>
                <w14:scene3d>
                  <w14:camera w14:prst="orthographicFront"/>
                  <w14:lightRig w14:rig="threePt" w14:dir="t">
                    <w14:rot w14:lat="0" w14:lon="0" w14:rev="0"/>
                  </w14:lightRig>
                </w14:scene3d>
              </w:rPr>
              <w:t>3.12.3.</w:t>
            </w:r>
            <w:r w:rsidR="00291C82">
              <w:rPr>
                <w:rFonts w:asciiTheme="minorHAnsi" w:hAnsiTheme="minorHAnsi"/>
                <w:noProof/>
                <w:lang w:val="hr-HR" w:eastAsia="hr-HR"/>
              </w:rPr>
              <w:tab/>
            </w:r>
            <w:r w:rsidR="00291C82" w:rsidRPr="00C314C4">
              <w:rPr>
                <w:rStyle w:val="Hyperlink"/>
              </w:rPr>
              <w:t>Prihvaća svoje "mekše" strane</w:t>
            </w:r>
            <w:r w:rsidR="00291C82">
              <w:rPr>
                <w:noProof/>
                <w:webHidden/>
              </w:rPr>
              <w:tab/>
            </w:r>
            <w:r w:rsidR="00291C82">
              <w:rPr>
                <w:noProof/>
                <w:webHidden/>
              </w:rPr>
              <w:fldChar w:fldCharType="begin"/>
            </w:r>
            <w:r w:rsidR="00291C82">
              <w:rPr>
                <w:noProof/>
                <w:webHidden/>
              </w:rPr>
              <w:instrText xml:space="preserve"> PAGEREF _Toc462787747 \h </w:instrText>
            </w:r>
            <w:r w:rsidR="00291C82">
              <w:rPr>
                <w:noProof/>
                <w:webHidden/>
              </w:rPr>
            </w:r>
            <w:r w:rsidR="00291C82">
              <w:rPr>
                <w:noProof/>
                <w:webHidden/>
              </w:rPr>
              <w:fldChar w:fldCharType="separate"/>
            </w:r>
            <w:r w:rsidR="00291C82">
              <w:rPr>
                <w:noProof/>
                <w:webHidden/>
              </w:rPr>
              <w:t>170</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8" w:history="1">
            <w:r w:rsidR="00291C82" w:rsidRPr="00C314C4">
              <w:rPr>
                <w:rStyle w:val="Hyperlink"/>
                <w14:scene3d>
                  <w14:camera w14:prst="orthographicFront"/>
                  <w14:lightRig w14:rig="threePt" w14:dir="t">
                    <w14:rot w14:lat="0" w14:lon="0" w14:rev="0"/>
                  </w14:lightRig>
                </w14:scene3d>
              </w:rPr>
              <w:t>3.12.4.</w:t>
            </w:r>
            <w:r w:rsidR="00291C82">
              <w:rPr>
                <w:rFonts w:asciiTheme="minorHAnsi" w:hAnsiTheme="minorHAnsi"/>
                <w:noProof/>
                <w:lang w:val="hr-HR" w:eastAsia="hr-HR"/>
              </w:rPr>
              <w:tab/>
            </w:r>
            <w:r w:rsidR="00291C82" w:rsidRPr="00C314C4">
              <w:rPr>
                <w:rStyle w:val="Hyperlink"/>
              </w:rPr>
              <w:t>Potiče ispravne odnose koji dovode do pravih rezultata</w:t>
            </w:r>
            <w:r w:rsidR="00291C82">
              <w:rPr>
                <w:noProof/>
                <w:webHidden/>
              </w:rPr>
              <w:tab/>
            </w:r>
            <w:r w:rsidR="00291C82">
              <w:rPr>
                <w:noProof/>
                <w:webHidden/>
              </w:rPr>
              <w:fldChar w:fldCharType="begin"/>
            </w:r>
            <w:r w:rsidR="00291C82">
              <w:rPr>
                <w:noProof/>
                <w:webHidden/>
              </w:rPr>
              <w:instrText xml:space="preserve"> PAGEREF _Toc462787748 \h </w:instrText>
            </w:r>
            <w:r w:rsidR="00291C82">
              <w:rPr>
                <w:noProof/>
                <w:webHidden/>
              </w:rPr>
            </w:r>
            <w:r w:rsidR="00291C82">
              <w:rPr>
                <w:noProof/>
                <w:webHidden/>
              </w:rPr>
              <w:fldChar w:fldCharType="separate"/>
            </w:r>
            <w:r w:rsidR="00291C82">
              <w:rPr>
                <w:noProof/>
                <w:webHidden/>
              </w:rPr>
              <w:t>171</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49" w:history="1">
            <w:r w:rsidR="00291C82" w:rsidRPr="00C314C4">
              <w:rPr>
                <w:rStyle w:val="Hyperlink"/>
                <w14:scene3d>
                  <w14:camera w14:prst="orthographicFront"/>
                  <w14:lightRig w14:rig="threePt" w14:dir="t">
                    <w14:rot w14:lat="0" w14:lon="0" w14:rev="0"/>
                  </w14:lightRig>
                </w14:scene3d>
              </w:rPr>
              <w:t>3.12.5.</w:t>
            </w:r>
            <w:r w:rsidR="00291C82">
              <w:rPr>
                <w:rFonts w:asciiTheme="minorHAnsi" w:hAnsiTheme="minorHAnsi"/>
                <w:noProof/>
                <w:lang w:val="hr-HR" w:eastAsia="hr-HR"/>
              </w:rPr>
              <w:tab/>
            </w:r>
            <w:r w:rsidR="00291C82" w:rsidRPr="00C314C4">
              <w:rPr>
                <w:rStyle w:val="Hyperlink"/>
              </w:rPr>
              <w:t>Prakticira komunikacijske vještine</w:t>
            </w:r>
            <w:r w:rsidR="00291C82">
              <w:rPr>
                <w:noProof/>
                <w:webHidden/>
              </w:rPr>
              <w:tab/>
            </w:r>
            <w:r w:rsidR="00291C82">
              <w:rPr>
                <w:noProof/>
                <w:webHidden/>
              </w:rPr>
              <w:fldChar w:fldCharType="begin"/>
            </w:r>
            <w:r w:rsidR="00291C82">
              <w:rPr>
                <w:noProof/>
                <w:webHidden/>
              </w:rPr>
              <w:instrText xml:space="preserve"> PAGEREF _Toc462787749 \h </w:instrText>
            </w:r>
            <w:r w:rsidR="00291C82">
              <w:rPr>
                <w:noProof/>
                <w:webHidden/>
              </w:rPr>
            </w:r>
            <w:r w:rsidR="00291C82">
              <w:rPr>
                <w:noProof/>
                <w:webHidden/>
              </w:rPr>
              <w:fldChar w:fldCharType="separate"/>
            </w:r>
            <w:r w:rsidR="00291C82">
              <w:rPr>
                <w:noProof/>
                <w:webHidden/>
              </w:rPr>
              <w:t>172</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50" w:history="1">
            <w:r w:rsidR="00291C82" w:rsidRPr="00C314C4">
              <w:rPr>
                <w:rStyle w:val="Hyperlink"/>
                <w14:scene3d>
                  <w14:camera w14:prst="orthographicFront"/>
                  <w14:lightRig w14:rig="threePt" w14:dir="t">
                    <w14:rot w14:lat="0" w14:lon="0" w14:rev="0"/>
                  </w14:lightRig>
                </w14:scene3d>
              </w:rPr>
              <w:t>3.12.6.</w:t>
            </w:r>
            <w:r w:rsidR="00291C82">
              <w:rPr>
                <w:rFonts w:asciiTheme="minorHAnsi" w:hAnsiTheme="minorHAnsi"/>
                <w:noProof/>
                <w:lang w:val="hr-HR" w:eastAsia="hr-HR"/>
              </w:rPr>
              <w:tab/>
            </w:r>
            <w:r w:rsidR="00291C82" w:rsidRPr="00C314C4">
              <w:rPr>
                <w:rStyle w:val="Hyperlink"/>
              </w:rPr>
              <w:t>Inspirira druge</w:t>
            </w:r>
            <w:r w:rsidR="00291C82">
              <w:rPr>
                <w:noProof/>
                <w:webHidden/>
              </w:rPr>
              <w:tab/>
            </w:r>
            <w:r w:rsidR="00291C82">
              <w:rPr>
                <w:noProof/>
                <w:webHidden/>
              </w:rPr>
              <w:fldChar w:fldCharType="begin"/>
            </w:r>
            <w:r w:rsidR="00291C82">
              <w:rPr>
                <w:noProof/>
                <w:webHidden/>
              </w:rPr>
              <w:instrText xml:space="preserve"> PAGEREF _Toc462787750 \h </w:instrText>
            </w:r>
            <w:r w:rsidR="00291C82">
              <w:rPr>
                <w:noProof/>
                <w:webHidden/>
              </w:rPr>
            </w:r>
            <w:r w:rsidR="00291C82">
              <w:rPr>
                <w:noProof/>
                <w:webHidden/>
              </w:rPr>
              <w:fldChar w:fldCharType="separate"/>
            </w:r>
            <w:r w:rsidR="00291C82">
              <w:rPr>
                <w:noProof/>
                <w:webHidden/>
              </w:rPr>
              <w:t>173</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51" w:history="1">
            <w:r w:rsidR="00291C82" w:rsidRPr="00C314C4">
              <w:rPr>
                <w:rStyle w:val="Hyperlink"/>
                <w14:scene3d>
                  <w14:camera w14:prst="orthographicFront"/>
                  <w14:lightRig w14:rig="threePt" w14:dir="t">
                    <w14:rot w14:lat="0" w14:lon="0" w14:rev="0"/>
                  </w14:lightRig>
                </w14:scene3d>
              </w:rPr>
              <w:t>3.12.7.</w:t>
            </w:r>
            <w:r w:rsidR="00291C82">
              <w:rPr>
                <w:rFonts w:asciiTheme="minorHAnsi" w:hAnsiTheme="minorHAnsi"/>
                <w:noProof/>
                <w:lang w:val="hr-HR" w:eastAsia="hr-HR"/>
              </w:rPr>
              <w:tab/>
            </w:r>
            <w:r w:rsidR="00291C82" w:rsidRPr="00C314C4">
              <w:rPr>
                <w:rStyle w:val="Hyperlink"/>
              </w:rPr>
              <w:t>Gradi ljude, a ne sustave</w:t>
            </w:r>
            <w:r w:rsidR="00291C82">
              <w:rPr>
                <w:noProof/>
                <w:webHidden/>
              </w:rPr>
              <w:tab/>
            </w:r>
            <w:r w:rsidR="00291C82">
              <w:rPr>
                <w:noProof/>
                <w:webHidden/>
              </w:rPr>
              <w:fldChar w:fldCharType="begin"/>
            </w:r>
            <w:r w:rsidR="00291C82">
              <w:rPr>
                <w:noProof/>
                <w:webHidden/>
              </w:rPr>
              <w:instrText xml:space="preserve"> PAGEREF _Toc462787751 \h </w:instrText>
            </w:r>
            <w:r w:rsidR="00291C82">
              <w:rPr>
                <w:noProof/>
                <w:webHidden/>
              </w:rPr>
            </w:r>
            <w:r w:rsidR="00291C82">
              <w:rPr>
                <w:noProof/>
                <w:webHidden/>
              </w:rPr>
              <w:fldChar w:fldCharType="separate"/>
            </w:r>
            <w:r w:rsidR="00291C82">
              <w:rPr>
                <w:noProof/>
                <w:webHidden/>
              </w:rPr>
              <w:t>174</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752" w:history="1">
            <w:r w:rsidR="00291C82" w:rsidRPr="00C314C4">
              <w:rPr>
                <w:rStyle w:val="Hyperlink"/>
              </w:rPr>
              <w:t>4.</w:t>
            </w:r>
            <w:r w:rsidR="00291C82">
              <w:rPr>
                <w:rFonts w:asciiTheme="minorHAnsi" w:hAnsiTheme="minorHAnsi"/>
                <w:b w:val="0"/>
                <w:noProof/>
                <w:sz w:val="22"/>
                <w:lang w:val="hr-HR" w:eastAsia="hr-HR"/>
              </w:rPr>
              <w:tab/>
            </w:r>
            <w:r w:rsidR="00291C82" w:rsidRPr="00C314C4">
              <w:rPr>
                <w:rStyle w:val="Hyperlink"/>
              </w:rPr>
              <w:t>Metodologija istraživanja</w:t>
            </w:r>
            <w:r w:rsidR="00291C82">
              <w:rPr>
                <w:noProof/>
                <w:webHidden/>
              </w:rPr>
              <w:tab/>
            </w:r>
            <w:r w:rsidR="00291C82">
              <w:rPr>
                <w:noProof/>
                <w:webHidden/>
              </w:rPr>
              <w:fldChar w:fldCharType="begin"/>
            </w:r>
            <w:r w:rsidR="00291C82">
              <w:rPr>
                <w:noProof/>
                <w:webHidden/>
              </w:rPr>
              <w:instrText xml:space="preserve"> PAGEREF _Toc462787752 \h </w:instrText>
            </w:r>
            <w:r w:rsidR="00291C82">
              <w:rPr>
                <w:noProof/>
                <w:webHidden/>
              </w:rPr>
            </w:r>
            <w:r w:rsidR="00291C82">
              <w:rPr>
                <w:noProof/>
                <w:webHidden/>
              </w:rPr>
              <w:fldChar w:fldCharType="separate"/>
            </w:r>
            <w:r w:rsidR="00291C82">
              <w:rPr>
                <w:noProof/>
                <w:webHidden/>
              </w:rPr>
              <w:t>176</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53" w:history="1">
            <w:r w:rsidR="00291C82" w:rsidRPr="00C314C4">
              <w:rPr>
                <w:rStyle w:val="Hyperlink"/>
              </w:rPr>
              <w:t>4.1.</w:t>
            </w:r>
            <w:r w:rsidR="00291C82">
              <w:rPr>
                <w:rFonts w:asciiTheme="minorHAnsi" w:hAnsiTheme="minorHAnsi"/>
                <w:noProof/>
                <w:lang w:val="hr-HR" w:eastAsia="hr-HR"/>
              </w:rPr>
              <w:tab/>
            </w:r>
            <w:r w:rsidR="00291C82" w:rsidRPr="00C314C4">
              <w:rPr>
                <w:rStyle w:val="Hyperlink"/>
              </w:rPr>
              <w:t>Prikupljanje literature</w:t>
            </w:r>
            <w:r w:rsidR="00291C82">
              <w:rPr>
                <w:noProof/>
                <w:webHidden/>
              </w:rPr>
              <w:tab/>
            </w:r>
            <w:r w:rsidR="00291C82">
              <w:rPr>
                <w:noProof/>
                <w:webHidden/>
              </w:rPr>
              <w:fldChar w:fldCharType="begin"/>
            </w:r>
            <w:r w:rsidR="00291C82">
              <w:rPr>
                <w:noProof/>
                <w:webHidden/>
              </w:rPr>
              <w:instrText xml:space="preserve"> PAGEREF _Toc462787753 \h </w:instrText>
            </w:r>
            <w:r w:rsidR="00291C82">
              <w:rPr>
                <w:noProof/>
                <w:webHidden/>
              </w:rPr>
            </w:r>
            <w:r w:rsidR="00291C82">
              <w:rPr>
                <w:noProof/>
                <w:webHidden/>
              </w:rPr>
              <w:fldChar w:fldCharType="separate"/>
            </w:r>
            <w:r w:rsidR="00291C82">
              <w:rPr>
                <w:noProof/>
                <w:webHidden/>
              </w:rPr>
              <w:t>176</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54" w:history="1">
            <w:r w:rsidR="00291C82" w:rsidRPr="00C314C4">
              <w:rPr>
                <w:rStyle w:val="Hyperlink"/>
              </w:rPr>
              <w:t>4.2.</w:t>
            </w:r>
            <w:r w:rsidR="00291C82">
              <w:rPr>
                <w:rFonts w:asciiTheme="minorHAnsi" w:hAnsiTheme="minorHAnsi"/>
                <w:noProof/>
                <w:lang w:val="hr-HR" w:eastAsia="hr-HR"/>
              </w:rPr>
              <w:tab/>
            </w:r>
            <w:r w:rsidR="00291C82" w:rsidRPr="00C314C4">
              <w:rPr>
                <w:rStyle w:val="Hyperlink"/>
              </w:rPr>
              <w:t>Uzorci istraživanja</w:t>
            </w:r>
            <w:r w:rsidR="00291C82">
              <w:rPr>
                <w:noProof/>
                <w:webHidden/>
              </w:rPr>
              <w:tab/>
            </w:r>
            <w:r w:rsidR="00291C82">
              <w:rPr>
                <w:noProof/>
                <w:webHidden/>
              </w:rPr>
              <w:fldChar w:fldCharType="begin"/>
            </w:r>
            <w:r w:rsidR="00291C82">
              <w:rPr>
                <w:noProof/>
                <w:webHidden/>
              </w:rPr>
              <w:instrText xml:space="preserve"> PAGEREF _Toc462787754 \h </w:instrText>
            </w:r>
            <w:r w:rsidR="00291C82">
              <w:rPr>
                <w:noProof/>
                <w:webHidden/>
              </w:rPr>
            </w:r>
            <w:r w:rsidR="00291C82">
              <w:rPr>
                <w:noProof/>
                <w:webHidden/>
              </w:rPr>
              <w:fldChar w:fldCharType="separate"/>
            </w:r>
            <w:r w:rsidR="00291C82">
              <w:rPr>
                <w:noProof/>
                <w:webHidden/>
              </w:rPr>
              <w:t>177</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55" w:history="1">
            <w:r w:rsidR="00291C82" w:rsidRPr="00C314C4">
              <w:rPr>
                <w:rStyle w:val="Hyperlink"/>
              </w:rPr>
              <w:t>4.3.</w:t>
            </w:r>
            <w:r w:rsidR="00291C82">
              <w:rPr>
                <w:rFonts w:asciiTheme="minorHAnsi" w:hAnsiTheme="minorHAnsi"/>
                <w:noProof/>
                <w:lang w:val="hr-HR" w:eastAsia="hr-HR"/>
              </w:rPr>
              <w:tab/>
            </w:r>
            <w:r w:rsidR="00291C82" w:rsidRPr="00C314C4">
              <w:rPr>
                <w:rStyle w:val="Hyperlink"/>
              </w:rPr>
              <w:t>Metode istraživanja</w:t>
            </w:r>
            <w:r w:rsidR="00291C82">
              <w:rPr>
                <w:noProof/>
                <w:webHidden/>
              </w:rPr>
              <w:tab/>
            </w:r>
            <w:r w:rsidR="00291C82">
              <w:rPr>
                <w:noProof/>
                <w:webHidden/>
              </w:rPr>
              <w:fldChar w:fldCharType="begin"/>
            </w:r>
            <w:r w:rsidR="00291C82">
              <w:rPr>
                <w:noProof/>
                <w:webHidden/>
              </w:rPr>
              <w:instrText xml:space="preserve"> PAGEREF _Toc462787755 \h </w:instrText>
            </w:r>
            <w:r w:rsidR="00291C82">
              <w:rPr>
                <w:noProof/>
                <w:webHidden/>
              </w:rPr>
            </w:r>
            <w:r w:rsidR="00291C82">
              <w:rPr>
                <w:noProof/>
                <w:webHidden/>
              </w:rPr>
              <w:fldChar w:fldCharType="separate"/>
            </w:r>
            <w:r w:rsidR="00291C82">
              <w:rPr>
                <w:noProof/>
                <w:webHidden/>
              </w:rPr>
              <w:t>179</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56" w:history="1">
            <w:r w:rsidR="00291C82" w:rsidRPr="00C314C4">
              <w:rPr>
                <w:rStyle w:val="Hyperlink"/>
                <w14:scene3d>
                  <w14:camera w14:prst="orthographicFront"/>
                  <w14:lightRig w14:rig="threePt" w14:dir="t">
                    <w14:rot w14:lat="0" w14:lon="0" w14:rev="0"/>
                  </w14:lightRig>
                </w14:scene3d>
              </w:rPr>
              <w:t>4.3.1.</w:t>
            </w:r>
            <w:r w:rsidR="00291C82">
              <w:rPr>
                <w:rFonts w:asciiTheme="minorHAnsi" w:hAnsiTheme="minorHAnsi"/>
                <w:noProof/>
                <w:lang w:val="hr-HR" w:eastAsia="hr-HR"/>
              </w:rPr>
              <w:tab/>
            </w:r>
            <w:r w:rsidR="00291C82" w:rsidRPr="00C314C4">
              <w:rPr>
                <w:rStyle w:val="Hyperlink"/>
              </w:rPr>
              <w:t>Kvantitativni pristup istraživanju</w:t>
            </w:r>
            <w:r w:rsidR="00291C82">
              <w:rPr>
                <w:noProof/>
                <w:webHidden/>
              </w:rPr>
              <w:tab/>
            </w:r>
            <w:r w:rsidR="00291C82">
              <w:rPr>
                <w:noProof/>
                <w:webHidden/>
              </w:rPr>
              <w:fldChar w:fldCharType="begin"/>
            </w:r>
            <w:r w:rsidR="00291C82">
              <w:rPr>
                <w:noProof/>
                <w:webHidden/>
              </w:rPr>
              <w:instrText xml:space="preserve"> PAGEREF _Toc462787756 \h </w:instrText>
            </w:r>
            <w:r w:rsidR="00291C82">
              <w:rPr>
                <w:noProof/>
                <w:webHidden/>
              </w:rPr>
            </w:r>
            <w:r w:rsidR="00291C82">
              <w:rPr>
                <w:noProof/>
                <w:webHidden/>
              </w:rPr>
              <w:fldChar w:fldCharType="separate"/>
            </w:r>
            <w:r w:rsidR="00291C82">
              <w:rPr>
                <w:noProof/>
                <w:webHidden/>
              </w:rPr>
              <w:t>181</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57" w:history="1">
            <w:r w:rsidR="00291C82" w:rsidRPr="00C314C4">
              <w:rPr>
                <w:rStyle w:val="Hyperlink"/>
              </w:rPr>
              <w:t>4.3.1.1.</w:t>
            </w:r>
            <w:r w:rsidR="00291C82">
              <w:rPr>
                <w:rFonts w:asciiTheme="minorHAnsi" w:eastAsiaTheme="minorEastAsia" w:hAnsiTheme="minorHAnsi"/>
                <w:noProof/>
                <w:sz w:val="22"/>
                <w:szCs w:val="22"/>
                <w:lang w:eastAsia="hr-HR"/>
              </w:rPr>
              <w:tab/>
            </w:r>
            <w:r w:rsidR="00291C82" w:rsidRPr="00C314C4">
              <w:rPr>
                <w:rStyle w:val="Hyperlink"/>
              </w:rPr>
              <w:t xml:space="preserve">Primjena </w:t>
            </w:r>
            <w:r w:rsidR="00291C82" w:rsidRPr="00C314C4">
              <w:rPr>
                <w:rStyle w:val="Hyperlink"/>
                <w:i/>
              </w:rPr>
              <w:t>online</w:t>
            </w:r>
            <w:r w:rsidR="00291C82" w:rsidRPr="00C314C4">
              <w:rPr>
                <w:rStyle w:val="Hyperlink"/>
              </w:rPr>
              <w:t xml:space="preserve"> Anketnoga upitnika</w:t>
            </w:r>
            <w:r w:rsidR="00291C82">
              <w:rPr>
                <w:noProof/>
                <w:webHidden/>
              </w:rPr>
              <w:tab/>
            </w:r>
            <w:r w:rsidR="00291C82">
              <w:rPr>
                <w:noProof/>
                <w:webHidden/>
              </w:rPr>
              <w:fldChar w:fldCharType="begin"/>
            </w:r>
            <w:r w:rsidR="00291C82">
              <w:rPr>
                <w:noProof/>
                <w:webHidden/>
              </w:rPr>
              <w:instrText xml:space="preserve"> PAGEREF _Toc462787757 \h </w:instrText>
            </w:r>
            <w:r w:rsidR="00291C82">
              <w:rPr>
                <w:noProof/>
                <w:webHidden/>
              </w:rPr>
            </w:r>
            <w:r w:rsidR="00291C82">
              <w:rPr>
                <w:noProof/>
                <w:webHidden/>
              </w:rPr>
              <w:fldChar w:fldCharType="separate"/>
            </w:r>
            <w:r w:rsidR="00291C82">
              <w:rPr>
                <w:noProof/>
                <w:webHidden/>
              </w:rPr>
              <w:t>182</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58" w:history="1">
            <w:r w:rsidR="00291C82" w:rsidRPr="00C314C4">
              <w:rPr>
                <w:rStyle w:val="Hyperlink"/>
                <w14:scene3d>
                  <w14:camera w14:prst="orthographicFront"/>
                  <w14:lightRig w14:rig="threePt" w14:dir="t">
                    <w14:rot w14:lat="0" w14:lon="0" w14:rev="0"/>
                  </w14:lightRig>
                </w14:scene3d>
              </w:rPr>
              <w:t>4.3.2.</w:t>
            </w:r>
            <w:r w:rsidR="00291C82">
              <w:rPr>
                <w:rFonts w:asciiTheme="minorHAnsi" w:hAnsiTheme="minorHAnsi"/>
                <w:noProof/>
                <w:lang w:val="hr-HR" w:eastAsia="hr-HR"/>
              </w:rPr>
              <w:tab/>
            </w:r>
            <w:r w:rsidR="00291C82" w:rsidRPr="00C314C4">
              <w:rPr>
                <w:rStyle w:val="Hyperlink"/>
              </w:rPr>
              <w:t>Kvalitativni pristup istraživanju</w:t>
            </w:r>
            <w:r w:rsidR="00291C82">
              <w:rPr>
                <w:noProof/>
                <w:webHidden/>
              </w:rPr>
              <w:tab/>
            </w:r>
            <w:r w:rsidR="00291C82">
              <w:rPr>
                <w:noProof/>
                <w:webHidden/>
              </w:rPr>
              <w:fldChar w:fldCharType="begin"/>
            </w:r>
            <w:r w:rsidR="00291C82">
              <w:rPr>
                <w:noProof/>
                <w:webHidden/>
              </w:rPr>
              <w:instrText xml:space="preserve"> PAGEREF _Toc462787758 \h </w:instrText>
            </w:r>
            <w:r w:rsidR="00291C82">
              <w:rPr>
                <w:noProof/>
                <w:webHidden/>
              </w:rPr>
            </w:r>
            <w:r w:rsidR="00291C82">
              <w:rPr>
                <w:noProof/>
                <w:webHidden/>
              </w:rPr>
              <w:fldChar w:fldCharType="separate"/>
            </w:r>
            <w:r w:rsidR="00291C82">
              <w:rPr>
                <w:noProof/>
                <w:webHidden/>
              </w:rPr>
              <w:t>184</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59" w:history="1">
            <w:r w:rsidR="00291C82" w:rsidRPr="00C314C4">
              <w:rPr>
                <w:rStyle w:val="Hyperlink"/>
              </w:rPr>
              <w:t>4.3.2.1.</w:t>
            </w:r>
            <w:r w:rsidR="00291C82">
              <w:rPr>
                <w:rFonts w:asciiTheme="minorHAnsi" w:eastAsiaTheme="minorEastAsia" w:hAnsiTheme="minorHAnsi"/>
                <w:noProof/>
                <w:sz w:val="22"/>
                <w:szCs w:val="22"/>
                <w:lang w:eastAsia="hr-HR"/>
              </w:rPr>
              <w:tab/>
            </w:r>
            <w:r w:rsidR="00291C82" w:rsidRPr="00C314C4">
              <w:rPr>
                <w:rStyle w:val="Hyperlink"/>
              </w:rPr>
              <w:t>Priprema pitanja za Dubinski intervju</w:t>
            </w:r>
            <w:r w:rsidR="00291C82">
              <w:rPr>
                <w:noProof/>
                <w:webHidden/>
              </w:rPr>
              <w:tab/>
            </w:r>
            <w:r w:rsidR="00291C82">
              <w:rPr>
                <w:noProof/>
                <w:webHidden/>
              </w:rPr>
              <w:fldChar w:fldCharType="begin"/>
            </w:r>
            <w:r w:rsidR="00291C82">
              <w:rPr>
                <w:noProof/>
                <w:webHidden/>
              </w:rPr>
              <w:instrText xml:space="preserve"> PAGEREF _Toc462787759 \h </w:instrText>
            </w:r>
            <w:r w:rsidR="00291C82">
              <w:rPr>
                <w:noProof/>
                <w:webHidden/>
              </w:rPr>
            </w:r>
            <w:r w:rsidR="00291C82">
              <w:rPr>
                <w:noProof/>
                <w:webHidden/>
              </w:rPr>
              <w:fldChar w:fldCharType="separate"/>
            </w:r>
            <w:r w:rsidR="00291C82">
              <w:rPr>
                <w:noProof/>
                <w:webHidden/>
              </w:rPr>
              <w:t>185</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60" w:history="1">
            <w:r w:rsidR="00291C82" w:rsidRPr="00C314C4">
              <w:rPr>
                <w:rStyle w:val="Hyperlink"/>
              </w:rPr>
              <w:t>4.3.2.2.</w:t>
            </w:r>
            <w:r w:rsidR="00291C82">
              <w:rPr>
                <w:rFonts w:asciiTheme="minorHAnsi" w:eastAsiaTheme="minorEastAsia" w:hAnsiTheme="minorHAnsi"/>
                <w:noProof/>
                <w:sz w:val="22"/>
                <w:szCs w:val="22"/>
                <w:lang w:eastAsia="hr-HR"/>
              </w:rPr>
              <w:tab/>
            </w:r>
            <w:r w:rsidR="00291C82" w:rsidRPr="00C314C4">
              <w:rPr>
                <w:rStyle w:val="Hyperlink"/>
              </w:rPr>
              <w:t>Način prikupljanja kvalitativnih podataka</w:t>
            </w:r>
            <w:r w:rsidR="00291C82">
              <w:rPr>
                <w:noProof/>
                <w:webHidden/>
              </w:rPr>
              <w:tab/>
            </w:r>
            <w:r w:rsidR="00291C82">
              <w:rPr>
                <w:noProof/>
                <w:webHidden/>
              </w:rPr>
              <w:fldChar w:fldCharType="begin"/>
            </w:r>
            <w:r w:rsidR="00291C82">
              <w:rPr>
                <w:noProof/>
                <w:webHidden/>
              </w:rPr>
              <w:instrText xml:space="preserve"> PAGEREF _Toc462787760 \h </w:instrText>
            </w:r>
            <w:r w:rsidR="00291C82">
              <w:rPr>
                <w:noProof/>
                <w:webHidden/>
              </w:rPr>
            </w:r>
            <w:r w:rsidR="00291C82">
              <w:rPr>
                <w:noProof/>
                <w:webHidden/>
              </w:rPr>
              <w:fldChar w:fldCharType="separate"/>
            </w:r>
            <w:r w:rsidR="00291C82">
              <w:rPr>
                <w:noProof/>
                <w:webHidden/>
              </w:rPr>
              <w:t>186</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761" w:history="1">
            <w:r w:rsidR="00291C82" w:rsidRPr="00C314C4">
              <w:rPr>
                <w:rStyle w:val="Hyperlink"/>
              </w:rPr>
              <w:t>5.</w:t>
            </w:r>
            <w:r w:rsidR="00291C82">
              <w:rPr>
                <w:rFonts w:asciiTheme="minorHAnsi" w:hAnsiTheme="minorHAnsi"/>
                <w:b w:val="0"/>
                <w:noProof/>
                <w:sz w:val="22"/>
                <w:lang w:val="hr-HR" w:eastAsia="hr-HR"/>
              </w:rPr>
              <w:tab/>
            </w:r>
            <w:r w:rsidR="00291C82" w:rsidRPr="00C314C4">
              <w:rPr>
                <w:rStyle w:val="Hyperlink"/>
              </w:rPr>
              <w:t>Rezultati istraživanja</w:t>
            </w:r>
            <w:r w:rsidR="00291C82">
              <w:rPr>
                <w:noProof/>
                <w:webHidden/>
              </w:rPr>
              <w:tab/>
            </w:r>
            <w:r w:rsidR="00291C82">
              <w:rPr>
                <w:noProof/>
                <w:webHidden/>
              </w:rPr>
              <w:fldChar w:fldCharType="begin"/>
            </w:r>
            <w:r w:rsidR="00291C82">
              <w:rPr>
                <w:noProof/>
                <w:webHidden/>
              </w:rPr>
              <w:instrText xml:space="preserve"> PAGEREF _Toc462787761 \h </w:instrText>
            </w:r>
            <w:r w:rsidR="00291C82">
              <w:rPr>
                <w:noProof/>
                <w:webHidden/>
              </w:rPr>
            </w:r>
            <w:r w:rsidR="00291C82">
              <w:rPr>
                <w:noProof/>
                <w:webHidden/>
              </w:rPr>
              <w:fldChar w:fldCharType="separate"/>
            </w:r>
            <w:r w:rsidR="00291C82">
              <w:rPr>
                <w:noProof/>
                <w:webHidden/>
              </w:rPr>
              <w:t>188</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62" w:history="1">
            <w:r w:rsidR="00291C82" w:rsidRPr="00C314C4">
              <w:rPr>
                <w:rStyle w:val="Hyperlink"/>
              </w:rPr>
              <w:t>5.1.</w:t>
            </w:r>
            <w:r w:rsidR="00291C82">
              <w:rPr>
                <w:rFonts w:asciiTheme="minorHAnsi" w:hAnsiTheme="minorHAnsi"/>
                <w:noProof/>
                <w:lang w:val="hr-HR" w:eastAsia="hr-HR"/>
              </w:rPr>
              <w:tab/>
            </w:r>
            <w:r w:rsidR="00291C82" w:rsidRPr="00C314C4">
              <w:rPr>
                <w:rStyle w:val="Hyperlink"/>
              </w:rPr>
              <w:t>Kvantitativni rezultati</w:t>
            </w:r>
            <w:r w:rsidR="00291C82">
              <w:rPr>
                <w:noProof/>
                <w:webHidden/>
              </w:rPr>
              <w:tab/>
            </w:r>
            <w:r w:rsidR="00291C82">
              <w:rPr>
                <w:noProof/>
                <w:webHidden/>
              </w:rPr>
              <w:fldChar w:fldCharType="begin"/>
            </w:r>
            <w:r w:rsidR="00291C82">
              <w:rPr>
                <w:noProof/>
                <w:webHidden/>
              </w:rPr>
              <w:instrText xml:space="preserve"> PAGEREF _Toc462787762 \h </w:instrText>
            </w:r>
            <w:r w:rsidR="00291C82">
              <w:rPr>
                <w:noProof/>
                <w:webHidden/>
              </w:rPr>
            </w:r>
            <w:r w:rsidR="00291C82">
              <w:rPr>
                <w:noProof/>
                <w:webHidden/>
              </w:rPr>
              <w:fldChar w:fldCharType="separate"/>
            </w:r>
            <w:r w:rsidR="00291C82">
              <w:rPr>
                <w:noProof/>
                <w:webHidden/>
              </w:rPr>
              <w:t>189</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63" w:history="1">
            <w:r w:rsidR="00291C82" w:rsidRPr="00C314C4">
              <w:rPr>
                <w:rStyle w:val="Hyperlink"/>
                <w14:scene3d>
                  <w14:camera w14:prst="orthographicFront"/>
                  <w14:lightRig w14:rig="threePt" w14:dir="t">
                    <w14:rot w14:lat="0" w14:lon="0" w14:rev="0"/>
                  </w14:lightRig>
                </w14:scene3d>
              </w:rPr>
              <w:t>5.1.1.</w:t>
            </w:r>
            <w:r w:rsidR="00291C82">
              <w:rPr>
                <w:rFonts w:asciiTheme="minorHAnsi" w:hAnsiTheme="minorHAnsi"/>
                <w:noProof/>
                <w:lang w:val="hr-HR" w:eastAsia="hr-HR"/>
              </w:rPr>
              <w:tab/>
            </w:r>
            <w:r w:rsidR="00291C82" w:rsidRPr="00C314C4">
              <w:rPr>
                <w:rStyle w:val="Hyperlink"/>
              </w:rPr>
              <w:t>Demografski pokazatelji – korisnici IKT-a</w:t>
            </w:r>
            <w:r w:rsidR="00291C82">
              <w:rPr>
                <w:noProof/>
                <w:webHidden/>
              </w:rPr>
              <w:tab/>
            </w:r>
            <w:r w:rsidR="00291C82">
              <w:rPr>
                <w:noProof/>
                <w:webHidden/>
              </w:rPr>
              <w:fldChar w:fldCharType="begin"/>
            </w:r>
            <w:r w:rsidR="00291C82">
              <w:rPr>
                <w:noProof/>
                <w:webHidden/>
              </w:rPr>
              <w:instrText xml:space="preserve"> PAGEREF _Toc462787763 \h </w:instrText>
            </w:r>
            <w:r w:rsidR="00291C82">
              <w:rPr>
                <w:noProof/>
                <w:webHidden/>
              </w:rPr>
            </w:r>
            <w:r w:rsidR="00291C82">
              <w:rPr>
                <w:noProof/>
                <w:webHidden/>
              </w:rPr>
              <w:fldChar w:fldCharType="separate"/>
            </w:r>
            <w:r w:rsidR="00291C82">
              <w:rPr>
                <w:noProof/>
                <w:webHidden/>
              </w:rPr>
              <w:t>190</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64" w:history="1">
            <w:r w:rsidR="00291C82" w:rsidRPr="00C314C4">
              <w:rPr>
                <w:rStyle w:val="Hyperlink"/>
                <w14:scene3d>
                  <w14:camera w14:prst="orthographicFront"/>
                  <w14:lightRig w14:rig="threePt" w14:dir="t">
                    <w14:rot w14:lat="0" w14:lon="0" w14:rev="0"/>
                  </w14:lightRig>
                </w14:scene3d>
              </w:rPr>
              <w:t>5.1.2.</w:t>
            </w:r>
            <w:r w:rsidR="00291C82">
              <w:rPr>
                <w:rFonts w:asciiTheme="minorHAnsi" w:hAnsiTheme="minorHAnsi"/>
                <w:noProof/>
                <w:lang w:val="hr-HR" w:eastAsia="hr-HR"/>
              </w:rPr>
              <w:tab/>
            </w:r>
            <w:r w:rsidR="00291C82" w:rsidRPr="00C314C4">
              <w:rPr>
                <w:rStyle w:val="Hyperlink"/>
              </w:rPr>
              <w:t>Korelacije odgovora korisnika IKT-a i IT menadžera</w:t>
            </w:r>
            <w:r w:rsidR="00291C82">
              <w:rPr>
                <w:noProof/>
                <w:webHidden/>
              </w:rPr>
              <w:tab/>
            </w:r>
            <w:r w:rsidR="00291C82">
              <w:rPr>
                <w:noProof/>
                <w:webHidden/>
              </w:rPr>
              <w:fldChar w:fldCharType="begin"/>
            </w:r>
            <w:r w:rsidR="00291C82">
              <w:rPr>
                <w:noProof/>
                <w:webHidden/>
              </w:rPr>
              <w:instrText xml:space="preserve"> PAGEREF _Toc462787764 \h </w:instrText>
            </w:r>
            <w:r w:rsidR="00291C82">
              <w:rPr>
                <w:noProof/>
                <w:webHidden/>
              </w:rPr>
            </w:r>
            <w:r w:rsidR="00291C82">
              <w:rPr>
                <w:noProof/>
                <w:webHidden/>
              </w:rPr>
              <w:fldChar w:fldCharType="separate"/>
            </w:r>
            <w:r w:rsidR="00291C82">
              <w:rPr>
                <w:noProof/>
                <w:webHidden/>
              </w:rPr>
              <w:t>194</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65" w:history="1">
            <w:r w:rsidR="00291C82" w:rsidRPr="00C314C4">
              <w:rPr>
                <w:rStyle w:val="Hyperlink"/>
                <w14:scene3d>
                  <w14:camera w14:prst="orthographicFront"/>
                  <w14:lightRig w14:rig="threePt" w14:dir="t">
                    <w14:rot w14:lat="0" w14:lon="0" w14:rev="0"/>
                  </w14:lightRig>
                </w14:scene3d>
              </w:rPr>
              <w:t>5.1.3.</w:t>
            </w:r>
            <w:r w:rsidR="00291C82">
              <w:rPr>
                <w:rFonts w:asciiTheme="minorHAnsi" w:hAnsiTheme="minorHAnsi"/>
                <w:noProof/>
                <w:lang w:val="hr-HR" w:eastAsia="hr-HR"/>
              </w:rPr>
              <w:tab/>
            </w:r>
            <w:r w:rsidR="00291C82" w:rsidRPr="00C314C4">
              <w:rPr>
                <w:rStyle w:val="Hyperlink"/>
              </w:rPr>
              <w:t>Wilcoxonov test sume rangova</w:t>
            </w:r>
            <w:r w:rsidR="00291C82">
              <w:rPr>
                <w:noProof/>
                <w:webHidden/>
              </w:rPr>
              <w:tab/>
            </w:r>
            <w:r w:rsidR="00291C82">
              <w:rPr>
                <w:noProof/>
                <w:webHidden/>
              </w:rPr>
              <w:fldChar w:fldCharType="begin"/>
            </w:r>
            <w:r w:rsidR="00291C82">
              <w:rPr>
                <w:noProof/>
                <w:webHidden/>
              </w:rPr>
              <w:instrText xml:space="preserve"> PAGEREF _Toc462787765 \h </w:instrText>
            </w:r>
            <w:r w:rsidR="00291C82">
              <w:rPr>
                <w:noProof/>
                <w:webHidden/>
              </w:rPr>
            </w:r>
            <w:r w:rsidR="00291C82">
              <w:rPr>
                <w:noProof/>
                <w:webHidden/>
              </w:rPr>
              <w:fldChar w:fldCharType="separate"/>
            </w:r>
            <w:r w:rsidR="00291C82">
              <w:rPr>
                <w:noProof/>
                <w:webHidden/>
              </w:rPr>
              <w:t>195</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66" w:history="1">
            <w:r w:rsidR="00291C82" w:rsidRPr="00C314C4">
              <w:rPr>
                <w:rStyle w:val="Hyperlink"/>
              </w:rPr>
              <w:t>5.1.3.1.</w:t>
            </w:r>
            <w:r w:rsidR="00291C82">
              <w:rPr>
                <w:rFonts w:asciiTheme="minorHAnsi" w:eastAsiaTheme="minorEastAsia" w:hAnsiTheme="minorHAnsi"/>
                <w:noProof/>
                <w:sz w:val="22"/>
                <w:szCs w:val="22"/>
                <w:lang w:eastAsia="hr-HR"/>
              </w:rPr>
              <w:tab/>
            </w:r>
            <w:r w:rsidR="00291C82" w:rsidRPr="00C314C4">
              <w:rPr>
                <w:rStyle w:val="Hyperlink"/>
              </w:rPr>
              <w:t>Rezultati usklađenosti prema vrsti organizacije</w:t>
            </w:r>
            <w:r w:rsidR="00291C82">
              <w:rPr>
                <w:noProof/>
                <w:webHidden/>
              </w:rPr>
              <w:tab/>
            </w:r>
            <w:r w:rsidR="00291C82">
              <w:rPr>
                <w:noProof/>
                <w:webHidden/>
              </w:rPr>
              <w:fldChar w:fldCharType="begin"/>
            </w:r>
            <w:r w:rsidR="00291C82">
              <w:rPr>
                <w:noProof/>
                <w:webHidden/>
              </w:rPr>
              <w:instrText xml:space="preserve"> PAGEREF _Toc462787766 \h </w:instrText>
            </w:r>
            <w:r w:rsidR="00291C82">
              <w:rPr>
                <w:noProof/>
                <w:webHidden/>
              </w:rPr>
            </w:r>
            <w:r w:rsidR="00291C82">
              <w:rPr>
                <w:noProof/>
                <w:webHidden/>
              </w:rPr>
              <w:fldChar w:fldCharType="separate"/>
            </w:r>
            <w:r w:rsidR="00291C82">
              <w:rPr>
                <w:noProof/>
                <w:webHidden/>
              </w:rPr>
              <w:t>196</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67" w:history="1">
            <w:r w:rsidR="00291C82" w:rsidRPr="00C314C4">
              <w:rPr>
                <w:rStyle w:val="Hyperlink"/>
              </w:rPr>
              <w:t>5.1.3.2.</w:t>
            </w:r>
            <w:r w:rsidR="00291C82">
              <w:rPr>
                <w:rFonts w:asciiTheme="minorHAnsi" w:eastAsiaTheme="minorEastAsia" w:hAnsiTheme="minorHAnsi"/>
                <w:noProof/>
                <w:sz w:val="22"/>
                <w:szCs w:val="22"/>
                <w:lang w:eastAsia="hr-HR"/>
              </w:rPr>
              <w:tab/>
            </w:r>
            <w:r w:rsidR="00291C82" w:rsidRPr="00C314C4">
              <w:rPr>
                <w:rStyle w:val="Hyperlink"/>
              </w:rPr>
              <w:t>Rezultati usklađenosti prema stažu IT menadžera</w:t>
            </w:r>
            <w:r w:rsidR="00291C82">
              <w:rPr>
                <w:noProof/>
                <w:webHidden/>
              </w:rPr>
              <w:tab/>
            </w:r>
            <w:r w:rsidR="00291C82">
              <w:rPr>
                <w:noProof/>
                <w:webHidden/>
              </w:rPr>
              <w:fldChar w:fldCharType="begin"/>
            </w:r>
            <w:r w:rsidR="00291C82">
              <w:rPr>
                <w:noProof/>
                <w:webHidden/>
              </w:rPr>
              <w:instrText xml:space="preserve"> PAGEREF _Toc462787767 \h </w:instrText>
            </w:r>
            <w:r w:rsidR="00291C82">
              <w:rPr>
                <w:noProof/>
                <w:webHidden/>
              </w:rPr>
            </w:r>
            <w:r w:rsidR="00291C82">
              <w:rPr>
                <w:noProof/>
                <w:webHidden/>
              </w:rPr>
              <w:fldChar w:fldCharType="separate"/>
            </w:r>
            <w:r w:rsidR="00291C82">
              <w:rPr>
                <w:noProof/>
                <w:webHidden/>
              </w:rPr>
              <w:t>196</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68" w:history="1">
            <w:r w:rsidR="00291C82" w:rsidRPr="00C314C4">
              <w:rPr>
                <w:rStyle w:val="Hyperlink"/>
              </w:rPr>
              <w:t>5.1.3.3.</w:t>
            </w:r>
            <w:r w:rsidR="00291C82">
              <w:rPr>
                <w:rFonts w:asciiTheme="minorHAnsi" w:eastAsiaTheme="minorEastAsia" w:hAnsiTheme="minorHAnsi"/>
                <w:noProof/>
                <w:sz w:val="22"/>
                <w:szCs w:val="22"/>
                <w:lang w:eastAsia="hr-HR"/>
              </w:rPr>
              <w:tab/>
            </w:r>
            <w:r w:rsidR="00291C82" w:rsidRPr="00C314C4">
              <w:rPr>
                <w:rStyle w:val="Hyperlink"/>
              </w:rPr>
              <w:t>Rezultati usklađenosti prema obrazovanju IT menadžera</w:t>
            </w:r>
            <w:r w:rsidR="00291C82">
              <w:rPr>
                <w:noProof/>
                <w:webHidden/>
              </w:rPr>
              <w:tab/>
            </w:r>
            <w:r w:rsidR="00291C82">
              <w:rPr>
                <w:noProof/>
                <w:webHidden/>
              </w:rPr>
              <w:fldChar w:fldCharType="begin"/>
            </w:r>
            <w:r w:rsidR="00291C82">
              <w:rPr>
                <w:noProof/>
                <w:webHidden/>
              </w:rPr>
              <w:instrText xml:space="preserve"> PAGEREF _Toc462787768 \h </w:instrText>
            </w:r>
            <w:r w:rsidR="00291C82">
              <w:rPr>
                <w:noProof/>
                <w:webHidden/>
              </w:rPr>
            </w:r>
            <w:r w:rsidR="00291C82">
              <w:rPr>
                <w:noProof/>
                <w:webHidden/>
              </w:rPr>
              <w:fldChar w:fldCharType="separate"/>
            </w:r>
            <w:r w:rsidR="00291C82">
              <w:rPr>
                <w:noProof/>
                <w:webHidden/>
              </w:rPr>
              <w:t>196</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69" w:history="1">
            <w:r w:rsidR="00291C82" w:rsidRPr="00C314C4">
              <w:rPr>
                <w:rStyle w:val="Hyperlink"/>
              </w:rPr>
              <w:t>5.1.3.4.</w:t>
            </w:r>
            <w:r w:rsidR="00291C82">
              <w:rPr>
                <w:rFonts w:asciiTheme="minorHAnsi" w:eastAsiaTheme="minorEastAsia" w:hAnsiTheme="minorHAnsi"/>
                <w:noProof/>
                <w:sz w:val="22"/>
                <w:szCs w:val="22"/>
                <w:lang w:eastAsia="hr-HR"/>
              </w:rPr>
              <w:tab/>
            </w:r>
            <w:r w:rsidR="00291C82" w:rsidRPr="00C314C4">
              <w:rPr>
                <w:rStyle w:val="Hyperlink"/>
              </w:rPr>
              <w:t>Rezultati usklađenosti prema položaju IT menadžera u organizaciji</w:t>
            </w:r>
            <w:r w:rsidR="00291C82">
              <w:rPr>
                <w:noProof/>
                <w:webHidden/>
              </w:rPr>
              <w:tab/>
            </w:r>
            <w:r w:rsidR="00291C82">
              <w:rPr>
                <w:noProof/>
                <w:webHidden/>
              </w:rPr>
              <w:fldChar w:fldCharType="begin"/>
            </w:r>
            <w:r w:rsidR="00291C82">
              <w:rPr>
                <w:noProof/>
                <w:webHidden/>
              </w:rPr>
              <w:instrText xml:space="preserve"> PAGEREF _Toc462787769 \h </w:instrText>
            </w:r>
            <w:r w:rsidR="00291C82">
              <w:rPr>
                <w:noProof/>
                <w:webHidden/>
              </w:rPr>
            </w:r>
            <w:r w:rsidR="00291C82">
              <w:rPr>
                <w:noProof/>
                <w:webHidden/>
              </w:rPr>
              <w:fldChar w:fldCharType="separate"/>
            </w:r>
            <w:r w:rsidR="00291C82">
              <w:rPr>
                <w:noProof/>
                <w:webHidden/>
              </w:rPr>
              <w:t>196</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70" w:history="1">
            <w:r w:rsidR="00291C82" w:rsidRPr="00C314C4">
              <w:rPr>
                <w:rStyle w:val="Hyperlink"/>
                <w14:scene3d>
                  <w14:camera w14:prst="orthographicFront"/>
                  <w14:lightRig w14:rig="threePt" w14:dir="t">
                    <w14:rot w14:lat="0" w14:lon="0" w14:rev="0"/>
                  </w14:lightRig>
                </w14:scene3d>
              </w:rPr>
              <w:t>5.1.4.</w:t>
            </w:r>
            <w:r w:rsidR="00291C82">
              <w:rPr>
                <w:rFonts w:asciiTheme="minorHAnsi" w:hAnsiTheme="minorHAnsi"/>
                <w:noProof/>
                <w:lang w:val="hr-HR" w:eastAsia="hr-HR"/>
              </w:rPr>
              <w:tab/>
            </w:r>
            <w:r w:rsidR="00291C82" w:rsidRPr="00C314C4">
              <w:rPr>
                <w:rStyle w:val="Hyperlink"/>
              </w:rPr>
              <w:t>Leveneov test</w:t>
            </w:r>
            <w:r w:rsidR="00291C82">
              <w:rPr>
                <w:noProof/>
                <w:webHidden/>
              </w:rPr>
              <w:tab/>
            </w:r>
            <w:r w:rsidR="00291C82">
              <w:rPr>
                <w:noProof/>
                <w:webHidden/>
              </w:rPr>
              <w:fldChar w:fldCharType="begin"/>
            </w:r>
            <w:r w:rsidR="00291C82">
              <w:rPr>
                <w:noProof/>
                <w:webHidden/>
              </w:rPr>
              <w:instrText xml:space="preserve"> PAGEREF _Toc462787770 \h </w:instrText>
            </w:r>
            <w:r w:rsidR="00291C82">
              <w:rPr>
                <w:noProof/>
                <w:webHidden/>
              </w:rPr>
            </w:r>
            <w:r w:rsidR="00291C82">
              <w:rPr>
                <w:noProof/>
                <w:webHidden/>
              </w:rPr>
              <w:fldChar w:fldCharType="separate"/>
            </w:r>
            <w:r w:rsidR="00291C82">
              <w:rPr>
                <w:noProof/>
                <w:webHidden/>
              </w:rPr>
              <w:t>197</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71" w:history="1">
            <w:r w:rsidR="00291C82" w:rsidRPr="00C314C4">
              <w:rPr>
                <w:rStyle w:val="Hyperlink"/>
                <w14:scene3d>
                  <w14:camera w14:prst="orthographicFront"/>
                  <w14:lightRig w14:rig="threePt" w14:dir="t">
                    <w14:rot w14:lat="0" w14:lon="0" w14:rev="0"/>
                  </w14:lightRig>
                </w14:scene3d>
              </w:rPr>
              <w:t>5.1.5.</w:t>
            </w:r>
            <w:r w:rsidR="00291C82">
              <w:rPr>
                <w:rFonts w:asciiTheme="minorHAnsi" w:hAnsiTheme="minorHAnsi"/>
                <w:noProof/>
                <w:lang w:val="hr-HR" w:eastAsia="hr-HR"/>
              </w:rPr>
              <w:tab/>
            </w:r>
            <w:r w:rsidR="00291C82" w:rsidRPr="00C314C4">
              <w:rPr>
                <w:rStyle w:val="Hyperlink"/>
              </w:rPr>
              <w:t>T-test</w:t>
            </w:r>
            <w:r w:rsidR="00291C82">
              <w:rPr>
                <w:noProof/>
                <w:webHidden/>
              </w:rPr>
              <w:tab/>
            </w:r>
            <w:r w:rsidR="00291C82">
              <w:rPr>
                <w:noProof/>
                <w:webHidden/>
              </w:rPr>
              <w:fldChar w:fldCharType="begin"/>
            </w:r>
            <w:r w:rsidR="00291C82">
              <w:rPr>
                <w:noProof/>
                <w:webHidden/>
              </w:rPr>
              <w:instrText xml:space="preserve"> PAGEREF _Toc462787771 \h </w:instrText>
            </w:r>
            <w:r w:rsidR="00291C82">
              <w:rPr>
                <w:noProof/>
                <w:webHidden/>
              </w:rPr>
            </w:r>
            <w:r w:rsidR="00291C82">
              <w:rPr>
                <w:noProof/>
                <w:webHidden/>
              </w:rPr>
              <w:fldChar w:fldCharType="separate"/>
            </w:r>
            <w:r w:rsidR="00291C82">
              <w:rPr>
                <w:noProof/>
                <w:webHidden/>
              </w:rPr>
              <w:t>197</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72" w:history="1">
            <w:r w:rsidR="00291C82" w:rsidRPr="00C314C4">
              <w:rPr>
                <w:rStyle w:val="Hyperlink"/>
                <w14:scene3d>
                  <w14:camera w14:prst="orthographicFront"/>
                  <w14:lightRig w14:rig="threePt" w14:dir="t">
                    <w14:rot w14:lat="0" w14:lon="0" w14:rev="0"/>
                  </w14:lightRig>
                </w14:scene3d>
              </w:rPr>
              <w:t>5.1.6.</w:t>
            </w:r>
            <w:r w:rsidR="00291C82">
              <w:rPr>
                <w:rFonts w:asciiTheme="minorHAnsi" w:hAnsiTheme="minorHAnsi"/>
                <w:noProof/>
                <w:lang w:val="hr-HR" w:eastAsia="hr-HR"/>
              </w:rPr>
              <w:tab/>
            </w:r>
            <w:r w:rsidR="00291C82" w:rsidRPr="00C314C4">
              <w:rPr>
                <w:rStyle w:val="Hyperlink"/>
              </w:rPr>
              <w:t>Usporedba usklađenosti korisnika IKT-a i IT menadžera</w:t>
            </w:r>
            <w:r w:rsidR="00291C82">
              <w:rPr>
                <w:noProof/>
                <w:webHidden/>
              </w:rPr>
              <w:tab/>
            </w:r>
            <w:r w:rsidR="00291C82">
              <w:rPr>
                <w:noProof/>
                <w:webHidden/>
              </w:rPr>
              <w:fldChar w:fldCharType="begin"/>
            </w:r>
            <w:r w:rsidR="00291C82">
              <w:rPr>
                <w:noProof/>
                <w:webHidden/>
              </w:rPr>
              <w:instrText xml:space="preserve"> PAGEREF _Toc462787772 \h </w:instrText>
            </w:r>
            <w:r w:rsidR="00291C82">
              <w:rPr>
                <w:noProof/>
                <w:webHidden/>
              </w:rPr>
            </w:r>
            <w:r w:rsidR="00291C82">
              <w:rPr>
                <w:noProof/>
                <w:webHidden/>
              </w:rPr>
              <w:fldChar w:fldCharType="separate"/>
            </w:r>
            <w:r w:rsidR="00291C82">
              <w:rPr>
                <w:noProof/>
                <w:webHidden/>
              </w:rPr>
              <w:t>197</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73" w:history="1">
            <w:r w:rsidR="00291C82" w:rsidRPr="00C314C4">
              <w:rPr>
                <w:rStyle w:val="Hyperlink"/>
              </w:rPr>
              <w:t>5.1.6.1.</w:t>
            </w:r>
            <w:r w:rsidR="00291C82">
              <w:rPr>
                <w:rFonts w:asciiTheme="minorHAnsi" w:eastAsiaTheme="minorEastAsia" w:hAnsiTheme="minorHAnsi"/>
                <w:noProof/>
                <w:sz w:val="22"/>
                <w:szCs w:val="22"/>
                <w:lang w:eastAsia="hr-HR"/>
              </w:rPr>
              <w:tab/>
            </w:r>
            <w:r w:rsidR="00291C82" w:rsidRPr="00C314C4">
              <w:rPr>
                <w:rStyle w:val="Hyperlink"/>
              </w:rPr>
              <w:t xml:space="preserve">Rezultati za skupinu pitanja </w:t>
            </w:r>
            <w:r w:rsidR="00291C82" w:rsidRPr="00C314C4">
              <w:rPr>
                <w:rStyle w:val="Hyperlink"/>
                <w:i/>
              </w:rPr>
              <w:t>Opredijeljen je za ulogu voditelja prije svega</w:t>
            </w:r>
            <w:r w:rsidR="00291C82">
              <w:rPr>
                <w:noProof/>
                <w:webHidden/>
              </w:rPr>
              <w:tab/>
            </w:r>
            <w:r w:rsidR="00291C82">
              <w:rPr>
                <w:noProof/>
                <w:webHidden/>
              </w:rPr>
              <w:fldChar w:fldCharType="begin"/>
            </w:r>
            <w:r w:rsidR="00291C82">
              <w:rPr>
                <w:noProof/>
                <w:webHidden/>
              </w:rPr>
              <w:instrText xml:space="preserve"> PAGEREF _Toc462787773 \h </w:instrText>
            </w:r>
            <w:r w:rsidR="00291C82">
              <w:rPr>
                <w:noProof/>
                <w:webHidden/>
              </w:rPr>
            </w:r>
            <w:r w:rsidR="00291C82">
              <w:rPr>
                <w:noProof/>
                <w:webHidden/>
              </w:rPr>
              <w:fldChar w:fldCharType="separate"/>
            </w:r>
            <w:r w:rsidR="00291C82">
              <w:rPr>
                <w:noProof/>
                <w:webHidden/>
              </w:rPr>
              <w:t>199</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74" w:history="1">
            <w:r w:rsidR="00291C82" w:rsidRPr="00C314C4">
              <w:rPr>
                <w:rStyle w:val="Hyperlink"/>
              </w:rPr>
              <w:t>5.1.6.2.</w:t>
            </w:r>
            <w:r w:rsidR="00291C82">
              <w:rPr>
                <w:rFonts w:asciiTheme="minorHAnsi" w:eastAsiaTheme="minorEastAsia" w:hAnsiTheme="minorHAnsi"/>
                <w:noProof/>
                <w:sz w:val="22"/>
                <w:szCs w:val="22"/>
                <w:lang w:eastAsia="hr-HR"/>
              </w:rPr>
              <w:tab/>
            </w:r>
            <w:r w:rsidR="00291C82" w:rsidRPr="00C314C4">
              <w:rPr>
                <w:rStyle w:val="Hyperlink"/>
              </w:rPr>
              <w:t xml:space="preserve">Rezultati za skupinu pitanja </w:t>
            </w:r>
            <w:r w:rsidR="00291C82" w:rsidRPr="00C314C4">
              <w:rPr>
                <w:rStyle w:val="Hyperlink"/>
                <w:i/>
              </w:rPr>
              <w:t>Vodi različito od načina na koji je navikao</w:t>
            </w:r>
            <w:r w:rsidR="00291C82">
              <w:rPr>
                <w:noProof/>
                <w:webHidden/>
              </w:rPr>
              <w:tab/>
            </w:r>
            <w:r w:rsidR="00291C82">
              <w:rPr>
                <w:noProof/>
                <w:webHidden/>
              </w:rPr>
              <w:fldChar w:fldCharType="begin"/>
            </w:r>
            <w:r w:rsidR="00291C82">
              <w:rPr>
                <w:noProof/>
                <w:webHidden/>
              </w:rPr>
              <w:instrText xml:space="preserve"> PAGEREF _Toc462787774 \h </w:instrText>
            </w:r>
            <w:r w:rsidR="00291C82">
              <w:rPr>
                <w:noProof/>
                <w:webHidden/>
              </w:rPr>
            </w:r>
            <w:r w:rsidR="00291C82">
              <w:rPr>
                <w:noProof/>
                <w:webHidden/>
              </w:rPr>
              <w:fldChar w:fldCharType="separate"/>
            </w:r>
            <w:r w:rsidR="00291C82">
              <w:rPr>
                <w:noProof/>
                <w:webHidden/>
              </w:rPr>
              <w:t>200</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75" w:history="1">
            <w:r w:rsidR="00291C82" w:rsidRPr="00C314C4">
              <w:rPr>
                <w:rStyle w:val="Hyperlink"/>
              </w:rPr>
              <w:t>5.1.6.3.</w:t>
            </w:r>
            <w:r w:rsidR="00291C82">
              <w:rPr>
                <w:rFonts w:asciiTheme="minorHAnsi" w:eastAsiaTheme="minorEastAsia" w:hAnsiTheme="minorHAnsi"/>
                <w:noProof/>
                <w:sz w:val="22"/>
                <w:szCs w:val="22"/>
                <w:lang w:eastAsia="hr-HR"/>
              </w:rPr>
              <w:tab/>
            </w:r>
            <w:r w:rsidR="00291C82" w:rsidRPr="00C314C4">
              <w:rPr>
                <w:rStyle w:val="Hyperlink"/>
              </w:rPr>
              <w:t xml:space="preserve">Rezultati za skupinu pitanja </w:t>
            </w:r>
            <w:r w:rsidR="00291C82" w:rsidRPr="00C314C4">
              <w:rPr>
                <w:rStyle w:val="Hyperlink"/>
                <w:i/>
              </w:rPr>
              <w:t>Prihvaća svoje "mekše" strane</w:t>
            </w:r>
            <w:r w:rsidR="00291C82">
              <w:rPr>
                <w:noProof/>
                <w:webHidden/>
              </w:rPr>
              <w:tab/>
            </w:r>
            <w:r w:rsidR="00291C82">
              <w:rPr>
                <w:noProof/>
                <w:webHidden/>
              </w:rPr>
              <w:fldChar w:fldCharType="begin"/>
            </w:r>
            <w:r w:rsidR="00291C82">
              <w:rPr>
                <w:noProof/>
                <w:webHidden/>
              </w:rPr>
              <w:instrText xml:space="preserve"> PAGEREF _Toc462787775 \h </w:instrText>
            </w:r>
            <w:r w:rsidR="00291C82">
              <w:rPr>
                <w:noProof/>
                <w:webHidden/>
              </w:rPr>
            </w:r>
            <w:r w:rsidR="00291C82">
              <w:rPr>
                <w:noProof/>
                <w:webHidden/>
              </w:rPr>
              <w:fldChar w:fldCharType="separate"/>
            </w:r>
            <w:r w:rsidR="00291C82">
              <w:rPr>
                <w:noProof/>
                <w:webHidden/>
              </w:rPr>
              <w:t>202</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76" w:history="1">
            <w:r w:rsidR="00291C82" w:rsidRPr="00C314C4">
              <w:rPr>
                <w:rStyle w:val="Hyperlink"/>
              </w:rPr>
              <w:t>5.1.6.4.</w:t>
            </w:r>
            <w:r w:rsidR="00291C82">
              <w:rPr>
                <w:rFonts w:asciiTheme="minorHAnsi" w:eastAsiaTheme="minorEastAsia" w:hAnsiTheme="minorHAnsi"/>
                <w:noProof/>
                <w:sz w:val="22"/>
                <w:szCs w:val="22"/>
                <w:lang w:eastAsia="hr-HR"/>
              </w:rPr>
              <w:tab/>
            </w:r>
            <w:r w:rsidR="00291C82" w:rsidRPr="00C314C4">
              <w:rPr>
                <w:rStyle w:val="Hyperlink"/>
              </w:rPr>
              <w:t xml:space="preserve">Rezultati za skupinu pitanja </w:t>
            </w:r>
            <w:r w:rsidR="00291C82" w:rsidRPr="00C314C4">
              <w:rPr>
                <w:rStyle w:val="Hyperlink"/>
                <w:i/>
              </w:rPr>
              <w:t>Potiče ispravne odnose koji dovode do pravih rezultata</w:t>
            </w:r>
            <w:r w:rsidR="00291C82">
              <w:rPr>
                <w:noProof/>
                <w:webHidden/>
              </w:rPr>
              <w:tab/>
            </w:r>
            <w:r w:rsidR="00291C82">
              <w:rPr>
                <w:noProof/>
                <w:webHidden/>
              </w:rPr>
              <w:fldChar w:fldCharType="begin"/>
            </w:r>
            <w:r w:rsidR="00291C82">
              <w:rPr>
                <w:noProof/>
                <w:webHidden/>
              </w:rPr>
              <w:instrText xml:space="preserve"> PAGEREF _Toc462787776 \h </w:instrText>
            </w:r>
            <w:r w:rsidR="00291C82">
              <w:rPr>
                <w:noProof/>
                <w:webHidden/>
              </w:rPr>
            </w:r>
            <w:r w:rsidR="00291C82">
              <w:rPr>
                <w:noProof/>
                <w:webHidden/>
              </w:rPr>
              <w:fldChar w:fldCharType="separate"/>
            </w:r>
            <w:r w:rsidR="00291C82">
              <w:rPr>
                <w:noProof/>
                <w:webHidden/>
              </w:rPr>
              <w:t>203</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77" w:history="1">
            <w:r w:rsidR="00291C82" w:rsidRPr="00C314C4">
              <w:rPr>
                <w:rStyle w:val="Hyperlink"/>
              </w:rPr>
              <w:t>5.1.6.5.</w:t>
            </w:r>
            <w:r w:rsidR="00291C82">
              <w:rPr>
                <w:rFonts w:asciiTheme="minorHAnsi" w:eastAsiaTheme="minorEastAsia" w:hAnsiTheme="minorHAnsi"/>
                <w:noProof/>
                <w:sz w:val="22"/>
                <w:szCs w:val="22"/>
                <w:lang w:eastAsia="hr-HR"/>
              </w:rPr>
              <w:tab/>
            </w:r>
            <w:r w:rsidR="00291C82" w:rsidRPr="00C314C4">
              <w:rPr>
                <w:rStyle w:val="Hyperlink"/>
              </w:rPr>
              <w:t xml:space="preserve">Rezultati za skupinu pitanja </w:t>
            </w:r>
            <w:r w:rsidR="00291C82" w:rsidRPr="00C314C4">
              <w:rPr>
                <w:rStyle w:val="Hyperlink"/>
                <w:i/>
              </w:rPr>
              <w:t>Prakticira komunikacijske vještine</w:t>
            </w:r>
            <w:r w:rsidR="00291C82">
              <w:rPr>
                <w:noProof/>
                <w:webHidden/>
              </w:rPr>
              <w:tab/>
            </w:r>
            <w:r w:rsidR="00291C82">
              <w:rPr>
                <w:noProof/>
                <w:webHidden/>
              </w:rPr>
              <w:fldChar w:fldCharType="begin"/>
            </w:r>
            <w:r w:rsidR="00291C82">
              <w:rPr>
                <w:noProof/>
                <w:webHidden/>
              </w:rPr>
              <w:instrText xml:space="preserve"> PAGEREF _Toc462787777 \h </w:instrText>
            </w:r>
            <w:r w:rsidR="00291C82">
              <w:rPr>
                <w:noProof/>
                <w:webHidden/>
              </w:rPr>
            </w:r>
            <w:r w:rsidR="00291C82">
              <w:rPr>
                <w:noProof/>
                <w:webHidden/>
              </w:rPr>
              <w:fldChar w:fldCharType="separate"/>
            </w:r>
            <w:r w:rsidR="00291C82">
              <w:rPr>
                <w:noProof/>
                <w:webHidden/>
              </w:rPr>
              <w:t>204</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78" w:history="1">
            <w:r w:rsidR="00291C82" w:rsidRPr="00C314C4">
              <w:rPr>
                <w:rStyle w:val="Hyperlink"/>
              </w:rPr>
              <w:t>5.1.6.6.</w:t>
            </w:r>
            <w:r w:rsidR="00291C82">
              <w:rPr>
                <w:rFonts w:asciiTheme="minorHAnsi" w:eastAsiaTheme="minorEastAsia" w:hAnsiTheme="minorHAnsi"/>
                <w:noProof/>
                <w:sz w:val="22"/>
                <w:szCs w:val="22"/>
                <w:lang w:eastAsia="hr-HR"/>
              </w:rPr>
              <w:tab/>
            </w:r>
            <w:r w:rsidR="00291C82" w:rsidRPr="00C314C4">
              <w:rPr>
                <w:rStyle w:val="Hyperlink"/>
              </w:rPr>
              <w:t xml:space="preserve">Rezultati za skupinu pitanja </w:t>
            </w:r>
            <w:r w:rsidR="00291C82" w:rsidRPr="00C314C4">
              <w:rPr>
                <w:rStyle w:val="Hyperlink"/>
                <w:i/>
              </w:rPr>
              <w:t>Inspirira druge</w:t>
            </w:r>
            <w:r w:rsidR="00291C82">
              <w:rPr>
                <w:noProof/>
                <w:webHidden/>
              </w:rPr>
              <w:tab/>
            </w:r>
            <w:r w:rsidR="00291C82">
              <w:rPr>
                <w:noProof/>
                <w:webHidden/>
              </w:rPr>
              <w:fldChar w:fldCharType="begin"/>
            </w:r>
            <w:r w:rsidR="00291C82">
              <w:rPr>
                <w:noProof/>
                <w:webHidden/>
              </w:rPr>
              <w:instrText xml:space="preserve"> PAGEREF _Toc462787778 \h </w:instrText>
            </w:r>
            <w:r w:rsidR="00291C82">
              <w:rPr>
                <w:noProof/>
                <w:webHidden/>
              </w:rPr>
            </w:r>
            <w:r w:rsidR="00291C82">
              <w:rPr>
                <w:noProof/>
                <w:webHidden/>
              </w:rPr>
              <w:fldChar w:fldCharType="separate"/>
            </w:r>
            <w:r w:rsidR="00291C82">
              <w:rPr>
                <w:noProof/>
                <w:webHidden/>
              </w:rPr>
              <w:t>205</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79" w:history="1">
            <w:r w:rsidR="00291C82" w:rsidRPr="00C314C4">
              <w:rPr>
                <w:rStyle w:val="Hyperlink"/>
              </w:rPr>
              <w:t>5.1.6.7.</w:t>
            </w:r>
            <w:r w:rsidR="00291C82">
              <w:rPr>
                <w:rFonts w:asciiTheme="minorHAnsi" w:eastAsiaTheme="minorEastAsia" w:hAnsiTheme="minorHAnsi"/>
                <w:noProof/>
                <w:sz w:val="22"/>
                <w:szCs w:val="22"/>
                <w:lang w:eastAsia="hr-HR"/>
              </w:rPr>
              <w:tab/>
            </w:r>
            <w:r w:rsidR="00291C82" w:rsidRPr="00C314C4">
              <w:rPr>
                <w:rStyle w:val="Hyperlink"/>
              </w:rPr>
              <w:t xml:space="preserve">Rezultati za skupinu pitanja </w:t>
            </w:r>
            <w:r w:rsidR="00291C82" w:rsidRPr="00C314C4">
              <w:rPr>
                <w:rStyle w:val="Hyperlink"/>
                <w:i/>
              </w:rPr>
              <w:t>Gradi ljude, a ne sustave</w:t>
            </w:r>
            <w:r w:rsidR="00291C82">
              <w:rPr>
                <w:noProof/>
                <w:webHidden/>
              </w:rPr>
              <w:tab/>
            </w:r>
            <w:r w:rsidR="00291C82">
              <w:rPr>
                <w:noProof/>
                <w:webHidden/>
              </w:rPr>
              <w:fldChar w:fldCharType="begin"/>
            </w:r>
            <w:r w:rsidR="00291C82">
              <w:rPr>
                <w:noProof/>
                <w:webHidden/>
              </w:rPr>
              <w:instrText xml:space="preserve"> PAGEREF _Toc462787779 \h </w:instrText>
            </w:r>
            <w:r w:rsidR="00291C82">
              <w:rPr>
                <w:noProof/>
                <w:webHidden/>
              </w:rPr>
            </w:r>
            <w:r w:rsidR="00291C82">
              <w:rPr>
                <w:noProof/>
                <w:webHidden/>
              </w:rPr>
              <w:fldChar w:fldCharType="separate"/>
            </w:r>
            <w:r w:rsidR="00291C82">
              <w:rPr>
                <w:noProof/>
                <w:webHidden/>
              </w:rPr>
              <w:t>206</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80" w:history="1">
            <w:r w:rsidR="00291C82" w:rsidRPr="00C314C4">
              <w:rPr>
                <w:rStyle w:val="Hyperlink"/>
              </w:rPr>
              <w:t>5.2.</w:t>
            </w:r>
            <w:r w:rsidR="00291C82">
              <w:rPr>
                <w:rFonts w:asciiTheme="minorHAnsi" w:hAnsiTheme="minorHAnsi"/>
                <w:noProof/>
                <w:lang w:val="hr-HR" w:eastAsia="hr-HR"/>
              </w:rPr>
              <w:tab/>
            </w:r>
            <w:r w:rsidR="00291C82" w:rsidRPr="00C314C4">
              <w:rPr>
                <w:rStyle w:val="Hyperlink"/>
              </w:rPr>
              <w:t>Kvalitativni rezultati</w:t>
            </w:r>
            <w:r w:rsidR="00291C82">
              <w:rPr>
                <w:noProof/>
                <w:webHidden/>
              </w:rPr>
              <w:tab/>
            </w:r>
            <w:r w:rsidR="00291C82">
              <w:rPr>
                <w:noProof/>
                <w:webHidden/>
              </w:rPr>
              <w:fldChar w:fldCharType="begin"/>
            </w:r>
            <w:r w:rsidR="00291C82">
              <w:rPr>
                <w:noProof/>
                <w:webHidden/>
              </w:rPr>
              <w:instrText xml:space="preserve"> PAGEREF _Toc462787780 \h </w:instrText>
            </w:r>
            <w:r w:rsidR="00291C82">
              <w:rPr>
                <w:noProof/>
                <w:webHidden/>
              </w:rPr>
            </w:r>
            <w:r w:rsidR="00291C82">
              <w:rPr>
                <w:noProof/>
                <w:webHidden/>
              </w:rPr>
              <w:fldChar w:fldCharType="separate"/>
            </w:r>
            <w:r w:rsidR="00291C82">
              <w:rPr>
                <w:noProof/>
                <w:webHidden/>
              </w:rPr>
              <w:t>208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81" w:history="1">
            <w:r w:rsidR="00291C82" w:rsidRPr="00C314C4">
              <w:rPr>
                <w:rStyle w:val="Hyperlink"/>
                <w14:scene3d>
                  <w14:camera w14:prst="orthographicFront"/>
                  <w14:lightRig w14:rig="threePt" w14:dir="t">
                    <w14:rot w14:lat="0" w14:lon="0" w14:rev="0"/>
                  </w14:lightRig>
                </w14:scene3d>
              </w:rPr>
              <w:t>5.2.1.</w:t>
            </w:r>
            <w:r w:rsidR="00291C82">
              <w:rPr>
                <w:rFonts w:asciiTheme="minorHAnsi" w:hAnsiTheme="minorHAnsi"/>
                <w:noProof/>
                <w:lang w:val="hr-HR" w:eastAsia="hr-HR"/>
              </w:rPr>
              <w:tab/>
            </w:r>
            <w:r w:rsidR="00291C82" w:rsidRPr="00C314C4">
              <w:rPr>
                <w:rStyle w:val="Hyperlink"/>
              </w:rPr>
              <w:t>Opći podaci o IT menadžerima</w:t>
            </w:r>
            <w:r w:rsidR="00291C82">
              <w:rPr>
                <w:noProof/>
                <w:webHidden/>
              </w:rPr>
              <w:tab/>
            </w:r>
            <w:r w:rsidR="00291C82">
              <w:rPr>
                <w:noProof/>
                <w:webHidden/>
              </w:rPr>
              <w:fldChar w:fldCharType="begin"/>
            </w:r>
            <w:r w:rsidR="00291C82">
              <w:rPr>
                <w:noProof/>
                <w:webHidden/>
              </w:rPr>
              <w:instrText xml:space="preserve"> PAGEREF _Toc462787781 \h </w:instrText>
            </w:r>
            <w:r w:rsidR="00291C82">
              <w:rPr>
                <w:noProof/>
                <w:webHidden/>
              </w:rPr>
            </w:r>
            <w:r w:rsidR="00291C82">
              <w:rPr>
                <w:noProof/>
                <w:webHidden/>
              </w:rPr>
              <w:fldChar w:fldCharType="separate"/>
            </w:r>
            <w:r w:rsidR="00291C82">
              <w:rPr>
                <w:noProof/>
                <w:webHidden/>
              </w:rPr>
              <w:t>209</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82" w:history="1">
            <w:r w:rsidR="00291C82" w:rsidRPr="00C314C4">
              <w:rPr>
                <w:rStyle w:val="Hyperlink"/>
              </w:rPr>
              <w:t>5.2.1.1.</w:t>
            </w:r>
            <w:r w:rsidR="00291C82">
              <w:rPr>
                <w:rFonts w:asciiTheme="minorHAnsi" w:eastAsiaTheme="minorEastAsia" w:hAnsiTheme="minorHAnsi"/>
                <w:noProof/>
                <w:sz w:val="22"/>
                <w:szCs w:val="22"/>
                <w:lang w:eastAsia="hr-HR"/>
              </w:rPr>
              <w:tab/>
            </w:r>
            <w:r w:rsidR="00291C82" w:rsidRPr="00C314C4">
              <w:rPr>
                <w:rStyle w:val="Hyperlink"/>
              </w:rPr>
              <w:t>Kako IT menadžer upravlja vremenom?</w:t>
            </w:r>
            <w:r w:rsidR="00291C82">
              <w:rPr>
                <w:noProof/>
                <w:webHidden/>
              </w:rPr>
              <w:tab/>
            </w:r>
            <w:r w:rsidR="00291C82">
              <w:rPr>
                <w:noProof/>
                <w:webHidden/>
              </w:rPr>
              <w:fldChar w:fldCharType="begin"/>
            </w:r>
            <w:r w:rsidR="00291C82">
              <w:rPr>
                <w:noProof/>
                <w:webHidden/>
              </w:rPr>
              <w:instrText xml:space="preserve"> PAGEREF _Toc462787782 \h </w:instrText>
            </w:r>
            <w:r w:rsidR="00291C82">
              <w:rPr>
                <w:noProof/>
                <w:webHidden/>
              </w:rPr>
            </w:r>
            <w:r w:rsidR="00291C82">
              <w:rPr>
                <w:noProof/>
                <w:webHidden/>
              </w:rPr>
              <w:fldChar w:fldCharType="separate"/>
            </w:r>
            <w:r w:rsidR="00291C82">
              <w:rPr>
                <w:noProof/>
                <w:webHidden/>
              </w:rPr>
              <w:t>209</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83" w:history="1">
            <w:r w:rsidR="00291C82" w:rsidRPr="00C314C4">
              <w:rPr>
                <w:rStyle w:val="Hyperlink"/>
                <w14:scene3d>
                  <w14:camera w14:prst="orthographicFront"/>
                  <w14:lightRig w14:rig="threePt" w14:dir="t">
                    <w14:rot w14:lat="0" w14:lon="0" w14:rev="0"/>
                  </w14:lightRig>
                </w14:scene3d>
              </w:rPr>
              <w:t>5.2.2.</w:t>
            </w:r>
            <w:r w:rsidR="00291C82">
              <w:rPr>
                <w:rFonts w:asciiTheme="minorHAnsi" w:hAnsiTheme="minorHAnsi"/>
                <w:noProof/>
                <w:lang w:val="hr-HR" w:eastAsia="hr-HR"/>
              </w:rPr>
              <w:tab/>
            </w:r>
            <w:r w:rsidR="00291C82" w:rsidRPr="00C314C4">
              <w:rPr>
                <w:rStyle w:val="Hyperlink"/>
              </w:rPr>
              <w:t>Uloga i položaj IT menadžera u organizaciji</w:t>
            </w:r>
            <w:r w:rsidR="00291C82">
              <w:rPr>
                <w:noProof/>
                <w:webHidden/>
              </w:rPr>
              <w:tab/>
            </w:r>
            <w:r w:rsidR="00291C82">
              <w:rPr>
                <w:noProof/>
                <w:webHidden/>
              </w:rPr>
              <w:fldChar w:fldCharType="begin"/>
            </w:r>
            <w:r w:rsidR="00291C82">
              <w:rPr>
                <w:noProof/>
                <w:webHidden/>
              </w:rPr>
              <w:instrText xml:space="preserve"> PAGEREF _Toc462787783 \h </w:instrText>
            </w:r>
            <w:r w:rsidR="00291C82">
              <w:rPr>
                <w:noProof/>
                <w:webHidden/>
              </w:rPr>
            </w:r>
            <w:r w:rsidR="00291C82">
              <w:rPr>
                <w:noProof/>
                <w:webHidden/>
              </w:rPr>
              <w:fldChar w:fldCharType="separate"/>
            </w:r>
            <w:r w:rsidR="00291C82">
              <w:rPr>
                <w:noProof/>
                <w:webHidden/>
              </w:rPr>
              <w:t>211</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84" w:history="1">
            <w:r w:rsidR="00291C82" w:rsidRPr="00C314C4">
              <w:rPr>
                <w:rStyle w:val="Hyperlink"/>
                <w14:scene3d>
                  <w14:camera w14:prst="orthographicFront"/>
                  <w14:lightRig w14:rig="threePt" w14:dir="t">
                    <w14:rot w14:lat="0" w14:lon="0" w14:rev="0"/>
                  </w14:lightRig>
                </w14:scene3d>
              </w:rPr>
              <w:t>5.2.3.</w:t>
            </w:r>
            <w:r w:rsidR="00291C82">
              <w:rPr>
                <w:rFonts w:asciiTheme="minorHAnsi" w:hAnsiTheme="minorHAnsi"/>
                <w:noProof/>
                <w:lang w:val="hr-HR" w:eastAsia="hr-HR"/>
              </w:rPr>
              <w:tab/>
            </w:r>
            <w:r w:rsidR="00291C82" w:rsidRPr="00C314C4">
              <w:rPr>
                <w:rStyle w:val="Hyperlink"/>
              </w:rPr>
              <w:t>Komunikacijska uloga IT menadžera u organizaciji</w:t>
            </w:r>
            <w:r w:rsidR="00291C82">
              <w:rPr>
                <w:noProof/>
                <w:webHidden/>
              </w:rPr>
              <w:tab/>
            </w:r>
            <w:r w:rsidR="00291C82">
              <w:rPr>
                <w:noProof/>
                <w:webHidden/>
              </w:rPr>
              <w:fldChar w:fldCharType="begin"/>
            </w:r>
            <w:r w:rsidR="00291C82">
              <w:rPr>
                <w:noProof/>
                <w:webHidden/>
              </w:rPr>
              <w:instrText xml:space="preserve"> PAGEREF _Toc462787784 \h </w:instrText>
            </w:r>
            <w:r w:rsidR="00291C82">
              <w:rPr>
                <w:noProof/>
                <w:webHidden/>
              </w:rPr>
            </w:r>
            <w:r w:rsidR="00291C82">
              <w:rPr>
                <w:noProof/>
                <w:webHidden/>
              </w:rPr>
              <w:fldChar w:fldCharType="separate"/>
            </w:r>
            <w:r w:rsidR="00291C82">
              <w:rPr>
                <w:noProof/>
                <w:webHidden/>
              </w:rPr>
              <w:t>217</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85" w:history="1">
            <w:r w:rsidR="00291C82" w:rsidRPr="00C314C4">
              <w:rPr>
                <w:rStyle w:val="Hyperlink"/>
                <w14:scene3d>
                  <w14:camera w14:prst="orthographicFront"/>
                  <w14:lightRig w14:rig="threePt" w14:dir="t">
                    <w14:rot w14:lat="0" w14:lon="0" w14:rev="0"/>
                  </w14:lightRig>
                </w14:scene3d>
              </w:rPr>
              <w:t>5.2.4.</w:t>
            </w:r>
            <w:r w:rsidR="00291C82">
              <w:rPr>
                <w:rFonts w:asciiTheme="minorHAnsi" w:hAnsiTheme="minorHAnsi"/>
                <w:noProof/>
                <w:lang w:val="hr-HR" w:eastAsia="hr-HR"/>
              </w:rPr>
              <w:tab/>
            </w:r>
            <w:r w:rsidR="00291C82" w:rsidRPr="00C314C4">
              <w:rPr>
                <w:rStyle w:val="Hyperlink"/>
              </w:rPr>
              <w:t>Kompetencije ispitanih IT menadžera</w:t>
            </w:r>
            <w:r w:rsidR="00291C82">
              <w:rPr>
                <w:noProof/>
                <w:webHidden/>
              </w:rPr>
              <w:tab/>
            </w:r>
            <w:r w:rsidR="00291C82">
              <w:rPr>
                <w:noProof/>
                <w:webHidden/>
              </w:rPr>
              <w:fldChar w:fldCharType="begin"/>
            </w:r>
            <w:r w:rsidR="00291C82">
              <w:rPr>
                <w:noProof/>
                <w:webHidden/>
              </w:rPr>
              <w:instrText xml:space="preserve"> PAGEREF _Toc462787785 \h </w:instrText>
            </w:r>
            <w:r w:rsidR="00291C82">
              <w:rPr>
                <w:noProof/>
                <w:webHidden/>
              </w:rPr>
            </w:r>
            <w:r w:rsidR="00291C82">
              <w:rPr>
                <w:noProof/>
                <w:webHidden/>
              </w:rPr>
              <w:fldChar w:fldCharType="separate"/>
            </w:r>
            <w:r w:rsidR="00291C82">
              <w:rPr>
                <w:noProof/>
                <w:webHidden/>
              </w:rPr>
              <w:t>218</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86" w:history="1">
            <w:r w:rsidR="00291C82" w:rsidRPr="00C314C4">
              <w:rPr>
                <w:rStyle w:val="Hyperlink"/>
              </w:rPr>
              <w:t>5.2.4.1.</w:t>
            </w:r>
            <w:r w:rsidR="00291C82">
              <w:rPr>
                <w:rFonts w:asciiTheme="minorHAnsi" w:eastAsiaTheme="minorEastAsia" w:hAnsiTheme="minorHAnsi"/>
                <w:noProof/>
                <w:sz w:val="22"/>
                <w:szCs w:val="22"/>
                <w:lang w:eastAsia="hr-HR"/>
              </w:rPr>
              <w:tab/>
            </w:r>
            <w:r w:rsidR="00291C82" w:rsidRPr="00C314C4">
              <w:rPr>
                <w:rStyle w:val="Hyperlink"/>
              </w:rPr>
              <w:t>Formalno obrazovanje</w:t>
            </w:r>
            <w:r w:rsidR="00291C82">
              <w:rPr>
                <w:noProof/>
                <w:webHidden/>
              </w:rPr>
              <w:tab/>
            </w:r>
            <w:r w:rsidR="00291C82">
              <w:rPr>
                <w:noProof/>
                <w:webHidden/>
              </w:rPr>
              <w:fldChar w:fldCharType="begin"/>
            </w:r>
            <w:r w:rsidR="00291C82">
              <w:rPr>
                <w:noProof/>
                <w:webHidden/>
              </w:rPr>
              <w:instrText xml:space="preserve"> PAGEREF _Toc462787786 \h </w:instrText>
            </w:r>
            <w:r w:rsidR="00291C82">
              <w:rPr>
                <w:noProof/>
                <w:webHidden/>
              </w:rPr>
            </w:r>
            <w:r w:rsidR="00291C82">
              <w:rPr>
                <w:noProof/>
                <w:webHidden/>
              </w:rPr>
              <w:fldChar w:fldCharType="separate"/>
            </w:r>
            <w:r w:rsidR="00291C82">
              <w:rPr>
                <w:noProof/>
                <w:webHidden/>
              </w:rPr>
              <w:t>220</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87" w:history="1">
            <w:r w:rsidR="00291C82" w:rsidRPr="00C314C4">
              <w:rPr>
                <w:rStyle w:val="Hyperlink"/>
              </w:rPr>
              <w:t>5.2.4.2.</w:t>
            </w:r>
            <w:r w:rsidR="00291C82">
              <w:rPr>
                <w:rFonts w:asciiTheme="minorHAnsi" w:eastAsiaTheme="minorEastAsia" w:hAnsiTheme="minorHAnsi"/>
                <w:noProof/>
                <w:sz w:val="22"/>
                <w:szCs w:val="22"/>
                <w:lang w:eastAsia="hr-HR"/>
              </w:rPr>
              <w:tab/>
            </w:r>
            <w:r w:rsidR="00291C82" w:rsidRPr="00C314C4">
              <w:rPr>
                <w:rStyle w:val="Hyperlink"/>
              </w:rPr>
              <w:t>Ostale važne kompetencije</w:t>
            </w:r>
            <w:r w:rsidR="00291C82">
              <w:rPr>
                <w:noProof/>
                <w:webHidden/>
              </w:rPr>
              <w:tab/>
            </w:r>
            <w:r w:rsidR="00291C82">
              <w:rPr>
                <w:noProof/>
                <w:webHidden/>
              </w:rPr>
              <w:fldChar w:fldCharType="begin"/>
            </w:r>
            <w:r w:rsidR="00291C82">
              <w:rPr>
                <w:noProof/>
                <w:webHidden/>
              </w:rPr>
              <w:instrText xml:space="preserve"> PAGEREF _Toc462787787 \h </w:instrText>
            </w:r>
            <w:r w:rsidR="00291C82">
              <w:rPr>
                <w:noProof/>
                <w:webHidden/>
              </w:rPr>
            </w:r>
            <w:r w:rsidR="00291C82">
              <w:rPr>
                <w:noProof/>
                <w:webHidden/>
              </w:rPr>
              <w:fldChar w:fldCharType="separate"/>
            </w:r>
            <w:r w:rsidR="00291C82">
              <w:rPr>
                <w:noProof/>
                <w:webHidden/>
              </w:rPr>
              <w:t>220</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88" w:history="1">
            <w:r w:rsidR="00291C82" w:rsidRPr="00C314C4">
              <w:rPr>
                <w:rStyle w:val="Hyperlink"/>
              </w:rPr>
              <w:t>5.2.4.3.</w:t>
            </w:r>
            <w:r w:rsidR="00291C82">
              <w:rPr>
                <w:rFonts w:asciiTheme="minorHAnsi" w:eastAsiaTheme="minorEastAsia" w:hAnsiTheme="minorHAnsi"/>
                <w:noProof/>
                <w:sz w:val="22"/>
                <w:szCs w:val="22"/>
                <w:lang w:eastAsia="hr-HR"/>
              </w:rPr>
              <w:tab/>
            </w:r>
            <w:r w:rsidR="00291C82" w:rsidRPr="00C314C4">
              <w:rPr>
                <w:rStyle w:val="Hyperlink"/>
              </w:rPr>
              <w:t>Programi obrazovanja za IKT struku u Hrvatskoj</w:t>
            </w:r>
            <w:r w:rsidR="00291C82">
              <w:rPr>
                <w:noProof/>
                <w:webHidden/>
              </w:rPr>
              <w:tab/>
            </w:r>
            <w:r w:rsidR="00291C82">
              <w:rPr>
                <w:noProof/>
                <w:webHidden/>
              </w:rPr>
              <w:fldChar w:fldCharType="begin"/>
            </w:r>
            <w:r w:rsidR="00291C82">
              <w:rPr>
                <w:noProof/>
                <w:webHidden/>
              </w:rPr>
              <w:instrText xml:space="preserve"> PAGEREF _Toc462787788 \h </w:instrText>
            </w:r>
            <w:r w:rsidR="00291C82">
              <w:rPr>
                <w:noProof/>
                <w:webHidden/>
              </w:rPr>
            </w:r>
            <w:r w:rsidR="00291C82">
              <w:rPr>
                <w:noProof/>
                <w:webHidden/>
              </w:rPr>
              <w:fldChar w:fldCharType="separate"/>
            </w:r>
            <w:r w:rsidR="00291C82">
              <w:rPr>
                <w:noProof/>
                <w:webHidden/>
              </w:rPr>
              <w:t>221</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89" w:history="1">
            <w:r w:rsidR="00291C82" w:rsidRPr="00C314C4">
              <w:rPr>
                <w:rStyle w:val="Hyperlink"/>
              </w:rPr>
              <w:t>5.2.4.4.</w:t>
            </w:r>
            <w:r w:rsidR="00291C82">
              <w:rPr>
                <w:rFonts w:asciiTheme="minorHAnsi" w:eastAsiaTheme="minorEastAsia" w:hAnsiTheme="minorHAnsi"/>
                <w:noProof/>
                <w:sz w:val="22"/>
                <w:szCs w:val="22"/>
                <w:lang w:eastAsia="hr-HR"/>
              </w:rPr>
              <w:tab/>
            </w:r>
            <w:r w:rsidR="00291C82" w:rsidRPr="00C314C4">
              <w:rPr>
                <w:rStyle w:val="Hyperlink"/>
              </w:rPr>
              <w:t>Motivacija i inovacije</w:t>
            </w:r>
            <w:r w:rsidR="00291C82">
              <w:rPr>
                <w:noProof/>
                <w:webHidden/>
              </w:rPr>
              <w:tab/>
            </w:r>
            <w:r w:rsidR="00291C82">
              <w:rPr>
                <w:noProof/>
                <w:webHidden/>
              </w:rPr>
              <w:fldChar w:fldCharType="begin"/>
            </w:r>
            <w:r w:rsidR="00291C82">
              <w:rPr>
                <w:noProof/>
                <w:webHidden/>
              </w:rPr>
              <w:instrText xml:space="preserve"> PAGEREF _Toc462787789 \h </w:instrText>
            </w:r>
            <w:r w:rsidR="00291C82">
              <w:rPr>
                <w:noProof/>
                <w:webHidden/>
              </w:rPr>
            </w:r>
            <w:r w:rsidR="00291C82">
              <w:rPr>
                <w:noProof/>
                <w:webHidden/>
              </w:rPr>
              <w:fldChar w:fldCharType="separate"/>
            </w:r>
            <w:r w:rsidR="00291C82">
              <w:rPr>
                <w:noProof/>
                <w:webHidden/>
              </w:rPr>
              <w:t>221</w:t>
            </w:r>
            <w:r w:rsidR="00291C82">
              <w:rPr>
                <w:noProof/>
                <w:webHidden/>
              </w:rPr>
              <w:fldChar w:fldCharType="end"/>
            </w:r>
          </w:hyperlink>
        </w:p>
        <w:p w:rsidR="00291C82" w:rsidRDefault="00237E75">
          <w:pPr>
            <w:pStyle w:val="TOC4"/>
            <w:rPr>
              <w:rFonts w:asciiTheme="minorHAnsi" w:eastAsiaTheme="minorEastAsia" w:hAnsiTheme="minorHAnsi"/>
              <w:noProof/>
              <w:sz w:val="22"/>
              <w:szCs w:val="22"/>
              <w:lang w:eastAsia="hr-HR"/>
            </w:rPr>
          </w:pPr>
          <w:hyperlink w:anchor="_Toc462787790" w:history="1">
            <w:r w:rsidR="00291C82" w:rsidRPr="00C314C4">
              <w:rPr>
                <w:rStyle w:val="Hyperlink"/>
              </w:rPr>
              <w:t>5.2.4.5.</w:t>
            </w:r>
            <w:r w:rsidR="00291C82">
              <w:rPr>
                <w:rFonts w:asciiTheme="minorHAnsi" w:eastAsiaTheme="minorEastAsia" w:hAnsiTheme="minorHAnsi"/>
                <w:noProof/>
                <w:sz w:val="22"/>
                <w:szCs w:val="22"/>
                <w:lang w:eastAsia="hr-HR"/>
              </w:rPr>
              <w:tab/>
            </w:r>
            <w:r w:rsidR="00291C82" w:rsidRPr="00C314C4">
              <w:rPr>
                <w:rStyle w:val="Hyperlink"/>
              </w:rPr>
              <w:t>Utjecaj stresa na ispitane menadžere</w:t>
            </w:r>
            <w:r w:rsidR="00291C82">
              <w:rPr>
                <w:noProof/>
                <w:webHidden/>
              </w:rPr>
              <w:tab/>
            </w:r>
            <w:r w:rsidR="00291C82">
              <w:rPr>
                <w:noProof/>
                <w:webHidden/>
              </w:rPr>
              <w:fldChar w:fldCharType="begin"/>
            </w:r>
            <w:r w:rsidR="00291C82">
              <w:rPr>
                <w:noProof/>
                <w:webHidden/>
              </w:rPr>
              <w:instrText xml:space="preserve"> PAGEREF _Toc462787790 \h </w:instrText>
            </w:r>
            <w:r w:rsidR="00291C82">
              <w:rPr>
                <w:noProof/>
                <w:webHidden/>
              </w:rPr>
            </w:r>
            <w:r w:rsidR="00291C82">
              <w:rPr>
                <w:noProof/>
                <w:webHidden/>
              </w:rPr>
              <w:fldChar w:fldCharType="separate"/>
            </w:r>
            <w:r w:rsidR="00291C82">
              <w:rPr>
                <w:noProof/>
                <w:webHidden/>
              </w:rPr>
              <w:t>222</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791" w:history="1">
            <w:r w:rsidR="00291C82" w:rsidRPr="00C314C4">
              <w:rPr>
                <w:rStyle w:val="Hyperlink"/>
              </w:rPr>
              <w:t>6.</w:t>
            </w:r>
            <w:r w:rsidR="00291C82">
              <w:rPr>
                <w:rFonts w:asciiTheme="minorHAnsi" w:hAnsiTheme="minorHAnsi"/>
                <w:b w:val="0"/>
                <w:noProof/>
                <w:sz w:val="22"/>
                <w:lang w:val="hr-HR" w:eastAsia="hr-HR"/>
              </w:rPr>
              <w:tab/>
            </w:r>
            <w:r w:rsidR="00291C82" w:rsidRPr="00C314C4">
              <w:rPr>
                <w:rStyle w:val="Hyperlink"/>
              </w:rPr>
              <w:t>Rasprava</w:t>
            </w:r>
            <w:r w:rsidR="00291C82">
              <w:rPr>
                <w:noProof/>
                <w:webHidden/>
              </w:rPr>
              <w:tab/>
            </w:r>
            <w:r w:rsidR="00291C82">
              <w:rPr>
                <w:noProof/>
                <w:webHidden/>
              </w:rPr>
              <w:fldChar w:fldCharType="begin"/>
            </w:r>
            <w:r w:rsidR="00291C82">
              <w:rPr>
                <w:noProof/>
                <w:webHidden/>
              </w:rPr>
              <w:instrText xml:space="preserve"> PAGEREF _Toc462787791 \h </w:instrText>
            </w:r>
            <w:r w:rsidR="00291C82">
              <w:rPr>
                <w:noProof/>
                <w:webHidden/>
              </w:rPr>
            </w:r>
            <w:r w:rsidR="00291C82">
              <w:rPr>
                <w:noProof/>
                <w:webHidden/>
              </w:rPr>
              <w:fldChar w:fldCharType="separate"/>
            </w:r>
            <w:r w:rsidR="00291C82">
              <w:rPr>
                <w:noProof/>
                <w:webHidden/>
              </w:rPr>
              <w:t>223</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92" w:history="1">
            <w:r w:rsidR="00291C82" w:rsidRPr="00C314C4">
              <w:rPr>
                <w:rStyle w:val="Hyperlink"/>
              </w:rPr>
              <w:t>6.1.</w:t>
            </w:r>
            <w:r w:rsidR="00291C82">
              <w:rPr>
                <w:rFonts w:asciiTheme="minorHAnsi" w:hAnsiTheme="minorHAnsi"/>
                <w:noProof/>
                <w:lang w:val="hr-HR" w:eastAsia="hr-HR"/>
              </w:rPr>
              <w:tab/>
            </w:r>
            <w:r w:rsidR="00291C82" w:rsidRPr="00C314C4">
              <w:rPr>
                <w:rStyle w:val="Hyperlink"/>
              </w:rPr>
              <w:t>Status i položaj IT menadžera u Hrvatskoj</w:t>
            </w:r>
            <w:r w:rsidR="00291C82">
              <w:rPr>
                <w:noProof/>
                <w:webHidden/>
              </w:rPr>
              <w:tab/>
            </w:r>
            <w:r w:rsidR="00291C82">
              <w:rPr>
                <w:noProof/>
                <w:webHidden/>
              </w:rPr>
              <w:fldChar w:fldCharType="begin"/>
            </w:r>
            <w:r w:rsidR="00291C82">
              <w:rPr>
                <w:noProof/>
                <w:webHidden/>
              </w:rPr>
              <w:instrText xml:space="preserve"> PAGEREF _Toc462787792 \h </w:instrText>
            </w:r>
            <w:r w:rsidR="00291C82">
              <w:rPr>
                <w:noProof/>
                <w:webHidden/>
              </w:rPr>
            </w:r>
            <w:r w:rsidR="00291C82">
              <w:rPr>
                <w:noProof/>
                <w:webHidden/>
              </w:rPr>
              <w:fldChar w:fldCharType="separate"/>
            </w:r>
            <w:r w:rsidR="00291C82">
              <w:rPr>
                <w:noProof/>
                <w:webHidden/>
              </w:rPr>
              <w:t>226</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93" w:history="1">
            <w:r w:rsidR="00291C82" w:rsidRPr="00C314C4">
              <w:rPr>
                <w:rStyle w:val="Hyperlink"/>
              </w:rPr>
              <w:t>6.2.</w:t>
            </w:r>
            <w:r w:rsidR="00291C82">
              <w:rPr>
                <w:rFonts w:asciiTheme="minorHAnsi" w:hAnsiTheme="minorHAnsi"/>
                <w:noProof/>
                <w:lang w:val="hr-HR" w:eastAsia="hr-HR"/>
              </w:rPr>
              <w:tab/>
            </w:r>
            <w:r w:rsidR="00291C82" w:rsidRPr="00C314C4">
              <w:rPr>
                <w:rStyle w:val="Hyperlink"/>
              </w:rPr>
              <w:t>Najvažnije kompetencije IT menadžera</w:t>
            </w:r>
            <w:r w:rsidR="00291C82">
              <w:rPr>
                <w:noProof/>
                <w:webHidden/>
              </w:rPr>
              <w:tab/>
            </w:r>
            <w:r w:rsidR="00291C82">
              <w:rPr>
                <w:noProof/>
                <w:webHidden/>
              </w:rPr>
              <w:fldChar w:fldCharType="begin"/>
            </w:r>
            <w:r w:rsidR="00291C82">
              <w:rPr>
                <w:noProof/>
                <w:webHidden/>
              </w:rPr>
              <w:instrText xml:space="preserve"> PAGEREF _Toc462787793 \h </w:instrText>
            </w:r>
            <w:r w:rsidR="00291C82">
              <w:rPr>
                <w:noProof/>
                <w:webHidden/>
              </w:rPr>
            </w:r>
            <w:r w:rsidR="00291C82">
              <w:rPr>
                <w:noProof/>
                <w:webHidden/>
              </w:rPr>
              <w:fldChar w:fldCharType="separate"/>
            </w:r>
            <w:r w:rsidR="00291C82">
              <w:rPr>
                <w:noProof/>
                <w:webHidden/>
              </w:rPr>
              <w:t>228</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94" w:history="1">
            <w:r w:rsidR="00291C82" w:rsidRPr="00C314C4">
              <w:rPr>
                <w:rStyle w:val="Hyperlink"/>
                <w14:scene3d>
                  <w14:camera w14:prst="orthographicFront"/>
                  <w14:lightRig w14:rig="threePt" w14:dir="t">
                    <w14:rot w14:lat="0" w14:lon="0" w14:rev="0"/>
                  </w14:lightRig>
                </w14:scene3d>
              </w:rPr>
              <w:t>6.2.1.</w:t>
            </w:r>
            <w:r w:rsidR="00291C82">
              <w:rPr>
                <w:rFonts w:asciiTheme="minorHAnsi" w:hAnsiTheme="minorHAnsi"/>
                <w:noProof/>
                <w:lang w:val="hr-HR" w:eastAsia="hr-HR"/>
              </w:rPr>
              <w:tab/>
            </w:r>
            <w:r w:rsidR="00291C82" w:rsidRPr="00C314C4">
              <w:rPr>
                <w:rStyle w:val="Hyperlink"/>
              </w:rPr>
              <w:t>Obrazovanje IT menadžera</w:t>
            </w:r>
            <w:r w:rsidR="00291C82">
              <w:rPr>
                <w:noProof/>
                <w:webHidden/>
              </w:rPr>
              <w:tab/>
            </w:r>
            <w:r w:rsidR="00291C82">
              <w:rPr>
                <w:noProof/>
                <w:webHidden/>
              </w:rPr>
              <w:fldChar w:fldCharType="begin"/>
            </w:r>
            <w:r w:rsidR="00291C82">
              <w:rPr>
                <w:noProof/>
                <w:webHidden/>
              </w:rPr>
              <w:instrText xml:space="preserve"> PAGEREF _Toc462787794 \h </w:instrText>
            </w:r>
            <w:r w:rsidR="00291C82">
              <w:rPr>
                <w:noProof/>
                <w:webHidden/>
              </w:rPr>
            </w:r>
            <w:r w:rsidR="00291C82">
              <w:rPr>
                <w:noProof/>
                <w:webHidden/>
              </w:rPr>
              <w:fldChar w:fldCharType="separate"/>
            </w:r>
            <w:r w:rsidR="00291C82">
              <w:rPr>
                <w:noProof/>
                <w:webHidden/>
              </w:rPr>
              <w:t>230</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95" w:history="1">
            <w:r w:rsidR="00291C82" w:rsidRPr="00C314C4">
              <w:rPr>
                <w:rStyle w:val="Hyperlink"/>
                <w14:scene3d>
                  <w14:camera w14:prst="orthographicFront"/>
                  <w14:lightRig w14:rig="threePt" w14:dir="t">
                    <w14:rot w14:lat="0" w14:lon="0" w14:rev="0"/>
                  </w14:lightRig>
                </w14:scene3d>
              </w:rPr>
              <w:t>6.2.2.</w:t>
            </w:r>
            <w:r w:rsidR="00291C82">
              <w:rPr>
                <w:rFonts w:asciiTheme="minorHAnsi" w:hAnsiTheme="minorHAnsi"/>
                <w:noProof/>
                <w:lang w:val="hr-HR" w:eastAsia="hr-HR"/>
              </w:rPr>
              <w:tab/>
            </w:r>
            <w:r w:rsidR="00291C82" w:rsidRPr="00C314C4">
              <w:rPr>
                <w:rStyle w:val="Hyperlink"/>
              </w:rPr>
              <w:t>Važnost znanja stranih jezika</w:t>
            </w:r>
            <w:r w:rsidR="00291C82">
              <w:rPr>
                <w:noProof/>
                <w:webHidden/>
              </w:rPr>
              <w:tab/>
            </w:r>
            <w:r w:rsidR="00291C82">
              <w:rPr>
                <w:noProof/>
                <w:webHidden/>
              </w:rPr>
              <w:fldChar w:fldCharType="begin"/>
            </w:r>
            <w:r w:rsidR="00291C82">
              <w:rPr>
                <w:noProof/>
                <w:webHidden/>
              </w:rPr>
              <w:instrText xml:space="preserve"> PAGEREF _Toc462787795 \h </w:instrText>
            </w:r>
            <w:r w:rsidR="00291C82">
              <w:rPr>
                <w:noProof/>
                <w:webHidden/>
              </w:rPr>
            </w:r>
            <w:r w:rsidR="00291C82">
              <w:rPr>
                <w:noProof/>
                <w:webHidden/>
              </w:rPr>
              <w:fldChar w:fldCharType="separate"/>
            </w:r>
            <w:r w:rsidR="00291C82">
              <w:rPr>
                <w:noProof/>
                <w:webHidden/>
              </w:rPr>
              <w:t>231</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96" w:history="1">
            <w:r w:rsidR="00291C82" w:rsidRPr="00C314C4">
              <w:rPr>
                <w:rStyle w:val="Hyperlink"/>
              </w:rPr>
              <w:t>6.3.</w:t>
            </w:r>
            <w:r w:rsidR="00291C82">
              <w:rPr>
                <w:rFonts w:asciiTheme="minorHAnsi" w:hAnsiTheme="minorHAnsi"/>
                <w:noProof/>
                <w:lang w:val="hr-HR" w:eastAsia="hr-HR"/>
              </w:rPr>
              <w:tab/>
            </w:r>
            <w:r w:rsidR="00291C82" w:rsidRPr="00C314C4">
              <w:rPr>
                <w:rStyle w:val="Hyperlink"/>
              </w:rPr>
              <w:t>Komunikacijska uloga i kompetencije ispitanih IT menadžera</w:t>
            </w:r>
            <w:r w:rsidR="00291C82">
              <w:rPr>
                <w:noProof/>
                <w:webHidden/>
              </w:rPr>
              <w:tab/>
            </w:r>
            <w:r w:rsidR="00291C82">
              <w:rPr>
                <w:noProof/>
                <w:webHidden/>
              </w:rPr>
              <w:fldChar w:fldCharType="begin"/>
            </w:r>
            <w:r w:rsidR="00291C82">
              <w:rPr>
                <w:noProof/>
                <w:webHidden/>
              </w:rPr>
              <w:instrText xml:space="preserve"> PAGEREF _Toc462787796 \h </w:instrText>
            </w:r>
            <w:r w:rsidR="00291C82">
              <w:rPr>
                <w:noProof/>
                <w:webHidden/>
              </w:rPr>
            </w:r>
            <w:r w:rsidR="00291C82">
              <w:rPr>
                <w:noProof/>
                <w:webHidden/>
              </w:rPr>
              <w:fldChar w:fldCharType="separate"/>
            </w:r>
            <w:r w:rsidR="00291C82">
              <w:rPr>
                <w:noProof/>
                <w:webHidden/>
              </w:rPr>
              <w:t>232</w:t>
            </w:r>
            <w:r w:rsidR="00291C82">
              <w:rPr>
                <w:noProof/>
                <w:webHidden/>
              </w:rPr>
              <w:fldChar w:fldCharType="end"/>
            </w:r>
          </w:hyperlink>
        </w:p>
        <w:p w:rsidR="00291C82" w:rsidRDefault="00237E75">
          <w:pPr>
            <w:pStyle w:val="TOC3"/>
            <w:rPr>
              <w:rFonts w:asciiTheme="minorHAnsi" w:hAnsiTheme="minorHAnsi"/>
              <w:noProof/>
              <w:lang w:val="hr-HR" w:eastAsia="hr-HR"/>
            </w:rPr>
          </w:pPr>
          <w:hyperlink w:anchor="_Toc462787797" w:history="1">
            <w:r w:rsidR="00291C82" w:rsidRPr="00C314C4">
              <w:rPr>
                <w:rStyle w:val="Hyperlink"/>
                <w14:scene3d>
                  <w14:camera w14:prst="orthographicFront"/>
                  <w14:lightRig w14:rig="threePt" w14:dir="t">
                    <w14:rot w14:lat="0" w14:lon="0" w14:rev="0"/>
                  </w14:lightRig>
                </w14:scene3d>
              </w:rPr>
              <w:t>6.3.1.</w:t>
            </w:r>
            <w:r w:rsidR="00291C82">
              <w:rPr>
                <w:rFonts w:asciiTheme="minorHAnsi" w:hAnsiTheme="minorHAnsi"/>
                <w:noProof/>
                <w:lang w:val="hr-HR" w:eastAsia="hr-HR"/>
              </w:rPr>
              <w:tab/>
            </w:r>
            <w:r w:rsidR="00291C82" w:rsidRPr="00C314C4">
              <w:rPr>
                <w:rStyle w:val="Hyperlink"/>
              </w:rPr>
              <w:t>Učinkovita komunikacija kao ključ uspjeha</w:t>
            </w:r>
            <w:r w:rsidR="00291C82">
              <w:rPr>
                <w:noProof/>
                <w:webHidden/>
              </w:rPr>
              <w:tab/>
            </w:r>
            <w:r w:rsidR="00291C82">
              <w:rPr>
                <w:noProof/>
                <w:webHidden/>
              </w:rPr>
              <w:fldChar w:fldCharType="begin"/>
            </w:r>
            <w:r w:rsidR="00291C82">
              <w:rPr>
                <w:noProof/>
                <w:webHidden/>
              </w:rPr>
              <w:instrText xml:space="preserve"> PAGEREF _Toc462787797 \h </w:instrText>
            </w:r>
            <w:r w:rsidR="00291C82">
              <w:rPr>
                <w:noProof/>
                <w:webHidden/>
              </w:rPr>
            </w:r>
            <w:r w:rsidR="00291C82">
              <w:rPr>
                <w:noProof/>
                <w:webHidden/>
              </w:rPr>
              <w:fldChar w:fldCharType="separate"/>
            </w:r>
            <w:r w:rsidR="00291C82">
              <w:rPr>
                <w:noProof/>
                <w:webHidden/>
              </w:rPr>
              <w:t>235</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98" w:history="1">
            <w:r w:rsidR="00291C82" w:rsidRPr="00C314C4">
              <w:rPr>
                <w:rStyle w:val="Hyperlink"/>
              </w:rPr>
              <w:t>6.4.</w:t>
            </w:r>
            <w:r w:rsidR="00291C82">
              <w:rPr>
                <w:rFonts w:asciiTheme="minorHAnsi" w:hAnsiTheme="minorHAnsi"/>
                <w:noProof/>
                <w:lang w:val="hr-HR" w:eastAsia="hr-HR"/>
              </w:rPr>
              <w:tab/>
            </w:r>
            <w:r w:rsidR="00291C82" w:rsidRPr="00C314C4">
              <w:rPr>
                <w:rStyle w:val="Hyperlink"/>
              </w:rPr>
              <w:t>Važnost odgovarajućega položaja u hijerarhiji organizacije</w:t>
            </w:r>
            <w:r w:rsidR="00291C82">
              <w:rPr>
                <w:noProof/>
                <w:webHidden/>
              </w:rPr>
              <w:tab/>
            </w:r>
            <w:r w:rsidR="00291C82">
              <w:rPr>
                <w:noProof/>
                <w:webHidden/>
              </w:rPr>
              <w:fldChar w:fldCharType="begin"/>
            </w:r>
            <w:r w:rsidR="00291C82">
              <w:rPr>
                <w:noProof/>
                <w:webHidden/>
              </w:rPr>
              <w:instrText xml:space="preserve"> PAGEREF _Toc462787798 \h </w:instrText>
            </w:r>
            <w:r w:rsidR="00291C82">
              <w:rPr>
                <w:noProof/>
                <w:webHidden/>
              </w:rPr>
            </w:r>
            <w:r w:rsidR="00291C82">
              <w:rPr>
                <w:noProof/>
                <w:webHidden/>
              </w:rPr>
              <w:fldChar w:fldCharType="separate"/>
            </w:r>
            <w:r w:rsidR="00291C82">
              <w:rPr>
                <w:noProof/>
                <w:webHidden/>
              </w:rPr>
              <w:t>237</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799" w:history="1">
            <w:r w:rsidR="00291C82" w:rsidRPr="00C314C4">
              <w:rPr>
                <w:rStyle w:val="Hyperlink"/>
              </w:rPr>
              <w:t>6.5.</w:t>
            </w:r>
            <w:r w:rsidR="00291C82">
              <w:rPr>
                <w:rFonts w:asciiTheme="minorHAnsi" w:hAnsiTheme="minorHAnsi"/>
                <w:noProof/>
                <w:lang w:val="hr-HR" w:eastAsia="hr-HR"/>
              </w:rPr>
              <w:tab/>
            </w:r>
            <w:r w:rsidR="00291C82" w:rsidRPr="00C314C4">
              <w:rPr>
                <w:rStyle w:val="Hyperlink"/>
              </w:rPr>
              <w:t>Nedostaci istraživanja</w:t>
            </w:r>
            <w:r w:rsidR="00291C82">
              <w:rPr>
                <w:noProof/>
                <w:webHidden/>
              </w:rPr>
              <w:tab/>
            </w:r>
            <w:r w:rsidR="00291C82">
              <w:rPr>
                <w:noProof/>
                <w:webHidden/>
              </w:rPr>
              <w:fldChar w:fldCharType="begin"/>
            </w:r>
            <w:r w:rsidR="00291C82">
              <w:rPr>
                <w:noProof/>
                <w:webHidden/>
              </w:rPr>
              <w:instrText xml:space="preserve"> PAGEREF _Toc462787799 \h </w:instrText>
            </w:r>
            <w:r w:rsidR="00291C82">
              <w:rPr>
                <w:noProof/>
                <w:webHidden/>
              </w:rPr>
            </w:r>
            <w:r w:rsidR="00291C82">
              <w:rPr>
                <w:noProof/>
                <w:webHidden/>
              </w:rPr>
              <w:fldChar w:fldCharType="separate"/>
            </w:r>
            <w:r w:rsidR="00291C82">
              <w:rPr>
                <w:noProof/>
                <w:webHidden/>
              </w:rPr>
              <w:t>238</w:t>
            </w:r>
            <w:r w:rsidR="00291C82">
              <w:rPr>
                <w:noProof/>
                <w:webHidden/>
              </w:rPr>
              <w:fldChar w:fldCharType="end"/>
            </w:r>
          </w:hyperlink>
        </w:p>
        <w:p w:rsidR="00291C82" w:rsidRDefault="00237E75">
          <w:pPr>
            <w:pStyle w:val="TOC2"/>
            <w:rPr>
              <w:rFonts w:asciiTheme="minorHAnsi" w:hAnsiTheme="minorHAnsi"/>
              <w:noProof/>
              <w:lang w:val="hr-HR" w:eastAsia="hr-HR"/>
            </w:rPr>
          </w:pPr>
          <w:hyperlink w:anchor="_Toc462787800" w:history="1">
            <w:r w:rsidR="00291C82" w:rsidRPr="00C314C4">
              <w:rPr>
                <w:rStyle w:val="Hyperlink"/>
              </w:rPr>
              <w:t>6.6.</w:t>
            </w:r>
            <w:r w:rsidR="00291C82">
              <w:rPr>
                <w:rFonts w:asciiTheme="minorHAnsi" w:hAnsiTheme="minorHAnsi"/>
                <w:noProof/>
                <w:lang w:val="hr-HR" w:eastAsia="hr-HR"/>
              </w:rPr>
              <w:tab/>
            </w:r>
            <w:r w:rsidR="00291C82" w:rsidRPr="00C314C4">
              <w:rPr>
                <w:rStyle w:val="Hyperlink"/>
              </w:rPr>
              <w:t>Neki prijedlozi za buduća istraživanja</w:t>
            </w:r>
            <w:r w:rsidR="00291C82">
              <w:rPr>
                <w:noProof/>
                <w:webHidden/>
              </w:rPr>
              <w:tab/>
            </w:r>
            <w:r w:rsidR="00291C82">
              <w:rPr>
                <w:noProof/>
                <w:webHidden/>
              </w:rPr>
              <w:fldChar w:fldCharType="begin"/>
            </w:r>
            <w:r w:rsidR="00291C82">
              <w:rPr>
                <w:noProof/>
                <w:webHidden/>
              </w:rPr>
              <w:instrText xml:space="preserve"> PAGEREF _Toc462787800 \h </w:instrText>
            </w:r>
            <w:r w:rsidR="00291C82">
              <w:rPr>
                <w:noProof/>
                <w:webHidden/>
              </w:rPr>
            </w:r>
            <w:r w:rsidR="00291C82">
              <w:rPr>
                <w:noProof/>
                <w:webHidden/>
              </w:rPr>
              <w:fldChar w:fldCharType="separate"/>
            </w:r>
            <w:r w:rsidR="00291C82">
              <w:rPr>
                <w:noProof/>
                <w:webHidden/>
              </w:rPr>
              <w:t>240</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801" w:history="1">
            <w:r w:rsidR="00291C82" w:rsidRPr="00C314C4">
              <w:rPr>
                <w:rStyle w:val="Hyperlink"/>
              </w:rPr>
              <w:t>7.</w:t>
            </w:r>
            <w:r w:rsidR="00291C82">
              <w:rPr>
                <w:rFonts w:asciiTheme="minorHAnsi" w:hAnsiTheme="minorHAnsi"/>
                <w:b w:val="0"/>
                <w:noProof/>
                <w:sz w:val="22"/>
                <w:lang w:val="hr-HR" w:eastAsia="hr-HR"/>
              </w:rPr>
              <w:tab/>
            </w:r>
            <w:r w:rsidR="00291C82" w:rsidRPr="00C314C4">
              <w:rPr>
                <w:rStyle w:val="Hyperlink"/>
              </w:rPr>
              <w:t>Zaključak</w:t>
            </w:r>
            <w:r w:rsidR="00291C82">
              <w:rPr>
                <w:noProof/>
                <w:webHidden/>
              </w:rPr>
              <w:tab/>
            </w:r>
            <w:r w:rsidR="00291C82">
              <w:rPr>
                <w:noProof/>
                <w:webHidden/>
              </w:rPr>
              <w:fldChar w:fldCharType="begin"/>
            </w:r>
            <w:r w:rsidR="00291C82">
              <w:rPr>
                <w:noProof/>
                <w:webHidden/>
              </w:rPr>
              <w:instrText xml:space="preserve"> PAGEREF _Toc462787801 \h </w:instrText>
            </w:r>
            <w:r w:rsidR="00291C82">
              <w:rPr>
                <w:noProof/>
                <w:webHidden/>
              </w:rPr>
            </w:r>
            <w:r w:rsidR="00291C82">
              <w:rPr>
                <w:noProof/>
                <w:webHidden/>
              </w:rPr>
              <w:fldChar w:fldCharType="separate"/>
            </w:r>
            <w:r w:rsidR="00291C82">
              <w:rPr>
                <w:noProof/>
                <w:webHidden/>
              </w:rPr>
              <w:t>242</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802" w:history="1">
            <w:r w:rsidR="00291C82" w:rsidRPr="00C314C4">
              <w:rPr>
                <w:rStyle w:val="Hyperlink"/>
              </w:rPr>
              <w:t>8.</w:t>
            </w:r>
            <w:r w:rsidR="00291C82">
              <w:rPr>
                <w:rFonts w:asciiTheme="minorHAnsi" w:hAnsiTheme="minorHAnsi"/>
                <w:b w:val="0"/>
                <w:noProof/>
                <w:sz w:val="22"/>
                <w:lang w:val="hr-HR" w:eastAsia="hr-HR"/>
              </w:rPr>
              <w:tab/>
            </w:r>
            <w:r w:rsidR="00291C82" w:rsidRPr="00C314C4">
              <w:rPr>
                <w:rStyle w:val="Hyperlink"/>
              </w:rPr>
              <w:t>Literatura</w:t>
            </w:r>
            <w:r w:rsidR="00291C82">
              <w:rPr>
                <w:noProof/>
                <w:webHidden/>
              </w:rPr>
              <w:tab/>
            </w:r>
            <w:r w:rsidR="00291C82">
              <w:rPr>
                <w:noProof/>
                <w:webHidden/>
              </w:rPr>
              <w:fldChar w:fldCharType="begin"/>
            </w:r>
            <w:r w:rsidR="00291C82">
              <w:rPr>
                <w:noProof/>
                <w:webHidden/>
              </w:rPr>
              <w:instrText xml:space="preserve"> PAGEREF _Toc462787802 \h </w:instrText>
            </w:r>
            <w:r w:rsidR="00291C82">
              <w:rPr>
                <w:noProof/>
                <w:webHidden/>
              </w:rPr>
            </w:r>
            <w:r w:rsidR="00291C82">
              <w:rPr>
                <w:noProof/>
                <w:webHidden/>
              </w:rPr>
              <w:fldChar w:fldCharType="separate"/>
            </w:r>
            <w:r w:rsidR="00291C82">
              <w:rPr>
                <w:noProof/>
                <w:webHidden/>
              </w:rPr>
              <w:t>246</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803" w:history="1">
            <w:r w:rsidR="00291C82" w:rsidRPr="00C314C4">
              <w:rPr>
                <w:rStyle w:val="Hyperlink"/>
              </w:rPr>
              <w:t>9.</w:t>
            </w:r>
            <w:r w:rsidR="00291C82">
              <w:rPr>
                <w:rFonts w:asciiTheme="minorHAnsi" w:hAnsiTheme="minorHAnsi"/>
                <w:b w:val="0"/>
                <w:noProof/>
                <w:sz w:val="22"/>
                <w:lang w:val="hr-HR" w:eastAsia="hr-HR"/>
              </w:rPr>
              <w:tab/>
            </w:r>
            <w:r w:rsidR="00291C82" w:rsidRPr="00C314C4">
              <w:rPr>
                <w:rStyle w:val="Hyperlink"/>
              </w:rPr>
              <w:t>Popis slika</w:t>
            </w:r>
            <w:r w:rsidR="00291C82">
              <w:rPr>
                <w:noProof/>
                <w:webHidden/>
              </w:rPr>
              <w:tab/>
            </w:r>
            <w:r w:rsidR="00291C82">
              <w:rPr>
                <w:noProof/>
                <w:webHidden/>
              </w:rPr>
              <w:fldChar w:fldCharType="begin"/>
            </w:r>
            <w:r w:rsidR="00291C82">
              <w:rPr>
                <w:noProof/>
                <w:webHidden/>
              </w:rPr>
              <w:instrText xml:space="preserve"> PAGEREF _Toc462787803 \h </w:instrText>
            </w:r>
            <w:r w:rsidR="00291C82">
              <w:rPr>
                <w:noProof/>
                <w:webHidden/>
              </w:rPr>
            </w:r>
            <w:r w:rsidR="00291C82">
              <w:rPr>
                <w:noProof/>
                <w:webHidden/>
              </w:rPr>
              <w:fldChar w:fldCharType="separate"/>
            </w:r>
            <w:r w:rsidR="00291C82">
              <w:rPr>
                <w:noProof/>
                <w:webHidden/>
              </w:rPr>
              <w:t>258</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804" w:history="1">
            <w:r w:rsidR="00291C82" w:rsidRPr="00C314C4">
              <w:rPr>
                <w:rStyle w:val="Hyperlink"/>
              </w:rPr>
              <w:t>10.</w:t>
            </w:r>
            <w:r w:rsidR="00291C82">
              <w:rPr>
                <w:rFonts w:asciiTheme="minorHAnsi" w:hAnsiTheme="minorHAnsi"/>
                <w:b w:val="0"/>
                <w:noProof/>
                <w:sz w:val="22"/>
                <w:lang w:val="hr-HR" w:eastAsia="hr-HR"/>
              </w:rPr>
              <w:tab/>
            </w:r>
            <w:r w:rsidR="00291C82" w:rsidRPr="00C314C4">
              <w:rPr>
                <w:rStyle w:val="Hyperlink"/>
              </w:rPr>
              <w:t>Popis tablica</w:t>
            </w:r>
            <w:r w:rsidR="00291C82">
              <w:rPr>
                <w:noProof/>
                <w:webHidden/>
              </w:rPr>
              <w:tab/>
            </w:r>
            <w:r w:rsidR="00291C82">
              <w:rPr>
                <w:noProof/>
                <w:webHidden/>
              </w:rPr>
              <w:fldChar w:fldCharType="begin"/>
            </w:r>
            <w:r w:rsidR="00291C82">
              <w:rPr>
                <w:noProof/>
                <w:webHidden/>
              </w:rPr>
              <w:instrText xml:space="preserve"> PAGEREF _Toc462787804 \h </w:instrText>
            </w:r>
            <w:r w:rsidR="00291C82">
              <w:rPr>
                <w:noProof/>
                <w:webHidden/>
              </w:rPr>
            </w:r>
            <w:r w:rsidR="00291C82">
              <w:rPr>
                <w:noProof/>
                <w:webHidden/>
              </w:rPr>
              <w:fldChar w:fldCharType="separate"/>
            </w:r>
            <w:r w:rsidR="00291C82">
              <w:rPr>
                <w:noProof/>
                <w:webHidden/>
              </w:rPr>
              <w:t>259</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805" w:history="1">
            <w:r w:rsidR="00291C82" w:rsidRPr="00C314C4">
              <w:rPr>
                <w:rStyle w:val="Hyperlink"/>
              </w:rPr>
              <w:t>11.</w:t>
            </w:r>
            <w:r w:rsidR="00291C82">
              <w:rPr>
                <w:rFonts w:asciiTheme="minorHAnsi" w:hAnsiTheme="minorHAnsi"/>
                <w:b w:val="0"/>
                <w:noProof/>
                <w:sz w:val="22"/>
                <w:lang w:val="hr-HR" w:eastAsia="hr-HR"/>
              </w:rPr>
              <w:tab/>
            </w:r>
            <w:r w:rsidR="00291C82" w:rsidRPr="00C314C4">
              <w:rPr>
                <w:rStyle w:val="Hyperlink"/>
              </w:rPr>
              <w:t>Popis grafikona</w:t>
            </w:r>
            <w:r w:rsidR="00291C82">
              <w:rPr>
                <w:noProof/>
                <w:webHidden/>
              </w:rPr>
              <w:tab/>
            </w:r>
            <w:r w:rsidR="00291C82">
              <w:rPr>
                <w:noProof/>
                <w:webHidden/>
              </w:rPr>
              <w:fldChar w:fldCharType="begin"/>
            </w:r>
            <w:r w:rsidR="00291C82">
              <w:rPr>
                <w:noProof/>
                <w:webHidden/>
              </w:rPr>
              <w:instrText xml:space="preserve"> PAGEREF _Toc462787805 \h </w:instrText>
            </w:r>
            <w:r w:rsidR="00291C82">
              <w:rPr>
                <w:noProof/>
                <w:webHidden/>
              </w:rPr>
            </w:r>
            <w:r w:rsidR="00291C82">
              <w:rPr>
                <w:noProof/>
                <w:webHidden/>
              </w:rPr>
              <w:fldChar w:fldCharType="separate"/>
            </w:r>
            <w:r w:rsidR="00291C82">
              <w:rPr>
                <w:noProof/>
                <w:webHidden/>
              </w:rPr>
              <w:t>260</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806" w:history="1">
            <w:r w:rsidR="00291C82" w:rsidRPr="00C314C4">
              <w:rPr>
                <w:rStyle w:val="Hyperlink"/>
              </w:rPr>
              <w:t>12.</w:t>
            </w:r>
            <w:r w:rsidR="00291C82">
              <w:rPr>
                <w:rFonts w:asciiTheme="minorHAnsi" w:hAnsiTheme="minorHAnsi"/>
                <w:b w:val="0"/>
                <w:noProof/>
                <w:sz w:val="22"/>
                <w:lang w:val="hr-HR" w:eastAsia="hr-HR"/>
              </w:rPr>
              <w:tab/>
            </w:r>
            <w:r w:rsidR="00291C82" w:rsidRPr="00C314C4">
              <w:rPr>
                <w:rStyle w:val="Hyperlink"/>
              </w:rPr>
              <w:t>Životopis</w:t>
            </w:r>
            <w:r w:rsidR="00291C82">
              <w:rPr>
                <w:noProof/>
                <w:webHidden/>
              </w:rPr>
              <w:tab/>
            </w:r>
            <w:r w:rsidR="00291C82">
              <w:rPr>
                <w:noProof/>
                <w:webHidden/>
              </w:rPr>
              <w:fldChar w:fldCharType="begin"/>
            </w:r>
            <w:r w:rsidR="00291C82">
              <w:rPr>
                <w:noProof/>
                <w:webHidden/>
              </w:rPr>
              <w:instrText xml:space="preserve"> PAGEREF _Toc462787806 \h </w:instrText>
            </w:r>
            <w:r w:rsidR="00291C82">
              <w:rPr>
                <w:noProof/>
                <w:webHidden/>
              </w:rPr>
            </w:r>
            <w:r w:rsidR="00291C82">
              <w:rPr>
                <w:noProof/>
                <w:webHidden/>
              </w:rPr>
              <w:fldChar w:fldCharType="separate"/>
            </w:r>
            <w:r w:rsidR="00291C82">
              <w:rPr>
                <w:noProof/>
                <w:webHidden/>
              </w:rPr>
              <w:t>261</w:t>
            </w:r>
            <w:r w:rsidR="00291C82">
              <w:rPr>
                <w:noProof/>
                <w:webHidden/>
              </w:rPr>
              <w:fldChar w:fldCharType="end"/>
            </w:r>
          </w:hyperlink>
        </w:p>
        <w:p w:rsidR="00291C82" w:rsidRDefault="00237E75">
          <w:pPr>
            <w:pStyle w:val="TOC1"/>
            <w:rPr>
              <w:rFonts w:asciiTheme="minorHAnsi" w:hAnsiTheme="minorHAnsi"/>
              <w:b w:val="0"/>
              <w:noProof/>
              <w:sz w:val="22"/>
              <w:lang w:val="hr-HR" w:eastAsia="hr-HR"/>
            </w:rPr>
          </w:pPr>
          <w:hyperlink w:anchor="_Toc462787807" w:history="1">
            <w:r w:rsidR="00291C82" w:rsidRPr="00C314C4">
              <w:rPr>
                <w:rStyle w:val="Hyperlink"/>
              </w:rPr>
              <w:t>13.</w:t>
            </w:r>
            <w:r w:rsidR="00291C82">
              <w:rPr>
                <w:rFonts w:asciiTheme="minorHAnsi" w:hAnsiTheme="minorHAnsi"/>
                <w:b w:val="0"/>
                <w:noProof/>
                <w:sz w:val="22"/>
                <w:lang w:val="hr-HR" w:eastAsia="hr-HR"/>
              </w:rPr>
              <w:tab/>
            </w:r>
            <w:r w:rsidR="00291C82" w:rsidRPr="00C314C4">
              <w:rPr>
                <w:rStyle w:val="Hyperlink"/>
              </w:rPr>
              <w:t>Prilozi</w:t>
            </w:r>
            <w:r w:rsidR="00291C82">
              <w:rPr>
                <w:noProof/>
                <w:webHidden/>
              </w:rPr>
              <w:tab/>
            </w:r>
            <w:r w:rsidR="00291C82">
              <w:rPr>
                <w:noProof/>
                <w:webHidden/>
              </w:rPr>
              <w:fldChar w:fldCharType="begin"/>
            </w:r>
            <w:r w:rsidR="00291C82">
              <w:rPr>
                <w:noProof/>
                <w:webHidden/>
              </w:rPr>
              <w:instrText xml:space="preserve"> PAGEREF _Toc462787807 \h </w:instrText>
            </w:r>
            <w:r w:rsidR="00291C82">
              <w:rPr>
                <w:noProof/>
                <w:webHidden/>
              </w:rPr>
            </w:r>
            <w:r w:rsidR="00291C82">
              <w:rPr>
                <w:noProof/>
                <w:webHidden/>
              </w:rPr>
              <w:fldChar w:fldCharType="separate"/>
            </w:r>
            <w:r w:rsidR="00291C82">
              <w:rPr>
                <w:noProof/>
                <w:webHidden/>
              </w:rPr>
              <w:t>262</w:t>
            </w:r>
            <w:r w:rsidR="00291C82">
              <w:rPr>
                <w:noProof/>
                <w:webHidden/>
              </w:rPr>
              <w:fldChar w:fldCharType="end"/>
            </w:r>
          </w:hyperlink>
        </w:p>
        <w:p w:rsidR="008458FA" w:rsidRPr="007A5148" w:rsidRDefault="00EB4EBE" w:rsidP="00D343CB">
          <w:pPr>
            <w:pStyle w:val="TOC1"/>
            <w:rPr>
              <w:lang w:val="hr-HR"/>
            </w:rPr>
          </w:pPr>
          <w:r w:rsidRPr="007A5148">
            <w:rPr>
              <w:lang w:val="hr-HR"/>
            </w:rPr>
            <w:fldChar w:fldCharType="end"/>
          </w:r>
        </w:p>
      </w:sdtContent>
    </w:sdt>
    <w:p w:rsidR="00CD3700" w:rsidRPr="007A5148" w:rsidRDefault="00CD3700" w:rsidP="00AB32A1">
      <w:pPr>
        <w:pStyle w:val="Heading1"/>
        <w:sectPr w:rsidR="00CD3700" w:rsidRPr="007A5148" w:rsidSect="001065A8">
          <w:headerReference w:type="default" r:id="rId11"/>
          <w:footerReference w:type="default" r:id="rId12"/>
          <w:type w:val="continuous"/>
          <w:pgSz w:w="11906" w:h="16838" w:code="9"/>
          <w:pgMar w:top="1418" w:right="1418" w:bottom="1418" w:left="1418" w:header="851" w:footer="851" w:gutter="0"/>
          <w:pgNumType w:fmt="upperRoman" w:start="1"/>
          <w:cols w:space="708"/>
          <w:docGrid w:linePitch="360"/>
        </w:sectPr>
      </w:pPr>
      <w:bookmarkStart w:id="6" w:name="_Ref356246038"/>
    </w:p>
    <w:p w:rsidR="006F0FE0" w:rsidRPr="007A5148" w:rsidRDefault="006F0FE0" w:rsidP="00AB32A1">
      <w:pPr>
        <w:pStyle w:val="Heading1"/>
      </w:pPr>
      <w:bookmarkStart w:id="7" w:name="_Ref422761838"/>
      <w:bookmarkStart w:id="8" w:name="_Ref422761893"/>
      <w:bookmarkStart w:id="9" w:name="_Toc462787671"/>
      <w:r w:rsidRPr="007A5148">
        <w:lastRenderedPageBreak/>
        <w:t>Uvod</w:t>
      </w:r>
      <w:bookmarkEnd w:id="6"/>
      <w:bookmarkEnd w:id="7"/>
      <w:bookmarkEnd w:id="8"/>
      <w:bookmarkEnd w:id="9"/>
    </w:p>
    <w:p w:rsidR="00723DA5" w:rsidRPr="007A5148" w:rsidRDefault="00927C72" w:rsidP="003E2C5F">
      <w:r w:rsidRPr="007A5148">
        <w:rPr>
          <w:lang w:eastAsia="de-DE"/>
        </w:rPr>
        <w:t>Organizacije</w:t>
      </w:r>
      <w:r w:rsidRPr="007A5148">
        <w:rPr>
          <w:rStyle w:val="FootnoteReference"/>
        </w:rPr>
        <w:footnoteReference w:id="1"/>
      </w:r>
      <w:r w:rsidRPr="007A5148">
        <w:rPr>
          <w:lang w:eastAsia="de-DE"/>
        </w:rPr>
        <w:t xml:space="preserve"> s</w:t>
      </w:r>
      <w:r w:rsidR="00960C82" w:rsidRPr="007A5148">
        <w:rPr>
          <w:lang w:eastAsia="de-DE"/>
        </w:rPr>
        <w:t>e</w:t>
      </w:r>
      <w:r w:rsidRPr="007A5148">
        <w:rPr>
          <w:lang w:eastAsia="de-DE"/>
        </w:rPr>
        <w:t xml:space="preserve"> u suvremenom</w:t>
      </w:r>
      <w:r w:rsidR="00067671">
        <w:rPr>
          <w:lang w:eastAsia="de-DE"/>
        </w:rPr>
        <w:t>e</w:t>
      </w:r>
      <w:r w:rsidRPr="007A5148">
        <w:rPr>
          <w:lang w:eastAsia="de-DE"/>
        </w:rPr>
        <w:t xml:space="preserve"> poslovnom okruženju</w:t>
      </w:r>
      <w:r w:rsidR="00865468" w:rsidRPr="007A5148">
        <w:rPr>
          <w:lang w:eastAsia="de-DE"/>
        </w:rPr>
        <w:t xml:space="preserve"> </w:t>
      </w:r>
      <w:r w:rsidR="007A51EC" w:rsidRPr="007A5148">
        <w:rPr>
          <w:lang w:eastAsia="de-DE"/>
        </w:rPr>
        <w:t xml:space="preserve">znatno </w:t>
      </w:r>
      <w:r w:rsidR="00865468" w:rsidRPr="007A5148">
        <w:rPr>
          <w:lang w:eastAsia="de-DE"/>
        </w:rPr>
        <w:t xml:space="preserve">oslanjaju na </w:t>
      </w:r>
      <w:r w:rsidR="00865468" w:rsidRPr="007A5148">
        <w:rPr>
          <w:b/>
          <w:i/>
        </w:rPr>
        <w:t>I</w:t>
      </w:r>
      <w:r w:rsidR="00865468" w:rsidRPr="007A5148">
        <w:rPr>
          <w:i/>
        </w:rPr>
        <w:t xml:space="preserve">nformacijske i </w:t>
      </w:r>
      <w:r w:rsidR="00865468" w:rsidRPr="007A5148">
        <w:rPr>
          <w:b/>
          <w:i/>
        </w:rPr>
        <w:t>K</w:t>
      </w:r>
      <w:r w:rsidR="00865468" w:rsidRPr="007A5148">
        <w:rPr>
          <w:i/>
        </w:rPr>
        <w:t xml:space="preserve">omunikacijske </w:t>
      </w:r>
      <w:r w:rsidR="00865468" w:rsidRPr="007A5148">
        <w:rPr>
          <w:b/>
          <w:i/>
        </w:rPr>
        <w:t>T</w:t>
      </w:r>
      <w:r w:rsidR="00865468" w:rsidRPr="007A5148">
        <w:rPr>
          <w:i/>
        </w:rPr>
        <w:t>ehnologije - IKT</w:t>
      </w:r>
      <w:r w:rsidR="00865468" w:rsidRPr="007A5148">
        <w:rPr>
          <w:rStyle w:val="FootnoteReference"/>
        </w:rPr>
        <w:footnoteReference w:id="2"/>
      </w:r>
      <w:r w:rsidR="00AB2464" w:rsidRPr="007A5148">
        <w:rPr>
          <w:lang w:eastAsia="de-DE"/>
        </w:rPr>
        <w:t xml:space="preserve"> zbog kompetitiv</w:t>
      </w:r>
      <w:r w:rsidR="00865468" w:rsidRPr="007A5148">
        <w:rPr>
          <w:lang w:eastAsia="de-DE"/>
        </w:rPr>
        <w:t>ne prednosti koju im</w:t>
      </w:r>
      <w:r w:rsidR="00FE5C85" w:rsidRPr="007A5148">
        <w:rPr>
          <w:lang w:eastAsia="de-DE"/>
        </w:rPr>
        <w:t xml:space="preserve"> </w:t>
      </w:r>
      <w:r w:rsidR="00865468" w:rsidRPr="007A5148">
        <w:rPr>
          <w:lang w:eastAsia="de-DE"/>
        </w:rPr>
        <w:t xml:space="preserve">one </w:t>
      </w:r>
      <w:r w:rsidR="00FE5C85" w:rsidRPr="007A5148">
        <w:rPr>
          <w:lang w:eastAsia="de-DE"/>
        </w:rPr>
        <w:t>omogućava</w:t>
      </w:r>
      <w:r w:rsidR="00865468" w:rsidRPr="007A5148">
        <w:rPr>
          <w:lang w:eastAsia="de-DE"/>
        </w:rPr>
        <w:t>ju</w:t>
      </w:r>
      <w:r w:rsidR="00AB2464" w:rsidRPr="007A5148">
        <w:rPr>
          <w:lang w:eastAsia="de-DE"/>
        </w:rPr>
        <w:t>.</w:t>
      </w:r>
      <w:r w:rsidRPr="007A5148">
        <w:rPr>
          <w:lang w:eastAsia="de-DE"/>
        </w:rPr>
        <w:t xml:space="preserve"> </w:t>
      </w:r>
      <w:r w:rsidR="00865468" w:rsidRPr="007A5148">
        <w:rPr>
          <w:lang w:eastAsia="de-DE"/>
        </w:rPr>
        <w:t>U tom</w:t>
      </w:r>
      <w:r w:rsidR="00067671">
        <w:rPr>
          <w:lang w:eastAsia="de-DE"/>
        </w:rPr>
        <w:t>e</w:t>
      </w:r>
      <w:r w:rsidR="00865468" w:rsidRPr="007A5148">
        <w:rPr>
          <w:lang w:eastAsia="de-DE"/>
        </w:rPr>
        <w:t xml:space="preserve"> se smislu može reći da s</w:t>
      </w:r>
      <w:r w:rsidR="00FE5C85" w:rsidRPr="007A5148">
        <w:rPr>
          <w:lang w:eastAsia="de-DE"/>
        </w:rPr>
        <w:t>ve više raste njihova ovisnost o IKT-u</w:t>
      </w:r>
      <w:r w:rsidR="002C110B">
        <w:rPr>
          <w:lang w:eastAsia="de-DE"/>
        </w:rPr>
        <w:t>, a sve u</w:t>
      </w:r>
      <w:r w:rsidR="00FE5C85" w:rsidRPr="007A5148">
        <w:rPr>
          <w:lang w:eastAsia="de-DE"/>
        </w:rPr>
        <w:t xml:space="preserve"> </w:t>
      </w:r>
      <w:r w:rsidR="000C58EE" w:rsidRPr="007A5148">
        <w:rPr>
          <w:lang w:eastAsia="de-DE"/>
        </w:rPr>
        <w:t>cilju bolje</w:t>
      </w:r>
      <w:r w:rsidR="00FE5C85" w:rsidRPr="007A5148">
        <w:rPr>
          <w:lang w:eastAsia="de-DE"/>
        </w:rPr>
        <w:t xml:space="preserve"> stabilnost</w:t>
      </w:r>
      <w:r w:rsidR="000C58EE" w:rsidRPr="007A5148">
        <w:rPr>
          <w:lang w:eastAsia="de-DE"/>
        </w:rPr>
        <w:t>i</w:t>
      </w:r>
      <w:r w:rsidR="00FE5C85" w:rsidRPr="007A5148">
        <w:rPr>
          <w:lang w:eastAsia="de-DE"/>
        </w:rPr>
        <w:t xml:space="preserve"> poslova</w:t>
      </w:r>
      <w:r w:rsidR="000701B5" w:rsidRPr="007A5148">
        <w:rPr>
          <w:lang w:bidi="en-US"/>
        </w:rPr>
        <w:t>nja</w:t>
      </w:r>
      <w:r w:rsidR="000701B5" w:rsidRPr="007A5148">
        <w:rPr>
          <w:rStyle w:val="FootnoteReference"/>
        </w:rPr>
        <w:footnoteReference w:id="3"/>
      </w:r>
      <w:r w:rsidR="000C58EE" w:rsidRPr="007A5148">
        <w:rPr>
          <w:lang w:eastAsia="de-DE"/>
        </w:rPr>
        <w:t xml:space="preserve"> i</w:t>
      </w:r>
      <w:r w:rsidR="00FE5C85" w:rsidRPr="007A5148">
        <w:rPr>
          <w:lang w:eastAsia="de-DE"/>
        </w:rPr>
        <w:t xml:space="preserve"> uspostav</w:t>
      </w:r>
      <w:r w:rsidR="000C58EE" w:rsidRPr="007A5148">
        <w:rPr>
          <w:lang w:eastAsia="de-DE"/>
        </w:rPr>
        <w:t>e</w:t>
      </w:r>
      <w:r w:rsidR="00FE5C85" w:rsidRPr="007A5148">
        <w:rPr>
          <w:lang w:eastAsia="de-DE"/>
        </w:rPr>
        <w:t xml:space="preserve"> </w:t>
      </w:r>
      <w:r w:rsidR="007A51EC" w:rsidRPr="007A5148">
        <w:rPr>
          <w:lang w:eastAsia="de-DE"/>
        </w:rPr>
        <w:t xml:space="preserve">učinkovitijih </w:t>
      </w:r>
      <w:r w:rsidR="00FE5C85" w:rsidRPr="007A5148">
        <w:rPr>
          <w:lang w:eastAsia="de-DE"/>
        </w:rPr>
        <w:t xml:space="preserve">poslovnih procesa i strategije </w:t>
      </w:r>
      <w:sdt>
        <w:sdtPr>
          <w:rPr>
            <w:lang w:eastAsia="de-DE"/>
          </w:rPr>
          <w:id w:val="-422099751"/>
          <w:citation/>
        </w:sdtPr>
        <w:sdtEndPr/>
        <w:sdtContent>
          <w:r w:rsidR="00FE5C85" w:rsidRPr="007A5148">
            <w:rPr>
              <w:lang w:eastAsia="de-DE"/>
            </w:rPr>
            <w:fldChar w:fldCharType="begin"/>
          </w:r>
          <w:r w:rsidR="00FE5C85" w:rsidRPr="007A5148">
            <w:rPr>
              <w:lang w:eastAsia="de-DE"/>
            </w:rPr>
            <w:instrText xml:space="preserve"> CITATION Kar061 \l 1050 </w:instrText>
          </w:r>
          <w:r w:rsidR="00FE5C85" w:rsidRPr="007A5148">
            <w:rPr>
              <w:lang w:eastAsia="de-DE"/>
            </w:rPr>
            <w:fldChar w:fldCharType="separate"/>
          </w:r>
          <w:r w:rsidR="001B6365">
            <w:rPr>
              <w:noProof/>
              <w:lang w:eastAsia="de-DE"/>
            </w:rPr>
            <w:t>(Karahanna &amp; Watson, 2006)</w:t>
          </w:r>
          <w:r w:rsidR="00FE5C85" w:rsidRPr="007A5148">
            <w:rPr>
              <w:lang w:eastAsia="de-DE"/>
            </w:rPr>
            <w:fldChar w:fldCharType="end"/>
          </w:r>
        </w:sdtContent>
      </w:sdt>
      <w:r w:rsidR="00FE5C85" w:rsidRPr="007A5148">
        <w:rPr>
          <w:lang w:eastAsia="de-DE"/>
        </w:rPr>
        <w:t>.</w:t>
      </w:r>
      <w:r w:rsidR="00CA068E" w:rsidRPr="007A5148">
        <w:rPr>
          <w:lang w:eastAsia="de-DE"/>
        </w:rPr>
        <w:t xml:space="preserve"> IKT je u stanju, </w:t>
      </w:r>
      <w:r w:rsidR="00445954">
        <w:rPr>
          <w:lang w:eastAsia="de-DE"/>
        </w:rPr>
        <w:t>ako</w:t>
      </w:r>
      <w:r w:rsidR="00445954" w:rsidRPr="007A5148">
        <w:rPr>
          <w:lang w:eastAsia="de-DE"/>
        </w:rPr>
        <w:t xml:space="preserve"> </w:t>
      </w:r>
      <w:r w:rsidR="00CA068E" w:rsidRPr="007A5148">
        <w:rPr>
          <w:lang w:eastAsia="de-DE"/>
        </w:rPr>
        <w:t>se njime dobro upravlja, dati odgovore na sve izazove i očekivanja koja moderni način života i poslovanja od njega traži.</w:t>
      </w:r>
      <w:r w:rsidR="00FE5C85" w:rsidRPr="007A5148">
        <w:rPr>
          <w:lang w:eastAsia="de-DE"/>
        </w:rPr>
        <w:t xml:space="preserve"> </w:t>
      </w:r>
      <w:r w:rsidR="00AB2464" w:rsidRPr="007A5148">
        <w:rPr>
          <w:lang w:eastAsia="de-DE"/>
        </w:rPr>
        <w:t>T</w:t>
      </w:r>
      <w:r w:rsidRPr="007A5148">
        <w:rPr>
          <w:lang w:eastAsia="de-DE"/>
        </w:rPr>
        <w:t xml:space="preserve">ime </w:t>
      </w:r>
      <w:r w:rsidR="00AB2464" w:rsidRPr="007A5148">
        <w:rPr>
          <w:lang w:eastAsia="de-DE"/>
        </w:rPr>
        <w:t>s</w:t>
      </w:r>
      <w:r w:rsidR="005A0E90" w:rsidRPr="007A5148">
        <w:rPr>
          <w:lang w:eastAsia="de-DE"/>
        </w:rPr>
        <w:t>u</w:t>
      </w:r>
      <w:r w:rsidR="00AB2464" w:rsidRPr="007A5148">
        <w:rPr>
          <w:lang w:eastAsia="de-DE"/>
        </w:rPr>
        <w:t xml:space="preserve"> </w:t>
      </w:r>
      <w:r w:rsidR="00D250C0" w:rsidRPr="007A5148">
        <w:rPr>
          <w:lang w:eastAsia="de-DE"/>
        </w:rPr>
        <w:t xml:space="preserve">organizacije </w:t>
      </w:r>
      <w:r w:rsidRPr="007A5148">
        <w:rPr>
          <w:lang w:eastAsia="de-DE"/>
        </w:rPr>
        <w:t>posljedično</w:t>
      </w:r>
      <w:r w:rsidR="00AB2464" w:rsidRPr="007A5148">
        <w:rPr>
          <w:lang w:eastAsia="de-DE"/>
        </w:rPr>
        <w:t xml:space="preserve"> </w:t>
      </w:r>
      <w:r w:rsidR="005A0E90" w:rsidRPr="007A5148">
        <w:rPr>
          <w:lang w:eastAsia="de-DE"/>
        </w:rPr>
        <w:t>usmjerene</w:t>
      </w:r>
      <w:r w:rsidRPr="007A5148">
        <w:rPr>
          <w:lang w:eastAsia="de-DE"/>
        </w:rPr>
        <w:t xml:space="preserve"> na onoga tko </w:t>
      </w:r>
      <w:r w:rsidR="005A0E90" w:rsidRPr="007A5148">
        <w:rPr>
          <w:lang w:eastAsia="de-DE"/>
        </w:rPr>
        <w:t>IKT-om</w:t>
      </w:r>
      <w:r w:rsidRPr="007A5148">
        <w:rPr>
          <w:lang w:eastAsia="de-DE"/>
        </w:rPr>
        <w:t xml:space="preserve"> upravlja – </w:t>
      </w:r>
      <w:r w:rsidRPr="007A5148">
        <w:rPr>
          <w:i/>
          <w:lang w:eastAsia="de-DE"/>
        </w:rPr>
        <w:t>IT menadžera</w:t>
      </w:r>
      <w:r w:rsidRPr="007A5148">
        <w:rPr>
          <w:lang w:eastAsia="de-DE"/>
        </w:rPr>
        <w:t>.</w:t>
      </w:r>
      <w:r w:rsidR="0039279E" w:rsidRPr="007A5148">
        <w:rPr>
          <w:lang w:eastAsia="de-DE"/>
        </w:rPr>
        <w:t xml:space="preserve"> </w:t>
      </w:r>
      <w:r w:rsidR="0039279E" w:rsidRPr="007A5148">
        <w:t>Termin IKT</w:t>
      </w:r>
      <w:r w:rsidR="003D2293" w:rsidRPr="007A5148">
        <w:t xml:space="preserve"> novijeg</w:t>
      </w:r>
      <w:r w:rsidR="00445954">
        <w:t>a</w:t>
      </w:r>
      <w:r w:rsidR="003D2293" w:rsidRPr="007A5148">
        <w:t xml:space="preserve"> je datuma i on</w:t>
      </w:r>
      <w:r w:rsidR="0039279E" w:rsidRPr="007A5148">
        <w:t xml:space="preserve"> je u stvari nadgradnja</w:t>
      </w:r>
      <w:r w:rsidR="000C58EE" w:rsidRPr="007A5148">
        <w:t xml:space="preserve"> </w:t>
      </w:r>
      <w:r w:rsidR="00574FC9" w:rsidRPr="007A5148">
        <w:t>već pomalo zastarjeloga</w:t>
      </w:r>
      <w:r w:rsidR="0039279E" w:rsidRPr="007A5148">
        <w:t xml:space="preserve"> termina </w:t>
      </w:r>
      <w:r w:rsidR="0039279E" w:rsidRPr="007A5148">
        <w:rPr>
          <w:i/>
        </w:rPr>
        <w:t>IT</w:t>
      </w:r>
      <w:r w:rsidR="0039279E" w:rsidRPr="007A5148">
        <w:t xml:space="preserve"> koji označava informacijske tehnologije</w:t>
      </w:r>
      <w:r w:rsidR="00445954">
        <w:t>,</w:t>
      </w:r>
      <w:r w:rsidR="0039279E" w:rsidRPr="007A5148">
        <w:t xml:space="preserve"> </w:t>
      </w:r>
      <w:r w:rsidR="0039279E" w:rsidRPr="007A5148">
        <w:rPr>
          <w:i/>
        </w:rPr>
        <w:t>information technology,</w:t>
      </w:r>
      <w:r w:rsidR="0039279E" w:rsidRPr="007A5148">
        <w:t xml:space="preserve"> onim dijelom koji se odnosi na komunikaciju</w:t>
      </w:r>
      <w:r w:rsidR="00487674" w:rsidRPr="007A5148">
        <w:t xml:space="preserve"> </w:t>
      </w:r>
      <w:r w:rsidR="00AD08C9" w:rsidRPr="007A5148">
        <w:t>kao</w:t>
      </w:r>
      <w:r w:rsidR="00487674" w:rsidRPr="007A5148">
        <w:t xml:space="preserve"> okosnic</w:t>
      </w:r>
      <w:r w:rsidR="00AD08C9" w:rsidRPr="007A5148">
        <w:t>u</w:t>
      </w:r>
      <w:r w:rsidR="00487674" w:rsidRPr="007A5148">
        <w:t xml:space="preserve"> suvremenog</w:t>
      </w:r>
      <w:r w:rsidR="00445954">
        <w:t>a</w:t>
      </w:r>
      <w:r w:rsidR="00487674" w:rsidRPr="007A5148">
        <w:t xml:space="preserve"> korištenja informacijskih tehnologija. </w:t>
      </w:r>
      <w:r w:rsidR="00F22AF4" w:rsidRPr="007A5148">
        <w:t>S</w:t>
      </w:r>
      <w:r w:rsidR="0039279E" w:rsidRPr="007A5148">
        <w:t>ve do početka masovnog</w:t>
      </w:r>
      <w:r w:rsidR="00445954">
        <w:t>a</w:t>
      </w:r>
      <w:r w:rsidR="0039279E" w:rsidRPr="007A5148">
        <w:t xml:space="preserve"> korištenja Interneta,</w:t>
      </w:r>
      <w:r w:rsidR="003D2293" w:rsidRPr="007A5148">
        <w:t xml:space="preserve"> a potom</w:t>
      </w:r>
      <w:r w:rsidR="0039279E" w:rsidRPr="007A5148">
        <w:t xml:space="preserve"> </w:t>
      </w:r>
      <w:r w:rsidR="003D2293" w:rsidRPr="007A5148">
        <w:t xml:space="preserve">bežičnih mreža i </w:t>
      </w:r>
      <w:r w:rsidR="0039279E" w:rsidRPr="007A5148">
        <w:t>pametnih telefona</w:t>
      </w:r>
      <w:r w:rsidR="003D2293" w:rsidRPr="007A5148">
        <w:t>,</w:t>
      </w:r>
      <w:r w:rsidR="0039279E" w:rsidRPr="007A5148">
        <w:t xml:space="preserve"> termin IT bio je dovoljan.</w:t>
      </w:r>
      <w:r w:rsidR="00723DA5" w:rsidRPr="007A5148">
        <w:t xml:space="preserve"> </w:t>
      </w:r>
      <w:r w:rsidR="00464F11" w:rsidRPr="007A5148">
        <w:t xml:space="preserve">Ipak, </w:t>
      </w:r>
      <w:r w:rsidR="00F10753">
        <w:t>za ovo područje</w:t>
      </w:r>
      <w:r w:rsidR="00F10753" w:rsidRPr="007A5148">
        <w:t xml:space="preserve"> </w:t>
      </w:r>
      <w:r w:rsidR="00464F11" w:rsidRPr="007A5148">
        <w:t xml:space="preserve">prvi </w:t>
      </w:r>
      <w:r w:rsidR="00F10753">
        <w:t xml:space="preserve">se </w:t>
      </w:r>
      <w:r w:rsidR="00464F11" w:rsidRPr="007A5148">
        <w:t>put još</w:t>
      </w:r>
      <w:r w:rsidR="002C110B">
        <w:t xml:space="preserve"> davne </w:t>
      </w:r>
      <w:r w:rsidR="00464F11" w:rsidRPr="007A5148">
        <w:t>1981.</w:t>
      </w:r>
      <w:r w:rsidR="003844BC" w:rsidRPr="007A5148">
        <w:t xml:space="preserve"> godine</w:t>
      </w:r>
      <w:r w:rsidR="00F10753">
        <w:t>,</w:t>
      </w:r>
      <w:r w:rsidR="00464F11" w:rsidRPr="007A5148">
        <w:t xml:space="preserve"> u opisu </w:t>
      </w:r>
      <w:r w:rsidR="00D46DB1" w:rsidRPr="007A5148">
        <w:t xml:space="preserve">odgovornosti </w:t>
      </w:r>
      <w:r w:rsidR="00464F11" w:rsidRPr="007A5148">
        <w:t>IT sektora</w:t>
      </w:r>
      <w:r w:rsidR="00AB2464" w:rsidRPr="007A5148">
        <w:rPr>
          <w:rStyle w:val="FootnoteReference"/>
        </w:rPr>
        <w:footnoteReference w:id="4"/>
      </w:r>
      <w:r w:rsidR="003D2293" w:rsidRPr="007A5148">
        <w:t>, uz obradu podataka, metode i razvoj sustava</w:t>
      </w:r>
      <w:r w:rsidR="00F10753">
        <w:t>,</w:t>
      </w:r>
      <w:r w:rsidR="00464F11" w:rsidRPr="007A5148">
        <w:t xml:space="preserve"> spominju i telekomunikacije</w:t>
      </w:r>
      <w:r w:rsidR="003D2293" w:rsidRPr="007A5148">
        <w:t xml:space="preserve"> </w:t>
      </w:r>
      <w:sdt>
        <w:sdtPr>
          <w:id w:val="-1370833728"/>
          <w:citation/>
        </w:sdtPr>
        <w:sdtEndPr/>
        <w:sdtContent>
          <w:r w:rsidR="00464F11" w:rsidRPr="007A5148">
            <w:fldChar w:fldCharType="begin"/>
          </w:r>
          <w:r w:rsidR="00464F11" w:rsidRPr="007A5148">
            <w:instrText xml:space="preserve"> CITATION Syn81 \l 1050 </w:instrText>
          </w:r>
          <w:r w:rsidR="00464F11" w:rsidRPr="007A5148">
            <w:fldChar w:fldCharType="separate"/>
          </w:r>
          <w:r w:rsidR="001B6365">
            <w:rPr>
              <w:noProof/>
            </w:rPr>
            <w:t>(Synnott &amp; Gruber, 1981)</w:t>
          </w:r>
          <w:r w:rsidR="00464F11" w:rsidRPr="007A5148">
            <w:fldChar w:fldCharType="end"/>
          </w:r>
        </w:sdtContent>
      </w:sdt>
      <w:r w:rsidR="00D5142B" w:rsidRPr="007A5148">
        <w:t>.</w:t>
      </w:r>
      <w:r w:rsidR="00960C82" w:rsidRPr="007A5148">
        <w:t xml:space="preserve"> </w:t>
      </w:r>
      <w:r w:rsidR="003844BC" w:rsidRPr="007A5148">
        <w:t>Termin telekomunikacije</w:t>
      </w:r>
      <w:r w:rsidR="00F10753">
        <w:t>,</w:t>
      </w:r>
      <w:r w:rsidR="003844BC" w:rsidRPr="007A5148">
        <w:t xml:space="preserve"> </w:t>
      </w:r>
      <w:r w:rsidR="003D2293" w:rsidRPr="007A5148">
        <w:t>koji proširuje</w:t>
      </w:r>
      <w:r w:rsidR="003844BC" w:rsidRPr="007A5148">
        <w:t xml:space="preserve"> termin</w:t>
      </w:r>
      <w:r w:rsidR="003D2293" w:rsidRPr="007A5148">
        <w:t xml:space="preserve"> IT</w:t>
      </w:r>
      <w:r w:rsidR="00960C82" w:rsidRPr="007A5148">
        <w:t xml:space="preserve"> </w:t>
      </w:r>
      <w:r w:rsidR="00D5142B" w:rsidRPr="007A5148">
        <w:t>za jednu novu i bitnu dimenziju,</w:t>
      </w:r>
      <w:r w:rsidR="001A5C7C" w:rsidRPr="007A5148">
        <w:t xml:space="preserve"> ni</w:t>
      </w:r>
      <w:r w:rsidR="003844BC" w:rsidRPr="007A5148">
        <w:t>je</w:t>
      </w:r>
      <w:r w:rsidR="001A5C7C" w:rsidRPr="007A5148">
        <w:t xml:space="preserve"> se </w:t>
      </w:r>
      <w:r w:rsidR="00D250C0" w:rsidRPr="007A5148">
        <w:t xml:space="preserve">u znanstvenoj obradi </w:t>
      </w:r>
      <w:r w:rsidR="001A5C7C" w:rsidRPr="007A5148">
        <w:t>javlj</w:t>
      </w:r>
      <w:r w:rsidR="003844BC" w:rsidRPr="007A5148">
        <w:t>ao</w:t>
      </w:r>
      <w:r w:rsidR="00960C82" w:rsidRPr="007A5148">
        <w:t xml:space="preserve"> </w:t>
      </w:r>
      <w:r w:rsidR="00AA122F" w:rsidRPr="007A5148">
        <w:t xml:space="preserve">sve </w:t>
      </w:r>
      <w:r w:rsidR="00960C82" w:rsidRPr="007A5148">
        <w:t>do 1986</w:t>
      </w:r>
      <w:r w:rsidR="00AA122F" w:rsidRPr="007A5148">
        <w:t>. godine</w:t>
      </w:r>
      <w:r w:rsidR="00F22AF4" w:rsidRPr="007A5148">
        <w:t xml:space="preserve"> </w:t>
      </w:r>
      <w:sdt>
        <w:sdtPr>
          <w:id w:val="-650984607"/>
          <w:citation/>
        </w:sdtPr>
        <w:sdtEndPr/>
        <w:sdtContent>
          <w:r w:rsidR="00F22AF4" w:rsidRPr="007A5148">
            <w:fldChar w:fldCharType="begin"/>
          </w:r>
          <w:r w:rsidR="00F22AF4" w:rsidRPr="007A5148">
            <w:instrText xml:space="preserve"> CITATION Mel86 \l 1050 </w:instrText>
          </w:r>
          <w:r w:rsidR="00F22AF4" w:rsidRPr="007A5148">
            <w:fldChar w:fldCharType="separate"/>
          </w:r>
          <w:r w:rsidR="001B6365">
            <w:rPr>
              <w:noProof/>
            </w:rPr>
            <w:t>(Melody, Mansell, &amp; Richards, 1986)</w:t>
          </w:r>
          <w:r w:rsidR="00F22AF4" w:rsidRPr="007A5148">
            <w:fldChar w:fldCharType="end"/>
          </w:r>
        </w:sdtContent>
      </w:sdt>
      <w:r w:rsidR="00464F11" w:rsidRPr="007A5148">
        <w:t xml:space="preserve">. </w:t>
      </w:r>
      <w:r w:rsidR="003844BC" w:rsidRPr="007A5148">
        <w:t xml:space="preserve">Prije se </w:t>
      </w:r>
      <w:r w:rsidR="00723DA5" w:rsidRPr="007A5148">
        <w:t xml:space="preserve">termin </w:t>
      </w:r>
      <w:r w:rsidR="00D5142B" w:rsidRPr="007A5148">
        <w:rPr>
          <w:i/>
        </w:rPr>
        <w:t xml:space="preserve">IT </w:t>
      </w:r>
      <w:r w:rsidR="00723DA5" w:rsidRPr="007A5148">
        <w:rPr>
          <w:i/>
        </w:rPr>
        <w:t xml:space="preserve">information technology </w:t>
      </w:r>
      <w:r w:rsidR="007130EF" w:rsidRPr="007A5148">
        <w:t xml:space="preserve">često </w:t>
      </w:r>
      <w:r w:rsidR="00723DA5" w:rsidRPr="007A5148">
        <w:t xml:space="preserve">označavao </w:t>
      </w:r>
      <w:r w:rsidR="00D5142B" w:rsidRPr="007A5148">
        <w:t xml:space="preserve">i kao </w:t>
      </w:r>
      <w:r w:rsidR="00723DA5" w:rsidRPr="007A5148">
        <w:rPr>
          <w:i/>
        </w:rPr>
        <w:t>IS</w:t>
      </w:r>
      <w:r w:rsidR="00723DA5" w:rsidRPr="007A5148">
        <w:t xml:space="preserve"> </w:t>
      </w:r>
      <w:r w:rsidR="003D2293" w:rsidRPr="007A5148">
        <w:rPr>
          <w:i/>
        </w:rPr>
        <w:t>information systems</w:t>
      </w:r>
      <w:r w:rsidR="003D2293" w:rsidRPr="007A5148">
        <w:t xml:space="preserve"> </w:t>
      </w:r>
      <w:r w:rsidR="00723DA5" w:rsidRPr="007A5148">
        <w:t xml:space="preserve">što je dovodilo do zabune </w:t>
      </w:r>
      <w:sdt>
        <w:sdtPr>
          <w:id w:val="-212501488"/>
          <w:citation/>
        </w:sdtPr>
        <w:sdtEndPr/>
        <w:sdtContent>
          <w:r w:rsidR="00723DA5" w:rsidRPr="007A5148">
            <w:fldChar w:fldCharType="begin"/>
          </w:r>
          <w:r w:rsidR="007B5AD3" w:rsidRPr="007A5148">
            <w:instrText xml:space="preserve">CITATION Pep99 \t  \l 1050 </w:instrText>
          </w:r>
          <w:r w:rsidR="00723DA5" w:rsidRPr="007A5148">
            <w:fldChar w:fldCharType="separate"/>
          </w:r>
          <w:r w:rsidR="001B6365">
            <w:rPr>
              <w:noProof/>
            </w:rPr>
            <w:t>(Peppard, 2001)</w:t>
          </w:r>
          <w:r w:rsidR="00723DA5" w:rsidRPr="007A5148">
            <w:fldChar w:fldCharType="end"/>
          </w:r>
        </w:sdtContent>
      </w:sdt>
      <w:r w:rsidR="00723DA5" w:rsidRPr="007A5148">
        <w:t>, no u posljednje</w:t>
      </w:r>
      <w:r w:rsidR="003844BC" w:rsidRPr="007A5148">
        <w:t xml:space="preserve"> </w:t>
      </w:r>
      <w:r w:rsidR="00723DA5" w:rsidRPr="007A5148">
        <w:t>vrijeme</w:t>
      </w:r>
      <w:r w:rsidR="003844BC" w:rsidRPr="007A5148">
        <w:t xml:space="preserve"> su </w:t>
      </w:r>
      <w:r w:rsidR="003844BC" w:rsidRPr="007A5148">
        <w:rPr>
          <w:i/>
        </w:rPr>
        <w:t>IKT</w:t>
      </w:r>
      <w:r w:rsidR="003844BC" w:rsidRPr="007A5148">
        <w:t xml:space="preserve"> i nešto manjim dijelom</w:t>
      </w:r>
      <w:r w:rsidR="00723DA5" w:rsidRPr="007A5148">
        <w:t xml:space="preserve"> </w:t>
      </w:r>
      <w:r w:rsidR="00723DA5" w:rsidRPr="007A5148">
        <w:rPr>
          <w:i/>
        </w:rPr>
        <w:t>IT</w:t>
      </w:r>
      <w:r w:rsidR="003844BC" w:rsidRPr="007A5148">
        <w:rPr>
          <w:i/>
        </w:rPr>
        <w:t>,</w:t>
      </w:r>
      <w:r w:rsidR="003844BC" w:rsidRPr="007A5148">
        <w:t xml:space="preserve"> </w:t>
      </w:r>
      <w:r w:rsidR="00723DA5" w:rsidRPr="007A5148">
        <w:t xml:space="preserve">termini koji prevladavaju u literaturi. </w:t>
      </w:r>
      <w:r w:rsidR="00AA662C" w:rsidRPr="007A5148">
        <w:t>Neovisno o tome koji termin koriste</w:t>
      </w:r>
      <w:r w:rsidR="00D5142B" w:rsidRPr="007A5148">
        <w:t xml:space="preserve"> i što žele naglasiti</w:t>
      </w:r>
      <w:r w:rsidR="00AA662C" w:rsidRPr="007A5148">
        <w:t xml:space="preserve">, </w:t>
      </w:r>
      <w:r w:rsidR="00D5142B" w:rsidRPr="007A5148">
        <w:t>autori se općenito</w:t>
      </w:r>
      <w:r w:rsidR="000C3E21" w:rsidRPr="007A5148">
        <w:t xml:space="preserve"> </w:t>
      </w:r>
      <w:r w:rsidR="00AA662C" w:rsidRPr="007A5148">
        <w:t xml:space="preserve">slažu da je IKT jedan od najvažnijih čimbenika uspjeha neke organizacije </w:t>
      </w:r>
      <w:sdt>
        <w:sdtPr>
          <w:id w:val="-509989415"/>
          <w:citation/>
        </w:sdtPr>
        <w:sdtEndPr/>
        <w:sdtContent>
          <w:r w:rsidR="00A07145" w:rsidRPr="007A5148">
            <w:fldChar w:fldCharType="begin"/>
          </w:r>
          <w:r w:rsidR="00626AB0" w:rsidRPr="007A5148">
            <w:instrText xml:space="preserve">CITATION Mar00 \t  \m Wei04 \t  \m Man14 \t  \l 1050 </w:instrText>
          </w:r>
          <w:r w:rsidR="00A07145" w:rsidRPr="007A5148">
            <w:fldChar w:fldCharType="separate"/>
          </w:r>
          <w:r w:rsidR="001B6365">
            <w:rPr>
              <w:noProof/>
            </w:rPr>
            <w:t xml:space="preserve">(Maruca, 2000; Weill &amp; Ross, 2004; </w:t>
          </w:r>
          <w:r w:rsidR="001B6365">
            <w:rPr>
              <w:noProof/>
            </w:rPr>
            <w:lastRenderedPageBreak/>
            <w:t>Manfreda &amp; Štemberger, 2014)</w:t>
          </w:r>
          <w:r w:rsidR="00A07145" w:rsidRPr="007A5148">
            <w:fldChar w:fldCharType="end"/>
          </w:r>
        </w:sdtContent>
      </w:sdt>
      <w:r w:rsidR="00AA662C" w:rsidRPr="007A5148">
        <w:t>.</w:t>
      </w:r>
      <w:r w:rsidR="000C3E21" w:rsidRPr="007A5148">
        <w:t xml:space="preserve"> </w:t>
      </w:r>
      <w:r w:rsidR="00D5142B" w:rsidRPr="007A5148">
        <w:t>On je p</w:t>
      </w:r>
      <w:r w:rsidR="000C3E21" w:rsidRPr="007A5148">
        <w:t>ostao</w:t>
      </w:r>
      <w:r w:rsidR="00D5142B" w:rsidRPr="007A5148">
        <w:t xml:space="preserve"> i</w:t>
      </w:r>
      <w:r w:rsidR="000C3E21" w:rsidRPr="007A5148">
        <w:t xml:space="preserve"> neizbježna platforma za ispunjenje društvenih i poslovnih potreba suvremenog</w:t>
      </w:r>
      <w:r w:rsidR="00F10753">
        <w:t>a</w:t>
      </w:r>
      <w:r w:rsidR="000C3E21" w:rsidRPr="007A5148">
        <w:t xml:space="preserve"> čovjeka.</w:t>
      </w:r>
    </w:p>
    <w:p w:rsidR="007A51EC" w:rsidRPr="007A5148" w:rsidRDefault="0079469A" w:rsidP="003E2C5F">
      <w:pPr>
        <w:rPr>
          <w:lang w:eastAsia="de-DE"/>
        </w:rPr>
      </w:pPr>
      <w:r w:rsidRPr="007A5148">
        <w:rPr>
          <w:lang w:eastAsia="de-DE"/>
        </w:rPr>
        <w:t>Informacije i podaci postali su glavno oruđe za</w:t>
      </w:r>
      <w:r w:rsidR="00D250C0" w:rsidRPr="007A5148">
        <w:rPr>
          <w:lang w:eastAsia="de-DE"/>
        </w:rPr>
        <w:t xml:space="preserve"> postizanje</w:t>
      </w:r>
      <w:r w:rsidRPr="007A5148">
        <w:rPr>
          <w:lang w:eastAsia="de-DE"/>
        </w:rPr>
        <w:t xml:space="preserve"> kompetitivn</w:t>
      </w:r>
      <w:r w:rsidR="00D250C0" w:rsidRPr="007A5148">
        <w:rPr>
          <w:lang w:eastAsia="de-DE"/>
        </w:rPr>
        <w:t>e</w:t>
      </w:r>
      <w:r w:rsidRPr="007A5148">
        <w:rPr>
          <w:lang w:eastAsia="de-DE"/>
        </w:rPr>
        <w:t xml:space="preserve"> prednost</w:t>
      </w:r>
      <w:r w:rsidR="00D250C0" w:rsidRPr="007A5148">
        <w:rPr>
          <w:lang w:eastAsia="de-DE"/>
        </w:rPr>
        <w:t>i</w:t>
      </w:r>
      <w:r w:rsidRPr="007A5148">
        <w:rPr>
          <w:lang w:eastAsia="de-DE"/>
        </w:rPr>
        <w:t>, a njihova dostupnost mora biti trenutna</w:t>
      </w:r>
      <w:r w:rsidR="0098110D" w:rsidRPr="007A5148">
        <w:rPr>
          <w:lang w:eastAsia="de-DE"/>
        </w:rPr>
        <w:t>.</w:t>
      </w:r>
      <w:r w:rsidR="00D250C0" w:rsidRPr="007A5148">
        <w:rPr>
          <w:lang w:eastAsia="de-DE"/>
        </w:rPr>
        <w:t xml:space="preserve"> IKT </w:t>
      </w:r>
      <w:r w:rsidR="003844BC" w:rsidRPr="007A5148">
        <w:rPr>
          <w:lang w:eastAsia="de-DE"/>
        </w:rPr>
        <w:t>se može definirati i kao</w:t>
      </w:r>
      <w:r w:rsidR="00D250C0" w:rsidRPr="007A5148">
        <w:rPr>
          <w:lang w:eastAsia="de-DE"/>
        </w:rPr>
        <w:t xml:space="preserve"> skup alata za obradu, kodiranje i pohranu informacija</w:t>
      </w:r>
      <w:r w:rsidR="0098110D" w:rsidRPr="007A5148">
        <w:rPr>
          <w:lang w:eastAsia="de-DE"/>
        </w:rPr>
        <w:t xml:space="preserve"> potrebnih za uspjeh organizacije u poslovnom</w:t>
      </w:r>
      <w:r w:rsidR="00F10753">
        <w:rPr>
          <w:lang w:eastAsia="de-DE"/>
        </w:rPr>
        <w:t>e</w:t>
      </w:r>
      <w:r w:rsidR="0098110D" w:rsidRPr="007A5148">
        <w:rPr>
          <w:lang w:eastAsia="de-DE"/>
        </w:rPr>
        <w:t xml:space="preserve"> svijetu</w:t>
      </w:r>
      <w:r w:rsidR="007A51EC" w:rsidRPr="007A5148">
        <w:rPr>
          <w:lang w:eastAsia="de-DE"/>
        </w:rPr>
        <w:t>.</w:t>
      </w:r>
    </w:p>
    <w:p w:rsidR="007A51EC" w:rsidRPr="007A5148" w:rsidRDefault="004E1F9B" w:rsidP="003E2C5F">
      <w:pPr>
        <w:rPr>
          <w:lang w:bidi="en-US"/>
        </w:rPr>
      </w:pPr>
      <w:r w:rsidRPr="007A5148">
        <w:rPr>
          <w:lang w:eastAsia="de-DE"/>
        </w:rPr>
        <w:t>Kako</w:t>
      </w:r>
      <w:r w:rsidR="002F3097" w:rsidRPr="007A5148">
        <w:rPr>
          <w:lang w:eastAsia="de-DE"/>
        </w:rPr>
        <w:t xml:space="preserve"> bi ostvarile prednost pred sve žešćom konkurencijom i recesijskim zahtjevima za smanjenjem troškova, radeći u sve turbulentnijoj poslovnoj okolini, organizacije su prisiljene na traženje </w:t>
      </w:r>
      <w:r w:rsidR="00D5142B" w:rsidRPr="007A5148">
        <w:rPr>
          <w:lang w:eastAsia="de-DE"/>
        </w:rPr>
        <w:t>novij</w:t>
      </w:r>
      <w:r w:rsidR="00F10753">
        <w:rPr>
          <w:lang w:eastAsia="de-DE"/>
        </w:rPr>
        <w:t>eg</w:t>
      </w:r>
      <w:r w:rsidR="00D5142B" w:rsidRPr="007A5148">
        <w:rPr>
          <w:lang w:eastAsia="de-DE"/>
        </w:rPr>
        <w:t xml:space="preserve">, </w:t>
      </w:r>
      <w:r w:rsidR="002F3097" w:rsidRPr="007A5148">
        <w:rPr>
          <w:lang w:eastAsia="de-DE"/>
        </w:rPr>
        <w:t>sve bolj</w:t>
      </w:r>
      <w:r w:rsidR="00D57B69" w:rsidRPr="007A5148">
        <w:rPr>
          <w:lang w:eastAsia="de-DE"/>
        </w:rPr>
        <w:t>eg</w:t>
      </w:r>
      <w:r w:rsidR="002F3097" w:rsidRPr="007A5148">
        <w:rPr>
          <w:lang w:eastAsia="de-DE"/>
        </w:rPr>
        <w:t xml:space="preserve"> i u</w:t>
      </w:r>
      <w:r w:rsidR="00D5142B" w:rsidRPr="007A5148">
        <w:rPr>
          <w:lang w:eastAsia="de-DE"/>
        </w:rPr>
        <w:t>činkovit</w:t>
      </w:r>
      <w:r w:rsidR="002F3097" w:rsidRPr="007A5148">
        <w:rPr>
          <w:lang w:eastAsia="de-DE"/>
        </w:rPr>
        <w:t>ij</w:t>
      </w:r>
      <w:r w:rsidR="00D57B69" w:rsidRPr="007A5148">
        <w:rPr>
          <w:lang w:eastAsia="de-DE"/>
        </w:rPr>
        <w:t>eg skupa</w:t>
      </w:r>
      <w:r w:rsidR="002F3097" w:rsidRPr="007A5148">
        <w:rPr>
          <w:lang w:eastAsia="de-DE"/>
        </w:rPr>
        <w:t xml:space="preserve"> IKT alata za</w:t>
      </w:r>
      <w:r w:rsidR="00D57B69" w:rsidRPr="007A5148">
        <w:rPr>
          <w:lang w:eastAsia="de-DE"/>
        </w:rPr>
        <w:t xml:space="preserve"> svoj</w:t>
      </w:r>
      <w:r w:rsidR="002F3097" w:rsidRPr="007A5148">
        <w:rPr>
          <w:lang w:eastAsia="de-DE"/>
        </w:rPr>
        <w:t xml:space="preserve"> opstanak, uspjeh i</w:t>
      </w:r>
      <w:r w:rsidR="00D57B69" w:rsidRPr="007A5148">
        <w:rPr>
          <w:lang w:eastAsia="de-DE"/>
        </w:rPr>
        <w:t>,</w:t>
      </w:r>
      <w:r w:rsidR="002F3097" w:rsidRPr="007A5148">
        <w:rPr>
          <w:lang w:eastAsia="de-DE"/>
        </w:rPr>
        <w:t xml:space="preserve"> </w:t>
      </w:r>
      <w:r w:rsidR="00D57B69" w:rsidRPr="007A5148">
        <w:rPr>
          <w:lang w:eastAsia="de-DE"/>
        </w:rPr>
        <w:t>po mogućnosti,</w:t>
      </w:r>
      <w:r w:rsidR="007A51EC" w:rsidRPr="007A5148">
        <w:rPr>
          <w:lang w:eastAsia="de-DE"/>
        </w:rPr>
        <w:t xml:space="preserve"> financijski</w:t>
      </w:r>
      <w:r w:rsidR="00D57B69" w:rsidRPr="007A5148">
        <w:rPr>
          <w:lang w:eastAsia="de-DE"/>
        </w:rPr>
        <w:t xml:space="preserve"> </w:t>
      </w:r>
      <w:r w:rsidR="002F3097" w:rsidRPr="007A5148">
        <w:rPr>
          <w:lang w:eastAsia="de-DE"/>
        </w:rPr>
        <w:t>rast. Biti učinkovitiji, a time i uspješniji od konkurencije važan je imperativ za sve. Pri tom</w:t>
      </w:r>
      <w:r w:rsidR="00AF5729">
        <w:rPr>
          <w:lang w:eastAsia="de-DE"/>
        </w:rPr>
        <w:t>e</w:t>
      </w:r>
      <w:r w:rsidR="002F3097" w:rsidRPr="007A5148">
        <w:rPr>
          <w:lang w:eastAsia="de-DE"/>
        </w:rPr>
        <w:t xml:space="preserve"> je IKT resurs organizacije od kojega se najviše očekuje</w:t>
      </w:r>
      <w:r w:rsidR="002E7B1A" w:rsidRPr="007A5148">
        <w:rPr>
          <w:lang w:eastAsia="de-DE"/>
        </w:rPr>
        <w:t xml:space="preserve"> </w:t>
      </w:r>
      <w:sdt>
        <w:sdtPr>
          <w:rPr>
            <w:lang w:eastAsia="de-DE"/>
          </w:rPr>
          <w:id w:val="-1104887339"/>
          <w:citation/>
        </w:sdtPr>
        <w:sdtEndPr/>
        <w:sdtContent>
          <w:r w:rsidR="002E7B1A" w:rsidRPr="007A5148">
            <w:rPr>
              <w:lang w:eastAsia="de-DE"/>
            </w:rPr>
            <w:fldChar w:fldCharType="begin"/>
          </w:r>
          <w:r w:rsidR="002E7B1A" w:rsidRPr="007A5148">
            <w:rPr>
              <w:lang w:eastAsia="de-DE"/>
            </w:rPr>
            <w:instrText xml:space="preserve"> CITATION Sae14 \l 1050 </w:instrText>
          </w:r>
          <w:r w:rsidR="002E7B1A" w:rsidRPr="007A5148">
            <w:rPr>
              <w:lang w:eastAsia="de-DE"/>
            </w:rPr>
            <w:fldChar w:fldCharType="separate"/>
          </w:r>
          <w:r w:rsidR="001B6365">
            <w:rPr>
              <w:noProof/>
              <w:lang w:eastAsia="de-DE"/>
            </w:rPr>
            <w:t>(Ayat &amp; Farajkhah, 2014)</w:t>
          </w:r>
          <w:r w:rsidR="002E7B1A" w:rsidRPr="007A5148">
            <w:rPr>
              <w:lang w:eastAsia="de-DE"/>
            </w:rPr>
            <w:fldChar w:fldCharType="end"/>
          </w:r>
        </w:sdtContent>
      </w:sdt>
      <w:r w:rsidR="002F3097" w:rsidRPr="007A5148">
        <w:rPr>
          <w:lang w:eastAsia="de-DE"/>
        </w:rPr>
        <w:t xml:space="preserve">, a IT menadžer onaj </w:t>
      </w:r>
      <w:r w:rsidR="000C3E21" w:rsidRPr="007A5148">
        <w:rPr>
          <w:lang w:eastAsia="de-DE"/>
        </w:rPr>
        <w:t>čija je uloga</w:t>
      </w:r>
      <w:r w:rsidR="002F3097" w:rsidRPr="007A5148">
        <w:rPr>
          <w:lang w:eastAsia="de-DE"/>
        </w:rPr>
        <w:t xml:space="preserve"> </w:t>
      </w:r>
      <w:r w:rsidR="00D5142B" w:rsidRPr="007A5148">
        <w:rPr>
          <w:lang w:eastAsia="de-DE"/>
        </w:rPr>
        <w:t>i zadatak</w:t>
      </w:r>
      <w:r w:rsidR="00D1796A" w:rsidRPr="007A5148">
        <w:rPr>
          <w:lang w:eastAsia="de-DE"/>
        </w:rPr>
        <w:t xml:space="preserve"> uz pomoć IKT-a</w:t>
      </w:r>
      <w:r w:rsidR="00D5142B" w:rsidRPr="007A5148">
        <w:rPr>
          <w:lang w:eastAsia="de-DE"/>
        </w:rPr>
        <w:t xml:space="preserve"> </w:t>
      </w:r>
      <w:r w:rsidR="002F3097" w:rsidRPr="007A5148">
        <w:rPr>
          <w:lang w:eastAsia="de-DE"/>
        </w:rPr>
        <w:t>osigurati pretpostavke za kompetitivnu prednost organizacije pred sve žešćom konkurencijom</w:t>
      </w:r>
      <w:r w:rsidR="00D1796A" w:rsidRPr="007A5148">
        <w:rPr>
          <w:lang w:eastAsia="de-DE"/>
        </w:rPr>
        <w:t xml:space="preserve"> </w:t>
      </w:r>
      <w:sdt>
        <w:sdtPr>
          <w:rPr>
            <w:lang w:eastAsia="de-DE"/>
          </w:rPr>
          <w:id w:val="1580023884"/>
          <w:citation/>
        </w:sdtPr>
        <w:sdtEndPr/>
        <w:sdtContent>
          <w:r w:rsidR="00D1796A" w:rsidRPr="007A5148">
            <w:rPr>
              <w:lang w:eastAsia="de-DE"/>
            </w:rPr>
            <w:fldChar w:fldCharType="begin"/>
          </w:r>
          <w:r w:rsidR="00D1796A" w:rsidRPr="007A5148">
            <w:rPr>
              <w:lang w:eastAsia="de-DE"/>
            </w:rPr>
            <w:instrText xml:space="preserve"> CITATION IBM07 \l 1050 </w:instrText>
          </w:r>
          <w:r w:rsidR="00D1796A" w:rsidRPr="007A5148">
            <w:rPr>
              <w:lang w:eastAsia="de-DE"/>
            </w:rPr>
            <w:fldChar w:fldCharType="separate"/>
          </w:r>
          <w:r w:rsidR="001B6365">
            <w:rPr>
              <w:noProof/>
              <w:lang w:eastAsia="de-DE"/>
            </w:rPr>
            <w:t>(IBM, 2007)</w:t>
          </w:r>
          <w:r w:rsidR="00D1796A" w:rsidRPr="007A5148">
            <w:rPr>
              <w:lang w:eastAsia="de-DE"/>
            </w:rPr>
            <w:fldChar w:fldCharType="end"/>
          </w:r>
        </w:sdtContent>
      </w:sdt>
      <w:r w:rsidR="002F3097" w:rsidRPr="007A5148">
        <w:rPr>
          <w:lang w:eastAsia="de-DE"/>
        </w:rPr>
        <w:t>.</w:t>
      </w:r>
      <w:r w:rsidR="000C3E21" w:rsidRPr="007A5148">
        <w:rPr>
          <w:lang w:eastAsia="de-DE"/>
        </w:rPr>
        <w:t xml:space="preserve"> </w:t>
      </w:r>
      <w:r w:rsidR="00F04826" w:rsidRPr="007A5148">
        <w:rPr>
          <w:lang w:bidi="en-US"/>
        </w:rPr>
        <w:t xml:space="preserve">Nije dovoljno samo </w:t>
      </w:r>
      <w:r w:rsidR="00631517" w:rsidRPr="007A5148">
        <w:rPr>
          <w:lang w:bidi="en-US"/>
        </w:rPr>
        <w:t>primijeniti</w:t>
      </w:r>
      <w:r w:rsidR="00F04826" w:rsidRPr="007A5148">
        <w:rPr>
          <w:lang w:bidi="en-US"/>
        </w:rPr>
        <w:t xml:space="preserve"> IKT sustave</w:t>
      </w:r>
      <w:r w:rsidR="00631517" w:rsidRPr="007A5148">
        <w:rPr>
          <w:lang w:bidi="en-US"/>
        </w:rPr>
        <w:t xml:space="preserve"> u</w:t>
      </w:r>
      <w:r w:rsidR="00F04826" w:rsidRPr="007A5148">
        <w:rPr>
          <w:lang w:bidi="en-US"/>
        </w:rPr>
        <w:t xml:space="preserve"> </w:t>
      </w:r>
      <w:r w:rsidR="00631517" w:rsidRPr="007A5148">
        <w:rPr>
          <w:lang w:bidi="en-US"/>
        </w:rPr>
        <w:t>organizacijsko okruženje te</w:t>
      </w:r>
      <w:r w:rsidR="00F04826" w:rsidRPr="007A5148">
        <w:rPr>
          <w:lang w:bidi="en-US"/>
        </w:rPr>
        <w:t xml:space="preserve"> paziti na troškove</w:t>
      </w:r>
      <w:r w:rsidR="007130EF" w:rsidRPr="007A5148">
        <w:rPr>
          <w:lang w:bidi="en-US"/>
        </w:rPr>
        <w:t xml:space="preserve">, nego </w:t>
      </w:r>
      <w:r w:rsidR="00F04826" w:rsidRPr="007A5148">
        <w:rPr>
          <w:lang w:bidi="en-US"/>
        </w:rPr>
        <w:t>je u pos</w:t>
      </w:r>
      <w:r w:rsidR="0098110D" w:rsidRPr="007A5148">
        <w:rPr>
          <w:lang w:bidi="en-US"/>
        </w:rPr>
        <w:t>lovanje</w:t>
      </w:r>
      <w:r w:rsidR="007130EF" w:rsidRPr="007A5148">
        <w:rPr>
          <w:lang w:bidi="en-US"/>
        </w:rPr>
        <w:t xml:space="preserve"> važno</w:t>
      </w:r>
      <w:r w:rsidR="00F04826" w:rsidRPr="007A5148">
        <w:rPr>
          <w:lang w:bidi="en-US"/>
        </w:rPr>
        <w:t xml:space="preserve"> uvesti i dodatne dimenzije</w:t>
      </w:r>
      <w:r w:rsidR="007130EF" w:rsidRPr="007A5148">
        <w:rPr>
          <w:lang w:bidi="en-US"/>
        </w:rPr>
        <w:t xml:space="preserve"> suvremenog</w:t>
      </w:r>
      <w:r w:rsidR="00AF5729">
        <w:rPr>
          <w:lang w:bidi="en-US"/>
        </w:rPr>
        <w:t>a</w:t>
      </w:r>
      <w:r w:rsidR="007130EF" w:rsidRPr="007A5148">
        <w:rPr>
          <w:lang w:bidi="en-US"/>
        </w:rPr>
        <w:t xml:space="preserve"> IT menadžmenta</w:t>
      </w:r>
      <w:r w:rsidR="00703557" w:rsidRPr="007A5148">
        <w:rPr>
          <w:lang w:bidi="en-US"/>
        </w:rPr>
        <w:t xml:space="preserve"> </w:t>
      </w:r>
      <w:sdt>
        <w:sdtPr>
          <w:rPr>
            <w:lang w:bidi="en-US"/>
          </w:rPr>
          <w:id w:val="-88926048"/>
          <w:citation/>
        </w:sdtPr>
        <w:sdtEndPr/>
        <w:sdtContent>
          <w:r w:rsidR="003E6E26" w:rsidRPr="007A5148">
            <w:rPr>
              <w:lang w:bidi="en-US"/>
            </w:rPr>
            <w:fldChar w:fldCharType="begin"/>
          </w:r>
          <w:r w:rsidR="003E6E26" w:rsidRPr="007A5148">
            <w:rPr>
              <w:lang w:bidi="en-US"/>
            </w:rPr>
            <w:instrText xml:space="preserve"> CITATION Kar061 \l 1050 </w:instrText>
          </w:r>
          <w:r w:rsidR="003E6E26" w:rsidRPr="007A5148">
            <w:rPr>
              <w:lang w:bidi="en-US"/>
            </w:rPr>
            <w:fldChar w:fldCharType="separate"/>
          </w:r>
          <w:r w:rsidR="001B6365">
            <w:rPr>
              <w:noProof/>
              <w:lang w:bidi="en-US"/>
            </w:rPr>
            <w:t>(Karahanna &amp; Watson, 2006)</w:t>
          </w:r>
          <w:r w:rsidR="003E6E26" w:rsidRPr="007A5148">
            <w:rPr>
              <w:lang w:bidi="en-US"/>
            </w:rPr>
            <w:fldChar w:fldCharType="end"/>
          </w:r>
        </w:sdtContent>
      </w:sdt>
      <w:r w:rsidR="00F04826" w:rsidRPr="007A5148">
        <w:rPr>
          <w:lang w:bidi="en-US"/>
        </w:rPr>
        <w:t>.</w:t>
      </w:r>
    </w:p>
    <w:p w:rsidR="0025735F" w:rsidRDefault="00F04826" w:rsidP="003E2C5F">
      <w:pPr>
        <w:rPr>
          <w:lang w:eastAsia="de-DE"/>
        </w:rPr>
      </w:pPr>
      <w:r w:rsidRPr="007A5148">
        <w:rPr>
          <w:rFonts w:eastAsia="Calibri" w:cs="Times New Roman"/>
        </w:rPr>
        <w:t>Znanstveni i stručni krugovi konstantno istražuju, opisuju i analiziraju ulogu i položaj</w:t>
      </w:r>
      <w:r w:rsidR="007130EF" w:rsidRPr="007A5148">
        <w:rPr>
          <w:rFonts w:eastAsia="Calibri" w:cs="Times New Roman"/>
        </w:rPr>
        <w:t xml:space="preserve"> IT menadžera</w:t>
      </w:r>
      <w:r w:rsidRPr="007A5148">
        <w:rPr>
          <w:rFonts w:eastAsia="Calibri" w:cs="Times New Roman"/>
        </w:rPr>
        <w:t xml:space="preserve"> u or</w:t>
      </w:r>
      <w:r w:rsidR="00D1796A" w:rsidRPr="007A5148">
        <w:rPr>
          <w:rFonts w:eastAsia="Calibri" w:cs="Times New Roman"/>
        </w:rPr>
        <w:t>ganizaciji</w:t>
      </w:r>
      <w:r w:rsidR="00ED34CA" w:rsidRPr="007A5148">
        <w:rPr>
          <w:rFonts w:eastAsia="Calibri" w:cs="Times New Roman"/>
        </w:rPr>
        <w:t>.</w:t>
      </w:r>
      <w:r w:rsidR="00D1796A" w:rsidRPr="007A5148">
        <w:rPr>
          <w:rFonts w:eastAsia="Calibri" w:cs="Times New Roman"/>
        </w:rPr>
        <w:t xml:space="preserve"> </w:t>
      </w:r>
      <w:r w:rsidR="00ED34CA" w:rsidRPr="007A5148">
        <w:rPr>
          <w:rFonts w:eastAsia="Calibri" w:cs="Times New Roman"/>
        </w:rPr>
        <w:t xml:space="preserve">Ipak, </w:t>
      </w:r>
      <w:r w:rsidR="00D1796A" w:rsidRPr="007A5148">
        <w:rPr>
          <w:rFonts w:eastAsia="Calibri" w:cs="Times New Roman"/>
        </w:rPr>
        <w:t xml:space="preserve">poznat je problem </w:t>
      </w:r>
      <w:r w:rsidR="00ED34CA" w:rsidRPr="007A5148">
        <w:rPr>
          <w:rFonts w:eastAsia="Calibri" w:cs="Times New Roman"/>
        </w:rPr>
        <w:t>definiranja</w:t>
      </w:r>
      <w:r w:rsidR="00D1796A" w:rsidRPr="007A5148">
        <w:rPr>
          <w:rFonts w:eastAsia="Calibri" w:cs="Times New Roman"/>
        </w:rPr>
        <w:t xml:space="preserve"> </w:t>
      </w:r>
      <w:r w:rsidR="003E6E26" w:rsidRPr="007A5148">
        <w:rPr>
          <w:rFonts w:eastAsia="Calibri" w:cs="Times New Roman"/>
        </w:rPr>
        <w:t>koncept</w:t>
      </w:r>
      <w:r w:rsidR="00ED34CA" w:rsidRPr="007A5148">
        <w:rPr>
          <w:rFonts w:eastAsia="Calibri" w:cs="Times New Roman"/>
        </w:rPr>
        <w:t xml:space="preserve">a </w:t>
      </w:r>
      <w:r w:rsidR="00ED34CA" w:rsidRPr="00125F7D">
        <w:rPr>
          <w:rFonts w:eastAsia="Calibri" w:cs="Times New Roman"/>
          <w:i/>
        </w:rPr>
        <w:t>Uloge IT menadžera</w:t>
      </w:r>
      <w:r w:rsidR="00ED34CA" w:rsidRPr="007A5148">
        <w:rPr>
          <w:rFonts w:eastAsia="Calibri" w:cs="Times New Roman"/>
        </w:rPr>
        <w:t xml:space="preserve"> koji je </w:t>
      </w:r>
      <w:r w:rsidR="0098110D" w:rsidRPr="007A5148">
        <w:rPr>
          <w:rFonts w:eastAsia="Calibri" w:cs="Times New Roman"/>
        </w:rPr>
        <w:t>u svoj</w:t>
      </w:r>
      <w:r w:rsidR="009F38F6" w:rsidRPr="007A5148">
        <w:rPr>
          <w:rFonts w:eastAsia="Calibri" w:cs="Times New Roman"/>
        </w:rPr>
        <w:t>o</w:t>
      </w:r>
      <w:r w:rsidR="0098110D" w:rsidRPr="007A5148">
        <w:rPr>
          <w:rFonts w:eastAsia="Calibri" w:cs="Times New Roman"/>
        </w:rPr>
        <w:t>j biti</w:t>
      </w:r>
      <w:r w:rsidR="00D1796A" w:rsidRPr="007A5148">
        <w:rPr>
          <w:rFonts w:eastAsia="Calibri" w:cs="Times New Roman"/>
        </w:rPr>
        <w:t xml:space="preserve"> podlož</w:t>
      </w:r>
      <w:r w:rsidR="003E6E26" w:rsidRPr="007A5148">
        <w:rPr>
          <w:rFonts w:eastAsia="Calibri" w:cs="Times New Roman"/>
        </w:rPr>
        <w:t>an</w:t>
      </w:r>
      <w:r w:rsidR="00D1796A" w:rsidRPr="007A5148">
        <w:rPr>
          <w:rFonts w:eastAsia="Calibri" w:cs="Times New Roman"/>
        </w:rPr>
        <w:t xml:space="preserve"> </w:t>
      </w:r>
      <w:r w:rsidR="007A51EC" w:rsidRPr="007A5148">
        <w:rPr>
          <w:rFonts w:eastAsia="Calibri" w:cs="Times New Roman"/>
        </w:rPr>
        <w:t>pre</w:t>
      </w:r>
      <w:r w:rsidR="00D1796A" w:rsidRPr="007A5148">
        <w:rPr>
          <w:rFonts w:eastAsia="Calibri" w:cs="Times New Roman"/>
        </w:rPr>
        <w:t>čestim promjenama.</w:t>
      </w:r>
      <w:r w:rsidR="007A51EC" w:rsidRPr="007A5148">
        <w:rPr>
          <w:rFonts w:eastAsia="Calibri" w:cs="Times New Roman"/>
        </w:rPr>
        <w:t xml:space="preserve"> Zbog tako velikih i stalnih pro</w:t>
      </w:r>
      <w:r w:rsidR="0025735F">
        <w:rPr>
          <w:rFonts w:eastAsia="Calibri" w:cs="Times New Roman"/>
        </w:rPr>
        <w:t>mjena poslov</w:t>
      </w:r>
      <w:r w:rsidR="007A51EC" w:rsidRPr="007A5148">
        <w:rPr>
          <w:rFonts w:eastAsia="Calibri" w:cs="Times New Roman"/>
        </w:rPr>
        <w:t>ne okoline,</w:t>
      </w:r>
      <w:r w:rsidRPr="007A5148">
        <w:rPr>
          <w:lang w:bidi="en-US"/>
        </w:rPr>
        <w:t xml:space="preserve"> </w:t>
      </w:r>
      <w:r w:rsidR="0025735F">
        <w:rPr>
          <w:lang w:bidi="en-US"/>
        </w:rPr>
        <w:t xml:space="preserve">a kako </w:t>
      </w:r>
      <w:r w:rsidR="007130EF" w:rsidRPr="007A5148">
        <w:rPr>
          <w:lang w:bidi="en-US"/>
        </w:rPr>
        <w:t>bi</w:t>
      </w:r>
      <w:r w:rsidR="000C3E21" w:rsidRPr="007A5148">
        <w:rPr>
          <w:lang w:bidi="en-US"/>
        </w:rPr>
        <w:t xml:space="preserve"> uspješno </w:t>
      </w:r>
      <w:r w:rsidR="009D7B2C" w:rsidRPr="007A5148">
        <w:rPr>
          <w:lang w:bidi="en-US"/>
        </w:rPr>
        <w:t>ispunjava</w:t>
      </w:r>
      <w:r w:rsidR="007130EF" w:rsidRPr="007A5148">
        <w:rPr>
          <w:lang w:bidi="en-US"/>
        </w:rPr>
        <w:t>o</w:t>
      </w:r>
      <w:r w:rsidR="00D5142B" w:rsidRPr="007A5148">
        <w:rPr>
          <w:lang w:bidi="en-US"/>
        </w:rPr>
        <w:t xml:space="preserve"> </w:t>
      </w:r>
      <w:r w:rsidR="007130EF" w:rsidRPr="007A5148">
        <w:rPr>
          <w:lang w:bidi="en-US"/>
        </w:rPr>
        <w:t xml:space="preserve">svoju </w:t>
      </w:r>
      <w:r w:rsidR="000C3E21" w:rsidRPr="007A5148">
        <w:rPr>
          <w:lang w:bidi="en-US"/>
        </w:rPr>
        <w:t>ulog</w:t>
      </w:r>
      <w:r w:rsidR="007130EF" w:rsidRPr="007A5148">
        <w:rPr>
          <w:lang w:bidi="en-US"/>
        </w:rPr>
        <w:t xml:space="preserve">u </w:t>
      </w:r>
      <w:r w:rsidR="007130EF" w:rsidRPr="007A5148">
        <w:t>poslovno tehnološkog</w:t>
      </w:r>
      <w:r w:rsidR="00AF5729">
        <w:t>a</w:t>
      </w:r>
      <w:r w:rsidR="007130EF" w:rsidRPr="007A5148">
        <w:t xml:space="preserve"> stratega, IT menadžer mora biti na visokoj formalnoj poziciji u organizaciji </w:t>
      </w:r>
      <w:sdt>
        <w:sdtPr>
          <w:id w:val="1562908599"/>
          <w:citation/>
        </w:sdtPr>
        <w:sdtEndPr/>
        <w:sdtContent>
          <w:r w:rsidR="007130EF" w:rsidRPr="007A5148">
            <w:fldChar w:fldCharType="begin"/>
          </w:r>
          <w:r w:rsidR="003A463C" w:rsidRPr="007A5148">
            <w:instrText xml:space="preserve">CITATION Car11 \l 1050 </w:instrText>
          </w:r>
          <w:r w:rsidR="007130EF" w:rsidRPr="007A5148">
            <w:fldChar w:fldCharType="separate"/>
          </w:r>
          <w:r w:rsidR="001B6365">
            <w:rPr>
              <w:noProof/>
            </w:rPr>
            <w:t>(Carter, Grover, &amp; Thatcher, 2011)</w:t>
          </w:r>
          <w:r w:rsidR="007130EF" w:rsidRPr="007A5148">
            <w:fldChar w:fldCharType="end"/>
          </w:r>
        </w:sdtContent>
      </w:sdt>
      <w:r w:rsidR="007130EF" w:rsidRPr="007A5148">
        <w:rPr>
          <w:lang w:bidi="en-US"/>
        </w:rPr>
        <w:t>, a njegova optimalna pozicija je</w:t>
      </w:r>
      <w:r w:rsidR="000C3E21" w:rsidRPr="007A5148">
        <w:t xml:space="preserve"> do maksimalno dvije razine ispod izvršnog</w:t>
      </w:r>
      <w:r w:rsidR="00AF5729">
        <w:t>a</w:t>
      </w:r>
      <w:r w:rsidR="000C3E21" w:rsidRPr="007A5148">
        <w:t xml:space="preserve"> direktora </w:t>
      </w:r>
      <w:sdt>
        <w:sdtPr>
          <w:id w:val="-1961563409"/>
          <w:citation/>
        </w:sdtPr>
        <w:sdtEndPr/>
        <w:sdtContent>
          <w:r w:rsidR="000C3E21" w:rsidRPr="007A5148">
            <w:fldChar w:fldCharType="begin"/>
          </w:r>
          <w:r w:rsidR="000C3E21" w:rsidRPr="007A5148">
            <w:instrText xml:space="preserve"> CITATION Ste94 \l 1050 </w:instrText>
          </w:r>
          <w:r w:rsidR="006868F2" w:rsidRPr="007A5148">
            <w:instrText xml:space="preserve"> \m Soj06</w:instrText>
          </w:r>
          <w:r w:rsidR="000C3E21" w:rsidRPr="007A5148">
            <w:fldChar w:fldCharType="separate"/>
          </w:r>
          <w:r w:rsidR="001B6365">
            <w:rPr>
              <w:noProof/>
            </w:rPr>
            <w:t>(Stephens &amp; Loughman, 1994; Sojer, Schläger, &amp; Locher, 2006)</w:t>
          </w:r>
          <w:r w:rsidR="000C3E21" w:rsidRPr="007A5148">
            <w:fldChar w:fldCharType="end"/>
          </w:r>
        </w:sdtContent>
      </w:sdt>
      <w:r w:rsidR="000C3E21" w:rsidRPr="007A5148">
        <w:t>.</w:t>
      </w:r>
      <w:r w:rsidR="002F3097" w:rsidRPr="007A5148">
        <w:rPr>
          <w:lang w:eastAsia="de-DE"/>
        </w:rPr>
        <w:t xml:space="preserve"> </w:t>
      </w:r>
      <w:r w:rsidR="003E6E26" w:rsidRPr="007A5148">
        <w:rPr>
          <w:lang w:eastAsia="de-DE"/>
        </w:rPr>
        <w:t xml:space="preserve">Od njega se očekuje kombinacija IKT tehničkih znanja kao i znanja o poslovanju </w:t>
      </w:r>
      <w:sdt>
        <w:sdtPr>
          <w:rPr>
            <w:lang w:eastAsia="de-DE"/>
          </w:rPr>
          <w:id w:val="-2014986657"/>
          <w:citation/>
        </w:sdtPr>
        <w:sdtEndPr/>
        <w:sdtContent>
          <w:r w:rsidR="003E6E26" w:rsidRPr="007A5148">
            <w:rPr>
              <w:lang w:eastAsia="de-DE"/>
            </w:rPr>
            <w:fldChar w:fldCharType="begin"/>
          </w:r>
          <w:r w:rsidR="003E6E26" w:rsidRPr="007A5148">
            <w:rPr>
              <w:lang w:eastAsia="de-DE"/>
            </w:rPr>
            <w:instrText xml:space="preserve"> CITATION Kar061 \l 1050 </w:instrText>
          </w:r>
          <w:r w:rsidR="003E6E26" w:rsidRPr="007A5148">
            <w:rPr>
              <w:lang w:eastAsia="de-DE"/>
            </w:rPr>
            <w:fldChar w:fldCharType="separate"/>
          </w:r>
          <w:r w:rsidR="001B6365">
            <w:rPr>
              <w:noProof/>
              <w:lang w:eastAsia="de-DE"/>
            </w:rPr>
            <w:t>(Karahanna &amp; Watson, 2006)</w:t>
          </w:r>
          <w:r w:rsidR="003E6E26" w:rsidRPr="007A5148">
            <w:rPr>
              <w:lang w:eastAsia="de-DE"/>
            </w:rPr>
            <w:fldChar w:fldCharType="end"/>
          </w:r>
        </w:sdtContent>
      </w:sdt>
      <w:r w:rsidR="003E6E26" w:rsidRPr="007A5148">
        <w:rPr>
          <w:lang w:eastAsia="de-DE"/>
        </w:rPr>
        <w:t xml:space="preserve">. </w:t>
      </w:r>
      <w:r w:rsidR="000701B5">
        <w:rPr>
          <w:lang w:eastAsia="de-DE"/>
        </w:rPr>
        <w:t>Važno je da IT menadžer pronađe zajednički jezik sa svojom okolinom te da se uskladi s očekivanjima svojih korisnika.</w:t>
      </w:r>
    </w:p>
    <w:p w:rsidR="0098110D" w:rsidRDefault="0098110D" w:rsidP="003E2C5F">
      <w:pPr>
        <w:rPr>
          <w:lang w:eastAsia="de-DE"/>
        </w:rPr>
      </w:pPr>
      <w:r w:rsidRPr="007A5148">
        <w:rPr>
          <w:lang w:eastAsia="de-DE"/>
        </w:rPr>
        <w:lastRenderedPageBreak/>
        <w:t xml:space="preserve">Ovdje je jako važno pitanje vrednovanja IT menadžera </w:t>
      </w:r>
      <w:r w:rsidR="00AF5729">
        <w:rPr>
          <w:lang w:eastAsia="de-DE"/>
        </w:rPr>
        <w:t>u odnosu</w:t>
      </w:r>
      <w:r w:rsidR="00AF5729" w:rsidRPr="007A5148">
        <w:rPr>
          <w:lang w:eastAsia="de-DE"/>
        </w:rPr>
        <w:t xml:space="preserve"> </w:t>
      </w:r>
      <w:r w:rsidRPr="007A5148">
        <w:rPr>
          <w:lang w:eastAsia="de-DE"/>
        </w:rPr>
        <w:t xml:space="preserve">na njegove kompetencije. </w:t>
      </w:r>
      <w:r w:rsidR="00D5142B" w:rsidRPr="007A5148">
        <w:rPr>
          <w:lang w:eastAsia="de-DE"/>
        </w:rPr>
        <w:t>S</w:t>
      </w:r>
      <w:r w:rsidR="002F3097" w:rsidRPr="007A5148">
        <w:rPr>
          <w:lang w:eastAsia="de-DE"/>
        </w:rPr>
        <w:t>uvremen</w:t>
      </w:r>
      <w:r w:rsidR="00D5142B" w:rsidRPr="007A5148">
        <w:rPr>
          <w:lang w:eastAsia="de-DE"/>
        </w:rPr>
        <w:t>a</w:t>
      </w:r>
      <w:r w:rsidR="002F3097" w:rsidRPr="007A5148">
        <w:rPr>
          <w:lang w:eastAsia="de-DE"/>
        </w:rPr>
        <w:t xml:space="preserve"> tržišn</w:t>
      </w:r>
      <w:r w:rsidR="00471978" w:rsidRPr="007A5148">
        <w:rPr>
          <w:lang w:eastAsia="de-DE"/>
        </w:rPr>
        <w:t>a</w:t>
      </w:r>
      <w:r w:rsidR="002F3097" w:rsidRPr="007A5148">
        <w:rPr>
          <w:lang w:eastAsia="de-DE"/>
        </w:rPr>
        <w:t xml:space="preserve"> utakmic</w:t>
      </w:r>
      <w:r w:rsidR="00471978" w:rsidRPr="007A5148">
        <w:rPr>
          <w:lang w:eastAsia="de-DE"/>
        </w:rPr>
        <w:t>a</w:t>
      </w:r>
      <w:r w:rsidR="002F3097" w:rsidRPr="007A5148">
        <w:rPr>
          <w:lang w:eastAsia="de-DE"/>
        </w:rPr>
        <w:t xml:space="preserve"> svakim danom </w:t>
      </w:r>
      <w:r w:rsidR="00413A1A" w:rsidRPr="007A5148">
        <w:rPr>
          <w:lang w:eastAsia="de-DE"/>
        </w:rPr>
        <w:t xml:space="preserve">stvara </w:t>
      </w:r>
      <w:r w:rsidR="002F3097" w:rsidRPr="007A5148">
        <w:rPr>
          <w:lang w:eastAsia="de-DE"/>
        </w:rPr>
        <w:t>sve već</w:t>
      </w:r>
      <w:r w:rsidR="00413A1A" w:rsidRPr="007A5148">
        <w:rPr>
          <w:lang w:eastAsia="de-DE"/>
        </w:rPr>
        <w:t>e</w:t>
      </w:r>
      <w:r w:rsidR="002F3097" w:rsidRPr="007A5148">
        <w:rPr>
          <w:lang w:eastAsia="de-DE"/>
        </w:rPr>
        <w:t xml:space="preserve"> zahtjev</w:t>
      </w:r>
      <w:r w:rsidR="00413A1A" w:rsidRPr="007A5148">
        <w:rPr>
          <w:lang w:eastAsia="de-DE"/>
        </w:rPr>
        <w:t>e</w:t>
      </w:r>
      <w:r w:rsidR="002F3097" w:rsidRPr="007A5148">
        <w:rPr>
          <w:lang w:eastAsia="de-DE"/>
        </w:rPr>
        <w:t xml:space="preserve"> za dostupnošću IKT-a</w:t>
      </w:r>
      <w:r w:rsidR="004E1F9B" w:rsidRPr="007A5148">
        <w:rPr>
          <w:lang w:eastAsia="de-DE"/>
        </w:rPr>
        <w:t xml:space="preserve">, no </w:t>
      </w:r>
      <w:r w:rsidR="001E5B37" w:rsidRPr="007A5148">
        <w:rPr>
          <w:lang w:eastAsia="de-DE"/>
        </w:rPr>
        <w:t>p</w:t>
      </w:r>
      <w:r w:rsidR="002F3097" w:rsidRPr="007A5148">
        <w:rPr>
          <w:lang w:eastAsia="de-DE"/>
        </w:rPr>
        <w:t>roblem</w:t>
      </w:r>
      <w:r w:rsidR="00AF5729">
        <w:rPr>
          <w:lang w:eastAsia="de-DE"/>
        </w:rPr>
        <w:t xml:space="preserve"> je</w:t>
      </w:r>
      <w:r w:rsidR="002F3097" w:rsidRPr="007A5148">
        <w:rPr>
          <w:lang w:eastAsia="de-DE"/>
        </w:rPr>
        <w:t xml:space="preserve"> IT menadžera u tome što u svome poslu mora uključiti veliki broj resursa za vrlo slabo vidljive rezultate</w:t>
      </w:r>
      <w:r w:rsidR="00413A1A" w:rsidRPr="007A5148">
        <w:rPr>
          <w:lang w:eastAsia="de-DE"/>
        </w:rPr>
        <w:t xml:space="preserve"> u konačnici</w:t>
      </w:r>
      <w:r w:rsidR="002F3097" w:rsidRPr="007A5148">
        <w:rPr>
          <w:lang w:eastAsia="de-DE"/>
        </w:rPr>
        <w:t xml:space="preserve"> </w:t>
      </w:r>
      <w:sdt>
        <w:sdtPr>
          <w:rPr>
            <w:lang w:eastAsia="de-DE"/>
          </w:rPr>
          <w:id w:val="403494148"/>
          <w:citation/>
        </w:sdtPr>
        <w:sdtEndPr/>
        <w:sdtContent>
          <w:r w:rsidR="002F3097" w:rsidRPr="007A5148">
            <w:rPr>
              <w:lang w:eastAsia="de-DE"/>
            </w:rPr>
            <w:fldChar w:fldCharType="begin"/>
          </w:r>
          <w:r w:rsidR="00266BA1" w:rsidRPr="007A5148">
            <w:rPr>
              <w:lang w:eastAsia="de-DE"/>
            </w:rPr>
            <w:instrText xml:space="preserve">CITATION Mic94 \l 1050 </w:instrText>
          </w:r>
          <w:r w:rsidR="002F3097" w:rsidRPr="007A5148">
            <w:rPr>
              <w:lang w:eastAsia="de-DE"/>
            </w:rPr>
            <w:fldChar w:fldCharType="separate"/>
          </w:r>
          <w:r w:rsidR="001B6365">
            <w:rPr>
              <w:noProof/>
              <w:lang w:eastAsia="de-DE"/>
            </w:rPr>
            <w:t>(Earl &amp; Feeny, 1995)</w:t>
          </w:r>
          <w:r w:rsidR="002F3097" w:rsidRPr="007A5148">
            <w:rPr>
              <w:lang w:eastAsia="de-DE"/>
            </w:rPr>
            <w:fldChar w:fldCharType="end"/>
          </w:r>
        </w:sdtContent>
      </w:sdt>
      <w:r w:rsidR="002F3097" w:rsidRPr="007A5148">
        <w:rPr>
          <w:lang w:eastAsia="de-DE"/>
        </w:rPr>
        <w:t>.</w:t>
      </w:r>
    </w:p>
    <w:p w:rsidR="003E2C5F" w:rsidRPr="007A5148" w:rsidRDefault="00455E29" w:rsidP="003E2C5F">
      <w:pPr>
        <w:rPr>
          <w:lang w:bidi="en-US"/>
        </w:rPr>
      </w:pPr>
      <w:r>
        <w:rPr>
          <w:lang w:eastAsia="de-DE"/>
        </w:rPr>
        <w:t xml:space="preserve">Povijest razvoja uloge i željenih kompetencija IT menadžera seže u dalju prošlost. </w:t>
      </w:r>
      <w:r w:rsidR="00413A1A" w:rsidRPr="007A5148">
        <w:rPr>
          <w:lang w:bidi="en-US"/>
        </w:rPr>
        <w:t>S</w:t>
      </w:r>
      <w:r w:rsidR="000C3E21" w:rsidRPr="007A5148">
        <w:rPr>
          <w:lang w:bidi="en-US"/>
        </w:rPr>
        <w:t>edamdeseti</w:t>
      </w:r>
      <w:r w:rsidR="00413A1A" w:rsidRPr="007A5148">
        <w:rPr>
          <w:lang w:bidi="en-US"/>
        </w:rPr>
        <w:t xml:space="preserve">h </w:t>
      </w:r>
      <w:r w:rsidR="000C3E21" w:rsidRPr="007A5148">
        <w:rPr>
          <w:lang w:bidi="en-US"/>
        </w:rPr>
        <w:t>godina</w:t>
      </w:r>
      <w:r w:rsidR="00413A1A" w:rsidRPr="007A5148">
        <w:rPr>
          <w:lang w:bidi="en-US"/>
        </w:rPr>
        <w:t xml:space="preserve"> prošlog</w:t>
      </w:r>
      <w:r w:rsidR="007F520F">
        <w:rPr>
          <w:lang w:bidi="en-US"/>
        </w:rPr>
        <w:t>a</w:t>
      </w:r>
      <w:r w:rsidR="00413A1A" w:rsidRPr="007A5148">
        <w:rPr>
          <w:lang w:bidi="en-US"/>
        </w:rPr>
        <w:t xml:space="preserve"> stoljeća</w:t>
      </w:r>
      <w:r w:rsidR="000C3E21" w:rsidRPr="007A5148">
        <w:rPr>
          <w:lang w:bidi="en-US"/>
        </w:rPr>
        <w:t xml:space="preserve"> IT menadžer, tada </w:t>
      </w:r>
      <w:r w:rsidR="000C3E21" w:rsidRPr="007A5148">
        <w:rPr>
          <w:i/>
          <w:lang w:bidi="en-US"/>
        </w:rPr>
        <w:t xml:space="preserve">MIS </w:t>
      </w:r>
      <w:r w:rsidR="00125F7D">
        <w:rPr>
          <w:i/>
          <w:lang w:bidi="en-US"/>
        </w:rPr>
        <w:t>Manager</w:t>
      </w:r>
      <w:r w:rsidR="000C3E21" w:rsidRPr="007A5148">
        <w:rPr>
          <w:rStyle w:val="FootnoteReference"/>
        </w:rPr>
        <w:footnoteReference w:id="5"/>
      </w:r>
      <w:r w:rsidR="000C3E21" w:rsidRPr="007A5148">
        <w:rPr>
          <w:i/>
          <w:lang w:bidi="en-US"/>
        </w:rPr>
        <w:t>,</w:t>
      </w:r>
      <w:r w:rsidR="000C3E21" w:rsidRPr="007A5148">
        <w:rPr>
          <w:lang w:bidi="en-US"/>
        </w:rPr>
        <w:t xml:space="preserve"> bio je pretežno tehnički, a manjim dijelom poslovni menadžer</w:t>
      </w:r>
      <w:r w:rsidR="001A41D8" w:rsidRPr="007A5148">
        <w:rPr>
          <w:lang w:bidi="en-US"/>
        </w:rPr>
        <w:t xml:space="preserve"> </w:t>
      </w:r>
      <w:sdt>
        <w:sdtPr>
          <w:rPr>
            <w:lang w:bidi="en-US"/>
          </w:rPr>
          <w:id w:val="-1124530400"/>
          <w:citation/>
        </w:sdtPr>
        <w:sdtEndPr/>
        <w:sdtContent>
          <w:r w:rsidR="001A41D8" w:rsidRPr="007A5148">
            <w:rPr>
              <w:lang w:bidi="en-US"/>
            </w:rPr>
            <w:fldChar w:fldCharType="begin"/>
          </w:r>
          <w:r w:rsidR="001A41D8" w:rsidRPr="007A5148">
            <w:rPr>
              <w:lang w:bidi="en-US"/>
            </w:rPr>
            <w:instrText xml:space="preserve"> CITATION Ive81 \l 1050 </w:instrText>
          </w:r>
          <w:r w:rsidR="001A41D8" w:rsidRPr="007A5148">
            <w:rPr>
              <w:lang w:bidi="en-US"/>
            </w:rPr>
            <w:fldChar w:fldCharType="separate"/>
          </w:r>
          <w:r w:rsidR="001B6365">
            <w:rPr>
              <w:noProof/>
              <w:lang w:bidi="en-US"/>
            </w:rPr>
            <w:t>(Ives &amp; Olson, 1981)</w:t>
          </w:r>
          <w:r w:rsidR="001A41D8" w:rsidRPr="007A5148">
            <w:rPr>
              <w:lang w:bidi="en-US"/>
            </w:rPr>
            <w:fldChar w:fldCharType="end"/>
          </w:r>
        </w:sdtContent>
      </w:sdt>
      <w:r w:rsidR="000C3E21" w:rsidRPr="007A5148">
        <w:rPr>
          <w:lang w:bidi="en-US"/>
        </w:rPr>
        <w:t>.</w:t>
      </w:r>
      <w:r w:rsidR="007A51EC" w:rsidRPr="007A5148">
        <w:rPr>
          <w:lang w:bidi="en-US"/>
        </w:rPr>
        <w:t xml:space="preserve"> </w:t>
      </w:r>
      <w:r w:rsidR="00A07F32" w:rsidRPr="007A5148">
        <w:rPr>
          <w:lang w:bidi="en-US"/>
        </w:rPr>
        <w:t>To implicira njegovo</w:t>
      </w:r>
      <w:r w:rsidR="0098110D" w:rsidRPr="007A5148">
        <w:rPr>
          <w:lang w:bidi="en-US"/>
        </w:rPr>
        <w:t xml:space="preserve"> tada</w:t>
      </w:r>
      <w:r w:rsidR="00A07F32" w:rsidRPr="007A5148">
        <w:rPr>
          <w:lang w:bidi="en-US"/>
        </w:rPr>
        <w:t xml:space="preserve"> usko područje djelovanja i odgovornosti. </w:t>
      </w:r>
      <w:r w:rsidR="00C50D12" w:rsidRPr="007A5148">
        <w:rPr>
          <w:lang w:bidi="en-US"/>
        </w:rPr>
        <w:t>Nadalje,</w:t>
      </w:r>
      <w:r w:rsidR="00ED34CA" w:rsidRPr="007A5148">
        <w:rPr>
          <w:lang w:bidi="en-US"/>
        </w:rPr>
        <w:t xml:space="preserve"> promjenom shvaćanja uloge odgovorne osobe za IKT,</w:t>
      </w:r>
      <w:r w:rsidR="00C50D12" w:rsidRPr="007A5148">
        <w:rPr>
          <w:lang w:bidi="en-US"/>
        </w:rPr>
        <w:t xml:space="preserve"> o</w:t>
      </w:r>
      <w:r w:rsidR="0042337B" w:rsidRPr="007A5148">
        <w:rPr>
          <w:lang w:bidi="en-US"/>
        </w:rPr>
        <w:t xml:space="preserve">samdesetih </w:t>
      </w:r>
      <w:r w:rsidR="00C50D12" w:rsidRPr="007A5148">
        <w:rPr>
          <w:lang w:bidi="en-US"/>
        </w:rPr>
        <w:t xml:space="preserve">se </w:t>
      </w:r>
      <w:r w:rsidR="0042337B" w:rsidRPr="007A5148">
        <w:rPr>
          <w:lang w:bidi="en-US"/>
        </w:rPr>
        <w:t xml:space="preserve">godina prvi put u </w:t>
      </w:r>
      <w:r w:rsidR="0042337B" w:rsidRPr="007A5148">
        <w:rPr>
          <w:rFonts w:eastAsia="Calibri" w:cs="Times New Roman"/>
        </w:rPr>
        <w:t>znanstvenoj literaturi</w:t>
      </w:r>
      <w:r w:rsidR="0042337B" w:rsidRPr="007A5148">
        <w:rPr>
          <w:lang w:bidi="en-US"/>
        </w:rPr>
        <w:t xml:space="preserve"> spominje</w:t>
      </w:r>
      <w:r w:rsidR="008C70AF" w:rsidRPr="007A5148">
        <w:rPr>
          <w:lang w:bidi="en-US"/>
        </w:rPr>
        <w:t xml:space="preserve"> termin</w:t>
      </w:r>
      <w:r w:rsidR="003969CA" w:rsidRPr="007A5148">
        <w:rPr>
          <w:lang w:bidi="en-US"/>
        </w:rPr>
        <w:t xml:space="preserve"> CIO</w:t>
      </w:r>
      <w:r w:rsidR="001A41D8" w:rsidRPr="007A5148">
        <w:rPr>
          <w:rStyle w:val="FootnoteReference"/>
        </w:rPr>
        <w:footnoteReference w:id="6"/>
      </w:r>
      <w:r w:rsidR="007F520F">
        <w:rPr>
          <w:lang w:bidi="en-US"/>
        </w:rPr>
        <w:t>,</w:t>
      </w:r>
      <w:r w:rsidR="003969CA" w:rsidRPr="007A5148">
        <w:rPr>
          <w:lang w:bidi="en-US"/>
        </w:rPr>
        <w:t xml:space="preserve"> </w:t>
      </w:r>
      <w:r w:rsidR="003969CA" w:rsidRPr="007A5148">
        <w:rPr>
          <w:i/>
          <w:lang w:bidi="en-US"/>
        </w:rPr>
        <w:t>Chief Information Officer</w:t>
      </w:r>
      <w:r w:rsidR="003969CA" w:rsidRPr="007A5148">
        <w:rPr>
          <w:rFonts w:eastAsia="Calibri" w:cs="Times New Roman"/>
        </w:rPr>
        <w:t xml:space="preserve"> (</w:t>
      </w:r>
      <w:r w:rsidR="008C70AF" w:rsidRPr="007A5148">
        <w:rPr>
          <w:rFonts w:eastAsia="Calibri" w:cs="Times New Roman"/>
          <w:i/>
        </w:rPr>
        <w:t>IT menad</w:t>
      </w:r>
      <w:r w:rsidR="001A41D8" w:rsidRPr="007A5148">
        <w:rPr>
          <w:rFonts w:eastAsia="Calibri" w:cs="Times New Roman"/>
          <w:i/>
        </w:rPr>
        <w:t>žer</w:t>
      </w:r>
      <w:r w:rsidR="008C70AF" w:rsidRPr="007A5148">
        <w:rPr>
          <w:rFonts w:eastAsia="Calibri" w:cs="Times New Roman"/>
        </w:rPr>
        <w:t xml:space="preserve"> </w:t>
      </w:r>
      <w:r w:rsidR="003969CA" w:rsidRPr="007A5148">
        <w:rPr>
          <w:rFonts w:eastAsia="Calibri" w:cs="Times New Roman"/>
        </w:rPr>
        <w:t>na hrvatskom</w:t>
      </w:r>
      <w:r w:rsidR="007F520F">
        <w:rPr>
          <w:rFonts w:eastAsia="Calibri" w:cs="Times New Roman"/>
        </w:rPr>
        <w:t>e</w:t>
      </w:r>
      <w:r w:rsidR="00E3558D" w:rsidRPr="007A5148">
        <w:rPr>
          <w:rFonts w:eastAsia="Calibri" w:cs="Times New Roman"/>
        </w:rPr>
        <w:t>)</w:t>
      </w:r>
      <w:r w:rsidR="00B923A0" w:rsidRPr="007A5148">
        <w:rPr>
          <w:rFonts w:eastAsia="Calibri" w:cs="Times New Roman"/>
        </w:rPr>
        <w:t xml:space="preserve"> </w:t>
      </w:r>
      <w:r w:rsidR="00CC77C7" w:rsidRPr="007A5148">
        <w:rPr>
          <w:rFonts w:eastAsia="Calibri" w:cs="Times New Roman"/>
        </w:rPr>
        <w:t>čija je uloga</w:t>
      </w:r>
      <w:r w:rsidR="00866CA3" w:rsidRPr="007A5148">
        <w:rPr>
          <w:rFonts w:eastAsia="Calibri" w:cs="Times New Roman"/>
        </w:rPr>
        <w:t xml:space="preserve"> bila</w:t>
      </w:r>
      <w:r w:rsidR="00E3558D" w:rsidRPr="007A5148">
        <w:t xml:space="preserve"> </w:t>
      </w:r>
      <w:r w:rsidR="00E3558D" w:rsidRPr="007A5148">
        <w:rPr>
          <w:i/>
        </w:rPr>
        <w:t xml:space="preserve">uspostavljanje korporativne informacijske politike, standarda i upravljanje </w:t>
      </w:r>
      <w:r w:rsidR="002D0052" w:rsidRPr="007A5148">
        <w:rPr>
          <w:i/>
        </w:rPr>
        <w:t>svim</w:t>
      </w:r>
      <w:r w:rsidR="00E3558D" w:rsidRPr="007A5148">
        <w:rPr>
          <w:i/>
        </w:rPr>
        <w:t xml:space="preserve"> izvorima informacija</w:t>
      </w:r>
      <w:r w:rsidR="00CC77C7" w:rsidRPr="007A5148">
        <w:t xml:space="preserve"> </w:t>
      </w:r>
      <w:sdt>
        <w:sdtPr>
          <w:rPr>
            <w:rFonts w:eastAsia="Calibri" w:cs="Times New Roman"/>
          </w:rPr>
          <w:id w:val="-1847311574"/>
          <w:citation/>
        </w:sdtPr>
        <w:sdtEndPr/>
        <w:sdtContent>
          <w:r w:rsidR="00CC77C7" w:rsidRPr="007A5148">
            <w:rPr>
              <w:rFonts w:eastAsia="Calibri" w:cs="Times New Roman"/>
            </w:rPr>
            <w:fldChar w:fldCharType="begin"/>
          </w:r>
          <w:r w:rsidR="00CC77C7" w:rsidRPr="007A5148">
            <w:rPr>
              <w:rFonts w:eastAsia="Calibri" w:cs="Times New Roman"/>
            </w:rPr>
            <w:instrText xml:space="preserve">CITATION Syn81 \l 1050 </w:instrText>
          </w:r>
          <w:r w:rsidR="00CC77C7" w:rsidRPr="007A5148">
            <w:rPr>
              <w:rFonts w:eastAsia="Calibri" w:cs="Times New Roman"/>
            </w:rPr>
            <w:fldChar w:fldCharType="separate"/>
          </w:r>
          <w:r w:rsidR="001B6365" w:rsidRPr="001B6365">
            <w:rPr>
              <w:rFonts w:eastAsia="Calibri" w:cs="Times New Roman"/>
              <w:noProof/>
            </w:rPr>
            <w:t>(Synnott &amp; Gruber, 1981)</w:t>
          </w:r>
          <w:r w:rsidR="00CC77C7" w:rsidRPr="007A5148">
            <w:rPr>
              <w:rFonts w:eastAsia="Calibri" w:cs="Times New Roman"/>
            </w:rPr>
            <w:fldChar w:fldCharType="end"/>
          </w:r>
        </w:sdtContent>
      </w:sdt>
      <w:r w:rsidR="00CC77C7" w:rsidRPr="007A5148">
        <w:t xml:space="preserve">. </w:t>
      </w:r>
      <w:r w:rsidR="00B923A0" w:rsidRPr="007A5148">
        <w:rPr>
          <w:lang w:bidi="en-US"/>
        </w:rPr>
        <w:t>T</w:t>
      </w:r>
      <w:r w:rsidR="0042337B" w:rsidRPr="007A5148">
        <w:rPr>
          <w:lang w:bidi="en-US"/>
        </w:rPr>
        <w:t xml:space="preserve">ime </w:t>
      </w:r>
      <w:r w:rsidR="00354B48" w:rsidRPr="007A5148">
        <w:rPr>
          <w:lang w:bidi="en-US"/>
        </w:rPr>
        <w:t>nesta</w:t>
      </w:r>
      <w:r w:rsidR="007D23B8" w:rsidRPr="007A5148">
        <w:rPr>
          <w:lang w:bidi="en-US"/>
        </w:rPr>
        <w:t>je</w:t>
      </w:r>
      <w:r w:rsidR="00354B48" w:rsidRPr="007A5148">
        <w:rPr>
          <w:lang w:bidi="en-US"/>
        </w:rPr>
        <w:t xml:space="preserve"> </w:t>
      </w:r>
      <w:r w:rsidR="003E2C5F" w:rsidRPr="007A5148">
        <w:rPr>
          <w:lang w:bidi="en-US"/>
        </w:rPr>
        <w:t>do tada tradicionaln</w:t>
      </w:r>
      <w:r w:rsidR="007D23B8" w:rsidRPr="007A5148">
        <w:rPr>
          <w:lang w:bidi="en-US"/>
        </w:rPr>
        <w:t>i</w:t>
      </w:r>
      <w:r w:rsidR="003E2C5F" w:rsidRPr="007A5148">
        <w:rPr>
          <w:lang w:bidi="en-US"/>
        </w:rPr>
        <w:t>, tehnički orijentiran</w:t>
      </w:r>
      <w:r w:rsidR="007D23B8" w:rsidRPr="007A5148">
        <w:rPr>
          <w:lang w:bidi="en-US"/>
        </w:rPr>
        <w:t>i</w:t>
      </w:r>
      <w:r w:rsidR="003E2C5F" w:rsidRPr="007A5148">
        <w:rPr>
          <w:lang w:bidi="en-US"/>
        </w:rPr>
        <w:t>, i u uredu sjedeć</w:t>
      </w:r>
      <w:r w:rsidR="007D23B8" w:rsidRPr="007A5148">
        <w:rPr>
          <w:lang w:bidi="en-US"/>
        </w:rPr>
        <w:t>i</w:t>
      </w:r>
      <w:r w:rsidR="003E2C5F" w:rsidRPr="007A5148">
        <w:rPr>
          <w:lang w:bidi="en-US"/>
        </w:rPr>
        <w:t xml:space="preserve"> šef IT-a, a poč</w:t>
      </w:r>
      <w:r w:rsidR="0042337B" w:rsidRPr="007A5148">
        <w:rPr>
          <w:lang w:bidi="en-US"/>
        </w:rPr>
        <w:t>inje</w:t>
      </w:r>
      <w:r w:rsidR="003E2C5F" w:rsidRPr="007A5148">
        <w:rPr>
          <w:lang w:bidi="en-US"/>
        </w:rPr>
        <w:t xml:space="preserve"> se rađati novi IT menadžer usmjeren na komunikaciju i vođenje korištenj</w:t>
      </w:r>
      <w:r w:rsidR="0042337B" w:rsidRPr="007A5148">
        <w:rPr>
          <w:lang w:bidi="en-US"/>
        </w:rPr>
        <w:t>e</w:t>
      </w:r>
      <w:r w:rsidR="00AA122F" w:rsidRPr="007A5148">
        <w:rPr>
          <w:lang w:bidi="en-US"/>
        </w:rPr>
        <w:t>m</w:t>
      </w:r>
      <w:r w:rsidR="003E2C5F" w:rsidRPr="007A5148">
        <w:rPr>
          <w:lang w:bidi="en-US"/>
        </w:rPr>
        <w:t xml:space="preserve"> informacijske</w:t>
      </w:r>
      <w:r w:rsidR="002F3097" w:rsidRPr="007A5148">
        <w:rPr>
          <w:lang w:bidi="en-US"/>
        </w:rPr>
        <w:t xml:space="preserve"> i komunikacijske</w:t>
      </w:r>
      <w:r w:rsidR="003E2C5F" w:rsidRPr="007A5148">
        <w:rPr>
          <w:lang w:bidi="en-US"/>
        </w:rPr>
        <w:t xml:space="preserve"> tehnologije </w:t>
      </w:r>
      <w:r w:rsidR="0042337B" w:rsidRPr="007A5148">
        <w:rPr>
          <w:lang w:bidi="en-US"/>
        </w:rPr>
        <w:t>u cilju</w:t>
      </w:r>
      <w:r w:rsidR="003E2C5F" w:rsidRPr="007A5148">
        <w:rPr>
          <w:lang w:bidi="en-US"/>
        </w:rPr>
        <w:t xml:space="preserve"> ispun</w:t>
      </w:r>
      <w:r w:rsidR="0042337B" w:rsidRPr="007A5148">
        <w:rPr>
          <w:lang w:bidi="en-US"/>
        </w:rPr>
        <w:t>jenja</w:t>
      </w:r>
      <w:r w:rsidR="003E2C5F" w:rsidRPr="007A5148">
        <w:rPr>
          <w:lang w:bidi="en-US"/>
        </w:rPr>
        <w:t xml:space="preserve"> očekivanja </w:t>
      </w:r>
      <w:r w:rsidR="0027673B" w:rsidRPr="007A5148">
        <w:rPr>
          <w:lang w:bidi="en-US"/>
        </w:rPr>
        <w:t>poslova</w:t>
      </w:r>
      <w:r w:rsidR="000701B5">
        <w:rPr>
          <w:lang w:bidi="en-US"/>
        </w:rPr>
        <w:t>nja</w:t>
      </w:r>
      <w:r w:rsidR="003E2C5F" w:rsidRPr="007A5148">
        <w:rPr>
          <w:lang w:bidi="en-US"/>
        </w:rPr>
        <w:t xml:space="preserve"> </w:t>
      </w:r>
      <w:sdt>
        <w:sdtPr>
          <w:rPr>
            <w:lang w:bidi="en-US"/>
          </w:rPr>
          <w:id w:val="1060063605"/>
          <w:citation/>
        </w:sdtPr>
        <w:sdtEndPr/>
        <w:sdtContent>
          <w:r w:rsidR="003E2C5F" w:rsidRPr="007A5148">
            <w:rPr>
              <w:lang w:bidi="en-US"/>
            </w:rPr>
            <w:fldChar w:fldCharType="begin"/>
          </w:r>
          <w:r w:rsidR="00E127D1" w:rsidRPr="007A5148">
            <w:rPr>
              <w:lang w:bidi="en-US"/>
            </w:rPr>
            <w:instrText xml:space="preserve">CITATION Roc \t  \l 1050 </w:instrText>
          </w:r>
          <w:r w:rsidR="003E2C5F" w:rsidRPr="007A5148">
            <w:rPr>
              <w:lang w:bidi="en-US"/>
            </w:rPr>
            <w:fldChar w:fldCharType="separate"/>
          </w:r>
          <w:r w:rsidR="001B6365">
            <w:rPr>
              <w:noProof/>
              <w:lang w:bidi="en-US"/>
            </w:rPr>
            <w:t>(Rockart, 1982)</w:t>
          </w:r>
          <w:r w:rsidR="003E2C5F" w:rsidRPr="007A5148">
            <w:rPr>
              <w:lang w:bidi="en-US"/>
            </w:rPr>
            <w:fldChar w:fldCharType="end"/>
          </w:r>
        </w:sdtContent>
      </w:sdt>
      <w:r w:rsidR="003E2C5F" w:rsidRPr="007A5148">
        <w:rPr>
          <w:lang w:bidi="en-US"/>
        </w:rPr>
        <w:t>.</w:t>
      </w:r>
      <w:r w:rsidR="00E23D2C" w:rsidRPr="007A5148">
        <w:rPr>
          <w:lang w:bidi="en-US"/>
        </w:rPr>
        <w:t xml:space="preserve"> </w:t>
      </w:r>
      <w:r w:rsidR="00AD08C9" w:rsidRPr="007A5148">
        <w:rPr>
          <w:lang w:eastAsia="de-DE"/>
        </w:rPr>
        <w:t>R</w:t>
      </w:r>
      <w:r w:rsidR="00346AE9" w:rsidRPr="007A5148">
        <w:rPr>
          <w:lang w:eastAsia="de-DE"/>
        </w:rPr>
        <w:t>azvojem uloge, od čisto tehničke osobe zadužene za elektroničku obradu podataka, preko uloge IT tehnokrata</w:t>
      </w:r>
      <w:r w:rsidR="00B0597A" w:rsidRPr="007A5148">
        <w:rPr>
          <w:lang w:eastAsia="de-DE"/>
        </w:rPr>
        <w:t xml:space="preserve"> </w:t>
      </w:r>
      <w:sdt>
        <w:sdtPr>
          <w:rPr>
            <w:lang w:eastAsia="de-DE"/>
          </w:rPr>
          <w:id w:val="-1290509447"/>
          <w:citation/>
        </w:sdtPr>
        <w:sdtEndPr/>
        <w:sdtContent>
          <w:r w:rsidR="00B0597A" w:rsidRPr="007A5148">
            <w:rPr>
              <w:lang w:eastAsia="de-DE"/>
            </w:rPr>
            <w:fldChar w:fldCharType="begin"/>
          </w:r>
          <w:r w:rsidR="00B0597A" w:rsidRPr="007A5148">
            <w:rPr>
              <w:lang w:eastAsia="de-DE"/>
            </w:rPr>
            <w:instrText xml:space="preserve"> CITATION Rob85 \l 1050 </w:instrText>
          </w:r>
          <w:r w:rsidR="00B0597A" w:rsidRPr="007A5148">
            <w:rPr>
              <w:lang w:eastAsia="de-DE"/>
            </w:rPr>
            <w:fldChar w:fldCharType="separate"/>
          </w:r>
          <w:r w:rsidR="001B6365">
            <w:rPr>
              <w:noProof/>
              <w:lang w:eastAsia="de-DE"/>
            </w:rPr>
            <w:t>(Benjamin, Dickinson, &amp; Rockart, 1985)</w:t>
          </w:r>
          <w:r w:rsidR="00B0597A" w:rsidRPr="007A5148">
            <w:rPr>
              <w:lang w:eastAsia="de-DE"/>
            </w:rPr>
            <w:fldChar w:fldCharType="end"/>
          </w:r>
        </w:sdtContent>
      </w:sdt>
      <w:r w:rsidR="00346AE9" w:rsidRPr="007A5148">
        <w:rPr>
          <w:lang w:eastAsia="de-DE"/>
        </w:rPr>
        <w:t>, zatim uloge menadžera te na kraju menadžera tehnokrata,</w:t>
      </w:r>
      <w:r w:rsidR="00AD08C9" w:rsidRPr="007A5148">
        <w:rPr>
          <w:lang w:eastAsia="de-DE"/>
        </w:rPr>
        <w:t xml:space="preserve"> IT menadžer je</w:t>
      </w:r>
      <w:r w:rsidR="00346AE9" w:rsidRPr="007A5148">
        <w:rPr>
          <w:lang w:eastAsia="de-DE"/>
        </w:rPr>
        <w:t xml:space="preserve"> prošao put do vrlo važne karike u organizaciji u kojoj je zaposlen </w:t>
      </w:r>
      <w:sdt>
        <w:sdtPr>
          <w:rPr>
            <w:lang w:eastAsia="de-DE"/>
          </w:rPr>
          <w:id w:val="-405542328"/>
          <w:citation/>
        </w:sdtPr>
        <w:sdtEndPr/>
        <w:sdtContent>
          <w:r w:rsidR="00346AE9" w:rsidRPr="007A5148">
            <w:rPr>
              <w:lang w:eastAsia="de-DE"/>
            </w:rPr>
            <w:fldChar w:fldCharType="begin"/>
          </w:r>
          <w:r w:rsidR="00A769AD">
            <w:rPr>
              <w:lang w:eastAsia="de-DE"/>
            </w:rPr>
            <w:instrText xml:space="preserve">CITATION App92 \m Bea05 \m Sma06 \m Law08 \m Kri11 \m Sae14 \l 1050 </w:instrText>
          </w:r>
          <w:r w:rsidR="00346AE9" w:rsidRPr="007A5148">
            <w:rPr>
              <w:lang w:eastAsia="de-DE"/>
            </w:rPr>
            <w:fldChar w:fldCharType="separate"/>
          </w:r>
          <w:r w:rsidR="001B6365">
            <w:rPr>
              <w:noProof/>
              <w:lang w:eastAsia="de-DE"/>
            </w:rPr>
            <w:t>(Applegate &amp; Elam, 1992; Beatty, Arnett, &amp; Liu, 2005; Smaltz, Sambamurthy, &amp; Agarwal, 2006; Lawry &amp; Waddell, 2008; Burnham &amp; Kröger, 2011; Ayat &amp; Farajkhah, 2014)</w:t>
          </w:r>
          <w:r w:rsidR="00346AE9" w:rsidRPr="007A5148">
            <w:rPr>
              <w:lang w:eastAsia="de-DE"/>
            </w:rPr>
            <w:fldChar w:fldCharType="end"/>
          </w:r>
        </w:sdtContent>
      </w:sdt>
      <w:r w:rsidR="00346AE9" w:rsidRPr="007A5148">
        <w:rPr>
          <w:lang w:eastAsia="de-DE"/>
        </w:rPr>
        <w:t xml:space="preserve">. </w:t>
      </w:r>
      <w:r w:rsidR="00E23D2C" w:rsidRPr="007A5148">
        <w:rPr>
          <w:lang w:eastAsia="de-DE"/>
        </w:rPr>
        <w:t xml:space="preserve">U novije se vrijeme </w:t>
      </w:r>
      <w:r w:rsidR="00E23D2C" w:rsidRPr="007A5148">
        <w:t xml:space="preserve">uloga IT menadžera pojavljuje kao kritična izvršna pozicija u većini organizacija </w:t>
      </w:r>
      <w:sdt>
        <w:sdtPr>
          <w:id w:val="-1510681607"/>
          <w:citation/>
        </w:sdtPr>
        <w:sdtEndPr/>
        <w:sdtContent>
          <w:r w:rsidR="00E23D2C" w:rsidRPr="007A5148">
            <w:fldChar w:fldCharType="begin"/>
          </w:r>
          <w:r w:rsidR="00E23D2C" w:rsidRPr="007A5148">
            <w:instrText xml:space="preserve">CITATION Ros99 \l 1050 </w:instrText>
          </w:r>
          <w:r w:rsidR="00E23D2C" w:rsidRPr="007A5148">
            <w:fldChar w:fldCharType="separate"/>
          </w:r>
          <w:r w:rsidR="001B6365">
            <w:rPr>
              <w:noProof/>
            </w:rPr>
            <w:t>(Ross &amp; Feeny, 1999)</w:t>
          </w:r>
          <w:r w:rsidR="00E23D2C" w:rsidRPr="007A5148">
            <w:fldChar w:fldCharType="end"/>
          </w:r>
        </w:sdtContent>
      </w:sdt>
      <w:r w:rsidR="00E23D2C" w:rsidRPr="007A5148">
        <w:t xml:space="preserve">. </w:t>
      </w:r>
      <w:r w:rsidR="0098110D" w:rsidRPr="007A5148">
        <w:rPr>
          <w:rFonts w:eastAsia="Calibri" w:cs="Times New Roman"/>
        </w:rPr>
        <w:t>Uloga</w:t>
      </w:r>
      <w:r w:rsidR="00B37ED4" w:rsidRPr="007A5148">
        <w:rPr>
          <w:rFonts w:eastAsia="Calibri" w:cs="Times New Roman"/>
        </w:rPr>
        <w:t xml:space="preserve"> </w:t>
      </w:r>
      <w:r w:rsidR="00413A1A" w:rsidRPr="007A5148">
        <w:rPr>
          <w:rFonts w:eastAsia="Calibri" w:cs="Times New Roman"/>
        </w:rPr>
        <w:t xml:space="preserve">IT menadžera </w:t>
      </w:r>
      <w:r w:rsidR="00B37ED4" w:rsidRPr="007A5148">
        <w:rPr>
          <w:rFonts w:eastAsia="Calibri" w:cs="Times New Roman"/>
        </w:rPr>
        <w:t>u organizaciji sve više dolazi u prvi plan</w:t>
      </w:r>
      <w:r w:rsidR="00033170" w:rsidRPr="007A5148">
        <w:rPr>
          <w:rFonts w:eastAsia="Calibri" w:cs="Times New Roman"/>
        </w:rPr>
        <w:t xml:space="preserve"> i</w:t>
      </w:r>
      <w:r w:rsidR="00B37ED4" w:rsidRPr="007A5148">
        <w:rPr>
          <w:rFonts w:eastAsia="Calibri" w:cs="Times New Roman"/>
        </w:rPr>
        <w:t xml:space="preserve"> zbog njegove uključenosti u najvažnije aktivnosti i poslovne odluke. IKT projekti koji za sobom </w:t>
      </w:r>
      <w:r w:rsidR="00B37ED4" w:rsidRPr="007A5148">
        <w:rPr>
          <w:rFonts w:eastAsia="Calibri" w:cs="Times New Roman"/>
        </w:rPr>
        <w:lastRenderedPageBreak/>
        <w:t>povlače velika financijska ulaganja stvaraju od IT menadžera, ovisno o njegovoj uspješnosti i učinkovitosti, pobjednika ili tragičara.</w:t>
      </w:r>
      <w:r w:rsidR="00B424FD" w:rsidRPr="007A5148">
        <w:rPr>
          <w:rFonts w:eastAsia="Calibri" w:cs="Times New Roman"/>
        </w:rPr>
        <w:t xml:space="preserve"> </w:t>
      </w:r>
      <w:r w:rsidR="00B424FD" w:rsidRPr="007A5148">
        <w:t xml:space="preserve">Ipak, uloge IT menadžera razlikuju se od organizacije do organizacije, ovisno o vrsti djelatnosti kojom se ona bavi </w:t>
      </w:r>
      <w:sdt>
        <w:sdtPr>
          <w:id w:val="752945062"/>
          <w:citation/>
        </w:sdtPr>
        <w:sdtEndPr/>
        <w:sdtContent>
          <w:r w:rsidR="00B424FD" w:rsidRPr="007A5148">
            <w:fldChar w:fldCharType="begin"/>
          </w:r>
          <w:r w:rsidR="00B424FD" w:rsidRPr="007A5148">
            <w:instrText xml:space="preserve"> CITATION AlT14 \l 1050 </w:instrText>
          </w:r>
          <w:r w:rsidR="00B424FD" w:rsidRPr="007A5148">
            <w:fldChar w:fldCharType="separate"/>
          </w:r>
          <w:r w:rsidR="001B6365">
            <w:rPr>
              <w:noProof/>
            </w:rPr>
            <w:t>(Al-Taie, Lane, &amp; Cater-Steel, 2014)</w:t>
          </w:r>
          <w:r w:rsidR="00B424FD" w:rsidRPr="007A5148">
            <w:fldChar w:fldCharType="end"/>
          </w:r>
        </w:sdtContent>
      </w:sdt>
      <w:r w:rsidR="00B424FD" w:rsidRPr="007A5148">
        <w:t>.</w:t>
      </w:r>
      <w:r w:rsidR="00B37ED4" w:rsidRPr="007A5148">
        <w:rPr>
          <w:rFonts w:eastAsia="Calibri" w:cs="Times New Roman"/>
        </w:rPr>
        <w:t xml:space="preserve"> </w:t>
      </w:r>
      <w:r w:rsidR="0070377C" w:rsidRPr="007A5148">
        <w:rPr>
          <w:rFonts w:eastAsia="Calibri" w:cs="Times New Roman"/>
        </w:rPr>
        <w:t xml:space="preserve">Dvije najbolje prihvaćene </w:t>
      </w:r>
      <w:r w:rsidR="003E2C5F" w:rsidRPr="007A5148">
        <w:t>suvremen</w:t>
      </w:r>
      <w:r w:rsidR="00CA7DC7" w:rsidRPr="007A5148">
        <w:t>e</w:t>
      </w:r>
      <w:r w:rsidR="003E2C5F" w:rsidRPr="007A5148">
        <w:t xml:space="preserve"> definicij</w:t>
      </w:r>
      <w:r w:rsidR="00CA7DC7" w:rsidRPr="007A5148">
        <w:t>e</w:t>
      </w:r>
      <w:r w:rsidR="003E2C5F" w:rsidRPr="007A5148">
        <w:t xml:space="preserve"> IT menadžera dali su Broadbent i Kitzis </w:t>
      </w:r>
      <w:r w:rsidR="00CA7DC7" w:rsidRPr="007A5148">
        <w:t xml:space="preserve">te Laudon i Laudon </w:t>
      </w:r>
      <w:r w:rsidR="003E2C5F" w:rsidRPr="007A5148">
        <w:t>koj</w:t>
      </w:r>
      <w:r w:rsidR="002118B2" w:rsidRPr="007A5148">
        <w:t>i</w:t>
      </w:r>
      <w:r w:rsidR="003E2C5F" w:rsidRPr="007A5148">
        <w:t xml:space="preserve"> </w:t>
      </w:r>
      <w:r w:rsidR="002F66AC" w:rsidRPr="007A5148">
        <w:t>ističu</w:t>
      </w:r>
      <w:r w:rsidR="003E2C5F" w:rsidRPr="007A5148">
        <w:t xml:space="preserve"> </w:t>
      </w:r>
      <w:r w:rsidR="001E53AF" w:rsidRPr="007A5148">
        <w:t xml:space="preserve">kako </w:t>
      </w:r>
      <w:r w:rsidR="003E2C5F" w:rsidRPr="007A5148">
        <w:t xml:space="preserve">je </w:t>
      </w:r>
      <w:r w:rsidR="003E2C5F" w:rsidRPr="007A5148">
        <w:rPr>
          <w:i/>
        </w:rPr>
        <w:t>IT menadžer najviša izvršna funkcija odgovorna za prepoznavanje informacijskih i tehnoloških potreba, a potom pružanje usluga za zadovoljavanje tih potreba</w:t>
      </w:r>
      <w:r w:rsidR="003E2C5F" w:rsidRPr="007A5148">
        <w:t xml:space="preserve"> </w:t>
      </w:r>
      <w:sdt>
        <w:sdtPr>
          <w:id w:val="1792240934"/>
          <w:citation/>
        </w:sdtPr>
        <w:sdtEndPr/>
        <w:sdtContent>
          <w:r w:rsidR="003E2C5F" w:rsidRPr="007A5148">
            <w:fldChar w:fldCharType="begin"/>
          </w:r>
          <w:r w:rsidR="003E2C5F" w:rsidRPr="007A5148">
            <w:instrText xml:space="preserve"> CITATION Bro04 \l 1050 </w:instrText>
          </w:r>
          <w:r w:rsidR="003E2C5F" w:rsidRPr="007A5148">
            <w:fldChar w:fldCharType="separate"/>
          </w:r>
          <w:r w:rsidR="001B6365">
            <w:rPr>
              <w:noProof/>
            </w:rPr>
            <w:t>(Broadbent &amp; Kitzis, 2004)</w:t>
          </w:r>
          <w:r w:rsidR="003E2C5F" w:rsidRPr="007A5148">
            <w:fldChar w:fldCharType="end"/>
          </w:r>
        </w:sdtContent>
      </w:sdt>
      <w:r w:rsidR="00FD59F3" w:rsidRPr="007A5148">
        <w:t>, te ...</w:t>
      </w:r>
      <w:r w:rsidR="00CA7DC7" w:rsidRPr="007A5148">
        <w:rPr>
          <w:i/>
        </w:rPr>
        <w:t>viši menadžer koji nadzire primjenu informacijske tehnologije u tvrtki</w:t>
      </w:r>
      <w:r w:rsidR="00CA7DC7" w:rsidRPr="007A5148">
        <w:t xml:space="preserve"> </w:t>
      </w:r>
      <w:sdt>
        <w:sdtPr>
          <w:id w:val="-981695842"/>
          <w:citation/>
        </w:sdtPr>
        <w:sdtEndPr/>
        <w:sdtContent>
          <w:r w:rsidR="00CA7DC7" w:rsidRPr="007A5148">
            <w:fldChar w:fldCharType="begin"/>
          </w:r>
          <w:r w:rsidR="00CA7DC7" w:rsidRPr="007A5148">
            <w:instrText xml:space="preserve"> CITATION Lau12 \l 1050 </w:instrText>
          </w:r>
          <w:r w:rsidR="00CA7DC7" w:rsidRPr="007A5148">
            <w:fldChar w:fldCharType="separate"/>
          </w:r>
          <w:r w:rsidR="001B6365">
            <w:rPr>
              <w:noProof/>
            </w:rPr>
            <w:t>(Laudon &amp; Laudon, 2012)</w:t>
          </w:r>
          <w:r w:rsidR="00CA7DC7" w:rsidRPr="007A5148">
            <w:fldChar w:fldCharType="end"/>
          </w:r>
        </w:sdtContent>
      </w:sdt>
      <w:r w:rsidR="00CA7DC7" w:rsidRPr="007A5148">
        <w:t>.</w:t>
      </w:r>
      <w:r w:rsidR="00CE72CE" w:rsidRPr="007A5148">
        <w:t xml:space="preserve"> </w:t>
      </w:r>
      <w:r w:rsidR="007017CA" w:rsidRPr="007A5148">
        <w:t>Obje</w:t>
      </w:r>
      <w:r w:rsidR="0098110D" w:rsidRPr="007A5148">
        <w:t xml:space="preserve"> </w:t>
      </w:r>
      <w:r w:rsidR="00ED2CC2">
        <w:t xml:space="preserve">se </w:t>
      </w:r>
      <w:r w:rsidR="0098110D" w:rsidRPr="007A5148">
        <w:t>ove</w:t>
      </w:r>
      <w:r w:rsidR="007017CA" w:rsidRPr="007A5148">
        <w:t xml:space="preserve"> definicije na određeni način upotpunjuju i preklapaju.</w:t>
      </w:r>
    </w:p>
    <w:p w:rsidR="0098110D" w:rsidRPr="007A5148" w:rsidRDefault="008A7FD7" w:rsidP="00CF1FBB">
      <w:pPr>
        <w:rPr>
          <w:lang w:eastAsia="de-DE"/>
        </w:rPr>
      </w:pPr>
      <w:r w:rsidRPr="007A5148">
        <w:rPr>
          <w:lang w:bidi="en-US"/>
        </w:rPr>
        <w:t>U poslovnome</w:t>
      </w:r>
      <w:r w:rsidR="00ED2CC2">
        <w:rPr>
          <w:lang w:bidi="en-US"/>
        </w:rPr>
        <w:t xml:space="preserve"> se</w:t>
      </w:r>
      <w:r w:rsidRPr="007A5148">
        <w:rPr>
          <w:lang w:bidi="en-US"/>
        </w:rPr>
        <w:t xml:space="preserve"> svijetu </w:t>
      </w:r>
      <w:r w:rsidR="00455E29">
        <w:rPr>
          <w:lang w:bidi="en-US"/>
        </w:rPr>
        <w:t>primjećuje</w:t>
      </w:r>
      <w:r w:rsidRPr="007A5148">
        <w:rPr>
          <w:lang w:bidi="en-US"/>
        </w:rPr>
        <w:t xml:space="preserve"> sve č</w:t>
      </w:r>
      <w:r w:rsidR="0039279E" w:rsidRPr="007A5148">
        <w:rPr>
          <w:lang w:bidi="en-US"/>
        </w:rPr>
        <w:t>vršća</w:t>
      </w:r>
      <w:r w:rsidR="00CC1CA3" w:rsidRPr="007A5148">
        <w:rPr>
          <w:lang w:bidi="en-US"/>
        </w:rPr>
        <w:t xml:space="preserve"> povezanost IKT-a </w:t>
      </w:r>
      <w:r w:rsidR="007017CA" w:rsidRPr="007A5148">
        <w:rPr>
          <w:lang w:bidi="en-US"/>
        </w:rPr>
        <w:t>sa</w:t>
      </w:r>
      <w:r w:rsidR="00CC1CA3" w:rsidRPr="007A5148">
        <w:rPr>
          <w:lang w:bidi="en-US"/>
        </w:rPr>
        <w:t xml:space="preserve"> sveprisutn</w:t>
      </w:r>
      <w:r w:rsidR="007017CA" w:rsidRPr="007A5148">
        <w:rPr>
          <w:lang w:bidi="en-US"/>
        </w:rPr>
        <w:t>om</w:t>
      </w:r>
      <w:r w:rsidR="00CC1CA3" w:rsidRPr="007A5148">
        <w:rPr>
          <w:lang w:bidi="en-US"/>
        </w:rPr>
        <w:t xml:space="preserve"> globalizacij</w:t>
      </w:r>
      <w:r w:rsidR="007017CA" w:rsidRPr="007A5148">
        <w:rPr>
          <w:lang w:bidi="en-US"/>
        </w:rPr>
        <w:t>om</w:t>
      </w:r>
      <w:r w:rsidRPr="007A5148">
        <w:rPr>
          <w:lang w:bidi="en-US"/>
        </w:rPr>
        <w:t>.</w:t>
      </w:r>
      <w:r w:rsidR="00AC3A95" w:rsidRPr="007A5148">
        <w:rPr>
          <w:lang w:bidi="en-US"/>
        </w:rPr>
        <w:t xml:space="preserve"> </w:t>
      </w:r>
      <w:r w:rsidRPr="007A5148">
        <w:rPr>
          <w:lang w:bidi="en-US"/>
        </w:rPr>
        <w:t>N</w:t>
      </w:r>
      <w:r w:rsidR="00AC3A95" w:rsidRPr="007A5148">
        <w:rPr>
          <w:lang w:bidi="en-US"/>
        </w:rPr>
        <w:t>jihova međusobna uvjetovanost</w:t>
      </w:r>
      <w:r w:rsidR="002E212C" w:rsidRPr="007A5148">
        <w:rPr>
          <w:lang w:bidi="en-US"/>
        </w:rPr>
        <w:t>,</w:t>
      </w:r>
      <w:r w:rsidR="0098081B" w:rsidRPr="007A5148">
        <w:rPr>
          <w:lang w:bidi="en-US"/>
        </w:rPr>
        <w:t xml:space="preserve"> </w:t>
      </w:r>
      <w:r w:rsidR="00CA6553" w:rsidRPr="007A5148">
        <w:rPr>
          <w:lang w:bidi="en-US"/>
        </w:rPr>
        <w:t>a onda</w:t>
      </w:r>
      <w:r w:rsidR="0039279E" w:rsidRPr="007A5148">
        <w:rPr>
          <w:lang w:bidi="en-US"/>
        </w:rPr>
        <w:t xml:space="preserve"> i</w:t>
      </w:r>
      <w:r w:rsidR="0098081B" w:rsidRPr="007A5148">
        <w:rPr>
          <w:lang w:bidi="en-US"/>
        </w:rPr>
        <w:t xml:space="preserve"> </w:t>
      </w:r>
      <w:r w:rsidR="00C3664E" w:rsidRPr="007A5148">
        <w:rPr>
          <w:lang w:bidi="en-US"/>
        </w:rPr>
        <w:t>ekonom</w:t>
      </w:r>
      <w:r w:rsidR="0098081B" w:rsidRPr="007A5148">
        <w:rPr>
          <w:lang w:bidi="en-US"/>
        </w:rPr>
        <w:t>ska kriza koja je posljednjih godina zahvatila cijeli svijet,</w:t>
      </w:r>
      <w:r w:rsidR="00CC1CA3" w:rsidRPr="007A5148">
        <w:rPr>
          <w:lang w:bidi="en-US"/>
        </w:rPr>
        <w:t xml:space="preserve"> uzrok </w:t>
      </w:r>
      <w:r w:rsidR="0098081B" w:rsidRPr="007A5148">
        <w:rPr>
          <w:lang w:bidi="en-US"/>
        </w:rPr>
        <w:t>su</w:t>
      </w:r>
      <w:r w:rsidR="00CC1CA3" w:rsidRPr="007A5148">
        <w:rPr>
          <w:lang w:bidi="en-US"/>
        </w:rPr>
        <w:t xml:space="preserve"> velikih promjena u načinu života i poslovanja.</w:t>
      </w:r>
      <w:r w:rsidR="00F16FDC" w:rsidRPr="007A5148">
        <w:rPr>
          <w:lang w:bidi="en-US"/>
        </w:rPr>
        <w:t xml:space="preserve"> </w:t>
      </w:r>
      <w:r w:rsidR="00720D9D" w:rsidRPr="007A5148">
        <w:rPr>
          <w:lang w:bidi="en-US"/>
        </w:rPr>
        <w:t xml:space="preserve">Uvidjelo se da </w:t>
      </w:r>
      <w:r w:rsidR="00F16FDC" w:rsidRPr="007A5148">
        <w:rPr>
          <w:lang w:bidi="en-US"/>
        </w:rPr>
        <w:t>IT sektor može biti snaž</w:t>
      </w:r>
      <w:r w:rsidR="00ED2CC2">
        <w:rPr>
          <w:lang w:bidi="en-US"/>
        </w:rPr>
        <w:t>a</w:t>
      </w:r>
      <w:r w:rsidR="00F16FDC" w:rsidRPr="007A5148">
        <w:rPr>
          <w:lang w:bidi="en-US"/>
        </w:rPr>
        <w:t xml:space="preserve">n pokretač promjena </w:t>
      </w:r>
      <w:sdt>
        <w:sdtPr>
          <w:rPr>
            <w:lang w:bidi="en-US"/>
          </w:rPr>
          <w:id w:val="1267885854"/>
          <w:citation/>
        </w:sdtPr>
        <w:sdtEndPr/>
        <w:sdtContent>
          <w:r w:rsidR="00F16FDC" w:rsidRPr="007A5148">
            <w:rPr>
              <w:lang w:bidi="en-US"/>
            </w:rPr>
            <w:fldChar w:fldCharType="begin"/>
          </w:r>
          <w:r w:rsidR="008E3288" w:rsidRPr="007A5148">
            <w:rPr>
              <w:lang w:bidi="en-US"/>
            </w:rPr>
            <w:instrText xml:space="preserve">CITATION Pet00 \t  \l 1050 </w:instrText>
          </w:r>
          <w:r w:rsidR="00F16FDC" w:rsidRPr="007A5148">
            <w:rPr>
              <w:lang w:bidi="en-US"/>
            </w:rPr>
            <w:fldChar w:fldCharType="separate"/>
          </w:r>
          <w:r w:rsidR="001B6365">
            <w:rPr>
              <w:noProof/>
              <w:lang w:bidi="en-US"/>
            </w:rPr>
            <w:t>(Gottschalk &amp; Taylor, 2000)</w:t>
          </w:r>
          <w:r w:rsidR="00F16FDC" w:rsidRPr="007A5148">
            <w:rPr>
              <w:lang w:bidi="en-US"/>
            </w:rPr>
            <w:fldChar w:fldCharType="end"/>
          </w:r>
        </w:sdtContent>
      </w:sdt>
      <w:r w:rsidR="00F16FDC" w:rsidRPr="007A5148">
        <w:rPr>
          <w:lang w:bidi="en-US"/>
        </w:rPr>
        <w:t>, a to je potrebno znati iskoristiti.</w:t>
      </w:r>
      <w:r w:rsidR="008F30E2" w:rsidRPr="007A5148">
        <w:rPr>
          <w:lang w:bidi="en-US"/>
        </w:rPr>
        <w:t xml:space="preserve"> </w:t>
      </w:r>
      <w:r w:rsidR="00223521">
        <w:rPr>
          <w:lang w:bidi="en-US"/>
        </w:rPr>
        <w:t>Kako je prethodno već naglašeno, v</w:t>
      </w:r>
      <w:r w:rsidR="00AD08C9" w:rsidRPr="007A5148">
        <w:rPr>
          <w:lang w:bidi="en-US"/>
        </w:rPr>
        <w:t>remenom su o</w:t>
      </w:r>
      <w:r w:rsidR="008F30E2" w:rsidRPr="007A5148">
        <w:rPr>
          <w:lang w:bidi="en-US"/>
        </w:rPr>
        <w:t xml:space="preserve">rganizacije postajale sve ovisnije o </w:t>
      </w:r>
      <w:r w:rsidR="00E01520" w:rsidRPr="007A5148">
        <w:rPr>
          <w:lang w:bidi="en-US"/>
        </w:rPr>
        <w:t xml:space="preserve">IKT-u i rijetke su koje bi dugo preživjele bez njega </w:t>
      </w:r>
      <w:sdt>
        <w:sdtPr>
          <w:rPr>
            <w:lang w:bidi="en-US"/>
          </w:rPr>
          <w:id w:val="738445048"/>
          <w:citation/>
        </w:sdtPr>
        <w:sdtEndPr/>
        <w:sdtContent>
          <w:r w:rsidR="00E01520" w:rsidRPr="007A5148">
            <w:rPr>
              <w:lang w:bidi="en-US"/>
            </w:rPr>
            <w:fldChar w:fldCharType="begin"/>
          </w:r>
          <w:r w:rsidR="00E01520" w:rsidRPr="007A5148">
            <w:rPr>
              <w:lang w:bidi="en-US"/>
            </w:rPr>
            <w:instrText xml:space="preserve">CITATION Pep10 \t  \l 1050 </w:instrText>
          </w:r>
          <w:r w:rsidR="00E01520" w:rsidRPr="007A5148">
            <w:rPr>
              <w:lang w:bidi="en-US"/>
            </w:rPr>
            <w:fldChar w:fldCharType="separate"/>
          </w:r>
          <w:r w:rsidR="001B6365">
            <w:rPr>
              <w:noProof/>
              <w:lang w:bidi="en-US"/>
            </w:rPr>
            <w:t>(Peppard, 2010)</w:t>
          </w:r>
          <w:r w:rsidR="00E01520" w:rsidRPr="007A5148">
            <w:rPr>
              <w:lang w:bidi="en-US"/>
            </w:rPr>
            <w:fldChar w:fldCharType="end"/>
          </w:r>
        </w:sdtContent>
      </w:sdt>
      <w:r w:rsidR="00511AF5" w:rsidRPr="007A5148">
        <w:rPr>
          <w:lang w:bidi="en-US"/>
        </w:rPr>
        <w:t xml:space="preserve"> </w:t>
      </w:r>
      <w:r w:rsidR="00DC094A" w:rsidRPr="007A5148">
        <w:rPr>
          <w:lang w:bidi="en-US"/>
        </w:rPr>
        <w:t>š</w:t>
      </w:r>
      <w:r w:rsidR="00511AF5" w:rsidRPr="007A5148">
        <w:rPr>
          <w:lang w:bidi="en-US"/>
        </w:rPr>
        <w:t>to</w:t>
      </w:r>
      <w:r w:rsidR="008F30E2" w:rsidRPr="007A5148">
        <w:rPr>
          <w:lang w:bidi="en-US"/>
        </w:rPr>
        <w:t xml:space="preserve"> </w:t>
      </w:r>
      <w:r w:rsidR="00511AF5" w:rsidRPr="007A5148">
        <w:rPr>
          <w:lang w:bidi="en-US"/>
        </w:rPr>
        <w:t xml:space="preserve">je </w:t>
      </w:r>
      <w:r w:rsidR="008F30E2" w:rsidRPr="007A5148">
        <w:rPr>
          <w:lang w:bidi="en-US"/>
        </w:rPr>
        <w:t>imalo važan utjecaj na ulogu I</w:t>
      </w:r>
      <w:r w:rsidR="00AD08C9" w:rsidRPr="007A5148">
        <w:rPr>
          <w:lang w:bidi="en-US"/>
        </w:rPr>
        <w:t>K</w:t>
      </w:r>
      <w:r w:rsidR="008F30E2" w:rsidRPr="007A5148">
        <w:rPr>
          <w:lang w:bidi="en-US"/>
        </w:rPr>
        <w:t>T-a</w:t>
      </w:r>
      <w:r w:rsidR="00960C82" w:rsidRPr="007A5148">
        <w:rPr>
          <w:lang w:bidi="en-US"/>
        </w:rPr>
        <w:t>,</w:t>
      </w:r>
      <w:r w:rsidR="008F30E2" w:rsidRPr="007A5148">
        <w:rPr>
          <w:lang w:bidi="en-US"/>
        </w:rPr>
        <w:t xml:space="preserve"> </w:t>
      </w:r>
      <w:r w:rsidR="00960C82" w:rsidRPr="007A5148">
        <w:rPr>
          <w:lang w:bidi="en-US"/>
        </w:rPr>
        <w:t>zatim</w:t>
      </w:r>
      <w:r w:rsidR="008F30E2" w:rsidRPr="007A5148">
        <w:rPr>
          <w:lang w:bidi="en-US"/>
        </w:rPr>
        <w:t xml:space="preserve"> na ulogu IT menadžera </w:t>
      </w:r>
      <w:sdt>
        <w:sdtPr>
          <w:rPr>
            <w:lang w:bidi="en-US"/>
          </w:rPr>
          <w:id w:val="-415552400"/>
          <w:citation/>
        </w:sdtPr>
        <w:sdtEndPr/>
        <w:sdtContent>
          <w:r w:rsidR="008F30E2" w:rsidRPr="007A5148">
            <w:rPr>
              <w:lang w:bidi="en-US"/>
            </w:rPr>
            <w:fldChar w:fldCharType="begin"/>
          </w:r>
          <w:r w:rsidR="008F30E2" w:rsidRPr="007A5148">
            <w:rPr>
              <w:lang w:bidi="en-US"/>
            </w:rPr>
            <w:instrText xml:space="preserve"> CITATION Bro04 \l 1050 </w:instrText>
          </w:r>
          <w:r w:rsidR="008F30E2" w:rsidRPr="007A5148">
            <w:rPr>
              <w:lang w:bidi="en-US"/>
            </w:rPr>
            <w:fldChar w:fldCharType="separate"/>
          </w:r>
          <w:r w:rsidR="001B6365">
            <w:rPr>
              <w:noProof/>
              <w:lang w:bidi="en-US"/>
            </w:rPr>
            <w:t>(Broadbent &amp; Kitzis, 2004)</w:t>
          </w:r>
          <w:r w:rsidR="008F30E2" w:rsidRPr="007A5148">
            <w:rPr>
              <w:lang w:bidi="en-US"/>
            </w:rPr>
            <w:fldChar w:fldCharType="end"/>
          </w:r>
        </w:sdtContent>
      </w:sdt>
      <w:r w:rsidR="00F16FDC" w:rsidRPr="007A5148">
        <w:rPr>
          <w:lang w:bidi="en-US"/>
        </w:rPr>
        <w:t xml:space="preserve"> </w:t>
      </w:r>
      <w:r w:rsidR="00511AF5" w:rsidRPr="007A5148">
        <w:rPr>
          <w:lang w:bidi="en-US"/>
        </w:rPr>
        <w:t>kao i na</w:t>
      </w:r>
      <w:r w:rsidR="0039279E" w:rsidRPr="007A5148">
        <w:rPr>
          <w:lang w:bidi="en-US"/>
        </w:rPr>
        <w:t xml:space="preserve"> očekivane</w:t>
      </w:r>
      <w:r w:rsidR="0098081B" w:rsidRPr="007A5148">
        <w:rPr>
          <w:lang w:bidi="en-US"/>
        </w:rPr>
        <w:t xml:space="preserve"> </w:t>
      </w:r>
      <w:r w:rsidR="00CC1CA3" w:rsidRPr="007A5148">
        <w:rPr>
          <w:lang w:bidi="en-US"/>
        </w:rPr>
        <w:t>kompetencije idealnoga IT menadžera</w:t>
      </w:r>
      <w:r w:rsidR="00720D9D" w:rsidRPr="007A5148">
        <w:rPr>
          <w:lang w:bidi="en-US"/>
        </w:rPr>
        <w:t>.</w:t>
      </w:r>
      <w:r w:rsidR="00726AE2" w:rsidRPr="007A5148">
        <w:rPr>
          <w:lang w:bidi="en-US"/>
        </w:rPr>
        <w:t xml:space="preserve"> </w:t>
      </w:r>
      <w:r w:rsidR="001D4B18" w:rsidRPr="007A5148">
        <w:rPr>
          <w:lang w:bidi="en-US"/>
        </w:rPr>
        <w:t xml:space="preserve">Njegova uloga postaje </w:t>
      </w:r>
      <w:r w:rsidR="00726AE2" w:rsidRPr="007A5148">
        <w:rPr>
          <w:lang w:bidi="en-US"/>
        </w:rPr>
        <w:t>sve značajnij</w:t>
      </w:r>
      <w:r w:rsidR="00413A1A" w:rsidRPr="007A5148">
        <w:rPr>
          <w:lang w:bidi="en-US"/>
        </w:rPr>
        <w:t>a za postizanje</w:t>
      </w:r>
      <w:r w:rsidR="00726AE2" w:rsidRPr="007A5148">
        <w:rPr>
          <w:lang w:bidi="en-US"/>
        </w:rPr>
        <w:t xml:space="preserve"> uspjeh</w:t>
      </w:r>
      <w:r w:rsidR="00413A1A" w:rsidRPr="007A5148">
        <w:rPr>
          <w:lang w:bidi="en-US"/>
        </w:rPr>
        <w:t>a</w:t>
      </w:r>
      <w:r w:rsidR="00726AE2" w:rsidRPr="007A5148">
        <w:rPr>
          <w:lang w:bidi="en-US"/>
        </w:rPr>
        <w:t xml:space="preserve"> organizacije </w:t>
      </w:r>
      <w:r w:rsidR="00413A1A" w:rsidRPr="007A5148">
        <w:rPr>
          <w:lang w:bidi="en-US"/>
        </w:rPr>
        <w:t>kao i za</w:t>
      </w:r>
      <w:r w:rsidR="00726AE2" w:rsidRPr="007A5148">
        <w:rPr>
          <w:lang w:bidi="en-US"/>
        </w:rPr>
        <w:t xml:space="preserve"> podiz</w:t>
      </w:r>
      <w:r w:rsidR="003E2C5F" w:rsidRPr="007A5148">
        <w:rPr>
          <w:lang w:bidi="en-US"/>
        </w:rPr>
        <w:t>anj</w:t>
      </w:r>
      <w:r w:rsidR="00ED2CC2">
        <w:rPr>
          <w:lang w:bidi="en-US"/>
        </w:rPr>
        <w:t>e</w:t>
      </w:r>
      <w:r w:rsidR="003E2C5F" w:rsidRPr="007A5148">
        <w:rPr>
          <w:lang w:bidi="en-US"/>
        </w:rPr>
        <w:t xml:space="preserve"> svijesti o IKT-u kao važ</w:t>
      </w:r>
      <w:r w:rsidR="00726AE2" w:rsidRPr="007A5148">
        <w:rPr>
          <w:lang w:bidi="en-US"/>
        </w:rPr>
        <w:t>nom</w:t>
      </w:r>
      <w:r w:rsidR="00ED2CC2">
        <w:rPr>
          <w:lang w:bidi="en-US"/>
        </w:rPr>
        <w:t>u</w:t>
      </w:r>
      <w:r w:rsidR="00726AE2" w:rsidRPr="007A5148">
        <w:rPr>
          <w:lang w:bidi="en-US"/>
        </w:rPr>
        <w:t xml:space="preserve"> alatu za</w:t>
      </w:r>
      <w:r w:rsidR="001D4B18" w:rsidRPr="007A5148">
        <w:rPr>
          <w:lang w:bidi="en-US"/>
        </w:rPr>
        <w:t xml:space="preserve"> njezinu</w:t>
      </w:r>
      <w:r w:rsidR="00726AE2" w:rsidRPr="007A5148">
        <w:rPr>
          <w:lang w:bidi="en-US"/>
        </w:rPr>
        <w:t xml:space="preserve"> kompetitivnu prednost</w:t>
      </w:r>
      <w:r w:rsidR="007017CA" w:rsidRPr="007A5148">
        <w:rPr>
          <w:lang w:bidi="en-US"/>
        </w:rPr>
        <w:t xml:space="preserve"> – </w:t>
      </w:r>
      <w:r w:rsidR="007017CA" w:rsidRPr="007A5148">
        <w:rPr>
          <w:i/>
          <w:lang w:bidi="en-US"/>
        </w:rPr>
        <w:t>informacijska pismenos</w:t>
      </w:r>
      <w:r w:rsidR="007017CA" w:rsidRPr="007A5148">
        <w:rPr>
          <w:i/>
        </w:rPr>
        <w:t>t</w:t>
      </w:r>
      <w:r w:rsidR="007017CA" w:rsidRPr="007A5148">
        <w:rPr>
          <w:rStyle w:val="FootnoteReference"/>
        </w:rPr>
        <w:footnoteReference w:id="7"/>
      </w:r>
      <w:r w:rsidR="00CC1CA3" w:rsidRPr="007A5148">
        <w:rPr>
          <w:lang w:bidi="en-US"/>
        </w:rPr>
        <w:t>.</w:t>
      </w:r>
      <w:r w:rsidR="008A3B78" w:rsidRPr="007A5148">
        <w:rPr>
          <w:lang w:bidi="en-US"/>
        </w:rPr>
        <w:t xml:space="preserve"> </w:t>
      </w:r>
      <w:r w:rsidR="00223521">
        <w:rPr>
          <w:lang w:bidi="en-US"/>
        </w:rPr>
        <w:t xml:space="preserve">U svome svakodnevnom djelovanju, </w:t>
      </w:r>
      <w:r w:rsidR="007A51EC" w:rsidRPr="007A5148">
        <w:rPr>
          <w:lang w:bidi="en-US"/>
        </w:rPr>
        <w:t xml:space="preserve">IT menadžer </w:t>
      </w:r>
      <w:r w:rsidR="008A3B78" w:rsidRPr="007A5148">
        <w:rPr>
          <w:lang w:bidi="en-US"/>
        </w:rPr>
        <w:t xml:space="preserve">mora premošćivati stalni </w:t>
      </w:r>
      <w:r w:rsidR="00F92222" w:rsidRPr="007A5148">
        <w:rPr>
          <w:lang w:bidi="en-US"/>
        </w:rPr>
        <w:t>jaz</w:t>
      </w:r>
      <w:r w:rsidR="008A3B78" w:rsidRPr="007A5148">
        <w:rPr>
          <w:lang w:bidi="en-US"/>
        </w:rPr>
        <w:t xml:space="preserve"> između organizacije i IKT strategij</w:t>
      </w:r>
      <w:r w:rsidR="00223521">
        <w:rPr>
          <w:lang w:bidi="en-US"/>
        </w:rPr>
        <w:t>e</w:t>
      </w:r>
      <w:r w:rsidR="008A3B78" w:rsidRPr="007A5148">
        <w:rPr>
          <w:lang w:bidi="en-US"/>
        </w:rPr>
        <w:t xml:space="preserve"> </w:t>
      </w:r>
      <w:sdt>
        <w:sdtPr>
          <w:rPr>
            <w:lang w:bidi="en-US"/>
          </w:rPr>
          <w:id w:val="161294482"/>
          <w:citation/>
        </w:sdtPr>
        <w:sdtEndPr/>
        <w:sdtContent>
          <w:r w:rsidR="008A3B78" w:rsidRPr="007A5148">
            <w:rPr>
              <w:lang w:bidi="en-US"/>
            </w:rPr>
            <w:fldChar w:fldCharType="begin"/>
          </w:r>
          <w:r w:rsidR="008A3B78" w:rsidRPr="007A5148">
            <w:rPr>
              <w:lang w:bidi="en-US"/>
            </w:rPr>
            <w:instrText xml:space="preserve"> CITATION Ste92 \l 1050 </w:instrText>
          </w:r>
          <w:r w:rsidR="008A3B78" w:rsidRPr="007A5148">
            <w:rPr>
              <w:lang w:bidi="en-US"/>
            </w:rPr>
            <w:fldChar w:fldCharType="separate"/>
          </w:r>
          <w:r w:rsidR="001B6365">
            <w:rPr>
              <w:noProof/>
              <w:lang w:bidi="en-US"/>
            </w:rPr>
            <w:t>(Stephens, Ledbetter, Mitra, &amp; Ford, 1992)</w:t>
          </w:r>
          <w:r w:rsidR="008A3B78" w:rsidRPr="007A5148">
            <w:rPr>
              <w:lang w:bidi="en-US"/>
            </w:rPr>
            <w:fldChar w:fldCharType="end"/>
          </w:r>
        </w:sdtContent>
      </w:sdt>
      <w:r w:rsidR="00B21A04" w:rsidRPr="007A5148">
        <w:rPr>
          <w:lang w:bidi="en-US"/>
        </w:rPr>
        <w:t xml:space="preserve"> jer </w:t>
      </w:r>
      <w:r w:rsidR="00EC3928" w:rsidRPr="007A5148">
        <w:rPr>
          <w:lang w:bidi="en-US"/>
        </w:rPr>
        <w:t xml:space="preserve">se time postiže kompetitivna prednost pred konkurencijom </w:t>
      </w:r>
      <w:sdt>
        <w:sdtPr>
          <w:rPr>
            <w:lang w:bidi="en-US"/>
          </w:rPr>
          <w:id w:val="49736545"/>
          <w:citation/>
        </w:sdtPr>
        <w:sdtEndPr/>
        <w:sdtContent>
          <w:r w:rsidR="00EC3928" w:rsidRPr="007A5148">
            <w:rPr>
              <w:lang w:bidi="en-US"/>
            </w:rPr>
            <w:fldChar w:fldCharType="begin"/>
          </w:r>
          <w:r w:rsidR="00266BA1" w:rsidRPr="007A5148">
            <w:rPr>
              <w:lang w:bidi="en-US"/>
            </w:rPr>
            <w:instrText xml:space="preserve">CITATION Mic94 \l 1050 </w:instrText>
          </w:r>
          <w:r w:rsidR="00EC3928" w:rsidRPr="007A5148">
            <w:rPr>
              <w:lang w:bidi="en-US"/>
            </w:rPr>
            <w:fldChar w:fldCharType="separate"/>
          </w:r>
          <w:r w:rsidR="001B6365">
            <w:rPr>
              <w:noProof/>
              <w:lang w:bidi="en-US"/>
            </w:rPr>
            <w:t>(Earl &amp; Feeny, 1995)</w:t>
          </w:r>
          <w:r w:rsidR="00EC3928" w:rsidRPr="007A5148">
            <w:rPr>
              <w:lang w:bidi="en-US"/>
            </w:rPr>
            <w:fldChar w:fldCharType="end"/>
          </w:r>
        </w:sdtContent>
      </w:sdt>
      <w:r w:rsidR="00EC3928" w:rsidRPr="007A5148">
        <w:rPr>
          <w:lang w:bidi="en-US"/>
        </w:rPr>
        <w:t>.</w:t>
      </w:r>
      <w:r w:rsidR="00D658BD" w:rsidRPr="007A5148">
        <w:rPr>
          <w:lang w:bidi="en-US"/>
        </w:rPr>
        <w:t xml:space="preserve"> </w:t>
      </w:r>
      <w:r w:rsidR="00413A1A" w:rsidRPr="007A5148">
        <w:rPr>
          <w:lang w:bidi="en-US"/>
        </w:rPr>
        <w:t>Trend</w:t>
      </w:r>
      <w:r w:rsidR="0098081B" w:rsidRPr="007A5148">
        <w:rPr>
          <w:lang w:bidi="en-US"/>
        </w:rPr>
        <w:t xml:space="preserve"> stalnog</w:t>
      </w:r>
      <w:r w:rsidR="00ED2CC2">
        <w:rPr>
          <w:lang w:bidi="en-US"/>
        </w:rPr>
        <w:t>a</w:t>
      </w:r>
      <w:r w:rsidR="0098081B" w:rsidRPr="007A5148">
        <w:rPr>
          <w:lang w:bidi="en-US"/>
        </w:rPr>
        <w:t xml:space="preserve"> rezanja troškova i</w:t>
      </w:r>
      <w:r w:rsidR="0098110D" w:rsidRPr="007A5148">
        <w:rPr>
          <w:lang w:bidi="en-US"/>
        </w:rPr>
        <w:t xml:space="preserve"> rast</w:t>
      </w:r>
      <w:r w:rsidR="00CC1CA3" w:rsidRPr="007A5148">
        <w:rPr>
          <w:lang w:bidi="en-US"/>
        </w:rPr>
        <w:t xml:space="preserve"> </w:t>
      </w:r>
      <w:r w:rsidR="00625DB2" w:rsidRPr="007A5148">
        <w:rPr>
          <w:i/>
          <w:lang w:bidi="en-US"/>
        </w:rPr>
        <w:lastRenderedPageBreak/>
        <w:t>eksternalizacije</w:t>
      </w:r>
      <w:r w:rsidR="00B212B2" w:rsidRPr="007A5148">
        <w:rPr>
          <w:rStyle w:val="FootnoteReference"/>
        </w:rPr>
        <w:footnoteReference w:id="8"/>
      </w:r>
      <w:r w:rsidR="00CC1CA3" w:rsidRPr="007A5148">
        <w:rPr>
          <w:lang w:bidi="en-US"/>
        </w:rPr>
        <w:t xml:space="preserve"> </w:t>
      </w:r>
      <w:sdt>
        <w:sdtPr>
          <w:rPr>
            <w:lang w:bidi="en-US"/>
          </w:rPr>
          <w:id w:val="1355380961"/>
          <w:citation/>
        </w:sdtPr>
        <w:sdtEndPr/>
        <w:sdtContent>
          <w:r w:rsidR="001768C7" w:rsidRPr="007A5148">
            <w:rPr>
              <w:lang w:bidi="en-US"/>
            </w:rPr>
            <w:fldChar w:fldCharType="begin"/>
          </w:r>
          <w:r w:rsidR="00000841" w:rsidRPr="007A5148">
            <w:rPr>
              <w:lang w:bidi="en-US"/>
            </w:rPr>
            <w:instrText xml:space="preserve">CITATION Joe99 \t  \l 1050 </w:instrText>
          </w:r>
          <w:r w:rsidR="001768C7" w:rsidRPr="007A5148">
            <w:rPr>
              <w:lang w:bidi="en-US"/>
            </w:rPr>
            <w:fldChar w:fldCharType="separate"/>
          </w:r>
          <w:r w:rsidR="001B6365">
            <w:rPr>
              <w:noProof/>
              <w:lang w:bidi="en-US"/>
            </w:rPr>
            <w:t>(Peppard &amp; Ward, 1999)</w:t>
          </w:r>
          <w:r w:rsidR="001768C7" w:rsidRPr="007A5148">
            <w:rPr>
              <w:lang w:bidi="en-US"/>
            </w:rPr>
            <w:fldChar w:fldCharType="end"/>
          </w:r>
        </w:sdtContent>
      </w:sdt>
      <w:r w:rsidR="001768C7" w:rsidRPr="007A5148">
        <w:rPr>
          <w:lang w:bidi="en-US"/>
        </w:rPr>
        <w:t xml:space="preserve"> </w:t>
      </w:r>
      <w:r w:rsidR="00CC1CA3" w:rsidRPr="007A5148">
        <w:rPr>
          <w:lang w:bidi="en-US"/>
        </w:rPr>
        <w:t xml:space="preserve">sve više </w:t>
      </w:r>
      <w:r w:rsidR="005B2356" w:rsidRPr="007A5148">
        <w:rPr>
          <w:lang w:bidi="en-US"/>
        </w:rPr>
        <w:t>mijenja</w:t>
      </w:r>
      <w:r w:rsidR="00DA4BEB" w:rsidRPr="007A5148">
        <w:rPr>
          <w:lang w:bidi="en-US"/>
        </w:rPr>
        <w:t xml:space="preserve"> staru</w:t>
      </w:r>
      <w:r w:rsidR="005B2356" w:rsidRPr="007A5148">
        <w:rPr>
          <w:lang w:bidi="en-US"/>
        </w:rPr>
        <w:t xml:space="preserve"> </w:t>
      </w:r>
      <w:r w:rsidR="00CC1CA3" w:rsidRPr="007A5148">
        <w:rPr>
          <w:lang w:bidi="en-US"/>
        </w:rPr>
        <w:t>IKT</w:t>
      </w:r>
      <w:r w:rsidR="005B2356" w:rsidRPr="007A5148">
        <w:rPr>
          <w:lang w:bidi="en-US"/>
        </w:rPr>
        <w:t xml:space="preserve"> paradigmu</w:t>
      </w:r>
      <w:r w:rsidR="00DA4BEB" w:rsidRPr="007A5148">
        <w:rPr>
          <w:lang w:bidi="en-US"/>
        </w:rPr>
        <w:t xml:space="preserve"> pa</w:t>
      </w:r>
      <w:r w:rsidR="00CC1CA3" w:rsidRPr="007A5148">
        <w:rPr>
          <w:lang w:bidi="en-US"/>
        </w:rPr>
        <w:t xml:space="preserve"> IT menadžer prestaje</w:t>
      </w:r>
      <w:r w:rsidR="0098081B" w:rsidRPr="007A5148">
        <w:rPr>
          <w:lang w:bidi="en-US"/>
        </w:rPr>
        <w:t>,</w:t>
      </w:r>
      <w:r w:rsidR="00CC1CA3" w:rsidRPr="007A5148">
        <w:rPr>
          <w:lang w:bidi="en-US"/>
        </w:rPr>
        <w:t xml:space="preserve"> </w:t>
      </w:r>
      <w:r w:rsidR="0098081B" w:rsidRPr="007A5148">
        <w:rPr>
          <w:lang w:bidi="en-US"/>
        </w:rPr>
        <w:t xml:space="preserve">kao do sada, </w:t>
      </w:r>
      <w:r w:rsidR="00CC1CA3" w:rsidRPr="007A5148">
        <w:rPr>
          <w:lang w:bidi="en-US"/>
        </w:rPr>
        <w:t xml:space="preserve">biti </w:t>
      </w:r>
      <w:r w:rsidR="0023617E" w:rsidRPr="007A5148">
        <w:rPr>
          <w:lang w:bidi="en-US"/>
        </w:rPr>
        <w:t>pretežno</w:t>
      </w:r>
      <w:r w:rsidR="00CC1CA3" w:rsidRPr="007A5148">
        <w:rPr>
          <w:lang w:bidi="en-US"/>
        </w:rPr>
        <w:t xml:space="preserve"> tehnolog</w:t>
      </w:r>
      <w:r w:rsidR="00726AE2" w:rsidRPr="007A5148">
        <w:rPr>
          <w:lang w:bidi="en-US"/>
        </w:rPr>
        <w:t>.</w:t>
      </w:r>
      <w:r w:rsidR="00CC1CA3" w:rsidRPr="007A5148">
        <w:rPr>
          <w:lang w:bidi="en-US"/>
        </w:rPr>
        <w:t xml:space="preserve"> </w:t>
      </w:r>
      <w:r w:rsidR="00DA4BEB" w:rsidRPr="007A5148">
        <w:rPr>
          <w:lang w:bidi="en-US"/>
        </w:rPr>
        <w:t>On v</w:t>
      </w:r>
      <w:r w:rsidR="00CC1CA3" w:rsidRPr="007A5148">
        <w:rPr>
          <w:lang w:bidi="en-US"/>
        </w:rPr>
        <w:t>iše ne mora brinuti samo o infrastrukturi</w:t>
      </w:r>
      <w:r w:rsidR="00AC4AB0" w:rsidRPr="007A5148">
        <w:rPr>
          <w:lang w:bidi="en-US"/>
        </w:rPr>
        <w:t xml:space="preserve"> jer</w:t>
      </w:r>
      <w:r w:rsidR="001D4B18" w:rsidRPr="007A5148">
        <w:rPr>
          <w:lang w:bidi="en-US"/>
        </w:rPr>
        <w:t xml:space="preserve"> </w:t>
      </w:r>
      <w:r w:rsidR="00AC4AB0" w:rsidRPr="007A5148">
        <w:rPr>
          <w:lang w:bidi="en-US"/>
        </w:rPr>
        <w:t>njegovi</w:t>
      </w:r>
      <w:r w:rsidR="00CC1CA3" w:rsidRPr="007A5148">
        <w:rPr>
          <w:lang w:bidi="en-US"/>
        </w:rPr>
        <w:t xml:space="preserve"> zadaci pre</w:t>
      </w:r>
      <w:r w:rsidR="001D4B18" w:rsidRPr="007A5148">
        <w:rPr>
          <w:lang w:bidi="en-US"/>
        </w:rPr>
        <w:t>l</w:t>
      </w:r>
      <w:r w:rsidR="00CC1CA3" w:rsidRPr="007A5148">
        <w:rPr>
          <w:lang w:bidi="en-US"/>
        </w:rPr>
        <w:t>a</w:t>
      </w:r>
      <w:r w:rsidR="001D4B18" w:rsidRPr="007A5148">
        <w:rPr>
          <w:lang w:bidi="en-US"/>
        </w:rPr>
        <w:t>ze</w:t>
      </w:r>
      <w:r w:rsidR="00CC1CA3" w:rsidRPr="007A5148">
        <w:rPr>
          <w:lang w:bidi="en-US"/>
        </w:rPr>
        <w:t xml:space="preserve"> u područje upravljanja</w:t>
      </w:r>
      <w:r w:rsidR="00A6488B" w:rsidRPr="007A5148">
        <w:rPr>
          <w:lang w:bidi="en-US"/>
        </w:rPr>
        <w:t xml:space="preserve"> </w:t>
      </w:r>
      <w:sdt>
        <w:sdtPr>
          <w:rPr>
            <w:lang w:bidi="en-US"/>
          </w:rPr>
          <w:id w:val="-693767080"/>
          <w:citation/>
        </w:sdtPr>
        <w:sdtEndPr/>
        <w:sdtContent>
          <w:r w:rsidR="00A6488B" w:rsidRPr="007A5148">
            <w:rPr>
              <w:lang w:bidi="en-US"/>
            </w:rPr>
            <w:fldChar w:fldCharType="begin"/>
          </w:r>
          <w:r w:rsidR="00A6488B" w:rsidRPr="007A5148">
            <w:rPr>
              <w:lang w:bidi="en-US"/>
            </w:rPr>
            <w:instrText xml:space="preserve"> CITATION Chu09 \l 1050 </w:instrText>
          </w:r>
          <w:r w:rsidR="00A6488B" w:rsidRPr="007A5148">
            <w:rPr>
              <w:lang w:bidi="en-US"/>
            </w:rPr>
            <w:fldChar w:fldCharType="separate"/>
          </w:r>
          <w:r w:rsidR="001B6365">
            <w:rPr>
              <w:noProof/>
              <w:lang w:bidi="en-US"/>
            </w:rPr>
            <w:t>(Chun &amp; Mooney, 2009)</w:t>
          </w:r>
          <w:r w:rsidR="00A6488B" w:rsidRPr="007A5148">
            <w:rPr>
              <w:lang w:bidi="en-US"/>
            </w:rPr>
            <w:fldChar w:fldCharType="end"/>
          </w:r>
        </w:sdtContent>
      </w:sdt>
      <w:r w:rsidR="00CC1CA3" w:rsidRPr="007A5148">
        <w:rPr>
          <w:lang w:bidi="en-US"/>
        </w:rPr>
        <w:t xml:space="preserve">, izgradnje dobrih i </w:t>
      </w:r>
      <w:r w:rsidR="0039279E" w:rsidRPr="007A5148">
        <w:rPr>
          <w:lang w:bidi="en-US"/>
        </w:rPr>
        <w:t>učinkovitih</w:t>
      </w:r>
      <w:r w:rsidR="00CC1CA3" w:rsidRPr="007A5148">
        <w:rPr>
          <w:lang w:bidi="en-US"/>
        </w:rPr>
        <w:t xml:space="preserve"> odnosa s korisnicima, članovima </w:t>
      </w:r>
      <w:r w:rsidR="0098081B" w:rsidRPr="007A5148">
        <w:rPr>
          <w:lang w:bidi="en-US"/>
        </w:rPr>
        <w:t>povjerenog</w:t>
      </w:r>
      <w:r w:rsidR="00363AED">
        <w:rPr>
          <w:lang w:bidi="en-US"/>
        </w:rPr>
        <w:t>a</w:t>
      </w:r>
      <w:r w:rsidR="0098081B" w:rsidRPr="007A5148">
        <w:rPr>
          <w:lang w:bidi="en-US"/>
        </w:rPr>
        <w:t xml:space="preserve"> mu</w:t>
      </w:r>
      <w:r w:rsidR="008B0445" w:rsidRPr="007A5148">
        <w:rPr>
          <w:lang w:bidi="en-US"/>
        </w:rPr>
        <w:t xml:space="preserve"> IT</w:t>
      </w:r>
      <w:r w:rsidR="00CC1CA3" w:rsidRPr="007A5148">
        <w:rPr>
          <w:lang w:bidi="en-US"/>
        </w:rPr>
        <w:t xml:space="preserve"> tima, upravom</w:t>
      </w:r>
      <w:r w:rsidR="0039279E" w:rsidRPr="007A5148">
        <w:rPr>
          <w:lang w:bidi="en-US"/>
        </w:rPr>
        <w:t xml:space="preserve"> organizacije</w:t>
      </w:r>
      <w:r w:rsidR="003E2C5F" w:rsidRPr="007A5148">
        <w:rPr>
          <w:lang w:bidi="en-US"/>
        </w:rPr>
        <w:t xml:space="preserve"> </w:t>
      </w:r>
      <w:sdt>
        <w:sdtPr>
          <w:rPr>
            <w:lang w:bidi="en-US"/>
          </w:rPr>
          <w:id w:val="1164132069"/>
          <w:citation/>
        </w:sdtPr>
        <w:sdtEndPr/>
        <w:sdtContent>
          <w:r w:rsidR="00A07145" w:rsidRPr="007A5148">
            <w:rPr>
              <w:lang w:bidi="en-US"/>
            </w:rPr>
            <w:fldChar w:fldCharType="begin"/>
          </w:r>
          <w:r w:rsidR="00000841" w:rsidRPr="007A5148">
            <w:rPr>
              <w:lang w:bidi="en-US"/>
            </w:rPr>
            <w:instrText xml:space="preserve">CITATION Fee92 \t  \m Joe99 \t  \l 1050 </w:instrText>
          </w:r>
          <w:r w:rsidR="00A07145" w:rsidRPr="007A5148">
            <w:rPr>
              <w:lang w:bidi="en-US"/>
            </w:rPr>
            <w:fldChar w:fldCharType="separate"/>
          </w:r>
          <w:r w:rsidR="001B6365">
            <w:rPr>
              <w:noProof/>
              <w:lang w:bidi="en-US"/>
            </w:rPr>
            <w:t>(Feeny, Edwards, &amp; Simpson, 1992; Peppard &amp; Ward, 1999)</w:t>
          </w:r>
          <w:r w:rsidR="00A07145" w:rsidRPr="007A5148">
            <w:rPr>
              <w:lang w:bidi="en-US"/>
            </w:rPr>
            <w:fldChar w:fldCharType="end"/>
          </w:r>
        </w:sdtContent>
      </w:sdt>
      <w:r w:rsidR="00720D9D" w:rsidRPr="007A5148">
        <w:rPr>
          <w:lang w:bidi="en-US"/>
        </w:rPr>
        <w:t xml:space="preserve"> </w:t>
      </w:r>
      <w:r w:rsidR="00CC1CA3" w:rsidRPr="007A5148">
        <w:rPr>
          <w:lang w:bidi="en-US"/>
        </w:rPr>
        <w:t>i dobavljačima.</w:t>
      </w:r>
      <w:r w:rsidR="00511AF5" w:rsidRPr="007A5148">
        <w:rPr>
          <w:lang w:bidi="en-US"/>
        </w:rPr>
        <w:t xml:space="preserve"> </w:t>
      </w:r>
      <w:r w:rsidR="00033170" w:rsidRPr="007A5148">
        <w:rPr>
          <w:lang w:bidi="en-US"/>
        </w:rPr>
        <w:t>Sve se više i</w:t>
      </w:r>
      <w:r w:rsidR="00511AF5" w:rsidRPr="007A5148">
        <w:rPr>
          <w:lang w:bidi="en-US"/>
        </w:rPr>
        <w:t>stiče potreba za usklađenjem I</w:t>
      </w:r>
      <w:r w:rsidR="006309E0" w:rsidRPr="007A5148">
        <w:rPr>
          <w:lang w:bidi="en-US"/>
        </w:rPr>
        <w:t>K</w:t>
      </w:r>
      <w:r w:rsidR="00511AF5" w:rsidRPr="007A5148">
        <w:rPr>
          <w:lang w:bidi="en-US"/>
        </w:rPr>
        <w:t>T-a s</w:t>
      </w:r>
      <w:r w:rsidR="0027673B" w:rsidRPr="007A5148">
        <w:rPr>
          <w:lang w:bidi="en-US"/>
        </w:rPr>
        <w:t xml:space="preserve"> poslovanjem</w:t>
      </w:r>
      <w:r w:rsidR="00511AF5" w:rsidRPr="007A5148">
        <w:rPr>
          <w:lang w:bidi="en-US"/>
        </w:rPr>
        <w:t xml:space="preserve"> </w:t>
      </w:r>
      <w:sdt>
        <w:sdtPr>
          <w:rPr>
            <w:lang w:bidi="en-US"/>
          </w:rPr>
          <w:id w:val="1807199204"/>
          <w:citation/>
        </w:sdtPr>
        <w:sdtEndPr/>
        <w:sdtContent>
          <w:r w:rsidR="00A12BCE" w:rsidRPr="007A5148">
            <w:rPr>
              <w:lang w:bidi="en-US"/>
            </w:rPr>
            <w:fldChar w:fldCharType="begin"/>
          </w:r>
          <w:r w:rsidR="00A12BCE" w:rsidRPr="007A5148">
            <w:rPr>
              <w:lang w:bidi="en-US"/>
            </w:rPr>
            <w:instrText xml:space="preserve"> CITATION Don07 \l 1050  \m Sae14</w:instrText>
          </w:r>
          <w:r w:rsidR="00A12BCE" w:rsidRPr="007A5148">
            <w:rPr>
              <w:lang w:bidi="en-US"/>
            </w:rPr>
            <w:fldChar w:fldCharType="separate"/>
          </w:r>
          <w:r w:rsidR="001B6365">
            <w:rPr>
              <w:noProof/>
              <w:lang w:bidi="en-US"/>
            </w:rPr>
            <w:t>(Marchand, 2007; Ayat &amp; Farajkhah, 2014)</w:t>
          </w:r>
          <w:r w:rsidR="00A12BCE" w:rsidRPr="007A5148">
            <w:rPr>
              <w:lang w:bidi="en-US"/>
            </w:rPr>
            <w:fldChar w:fldCharType="end"/>
          </w:r>
        </w:sdtContent>
      </w:sdt>
      <w:r w:rsidR="001D4B18" w:rsidRPr="007A5148">
        <w:rPr>
          <w:lang w:bidi="en-US"/>
        </w:rPr>
        <w:t xml:space="preserve">, </w:t>
      </w:r>
      <w:r w:rsidR="00A12BCE" w:rsidRPr="007A5148">
        <w:rPr>
          <w:lang w:bidi="en-US"/>
        </w:rPr>
        <w:t>a</w:t>
      </w:r>
      <w:r w:rsidR="001D4B18" w:rsidRPr="007A5148">
        <w:rPr>
          <w:lang w:eastAsia="de-DE"/>
        </w:rPr>
        <w:t xml:space="preserve"> da</w:t>
      </w:r>
      <w:r w:rsidR="001E4E3B" w:rsidRPr="007A5148">
        <w:rPr>
          <w:lang w:eastAsia="de-DE"/>
        </w:rPr>
        <w:t xml:space="preserve"> bi se stvorila dodatna vrijednost</w:t>
      </w:r>
      <w:r w:rsidR="00C342D1">
        <w:rPr>
          <w:lang w:eastAsia="de-DE"/>
        </w:rPr>
        <w:t xml:space="preserve"> u poslovanju</w:t>
      </w:r>
      <w:r w:rsidR="00363AED">
        <w:rPr>
          <w:lang w:eastAsia="de-DE"/>
        </w:rPr>
        <w:t>,</w:t>
      </w:r>
      <w:r w:rsidR="001E4E3B" w:rsidRPr="007A5148">
        <w:rPr>
          <w:lang w:eastAsia="de-DE"/>
        </w:rPr>
        <w:t xml:space="preserve"> potrebna je </w:t>
      </w:r>
      <w:r w:rsidR="003C6613" w:rsidRPr="007A5148">
        <w:rPr>
          <w:lang w:eastAsia="de-DE"/>
        </w:rPr>
        <w:t xml:space="preserve">njihova </w:t>
      </w:r>
      <w:r w:rsidR="001E4E3B" w:rsidRPr="007A5148">
        <w:rPr>
          <w:lang w:eastAsia="de-DE"/>
        </w:rPr>
        <w:t xml:space="preserve">čvrsta </w:t>
      </w:r>
      <w:r w:rsidR="003C6613" w:rsidRPr="007A5148">
        <w:rPr>
          <w:lang w:eastAsia="de-DE"/>
        </w:rPr>
        <w:t xml:space="preserve">međusobna </w:t>
      </w:r>
      <w:r w:rsidR="001E4E3B" w:rsidRPr="007A5148">
        <w:rPr>
          <w:lang w:eastAsia="de-DE"/>
        </w:rPr>
        <w:t xml:space="preserve">veza </w:t>
      </w:r>
      <w:sdt>
        <w:sdtPr>
          <w:rPr>
            <w:lang w:eastAsia="de-DE"/>
          </w:rPr>
          <w:id w:val="1695504281"/>
          <w:citation/>
        </w:sdtPr>
        <w:sdtEndPr/>
        <w:sdtContent>
          <w:r w:rsidR="001E4E3B" w:rsidRPr="007A5148">
            <w:rPr>
              <w:lang w:eastAsia="de-DE"/>
            </w:rPr>
            <w:fldChar w:fldCharType="begin"/>
          </w:r>
          <w:r w:rsidR="00000841" w:rsidRPr="007A5148">
            <w:rPr>
              <w:lang w:eastAsia="de-DE"/>
            </w:rPr>
            <w:instrText xml:space="preserve">CITATION Joe99 \t  \l 1050 </w:instrText>
          </w:r>
          <w:r w:rsidR="001E4E3B" w:rsidRPr="007A5148">
            <w:rPr>
              <w:lang w:eastAsia="de-DE"/>
            </w:rPr>
            <w:fldChar w:fldCharType="separate"/>
          </w:r>
          <w:r w:rsidR="001B6365">
            <w:rPr>
              <w:noProof/>
              <w:lang w:eastAsia="de-DE"/>
            </w:rPr>
            <w:t>(Peppard &amp; Ward, 1999)</w:t>
          </w:r>
          <w:r w:rsidR="001E4E3B" w:rsidRPr="007A5148">
            <w:rPr>
              <w:lang w:eastAsia="de-DE"/>
            </w:rPr>
            <w:fldChar w:fldCharType="end"/>
          </w:r>
        </w:sdtContent>
      </w:sdt>
      <w:r w:rsidR="001E4E3B" w:rsidRPr="007A5148">
        <w:rPr>
          <w:lang w:eastAsia="de-DE"/>
        </w:rPr>
        <w:t>.</w:t>
      </w:r>
      <w:r w:rsidR="00D658BD" w:rsidRPr="007A5148">
        <w:rPr>
          <w:lang w:bidi="en-US"/>
        </w:rPr>
        <w:t xml:space="preserve"> </w:t>
      </w:r>
      <w:r w:rsidR="00CC1CA3" w:rsidRPr="007A5148">
        <w:rPr>
          <w:lang w:bidi="en-US"/>
        </w:rPr>
        <w:t>Upravljanje tako kompleksnim odnosima, od IT menadžera traže veliko znanje, stručnost i uključenost</w:t>
      </w:r>
      <w:r w:rsidR="00BA3589" w:rsidRPr="007A5148">
        <w:rPr>
          <w:lang w:bidi="en-US"/>
        </w:rPr>
        <w:t xml:space="preserve"> u sustav u kojemu djeluje</w:t>
      </w:r>
      <w:r w:rsidR="003C6613" w:rsidRPr="007A5148">
        <w:rPr>
          <w:lang w:bidi="en-US"/>
        </w:rPr>
        <w:t>.</w:t>
      </w:r>
      <w:r w:rsidR="00F16FDC" w:rsidRPr="007A5148">
        <w:rPr>
          <w:lang w:bidi="en-US"/>
        </w:rPr>
        <w:t xml:space="preserve"> IT</w:t>
      </w:r>
      <w:r w:rsidR="003C6613" w:rsidRPr="007A5148">
        <w:rPr>
          <w:lang w:bidi="en-US"/>
        </w:rPr>
        <w:t xml:space="preserve"> </w:t>
      </w:r>
      <w:r w:rsidR="0085458A" w:rsidRPr="007A5148">
        <w:rPr>
          <w:lang w:bidi="en-US"/>
        </w:rPr>
        <w:t xml:space="preserve">sektor </w:t>
      </w:r>
      <w:r w:rsidR="003C6613" w:rsidRPr="007A5148">
        <w:rPr>
          <w:lang w:bidi="en-US"/>
        </w:rPr>
        <w:t>na čelu s IT menadžerom</w:t>
      </w:r>
      <w:r w:rsidR="00F16FDC" w:rsidRPr="007A5148">
        <w:rPr>
          <w:lang w:bidi="en-US"/>
        </w:rPr>
        <w:t xml:space="preserve"> izlazi iz ere u kojoj je</w:t>
      </w:r>
      <w:r w:rsidR="00C342D1">
        <w:rPr>
          <w:lang w:bidi="en-US"/>
        </w:rPr>
        <w:t xml:space="preserve"> on</w:t>
      </w:r>
      <w:r w:rsidR="00F16FDC" w:rsidRPr="007A5148">
        <w:rPr>
          <w:lang w:bidi="en-US"/>
        </w:rPr>
        <w:t xml:space="preserve"> sam</w:t>
      </w:r>
      <w:r w:rsidR="00C342D1">
        <w:rPr>
          <w:lang w:bidi="en-US"/>
        </w:rPr>
        <w:t>ostalno</w:t>
      </w:r>
      <w:r w:rsidR="00F16FDC" w:rsidRPr="007A5148">
        <w:rPr>
          <w:lang w:bidi="en-US"/>
        </w:rPr>
        <w:t xml:space="preserve"> kontrolirao informacijsk</w:t>
      </w:r>
      <w:r w:rsidR="00C342D1">
        <w:rPr>
          <w:lang w:bidi="en-US"/>
        </w:rPr>
        <w:t>o</w:t>
      </w:r>
      <w:r w:rsidR="00F90B13">
        <w:rPr>
          <w:lang w:bidi="en-US"/>
        </w:rPr>
        <w:t>-</w:t>
      </w:r>
      <w:r w:rsidR="00C342D1">
        <w:rPr>
          <w:lang w:bidi="en-US"/>
        </w:rPr>
        <w:t>komunikacijske</w:t>
      </w:r>
      <w:r w:rsidR="00F16FDC" w:rsidRPr="007A5148">
        <w:rPr>
          <w:lang w:bidi="en-US"/>
        </w:rPr>
        <w:t xml:space="preserve"> resurse u eru u kojoj raste utjecaj korisni</w:t>
      </w:r>
      <w:r w:rsidR="00CB688E" w:rsidRPr="007A5148">
        <w:rPr>
          <w:lang w:bidi="en-US"/>
        </w:rPr>
        <w:t>ka na odluke o ulaganjima u IKT</w:t>
      </w:r>
      <w:r w:rsidR="00F16FDC" w:rsidRPr="007A5148">
        <w:rPr>
          <w:lang w:bidi="en-US"/>
        </w:rPr>
        <w:t xml:space="preserve"> </w:t>
      </w:r>
      <w:sdt>
        <w:sdtPr>
          <w:rPr>
            <w:lang w:bidi="en-US"/>
          </w:rPr>
          <w:id w:val="-731392191"/>
          <w:citation/>
        </w:sdtPr>
        <w:sdtEndPr/>
        <w:sdtContent>
          <w:r w:rsidR="00F16FDC" w:rsidRPr="007A5148">
            <w:rPr>
              <w:lang w:bidi="en-US"/>
            </w:rPr>
            <w:fldChar w:fldCharType="begin"/>
          </w:r>
          <w:r w:rsidR="008E3288" w:rsidRPr="007A5148">
            <w:rPr>
              <w:lang w:bidi="en-US"/>
            </w:rPr>
            <w:instrText xml:space="preserve">CITATION Pet00 \t  \l 1050 </w:instrText>
          </w:r>
          <w:r w:rsidR="00F16FDC" w:rsidRPr="007A5148">
            <w:rPr>
              <w:lang w:bidi="en-US"/>
            </w:rPr>
            <w:fldChar w:fldCharType="separate"/>
          </w:r>
          <w:r w:rsidR="001B6365">
            <w:rPr>
              <w:noProof/>
              <w:lang w:bidi="en-US"/>
            </w:rPr>
            <w:t>(Gottschalk &amp; Taylor, 2000)</w:t>
          </w:r>
          <w:r w:rsidR="00F16FDC" w:rsidRPr="007A5148">
            <w:rPr>
              <w:lang w:bidi="en-US"/>
            </w:rPr>
            <w:fldChar w:fldCharType="end"/>
          </w:r>
        </w:sdtContent>
      </w:sdt>
      <w:r w:rsidR="00F16FDC" w:rsidRPr="007A5148">
        <w:rPr>
          <w:lang w:bidi="en-US"/>
        </w:rPr>
        <w:t>.</w:t>
      </w:r>
      <w:r w:rsidR="00C50D12" w:rsidRPr="007A5148">
        <w:rPr>
          <w:lang w:bidi="en-US"/>
        </w:rPr>
        <w:t xml:space="preserve"> Tako dolazi do promjena uloga idealnoga IT menadžera. Promjene </w:t>
      </w:r>
      <w:r w:rsidR="00C50D12" w:rsidRPr="007A5148">
        <w:rPr>
          <w:lang w:eastAsia="de-DE"/>
        </w:rPr>
        <w:t>uloge iz čisto tehničke i tehnološke, u ulogu poslovnog</w:t>
      </w:r>
      <w:r w:rsidR="00F90B13">
        <w:rPr>
          <w:lang w:eastAsia="de-DE"/>
        </w:rPr>
        <w:t>a</w:t>
      </w:r>
      <w:r w:rsidR="00C50D12" w:rsidRPr="007A5148">
        <w:rPr>
          <w:lang w:eastAsia="de-DE"/>
        </w:rPr>
        <w:t xml:space="preserve"> menadžera čiji je zadatak povezati i uskladiti IKT sa strateškim ciljevima poslovanja događaju se cijelo vrijeme od kada postoji IT menadžer kao funkcija </w:t>
      </w:r>
      <w:sdt>
        <w:sdtPr>
          <w:rPr>
            <w:lang w:eastAsia="de-DE"/>
          </w:rPr>
          <w:id w:val="-1824655998"/>
          <w:citation/>
        </w:sdtPr>
        <w:sdtEndPr/>
        <w:sdtContent>
          <w:r w:rsidR="00C50D12" w:rsidRPr="007A5148">
            <w:rPr>
              <w:lang w:eastAsia="de-DE"/>
            </w:rPr>
            <w:fldChar w:fldCharType="begin"/>
          </w:r>
          <w:r w:rsidR="00C50D12" w:rsidRPr="007A5148">
            <w:rPr>
              <w:lang w:eastAsia="de-DE"/>
            </w:rPr>
            <w:instrText xml:space="preserve">CITATION Roc \t  \m Kor98 \l 1050 </w:instrText>
          </w:r>
          <w:r w:rsidR="00C50D12" w:rsidRPr="007A5148">
            <w:rPr>
              <w:lang w:eastAsia="de-DE"/>
            </w:rPr>
            <w:fldChar w:fldCharType="separate"/>
          </w:r>
          <w:r w:rsidR="001B6365">
            <w:rPr>
              <w:noProof/>
              <w:lang w:eastAsia="de-DE"/>
            </w:rPr>
            <w:t>(Rockart, 1982; Korn/Ferry Int., 1998)</w:t>
          </w:r>
          <w:r w:rsidR="00C50D12" w:rsidRPr="007A5148">
            <w:rPr>
              <w:lang w:eastAsia="de-DE"/>
            </w:rPr>
            <w:fldChar w:fldCharType="end"/>
          </w:r>
        </w:sdtContent>
      </w:sdt>
      <w:r w:rsidR="0098110D" w:rsidRPr="007A5148">
        <w:rPr>
          <w:lang w:eastAsia="de-DE"/>
        </w:rPr>
        <w:t>.</w:t>
      </w:r>
    </w:p>
    <w:p w:rsidR="00953E21" w:rsidRPr="007A5148" w:rsidRDefault="001D4B18" w:rsidP="00CF1FBB">
      <w:r w:rsidRPr="007A5148">
        <w:rPr>
          <w:lang w:bidi="en-US"/>
        </w:rPr>
        <w:t>Znanstveni</w:t>
      </w:r>
      <w:r w:rsidR="0098110D" w:rsidRPr="007A5148">
        <w:rPr>
          <w:lang w:bidi="en-US"/>
        </w:rPr>
        <w:t xml:space="preserve"> krugovi</w:t>
      </w:r>
      <w:r w:rsidRPr="007A5148">
        <w:rPr>
          <w:lang w:bidi="en-US"/>
        </w:rPr>
        <w:t xml:space="preserve"> već dulji niz godina pokušavaju naći odgovor na</w:t>
      </w:r>
      <w:r w:rsidR="005A3CED" w:rsidRPr="007A5148">
        <w:rPr>
          <w:lang w:bidi="en-US"/>
        </w:rPr>
        <w:t xml:space="preserve"> </w:t>
      </w:r>
      <w:r w:rsidR="00CC1CA3" w:rsidRPr="007A5148">
        <w:rPr>
          <w:lang w:bidi="en-US"/>
        </w:rPr>
        <w:t>pitanj</w:t>
      </w:r>
      <w:r w:rsidRPr="007A5148">
        <w:rPr>
          <w:lang w:bidi="en-US"/>
        </w:rPr>
        <w:t>a</w:t>
      </w:r>
      <w:r w:rsidR="00CC1CA3" w:rsidRPr="007A5148">
        <w:rPr>
          <w:lang w:bidi="en-US"/>
        </w:rPr>
        <w:t xml:space="preserve"> </w:t>
      </w:r>
      <w:r w:rsidR="00CC1CA3" w:rsidRPr="007A5148">
        <w:rPr>
          <w:i/>
          <w:lang w:bidi="en-US"/>
        </w:rPr>
        <w:t xml:space="preserve">što to čini </w:t>
      </w:r>
      <w:r w:rsidR="00CC1CA3" w:rsidRPr="007A5148">
        <w:rPr>
          <w:i/>
        </w:rPr>
        <w:t>kvalitetnog</w:t>
      </w:r>
      <w:r w:rsidR="00F90B13">
        <w:rPr>
          <w:i/>
        </w:rPr>
        <w:t>a</w:t>
      </w:r>
      <w:r w:rsidR="00CC1CA3" w:rsidRPr="007A5148">
        <w:rPr>
          <w:i/>
        </w:rPr>
        <w:t xml:space="preserve"> i uspješnog</w:t>
      </w:r>
      <w:r w:rsidR="00F90B13">
        <w:rPr>
          <w:i/>
        </w:rPr>
        <w:t>a</w:t>
      </w:r>
      <w:r w:rsidR="00CC1CA3" w:rsidRPr="007A5148">
        <w:rPr>
          <w:i/>
        </w:rPr>
        <w:t xml:space="preserve"> IT menadžera</w:t>
      </w:r>
      <w:r w:rsidR="00346AE9" w:rsidRPr="007A5148">
        <w:t xml:space="preserve"> </w:t>
      </w:r>
      <w:r w:rsidR="00CD2698" w:rsidRPr="007A5148">
        <w:t xml:space="preserve">te </w:t>
      </w:r>
      <w:r w:rsidR="00346AE9" w:rsidRPr="007A5148">
        <w:rPr>
          <w:i/>
        </w:rPr>
        <w:t xml:space="preserve">koja je razlika između njega i onoga manje </w:t>
      </w:r>
      <w:r w:rsidR="00F46A7D" w:rsidRPr="007A5148">
        <w:rPr>
          <w:i/>
        </w:rPr>
        <w:t>uspješno</w:t>
      </w:r>
      <w:r w:rsidR="00346AE9" w:rsidRPr="007A5148">
        <w:rPr>
          <w:i/>
        </w:rPr>
        <w:t>ga</w:t>
      </w:r>
      <w:r w:rsidR="00F46A7D" w:rsidRPr="007A5148">
        <w:t xml:space="preserve"> </w:t>
      </w:r>
      <w:sdt>
        <w:sdtPr>
          <w:id w:val="-805243138"/>
          <w:citation/>
        </w:sdtPr>
        <w:sdtEndPr/>
        <w:sdtContent>
          <w:r w:rsidR="00F46A7D" w:rsidRPr="007A5148">
            <w:fldChar w:fldCharType="begin"/>
          </w:r>
          <w:r w:rsidR="00526E86" w:rsidRPr="007A5148">
            <w:instrText xml:space="preserve">CITATION Fee92 \t  \m Bro04 \m Sma06 \m Gra10 \l 1050 </w:instrText>
          </w:r>
          <w:r w:rsidR="00F46A7D" w:rsidRPr="007A5148">
            <w:fldChar w:fldCharType="separate"/>
          </w:r>
          <w:r w:rsidR="001B6365">
            <w:rPr>
              <w:noProof/>
            </w:rPr>
            <w:t>(Feeny, Edwards, &amp; Simpson, 1992; Broadbent &amp; Kitzis, 2004; Smaltz, Sambamurthy, &amp; Agarwal, 2006; Waller, Rubenstrunk, &amp; Hallenbeck, 2010)</w:t>
          </w:r>
          <w:r w:rsidR="00F46A7D" w:rsidRPr="007A5148">
            <w:fldChar w:fldCharType="end"/>
          </w:r>
        </w:sdtContent>
      </w:sdt>
      <w:r w:rsidR="00DC094A" w:rsidRPr="007A5148">
        <w:t>.</w:t>
      </w:r>
      <w:r w:rsidR="00EA3B05" w:rsidRPr="007A5148">
        <w:t xml:space="preserve"> </w:t>
      </w:r>
      <w:r w:rsidRPr="007A5148">
        <w:t>IT menadžer</w:t>
      </w:r>
      <w:r w:rsidR="00EA3B05" w:rsidRPr="007A5148">
        <w:t xml:space="preserve"> treba</w:t>
      </w:r>
      <w:r w:rsidR="00EA3B05" w:rsidRPr="007A5148">
        <w:rPr>
          <w:lang w:bidi="en-US"/>
        </w:rPr>
        <w:t xml:space="preserve"> razumjeti po</w:t>
      </w:r>
      <w:r w:rsidR="00DC094A" w:rsidRPr="007A5148">
        <w:rPr>
          <w:lang w:bidi="en-US"/>
        </w:rPr>
        <w:t>slovanje i uskladiti tehnologiju</w:t>
      </w:r>
      <w:r w:rsidR="00EA3B05" w:rsidRPr="007A5148">
        <w:rPr>
          <w:lang w:bidi="en-US"/>
        </w:rPr>
        <w:t xml:space="preserve"> i procese s misijom i vizijom organizacije </w:t>
      </w:r>
      <w:sdt>
        <w:sdtPr>
          <w:rPr>
            <w:lang w:bidi="en-US"/>
          </w:rPr>
          <w:id w:val="-1843848913"/>
          <w:citation/>
        </w:sdtPr>
        <w:sdtEndPr/>
        <w:sdtContent>
          <w:r w:rsidR="00EA3B05" w:rsidRPr="007A5148">
            <w:rPr>
              <w:lang w:bidi="en-US"/>
            </w:rPr>
            <w:fldChar w:fldCharType="begin"/>
          </w:r>
          <w:r w:rsidR="00EA3B05" w:rsidRPr="007A5148">
            <w:rPr>
              <w:lang w:bidi="en-US"/>
            </w:rPr>
            <w:instrText xml:space="preserve"> CITATION Can13 \l 1050 </w:instrText>
          </w:r>
          <w:r w:rsidR="00EA3B05" w:rsidRPr="007A5148">
            <w:rPr>
              <w:lang w:bidi="en-US"/>
            </w:rPr>
            <w:fldChar w:fldCharType="separate"/>
          </w:r>
          <w:r w:rsidR="001B6365">
            <w:rPr>
              <w:noProof/>
              <w:lang w:bidi="en-US"/>
            </w:rPr>
            <w:t>(Cano, Fernández-Sanz, &amp; Misra, 2013)</w:t>
          </w:r>
          <w:r w:rsidR="00EA3B05" w:rsidRPr="007A5148">
            <w:rPr>
              <w:lang w:bidi="en-US"/>
            </w:rPr>
            <w:fldChar w:fldCharType="end"/>
          </w:r>
        </w:sdtContent>
      </w:sdt>
      <w:r w:rsidR="00346AE9" w:rsidRPr="007A5148">
        <w:t xml:space="preserve">. </w:t>
      </w:r>
      <w:r w:rsidR="00B37ED4" w:rsidRPr="007A5148">
        <w:rPr>
          <w:rFonts w:eastAsia="Calibri" w:cs="Times New Roman"/>
        </w:rPr>
        <w:t>Slijedom toga,</w:t>
      </w:r>
      <w:r w:rsidR="00A12BCE" w:rsidRPr="007A5148">
        <w:rPr>
          <w:rFonts w:eastAsia="Calibri" w:cs="Times New Roman"/>
        </w:rPr>
        <w:t xml:space="preserve"> u znanstvenoj literaturi</w:t>
      </w:r>
      <w:r w:rsidR="00B37ED4" w:rsidRPr="007A5148">
        <w:rPr>
          <w:rFonts w:eastAsia="Calibri" w:cs="Times New Roman"/>
        </w:rPr>
        <w:t xml:space="preserve"> </w:t>
      </w:r>
      <w:r w:rsidR="00866CA3" w:rsidRPr="007A5148">
        <w:rPr>
          <w:rFonts w:eastAsia="Calibri" w:cs="Times New Roman"/>
        </w:rPr>
        <w:t>prevladava stav</w:t>
      </w:r>
      <w:r w:rsidR="00B37ED4" w:rsidRPr="007A5148">
        <w:rPr>
          <w:rFonts w:eastAsia="Calibri" w:cs="Times New Roman"/>
        </w:rPr>
        <w:t xml:space="preserve"> kako je IT menadžer vrlo odgovorna i važna funkcija u organizaciji, a organizacija je uvelike ovisna o njemu. Poznato je i kako IKT često ne uspijeva ispuniti očekivanja uprave i korisnika u pogledu planiranih troškova, </w:t>
      </w:r>
      <w:r w:rsidR="00A12BCE" w:rsidRPr="007A5148">
        <w:rPr>
          <w:rFonts w:eastAsia="Calibri" w:cs="Times New Roman"/>
        </w:rPr>
        <w:t xml:space="preserve">poštivanja </w:t>
      </w:r>
      <w:r w:rsidR="00B37ED4" w:rsidRPr="007A5148">
        <w:rPr>
          <w:rFonts w:eastAsia="Calibri" w:cs="Times New Roman"/>
        </w:rPr>
        <w:t xml:space="preserve">rokova ili zahtijeva korisnika </w:t>
      </w:r>
      <w:sdt>
        <w:sdtPr>
          <w:rPr>
            <w:rFonts w:eastAsia="Calibri" w:cs="Times New Roman"/>
          </w:rPr>
          <w:id w:val="1834479510"/>
          <w:citation/>
        </w:sdtPr>
        <w:sdtEndPr/>
        <w:sdtContent>
          <w:r w:rsidR="00B37ED4" w:rsidRPr="007A5148">
            <w:rPr>
              <w:rFonts w:eastAsia="Calibri" w:cs="Times New Roman"/>
            </w:rPr>
            <w:fldChar w:fldCharType="begin"/>
          </w:r>
          <w:r w:rsidR="00B37ED4" w:rsidRPr="007A5148">
            <w:rPr>
              <w:rFonts w:eastAsia="Calibri" w:cs="Times New Roman"/>
            </w:rPr>
            <w:instrText xml:space="preserve"> CITATION Boy05 \l 1050 </w:instrText>
          </w:r>
          <w:r w:rsidR="00B37ED4" w:rsidRPr="007A5148">
            <w:rPr>
              <w:rFonts w:eastAsia="Calibri" w:cs="Times New Roman"/>
            </w:rPr>
            <w:fldChar w:fldCharType="separate"/>
          </w:r>
          <w:r w:rsidR="001B6365" w:rsidRPr="001B6365">
            <w:rPr>
              <w:rFonts w:eastAsia="Calibri" w:cs="Times New Roman"/>
              <w:noProof/>
            </w:rPr>
            <w:t>(Boyd, Glandon, &amp; Glandon, 2005)</w:t>
          </w:r>
          <w:r w:rsidR="00B37ED4" w:rsidRPr="007A5148">
            <w:rPr>
              <w:rFonts w:eastAsia="Calibri" w:cs="Times New Roman"/>
            </w:rPr>
            <w:fldChar w:fldCharType="end"/>
          </w:r>
        </w:sdtContent>
      </w:sdt>
      <w:r w:rsidR="00B37ED4" w:rsidRPr="007A5148">
        <w:rPr>
          <w:rFonts w:eastAsia="Calibri" w:cs="Times New Roman"/>
        </w:rPr>
        <w:t xml:space="preserve">. To može </w:t>
      </w:r>
      <w:r w:rsidR="00B37ED4" w:rsidRPr="007A5148">
        <w:rPr>
          <w:rFonts w:eastAsia="Calibri" w:cs="Times New Roman"/>
        </w:rPr>
        <w:lastRenderedPageBreak/>
        <w:t xml:space="preserve">utjecati na nezadovoljstvo, nepovjerenje </w:t>
      </w:r>
      <w:r w:rsidR="009E72DA" w:rsidRPr="007A5148">
        <w:rPr>
          <w:rFonts w:eastAsia="Calibri" w:cs="Times New Roman"/>
        </w:rPr>
        <w:t>te</w:t>
      </w:r>
      <w:r w:rsidR="00B37ED4" w:rsidRPr="007A5148">
        <w:rPr>
          <w:rFonts w:eastAsia="Calibri" w:cs="Times New Roman"/>
        </w:rPr>
        <w:t xml:space="preserve"> lošu komunikaciju između poslovanja, tj. korisnika IKT-a</w:t>
      </w:r>
      <w:r w:rsidR="009E72DA" w:rsidRPr="007A5148">
        <w:rPr>
          <w:rFonts w:eastAsia="Calibri" w:cs="Times New Roman"/>
        </w:rPr>
        <w:t xml:space="preserve"> općenito</w:t>
      </w:r>
      <w:r w:rsidR="00B37ED4" w:rsidRPr="007A5148">
        <w:rPr>
          <w:rFonts w:eastAsia="Calibri" w:cs="Times New Roman"/>
        </w:rPr>
        <w:t xml:space="preserve"> i IT menadžera.</w:t>
      </w:r>
      <w:r w:rsidR="009E72DA" w:rsidRPr="007A5148">
        <w:rPr>
          <w:rFonts w:eastAsia="Calibri" w:cs="Times New Roman"/>
        </w:rPr>
        <w:t xml:space="preserve"> Prema tom</w:t>
      </w:r>
      <w:r w:rsidR="00F90B13">
        <w:rPr>
          <w:rFonts w:eastAsia="Calibri" w:cs="Times New Roman"/>
        </w:rPr>
        <w:t>e</w:t>
      </w:r>
      <w:r w:rsidR="009E72DA" w:rsidRPr="007A5148">
        <w:rPr>
          <w:rFonts w:eastAsia="Calibri" w:cs="Times New Roman"/>
        </w:rPr>
        <w:t xml:space="preserve">, </w:t>
      </w:r>
      <w:r w:rsidR="009E72DA" w:rsidRPr="007A5148">
        <w:t>za uspjeh IT menadžera, osim stručnih znanja i kompetencija, važn</w:t>
      </w:r>
      <w:r w:rsidR="00C342D1">
        <w:t>a je</w:t>
      </w:r>
      <w:r w:rsidR="009E72DA" w:rsidRPr="007A5148">
        <w:t xml:space="preserve"> </w:t>
      </w:r>
      <w:r w:rsidR="00C342D1">
        <w:t>n</w:t>
      </w:r>
      <w:r w:rsidR="009E72DA" w:rsidRPr="007A5148">
        <w:t>je</w:t>
      </w:r>
      <w:r w:rsidR="00C342D1">
        <w:t>gova</w:t>
      </w:r>
      <w:r w:rsidR="009E72DA" w:rsidRPr="007A5148">
        <w:t xml:space="preserve"> </w:t>
      </w:r>
      <w:r w:rsidR="00ED34CA" w:rsidRPr="007A5148">
        <w:t xml:space="preserve">usklađenost s </w:t>
      </w:r>
      <w:r w:rsidR="00C342D1">
        <w:t>očekivanjima</w:t>
      </w:r>
      <w:r w:rsidR="00ED34CA" w:rsidRPr="007A5148">
        <w:t xml:space="preserve"> IKT korisnika</w:t>
      </w:r>
      <w:r w:rsidR="00C342D1">
        <w:t xml:space="preserve"> u bitnim elementima </w:t>
      </w:r>
      <w:r w:rsidR="00ED34CA" w:rsidRPr="007A5148">
        <w:t>i njihovim shvaćanjem idealnoga IT menadžera</w:t>
      </w:r>
      <w:r w:rsidR="00C342D1">
        <w:t>.</w:t>
      </w:r>
      <w:r w:rsidR="00ED34CA" w:rsidRPr="007A5148">
        <w:t xml:space="preserve"> </w:t>
      </w:r>
      <w:r w:rsidR="001A1904">
        <w:t>V</w:t>
      </w:r>
      <w:r w:rsidR="0085458A">
        <w:t>išom se razinom</w:t>
      </w:r>
      <w:r w:rsidR="00C342D1">
        <w:t xml:space="preserve"> usklađeno</w:t>
      </w:r>
      <w:r w:rsidR="0085458A">
        <w:t>sti</w:t>
      </w:r>
      <w:r w:rsidR="00C342D1">
        <w:t xml:space="preserve"> mogu očekivati</w:t>
      </w:r>
      <w:r w:rsidR="009E72DA" w:rsidRPr="007A5148">
        <w:t xml:space="preserve"> bolji rezultati</w:t>
      </w:r>
      <w:r w:rsidR="0085458A">
        <w:t>, a oni se postižu</w:t>
      </w:r>
      <w:r w:rsidR="009E72DA" w:rsidRPr="007A5148">
        <w:t xml:space="preserve"> </w:t>
      </w:r>
      <w:r w:rsidR="00C342D1">
        <w:t xml:space="preserve">kroz traženje </w:t>
      </w:r>
      <w:r w:rsidR="009E72DA" w:rsidRPr="007A5148">
        <w:t>maksimaln</w:t>
      </w:r>
      <w:r w:rsidR="00C342D1">
        <w:t>e</w:t>
      </w:r>
      <w:r w:rsidR="009E72DA" w:rsidRPr="007A5148">
        <w:t xml:space="preserve"> </w:t>
      </w:r>
      <w:r w:rsidR="00C342D1">
        <w:t xml:space="preserve">dodatne </w:t>
      </w:r>
      <w:r w:rsidR="009E72DA" w:rsidRPr="007A5148">
        <w:t>vrijednost</w:t>
      </w:r>
      <w:r w:rsidR="00C342D1">
        <w:t>i</w:t>
      </w:r>
      <w:r w:rsidR="009E72DA" w:rsidRPr="007A5148">
        <w:t xml:space="preserve"> za uloženo te poveća</w:t>
      </w:r>
      <w:r w:rsidR="00C342D1">
        <w:t>nje</w:t>
      </w:r>
      <w:r w:rsidR="009E72DA" w:rsidRPr="007A5148">
        <w:t xml:space="preserve"> učinkovitost organizacije.</w:t>
      </w:r>
      <w:r w:rsidR="00953E21" w:rsidRPr="007A5148">
        <w:t xml:space="preserve"> </w:t>
      </w:r>
      <w:r w:rsidR="00C342D1">
        <w:t>Od</w:t>
      </w:r>
      <w:r w:rsidR="00953E21" w:rsidRPr="007A5148">
        <w:t xml:space="preserve"> </w:t>
      </w:r>
      <w:r w:rsidR="00953E21" w:rsidRPr="007A5148">
        <w:rPr>
          <w:lang w:bidi="en-US"/>
        </w:rPr>
        <w:t>IT menadžera</w:t>
      </w:r>
      <w:r w:rsidR="00C342D1">
        <w:rPr>
          <w:lang w:bidi="en-US"/>
        </w:rPr>
        <w:t xml:space="preserve"> time</w:t>
      </w:r>
      <w:r w:rsidR="0092029D">
        <w:rPr>
          <w:lang w:bidi="en-US"/>
        </w:rPr>
        <w:t xml:space="preserve"> se</w:t>
      </w:r>
      <w:r w:rsidR="00953E21" w:rsidRPr="007A5148">
        <w:rPr>
          <w:lang w:bidi="en-US"/>
        </w:rPr>
        <w:t xml:space="preserve"> </w:t>
      </w:r>
      <w:r w:rsidR="00C342D1">
        <w:rPr>
          <w:lang w:bidi="en-US"/>
        </w:rPr>
        <w:t>traži</w:t>
      </w:r>
      <w:r w:rsidR="00953E21" w:rsidRPr="007A5148">
        <w:rPr>
          <w:lang w:bidi="en-US"/>
        </w:rPr>
        <w:t xml:space="preserve"> </w:t>
      </w:r>
      <w:r w:rsidR="00C342D1">
        <w:rPr>
          <w:lang w:bidi="en-US"/>
        </w:rPr>
        <w:t>njegova stalna</w:t>
      </w:r>
      <w:r w:rsidR="00953E21" w:rsidRPr="007A5148">
        <w:rPr>
          <w:lang w:bidi="en-US"/>
        </w:rPr>
        <w:t xml:space="preserve"> prilagod</w:t>
      </w:r>
      <w:r w:rsidR="00C342D1">
        <w:rPr>
          <w:lang w:bidi="en-US"/>
        </w:rPr>
        <w:t>ba</w:t>
      </w:r>
      <w:r w:rsidR="00953E21" w:rsidRPr="007A5148">
        <w:rPr>
          <w:lang w:bidi="en-US"/>
        </w:rPr>
        <w:t xml:space="preserve"> uvijek novijoj paradigmi tržišta i poslovanja kako ga ne bi zamijenili drugim ili kao funkciju u organizacij</w:t>
      </w:r>
      <w:r w:rsidR="0092029D">
        <w:rPr>
          <w:lang w:bidi="en-US"/>
        </w:rPr>
        <w:t>i</w:t>
      </w:r>
      <w:r w:rsidR="00953E21" w:rsidRPr="007A5148">
        <w:rPr>
          <w:lang w:bidi="en-US"/>
        </w:rPr>
        <w:t xml:space="preserve"> do kraja ukinuli </w:t>
      </w:r>
      <w:sdt>
        <w:sdtPr>
          <w:id w:val="-1004270799"/>
          <w:citation/>
        </w:sdtPr>
        <w:sdtEndPr/>
        <w:sdtContent>
          <w:r w:rsidR="00953E21" w:rsidRPr="007A5148">
            <w:fldChar w:fldCharType="begin"/>
          </w:r>
          <w:r w:rsidR="00953E21" w:rsidRPr="007A5148">
            <w:instrText xml:space="preserve">CITATION Wat09 \l 1050 </w:instrText>
          </w:r>
          <w:r w:rsidR="00953E21" w:rsidRPr="007A5148">
            <w:fldChar w:fldCharType="separate"/>
          </w:r>
          <w:r w:rsidR="001B6365">
            <w:rPr>
              <w:noProof/>
            </w:rPr>
            <w:t>(Watson, 2009)</w:t>
          </w:r>
          <w:r w:rsidR="00953E21" w:rsidRPr="007A5148">
            <w:fldChar w:fldCharType="end"/>
          </w:r>
        </w:sdtContent>
      </w:sdt>
      <w:r w:rsidR="00953E21" w:rsidRPr="007A5148">
        <w:t>.</w:t>
      </w:r>
    </w:p>
    <w:p w:rsidR="00DC094A" w:rsidRPr="007A5148" w:rsidRDefault="009E72DA" w:rsidP="00CF1FBB">
      <w:pPr>
        <w:rPr>
          <w:lang w:eastAsia="de-DE"/>
        </w:rPr>
      </w:pPr>
      <w:r w:rsidRPr="007A5148">
        <w:t>Kako bi</w:t>
      </w:r>
      <w:r w:rsidR="009675E2" w:rsidRPr="007A5148">
        <w:t xml:space="preserve"> uspješno ispunjav</w:t>
      </w:r>
      <w:r w:rsidRPr="007A5148">
        <w:t>ao svoju</w:t>
      </w:r>
      <w:r w:rsidR="009675E2" w:rsidRPr="007A5148">
        <w:t xml:space="preserve"> ulog</w:t>
      </w:r>
      <w:r w:rsidRPr="007A5148">
        <w:t>u,</w:t>
      </w:r>
      <w:r w:rsidR="00297E25" w:rsidRPr="007A5148">
        <w:t xml:space="preserve"> IT menadžer</w:t>
      </w:r>
      <w:r w:rsidRPr="007A5148">
        <w:t xml:space="preserve">u </w:t>
      </w:r>
      <w:r w:rsidR="009675E2" w:rsidRPr="007A5148">
        <w:t>najpotrebnije</w:t>
      </w:r>
      <w:r w:rsidR="0092029D">
        <w:t xml:space="preserve"> su</w:t>
      </w:r>
      <w:r w:rsidR="00297E25" w:rsidRPr="007A5148">
        <w:t xml:space="preserve"> </w:t>
      </w:r>
      <w:r w:rsidRPr="007A5148">
        <w:t xml:space="preserve">sljedeće </w:t>
      </w:r>
      <w:r w:rsidR="00297E25" w:rsidRPr="007A5148">
        <w:t>dvije</w:t>
      </w:r>
      <w:r w:rsidR="009675E2" w:rsidRPr="007A5148">
        <w:t xml:space="preserve"> </w:t>
      </w:r>
      <w:r w:rsidR="008862AC" w:rsidRPr="007A5148">
        <w:t>kompetencije</w:t>
      </w:r>
      <w:r w:rsidR="00297E25" w:rsidRPr="007A5148">
        <w:t>;</w:t>
      </w:r>
      <w:r w:rsidR="009675E2" w:rsidRPr="007A5148">
        <w:t xml:space="preserve"> </w:t>
      </w:r>
      <w:r w:rsidR="009675E2" w:rsidRPr="007A5148">
        <w:rPr>
          <w:i/>
        </w:rPr>
        <w:t>razumjeti poslovanje</w:t>
      </w:r>
      <w:r w:rsidR="009675E2" w:rsidRPr="007A5148">
        <w:t xml:space="preserve"> i </w:t>
      </w:r>
      <w:r w:rsidR="009675E2" w:rsidRPr="007A5148">
        <w:rPr>
          <w:i/>
        </w:rPr>
        <w:t>učinkovit</w:t>
      </w:r>
      <w:r w:rsidR="00297E25" w:rsidRPr="007A5148">
        <w:rPr>
          <w:i/>
        </w:rPr>
        <w:t>o</w:t>
      </w:r>
      <w:r w:rsidR="009675E2" w:rsidRPr="007A5148">
        <w:rPr>
          <w:i/>
        </w:rPr>
        <w:t xml:space="preserve"> komunici</w:t>
      </w:r>
      <w:r w:rsidR="00297E25" w:rsidRPr="007A5148">
        <w:rPr>
          <w:i/>
        </w:rPr>
        <w:t>rati</w:t>
      </w:r>
      <w:r w:rsidR="009675E2" w:rsidRPr="007A5148">
        <w:t xml:space="preserve"> </w:t>
      </w:r>
      <w:sdt>
        <w:sdtPr>
          <w:id w:val="1672064501"/>
          <w:citation/>
        </w:sdtPr>
        <w:sdtEndPr/>
        <w:sdtContent>
          <w:r w:rsidR="009675E2" w:rsidRPr="007A5148">
            <w:fldChar w:fldCharType="begin"/>
          </w:r>
          <w:r w:rsidR="009675E2" w:rsidRPr="007A5148">
            <w:instrText xml:space="preserve"> CITATION Tri09 \l 1050 </w:instrText>
          </w:r>
          <w:r w:rsidR="00CF77C6" w:rsidRPr="007A5148">
            <w:instrText xml:space="preserve"> \m Rob85</w:instrText>
          </w:r>
          <w:r w:rsidR="009675E2" w:rsidRPr="007A5148">
            <w:fldChar w:fldCharType="separate"/>
          </w:r>
          <w:r w:rsidR="001B6365">
            <w:rPr>
              <w:noProof/>
            </w:rPr>
            <w:t>(Trigo, Varajão, Oliveira, &amp; Barroso, 2009; Benjamin, Dickinson, &amp; Rockart, 1985)</w:t>
          </w:r>
          <w:r w:rsidR="009675E2" w:rsidRPr="007A5148">
            <w:fldChar w:fldCharType="end"/>
          </w:r>
        </w:sdtContent>
      </w:sdt>
      <w:r w:rsidR="00297E25" w:rsidRPr="007A5148">
        <w:t xml:space="preserve"> što pokazuje na</w:t>
      </w:r>
      <w:r w:rsidR="003D58C6" w:rsidRPr="007A5148">
        <w:t xml:space="preserve"> važn</w:t>
      </w:r>
      <w:r w:rsidR="00297E25" w:rsidRPr="007A5148">
        <w:t>u</w:t>
      </w:r>
      <w:r w:rsidR="003D58C6" w:rsidRPr="007A5148">
        <w:t xml:space="preserve"> i do sada nedovoljno obrađen</w:t>
      </w:r>
      <w:r w:rsidR="00297E25" w:rsidRPr="007A5148">
        <w:t>u</w:t>
      </w:r>
      <w:r w:rsidR="003D58C6" w:rsidRPr="007A5148">
        <w:t xml:space="preserve"> ulog</w:t>
      </w:r>
      <w:r w:rsidR="00297E25" w:rsidRPr="007A5148">
        <w:t>u</w:t>
      </w:r>
      <w:r w:rsidR="003D58C6" w:rsidRPr="007A5148">
        <w:t xml:space="preserve"> IT menadžera, a to je </w:t>
      </w:r>
      <w:r w:rsidR="003D58C6" w:rsidRPr="007A5148">
        <w:rPr>
          <w:i/>
        </w:rPr>
        <w:t>komunikacijska uloga</w:t>
      </w:r>
      <w:r w:rsidR="003D58C6" w:rsidRPr="007A5148">
        <w:t>.</w:t>
      </w:r>
      <w:r w:rsidR="00866CA3" w:rsidRPr="007A5148">
        <w:t xml:space="preserve"> Važnost komunikacijske uloge IT menadžera istaknuta je još u ranim devedesetima </w:t>
      </w:r>
      <w:sdt>
        <w:sdtPr>
          <w:id w:val="-1598318902"/>
          <w:citation/>
        </w:sdtPr>
        <w:sdtEndPr/>
        <w:sdtContent>
          <w:r w:rsidR="00866CA3" w:rsidRPr="007A5148">
            <w:fldChar w:fldCharType="begin"/>
          </w:r>
          <w:r w:rsidR="00866CA3" w:rsidRPr="007A5148">
            <w:instrText xml:space="preserve"> CITATION Gro931 \l 1050 </w:instrText>
          </w:r>
          <w:r w:rsidR="00866CA3" w:rsidRPr="007A5148">
            <w:fldChar w:fldCharType="separate"/>
          </w:r>
          <w:r w:rsidR="001B6365">
            <w:rPr>
              <w:noProof/>
            </w:rPr>
            <w:t>(Grover, Jeong, Kettinger, &amp; Lee, 1993)</w:t>
          </w:r>
          <w:r w:rsidR="00866CA3" w:rsidRPr="007A5148">
            <w:fldChar w:fldCharType="end"/>
          </w:r>
        </w:sdtContent>
      </w:sdt>
      <w:r w:rsidR="00866CA3" w:rsidRPr="007A5148">
        <w:t>.</w:t>
      </w:r>
      <w:r w:rsidR="00866CA3" w:rsidRPr="007A5148">
        <w:rPr>
          <w:lang w:bidi="en-US"/>
        </w:rPr>
        <w:t xml:space="preserve"> </w:t>
      </w:r>
      <w:r w:rsidR="00866CA3" w:rsidRPr="007A5148">
        <w:rPr>
          <w:lang w:eastAsia="de-DE"/>
        </w:rPr>
        <w:t>Proučava</w:t>
      </w:r>
      <w:r w:rsidRPr="007A5148">
        <w:rPr>
          <w:lang w:eastAsia="de-DE"/>
        </w:rPr>
        <w:t>ti</w:t>
      </w:r>
      <w:r w:rsidR="00866CA3" w:rsidRPr="007A5148">
        <w:rPr>
          <w:lang w:eastAsia="de-DE"/>
        </w:rPr>
        <w:t xml:space="preserve"> ulog</w:t>
      </w:r>
      <w:r w:rsidRPr="007A5148">
        <w:rPr>
          <w:lang w:eastAsia="de-DE"/>
        </w:rPr>
        <w:t>u</w:t>
      </w:r>
      <w:r w:rsidR="00866CA3" w:rsidRPr="007A5148">
        <w:rPr>
          <w:lang w:eastAsia="de-DE"/>
        </w:rPr>
        <w:t xml:space="preserve"> IT menadžera bez proučavanja ključnih kompetencija potrebnih za njegov uspjeh ne bi bilo ispravno.</w:t>
      </w:r>
      <w:r w:rsidR="00D3709C" w:rsidRPr="007A5148">
        <w:t xml:space="preserve"> </w:t>
      </w:r>
      <w:r w:rsidR="003D58C6" w:rsidRPr="007A5148">
        <w:t xml:space="preserve">Kritične </w:t>
      </w:r>
      <w:r w:rsidR="008F75E8" w:rsidRPr="007A5148">
        <w:t xml:space="preserve">kompetencije </w:t>
      </w:r>
      <w:r w:rsidR="003D58C6" w:rsidRPr="007A5148">
        <w:t>kojima IT menadžer raspolaže u svome</w:t>
      </w:r>
      <w:r w:rsidR="00117734" w:rsidRPr="007A5148">
        <w:t xml:space="preserve"> poslu, a potrebne su za ispunjavanje </w:t>
      </w:r>
      <w:r w:rsidR="005A3CED" w:rsidRPr="007A5148">
        <w:t xml:space="preserve">njegove </w:t>
      </w:r>
      <w:r w:rsidR="00117734" w:rsidRPr="007A5148">
        <w:t>komunikacijske uloge</w:t>
      </w:r>
      <w:r w:rsidR="003D58C6" w:rsidRPr="007A5148">
        <w:t xml:space="preserve"> su </w:t>
      </w:r>
      <w:r w:rsidR="00117734" w:rsidRPr="007A5148">
        <w:rPr>
          <w:i/>
        </w:rPr>
        <w:t xml:space="preserve">komunikacijske </w:t>
      </w:r>
      <w:r w:rsidR="00DC094A" w:rsidRPr="007A5148">
        <w:rPr>
          <w:i/>
        </w:rPr>
        <w:t>kompetencije</w:t>
      </w:r>
      <w:r w:rsidR="00117734" w:rsidRPr="007A5148">
        <w:t>.</w:t>
      </w:r>
      <w:r w:rsidR="00B015E2" w:rsidRPr="007A5148">
        <w:t xml:space="preserve"> </w:t>
      </w:r>
      <w:r w:rsidR="0085575A" w:rsidRPr="007A5148">
        <w:rPr>
          <w:lang w:eastAsia="de-DE"/>
        </w:rPr>
        <w:t>Presudna važnost komunikacijskih kompetencija u ispunjavanju uloge IT menadžera istaknuta je kod v</w:t>
      </w:r>
      <w:r w:rsidR="009F14C8" w:rsidRPr="007A5148">
        <w:rPr>
          <w:lang w:eastAsia="de-DE"/>
        </w:rPr>
        <w:t>elikog</w:t>
      </w:r>
      <w:r w:rsidR="0092029D">
        <w:rPr>
          <w:lang w:eastAsia="de-DE"/>
        </w:rPr>
        <w:t>a</w:t>
      </w:r>
      <w:r w:rsidR="009F14C8" w:rsidRPr="007A5148">
        <w:rPr>
          <w:lang w:eastAsia="de-DE"/>
        </w:rPr>
        <w:t xml:space="preserve"> broja </w:t>
      </w:r>
      <w:r w:rsidR="0085575A" w:rsidRPr="007A5148">
        <w:rPr>
          <w:lang w:eastAsia="de-DE"/>
        </w:rPr>
        <w:t xml:space="preserve">istraživača koji se bave ulogom IT menadžera </w:t>
      </w:r>
      <w:sdt>
        <w:sdtPr>
          <w:rPr>
            <w:lang w:eastAsia="de-DE"/>
          </w:rPr>
          <w:id w:val="549806888"/>
          <w:citation/>
        </w:sdtPr>
        <w:sdtEndPr/>
        <w:sdtContent>
          <w:r w:rsidR="00DC64FF" w:rsidRPr="007A5148">
            <w:rPr>
              <w:lang w:eastAsia="de-DE"/>
            </w:rPr>
            <w:fldChar w:fldCharType="begin"/>
          </w:r>
          <w:r w:rsidR="00266BA1" w:rsidRPr="007A5148">
            <w:rPr>
              <w:lang w:eastAsia="de-DE"/>
            </w:rPr>
            <w:instrText xml:space="preserve">CITATION Roc \t  \m App92 \m Mic94 \m Ste94 \m Joh05 \m Smi10 \l 1050 </w:instrText>
          </w:r>
          <w:r w:rsidR="00DC64FF" w:rsidRPr="007A5148">
            <w:rPr>
              <w:lang w:eastAsia="de-DE"/>
            </w:rPr>
            <w:fldChar w:fldCharType="separate"/>
          </w:r>
          <w:r w:rsidR="001B6365">
            <w:rPr>
              <w:noProof/>
              <w:lang w:eastAsia="de-DE"/>
            </w:rPr>
            <w:t>(Rockart, 1982; Applegate &amp; Elam, 1992; Earl &amp; Feeny, 1995; Stephens &amp; Loughman, 1994; Johnson &amp; Lederer, 2005; Smith &amp; McKeen, 2010)</w:t>
          </w:r>
          <w:r w:rsidR="00DC64FF" w:rsidRPr="007A5148">
            <w:rPr>
              <w:lang w:eastAsia="de-DE"/>
            </w:rPr>
            <w:fldChar w:fldCharType="end"/>
          </w:r>
        </w:sdtContent>
      </w:sdt>
      <w:r w:rsidR="0085575A" w:rsidRPr="007A5148">
        <w:rPr>
          <w:lang w:eastAsia="de-DE"/>
        </w:rPr>
        <w:t>, kao i kod autora knjiga</w:t>
      </w:r>
      <w:r w:rsidR="009F14C8" w:rsidRPr="007A5148">
        <w:rPr>
          <w:lang w:eastAsia="de-DE"/>
        </w:rPr>
        <w:t xml:space="preserve"> o </w:t>
      </w:r>
      <w:r w:rsidR="005225FF">
        <w:rPr>
          <w:lang w:eastAsia="de-DE"/>
        </w:rPr>
        <w:t>I</w:t>
      </w:r>
      <w:r w:rsidR="009F14C8" w:rsidRPr="007A5148">
        <w:rPr>
          <w:lang w:eastAsia="de-DE"/>
        </w:rPr>
        <w:t>T menadžmentu</w:t>
      </w:r>
      <w:r w:rsidR="0085575A" w:rsidRPr="007A5148">
        <w:rPr>
          <w:lang w:eastAsia="de-DE"/>
        </w:rPr>
        <w:t xml:space="preserve"> </w:t>
      </w:r>
      <w:sdt>
        <w:sdtPr>
          <w:rPr>
            <w:lang w:eastAsia="de-DE"/>
          </w:rPr>
          <w:id w:val="1180708833"/>
          <w:citation/>
        </w:sdtPr>
        <w:sdtEndPr/>
        <w:sdtContent>
          <w:r w:rsidR="0085575A" w:rsidRPr="007A5148">
            <w:rPr>
              <w:lang w:eastAsia="de-DE"/>
            </w:rPr>
            <w:fldChar w:fldCharType="begin"/>
          </w:r>
          <w:r w:rsidR="0085575A" w:rsidRPr="007A5148">
            <w:rPr>
              <w:lang w:eastAsia="de-DE"/>
            </w:rPr>
            <w:instrText xml:space="preserve"> CITATION Gra10 \l 1050  \m Lau12</w:instrText>
          </w:r>
          <w:r w:rsidR="0085575A" w:rsidRPr="007A5148">
            <w:rPr>
              <w:lang w:eastAsia="de-DE"/>
            </w:rPr>
            <w:fldChar w:fldCharType="separate"/>
          </w:r>
          <w:r w:rsidR="001B6365">
            <w:rPr>
              <w:noProof/>
              <w:lang w:eastAsia="de-DE"/>
            </w:rPr>
            <w:t>(Waller, Rubenstrunk, &amp; Hallenbeck, 2010; Laudon &amp; Laudon, 2012)</w:t>
          </w:r>
          <w:r w:rsidR="0085575A" w:rsidRPr="007A5148">
            <w:rPr>
              <w:lang w:eastAsia="de-DE"/>
            </w:rPr>
            <w:fldChar w:fldCharType="end"/>
          </w:r>
        </w:sdtContent>
      </w:sdt>
      <w:r w:rsidR="0085575A" w:rsidRPr="007A5148">
        <w:rPr>
          <w:lang w:eastAsia="de-DE"/>
        </w:rPr>
        <w:t>.</w:t>
      </w:r>
      <w:r w:rsidR="0085575A" w:rsidRPr="007A5148">
        <w:t xml:space="preserve"> </w:t>
      </w:r>
      <w:r w:rsidR="00DC094A" w:rsidRPr="007A5148">
        <w:t>U svakodnevnoj</w:t>
      </w:r>
      <w:r w:rsidR="00B015E2" w:rsidRPr="007A5148">
        <w:t xml:space="preserve"> </w:t>
      </w:r>
      <w:r w:rsidR="00DC094A" w:rsidRPr="007A5148">
        <w:t>komunikaciji IT menadžer se suočava s dva</w:t>
      </w:r>
      <w:r w:rsidR="0092029D">
        <w:t>ma</w:t>
      </w:r>
      <w:r w:rsidR="0098110D" w:rsidRPr="007A5148">
        <w:t xml:space="preserve"> pitanj</w:t>
      </w:r>
      <w:r w:rsidR="0092029D">
        <w:t>ima</w:t>
      </w:r>
      <w:r w:rsidR="0098110D" w:rsidRPr="007A5148">
        <w:t>, tj.</w:t>
      </w:r>
      <w:r w:rsidR="001D4B18" w:rsidRPr="007A5148">
        <w:t xml:space="preserve"> komunikacijsk</w:t>
      </w:r>
      <w:r w:rsidR="0092029D">
        <w:t>im</w:t>
      </w:r>
      <w:r w:rsidR="00DC094A" w:rsidRPr="007A5148">
        <w:t xml:space="preserve"> izazov</w:t>
      </w:r>
      <w:r w:rsidR="0092029D">
        <w:t>ima</w:t>
      </w:r>
      <w:r w:rsidR="00DC094A" w:rsidRPr="007A5148">
        <w:t>:</w:t>
      </w:r>
    </w:p>
    <w:p w:rsidR="00DC094A" w:rsidRPr="007A5148" w:rsidRDefault="00DC094A" w:rsidP="00161466">
      <w:pPr>
        <w:pStyle w:val="Nabrajanje"/>
      </w:pPr>
      <w:r w:rsidRPr="007A5148">
        <w:t>Kako naučiti i primijeniti jezik poslovanja u komunikaciji s upravom</w:t>
      </w:r>
      <w:r w:rsidR="0098110D" w:rsidRPr="007A5148">
        <w:t>?</w:t>
      </w:r>
    </w:p>
    <w:p w:rsidR="00DC094A" w:rsidRPr="007A5148" w:rsidRDefault="00DC094A" w:rsidP="00161466">
      <w:pPr>
        <w:pStyle w:val="Nabrajanje"/>
      </w:pPr>
      <w:r w:rsidRPr="007A5148">
        <w:t>Kako izbjeći tehnički rječnik u komunikaciji s korisnic</w:t>
      </w:r>
      <w:r w:rsidR="0092029D">
        <w:t>i</w:t>
      </w:r>
      <w:r w:rsidRPr="007A5148">
        <w:t>ma</w:t>
      </w:r>
      <w:r w:rsidR="0098110D" w:rsidRPr="007A5148">
        <w:t>?</w:t>
      </w:r>
    </w:p>
    <w:p w:rsidR="00A6603A" w:rsidRDefault="001A5C7C" w:rsidP="00D8113A">
      <w:pPr>
        <w:rPr>
          <w:lang w:bidi="en-US"/>
        </w:rPr>
      </w:pPr>
      <w:r w:rsidRPr="007A5148">
        <w:t>Prema tome</w:t>
      </w:r>
      <w:r w:rsidR="00DC094A" w:rsidRPr="007A5148">
        <w:t>, IT menadžer</w:t>
      </w:r>
      <w:r w:rsidR="00000147" w:rsidRPr="007A5148">
        <w:t xml:space="preserve"> mora naći </w:t>
      </w:r>
      <w:r w:rsidR="00000147" w:rsidRPr="007A5148">
        <w:rPr>
          <w:i/>
        </w:rPr>
        <w:t>zajednički jezik</w:t>
      </w:r>
      <w:r w:rsidR="00000147" w:rsidRPr="007A5148">
        <w:t xml:space="preserve"> s korisnicima</w:t>
      </w:r>
      <w:r w:rsidR="00B17D2A" w:rsidRPr="007A5148">
        <w:t xml:space="preserve"> </w:t>
      </w:r>
      <w:sdt>
        <w:sdtPr>
          <w:id w:val="213781894"/>
          <w:citation/>
        </w:sdtPr>
        <w:sdtEndPr/>
        <w:sdtContent>
          <w:r w:rsidR="00B17D2A" w:rsidRPr="007A5148">
            <w:fldChar w:fldCharType="begin"/>
          </w:r>
          <w:r w:rsidR="00B17D2A" w:rsidRPr="007A5148">
            <w:instrText xml:space="preserve">CITATION Sun \l 1050 </w:instrText>
          </w:r>
          <w:r w:rsidR="00B17D2A" w:rsidRPr="007A5148">
            <w:fldChar w:fldCharType="separate"/>
          </w:r>
          <w:r w:rsidR="001B6365">
            <w:rPr>
              <w:noProof/>
            </w:rPr>
            <w:t>(Sun, Fand, Lim, Huang, &amp; Straub, 2012)</w:t>
          </w:r>
          <w:r w:rsidR="00B17D2A" w:rsidRPr="007A5148">
            <w:fldChar w:fldCharType="end"/>
          </w:r>
        </w:sdtContent>
      </w:sdt>
      <w:r w:rsidR="00341C68" w:rsidRPr="007A5148">
        <w:t xml:space="preserve">, </w:t>
      </w:r>
      <w:r w:rsidR="00341C68" w:rsidRPr="007A5148">
        <w:rPr>
          <w:lang w:bidi="en-US"/>
        </w:rPr>
        <w:t>bez pretjerane upotrebe tehničkog</w:t>
      </w:r>
      <w:r w:rsidR="0092029D">
        <w:rPr>
          <w:lang w:bidi="en-US"/>
        </w:rPr>
        <w:t>a</w:t>
      </w:r>
      <w:r w:rsidR="00341C68" w:rsidRPr="007A5148">
        <w:rPr>
          <w:lang w:bidi="en-US"/>
        </w:rPr>
        <w:t xml:space="preserve"> žargona </w:t>
      </w:r>
      <w:sdt>
        <w:sdtPr>
          <w:rPr>
            <w:lang w:bidi="en-US"/>
          </w:rPr>
          <w:id w:val="1759477229"/>
          <w:citation/>
        </w:sdtPr>
        <w:sdtEndPr/>
        <w:sdtContent>
          <w:r w:rsidR="00341C68" w:rsidRPr="007A5148">
            <w:rPr>
              <w:lang w:bidi="en-US"/>
            </w:rPr>
            <w:fldChar w:fldCharType="begin"/>
          </w:r>
          <w:r w:rsidR="00266BA1" w:rsidRPr="007A5148">
            <w:rPr>
              <w:lang w:bidi="en-US"/>
            </w:rPr>
            <w:instrText xml:space="preserve">CITATION Ste94 \m Mic94 \l 1050 </w:instrText>
          </w:r>
          <w:r w:rsidR="00341C68" w:rsidRPr="007A5148">
            <w:rPr>
              <w:lang w:bidi="en-US"/>
            </w:rPr>
            <w:fldChar w:fldCharType="separate"/>
          </w:r>
          <w:r w:rsidR="001B6365">
            <w:rPr>
              <w:noProof/>
              <w:lang w:bidi="en-US"/>
            </w:rPr>
            <w:t xml:space="preserve">(Stephens &amp; </w:t>
          </w:r>
          <w:r w:rsidR="001B6365">
            <w:rPr>
              <w:noProof/>
              <w:lang w:bidi="en-US"/>
            </w:rPr>
            <w:lastRenderedPageBreak/>
            <w:t>Loughman, 1994; Earl &amp; Feeny, 1995)</w:t>
          </w:r>
          <w:r w:rsidR="00341C68" w:rsidRPr="007A5148">
            <w:rPr>
              <w:lang w:bidi="en-US"/>
            </w:rPr>
            <w:fldChar w:fldCharType="end"/>
          </w:r>
        </w:sdtContent>
      </w:sdt>
      <w:r w:rsidR="00341C68" w:rsidRPr="007A5148">
        <w:rPr>
          <w:lang w:bidi="en-US"/>
        </w:rPr>
        <w:t>,</w:t>
      </w:r>
      <w:r w:rsidR="00341C68" w:rsidRPr="007A5148">
        <w:t xml:space="preserve"> </w:t>
      </w:r>
      <w:r w:rsidR="001D158E" w:rsidRPr="007A5148">
        <w:t>i s upravom organizacije</w:t>
      </w:r>
      <w:r w:rsidR="00341C68" w:rsidRPr="007A5148">
        <w:t xml:space="preserve"> </w:t>
      </w:r>
      <w:sdt>
        <w:sdtPr>
          <w:rPr>
            <w:lang w:eastAsia="de-DE"/>
          </w:rPr>
          <w:id w:val="-149833437"/>
          <w:citation/>
        </w:sdtPr>
        <w:sdtEndPr/>
        <w:sdtContent>
          <w:r w:rsidR="00341C68" w:rsidRPr="007A5148">
            <w:rPr>
              <w:lang w:eastAsia="de-DE"/>
            </w:rPr>
            <w:fldChar w:fldCharType="begin"/>
          </w:r>
          <w:r w:rsidR="00341C68" w:rsidRPr="007A5148">
            <w:rPr>
              <w:lang w:eastAsia="de-DE"/>
            </w:rPr>
            <w:instrText xml:space="preserve"> CITATION Smi10 \l 1050 </w:instrText>
          </w:r>
          <w:r w:rsidR="00341C68" w:rsidRPr="007A5148">
            <w:rPr>
              <w:lang w:eastAsia="de-DE"/>
            </w:rPr>
            <w:fldChar w:fldCharType="separate"/>
          </w:r>
          <w:r w:rsidR="001B6365">
            <w:rPr>
              <w:noProof/>
              <w:lang w:eastAsia="de-DE"/>
            </w:rPr>
            <w:t>(Smith &amp; McKeen, 2010)</w:t>
          </w:r>
          <w:r w:rsidR="00341C68" w:rsidRPr="007A5148">
            <w:rPr>
              <w:lang w:eastAsia="de-DE"/>
            </w:rPr>
            <w:fldChar w:fldCharType="end"/>
          </w:r>
        </w:sdtContent>
      </w:sdt>
      <w:r w:rsidR="00341C68" w:rsidRPr="007A5148">
        <w:rPr>
          <w:lang w:eastAsia="de-DE"/>
        </w:rPr>
        <w:t xml:space="preserve"> pri čemu </w:t>
      </w:r>
      <w:r w:rsidR="00341C68" w:rsidRPr="007A5148">
        <w:t>mora razumjeti i govoriti jezik poslovanja</w:t>
      </w:r>
      <w:r w:rsidR="001D158E" w:rsidRPr="007A5148">
        <w:t xml:space="preserve"> </w:t>
      </w:r>
      <w:sdt>
        <w:sdtPr>
          <w:id w:val="683014357"/>
          <w:citation/>
        </w:sdtPr>
        <w:sdtEndPr/>
        <w:sdtContent>
          <w:r w:rsidR="001D158E" w:rsidRPr="007A5148">
            <w:fldChar w:fldCharType="begin"/>
          </w:r>
          <w:r w:rsidR="001D158E" w:rsidRPr="007A5148">
            <w:instrText xml:space="preserve">CITATION Dav09 \l 1050 </w:instrText>
          </w:r>
          <w:r w:rsidR="001D158E" w:rsidRPr="007A5148">
            <w:fldChar w:fldCharType="separate"/>
          </w:r>
          <w:r w:rsidR="001B6365">
            <w:rPr>
              <w:noProof/>
            </w:rPr>
            <w:t>(Preston &amp; Karahanna, 2009)</w:t>
          </w:r>
          <w:r w:rsidR="001D158E" w:rsidRPr="007A5148">
            <w:fldChar w:fldCharType="end"/>
          </w:r>
        </w:sdtContent>
      </w:sdt>
      <w:r w:rsidR="001D158E" w:rsidRPr="007A5148">
        <w:t xml:space="preserve"> </w:t>
      </w:r>
      <w:r w:rsidR="00000147" w:rsidRPr="007A5148">
        <w:t>jer će na taj način postići njihov</w:t>
      </w:r>
      <w:r w:rsidR="00D8113A" w:rsidRPr="007A5148">
        <w:t>u podršku i</w:t>
      </w:r>
      <w:r w:rsidR="00000147" w:rsidRPr="007A5148">
        <w:t xml:space="preserve"> zadovoljstvo </w:t>
      </w:r>
      <w:r w:rsidR="00341C68" w:rsidRPr="007A5148">
        <w:t>IKT-om</w:t>
      </w:r>
      <w:r w:rsidR="00B17D2A" w:rsidRPr="007A5148">
        <w:t>.</w:t>
      </w:r>
      <w:r w:rsidR="00D733DA" w:rsidRPr="007A5148">
        <w:t xml:space="preserve"> </w:t>
      </w:r>
      <w:r w:rsidR="00341C68" w:rsidRPr="007A5148">
        <w:t>To z</w:t>
      </w:r>
      <w:r w:rsidR="00647CFC" w:rsidRPr="007A5148">
        <w:rPr>
          <w:lang w:bidi="en-US"/>
        </w:rPr>
        <w:t>nači da mora biti spreman i sposoban jasno komunicirati sa svima</w:t>
      </w:r>
      <w:r w:rsidR="0085575A" w:rsidRPr="007A5148">
        <w:rPr>
          <w:lang w:bidi="en-US"/>
        </w:rPr>
        <w:t xml:space="preserve"> </w:t>
      </w:r>
      <w:sdt>
        <w:sdtPr>
          <w:rPr>
            <w:color w:val="222222"/>
            <w:shd w:val="clear" w:color="auto" w:fill="FFFFFF"/>
          </w:rPr>
          <w:id w:val="-349265537"/>
          <w:citation/>
        </w:sdtPr>
        <w:sdtEndPr/>
        <w:sdtContent>
          <w:r w:rsidR="0085575A" w:rsidRPr="007A5148">
            <w:rPr>
              <w:color w:val="222222"/>
              <w:shd w:val="clear" w:color="auto" w:fill="FFFFFF"/>
            </w:rPr>
            <w:fldChar w:fldCharType="begin"/>
          </w:r>
          <w:r w:rsidR="0085575A" w:rsidRPr="007A5148">
            <w:rPr>
              <w:color w:val="222222"/>
              <w:shd w:val="clear" w:color="auto" w:fill="FFFFFF"/>
            </w:rPr>
            <w:instrText xml:space="preserve"> CITATION Ste92 \l 1050 </w:instrText>
          </w:r>
          <w:r w:rsidR="0085575A" w:rsidRPr="007A5148">
            <w:rPr>
              <w:color w:val="222222"/>
              <w:shd w:val="clear" w:color="auto" w:fill="FFFFFF"/>
            </w:rPr>
            <w:fldChar w:fldCharType="separate"/>
          </w:r>
          <w:r w:rsidR="001B6365" w:rsidRPr="001B6365">
            <w:rPr>
              <w:noProof/>
              <w:color w:val="222222"/>
              <w:shd w:val="clear" w:color="auto" w:fill="FFFFFF"/>
            </w:rPr>
            <w:t>(Stephens, Ledbetter, Mitra, &amp; Ford, 1992)</w:t>
          </w:r>
          <w:r w:rsidR="0085575A" w:rsidRPr="007A5148">
            <w:rPr>
              <w:color w:val="222222"/>
              <w:shd w:val="clear" w:color="auto" w:fill="FFFFFF"/>
            </w:rPr>
            <w:fldChar w:fldCharType="end"/>
          </w:r>
        </w:sdtContent>
      </w:sdt>
      <w:r w:rsidR="003C5F15" w:rsidRPr="007A5148">
        <w:rPr>
          <w:lang w:bidi="en-US"/>
        </w:rPr>
        <w:t>.</w:t>
      </w:r>
      <w:r w:rsidR="00E14B70" w:rsidRPr="007A5148">
        <w:rPr>
          <w:lang w:bidi="en-US"/>
        </w:rPr>
        <w:t xml:space="preserve"> Usp</w:t>
      </w:r>
      <w:r w:rsidR="009E72DA" w:rsidRPr="007A5148">
        <w:rPr>
          <w:lang w:bidi="en-US"/>
        </w:rPr>
        <w:t xml:space="preserve">jeh IT menadžera ovisi i o </w:t>
      </w:r>
      <w:r w:rsidR="009E72DA" w:rsidRPr="007A5148">
        <w:rPr>
          <w:i/>
        </w:rPr>
        <w:t>informacijskoj pismeno</w:t>
      </w:r>
      <w:r w:rsidR="007017CA" w:rsidRPr="007A5148">
        <w:rPr>
          <w:i/>
        </w:rPr>
        <w:t>sti</w:t>
      </w:r>
      <w:r w:rsidR="00E14B70" w:rsidRPr="007A5148">
        <w:rPr>
          <w:lang w:bidi="en-US"/>
        </w:rPr>
        <w:t xml:space="preserve"> uprave </w:t>
      </w:r>
      <w:sdt>
        <w:sdtPr>
          <w:rPr>
            <w:lang w:bidi="en-US"/>
          </w:rPr>
          <w:id w:val="-1107428389"/>
          <w:citation/>
        </w:sdtPr>
        <w:sdtEndPr/>
        <w:sdtContent>
          <w:r w:rsidR="00E14B70" w:rsidRPr="007A5148">
            <w:rPr>
              <w:lang w:bidi="en-US"/>
            </w:rPr>
            <w:fldChar w:fldCharType="begin"/>
          </w:r>
          <w:r w:rsidR="00E14B70" w:rsidRPr="007A5148">
            <w:rPr>
              <w:lang w:bidi="en-US"/>
            </w:rPr>
            <w:instrText xml:space="preserve">CITATION Joe11 \t  \l 1050 </w:instrText>
          </w:r>
          <w:r w:rsidR="00E14B70" w:rsidRPr="007A5148">
            <w:rPr>
              <w:lang w:bidi="en-US"/>
            </w:rPr>
            <w:fldChar w:fldCharType="separate"/>
          </w:r>
          <w:r w:rsidR="001B6365" w:rsidRPr="001B6365">
            <w:rPr>
              <w:noProof/>
              <w:lang w:bidi="en-US"/>
            </w:rPr>
            <w:t>(Peppard, Edwards, &amp; Lambert, 2011)</w:t>
          </w:r>
          <w:r w:rsidR="00E14B70" w:rsidRPr="007A5148">
            <w:rPr>
              <w:lang w:bidi="en-US"/>
            </w:rPr>
            <w:fldChar w:fldCharType="end"/>
          </w:r>
        </w:sdtContent>
      </w:sdt>
      <w:r w:rsidR="00866CA3" w:rsidRPr="007A5148">
        <w:rPr>
          <w:lang w:bidi="en-US"/>
        </w:rPr>
        <w:t xml:space="preserve"> i korisnika </w:t>
      </w:r>
      <w:sdt>
        <w:sdtPr>
          <w:rPr>
            <w:lang w:bidi="en-US"/>
          </w:rPr>
          <w:id w:val="651497630"/>
          <w:citation/>
        </w:sdtPr>
        <w:sdtEndPr/>
        <w:sdtContent>
          <w:r w:rsidR="00866CA3" w:rsidRPr="007A5148">
            <w:rPr>
              <w:lang w:bidi="en-US"/>
            </w:rPr>
            <w:fldChar w:fldCharType="begin"/>
          </w:r>
          <w:r w:rsidR="00866CA3" w:rsidRPr="007A5148">
            <w:rPr>
              <w:lang w:bidi="en-US"/>
            </w:rPr>
            <w:instrText xml:space="preserve"> CITATION Gra10 \l 1050 </w:instrText>
          </w:r>
          <w:r w:rsidR="00866CA3" w:rsidRPr="007A5148">
            <w:rPr>
              <w:lang w:bidi="en-US"/>
            </w:rPr>
            <w:fldChar w:fldCharType="separate"/>
          </w:r>
          <w:r w:rsidR="001B6365">
            <w:rPr>
              <w:noProof/>
              <w:lang w:bidi="en-US"/>
            </w:rPr>
            <w:t>(Waller, Rubenstrunk, &amp; Hallenbeck, 2010)</w:t>
          </w:r>
          <w:r w:rsidR="00866CA3" w:rsidRPr="007A5148">
            <w:rPr>
              <w:lang w:bidi="en-US"/>
            </w:rPr>
            <w:fldChar w:fldCharType="end"/>
          </w:r>
        </w:sdtContent>
      </w:sdt>
      <w:r w:rsidR="00E14B70" w:rsidRPr="007A5148">
        <w:rPr>
          <w:lang w:bidi="en-US"/>
        </w:rPr>
        <w:t>.</w:t>
      </w:r>
    </w:p>
    <w:p w:rsidR="001A1904" w:rsidRDefault="005225FF" w:rsidP="00D8113A">
      <w:pPr>
        <w:rPr>
          <w:lang w:bidi="en-US"/>
        </w:rPr>
      </w:pPr>
      <w:r>
        <w:rPr>
          <w:lang w:bidi="en-US"/>
        </w:rPr>
        <w:t>Svi navedeni činitelji</w:t>
      </w:r>
      <w:r w:rsidR="001A1904">
        <w:rPr>
          <w:lang w:bidi="en-US"/>
        </w:rPr>
        <w:t xml:space="preserve"> utječu na</w:t>
      </w:r>
      <w:r>
        <w:rPr>
          <w:lang w:bidi="en-US"/>
        </w:rPr>
        <w:t xml:space="preserve"> usklađenost IT menadžera s </w:t>
      </w:r>
      <w:r w:rsidR="001A1904">
        <w:t>očekivanjima</w:t>
      </w:r>
      <w:r w:rsidR="001A1904" w:rsidRPr="007A5148">
        <w:t xml:space="preserve"> IKT korisnika</w:t>
      </w:r>
      <w:r w:rsidR="001A1904">
        <w:t xml:space="preserve"> kao </w:t>
      </w:r>
      <w:r w:rsidR="001A1904" w:rsidRPr="007A5148">
        <w:t>i njihovim shvaćanjem idealnoga IT menadžera</w:t>
      </w:r>
      <w:r w:rsidR="001A1904">
        <w:t>.</w:t>
      </w:r>
    </w:p>
    <w:p w:rsidR="00CE7D79" w:rsidRPr="007A5148" w:rsidRDefault="00CE7D79" w:rsidP="00D8113A">
      <w:pPr>
        <w:rPr>
          <w:lang w:eastAsia="de-DE"/>
        </w:rPr>
      </w:pPr>
      <w:r w:rsidRPr="007A5148">
        <w:rPr>
          <w:lang w:eastAsia="de-DE"/>
        </w:rPr>
        <w:t>U skladu s izazovima suvremenog</w:t>
      </w:r>
      <w:r w:rsidR="0092029D">
        <w:rPr>
          <w:lang w:eastAsia="de-DE"/>
        </w:rPr>
        <w:t>a</w:t>
      </w:r>
      <w:r w:rsidRPr="007A5148">
        <w:rPr>
          <w:lang w:eastAsia="de-DE"/>
        </w:rPr>
        <w:t xml:space="preserve"> svijeta i odavno usvojene paradigme poslovanja oslonjenoga na IKT, potrebno je uvijek iznova vrednovati koji skup vještina i kompetencija mora imati IT menadžer kako bi uspješno obavljao svoju ulogu u organizaciji</w:t>
      </w:r>
      <w:r w:rsidR="00A925DB" w:rsidRPr="007A5148">
        <w:rPr>
          <w:lang w:eastAsia="de-DE"/>
        </w:rPr>
        <w:t xml:space="preserve"> </w:t>
      </w:r>
      <w:sdt>
        <w:sdtPr>
          <w:rPr>
            <w:lang w:eastAsia="de-DE"/>
          </w:rPr>
          <w:id w:val="-1554846477"/>
          <w:citation/>
        </w:sdtPr>
        <w:sdtEndPr/>
        <w:sdtContent>
          <w:r w:rsidR="00A925DB" w:rsidRPr="007A5148">
            <w:rPr>
              <w:lang w:eastAsia="de-DE"/>
            </w:rPr>
            <w:fldChar w:fldCharType="begin"/>
          </w:r>
          <w:r w:rsidR="00A925DB" w:rsidRPr="007A5148">
            <w:rPr>
              <w:lang w:eastAsia="de-DE"/>
            </w:rPr>
            <w:instrText xml:space="preserve"> CITATION Boe13 \l 1050 </w:instrText>
          </w:r>
          <w:r w:rsidR="00A925DB" w:rsidRPr="007A5148">
            <w:rPr>
              <w:lang w:eastAsia="de-DE"/>
            </w:rPr>
            <w:fldChar w:fldCharType="separate"/>
          </w:r>
          <w:r w:rsidR="001B6365">
            <w:rPr>
              <w:noProof/>
              <w:lang w:eastAsia="de-DE"/>
            </w:rPr>
            <w:t>(Boehm, Stolze, &amp; Thomas, 2013)</w:t>
          </w:r>
          <w:r w:rsidR="00A925DB" w:rsidRPr="007A5148">
            <w:rPr>
              <w:lang w:eastAsia="de-DE"/>
            </w:rPr>
            <w:fldChar w:fldCharType="end"/>
          </w:r>
        </w:sdtContent>
      </w:sdt>
      <w:r w:rsidR="00A925DB" w:rsidRPr="007A5148">
        <w:rPr>
          <w:lang w:eastAsia="de-DE"/>
        </w:rPr>
        <w:t>.</w:t>
      </w:r>
      <w:r w:rsidR="00DF0EA8" w:rsidRPr="007A5148">
        <w:rPr>
          <w:lang w:eastAsia="de-DE"/>
        </w:rPr>
        <w:t xml:space="preserve"> Uzet će se u razmatranje i školovanje za funkciju i ulogu IT menadžera u organizaciji. U svijetu IKT-a koji je podložan stalnim promjenama potrebno je uvijek iznova razmišljati o ponovnom vrednovanju i reviziji programa za obrazovanje IKT stručnjaka </w:t>
      </w:r>
      <w:sdt>
        <w:sdtPr>
          <w:rPr>
            <w:lang w:eastAsia="de-DE"/>
          </w:rPr>
          <w:id w:val="-1486923664"/>
          <w:citation/>
        </w:sdtPr>
        <w:sdtEndPr/>
        <w:sdtContent>
          <w:r w:rsidR="00DF0EA8" w:rsidRPr="007A5148">
            <w:rPr>
              <w:lang w:eastAsia="de-DE"/>
            </w:rPr>
            <w:fldChar w:fldCharType="begin"/>
          </w:r>
          <w:r w:rsidR="00DF0EA8" w:rsidRPr="007A5148">
            <w:rPr>
              <w:lang w:eastAsia="de-DE"/>
            </w:rPr>
            <w:instrText xml:space="preserve"> CITATION Nol02 \l 1050 </w:instrText>
          </w:r>
          <w:r w:rsidR="00DF0EA8" w:rsidRPr="007A5148">
            <w:rPr>
              <w:lang w:eastAsia="de-DE"/>
            </w:rPr>
            <w:fldChar w:fldCharType="separate"/>
          </w:r>
          <w:r w:rsidR="001B6365">
            <w:rPr>
              <w:noProof/>
              <w:lang w:eastAsia="de-DE"/>
            </w:rPr>
            <w:t>(Noll &amp; Wilkins, 2002)</w:t>
          </w:r>
          <w:r w:rsidR="00DF0EA8" w:rsidRPr="007A5148">
            <w:rPr>
              <w:lang w:eastAsia="de-DE"/>
            </w:rPr>
            <w:fldChar w:fldCharType="end"/>
          </w:r>
        </w:sdtContent>
      </w:sdt>
      <w:r w:rsidR="00DF0EA8" w:rsidRPr="007A5148">
        <w:rPr>
          <w:lang w:eastAsia="de-DE"/>
        </w:rPr>
        <w:t>.</w:t>
      </w:r>
    </w:p>
    <w:p w:rsidR="00C44F04" w:rsidRPr="007A5148" w:rsidRDefault="009F14C8" w:rsidP="00D8113A">
      <w:pPr>
        <w:rPr>
          <w:color w:val="222222"/>
          <w:shd w:val="clear" w:color="auto" w:fill="FFFFFF"/>
        </w:rPr>
      </w:pPr>
      <w:r w:rsidRPr="007A5148">
        <w:rPr>
          <w:lang w:eastAsia="de-DE"/>
        </w:rPr>
        <w:t>Ova</w:t>
      </w:r>
      <w:r w:rsidR="00346AE9" w:rsidRPr="007A5148">
        <w:rPr>
          <w:lang w:eastAsia="de-DE"/>
        </w:rPr>
        <w:t xml:space="preserve"> ć</w:t>
      </w:r>
      <w:r w:rsidRPr="007A5148">
        <w:rPr>
          <w:lang w:eastAsia="de-DE"/>
        </w:rPr>
        <w:t>e</w:t>
      </w:r>
      <w:r w:rsidR="00346AE9" w:rsidRPr="007A5148">
        <w:rPr>
          <w:lang w:eastAsia="de-DE"/>
        </w:rPr>
        <w:t xml:space="preserve"> se disertacij</w:t>
      </w:r>
      <w:r w:rsidRPr="007A5148">
        <w:rPr>
          <w:lang w:eastAsia="de-DE"/>
        </w:rPr>
        <w:t>a</w:t>
      </w:r>
      <w:r w:rsidR="00346AE9" w:rsidRPr="007A5148">
        <w:rPr>
          <w:lang w:eastAsia="de-DE"/>
        </w:rPr>
        <w:t xml:space="preserve"> baviti znanstvenim vrednovanjem komunikacijske uloge i kompetencija IT menadžera kao važnih i presudnih čimbenika za uspjeh IT sektora i organizacije općenito. </w:t>
      </w:r>
      <w:r w:rsidR="00D8113A" w:rsidRPr="007A5148">
        <w:rPr>
          <w:lang w:eastAsia="de-DE"/>
        </w:rPr>
        <w:t xml:space="preserve">Ograničit će se </w:t>
      </w:r>
      <w:r w:rsidR="00C44F04" w:rsidRPr="007A5148">
        <w:rPr>
          <w:lang w:eastAsia="de-DE"/>
        </w:rPr>
        <w:t>strogo na područje komunikacijske uloge i kompetencija IT menadžera</w:t>
      </w:r>
      <w:r w:rsidR="00682561" w:rsidRPr="007A5148">
        <w:rPr>
          <w:lang w:eastAsia="de-DE"/>
        </w:rPr>
        <w:t xml:space="preserve"> u kontekstu modernoga vremena </w:t>
      </w:r>
      <w:r w:rsidR="00D8113A" w:rsidRPr="007A5148">
        <w:rPr>
          <w:lang w:eastAsia="de-DE"/>
        </w:rPr>
        <w:t>te</w:t>
      </w:r>
      <w:r w:rsidR="00ED315B" w:rsidRPr="007A5148">
        <w:rPr>
          <w:lang w:eastAsia="de-DE"/>
        </w:rPr>
        <w:t xml:space="preserve"> njegov</w:t>
      </w:r>
      <w:r w:rsidR="00D8113A" w:rsidRPr="007A5148">
        <w:rPr>
          <w:lang w:eastAsia="de-DE"/>
        </w:rPr>
        <w:t>e</w:t>
      </w:r>
      <w:r w:rsidR="00682561" w:rsidRPr="007A5148">
        <w:rPr>
          <w:lang w:eastAsia="de-DE"/>
        </w:rPr>
        <w:t xml:space="preserve"> neprestan</w:t>
      </w:r>
      <w:r w:rsidR="00D8113A" w:rsidRPr="007A5148">
        <w:rPr>
          <w:lang w:eastAsia="de-DE"/>
        </w:rPr>
        <w:t>e</w:t>
      </w:r>
      <w:r w:rsidR="00682561" w:rsidRPr="007A5148">
        <w:rPr>
          <w:lang w:eastAsia="de-DE"/>
        </w:rPr>
        <w:t xml:space="preserve"> borb</w:t>
      </w:r>
      <w:r w:rsidR="00D8113A" w:rsidRPr="007A5148">
        <w:rPr>
          <w:lang w:eastAsia="de-DE"/>
        </w:rPr>
        <w:t>e</w:t>
      </w:r>
      <w:r w:rsidR="00682561" w:rsidRPr="007A5148">
        <w:rPr>
          <w:lang w:eastAsia="de-DE"/>
        </w:rPr>
        <w:t xml:space="preserve"> za što dostupnijim i kvalitetnijim IKT uslugama</w:t>
      </w:r>
      <w:r w:rsidR="004C173C" w:rsidRPr="007A5148">
        <w:rPr>
          <w:lang w:eastAsia="de-DE"/>
        </w:rPr>
        <w:t>, a time i uspješnijim i zadovoljnijim korisnicima IKT-a.</w:t>
      </w:r>
      <w:r w:rsidR="00C44F04" w:rsidRPr="007A5148">
        <w:rPr>
          <w:lang w:eastAsia="de-DE"/>
        </w:rPr>
        <w:t xml:space="preserve"> </w:t>
      </w:r>
      <w:r w:rsidR="00976E5C" w:rsidRPr="007A5148">
        <w:rPr>
          <w:i/>
          <w:color w:val="222222"/>
          <w:shd w:val="clear" w:color="auto" w:fill="FFFFFF"/>
        </w:rPr>
        <w:t>P</w:t>
      </w:r>
      <w:r w:rsidR="00C44F04" w:rsidRPr="007A5148">
        <w:rPr>
          <w:i/>
          <w:color w:val="222222"/>
          <w:shd w:val="clear" w:color="auto" w:fill="FFFFFF"/>
        </w:rPr>
        <w:t>sihologija rada</w:t>
      </w:r>
      <w:r w:rsidR="00C44F04" w:rsidRPr="007A5148">
        <w:rPr>
          <w:color w:val="222222"/>
          <w:shd w:val="clear" w:color="auto" w:fill="FFFFFF"/>
        </w:rPr>
        <w:t xml:space="preserve"> i </w:t>
      </w:r>
      <w:r w:rsidR="00C44F04" w:rsidRPr="007A5148">
        <w:rPr>
          <w:i/>
          <w:color w:val="222222"/>
          <w:shd w:val="clear" w:color="auto" w:fill="FFFFFF"/>
        </w:rPr>
        <w:t>organizacijska psihologija</w:t>
      </w:r>
      <w:r w:rsidR="00C44F04" w:rsidRPr="007A5148">
        <w:rPr>
          <w:color w:val="222222"/>
          <w:shd w:val="clear" w:color="auto" w:fill="FFFFFF"/>
        </w:rPr>
        <w:t xml:space="preserve"> nisu predmet ovoga rada i istraživanja.</w:t>
      </w:r>
    </w:p>
    <w:p w:rsidR="000B16F6" w:rsidRPr="007A5148" w:rsidRDefault="009D63A2" w:rsidP="00BC19D5">
      <w:pPr>
        <w:rPr>
          <w:iCs/>
          <w:lang w:eastAsia="de-DE"/>
        </w:rPr>
      </w:pPr>
      <w:r w:rsidRPr="007A5148">
        <w:rPr>
          <w:lang w:eastAsia="de-DE"/>
        </w:rPr>
        <w:t>Istraživanje o komunikacijskoj ulozi i kompetencijama</w:t>
      </w:r>
      <w:r w:rsidR="0072351A" w:rsidRPr="007A5148">
        <w:rPr>
          <w:lang w:eastAsia="de-DE"/>
        </w:rPr>
        <w:t xml:space="preserve"> IT menadžera u organizacijama koje posluju u</w:t>
      </w:r>
      <w:r w:rsidRPr="007A5148">
        <w:rPr>
          <w:lang w:eastAsia="de-DE"/>
        </w:rPr>
        <w:t xml:space="preserve"> Hrvatskoj </w:t>
      </w:r>
      <w:r w:rsidR="0072351A" w:rsidRPr="007A5148">
        <w:rPr>
          <w:lang w:eastAsia="de-DE"/>
        </w:rPr>
        <w:t>oslanjat će se</w:t>
      </w:r>
      <w:r w:rsidRPr="007A5148">
        <w:rPr>
          <w:lang w:eastAsia="de-DE"/>
        </w:rPr>
        <w:t xml:space="preserve"> na</w:t>
      </w:r>
      <w:r w:rsidR="007F72BB" w:rsidRPr="007A5148">
        <w:rPr>
          <w:lang w:eastAsia="de-DE"/>
        </w:rPr>
        <w:t xml:space="preserve"> sve </w:t>
      </w:r>
      <w:r w:rsidR="00681608" w:rsidRPr="007A5148">
        <w:rPr>
          <w:lang w:eastAsia="de-DE"/>
        </w:rPr>
        <w:t>relevantne autore</w:t>
      </w:r>
      <w:r w:rsidR="007F72BB" w:rsidRPr="007A5148">
        <w:rPr>
          <w:lang w:eastAsia="de-DE"/>
        </w:rPr>
        <w:t xml:space="preserve"> koji su </w:t>
      </w:r>
      <w:r w:rsidR="00052925" w:rsidRPr="007A5148">
        <w:rPr>
          <w:lang w:eastAsia="de-DE"/>
        </w:rPr>
        <w:t xml:space="preserve">do sada </w:t>
      </w:r>
      <w:r w:rsidR="007F72BB" w:rsidRPr="007A5148">
        <w:rPr>
          <w:lang w:eastAsia="de-DE"/>
        </w:rPr>
        <w:t xml:space="preserve">obrađivali razvoj uloge IT menadžera u organizaciji te njegovih komunikacijskih kompetencija </w:t>
      </w:r>
      <w:r w:rsidR="0085575A" w:rsidRPr="007A5148">
        <w:rPr>
          <w:lang w:eastAsia="de-DE"/>
        </w:rPr>
        <w:t>i komunikacijske uloge.</w:t>
      </w:r>
      <w:r w:rsidR="00681608" w:rsidRPr="007A5148">
        <w:rPr>
          <w:lang w:eastAsia="de-DE"/>
        </w:rPr>
        <w:t xml:space="preserve"> </w:t>
      </w:r>
      <w:r w:rsidR="00976E5C" w:rsidRPr="007A5148">
        <w:rPr>
          <w:lang w:eastAsia="de-DE"/>
        </w:rPr>
        <w:t xml:space="preserve">Pri tome će se posebna pažnja usmjeriti na </w:t>
      </w:r>
      <w:r w:rsidR="00681608" w:rsidRPr="007A5148">
        <w:rPr>
          <w:lang w:eastAsia="de-DE"/>
        </w:rPr>
        <w:t xml:space="preserve">istraživanje </w:t>
      </w:r>
      <w:r w:rsidR="004940CB" w:rsidRPr="007A5148">
        <w:rPr>
          <w:lang w:eastAsia="de-DE"/>
        </w:rPr>
        <w:t xml:space="preserve">iz 2009. godine provedeno u Hrvatskoj na bazi 40 IT menadžera o njihovoj ulozi i odgovornostima </w:t>
      </w:r>
      <w:sdt>
        <w:sdtPr>
          <w:rPr>
            <w:lang w:eastAsia="de-DE"/>
          </w:rPr>
          <w:id w:val="-1148118452"/>
          <w:citation/>
        </w:sdtPr>
        <w:sdtEndPr/>
        <w:sdtContent>
          <w:r w:rsidR="004940CB" w:rsidRPr="007A5148">
            <w:rPr>
              <w:lang w:eastAsia="de-DE"/>
            </w:rPr>
            <w:fldChar w:fldCharType="begin"/>
          </w:r>
          <w:r w:rsidR="004C3CFA" w:rsidRPr="007A5148">
            <w:rPr>
              <w:lang w:eastAsia="de-DE"/>
            </w:rPr>
            <w:instrText xml:space="preserve">CITATION Mađ09 \t  \l 1050 </w:instrText>
          </w:r>
          <w:r w:rsidR="004940CB" w:rsidRPr="007A5148">
            <w:rPr>
              <w:lang w:eastAsia="de-DE"/>
            </w:rPr>
            <w:fldChar w:fldCharType="separate"/>
          </w:r>
          <w:r w:rsidR="001B6365">
            <w:rPr>
              <w:noProof/>
              <w:lang w:eastAsia="de-DE"/>
            </w:rPr>
            <w:t>(Mađarić, Krakar, &amp; Lovrek, 2009)</w:t>
          </w:r>
          <w:r w:rsidR="004940CB" w:rsidRPr="007A5148">
            <w:rPr>
              <w:lang w:eastAsia="de-DE"/>
            </w:rPr>
            <w:fldChar w:fldCharType="end"/>
          </w:r>
        </w:sdtContent>
      </w:sdt>
      <w:r w:rsidR="00976E5C" w:rsidRPr="007A5148">
        <w:rPr>
          <w:lang w:eastAsia="de-DE"/>
        </w:rPr>
        <w:t xml:space="preserve"> jer je vrijedno uspored</w:t>
      </w:r>
      <w:r w:rsidR="0085458A">
        <w:rPr>
          <w:lang w:eastAsia="de-DE"/>
        </w:rPr>
        <w:t>iti ga</w:t>
      </w:r>
      <w:r w:rsidR="00976E5C" w:rsidRPr="007A5148">
        <w:rPr>
          <w:lang w:eastAsia="de-DE"/>
        </w:rPr>
        <w:t xml:space="preserve"> s ovim istraživanjem tamo gdje postoje dodirne točke</w:t>
      </w:r>
      <w:r w:rsidR="004940CB" w:rsidRPr="007A5148">
        <w:rPr>
          <w:lang w:eastAsia="de-DE"/>
        </w:rPr>
        <w:t xml:space="preserve">. </w:t>
      </w:r>
      <w:r w:rsidR="0085575A" w:rsidRPr="007A5148">
        <w:rPr>
          <w:lang w:eastAsia="de-DE"/>
        </w:rPr>
        <w:t>Kao podloga za</w:t>
      </w:r>
      <w:r w:rsidR="007F72BB" w:rsidRPr="007A5148">
        <w:rPr>
          <w:lang w:eastAsia="de-DE"/>
        </w:rPr>
        <w:t xml:space="preserve"> provjeru </w:t>
      </w:r>
      <w:r w:rsidR="007F72BB" w:rsidRPr="007A5148">
        <w:rPr>
          <w:lang w:eastAsia="de-DE"/>
        </w:rPr>
        <w:lastRenderedPageBreak/>
        <w:t>uspješn</w:t>
      </w:r>
      <w:r w:rsidR="003119A4" w:rsidRPr="007A5148">
        <w:rPr>
          <w:lang w:eastAsia="de-DE"/>
        </w:rPr>
        <w:t>e</w:t>
      </w:r>
      <w:r w:rsidR="007F72BB" w:rsidRPr="007A5148">
        <w:rPr>
          <w:lang w:eastAsia="de-DE"/>
        </w:rPr>
        <w:t xml:space="preserve"> </w:t>
      </w:r>
      <w:r w:rsidR="003119A4" w:rsidRPr="007A5148">
        <w:rPr>
          <w:lang w:eastAsia="de-DE"/>
        </w:rPr>
        <w:t>usklađenosti</w:t>
      </w:r>
      <w:r w:rsidR="0085575A" w:rsidRPr="007A5148">
        <w:rPr>
          <w:lang w:eastAsia="de-DE"/>
        </w:rPr>
        <w:t xml:space="preserve"> IT m</w:t>
      </w:r>
      <w:r w:rsidR="009E72DA" w:rsidRPr="007A5148">
        <w:rPr>
          <w:lang w:eastAsia="de-DE"/>
        </w:rPr>
        <w:t>e</w:t>
      </w:r>
      <w:r w:rsidR="0085575A" w:rsidRPr="007A5148">
        <w:rPr>
          <w:lang w:eastAsia="de-DE"/>
        </w:rPr>
        <w:t>na</w:t>
      </w:r>
      <w:r w:rsidR="009E72DA" w:rsidRPr="007A5148">
        <w:rPr>
          <w:lang w:eastAsia="de-DE"/>
        </w:rPr>
        <w:t>dž</w:t>
      </w:r>
      <w:r w:rsidR="0085575A" w:rsidRPr="007A5148">
        <w:rPr>
          <w:lang w:eastAsia="de-DE"/>
        </w:rPr>
        <w:t>era</w:t>
      </w:r>
      <w:r w:rsidR="007F72BB" w:rsidRPr="007A5148">
        <w:rPr>
          <w:lang w:eastAsia="de-DE"/>
        </w:rPr>
        <w:t xml:space="preserve"> s</w:t>
      </w:r>
      <w:r w:rsidR="001A1904">
        <w:rPr>
          <w:lang w:eastAsia="de-DE"/>
        </w:rPr>
        <w:t xml:space="preserve"> očekivanjima</w:t>
      </w:r>
      <w:r w:rsidR="007F72BB" w:rsidRPr="007A5148">
        <w:rPr>
          <w:lang w:eastAsia="de-DE"/>
        </w:rPr>
        <w:t xml:space="preserve"> korisni</w:t>
      </w:r>
      <w:r w:rsidR="001A1904">
        <w:rPr>
          <w:lang w:eastAsia="de-DE"/>
        </w:rPr>
        <w:t>k</w:t>
      </w:r>
      <w:r w:rsidR="007F72BB" w:rsidRPr="007A5148">
        <w:rPr>
          <w:lang w:eastAsia="de-DE"/>
        </w:rPr>
        <w:t xml:space="preserve">a IKT-a koristit će se </w:t>
      </w:r>
      <w:r w:rsidRPr="007A5148">
        <w:rPr>
          <w:lang w:eastAsia="de-DE"/>
        </w:rPr>
        <w:t>knji</w:t>
      </w:r>
      <w:r w:rsidR="0072351A" w:rsidRPr="007A5148">
        <w:rPr>
          <w:lang w:eastAsia="de-DE"/>
        </w:rPr>
        <w:t>g</w:t>
      </w:r>
      <w:r w:rsidR="007F72BB" w:rsidRPr="007A5148">
        <w:rPr>
          <w:lang w:eastAsia="de-DE"/>
        </w:rPr>
        <w:t>a</w:t>
      </w:r>
      <w:r w:rsidRPr="007A5148">
        <w:rPr>
          <w:lang w:eastAsia="de-DE"/>
        </w:rPr>
        <w:t xml:space="preserve"> </w:t>
      </w:r>
      <w:r w:rsidRPr="007A5148">
        <w:rPr>
          <w:i/>
          <w:iCs/>
          <w:lang w:eastAsia="de-DE"/>
        </w:rPr>
        <w:t>The CIO Edge: Seven Leadership Skills You Need to Drive Results</w:t>
      </w:r>
      <w:r w:rsidRPr="007A5148">
        <w:rPr>
          <w:iCs/>
          <w:lang w:eastAsia="de-DE"/>
        </w:rPr>
        <w:t xml:space="preserve"> </w:t>
      </w:r>
      <w:sdt>
        <w:sdtPr>
          <w:rPr>
            <w:iCs/>
            <w:lang w:eastAsia="de-DE"/>
          </w:rPr>
          <w:id w:val="-1625217801"/>
          <w:citation/>
        </w:sdtPr>
        <w:sdtEndPr/>
        <w:sdtContent>
          <w:r w:rsidR="00EB4EBE" w:rsidRPr="007A5148">
            <w:rPr>
              <w:iCs/>
              <w:lang w:eastAsia="de-DE"/>
            </w:rPr>
            <w:fldChar w:fldCharType="begin"/>
          </w:r>
          <w:r w:rsidR="00DD3587" w:rsidRPr="007A5148">
            <w:rPr>
              <w:iCs/>
              <w:lang w:eastAsia="de-DE"/>
            </w:rPr>
            <w:instrText xml:space="preserve">CITATION Gra10 \l 1050 </w:instrText>
          </w:r>
          <w:r w:rsidR="00EB4EBE" w:rsidRPr="007A5148">
            <w:rPr>
              <w:iCs/>
              <w:lang w:eastAsia="de-DE"/>
            </w:rPr>
            <w:fldChar w:fldCharType="separate"/>
          </w:r>
          <w:r w:rsidR="001B6365">
            <w:rPr>
              <w:noProof/>
              <w:lang w:eastAsia="de-DE"/>
            </w:rPr>
            <w:t>(Waller, Rubenstrunk, &amp; Hallenbeck, 2010)</w:t>
          </w:r>
          <w:r w:rsidR="00EB4EBE" w:rsidRPr="007A5148">
            <w:rPr>
              <w:iCs/>
              <w:lang w:eastAsia="de-DE"/>
            </w:rPr>
            <w:fldChar w:fldCharType="end"/>
          </w:r>
        </w:sdtContent>
      </w:sdt>
      <w:r w:rsidR="004C173C" w:rsidRPr="007A5148">
        <w:rPr>
          <w:iCs/>
          <w:lang w:eastAsia="de-DE"/>
        </w:rPr>
        <w:t>.</w:t>
      </w:r>
      <w:r w:rsidR="007F72BB" w:rsidRPr="007A5148">
        <w:rPr>
          <w:iCs/>
          <w:lang w:eastAsia="de-DE"/>
        </w:rPr>
        <w:t xml:space="preserve"> </w:t>
      </w:r>
      <w:r w:rsidR="004C173C" w:rsidRPr="007A5148">
        <w:rPr>
          <w:iCs/>
          <w:lang w:eastAsia="de-DE"/>
        </w:rPr>
        <w:t xml:space="preserve">Ona će biti uzeta kao </w:t>
      </w:r>
      <w:r w:rsidR="007F72BB" w:rsidRPr="007A5148">
        <w:rPr>
          <w:iCs/>
          <w:lang w:eastAsia="de-DE"/>
        </w:rPr>
        <w:t xml:space="preserve">podloga i okvir za </w:t>
      </w:r>
      <w:r w:rsidR="00DB5E17" w:rsidRPr="007A5148">
        <w:rPr>
          <w:i/>
          <w:iCs/>
          <w:lang w:eastAsia="de-DE"/>
        </w:rPr>
        <w:t>Anketni upitnik</w:t>
      </w:r>
      <w:r w:rsidR="008F7E2D" w:rsidRPr="007A5148">
        <w:rPr>
          <w:iCs/>
          <w:lang w:eastAsia="de-DE"/>
        </w:rPr>
        <w:t xml:space="preserve"> </w:t>
      </w:r>
      <w:r w:rsidRPr="007A5148">
        <w:rPr>
          <w:iCs/>
          <w:lang w:eastAsia="de-DE"/>
        </w:rPr>
        <w:t>koj</w:t>
      </w:r>
      <w:r w:rsidR="007F72BB" w:rsidRPr="007A5148">
        <w:rPr>
          <w:iCs/>
          <w:lang w:eastAsia="de-DE"/>
        </w:rPr>
        <w:t>i će ispunjavati korisnici</w:t>
      </w:r>
      <w:r w:rsidR="00537A18" w:rsidRPr="007A5148">
        <w:rPr>
          <w:iCs/>
          <w:lang w:eastAsia="de-DE"/>
        </w:rPr>
        <w:t xml:space="preserve">, a nakon toga i IT menadžer kako bi se vidjelo kolika je njihova usklađenost kad su u pitanju </w:t>
      </w:r>
      <w:r w:rsidR="0048776A" w:rsidRPr="007A5148">
        <w:rPr>
          <w:iCs/>
          <w:lang w:eastAsia="de-DE"/>
        </w:rPr>
        <w:t xml:space="preserve">tako </w:t>
      </w:r>
      <w:r w:rsidR="00537A18" w:rsidRPr="007A5148">
        <w:rPr>
          <w:iCs/>
          <w:lang w:eastAsia="de-DE"/>
        </w:rPr>
        <w:t>važne teme</w:t>
      </w:r>
      <w:r w:rsidR="007F72BB" w:rsidRPr="007A5148">
        <w:rPr>
          <w:iCs/>
          <w:lang w:eastAsia="de-DE"/>
        </w:rPr>
        <w:t>.</w:t>
      </w:r>
      <w:r w:rsidRPr="007A5148">
        <w:rPr>
          <w:iCs/>
          <w:lang w:eastAsia="de-DE"/>
        </w:rPr>
        <w:t xml:space="preserve"> </w:t>
      </w:r>
      <w:r w:rsidR="0048776A" w:rsidRPr="007A5148">
        <w:rPr>
          <w:iCs/>
          <w:lang w:eastAsia="de-DE"/>
        </w:rPr>
        <w:t>Navedena</w:t>
      </w:r>
      <w:r w:rsidR="0097123B" w:rsidRPr="007A5148">
        <w:rPr>
          <w:iCs/>
          <w:lang w:eastAsia="de-DE"/>
        </w:rPr>
        <w:t xml:space="preserve"> k</w:t>
      </w:r>
      <w:r w:rsidR="007F72BB" w:rsidRPr="007A5148">
        <w:rPr>
          <w:iCs/>
          <w:lang w:eastAsia="de-DE"/>
        </w:rPr>
        <w:t xml:space="preserve">njiga je značajna jer </w:t>
      </w:r>
      <w:r w:rsidRPr="007A5148">
        <w:rPr>
          <w:iCs/>
          <w:lang w:eastAsia="de-DE"/>
        </w:rPr>
        <w:t>problematizira 7 bitnih</w:t>
      </w:r>
      <w:r w:rsidR="005378DC">
        <w:rPr>
          <w:iCs/>
          <w:lang w:eastAsia="de-DE"/>
        </w:rPr>
        <w:t xml:space="preserve"> </w:t>
      </w:r>
      <w:r w:rsidR="0085575A" w:rsidRPr="007A5148">
        <w:rPr>
          <w:iCs/>
          <w:lang w:eastAsia="de-DE"/>
        </w:rPr>
        <w:t>opredjeljenja</w:t>
      </w:r>
      <w:r w:rsidR="004C173C" w:rsidRPr="007A5148">
        <w:rPr>
          <w:iCs/>
          <w:lang w:eastAsia="de-DE"/>
        </w:rPr>
        <w:t xml:space="preserve"> i navika</w:t>
      </w:r>
      <w:r w:rsidR="008F7E2D" w:rsidRPr="007A5148">
        <w:rPr>
          <w:iCs/>
          <w:lang w:eastAsia="de-DE"/>
        </w:rPr>
        <w:t xml:space="preserve"> IT menadžera potrebnih za uspjeh</w:t>
      </w:r>
      <w:r w:rsidR="0085575A" w:rsidRPr="007A5148">
        <w:rPr>
          <w:iCs/>
          <w:lang w:eastAsia="de-DE"/>
        </w:rPr>
        <w:t xml:space="preserve"> temeljen na dobrome odnosu s korisnicima</w:t>
      </w:r>
      <w:r w:rsidR="009C5391" w:rsidRPr="007A5148">
        <w:rPr>
          <w:iCs/>
          <w:lang w:eastAsia="de-DE"/>
        </w:rPr>
        <w:t xml:space="preserve"> IKT-a, a</w:t>
      </w:r>
      <w:r w:rsidR="008F7E2D" w:rsidRPr="007A5148">
        <w:rPr>
          <w:iCs/>
          <w:lang w:eastAsia="de-DE"/>
        </w:rPr>
        <w:t xml:space="preserve"> </w:t>
      </w:r>
      <w:r w:rsidR="009C5391" w:rsidRPr="007A5148">
        <w:rPr>
          <w:iCs/>
          <w:lang w:eastAsia="de-DE"/>
        </w:rPr>
        <w:t>t</w:t>
      </w:r>
      <w:r w:rsidR="008F7E2D" w:rsidRPr="007A5148">
        <w:rPr>
          <w:iCs/>
          <w:lang w:eastAsia="de-DE"/>
        </w:rPr>
        <w:t>o su:</w:t>
      </w:r>
    </w:p>
    <w:p w:rsidR="005F129D" w:rsidRDefault="005F129D" w:rsidP="009F3C20">
      <w:pPr>
        <w:pStyle w:val="Nabrajanje"/>
        <w:numPr>
          <w:ilvl w:val="0"/>
          <w:numId w:val="90"/>
        </w:numPr>
      </w:pPr>
      <w:r>
        <w:t>Opredijeljen je za ulogu voditelja prije svega,</w:t>
      </w:r>
    </w:p>
    <w:p w:rsidR="005F129D" w:rsidRDefault="005F129D" w:rsidP="005F129D">
      <w:pPr>
        <w:pStyle w:val="Nabrajanje"/>
      </w:pPr>
      <w:r>
        <w:t>Vodi različito od načina na koji je navikao,</w:t>
      </w:r>
    </w:p>
    <w:p w:rsidR="005F129D" w:rsidRDefault="005F129D" w:rsidP="005F129D">
      <w:pPr>
        <w:pStyle w:val="Nabrajanje"/>
      </w:pPr>
      <w:r>
        <w:t>Prihvaća svoje "mekše" strane,</w:t>
      </w:r>
    </w:p>
    <w:p w:rsidR="005F129D" w:rsidRDefault="005F129D" w:rsidP="005F129D">
      <w:pPr>
        <w:pStyle w:val="Nabrajanje"/>
      </w:pPr>
      <w:r>
        <w:t>Potiče ispravne odnose koji dovode do pravih rezultata,</w:t>
      </w:r>
    </w:p>
    <w:p w:rsidR="005F129D" w:rsidRDefault="005F129D" w:rsidP="005F129D">
      <w:pPr>
        <w:pStyle w:val="Nabrajanje"/>
      </w:pPr>
      <w:r>
        <w:t>Prakticira komunikacijske vještine,</w:t>
      </w:r>
    </w:p>
    <w:p w:rsidR="005F129D" w:rsidRDefault="005F129D" w:rsidP="005F129D">
      <w:pPr>
        <w:pStyle w:val="Nabrajanje"/>
      </w:pPr>
      <w:r>
        <w:t>Inspirira druge i</w:t>
      </w:r>
    </w:p>
    <w:p w:rsidR="005F129D" w:rsidRPr="007A5148" w:rsidRDefault="005F129D" w:rsidP="005F129D">
      <w:pPr>
        <w:pStyle w:val="Nabrajanje"/>
      </w:pPr>
      <w:r>
        <w:t>Gradi ljude, a ne sustave.</w:t>
      </w:r>
    </w:p>
    <w:p w:rsidR="00537A18" w:rsidRPr="007A5148" w:rsidRDefault="00537A18" w:rsidP="00922AE2">
      <w:r w:rsidRPr="007A5148">
        <w:t>U kojoj se mjeri</w:t>
      </w:r>
      <w:r w:rsidR="009F7ED0" w:rsidRPr="007A5148">
        <w:t xml:space="preserve"> IT menadžer uspješ</w:t>
      </w:r>
      <w:r w:rsidR="00CA7A24" w:rsidRPr="007A5148">
        <w:t xml:space="preserve">no uskladio </w:t>
      </w:r>
      <w:r w:rsidR="001A1904" w:rsidRPr="007A5148">
        <w:t xml:space="preserve">s </w:t>
      </w:r>
      <w:r w:rsidR="001A1904">
        <w:t>očekivanjima</w:t>
      </w:r>
      <w:r w:rsidR="001A1904" w:rsidRPr="007A5148">
        <w:t xml:space="preserve"> IKT korisnika</w:t>
      </w:r>
      <w:r w:rsidR="001A1904">
        <w:t xml:space="preserve"> </w:t>
      </w:r>
      <w:r w:rsidR="00CA7A24" w:rsidRPr="007A5148">
        <w:t>i uprav</w:t>
      </w:r>
      <w:r w:rsidR="001A1904">
        <w:t>e</w:t>
      </w:r>
      <w:r w:rsidR="009F7ED0" w:rsidRPr="007A5148">
        <w:t xml:space="preserve"> </w:t>
      </w:r>
      <w:r w:rsidR="0074324A" w:rsidRPr="007A5148">
        <w:t>i koliko je uspio osvijestiti svoju komunikacijsku ulogu</w:t>
      </w:r>
      <w:r w:rsidRPr="007A5148">
        <w:t xml:space="preserve"> </w:t>
      </w:r>
      <w:r w:rsidR="009E1955">
        <w:t xml:space="preserve">– </w:t>
      </w:r>
      <w:r w:rsidRPr="007A5148">
        <w:t>kroz</w:t>
      </w:r>
      <w:r w:rsidR="005E1CC9" w:rsidRPr="007A5148">
        <w:t xml:space="preserve"> tu</w:t>
      </w:r>
      <w:r w:rsidRPr="007A5148">
        <w:t xml:space="preserve"> usklađenost</w:t>
      </w:r>
      <w:r w:rsidR="00976E5C" w:rsidRPr="007A5148">
        <w:t xml:space="preserve"> </w:t>
      </w:r>
      <w:r w:rsidR="009F7ED0" w:rsidRPr="007A5148">
        <w:t>treba p</w:t>
      </w:r>
      <w:r w:rsidR="004C173C" w:rsidRPr="007A5148">
        <w:t>ropit</w:t>
      </w:r>
      <w:r w:rsidR="009F7ED0" w:rsidRPr="007A5148">
        <w:t xml:space="preserve">ati navedeni </w:t>
      </w:r>
      <w:r w:rsidR="00DB5E17" w:rsidRPr="007A5148">
        <w:rPr>
          <w:i/>
        </w:rPr>
        <w:t>Anketni upitnik</w:t>
      </w:r>
      <w:r w:rsidR="0074324A" w:rsidRPr="007A5148">
        <w:t>.</w:t>
      </w:r>
    </w:p>
    <w:p w:rsidR="0048776A" w:rsidRPr="007A5148" w:rsidRDefault="0074324A" w:rsidP="00922AE2">
      <w:r w:rsidRPr="007A5148">
        <w:t>I</w:t>
      </w:r>
      <w:r w:rsidR="009F7ED0" w:rsidRPr="007A5148">
        <w:t>zravni korisnici IKT-a</w:t>
      </w:r>
      <w:r w:rsidR="0048776A" w:rsidRPr="007A5148">
        <w:t xml:space="preserve"> će ocijeniti koja su im </w:t>
      </w:r>
      <w:r w:rsidR="0048776A" w:rsidRPr="007A5148">
        <w:rPr>
          <w:iCs/>
          <w:lang w:eastAsia="de-DE"/>
        </w:rPr>
        <w:t>opredjeljenja i navike važne kod IT menadžera. Zatim će njihov IT menadžer ispuniti taj isti Upitnik vrednujući važnost istih tih opredjeljenja i navika. To će pokazati</w:t>
      </w:r>
      <w:r w:rsidR="005E1CC9" w:rsidRPr="007A5148">
        <w:rPr>
          <w:iCs/>
          <w:lang w:eastAsia="de-DE"/>
        </w:rPr>
        <w:t xml:space="preserve"> u</w:t>
      </w:r>
      <w:r w:rsidR="0048776A" w:rsidRPr="007A5148">
        <w:rPr>
          <w:iCs/>
          <w:lang w:eastAsia="de-DE"/>
        </w:rPr>
        <w:t xml:space="preserve"> ko</w:t>
      </w:r>
      <w:r w:rsidR="005E1CC9" w:rsidRPr="007A5148">
        <w:rPr>
          <w:iCs/>
          <w:lang w:eastAsia="de-DE"/>
        </w:rPr>
        <w:t>j</w:t>
      </w:r>
      <w:r w:rsidR="0048776A" w:rsidRPr="007A5148">
        <w:rPr>
          <w:iCs/>
          <w:lang w:eastAsia="de-DE"/>
        </w:rPr>
        <w:t>o</w:t>
      </w:r>
      <w:r w:rsidR="005E1CC9" w:rsidRPr="007A5148">
        <w:rPr>
          <w:iCs/>
          <w:lang w:eastAsia="de-DE"/>
        </w:rPr>
        <w:t>j</w:t>
      </w:r>
      <w:r w:rsidR="0048776A" w:rsidRPr="007A5148">
        <w:rPr>
          <w:iCs/>
          <w:lang w:eastAsia="de-DE"/>
        </w:rPr>
        <w:t xml:space="preserve"> je</w:t>
      </w:r>
      <w:r w:rsidR="005E1CC9" w:rsidRPr="007A5148">
        <w:rPr>
          <w:iCs/>
          <w:lang w:eastAsia="de-DE"/>
        </w:rPr>
        <w:t xml:space="preserve"> mjeri</w:t>
      </w:r>
      <w:r w:rsidR="0048776A" w:rsidRPr="007A5148">
        <w:rPr>
          <w:iCs/>
          <w:lang w:eastAsia="de-DE"/>
        </w:rPr>
        <w:t xml:space="preserve"> </w:t>
      </w:r>
      <w:r w:rsidR="0048776A" w:rsidRPr="007A5148">
        <w:t>usklađen s očekivanjima svojih korisnika</w:t>
      </w:r>
      <w:r w:rsidR="009E1955">
        <w:t>.</w:t>
      </w:r>
    </w:p>
    <w:p w:rsidR="0048776A" w:rsidRPr="007A5148" w:rsidRDefault="0048776A" w:rsidP="00922AE2">
      <w:r w:rsidRPr="007A5148">
        <w:t xml:space="preserve">Usklađenost </w:t>
      </w:r>
      <w:r w:rsidR="001A1904">
        <w:t xml:space="preserve">IT menadžera </w:t>
      </w:r>
      <w:r w:rsidRPr="007A5148">
        <w:t>s očekivanjima</w:t>
      </w:r>
      <w:r w:rsidR="001A1904">
        <w:t xml:space="preserve"> IKT</w:t>
      </w:r>
      <w:r w:rsidRPr="007A5148">
        <w:t xml:space="preserve"> korisnika</w:t>
      </w:r>
      <w:r w:rsidR="001A1904">
        <w:t xml:space="preserve"> i uprave</w:t>
      </w:r>
      <w:r w:rsidR="005E1CC9" w:rsidRPr="007A5148">
        <w:t xml:space="preserve"> </w:t>
      </w:r>
      <w:r w:rsidR="001A1904">
        <w:t>može biti povezana i s</w:t>
      </w:r>
      <w:r w:rsidR="005E1CC9" w:rsidRPr="007A5148">
        <w:t xml:space="preserve"> njegovom</w:t>
      </w:r>
      <w:r w:rsidRPr="007A5148">
        <w:t xml:space="preserve"> </w:t>
      </w:r>
      <w:r w:rsidR="009F7ED0" w:rsidRPr="007A5148">
        <w:t>uspje</w:t>
      </w:r>
      <w:r w:rsidR="00960C82" w:rsidRPr="007A5148">
        <w:t>šno</w:t>
      </w:r>
      <w:r w:rsidR="005E1CC9" w:rsidRPr="007A5148">
        <w:t>šću</w:t>
      </w:r>
      <w:r w:rsidR="001A1904">
        <w:t>. Time</w:t>
      </w:r>
      <w:r w:rsidRPr="007A5148">
        <w:t xml:space="preserve"> će se kroz usporedbu moći vidjeti</w:t>
      </w:r>
      <w:r w:rsidR="007F72BB" w:rsidRPr="007A5148">
        <w:t xml:space="preserve"> koliko je </w:t>
      </w:r>
      <w:r w:rsidR="001A1904">
        <w:t xml:space="preserve">koji IT menadžer </w:t>
      </w:r>
      <w:r w:rsidR="007F72BB" w:rsidRPr="007A5148">
        <w:t xml:space="preserve">vješto i dobro </w:t>
      </w:r>
      <w:r w:rsidR="007F72BB" w:rsidRPr="007A5148">
        <w:rPr>
          <w:i/>
        </w:rPr>
        <w:t>iskomunicirao</w:t>
      </w:r>
      <w:r w:rsidR="007F72BB" w:rsidRPr="007A5148">
        <w:t xml:space="preserve"> važnost i </w:t>
      </w:r>
      <w:r w:rsidR="009C5391" w:rsidRPr="007A5148">
        <w:t>potencijal</w:t>
      </w:r>
      <w:r w:rsidR="007F72BB" w:rsidRPr="007A5148">
        <w:t xml:space="preserve"> IKT-a</w:t>
      </w:r>
      <w:r w:rsidR="009C5391" w:rsidRPr="007A5148">
        <w:t xml:space="preserve"> u svakodnevnom</w:t>
      </w:r>
      <w:r w:rsidR="009E1955">
        <w:t>e</w:t>
      </w:r>
      <w:r w:rsidR="009C5391" w:rsidRPr="007A5148">
        <w:t xml:space="preserve"> poslovnom životu korisnika.</w:t>
      </w:r>
    </w:p>
    <w:p w:rsidR="009F7ED0" w:rsidRPr="007A5148" w:rsidRDefault="00C3633B" w:rsidP="00922AE2">
      <w:r w:rsidRPr="007A5148">
        <w:t xml:space="preserve">Zatim će kroz polustrukturirani </w:t>
      </w:r>
      <w:r w:rsidR="0097123B" w:rsidRPr="007A5148">
        <w:rPr>
          <w:i/>
        </w:rPr>
        <w:t>Dubinski intervju</w:t>
      </w:r>
      <w:r w:rsidRPr="007A5148">
        <w:t xml:space="preserve"> svaki IT menadžer reći važne informacije o sebi, </w:t>
      </w:r>
      <w:r w:rsidR="009551AB">
        <w:t xml:space="preserve">o </w:t>
      </w:r>
      <w:r w:rsidRPr="007A5148">
        <w:t>svojoj ulozi,</w:t>
      </w:r>
      <w:r w:rsidR="00CC53FD" w:rsidRPr="007A5148">
        <w:t xml:space="preserve"> </w:t>
      </w:r>
      <w:r w:rsidR="002E52BE" w:rsidRPr="007A5148">
        <w:t xml:space="preserve">o obrazovanju, </w:t>
      </w:r>
      <w:r w:rsidR="009551AB">
        <w:t xml:space="preserve">o </w:t>
      </w:r>
      <w:r w:rsidR="002E52BE" w:rsidRPr="007A5148">
        <w:t xml:space="preserve">duljini staža, </w:t>
      </w:r>
      <w:r w:rsidR="009551AB">
        <w:t xml:space="preserve">o </w:t>
      </w:r>
      <w:r w:rsidR="002E52BE" w:rsidRPr="007A5148">
        <w:t xml:space="preserve">poziciji u organizaciji, </w:t>
      </w:r>
      <w:r w:rsidR="009551AB">
        <w:t xml:space="preserve">o </w:t>
      </w:r>
      <w:r w:rsidR="00CC53FD" w:rsidRPr="007A5148">
        <w:t>problemima s kojima se susreće u radu,</w:t>
      </w:r>
      <w:r w:rsidRPr="007A5148">
        <w:t xml:space="preserve"> </w:t>
      </w:r>
      <w:r w:rsidR="009551AB">
        <w:t xml:space="preserve">o </w:t>
      </w:r>
      <w:r w:rsidRPr="007A5148">
        <w:t>kompetencijama i uspješnosti</w:t>
      </w:r>
      <w:r w:rsidR="002E52BE" w:rsidRPr="007A5148">
        <w:t>, zatim</w:t>
      </w:r>
      <w:r w:rsidR="009551AB">
        <w:t xml:space="preserve"> o</w:t>
      </w:r>
      <w:r w:rsidR="002E52BE" w:rsidRPr="007A5148">
        <w:t xml:space="preserve"> svojoj komunikacijskoj ulozi i </w:t>
      </w:r>
      <w:r w:rsidR="000C05D4">
        <w:t xml:space="preserve">komunikacijskim </w:t>
      </w:r>
      <w:r w:rsidR="002E52BE" w:rsidRPr="007A5148">
        <w:t>kompetencijama</w:t>
      </w:r>
      <w:r w:rsidRPr="007A5148">
        <w:t>.</w:t>
      </w:r>
    </w:p>
    <w:p w:rsidR="00922AE2" w:rsidRPr="007A5148" w:rsidRDefault="007F72BB" w:rsidP="00922AE2">
      <w:r w:rsidRPr="007A5148">
        <w:lastRenderedPageBreak/>
        <w:t xml:space="preserve">Analiza </w:t>
      </w:r>
      <w:r w:rsidR="001A1904">
        <w:t xml:space="preserve">domaće </w:t>
      </w:r>
      <w:r w:rsidRPr="007A5148">
        <w:t xml:space="preserve">literature navodi na zaključak kako tema </w:t>
      </w:r>
      <w:r w:rsidR="00922AE2" w:rsidRPr="007A5148">
        <w:rPr>
          <w:i/>
        </w:rPr>
        <w:t>Komunikacijska uloga i kompetencije IT menadžera</w:t>
      </w:r>
      <w:r w:rsidR="00922AE2" w:rsidRPr="007A5148">
        <w:t xml:space="preserve"> kod nas do sada nije dovoljno obrađena, a to se najbolje može </w:t>
      </w:r>
      <w:r w:rsidR="005E1CC9" w:rsidRPr="007A5148">
        <w:t>vidjeti</w:t>
      </w:r>
      <w:r w:rsidR="00922AE2" w:rsidRPr="007A5148">
        <w:t xml:space="preserve"> k</w:t>
      </w:r>
      <w:r w:rsidR="005E1CC9" w:rsidRPr="007A5148">
        <w:t>roz osvrt na</w:t>
      </w:r>
      <w:r w:rsidR="00922AE2" w:rsidRPr="007A5148">
        <w:t xml:space="preserve"> stanje IT struke u Hrvatskoj i dostup</w:t>
      </w:r>
      <w:r w:rsidR="00B034FF" w:rsidRPr="007A5148">
        <w:t>nost</w:t>
      </w:r>
      <w:r w:rsidR="00922AE2" w:rsidRPr="007A5148">
        <w:t xml:space="preserve"> </w:t>
      </w:r>
      <w:r w:rsidR="006C6BF5" w:rsidRPr="007A5148">
        <w:t xml:space="preserve">strukturiranih </w:t>
      </w:r>
      <w:r w:rsidR="00922AE2" w:rsidRPr="007A5148">
        <w:t xml:space="preserve">informacija o njoj. Ova </w:t>
      </w:r>
      <w:r w:rsidR="00B034FF" w:rsidRPr="007A5148">
        <w:t>disertacija</w:t>
      </w:r>
      <w:r w:rsidR="00922AE2" w:rsidRPr="007A5148">
        <w:t xml:space="preserve"> bi treba</w:t>
      </w:r>
      <w:r w:rsidR="00B034FF" w:rsidRPr="007A5148">
        <w:t>la</w:t>
      </w:r>
      <w:r w:rsidR="00922AE2" w:rsidRPr="007A5148">
        <w:t xml:space="preserve"> </w:t>
      </w:r>
      <w:r w:rsidR="00373763" w:rsidRPr="007A5148">
        <w:t xml:space="preserve">pomoći </w:t>
      </w:r>
      <w:r w:rsidR="00922AE2" w:rsidRPr="007A5148">
        <w:t>promjeni</w:t>
      </w:r>
      <w:r w:rsidR="00373763" w:rsidRPr="007A5148">
        <w:t xml:space="preserve"> takvoga </w:t>
      </w:r>
      <w:r w:rsidR="00D50A42" w:rsidRPr="007A5148">
        <w:t>pristupa prema</w:t>
      </w:r>
      <w:r w:rsidR="00C3633B" w:rsidRPr="007A5148">
        <w:t xml:space="preserve"> IT menadžme</w:t>
      </w:r>
      <w:r w:rsidR="008D78BD" w:rsidRPr="007A5148">
        <w:t>n</w:t>
      </w:r>
      <w:r w:rsidR="00C3633B" w:rsidRPr="007A5148">
        <w:t>tu kao</w:t>
      </w:r>
      <w:r w:rsidR="00D50A42" w:rsidRPr="007A5148">
        <w:t xml:space="preserve"> važnom</w:t>
      </w:r>
      <w:r w:rsidR="006B3057">
        <w:t>e</w:t>
      </w:r>
      <w:r w:rsidR="00D50A42" w:rsidRPr="007A5148">
        <w:t xml:space="preserve"> segmentu u poslovanju </w:t>
      </w:r>
      <w:r w:rsidR="00922AE2" w:rsidRPr="007A5148">
        <w:t xml:space="preserve">te otvoriti mogućnost i </w:t>
      </w:r>
      <w:r w:rsidR="00D50A42" w:rsidRPr="007A5148">
        <w:t xml:space="preserve">dati </w:t>
      </w:r>
      <w:r w:rsidR="00922AE2" w:rsidRPr="007A5148">
        <w:t>pot</w:t>
      </w:r>
      <w:r w:rsidR="00D50A42" w:rsidRPr="007A5148">
        <w:t>icaj</w:t>
      </w:r>
      <w:r w:rsidR="00922AE2" w:rsidRPr="007A5148">
        <w:t xml:space="preserve"> buduć</w:t>
      </w:r>
      <w:r w:rsidR="00D50A42" w:rsidRPr="007A5148">
        <w:t>im</w:t>
      </w:r>
      <w:r w:rsidR="00922AE2" w:rsidRPr="007A5148">
        <w:t xml:space="preserve"> istraživanj</w:t>
      </w:r>
      <w:r w:rsidR="00D50A42" w:rsidRPr="007A5148">
        <w:t>im</w:t>
      </w:r>
      <w:r w:rsidR="00922AE2" w:rsidRPr="007A5148">
        <w:t xml:space="preserve">a. </w:t>
      </w:r>
      <w:r w:rsidR="00D50A42" w:rsidRPr="007A5148">
        <w:t>S</w:t>
      </w:r>
      <w:r w:rsidR="00922AE2" w:rsidRPr="007A5148">
        <w:t>adržavat</w:t>
      </w:r>
      <w:r w:rsidR="00D50A42" w:rsidRPr="007A5148">
        <w:t xml:space="preserve"> će,</w:t>
      </w:r>
      <w:r w:rsidR="00922AE2" w:rsidRPr="007A5148">
        <w:t xml:space="preserve"> s jedne strane an</w:t>
      </w:r>
      <w:r w:rsidR="00D50A42" w:rsidRPr="007A5148">
        <w:t>alizu potreba spram tehnologij</w:t>
      </w:r>
      <w:r w:rsidR="006B3057">
        <w:t>e</w:t>
      </w:r>
      <w:r w:rsidR="00922AE2" w:rsidRPr="007A5148">
        <w:t xml:space="preserve"> na radnome mjestu kao i nje</w:t>
      </w:r>
      <w:r w:rsidR="006B3057">
        <w:t>zine</w:t>
      </w:r>
      <w:r w:rsidR="00922AE2" w:rsidRPr="007A5148">
        <w:t xml:space="preserve"> učinkovit</w:t>
      </w:r>
      <w:r w:rsidR="006B3057">
        <w:t>e</w:t>
      </w:r>
      <w:r w:rsidR="00922AE2" w:rsidRPr="007A5148">
        <w:t xml:space="preserve"> upotreb</w:t>
      </w:r>
      <w:r w:rsidR="006B3057">
        <w:t>e</w:t>
      </w:r>
      <w:r w:rsidR="00922AE2" w:rsidRPr="007A5148">
        <w:t>, a s druge strane znanstveno će obradit</w:t>
      </w:r>
      <w:r w:rsidR="006B3057">
        <w:t>i</w:t>
      </w:r>
      <w:r w:rsidR="00922AE2" w:rsidRPr="007A5148">
        <w:t xml:space="preserve"> što je sve potrebno IT menadžeru kako bi na najbolji način iskoristio prednosti koje mu je tehnologija dala, motivirao zaposlenike i za sve to dobio podršku </w:t>
      </w:r>
      <w:r w:rsidR="00373763" w:rsidRPr="007A5148">
        <w:t>svoje</w:t>
      </w:r>
      <w:r w:rsidR="00922AE2" w:rsidRPr="007A5148">
        <w:t xml:space="preserve"> </w:t>
      </w:r>
      <w:r w:rsidR="006309E0" w:rsidRPr="007A5148">
        <w:t>uprav</w:t>
      </w:r>
      <w:r w:rsidR="00922AE2" w:rsidRPr="007A5148">
        <w:t>e</w:t>
      </w:r>
      <w:r w:rsidR="00C623B1" w:rsidRPr="007A5148">
        <w:t xml:space="preserve"> </w:t>
      </w:r>
      <w:sdt>
        <w:sdtPr>
          <w:id w:val="-1456320675"/>
          <w:citation/>
        </w:sdtPr>
        <w:sdtEndPr/>
        <w:sdtContent>
          <w:r w:rsidR="00C623B1" w:rsidRPr="007A5148">
            <w:fldChar w:fldCharType="begin"/>
          </w:r>
          <w:r w:rsidR="00C623B1" w:rsidRPr="007A5148">
            <w:instrText xml:space="preserve">CITATION Enn01 \t  \l 1050 </w:instrText>
          </w:r>
          <w:r w:rsidR="00C623B1" w:rsidRPr="007A5148">
            <w:fldChar w:fldCharType="separate"/>
          </w:r>
          <w:r w:rsidR="001B6365">
            <w:rPr>
              <w:noProof/>
            </w:rPr>
            <w:t>(Enns, Huff, &amp; Golden, 2001)</w:t>
          </w:r>
          <w:r w:rsidR="00C623B1" w:rsidRPr="007A5148">
            <w:fldChar w:fldCharType="end"/>
          </w:r>
        </w:sdtContent>
      </w:sdt>
      <w:r w:rsidR="009C5391" w:rsidRPr="007A5148">
        <w:t xml:space="preserve"> jer se u tome i sastoji njegova misija</w:t>
      </w:r>
      <w:r w:rsidR="00C3633B" w:rsidRPr="007A5148">
        <w:t xml:space="preserve"> u organizaciji u kojoj je zaposlen</w:t>
      </w:r>
      <w:r w:rsidR="00922AE2" w:rsidRPr="007A5148">
        <w:t>.</w:t>
      </w:r>
      <w:r w:rsidR="008D78BD" w:rsidRPr="007A5148">
        <w:t xml:space="preserve"> Razlog zašto ova disertacija pokriva širok spektar tema </w:t>
      </w:r>
      <w:r w:rsidR="006B3057">
        <w:t>po</w:t>
      </w:r>
      <w:r w:rsidR="008D78BD" w:rsidRPr="007A5148">
        <w:t xml:space="preserve">vezanih </w:t>
      </w:r>
      <w:r w:rsidR="006B3057">
        <w:t>s</w:t>
      </w:r>
      <w:r w:rsidR="008D78BD" w:rsidRPr="007A5148">
        <w:t xml:space="preserve"> ulog</w:t>
      </w:r>
      <w:r w:rsidR="006B3057">
        <w:t>om</w:t>
      </w:r>
      <w:r w:rsidR="008D78BD" w:rsidRPr="007A5148">
        <w:t xml:space="preserve"> i obilježj</w:t>
      </w:r>
      <w:r w:rsidR="006B3057">
        <w:t>ima</w:t>
      </w:r>
      <w:r w:rsidR="008D78BD" w:rsidRPr="007A5148">
        <w:t xml:space="preserve"> IT menadžera je u širini uloge </w:t>
      </w:r>
      <w:r w:rsidR="00FE5C85" w:rsidRPr="007A5148">
        <w:t xml:space="preserve">i važnosti </w:t>
      </w:r>
      <w:r w:rsidR="008D78BD" w:rsidRPr="007A5148">
        <w:t xml:space="preserve">IT menadžmenta u organizaciji općenito </w:t>
      </w:r>
      <w:sdt>
        <w:sdtPr>
          <w:id w:val="1551492598"/>
          <w:citation/>
        </w:sdtPr>
        <w:sdtEndPr/>
        <w:sdtContent>
          <w:r w:rsidR="008D78BD" w:rsidRPr="007A5148">
            <w:fldChar w:fldCharType="begin"/>
          </w:r>
          <w:r w:rsidR="008D78BD" w:rsidRPr="007A5148">
            <w:instrText xml:space="preserve"> CITATION Kar061 \l 1050 </w:instrText>
          </w:r>
          <w:r w:rsidR="008D78BD" w:rsidRPr="007A5148">
            <w:fldChar w:fldCharType="separate"/>
          </w:r>
          <w:r w:rsidR="001B6365">
            <w:rPr>
              <w:noProof/>
            </w:rPr>
            <w:t>(Karahanna &amp; Watson, 2006)</w:t>
          </w:r>
          <w:r w:rsidR="008D78BD" w:rsidRPr="007A5148">
            <w:fldChar w:fldCharType="end"/>
          </w:r>
        </w:sdtContent>
      </w:sdt>
      <w:r w:rsidR="008D78BD" w:rsidRPr="007A5148">
        <w:t>.</w:t>
      </w:r>
      <w:r w:rsidR="0097123B" w:rsidRPr="007A5148">
        <w:t xml:space="preserve"> Pri tome će se pokušati </w:t>
      </w:r>
      <w:r w:rsidR="007107D2" w:rsidRPr="007A5148">
        <w:t>provjeri</w:t>
      </w:r>
      <w:r w:rsidR="0097123B" w:rsidRPr="007A5148">
        <w:t xml:space="preserve">ti </w:t>
      </w:r>
      <w:r w:rsidR="007107D2" w:rsidRPr="007A5148">
        <w:t xml:space="preserve">teza o tome da svaka organizacija posjeduje svoje specifičnosti pa prema tome i </w:t>
      </w:r>
      <w:r w:rsidR="007107D2" w:rsidRPr="007A5148">
        <w:rPr>
          <w:i/>
        </w:rPr>
        <w:t>IKT specifičnosti</w:t>
      </w:r>
      <w:r w:rsidR="007107D2" w:rsidRPr="007A5148">
        <w:t xml:space="preserve">. </w:t>
      </w:r>
    </w:p>
    <w:p w:rsidR="00CD0795" w:rsidRPr="007A5148" w:rsidRDefault="004518CD" w:rsidP="00AB32A1">
      <w:pPr>
        <w:pStyle w:val="Heading2"/>
      </w:pPr>
      <w:bookmarkStart w:id="10" w:name="_Toc462787672"/>
      <w:r w:rsidRPr="007A5148">
        <w:t>S</w:t>
      </w:r>
      <w:r w:rsidR="00CD0795" w:rsidRPr="007A5148">
        <w:t xml:space="preserve">truktura </w:t>
      </w:r>
      <w:r w:rsidRPr="007A5148">
        <w:t xml:space="preserve">doktorskoga </w:t>
      </w:r>
      <w:r w:rsidR="00CD0795" w:rsidRPr="007A5148">
        <w:t>rada</w:t>
      </w:r>
      <w:bookmarkEnd w:id="10"/>
    </w:p>
    <w:p w:rsidR="00CD0795" w:rsidRPr="007A5148" w:rsidRDefault="00CD0795" w:rsidP="00922AE2">
      <w:r w:rsidRPr="007A5148">
        <w:t>Zajedno s uvodom</w:t>
      </w:r>
      <w:r w:rsidR="00954104" w:rsidRPr="007A5148">
        <w:t xml:space="preserve"> kao prvim poglavljem</w:t>
      </w:r>
      <w:r w:rsidRPr="007A5148">
        <w:t xml:space="preserve"> u kojemu se obrađuju polazišta ovoga multidisciplinarnog istraživanja, disertacija sadrži </w:t>
      </w:r>
      <w:r w:rsidR="00954104" w:rsidRPr="007A5148">
        <w:t>ukupno</w:t>
      </w:r>
      <w:r w:rsidRPr="007A5148">
        <w:t xml:space="preserve"> </w:t>
      </w:r>
      <w:r w:rsidR="00954104" w:rsidRPr="007A5148">
        <w:t>7</w:t>
      </w:r>
      <w:r w:rsidRPr="007A5148">
        <w:t xml:space="preserve"> poglavlja.</w:t>
      </w:r>
      <w:r w:rsidR="000377AB" w:rsidRPr="007A5148">
        <w:t xml:space="preserve"> </w:t>
      </w:r>
    </w:p>
    <w:p w:rsidR="00922AE2" w:rsidRPr="007A5148" w:rsidRDefault="0029116C" w:rsidP="00922AE2">
      <w:r w:rsidRPr="007A5148">
        <w:t>U d</w:t>
      </w:r>
      <w:r w:rsidR="000377AB" w:rsidRPr="007A5148">
        <w:t>rugo</w:t>
      </w:r>
      <w:r w:rsidRPr="007A5148">
        <w:t>m se</w:t>
      </w:r>
      <w:r w:rsidR="00954104" w:rsidRPr="007A5148">
        <w:t xml:space="preserve"> </w:t>
      </w:r>
      <w:r w:rsidR="00922AE2" w:rsidRPr="007A5148">
        <w:t>poglavlj</w:t>
      </w:r>
      <w:r w:rsidRPr="007A5148">
        <w:t>u</w:t>
      </w:r>
      <w:r w:rsidR="00922AE2" w:rsidRPr="007A5148">
        <w:t xml:space="preserve"> </w:t>
      </w:r>
      <w:r w:rsidR="00CD0795" w:rsidRPr="007A5148">
        <w:t>o</w:t>
      </w:r>
      <w:r w:rsidR="004518CD" w:rsidRPr="007A5148">
        <w:t>brađuj</w:t>
      </w:r>
      <w:r w:rsidRPr="007A5148">
        <w:t>u</w:t>
      </w:r>
      <w:r w:rsidR="004518CD" w:rsidRPr="007A5148">
        <w:t xml:space="preserve"> </w:t>
      </w:r>
      <w:r w:rsidR="00922AE2" w:rsidRPr="007A5148">
        <w:t>ciljev</w:t>
      </w:r>
      <w:r w:rsidRPr="007A5148">
        <w:t>i</w:t>
      </w:r>
      <w:r w:rsidR="00922AE2" w:rsidRPr="007A5148">
        <w:t xml:space="preserve"> i hipotez</w:t>
      </w:r>
      <w:r w:rsidR="000377AB" w:rsidRPr="007A5148">
        <w:t>e</w:t>
      </w:r>
      <w:r w:rsidR="00922AE2" w:rsidRPr="007A5148">
        <w:t>.</w:t>
      </w:r>
    </w:p>
    <w:p w:rsidR="005365FA" w:rsidRPr="007A5148" w:rsidRDefault="000377AB" w:rsidP="005365FA">
      <w:r w:rsidRPr="007A5148">
        <w:t>T</w:t>
      </w:r>
      <w:r w:rsidR="00922AE2" w:rsidRPr="007A5148">
        <w:t>reće poglavlj</w:t>
      </w:r>
      <w:r w:rsidRPr="007A5148">
        <w:t>e</w:t>
      </w:r>
      <w:r w:rsidR="004518CD" w:rsidRPr="007A5148">
        <w:t xml:space="preserve"> je teorijski okvir </w:t>
      </w:r>
      <w:r w:rsidR="009C5391" w:rsidRPr="007A5148">
        <w:t xml:space="preserve">u </w:t>
      </w:r>
      <w:r w:rsidR="004518CD" w:rsidRPr="007A5148">
        <w:t>koj</w:t>
      </w:r>
      <w:r w:rsidR="009C5391" w:rsidRPr="007A5148">
        <w:t>emu</w:t>
      </w:r>
      <w:r w:rsidR="00922AE2" w:rsidRPr="007A5148">
        <w:t xml:space="preserve"> </w:t>
      </w:r>
      <w:r w:rsidR="004518CD" w:rsidRPr="007A5148">
        <w:t>se analizir</w:t>
      </w:r>
      <w:r w:rsidR="005E1CC9" w:rsidRPr="007A5148">
        <w:t>aju</w:t>
      </w:r>
      <w:r w:rsidRPr="007A5148">
        <w:t xml:space="preserve"> </w:t>
      </w:r>
      <w:r w:rsidR="00922AE2" w:rsidRPr="007A5148">
        <w:t>dosadašnj</w:t>
      </w:r>
      <w:r w:rsidR="004518CD" w:rsidRPr="007A5148">
        <w:t>a</w:t>
      </w:r>
      <w:r w:rsidR="00922AE2" w:rsidRPr="007A5148">
        <w:t xml:space="preserve"> istraživanja na polju komunikacijskih </w:t>
      </w:r>
      <w:r w:rsidR="00ED315B" w:rsidRPr="007A5148">
        <w:t>vještin</w:t>
      </w:r>
      <w:r w:rsidR="00922AE2" w:rsidRPr="007A5148">
        <w:t>a i uloge IT menadžera te njegovih stručnih kompetencija potrebnih za uspješno vođenje kompleksnog sustava kakav je IKT.</w:t>
      </w:r>
      <w:r w:rsidR="00F72923" w:rsidRPr="007A5148">
        <w:t xml:space="preserve"> </w:t>
      </w:r>
      <w:r w:rsidR="004518CD" w:rsidRPr="007A5148">
        <w:t xml:space="preserve">Na početku će biti objašnjeni osnovni pojmovi vezani za komunikaciju, zatim </w:t>
      </w:r>
      <w:r w:rsidR="004F06C9" w:rsidRPr="007A5148">
        <w:rPr>
          <w:lang w:bidi="en-US"/>
        </w:rPr>
        <w:t xml:space="preserve">će se obraditi </w:t>
      </w:r>
      <w:r w:rsidR="005365FA" w:rsidRPr="007A5148">
        <w:rPr>
          <w:lang w:bidi="en-US"/>
        </w:rPr>
        <w:t>bitni</w:t>
      </w:r>
      <w:r w:rsidR="004F06C9" w:rsidRPr="007A5148">
        <w:rPr>
          <w:lang w:bidi="en-US"/>
        </w:rPr>
        <w:t xml:space="preserve"> pojmovi</w:t>
      </w:r>
      <w:r w:rsidR="005365FA" w:rsidRPr="007A5148">
        <w:rPr>
          <w:lang w:bidi="en-US"/>
        </w:rPr>
        <w:t xml:space="preserve"> i pravci teorije</w:t>
      </w:r>
      <w:r w:rsidR="004F06C9" w:rsidRPr="007A5148">
        <w:rPr>
          <w:lang w:bidi="en-US"/>
        </w:rPr>
        <w:t xml:space="preserve"> menadžmenta za lakše razumijevanje okvira u kojemu IT menadžer ispunjava svoju ulogu.</w:t>
      </w:r>
      <w:r w:rsidR="0063233F" w:rsidRPr="007A5148">
        <w:t xml:space="preserve"> Pokušat će se dati </w:t>
      </w:r>
      <w:r w:rsidR="005365FA" w:rsidRPr="007A5148">
        <w:t>osnovne</w:t>
      </w:r>
      <w:r w:rsidR="0063233F" w:rsidRPr="007A5148">
        <w:t xml:space="preserve"> </w:t>
      </w:r>
      <w:r w:rsidR="005365FA" w:rsidRPr="007A5148">
        <w:t xml:space="preserve">teorijske </w:t>
      </w:r>
      <w:r w:rsidR="0063233F" w:rsidRPr="007A5148">
        <w:t>razlik</w:t>
      </w:r>
      <w:r w:rsidR="005365FA" w:rsidRPr="007A5148">
        <w:t>e</w:t>
      </w:r>
      <w:r w:rsidR="0063233F" w:rsidRPr="007A5148">
        <w:t xml:space="preserve"> između menadžmenta i vođenja</w:t>
      </w:r>
      <w:r w:rsidR="0075274D" w:rsidRPr="007A5148">
        <w:rPr>
          <w:lang w:bidi="en-US"/>
        </w:rPr>
        <w:t>.</w:t>
      </w:r>
      <w:r w:rsidR="005365FA" w:rsidRPr="007A5148">
        <w:rPr>
          <w:lang w:bidi="en-US"/>
        </w:rPr>
        <w:t xml:space="preserve"> </w:t>
      </w:r>
      <w:r w:rsidR="005365FA" w:rsidRPr="007A5148">
        <w:t xml:space="preserve">Zatim će se analizirati uloga IT menadžera u IKT paradigmi i njezine promjene kroz uvjetovanost okolinom u kojoj djeluje. </w:t>
      </w:r>
      <w:r w:rsidR="005365FA" w:rsidRPr="007A5148">
        <w:rPr>
          <w:lang w:bidi="en-US"/>
        </w:rPr>
        <w:t xml:space="preserve">Nakon toga će se </w:t>
      </w:r>
      <w:r w:rsidR="005365FA" w:rsidRPr="007A5148">
        <w:rPr>
          <w:lang w:bidi="en-US"/>
        </w:rPr>
        <w:lastRenderedPageBreak/>
        <w:t>obraditi komunikacijska uloga i komunikacijske kompetencije IT menadžera kao važne u ostvarivanju njegove menadžerske uloge.</w:t>
      </w:r>
    </w:p>
    <w:p w:rsidR="005365FA" w:rsidRPr="007A5148" w:rsidRDefault="00C3633B" w:rsidP="00922AE2">
      <w:r w:rsidRPr="007A5148">
        <w:rPr>
          <w:lang w:bidi="en-US"/>
        </w:rPr>
        <w:t>Potom</w:t>
      </w:r>
      <w:r w:rsidR="004F06C9" w:rsidRPr="007A5148">
        <w:rPr>
          <w:lang w:bidi="en-US"/>
        </w:rPr>
        <w:t xml:space="preserve"> će biti objašnjen tehnološki okvir</w:t>
      </w:r>
      <w:r w:rsidR="005E1CC9" w:rsidRPr="007A5148">
        <w:rPr>
          <w:lang w:bidi="en-US"/>
        </w:rPr>
        <w:t xml:space="preserve"> suvremene</w:t>
      </w:r>
      <w:r w:rsidR="0064475F" w:rsidRPr="007A5148">
        <w:rPr>
          <w:lang w:bidi="en-US"/>
        </w:rPr>
        <w:t xml:space="preserve"> IKT paradigme</w:t>
      </w:r>
      <w:r w:rsidR="004F06C9" w:rsidRPr="007A5148">
        <w:rPr>
          <w:lang w:bidi="en-US"/>
        </w:rPr>
        <w:t xml:space="preserve"> u kojemu djeluje IT menadžer kao i suvremeni trendovi i izazovi koji se stavljaju pred tako odgovornu funkciju, a koji od njega traže široki spektar tehničkih kompetencija</w:t>
      </w:r>
      <w:r w:rsidR="0064475F" w:rsidRPr="007A5148">
        <w:t xml:space="preserve"> i</w:t>
      </w:r>
      <w:r w:rsidR="0063233F" w:rsidRPr="007A5148">
        <w:t xml:space="preserve"> utječu na</w:t>
      </w:r>
      <w:r w:rsidR="005365FA" w:rsidRPr="007A5148">
        <w:t xml:space="preserve"> njegovu</w:t>
      </w:r>
      <w:r w:rsidR="0063233F" w:rsidRPr="007A5148">
        <w:t xml:space="preserve"> ulogu </w:t>
      </w:r>
      <w:r w:rsidR="0064475F" w:rsidRPr="007A5148">
        <w:t>te</w:t>
      </w:r>
      <w:r w:rsidR="0063233F" w:rsidRPr="007A5148">
        <w:t xml:space="preserve"> očekivane</w:t>
      </w:r>
      <w:r w:rsidR="005365FA" w:rsidRPr="007A5148">
        <w:t xml:space="preserve"> idealne</w:t>
      </w:r>
      <w:r w:rsidR="0063233F" w:rsidRPr="007A5148">
        <w:t xml:space="preserve"> kompetencije</w:t>
      </w:r>
      <w:r w:rsidR="005365FA" w:rsidRPr="007A5148">
        <w:t>.</w:t>
      </w:r>
    </w:p>
    <w:p w:rsidR="00922AE2" w:rsidRPr="007A5148" w:rsidRDefault="004518CD" w:rsidP="00922AE2">
      <w:r w:rsidRPr="007A5148">
        <w:t>Analizirat će se i</w:t>
      </w:r>
      <w:r w:rsidR="00F01B12" w:rsidRPr="007A5148">
        <w:t xml:space="preserve"> neizbježn</w:t>
      </w:r>
      <w:r w:rsidR="00C3633B" w:rsidRPr="007A5148">
        <w:t>a</w:t>
      </w:r>
      <w:r w:rsidR="00F01B12" w:rsidRPr="007A5148">
        <w:t xml:space="preserve"> pitanj</w:t>
      </w:r>
      <w:r w:rsidR="00C3633B" w:rsidRPr="007A5148">
        <w:t>a</w:t>
      </w:r>
      <w:r w:rsidR="00F01B12" w:rsidRPr="007A5148">
        <w:t xml:space="preserve"> </w:t>
      </w:r>
      <w:r w:rsidR="00C44F04" w:rsidRPr="007A5148">
        <w:t xml:space="preserve">informacijske </w:t>
      </w:r>
      <w:r w:rsidR="00F01B12" w:rsidRPr="007A5148">
        <w:t>sigurnosti</w:t>
      </w:r>
      <w:r w:rsidRPr="007A5148">
        <w:t xml:space="preserve"> koj</w:t>
      </w:r>
      <w:r w:rsidR="00C3633B" w:rsidRPr="007A5148">
        <w:t>a</w:t>
      </w:r>
      <w:r w:rsidRPr="007A5148">
        <w:t xml:space="preserve"> </w:t>
      </w:r>
      <w:r w:rsidR="00C3633B" w:rsidRPr="007A5148">
        <w:t>su</w:t>
      </w:r>
      <w:r w:rsidRPr="007A5148">
        <w:t xml:space="preserve"> uzrok mnogim problemima suvremenog poslovanja</w:t>
      </w:r>
      <w:r w:rsidR="00C3633B" w:rsidRPr="007A5148">
        <w:t xml:space="preserve"> te smanjenje troškova korištenja IKT-a kroz uštedu resursa i energije</w:t>
      </w:r>
      <w:r w:rsidR="00F01B12" w:rsidRPr="007A5148">
        <w:t xml:space="preserve">. </w:t>
      </w:r>
      <w:r w:rsidRPr="007A5148">
        <w:t>Kritički će se obraditi i</w:t>
      </w:r>
      <w:r w:rsidR="00922AE2" w:rsidRPr="007A5148">
        <w:t xml:space="preserve"> stanje IKT-a i struke u Hrvatskoj </w:t>
      </w:r>
      <w:r w:rsidR="0063233F" w:rsidRPr="007A5148">
        <w:t>vezano za zaposlenost i primanja</w:t>
      </w:r>
      <w:r w:rsidR="0064475F" w:rsidRPr="007A5148">
        <w:t xml:space="preserve"> IKT stručnjaka</w:t>
      </w:r>
      <w:r w:rsidR="0063233F" w:rsidRPr="007A5148">
        <w:t xml:space="preserve">. Dat će </w:t>
      </w:r>
      <w:r w:rsidR="00922AE2" w:rsidRPr="007A5148">
        <w:t>s</w:t>
      </w:r>
      <w:r w:rsidR="0063233F" w:rsidRPr="007A5148">
        <w:t>e kratki</w:t>
      </w:r>
      <w:r w:rsidR="00922AE2" w:rsidRPr="007A5148">
        <w:t xml:space="preserve"> osvrt </w:t>
      </w:r>
      <w:r w:rsidR="007107D2" w:rsidRPr="007A5148">
        <w:t xml:space="preserve">i usporedba sa </w:t>
      </w:r>
      <w:r w:rsidR="00F62C5F" w:rsidRPr="007A5148">
        <w:t>situacij</w:t>
      </w:r>
      <w:r w:rsidR="007107D2" w:rsidRPr="007A5148">
        <w:t>om</w:t>
      </w:r>
      <w:r w:rsidR="00922AE2" w:rsidRPr="007A5148">
        <w:t xml:space="preserve"> u razvijen</w:t>
      </w:r>
      <w:r w:rsidR="00F01B12" w:rsidRPr="007A5148">
        <w:t>im zemljama Europe i Amerike</w:t>
      </w:r>
      <w:r w:rsidR="00922AE2" w:rsidRPr="007A5148">
        <w:t xml:space="preserve">. </w:t>
      </w:r>
      <w:r w:rsidR="00025941" w:rsidRPr="007A5148">
        <w:t xml:space="preserve">Razmatrat </w:t>
      </w:r>
      <w:r w:rsidR="00922AE2" w:rsidRPr="007A5148">
        <w:t>će se</w:t>
      </w:r>
      <w:r w:rsidR="00034E2C" w:rsidRPr="007A5148">
        <w:t xml:space="preserve"> </w:t>
      </w:r>
      <w:r w:rsidR="007107D2" w:rsidRPr="007A5148">
        <w:t xml:space="preserve">i </w:t>
      </w:r>
      <w:r w:rsidR="00034E2C" w:rsidRPr="007A5148">
        <w:t xml:space="preserve">mjesto </w:t>
      </w:r>
      <w:r w:rsidR="007107D2" w:rsidRPr="007A5148">
        <w:t>te</w:t>
      </w:r>
      <w:r w:rsidR="00922AE2" w:rsidRPr="007A5148">
        <w:t xml:space="preserve"> uloga žene u IKT-u kao radnika i kao </w:t>
      </w:r>
      <w:r w:rsidR="007107D2" w:rsidRPr="007A5148">
        <w:t>menadžer</w:t>
      </w:r>
      <w:r w:rsidR="00922AE2" w:rsidRPr="007A5148">
        <w:t xml:space="preserve">a </w:t>
      </w:r>
      <w:r w:rsidR="007107D2" w:rsidRPr="007A5148">
        <w:t>kao i</w:t>
      </w:r>
      <w:r w:rsidR="00922AE2" w:rsidRPr="007A5148">
        <w:t xml:space="preserve"> koliko smo kao društvo napredovali u smjeru</w:t>
      </w:r>
      <w:r w:rsidR="00F01B12" w:rsidRPr="007A5148">
        <w:t xml:space="preserve"> uključivanja žen</w:t>
      </w:r>
      <w:r w:rsidR="00025941" w:rsidRPr="007A5148">
        <w:t>a</w:t>
      </w:r>
      <w:r w:rsidR="00F01B12" w:rsidRPr="007A5148">
        <w:t xml:space="preserve"> u IKT</w:t>
      </w:r>
      <w:r w:rsidR="00F62C5F" w:rsidRPr="007A5148">
        <w:t xml:space="preserve"> i vodeću ulogu u njemu</w:t>
      </w:r>
      <w:r w:rsidR="00922AE2" w:rsidRPr="007A5148">
        <w:t>. Bit će riječi i o školovanju IT menadžera za vrhunske rezultate</w:t>
      </w:r>
      <w:r w:rsidR="00272988" w:rsidRPr="007A5148">
        <w:t xml:space="preserve"> jer p</w:t>
      </w:r>
      <w:r w:rsidR="00922AE2" w:rsidRPr="007A5148">
        <w:t xml:space="preserve">oznato je da se u </w:t>
      </w:r>
      <w:r w:rsidR="00272988" w:rsidRPr="007A5148">
        <w:t>IT branši</w:t>
      </w:r>
      <w:r w:rsidR="00922AE2" w:rsidRPr="007A5148">
        <w:t xml:space="preserve"> često pojavljuju ljudi različitoga formalnog obrazovanja, kao i oni bez ikakve akademske titule. Pokušat će se dati odgovor što je to presudno da bi IT menadžer odgovorio suvremenim zahtjevima </w:t>
      </w:r>
      <w:r w:rsidR="005E1CC9" w:rsidRPr="007A5148">
        <w:t>te se uskladio s očekivanjima svojih korisnika i uprave</w:t>
      </w:r>
      <w:r w:rsidR="00F62C5F" w:rsidRPr="007A5148">
        <w:t>,</w:t>
      </w:r>
      <w:r w:rsidR="00922AE2" w:rsidRPr="007A5148">
        <w:t xml:space="preserve"> što ga u tome motivira te koje su mu prepreke na tom putu.</w:t>
      </w:r>
      <w:r w:rsidR="006A6AA1" w:rsidRPr="007A5148">
        <w:t xml:space="preserve"> Na kraju</w:t>
      </w:r>
      <w:r w:rsidR="005365FA" w:rsidRPr="007A5148">
        <w:t xml:space="preserve"> teorijskog dijela rada</w:t>
      </w:r>
      <w:r w:rsidR="006A6AA1" w:rsidRPr="007A5148">
        <w:t xml:space="preserve"> bit</w:t>
      </w:r>
      <w:r w:rsidR="005365FA" w:rsidRPr="007A5148">
        <w:t xml:space="preserve"> će</w:t>
      </w:r>
      <w:r w:rsidR="006A6AA1" w:rsidRPr="007A5148">
        <w:t xml:space="preserve"> obrađeni </w:t>
      </w:r>
      <w:r w:rsidR="00B5415D" w:rsidRPr="007A5148">
        <w:t xml:space="preserve">tipični </w:t>
      </w:r>
      <w:r w:rsidR="006A6AA1" w:rsidRPr="007A5148">
        <w:t>izazovi IT menadž</w:t>
      </w:r>
      <w:r w:rsidR="00B5415D" w:rsidRPr="007A5148">
        <w:t>ment</w:t>
      </w:r>
      <w:r w:rsidR="006A6AA1" w:rsidRPr="007A5148">
        <w:t>a kao što su stres, (ne</w:t>
      </w:r>
      <w:r w:rsidR="007107D2" w:rsidRPr="007A5148">
        <w:t xml:space="preserve">)zadovoljstvo IKT korisnika, </w:t>
      </w:r>
      <w:r w:rsidR="006A6AA1" w:rsidRPr="007A5148">
        <w:t>razina</w:t>
      </w:r>
      <w:r w:rsidR="009E72DA" w:rsidRPr="007A5148">
        <w:t xml:space="preserve"> informacijske pismenosti</w:t>
      </w:r>
      <w:r w:rsidR="006A6AA1" w:rsidRPr="007A5148">
        <w:t xml:space="preserve"> </w:t>
      </w:r>
      <w:r w:rsidR="007107D2" w:rsidRPr="007A5148">
        <w:t xml:space="preserve">korisnika </w:t>
      </w:r>
      <w:r w:rsidR="002E52BE" w:rsidRPr="007A5148">
        <w:t>kao i</w:t>
      </w:r>
      <w:r w:rsidR="006A6AA1" w:rsidRPr="007A5148">
        <w:t xml:space="preserve"> neispunjavanje zahtjeva uprave.</w:t>
      </w:r>
    </w:p>
    <w:p w:rsidR="00922AE2" w:rsidRPr="007A5148" w:rsidRDefault="00922AE2" w:rsidP="00922AE2">
      <w:r w:rsidRPr="007A5148">
        <w:t>Četvrto će po</w:t>
      </w:r>
      <w:r w:rsidR="004518CD" w:rsidRPr="007A5148">
        <w:t>glavlje dati uvid u korištene metodologije kao</w:t>
      </w:r>
      <w:r w:rsidRPr="007A5148">
        <w:t xml:space="preserve"> i opis načina kako se pristupilo ovome multidisciplinarnom istraživanju.</w:t>
      </w:r>
    </w:p>
    <w:p w:rsidR="00AF0D44" w:rsidRDefault="00922AE2" w:rsidP="00922AE2">
      <w:r w:rsidRPr="007A5148">
        <w:t xml:space="preserve">Rezultati istraživanja bit će obrađeni u petome </w:t>
      </w:r>
      <w:r w:rsidR="00A72C8B" w:rsidRPr="007A5148">
        <w:t>poglavlju</w:t>
      </w:r>
      <w:r w:rsidRPr="007A5148">
        <w:t xml:space="preserve"> disertacije</w:t>
      </w:r>
      <w:r w:rsidR="004518CD" w:rsidRPr="007A5148">
        <w:t xml:space="preserve"> na način da</w:t>
      </w:r>
      <w:r w:rsidR="00A72C8B" w:rsidRPr="007A5148">
        <w:t xml:space="preserve"> će</w:t>
      </w:r>
      <w:r w:rsidR="004518CD" w:rsidRPr="007A5148">
        <w:t xml:space="preserve"> se izradi</w:t>
      </w:r>
      <w:r w:rsidR="00A72C8B" w:rsidRPr="007A5148">
        <w:t>ti</w:t>
      </w:r>
      <w:r w:rsidR="004518CD" w:rsidRPr="007A5148">
        <w:t xml:space="preserve"> presjek rezultata dobivenih kvantitativn</w:t>
      </w:r>
      <w:r w:rsidR="00A72C8B" w:rsidRPr="007A5148">
        <w:t>o</w:t>
      </w:r>
      <w:r w:rsidR="004518CD" w:rsidRPr="007A5148">
        <w:t>m i kvalitativn</w:t>
      </w:r>
      <w:r w:rsidR="00A72C8B" w:rsidRPr="007A5148">
        <w:t>o</w:t>
      </w:r>
      <w:r w:rsidR="004518CD" w:rsidRPr="007A5148">
        <w:t xml:space="preserve">m </w:t>
      </w:r>
      <w:r w:rsidR="00A72C8B" w:rsidRPr="007A5148">
        <w:t>metod</w:t>
      </w:r>
      <w:r w:rsidR="004518CD" w:rsidRPr="007A5148">
        <w:t>om</w:t>
      </w:r>
      <w:r w:rsidR="00A72C8B" w:rsidRPr="007A5148">
        <w:t xml:space="preserve"> istraživanja</w:t>
      </w:r>
      <w:r w:rsidR="004518CD" w:rsidRPr="007A5148">
        <w:t>.</w:t>
      </w:r>
      <w:r w:rsidR="005E7016" w:rsidRPr="007A5148">
        <w:t xml:space="preserve"> </w:t>
      </w:r>
    </w:p>
    <w:p w:rsidR="008F0694" w:rsidRPr="007A5148" w:rsidRDefault="0064475F" w:rsidP="00922AE2">
      <w:r w:rsidRPr="007A5148">
        <w:t>Na kraju t</w:t>
      </w:r>
      <w:r w:rsidR="00A72C8B" w:rsidRPr="007A5148">
        <w:t>oga poglavlja b</w:t>
      </w:r>
      <w:r w:rsidR="00051512" w:rsidRPr="007A5148">
        <w:t>it će iznesen</w:t>
      </w:r>
      <w:r w:rsidR="002E52BE" w:rsidRPr="007A5148">
        <w:t xml:space="preserve"> osvrt na nedostatke ovoga istraživanja kao i </w:t>
      </w:r>
      <w:r w:rsidR="00051512" w:rsidRPr="007A5148">
        <w:t>prijedlozi za buduća istraživanja.</w:t>
      </w:r>
    </w:p>
    <w:p w:rsidR="00341C68" w:rsidRPr="007A5148" w:rsidRDefault="005E7016" w:rsidP="00922AE2">
      <w:r w:rsidRPr="007A5148">
        <w:t>U</w:t>
      </w:r>
      <w:r w:rsidR="00922AE2" w:rsidRPr="007A5148">
        <w:t xml:space="preserve"> šestom i sedmom dijelu, slijede rasprava i zaključak.</w:t>
      </w:r>
    </w:p>
    <w:p w:rsidR="00CD3700" w:rsidRPr="007A5148" w:rsidRDefault="00CD3700" w:rsidP="00AB32A1">
      <w:pPr>
        <w:pStyle w:val="Heading1"/>
        <w:sectPr w:rsidR="00CD3700" w:rsidRPr="007A5148" w:rsidSect="001065A8">
          <w:type w:val="continuous"/>
          <w:pgSz w:w="11906" w:h="16838" w:code="9"/>
          <w:pgMar w:top="1418" w:right="1418" w:bottom="1418" w:left="1418" w:header="851" w:footer="851" w:gutter="0"/>
          <w:pgNumType w:start="1"/>
          <w:cols w:space="708"/>
          <w:docGrid w:linePitch="360"/>
        </w:sectPr>
      </w:pPr>
    </w:p>
    <w:p w:rsidR="00BD5751" w:rsidRPr="007A5148" w:rsidRDefault="00845697" w:rsidP="00AB32A1">
      <w:pPr>
        <w:pStyle w:val="Heading1"/>
      </w:pPr>
      <w:bookmarkStart w:id="11" w:name="_Ref393034023"/>
      <w:bookmarkStart w:id="12" w:name="_Ref393034056"/>
      <w:bookmarkStart w:id="13" w:name="_Ref393034095"/>
      <w:bookmarkStart w:id="14" w:name="_Toc462787673"/>
      <w:r w:rsidRPr="007A5148">
        <w:lastRenderedPageBreak/>
        <w:t>C</w:t>
      </w:r>
      <w:r w:rsidR="00080AD3" w:rsidRPr="007A5148">
        <w:t>ilj</w:t>
      </w:r>
      <w:r w:rsidR="00ED5AF4" w:rsidRPr="007A5148">
        <w:t xml:space="preserve"> </w:t>
      </w:r>
      <w:r w:rsidR="00D91AAD" w:rsidRPr="007A5148">
        <w:t xml:space="preserve">rada </w:t>
      </w:r>
      <w:r w:rsidR="00ED5AF4" w:rsidRPr="007A5148">
        <w:t>i</w:t>
      </w:r>
      <w:r w:rsidR="006A2C2B" w:rsidRPr="007A5148">
        <w:t xml:space="preserve"> hipoteze</w:t>
      </w:r>
      <w:r w:rsidR="00E8130E" w:rsidRPr="007A5148">
        <w:t xml:space="preserve"> istraživanja</w:t>
      </w:r>
      <w:bookmarkEnd w:id="11"/>
      <w:bookmarkEnd w:id="12"/>
      <w:bookmarkEnd w:id="13"/>
      <w:bookmarkEnd w:id="14"/>
    </w:p>
    <w:p w:rsidR="008F75E8" w:rsidRPr="007A5148" w:rsidRDefault="008F75E8" w:rsidP="00AB32A1">
      <w:pPr>
        <w:pStyle w:val="Heading2"/>
        <w:rPr>
          <w:rFonts w:eastAsia="Calibri"/>
        </w:rPr>
      </w:pPr>
      <w:bookmarkStart w:id="15" w:name="_Toc462787674"/>
      <w:r w:rsidRPr="007A5148">
        <w:rPr>
          <w:rFonts w:eastAsia="Calibri"/>
        </w:rPr>
        <w:t>Cilj rada</w:t>
      </w:r>
      <w:bookmarkEnd w:id="15"/>
    </w:p>
    <w:p w:rsidR="00334F8D" w:rsidRDefault="00CB3B88" w:rsidP="00564545">
      <w:pPr>
        <w:rPr>
          <w:rFonts w:eastAsia="Calibri" w:cs="Times New Roman"/>
        </w:rPr>
      </w:pPr>
      <w:r w:rsidRPr="007A5148">
        <w:rPr>
          <w:rFonts w:eastAsia="Calibri" w:cs="Times New Roman"/>
        </w:rPr>
        <w:t xml:space="preserve">Osnovni </w:t>
      </w:r>
      <w:r w:rsidR="0062758E">
        <w:rPr>
          <w:rFonts w:eastAsia="Calibri" w:cs="Times New Roman"/>
        </w:rPr>
        <w:t xml:space="preserve">je </w:t>
      </w:r>
      <w:r w:rsidRPr="007A5148">
        <w:rPr>
          <w:rFonts w:eastAsia="Calibri" w:cs="Times New Roman"/>
        </w:rPr>
        <w:t>c</w:t>
      </w:r>
      <w:r w:rsidR="00211634" w:rsidRPr="007A5148">
        <w:rPr>
          <w:rFonts w:eastAsia="Calibri" w:cs="Times New Roman"/>
        </w:rPr>
        <w:t xml:space="preserve">ilj ovoga rada </w:t>
      </w:r>
      <w:r w:rsidR="00B25CFD" w:rsidRPr="007A5148">
        <w:rPr>
          <w:rFonts w:eastAsia="Calibri" w:cs="Times New Roman"/>
        </w:rPr>
        <w:t xml:space="preserve">na primjeru </w:t>
      </w:r>
      <w:r w:rsidR="00334F8D">
        <w:rPr>
          <w:rFonts w:eastAsia="Calibri" w:cs="Times New Roman"/>
        </w:rPr>
        <w:t xml:space="preserve">nekoliko </w:t>
      </w:r>
      <w:r w:rsidR="00B25CFD" w:rsidRPr="007A5148">
        <w:rPr>
          <w:rFonts w:eastAsia="Calibri" w:cs="Times New Roman"/>
        </w:rPr>
        <w:t xml:space="preserve">hrvatskih društvenih i privatnih organizacija koje posjeduju svoj vlastiti IT sektor </w:t>
      </w:r>
      <w:r w:rsidR="00211634" w:rsidRPr="007A5148">
        <w:rPr>
          <w:rFonts w:eastAsia="Calibri" w:cs="Times New Roman"/>
        </w:rPr>
        <w:t xml:space="preserve">istražiti i sustavno obraditi </w:t>
      </w:r>
      <w:r w:rsidR="00211634" w:rsidRPr="007A5148">
        <w:rPr>
          <w:rFonts w:eastAsia="Calibri" w:cs="Times New Roman"/>
          <w:i/>
        </w:rPr>
        <w:t>Komunikacijsku ulogu i kompetencije IT menadžera</w:t>
      </w:r>
      <w:r w:rsidR="00211634" w:rsidRPr="007A5148">
        <w:rPr>
          <w:rFonts w:eastAsia="Calibri" w:cs="Times New Roman"/>
        </w:rPr>
        <w:t>.</w:t>
      </w:r>
      <w:r w:rsidR="00CF4394" w:rsidRPr="007A5148">
        <w:rPr>
          <w:rFonts w:eastAsia="Calibri" w:cs="Times New Roman"/>
        </w:rPr>
        <w:t xml:space="preserve"> </w:t>
      </w:r>
      <w:r w:rsidR="007B0B7B" w:rsidRPr="007A5148">
        <w:rPr>
          <w:rFonts w:eastAsia="Calibri" w:cs="Times New Roman"/>
        </w:rPr>
        <w:t>Prikupljanjem empirijskih podataka</w:t>
      </w:r>
      <w:r w:rsidR="008B2831" w:rsidRPr="007A5148">
        <w:rPr>
          <w:rFonts w:eastAsia="Calibri" w:cs="Times New Roman"/>
        </w:rPr>
        <w:t>, uz</w:t>
      </w:r>
      <w:r w:rsidR="007B0B7B" w:rsidRPr="007A5148">
        <w:rPr>
          <w:rFonts w:eastAsia="Calibri" w:cs="Times New Roman"/>
        </w:rPr>
        <w:t xml:space="preserve"> korištenje dviju istraživačkih metoda</w:t>
      </w:r>
      <w:r w:rsidR="008B2831" w:rsidRPr="007A5148">
        <w:rPr>
          <w:rFonts w:eastAsia="Calibri" w:cs="Times New Roman"/>
        </w:rPr>
        <w:t>,</w:t>
      </w:r>
      <w:r w:rsidR="007B0B7B" w:rsidRPr="007A5148">
        <w:rPr>
          <w:rFonts w:eastAsia="Calibri" w:cs="Times New Roman"/>
        </w:rPr>
        <w:t xml:space="preserve"> i znanstvenom obradom</w:t>
      </w:r>
      <w:r w:rsidR="00334F8D">
        <w:rPr>
          <w:rFonts w:eastAsia="Calibri" w:cs="Times New Roman"/>
        </w:rPr>
        <w:t xml:space="preserve"> prikupljenih podataka</w:t>
      </w:r>
      <w:r w:rsidR="0062758E">
        <w:rPr>
          <w:rFonts w:eastAsia="Calibri" w:cs="Times New Roman"/>
        </w:rPr>
        <w:t>,</w:t>
      </w:r>
      <w:r w:rsidR="007B0B7B" w:rsidRPr="007A5148">
        <w:rPr>
          <w:rFonts w:eastAsia="Calibri" w:cs="Times New Roman"/>
        </w:rPr>
        <w:t xml:space="preserve"> provjerit</w:t>
      </w:r>
      <w:r w:rsidR="00334F8D">
        <w:rPr>
          <w:rFonts w:eastAsia="Calibri" w:cs="Times New Roman"/>
        </w:rPr>
        <w:t xml:space="preserve"> će se</w:t>
      </w:r>
      <w:r w:rsidR="007B0B7B" w:rsidRPr="007A5148">
        <w:rPr>
          <w:rFonts w:eastAsia="Calibri" w:cs="Times New Roman"/>
        </w:rPr>
        <w:t xml:space="preserve"> postavljene hipoteze</w:t>
      </w:r>
      <w:r w:rsidR="00334F8D">
        <w:rPr>
          <w:rFonts w:eastAsia="Calibri" w:cs="Times New Roman"/>
        </w:rPr>
        <w:t>. Nakon toga je cilj</w:t>
      </w:r>
      <w:r w:rsidR="007B0B7B" w:rsidRPr="007A5148">
        <w:rPr>
          <w:rFonts w:eastAsia="Calibri" w:cs="Times New Roman"/>
        </w:rPr>
        <w:t xml:space="preserve"> donijeti zaključke koji trebaju objasniti važnost komunikacijske uloge i kompetencija IT menadžera u hrvatskim privatnim i društvenim organizacijama. </w:t>
      </w:r>
      <w:r w:rsidR="00CF4394" w:rsidRPr="007A5148">
        <w:rPr>
          <w:rFonts w:eastAsia="Calibri" w:cs="Times New Roman"/>
        </w:rPr>
        <w:t>Organizacije</w:t>
      </w:r>
      <w:r w:rsidR="007842BB" w:rsidRPr="007A5148">
        <w:rPr>
          <w:rFonts w:eastAsia="Calibri" w:cs="Times New Roman"/>
        </w:rPr>
        <w:t xml:space="preserve"> koje su</w:t>
      </w:r>
      <w:r w:rsidR="00CF4394" w:rsidRPr="007A5148">
        <w:rPr>
          <w:rFonts w:eastAsia="Calibri" w:cs="Times New Roman"/>
        </w:rPr>
        <w:t xml:space="preserve"> specijalizirane za pr</w:t>
      </w:r>
      <w:r w:rsidR="007842BB" w:rsidRPr="007A5148">
        <w:rPr>
          <w:rFonts w:eastAsia="Calibri" w:cs="Times New Roman"/>
        </w:rPr>
        <w:t>odaju</w:t>
      </w:r>
      <w:r w:rsidR="00CF4394" w:rsidRPr="007A5148">
        <w:rPr>
          <w:rFonts w:eastAsia="Calibri" w:cs="Times New Roman"/>
        </w:rPr>
        <w:t xml:space="preserve"> IKT </w:t>
      </w:r>
      <w:r w:rsidR="00651070" w:rsidRPr="007A5148">
        <w:rPr>
          <w:rFonts w:eastAsia="Calibri" w:cs="Times New Roman"/>
        </w:rPr>
        <w:t xml:space="preserve">proizvoda i </w:t>
      </w:r>
      <w:r w:rsidR="007842BB" w:rsidRPr="007A5148">
        <w:rPr>
          <w:rFonts w:eastAsia="Calibri" w:cs="Times New Roman"/>
        </w:rPr>
        <w:t xml:space="preserve">pružanje </w:t>
      </w:r>
      <w:r w:rsidR="0071793F" w:rsidRPr="007A5148">
        <w:rPr>
          <w:rFonts w:eastAsia="Calibri" w:cs="Times New Roman"/>
        </w:rPr>
        <w:t xml:space="preserve">IKT </w:t>
      </w:r>
      <w:r w:rsidR="00CF4394" w:rsidRPr="007A5148">
        <w:rPr>
          <w:rFonts w:eastAsia="Calibri" w:cs="Times New Roman"/>
        </w:rPr>
        <w:t>usluga drugima neće biti obrađivane.</w:t>
      </w:r>
      <w:r w:rsidR="00B5415D" w:rsidRPr="007A5148">
        <w:rPr>
          <w:rFonts w:eastAsia="Calibri" w:cs="Times New Roman"/>
        </w:rPr>
        <w:t xml:space="preserve"> Kroz razmatranje uloge</w:t>
      </w:r>
      <w:r w:rsidR="0064475F" w:rsidRPr="007A5148">
        <w:rPr>
          <w:rFonts w:eastAsia="Calibri" w:cs="Times New Roman"/>
        </w:rPr>
        <w:t xml:space="preserve"> IT menadžera</w:t>
      </w:r>
      <w:r w:rsidR="007842BB" w:rsidRPr="007A5148">
        <w:rPr>
          <w:rFonts w:eastAsia="Calibri" w:cs="Times New Roman"/>
        </w:rPr>
        <w:t xml:space="preserve"> </w:t>
      </w:r>
      <w:r w:rsidR="00B5415D" w:rsidRPr="007A5148">
        <w:rPr>
          <w:rFonts w:eastAsia="Calibri" w:cs="Times New Roman"/>
        </w:rPr>
        <w:t>u organizaciji potrebno je ispitati</w:t>
      </w:r>
      <w:r w:rsidR="004D0996" w:rsidRPr="007A5148">
        <w:rPr>
          <w:rFonts w:eastAsia="Calibri" w:cs="Times New Roman"/>
        </w:rPr>
        <w:t xml:space="preserve"> njegov status, </w:t>
      </w:r>
      <w:r w:rsidR="009E5A8F" w:rsidRPr="007A5148">
        <w:rPr>
          <w:rFonts w:eastAsia="Calibri" w:cs="Times New Roman"/>
        </w:rPr>
        <w:t>odgovornosti, hijerarhijski položaj, tehničke i poslovne kompetencije</w:t>
      </w:r>
      <w:r w:rsidR="00B5415D" w:rsidRPr="007A5148">
        <w:rPr>
          <w:rFonts w:eastAsia="Calibri" w:cs="Times New Roman"/>
        </w:rPr>
        <w:t xml:space="preserve"> </w:t>
      </w:r>
      <w:r w:rsidR="009E5A8F" w:rsidRPr="007A5148">
        <w:rPr>
          <w:rFonts w:eastAsia="Calibri" w:cs="Times New Roman"/>
        </w:rPr>
        <w:t>te</w:t>
      </w:r>
      <w:r w:rsidR="00B5415D" w:rsidRPr="007A5148">
        <w:rPr>
          <w:rFonts w:eastAsia="Calibri" w:cs="Times New Roman"/>
        </w:rPr>
        <w:t xml:space="preserve"> komunikacijsk</w:t>
      </w:r>
      <w:r w:rsidR="009E5A8F" w:rsidRPr="007A5148">
        <w:rPr>
          <w:rFonts w:eastAsia="Calibri" w:cs="Times New Roman"/>
        </w:rPr>
        <w:t>e</w:t>
      </w:r>
      <w:r w:rsidR="00B5415D" w:rsidRPr="007A5148">
        <w:rPr>
          <w:rFonts w:eastAsia="Calibri" w:cs="Times New Roman"/>
        </w:rPr>
        <w:t xml:space="preserve"> kompetencij</w:t>
      </w:r>
      <w:r w:rsidR="00334F8D">
        <w:rPr>
          <w:rFonts w:eastAsia="Calibri" w:cs="Times New Roman"/>
        </w:rPr>
        <w:t>e.</w:t>
      </w:r>
    </w:p>
    <w:p w:rsidR="00211634" w:rsidRPr="007A5148" w:rsidRDefault="00334F8D" w:rsidP="00564545">
      <w:pPr>
        <w:rPr>
          <w:rFonts w:eastAsia="Calibri" w:cs="Times New Roman"/>
        </w:rPr>
      </w:pPr>
      <w:r>
        <w:rPr>
          <w:rFonts w:eastAsia="Calibri" w:cs="Times New Roman"/>
        </w:rPr>
        <w:t xml:space="preserve">Bit će potrebno </w:t>
      </w:r>
      <w:r w:rsidR="009E5A8F" w:rsidRPr="007A5148">
        <w:rPr>
          <w:rFonts w:eastAsia="Calibri" w:cs="Times New Roman"/>
        </w:rPr>
        <w:t>propitati i kojim komunikacijskim kompetencijama</w:t>
      </w:r>
      <w:r w:rsidR="00B5415D" w:rsidRPr="007A5148">
        <w:rPr>
          <w:rFonts w:eastAsia="Calibri" w:cs="Times New Roman"/>
        </w:rPr>
        <w:t xml:space="preserve"> uspješno barata prosječan IT menadžer </w:t>
      </w:r>
      <w:r w:rsidR="009E5A8F" w:rsidRPr="007A5148">
        <w:rPr>
          <w:rFonts w:eastAsia="Calibri" w:cs="Times New Roman"/>
        </w:rPr>
        <w:t>kao i</w:t>
      </w:r>
      <w:r w:rsidR="00B5415D" w:rsidRPr="007A5148">
        <w:rPr>
          <w:rFonts w:eastAsia="Calibri" w:cs="Times New Roman"/>
        </w:rPr>
        <w:t xml:space="preserve"> koje od njih najčešće koristi.</w:t>
      </w:r>
      <w:r w:rsidR="00211634" w:rsidRPr="007A5148">
        <w:rPr>
          <w:rFonts w:eastAsia="Calibri" w:cs="Times New Roman"/>
        </w:rPr>
        <w:t xml:space="preserve"> Pri tome se navedena tema neće obrađivati kroz sferu </w:t>
      </w:r>
      <w:r w:rsidR="00211634" w:rsidRPr="007A5148">
        <w:rPr>
          <w:color w:val="222222"/>
          <w:shd w:val="clear" w:color="auto" w:fill="FFFFFF"/>
        </w:rPr>
        <w:t>psihologije rada i organizacijske psihologije jer one nisu predmet</w:t>
      </w:r>
      <w:r w:rsidR="003B22D6" w:rsidRPr="007A5148">
        <w:rPr>
          <w:color w:val="222222"/>
          <w:shd w:val="clear" w:color="auto" w:fill="FFFFFF"/>
        </w:rPr>
        <w:t xml:space="preserve"> ove</w:t>
      </w:r>
      <w:r w:rsidR="00211634" w:rsidRPr="007A5148">
        <w:rPr>
          <w:color w:val="222222"/>
          <w:shd w:val="clear" w:color="auto" w:fill="FFFFFF"/>
        </w:rPr>
        <w:t xml:space="preserve"> doktorske disertacije i </w:t>
      </w:r>
      <w:r w:rsidR="00D30738" w:rsidRPr="007A5148">
        <w:rPr>
          <w:color w:val="222222"/>
          <w:shd w:val="clear" w:color="auto" w:fill="FFFFFF"/>
        </w:rPr>
        <w:t xml:space="preserve">ovoga </w:t>
      </w:r>
      <w:r w:rsidR="00211634" w:rsidRPr="007A5148">
        <w:rPr>
          <w:color w:val="222222"/>
          <w:shd w:val="clear" w:color="auto" w:fill="FFFFFF"/>
        </w:rPr>
        <w:t>istraživanja.</w:t>
      </w:r>
    </w:p>
    <w:p w:rsidR="00443A2E" w:rsidRDefault="00CB3B88" w:rsidP="008F75E8">
      <w:pPr>
        <w:rPr>
          <w:rFonts w:eastAsia="Calibri" w:cs="Times New Roman"/>
        </w:rPr>
      </w:pPr>
      <w:r w:rsidRPr="007A5148">
        <w:rPr>
          <w:rFonts w:eastAsia="Calibri" w:cs="Times New Roman"/>
        </w:rPr>
        <w:t>Drugim riječima,</w:t>
      </w:r>
      <w:r w:rsidR="00F45932" w:rsidRPr="007A5148">
        <w:rPr>
          <w:rFonts w:eastAsia="Calibri" w:cs="Times New Roman"/>
        </w:rPr>
        <w:t xml:space="preserve"> cilj</w:t>
      </w:r>
      <w:r w:rsidR="001A5C7C" w:rsidRPr="007A5148">
        <w:rPr>
          <w:rFonts w:eastAsia="Calibri" w:cs="Times New Roman"/>
        </w:rPr>
        <w:t xml:space="preserve"> </w:t>
      </w:r>
      <w:r w:rsidR="0062758E">
        <w:rPr>
          <w:rFonts w:eastAsia="Calibri" w:cs="Times New Roman"/>
        </w:rPr>
        <w:t xml:space="preserve">je </w:t>
      </w:r>
      <w:r w:rsidR="00ED7AB1" w:rsidRPr="007A5148">
        <w:rPr>
          <w:rFonts w:eastAsia="Calibri" w:cs="Times New Roman"/>
        </w:rPr>
        <w:t xml:space="preserve">rada ponuditi analizu odnosa između </w:t>
      </w:r>
      <w:r w:rsidR="00E91771" w:rsidRPr="007A5148">
        <w:rPr>
          <w:rFonts w:eastAsia="Calibri" w:cs="Times New Roman"/>
        </w:rPr>
        <w:t>očekivanja korisnika od IT sektora</w:t>
      </w:r>
      <w:r w:rsidR="0062758E">
        <w:rPr>
          <w:rFonts w:eastAsia="Calibri" w:cs="Times New Roman"/>
        </w:rPr>
        <w:t>,</w:t>
      </w:r>
      <w:r w:rsidR="00E91771" w:rsidRPr="007A5148">
        <w:rPr>
          <w:rFonts w:eastAsia="Calibri" w:cs="Times New Roman"/>
        </w:rPr>
        <w:t xml:space="preserve"> </w:t>
      </w:r>
      <w:r w:rsidR="00443A2E">
        <w:rPr>
          <w:rFonts w:eastAsia="Calibri" w:cs="Times New Roman"/>
        </w:rPr>
        <w:t xml:space="preserve">njihove </w:t>
      </w:r>
      <w:r w:rsidR="00E91771" w:rsidRPr="007A5148">
        <w:rPr>
          <w:rFonts w:eastAsia="Calibri" w:cs="Times New Roman"/>
        </w:rPr>
        <w:t xml:space="preserve">organizacije i usklađenosti </w:t>
      </w:r>
      <w:r w:rsidR="00ED7AB1" w:rsidRPr="007A5148">
        <w:rPr>
          <w:rFonts w:eastAsia="Calibri" w:cs="Times New Roman"/>
        </w:rPr>
        <w:t>IT</w:t>
      </w:r>
      <w:r w:rsidR="00E91771" w:rsidRPr="007A5148">
        <w:rPr>
          <w:rFonts w:eastAsia="Calibri" w:cs="Times New Roman"/>
        </w:rPr>
        <w:t xml:space="preserve"> menadžera, odgovornoga </w:t>
      </w:r>
      <w:r w:rsidR="00E74A83" w:rsidRPr="007A5148">
        <w:rPr>
          <w:rFonts w:eastAsia="Calibri" w:cs="Times New Roman"/>
        </w:rPr>
        <w:t xml:space="preserve">za </w:t>
      </w:r>
      <w:r w:rsidR="00E91771" w:rsidRPr="007A5148">
        <w:rPr>
          <w:rFonts w:eastAsia="Calibri" w:cs="Times New Roman"/>
        </w:rPr>
        <w:t>IT sektor</w:t>
      </w:r>
      <w:r w:rsidR="00ED7AB1" w:rsidRPr="007A5148">
        <w:rPr>
          <w:rFonts w:eastAsia="Calibri" w:cs="Times New Roman"/>
        </w:rPr>
        <w:t xml:space="preserve"> </w:t>
      </w:r>
      <w:r w:rsidR="00E91771" w:rsidRPr="007A5148">
        <w:rPr>
          <w:rFonts w:eastAsia="Calibri" w:cs="Times New Roman"/>
        </w:rPr>
        <w:t>s tim očekivanjima kroz osvješćivanje njegove</w:t>
      </w:r>
      <w:r w:rsidR="00ED7AB1" w:rsidRPr="007A5148">
        <w:rPr>
          <w:rFonts w:eastAsia="Calibri" w:cs="Times New Roman"/>
        </w:rPr>
        <w:t xml:space="preserve"> komunikacijske uloge i kompetencija. </w:t>
      </w:r>
      <w:r w:rsidR="00ED7AB1" w:rsidRPr="007A5148">
        <w:t>Provedeno istraživanje treba unaprijediti poznavanje i bolje razumijevanje problematike</w:t>
      </w:r>
      <w:r w:rsidR="00ED7AB1" w:rsidRPr="007A5148">
        <w:rPr>
          <w:rFonts w:eastAsia="Calibri" w:cs="Times New Roman"/>
        </w:rPr>
        <w:t xml:space="preserve"> spriječenosti IT menadžera na njegov</w:t>
      </w:r>
      <w:r w:rsidR="0062758E">
        <w:rPr>
          <w:rFonts w:eastAsia="Calibri" w:cs="Times New Roman"/>
        </w:rPr>
        <w:t>u</w:t>
      </w:r>
      <w:r w:rsidR="00ED7AB1" w:rsidRPr="007A5148">
        <w:rPr>
          <w:rFonts w:eastAsia="Calibri" w:cs="Times New Roman"/>
        </w:rPr>
        <w:t xml:space="preserve"> putu </w:t>
      </w:r>
      <w:r w:rsidR="00272988" w:rsidRPr="007A5148">
        <w:rPr>
          <w:rFonts w:eastAsia="Calibri" w:cs="Times New Roman"/>
        </w:rPr>
        <w:t>k</w:t>
      </w:r>
      <w:r w:rsidR="00ED7AB1" w:rsidRPr="007A5148">
        <w:rPr>
          <w:rFonts w:eastAsia="Calibri" w:cs="Times New Roman"/>
        </w:rPr>
        <w:t xml:space="preserve"> </w:t>
      </w:r>
      <w:r w:rsidR="00CF4394" w:rsidRPr="007A5148">
        <w:rPr>
          <w:rFonts w:eastAsia="Calibri" w:cs="Times New Roman"/>
        </w:rPr>
        <w:t>uspjehu. U</w:t>
      </w:r>
      <w:r w:rsidR="00ED7AB1" w:rsidRPr="007A5148">
        <w:rPr>
          <w:rFonts w:eastAsia="Calibri" w:cs="Times New Roman"/>
        </w:rPr>
        <w:t>s</w:t>
      </w:r>
      <w:r w:rsidR="00E74A83" w:rsidRPr="007A5148">
        <w:rPr>
          <w:rFonts w:eastAsia="Calibri" w:cs="Times New Roman"/>
        </w:rPr>
        <w:t>klađenost</w:t>
      </w:r>
      <w:r w:rsidR="00CF4394" w:rsidRPr="007A5148">
        <w:rPr>
          <w:rFonts w:eastAsia="Calibri" w:cs="Times New Roman"/>
        </w:rPr>
        <w:t xml:space="preserve"> IT menadžera </w:t>
      </w:r>
      <w:r w:rsidR="00E74A83" w:rsidRPr="007A5148">
        <w:rPr>
          <w:rFonts w:eastAsia="Calibri" w:cs="Times New Roman"/>
        </w:rPr>
        <w:t xml:space="preserve">s korisnicima </w:t>
      </w:r>
      <w:r w:rsidR="009E5A8F" w:rsidRPr="007A5148">
        <w:rPr>
          <w:rFonts w:eastAsia="Calibri" w:cs="Times New Roman"/>
        </w:rPr>
        <w:t>obično</w:t>
      </w:r>
      <w:r w:rsidR="0062758E">
        <w:rPr>
          <w:rFonts w:eastAsia="Calibri" w:cs="Times New Roman"/>
        </w:rPr>
        <w:t xml:space="preserve"> se</w:t>
      </w:r>
      <w:r w:rsidR="00CF4394" w:rsidRPr="007A5148">
        <w:rPr>
          <w:rFonts w:eastAsia="Calibri" w:cs="Times New Roman"/>
        </w:rPr>
        <w:t xml:space="preserve"> definira kroz </w:t>
      </w:r>
      <w:r w:rsidR="00443A2E">
        <w:rPr>
          <w:rFonts w:eastAsia="Calibri" w:cs="Times New Roman"/>
        </w:rPr>
        <w:t xml:space="preserve">njihovu zajedničku </w:t>
      </w:r>
      <w:r w:rsidR="00CF4394" w:rsidRPr="007A5148">
        <w:rPr>
          <w:rFonts w:eastAsia="Calibri" w:cs="Times New Roman"/>
        </w:rPr>
        <w:t>kvalitetnu</w:t>
      </w:r>
      <w:r w:rsidR="00ED7AB1" w:rsidRPr="007A5148">
        <w:rPr>
          <w:rFonts w:eastAsia="Calibri" w:cs="Times New Roman"/>
        </w:rPr>
        <w:t xml:space="preserve"> suradnj</w:t>
      </w:r>
      <w:r w:rsidR="00CF4394" w:rsidRPr="007A5148">
        <w:rPr>
          <w:rFonts w:eastAsia="Calibri" w:cs="Times New Roman"/>
        </w:rPr>
        <w:t>u</w:t>
      </w:r>
      <w:r w:rsidR="00ED7AB1" w:rsidRPr="007A5148">
        <w:rPr>
          <w:rFonts w:eastAsia="Calibri" w:cs="Times New Roman"/>
        </w:rPr>
        <w:t xml:space="preserve"> te učinkovit</w:t>
      </w:r>
      <w:r w:rsidR="00CF4394" w:rsidRPr="007A5148">
        <w:rPr>
          <w:rFonts w:eastAsia="Calibri" w:cs="Times New Roman"/>
        </w:rPr>
        <w:t>o</w:t>
      </w:r>
      <w:r w:rsidR="00ED7AB1" w:rsidRPr="007A5148">
        <w:rPr>
          <w:rFonts w:eastAsia="Calibri" w:cs="Times New Roman"/>
        </w:rPr>
        <w:t xml:space="preserve"> korištenj</w:t>
      </w:r>
      <w:r w:rsidR="00CF4394" w:rsidRPr="007A5148">
        <w:rPr>
          <w:rFonts w:eastAsia="Calibri" w:cs="Times New Roman"/>
        </w:rPr>
        <w:t>e</w:t>
      </w:r>
      <w:r w:rsidR="00ED7AB1" w:rsidRPr="007A5148">
        <w:rPr>
          <w:rFonts w:eastAsia="Calibri" w:cs="Times New Roman"/>
        </w:rPr>
        <w:t xml:space="preserve"> IKT-a u organizaciji u kojoj je zaposlen. </w:t>
      </w:r>
      <w:r w:rsidR="00E74A83" w:rsidRPr="007A5148">
        <w:rPr>
          <w:rFonts w:eastAsia="Calibri" w:cs="Times New Roman"/>
        </w:rPr>
        <w:t>Važno je utvrditi koliko se je svaki od ispitanih</w:t>
      </w:r>
      <w:r w:rsidR="00443A2E">
        <w:rPr>
          <w:rFonts w:eastAsia="Calibri" w:cs="Times New Roman"/>
        </w:rPr>
        <w:t xml:space="preserve"> IT menadžera</w:t>
      </w:r>
      <w:r w:rsidR="00E74A83" w:rsidRPr="007A5148">
        <w:rPr>
          <w:rFonts w:eastAsia="Calibri" w:cs="Times New Roman"/>
        </w:rPr>
        <w:t xml:space="preserve"> uspješno uskladio s očekivanjima</w:t>
      </w:r>
      <w:r w:rsidR="00443A2E">
        <w:rPr>
          <w:rFonts w:eastAsia="Calibri" w:cs="Times New Roman"/>
        </w:rPr>
        <w:t xml:space="preserve"> svojih</w:t>
      </w:r>
      <w:r w:rsidR="00E74A83" w:rsidRPr="007A5148">
        <w:rPr>
          <w:rFonts w:eastAsia="Calibri" w:cs="Times New Roman"/>
        </w:rPr>
        <w:t xml:space="preserve"> korisnika. </w:t>
      </w:r>
      <w:r w:rsidR="00443A2E">
        <w:rPr>
          <w:rFonts w:eastAsia="Calibri" w:cs="Times New Roman"/>
        </w:rPr>
        <w:t xml:space="preserve">Uvriježeno je mišljenje da </w:t>
      </w:r>
      <w:r w:rsidR="00E74A83" w:rsidRPr="007A5148">
        <w:rPr>
          <w:rFonts w:eastAsia="Calibri" w:cs="Times New Roman"/>
        </w:rPr>
        <w:t>o</w:t>
      </w:r>
      <w:r w:rsidR="00ED7AB1" w:rsidRPr="007A5148">
        <w:rPr>
          <w:rFonts w:eastAsia="Calibri" w:cs="Times New Roman"/>
        </w:rPr>
        <w:t xml:space="preserve"> </w:t>
      </w:r>
      <w:r w:rsidR="00E74A83" w:rsidRPr="007A5148">
        <w:rPr>
          <w:rFonts w:eastAsia="Calibri" w:cs="Times New Roman"/>
        </w:rPr>
        <w:t>IT menadžeru</w:t>
      </w:r>
      <w:r w:rsidR="00ED7AB1" w:rsidRPr="007A5148">
        <w:rPr>
          <w:rFonts w:eastAsia="Calibri" w:cs="Times New Roman"/>
        </w:rPr>
        <w:t xml:space="preserve"> i njegovim </w:t>
      </w:r>
      <w:r w:rsidR="00ED7AB1" w:rsidRPr="007A5148">
        <w:rPr>
          <w:rFonts w:eastAsia="Calibri" w:cs="Times New Roman"/>
        </w:rPr>
        <w:lastRenderedPageBreak/>
        <w:t xml:space="preserve">komunikacijskim </w:t>
      </w:r>
      <w:r w:rsidR="00443A2E">
        <w:rPr>
          <w:rFonts w:eastAsia="Calibri" w:cs="Times New Roman"/>
        </w:rPr>
        <w:t>kompetencijama</w:t>
      </w:r>
      <w:r w:rsidR="00ED7AB1" w:rsidRPr="007A5148">
        <w:rPr>
          <w:rFonts w:eastAsia="Calibri" w:cs="Times New Roman"/>
        </w:rPr>
        <w:t xml:space="preserve"> ovisi učinkovitost </w:t>
      </w:r>
      <w:r w:rsidR="00ED7AB1" w:rsidRPr="007A5148">
        <w:t>organizacije</w:t>
      </w:r>
      <w:r w:rsidR="00ED7AB1" w:rsidRPr="007A5148">
        <w:rPr>
          <w:rFonts w:eastAsia="Calibri" w:cs="Times New Roman"/>
        </w:rPr>
        <w:t xml:space="preserve"> i informacijska pismenost zaposlenika </w:t>
      </w:r>
      <w:sdt>
        <w:sdtPr>
          <w:rPr>
            <w:rFonts w:eastAsia="Calibri" w:cs="Times New Roman"/>
          </w:rPr>
          <w:id w:val="2394398"/>
          <w:citation/>
        </w:sdtPr>
        <w:sdtEndPr/>
        <w:sdtContent>
          <w:r w:rsidR="00ED7AB1" w:rsidRPr="007A5148">
            <w:rPr>
              <w:rFonts w:eastAsia="Calibri" w:cs="Times New Roman"/>
            </w:rPr>
            <w:fldChar w:fldCharType="begin"/>
          </w:r>
          <w:r w:rsidR="00163395" w:rsidRPr="007A5148">
            <w:rPr>
              <w:rFonts w:eastAsia="Calibri" w:cs="Times New Roman"/>
            </w:rPr>
            <w:instrText xml:space="preserve">CITATION Rot07 \t  \m Gra10 \m Joh05 \m Smi10 \l 1050 </w:instrText>
          </w:r>
          <w:r w:rsidR="00ED7AB1" w:rsidRPr="007A5148">
            <w:rPr>
              <w:rFonts w:eastAsia="Calibri" w:cs="Times New Roman"/>
            </w:rPr>
            <w:fldChar w:fldCharType="separate"/>
          </w:r>
          <w:r w:rsidR="001B6365" w:rsidRPr="001B6365">
            <w:rPr>
              <w:rFonts w:eastAsia="Calibri" w:cs="Times New Roman"/>
              <w:noProof/>
            </w:rPr>
            <w:t>(Zgrabljić Rotar, 2007; Waller, Rubenstrunk, &amp; Hallenbeck, 2010; Johnson &amp; Lederer, 2005; Smith &amp; McKeen, 2010)</w:t>
          </w:r>
          <w:r w:rsidR="00ED7AB1" w:rsidRPr="007A5148">
            <w:rPr>
              <w:rFonts w:eastAsia="Calibri" w:cs="Times New Roman"/>
            </w:rPr>
            <w:fldChar w:fldCharType="end"/>
          </w:r>
        </w:sdtContent>
      </w:sdt>
      <w:r w:rsidR="00E91771" w:rsidRPr="007A5148">
        <w:rPr>
          <w:rFonts w:eastAsia="Calibri" w:cs="Times New Roman"/>
        </w:rPr>
        <w:t>.</w:t>
      </w:r>
      <w:r w:rsidR="00ED7AB1" w:rsidRPr="007A5148">
        <w:rPr>
          <w:rFonts w:eastAsia="Calibri" w:cs="Times New Roman"/>
        </w:rPr>
        <w:t xml:space="preserve"> P</w:t>
      </w:r>
      <w:r w:rsidR="00F45932" w:rsidRPr="007A5148">
        <w:rPr>
          <w:rFonts w:eastAsia="Calibri" w:cs="Times New Roman"/>
        </w:rPr>
        <w:t>okušat će se</w:t>
      </w:r>
      <w:r w:rsidR="00ED7AB1" w:rsidRPr="007A5148">
        <w:rPr>
          <w:rFonts w:eastAsia="Calibri" w:cs="Times New Roman"/>
        </w:rPr>
        <w:t xml:space="preserve"> definirati način</w:t>
      </w:r>
      <w:r w:rsidR="00F45932" w:rsidRPr="007A5148">
        <w:rPr>
          <w:rFonts w:eastAsia="Calibri" w:cs="Times New Roman"/>
        </w:rPr>
        <w:t>i</w:t>
      </w:r>
      <w:r w:rsidR="00ED7AB1" w:rsidRPr="007A5148">
        <w:rPr>
          <w:rFonts w:eastAsia="Calibri" w:cs="Times New Roman"/>
        </w:rPr>
        <w:t xml:space="preserve"> kako informacijsku pismenost podići na višu razinu</w:t>
      </w:r>
      <w:r w:rsidR="00F45932" w:rsidRPr="007A5148">
        <w:rPr>
          <w:rFonts w:eastAsia="Calibri" w:cs="Times New Roman"/>
        </w:rPr>
        <w:t xml:space="preserve"> te</w:t>
      </w:r>
      <w:r w:rsidR="00ED7AB1" w:rsidRPr="007A5148">
        <w:rPr>
          <w:rFonts w:eastAsia="Calibri" w:cs="Times New Roman"/>
        </w:rPr>
        <w:t xml:space="preserve"> preko nje polučiti bolje</w:t>
      </w:r>
      <w:r w:rsidR="001A5C7C" w:rsidRPr="007A5148">
        <w:rPr>
          <w:rFonts w:eastAsia="Calibri" w:cs="Times New Roman"/>
        </w:rPr>
        <w:t xml:space="preserve"> poslovne</w:t>
      </w:r>
      <w:r w:rsidR="00ED7AB1" w:rsidRPr="007A5148">
        <w:rPr>
          <w:rFonts w:eastAsia="Calibri" w:cs="Times New Roman"/>
        </w:rPr>
        <w:t xml:space="preserve"> rezultate</w:t>
      </w:r>
      <w:r w:rsidR="00443A2E">
        <w:rPr>
          <w:rFonts w:eastAsia="Calibri" w:cs="Times New Roman"/>
        </w:rPr>
        <w:t>.</w:t>
      </w:r>
    </w:p>
    <w:p w:rsidR="002F66AC" w:rsidRPr="007A5148" w:rsidRDefault="00F45932" w:rsidP="008F75E8">
      <w:pPr>
        <w:rPr>
          <w:rFonts w:eastAsia="Calibri" w:cs="Times New Roman"/>
        </w:rPr>
      </w:pPr>
      <w:r w:rsidRPr="007A5148">
        <w:rPr>
          <w:rFonts w:eastAsia="Calibri" w:cs="Times New Roman"/>
        </w:rPr>
        <w:t>Analizom rezultata istraživanja provjerit će se</w:t>
      </w:r>
      <w:r w:rsidR="00ED7AB1" w:rsidRPr="007A5148">
        <w:rPr>
          <w:rFonts w:eastAsia="Calibri" w:cs="Times New Roman"/>
        </w:rPr>
        <w:t xml:space="preserve"> koja su </w:t>
      </w:r>
      <w:r w:rsidR="003119A4" w:rsidRPr="007A5148">
        <w:rPr>
          <w:iCs/>
          <w:lang w:eastAsia="de-DE"/>
        </w:rPr>
        <w:t>opredjeljenja i navike</w:t>
      </w:r>
      <w:r w:rsidR="003119A4" w:rsidRPr="007A5148">
        <w:rPr>
          <w:rFonts w:eastAsia="Calibri" w:cs="Times New Roman"/>
        </w:rPr>
        <w:t xml:space="preserve"> važne</w:t>
      </w:r>
      <w:r w:rsidR="00ED7AB1" w:rsidRPr="007A5148">
        <w:rPr>
          <w:rFonts w:eastAsia="Calibri" w:cs="Times New Roman"/>
        </w:rPr>
        <w:t xml:space="preserve"> IT menadžeru za uspješno obavljanje posla</w:t>
      </w:r>
      <w:r w:rsidR="00443A2E">
        <w:rPr>
          <w:rFonts w:eastAsia="Calibri" w:cs="Times New Roman"/>
        </w:rPr>
        <w:t xml:space="preserve"> te </w:t>
      </w:r>
      <w:r w:rsidR="0062758E">
        <w:rPr>
          <w:rFonts w:eastAsia="Calibri" w:cs="Times New Roman"/>
        </w:rPr>
        <w:t xml:space="preserve">će </w:t>
      </w:r>
      <w:r w:rsidR="00443A2E">
        <w:rPr>
          <w:rFonts w:eastAsia="Calibri" w:cs="Times New Roman"/>
        </w:rPr>
        <w:t>ih</w:t>
      </w:r>
      <w:r w:rsidR="0062758E">
        <w:rPr>
          <w:rFonts w:eastAsia="Calibri" w:cs="Times New Roman"/>
        </w:rPr>
        <w:t xml:space="preserve"> se</w:t>
      </w:r>
      <w:r w:rsidR="00443A2E">
        <w:rPr>
          <w:rFonts w:eastAsia="Calibri" w:cs="Times New Roman"/>
        </w:rPr>
        <w:t xml:space="preserve"> usporediti s onima koje njihovi korisnici drže najvažnijima</w:t>
      </w:r>
      <w:r w:rsidR="00ED7AB1" w:rsidRPr="007A5148">
        <w:rPr>
          <w:rFonts w:eastAsia="Calibri" w:cs="Times New Roman"/>
        </w:rPr>
        <w:t>.</w:t>
      </w:r>
      <w:r w:rsidR="00443A2E">
        <w:rPr>
          <w:rFonts w:eastAsia="Calibri" w:cs="Times New Roman"/>
        </w:rPr>
        <w:t xml:space="preserve"> Zatim će se vidjeti i stupanj usklađenosti po svakoj od </w:t>
      </w:r>
      <w:r w:rsidR="0062758E">
        <w:rPr>
          <w:rFonts w:eastAsia="Calibri" w:cs="Times New Roman"/>
        </w:rPr>
        <w:t>sedam</w:t>
      </w:r>
      <w:r w:rsidR="00443A2E">
        <w:rPr>
          <w:rFonts w:eastAsia="Calibri" w:cs="Times New Roman"/>
        </w:rPr>
        <w:t xml:space="preserve"> kategorija.</w:t>
      </w:r>
      <w:r w:rsidR="00ED7AB1" w:rsidRPr="007A5148">
        <w:rPr>
          <w:rFonts w:eastAsia="Calibri" w:cs="Times New Roman"/>
        </w:rPr>
        <w:t xml:space="preserve"> </w:t>
      </w:r>
      <w:r w:rsidR="00B5415D" w:rsidRPr="007A5148">
        <w:rPr>
          <w:rFonts w:eastAsia="Calibri" w:cs="Times New Roman"/>
        </w:rPr>
        <w:t>Također će se p</w:t>
      </w:r>
      <w:r w:rsidR="00ED7AB1" w:rsidRPr="007A5148">
        <w:rPr>
          <w:rFonts w:eastAsia="Calibri" w:cs="Times New Roman"/>
        </w:rPr>
        <w:t>okušat</w:t>
      </w:r>
      <w:r w:rsidR="00B5415D" w:rsidRPr="007A5148">
        <w:rPr>
          <w:rFonts w:eastAsia="Calibri" w:cs="Times New Roman"/>
        </w:rPr>
        <w:t>i</w:t>
      </w:r>
      <w:r w:rsidR="00ED7AB1" w:rsidRPr="007A5148">
        <w:rPr>
          <w:rFonts w:eastAsia="Calibri" w:cs="Times New Roman"/>
        </w:rPr>
        <w:t xml:space="preserve"> definirati </w:t>
      </w:r>
      <w:r w:rsidR="00127810" w:rsidRPr="007A5148">
        <w:rPr>
          <w:rFonts w:eastAsia="Calibri" w:cs="Times New Roman"/>
        </w:rPr>
        <w:t>načela profesije</w:t>
      </w:r>
      <w:r w:rsidR="00ED7AB1" w:rsidRPr="007A5148">
        <w:rPr>
          <w:rFonts w:eastAsia="Calibri" w:cs="Times New Roman"/>
        </w:rPr>
        <w:t xml:space="preserve"> IT menadžera. </w:t>
      </w:r>
      <w:r w:rsidR="009E5A8F" w:rsidRPr="007A5148">
        <w:rPr>
          <w:rFonts w:eastAsia="Calibri" w:cs="Times New Roman"/>
        </w:rPr>
        <w:t>Dakle, r</w:t>
      </w:r>
      <w:r w:rsidR="00ED7AB1" w:rsidRPr="007A5148">
        <w:rPr>
          <w:rFonts w:eastAsia="Calibri" w:cs="Times New Roman"/>
        </w:rPr>
        <w:t>ad treba dati konteks</w:t>
      </w:r>
      <w:r w:rsidR="00D5292A" w:rsidRPr="007A5148">
        <w:rPr>
          <w:rFonts w:eastAsia="Calibri" w:cs="Times New Roman"/>
        </w:rPr>
        <w:t>t kao i opis društvenog</w:t>
      </w:r>
      <w:r w:rsidR="0062758E">
        <w:rPr>
          <w:rFonts w:eastAsia="Calibri" w:cs="Times New Roman"/>
        </w:rPr>
        <w:t>a</w:t>
      </w:r>
      <w:r w:rsidR="00D5292A" w:rsidRPr="007A5148">
        <w:rPr>
          <w:rFonts w:eastAsia="Calibri" w:cs="Times New Roman"/>
        </w:rPr>
        <w:t xml:space="preserve"> statusa, tj. demografsk</w:t>
      </w:r>
      <w:r w:rsidR="009E5A8F" w:rsidRPr="007A5148">
        <w:rPr>
          <w:rFonts w:eastAsia="Calibri" w:cs="Times New Roman"/>
        </w:rPr>
        <w:t>u sliku</w:t>
      </w:r>
      <w:r w:rsidR="00D5292A" w:rsidRPr="007A5148">
        <w:rPr>
          <w:rFonts w:eastAsia="Calibri" w:cs="Times New Roman"/>
        </w:rPr>
        <w:t xml:space="preserve"> </w:t>
      </w:r>
      <w:r w:rsidR="00ED7AB1" w:rsidRPr="007A5148">
        <w:rPr>
          <w:rFonts w:eastAsia="Calibri" w:cs="Times New Roman"/>
        </w:rPr>
        <w:t>uspješnoga IT menadžera, kroz pitanja:</w:t>
      </w:r>
    </w:p>
    <w:p w:rsidR="002F66AC" w:rsidRPr="007A5148" w:rsidRDefault="002F66AC" w:rsidP="009F3C20">
      <w:pPr>
        <w:pStyle w:val="Nabrajanje"/>
        <w:numPr>
          <w:ilvl w:val="0"/>
          <w:numId w:val="41"/>
        </w:numPr>
      </w:pPr>
      <w:r w:rsidRPr="007A5148">
        <w:t>K</w:t>
      </w:r>
      <w:r w:rsidR="00ED7AB1" w:rsidRPr="007A5148">
        <w:t xml:space="preserve">oje obrazovanje </w:t>
      </w:r>
      <w:r w:rsidRPr="007A5148">
        <w:t>posjeduje?</w:t>
      </w:r>
    </w:p>
    <w:p w:rsidR="002F66AC" w:rsidRPr="007A5148" w:rsidRDefault="002F66AC" w:rsidP="009F3C20">
      <w:pPr>
        <w:pStyle w:val="Nabrajanje"/>
        <w:numPr>
          <w:ilvl w:val="0"/>
          <w:numId w:val="41"/>
        </w:numPr>
      </w:pPr>
      <w:r w:rsidRPr="007A5148">
        <w:t>K</w:t>
      </w:r>
      <w:r w:rsidR="00ED7AB1" w:rsidRPr="007A5148">
        <w:t>oliko dugo radi na trenutnom</w:t>
      </w:r>
      <w:r w:rsidR="0062758E">
        <w:t>e</w:t>
      </w:r>
      <w:r w:rsidR="00ED7AB1" w:rsidRPr="007A5148">
        <w:t xml:space="preserve"> radnom mjestu</w:t>
      </w:r>
      <w:r w:rsidRPr="007A5148">
        <w:t>?</w:t>
      </w:r>
    </w:p>
    <w:p w:rsidR="002F66AC" w:rsidRPr="007A5148" w:rsidRDefault="002F66AC" w:rsidP="009F3C20">
      <w:pPr>
        <w:pStyle w:val="Nabrajanje"/>
        <w:numPr>
          <w:ilvl w:val="0"/>
          <w:numId w:val="41"/>
        </w:numPr>
      </w:pPr>
      <w:r w:rsidRPr="007A5148">
        <w:t>Koji mu je položaj u hijerarhiji organizacije?</w:t>
      </w:r>
    </w:p>
    <w:p w:rsidR="002F66AC" w:rsidRPr="007A5148" w:rsidRDefault="002F66AC" w:rsidP="009F3C20">
      <w:pPr>
        <w:pStyle w:val="Nabrajanje"/>
        <w:numPr>
          <w:ilvl w:val="0"/>
          <w:numId w:val="41"/>
        </w:numPr>
      </w:pPr>
      <w:r w:rsidRPr="007A5148">
        <w:t>K</w:t>
      </w:r>
      <w:r w:rsidR="00ED7AB1" w:rsidRPr="007A5148">
        <w:t>o</w:t>
      </w:r>
      <w:r w:rsidRPr="007A5148">
        <w:t>lik</w:t>
      </w:r>
      <w:r w:rsidR="00ED7AB1" w:rsidRPr="007A5148">
        <w:t>a su mu primanja i ostale privilegije</w:t>
      </w:r>
      <w:r w:rsidRPr="007A5148">
        <w:t>?</w:t>
      </w:r>
    </w:p>
    <w:p w:rsidR="002F66AC" w:rsidRPr="007A5148" w:rsidRDefault="002F66AC" w:rsidP="009F3C20">
      <w:pPr>
        <w:pStyle w:val="Nabrajanje"/>
        <w:numPr>
          <w:ilvl w:val="0"/>
          <w:numId w:val="41"/>
        </w:numPr>
      </w:pPr>
      <w:r w:rsidRPr="007A5148">
        <w:t>S</w:t>
      </w:r>
      <w:r w:rsidR="00ED7AB1" w:rsidRPr="007A5148">
        <w:t xml:space="preserve"> kojim se problemima u svakodnevnom</w:t>
      </w:r>
      <w:r w:rsidR="0062758E">
        <w:t>e</w:t>
      </w:r>
      <w:r w:rsidR="00ED7AB1" w:rsidRPr="007A5148">
        <w:t xml:space="preserve"> radu susreće</w:t>
      </w:r>
      <w:r w:rsidRPr="007A5148">
        <w:t>?</w:t>
      </w:r>
    </w:p>
    <w:p w:rsidR="00B5415D" w:rsidRPr="007A5148" w:rsidRDefault="002F66AC" w:rsidP="009F3C20">
      <w:pPr>
        <w:pStyle w:val="Nabrajanje"/>
        <w:numPr>
          <w:ilvl w:val="0"/>
          <w:numId w:val="41"/>
        </w:numPr>
      </w:pPr>
      <w:r w:rsidRPr="007A5148">
        <w:t>Š</w:t>
      </w:r>
      <w:r w:rsidR="00ED7AB1" w:rsidRPr="007A5148">
        <w:t>to bi pro</w:t>
      </w:r>
      <w:r w:rsidRPr="007A5148">
        <w:t>mijenio u svrhu poboljšanja svo</w:t>
      </w:r>
      <w:r w:rsidR="0062758E">
        <w:t>je</w:t>
      </w:r>
      <w:r w:rsidRPr="007A5148">
        <w:t>ga</w:t>
      </w:r>
      <w:r w:rsidR="00ED7AB1" w:rsidRPr="007A5148">
        <w:t xml:space="preserve"> osobn</w:t>
      </w:r>
      <w:r w:rsidRPr="007A5148">
        <w:t>og</w:t>
      </w:r>
      <w:r w:rsidR="00ED7AB1" w:rsidRPr="007A5148">
        <w:t xml:space="preserve"> st</w:t>
      </w:r>
      <w:r w:rsidRPr="007A5148">
        <w:t>atusa</w:t>
      </w:r>
      <w:r w:rsidR="00ED7AB1" w:rsidRPr="007A5148">
        <w:t xml:space="preserve"> </w:t>
      </w:r>
      <w:r w:rsidRPr="007A5148">
        <w:t>kao i</w:t>
      </w:r>
      <w:r w:rsidR="00ED7AB1" w:rsidRPr="007A5148">
        <w:t xml:space="preserve"> poslovnih rezultata o</w:t>
      </w:r>
      <w:r w:rsidR="00A81926">
        <w:t>rganizacije u kojoj je zaposlen?</w:t>
      </w:r>
    </w:p>
    <w:p w:rsidR="008F75E8" w:rsidRPr="00AC3DF5" w:rsidRDefault="00CB3B88" w:rsidP="008F75E8">
      <w:pPr>
        <w:rPr>
          <w:rFonts w:eastAsia="Calibri" w:cs="Times New Roman"/>
        </w:rPr>
      </w:pPr>
      <w:r w:rsidRPr="007A5148">
        <w:rPr>
          <w:rFonts w:eastAsia="Calibri" w:cs="Times New Roman"/>
        </w:rPr>
        <w:t xml:space="preserve">Zaključno se </w:t>
      </w:r>
      <w:r w:rsidRPr="00AC3DF5">
        <w:rPr>
          <w:rFonts w:eastAsia="Calibri" w:cs="Times New Roman"/>
        </w:rPr>
        <w:t xml:space="preserve">cilj rada </w:t>
      </w:r>
      <w:r w:rsidR="00127810" w:rsidRPr="00AC3DF5">
        <w:rPr>
          <w:rFonts w:eastAsia="Calibri" w:cs="Times New Roman"/>
        </w:rPr>
        <w:t>treba postići</w:t>
      </w:r>
      <w:r w:rsidR="008F75E8" w:rsidRPr="00AC3DF5">
        <w:rPr>
          <w:rFonts w:eastAsia="Calibri" w:cs="Times New Roman"/>
        </w:rPr>
        <w:t xml:space="preserve"> </w:t>
      </w:r>
      <w:r w:rsidR="00127810" w:rsidRPr="00AC3DF5">
        <w:rPr>
          <w:rFonts w:eastAsia="Calibri" w:cs="Times New Roman"/>
        </w:rPr>
        <w:t>putem</w:t>
      </w:r>
      <w:r w:rsidR="008F75E8" w:rsidRPr="00AC3DF5">
        <w:rPr>
          <w:rFonts w:eastAsia="Calibri" w:cs="Times New Roman"/>
        </w:rPr>
        <w:t xml:space="preserve"> sljedeća </w:t>
      </w:r>
      <w:r w:rsidR="0062758E" w:rsidRPr="00AC3DF5">
        <w:rPr>
          <w:rFonts w:eastAsia="Calibri" w:cs="Times New Roman"/>
        </w:rPr>
        <w:t>tri</w:t>
      </w:r>
      <w:r w:rsidR="008F75E8" w:rsidRPr="00AC3DF5">
        <w:rPr>
          <w:rFonts w:eastAsia="Calibri" w:cs="Times New Roman"/>
        </w:rPr>
        <w:t xml:space="preserve"> ključna elementa:</w:t>
      </w:r>
    </w:p>
    <w:p w:rsidR="008F75E8" w:rsidRPr="007A5148" w:rsidRDefault="008F75E8" w:rsidP="009F3C20">
      <w:pPr>
        <w:pStyle w:val="Nabrajanje"/>
        <w:numPr>
          <w:ilvl w:val="0"/>
          <w:numId w:val="18"/>
        </w:numPr>
        <w:rPr>
          <w:lang w:eastAsia="de-DE"/>
        </w:rPr>
      </w:pPr>
      <w:r w:rsidRPr="007A5148">
        <w:rPr>
          <w:lang w:eastAsia="de-DE"/>
        </w:rPr>
        <w:t>Kritička analiza dosadašnjih teorijskih postavki i rezultata istraživanja o komunikacijskoj ulozi i kompe</w:t>
      </w:r>
      <w:r w:rsidR="00F45932" w:rsidRPr="007A5148">
        <w:rPr>
          <w:lang w:eastAsia="de-DE"/>
        </w:rPr>
        <w:t>tencijama IT menadžera, njegov</w:t>
      </w:r>
      <w:r w:rsidR="0062758E">
        <w:rPr>
          <w:lang w:eastAsia="de-DE"/>
        </w:rPr>
        <w:t>u</w:t>
      </w:r>
      <w:r w:rsidR="00F45932" w:rsidRPr="007A5148">
        <w:rPr>
          <w:lang w:eastAsia="de-DE"/>
        </w:rPr>
        <w:t xml:space="preserve"> </w:t>
      </w:r>
      <w:r w:rsidR="00035CEC" w:rsidRPr="007A5148">
        <w:rPr>
          <w:lang w:eastAsia="de-DE"/>
        </w:rPr>
        <w:t>optimalnom</w:t>
      </w:r>
      <w:r w:rsidR="0062758E">
        <w:rPr>
          <w:lang w:eastAsia="de-DE"/>
        </w:rPr>
        <w:t>e</w:t>
      </w:r>
      <w:r w:rsidR="00035CEC" w:rsidRPr="007A5148">
        <w:rPr>
          <w:lang w:eastAsia="de-DE"/>
        </w:rPr>
        <w:t xml:space="preserve"> hijerarhijskom </w:t>
      </w:r>
      <w:r w:rsidR="00F45932" w:rsidRPr="007A5148">
        <w:rPr>
          <w:lang w:eastAsia="de-DE"/>
        </w:rPr>
        <w:t>položaju i</w:t>
      </w:r>
      <w:r w:rsidRPr="007A5148">
        <w:rPr>
          <w:lang w:eastAsia="de-DE"/>
        </w:rPr>
        <w:t xml:space="preserve"> </w:t>
      </w:r>
      <w:r w:rsidR="00131CB2" w:rsidRPr="007A5148">
        <w:rPr>
          <w:lang w:eastAsia="de-DE"/>
        </w:rPr>
        <w:t xml:space="preserve">njegovoj </w:t>
      </w:r>
      <w:r w:rsidRPr="007A5148">
        <w:rPr>
          <w:lang w:eastAsia="de-DE"/>
        </w:rPr>
        <w:t xml:space="preserve">učinkovitosti te utjecaju na uspjeh i učinkovitost organizacije u kojoj je zaposlen, </w:t>
      </w:r>
    </w:p>
    <w:p w:rsidR="008F75E8" w:rsidRPr="007A5148" w:rsidRDefault="008F75E8" w:rsidP="00161466">
      <w:pPr>
        <w:pStyle w:val="Nabrajanje"/>
        <w:rPr>
          <w:lang w:eastAsia="de-DE"/>
        </w:rPr>
      </w:pPr>
      <w:r w:rsidRPr="007A5148">
        <w:rPr>
          <w:lang w:eastAsia="de-DE"/>
        </w:rPr>
        <w:t>Empirijska analiza i znanstvena p</w:t>
      </w:r>
      <w:r w:rsidR="00F45932" w:rsidRPr="007A5148">
        <w:rPr>
          <w:lang w:eastAsia="de-DE"/>
        </w:rPr>
        <w:t>rovjera</w:t>
      </w:r>
      <w:r w:rsidRPr="007A5148">
        <w:rPr>
          <w:lang w:eastAsia="de-DE"/>
        </w:rPr>
        <w:t xml:space="preserve"> </w:t>
      </w:r>
      <w:r w:rsidR="00E91771" w:rsidRPr="007A5148">
        <w:rPr>
          <w:lang w:eastAsia="de-DE"/>
        </w:rPr>
        <w:t>usklađenost</w:t>
      </w:r>
      <w:r w:rsidR="007442D1">
        <w:rPr>
          <w:lang w:eastAsia="de-DE"/>
        </w:rPr>
        <w:t xml:space="preserve">i </w:t>
      </w:r>
      <w:r w:rsidR="007442D1" w:rsidRPr="007A5148">
        <w:rPr>
          <w:lang w:eastAsia="de-DE"/>
        </w:rPr>
        <w:t>IT menadžera</w:t>
      </w:r>
      <w:r w:rsidR="00E91771" w:rsidRPr="007A5148">
        <w:rPr>
          <w:lang w:eastAsia="de-DE"/>
        </w:rPr>
        <w:t xml:space="preserve"> s očekivanjima korisnika i uprave </w:t>
      </w:r>
      <w:r w:rsidRPr="007A5148">
        <w:rPr>
          <w:lang w:eastAsia="de-DE"/>
        </w:rPr>
        <w:t>te utvrđivanje među</w:t>
      </w:r>
      <w:r w:rsidR="00F45932" w:rsidRPr="007A5148">
        <w:rPr>
          <w:lang w:eastAsia="de-DE"/>
        </w:rPr>
        <w:t>o</w:t>
      </w:r>
      <w:r w:rsidRPr="007A5148">
        <w:rPr>
          <w:lang w:eastAsia="de-DE"/>
        </w:rPr>
        <w:t>visnosti njegov</w:t>
      </w:r>
      <w:r w:rsidR="00EA40C4" w:rsidRPr="007A5148">
        <w:rPr>
          <w:lang w:eastAsia="de-DE"/>
        </w:rPr>
        <w:t>e uloge u organizaciji</w:t>
      </w:r>
      <w:r w:rsidR="007442D1">
        <w:rPr>
          <w:lang w:eastAsia="de-DE"/>
        </w:rPr>
        <w:t xml:space="preserve"> te</w:t>
      </w:r>
      <w:r w:rsidR="00F01F58" w:rsidRPr="007A5148">
        <w:rPr>
          <w:lang w:eastAsia="de-DE"/>
        </w:rPr>
        <w:t xml:space="preserve"> potrebnih</w:t>
      </w:r>
      <w:r w:rsidRPr="007A5148">
        <w:rPr>
          <w:lang w:eastAsia="de-DE"/>
        </w:rPr>
        <w:t xml:space="preserve"> kompetencija</w:t>
      </w:r>
      <w:r w:rsidR="007442D1">
        <w:rPr>
          <w:lang w:eastAsia="de-DE"/>
        </w:rPr>
        <w:t xml:space="preserve"> u postizanju usklađenosti s korisnicima </w:t>
      </w:r>
      <w:r w:rsidR="00F01F58" w:rsidRPr="007A5148">
        <w:rPr>
          <w:lang w:eastAsia="de-DE"/>
        </w:rPr>
        <w:t>i</w:t>
      </w:r>
    </w:p>
    <w:p w:rsidR="008F75E8" w:rsidRDefault="008F75E8" w:rsidP="00161466">
      <w:pPr>
        <w:pStyle w:val="Nabrajanje"/>
        <w:rPr>
          <w:lang w:eastAsia="de-DE"/>
        </w:rPr>
      </w:pPr>
      <w:r w:rsidRPr="007A5148">
        <w:rPr>
          <w:lang w:eastAsia="de-DE"/>
        </w:rPr>
        <w:t>Ukazivanje na potencijalne nedostatke u postojećim i otvaranje mogućnosti za buduća istraživanja.</w:t>
      </w:r>
    </w:p>
    <w:p w:rsidR="00AC3DF5" w:rsidRDefault="00AC3DF5" w:rsidP="00AC3DF5">
      <w:pPr>
        <w:rPr>
          <w:rFonts w:eastAsia="Calibri" w:cs="Times New Roman"/>
          <w:color w:val="FF0000"/>
        </w:rPr>
      </w:pPr>
    </w:p>
    <w:p w:rsidR="00AC3DF5" w:rsidRPr="00AC3DF5" w:rsidRDefault="00AC3DF5" w:rsidP="00AC3DF5">
      <w:pPr>
        <w:rPr>
          <w:rFonts w:eastAsia="Calibri" w:cs="Times New Roman"/>
          <w:color w:val="FF0000"/>
        </w:rPr>
      </w:pPr>
      <w:r>
        <w:rPr>
          <w:rFonts w:eastAsia="Calibri" w:cs="Times New Roman"/>
          <w:color w:val="FF0000"/>
        </w:rPr>
        <w:t>Očekivani znanstveni doprinos ovoga istraživanja je u</w:t>
      </w:r>
      <w:r w:rsidR="00AC4C30">
        <w:rPr>
          <w:rFonts w:eastAsia="Calibri" w:cs="Times New Roman"/>
          <w:color w:val="FF0000"/>
        </w:rPr>
        <w:t xml:space="preserve"> </w:t>
      </w:r>
      <w:r w:rsidR="007A5FD4">
        <w:rPr>
          <w:rFonts w:eastAsia="Calibri" w:cs="Times New Roman"/>
          <w:color w:val="FF0000"/>
        </w:rPr>
        <w:t xml:space="preserve">konceptualizaciji teorijskih pristupa i empirijskoj analizi interdisciplinarnih pristupa za  bolje razumijevanje i </w:t>
      </w:r>
      <w:r w:rsidR="007A5FD4">
        <w:rPr>
          <w:rFonts w:eastAsia="Calibri" w:cs="Times New Roman"/>
          <w:color w:val="FF0000"/>
        </w:rPr>
        <w:lastRenderedPageBreak/>
        <w:t xml:space="preserve">primjenu komunikacijskih načela i vrijednosti u suvremenoj praksi IT menadžera.  Doprinosom </w:t>
      </w:r>
      <w:r w:rsidR="00AC4C30">
        <w:rPr>
          <w:rFonts w:eastAsia="Calibri" w:cs="Times New Roman"/>
          <w:color w:val="FF0000"/>
        </w:rPr>
        <w:t>budućem</w:t>
      </w:r>
      <w:r>
        <w:rPr>
          <w:rFonts w:eastAsia="Calibri" w:cs="Times New Roman"/>
          <w:color w:val="FF0000"/>
        </w:rPr>
        <w:t xml:space="preserve"> </w:t>
      </w:r>
      <w:r w:rsidRPr="00AC3DF5">
        <w:rPr>
          <w:rFonts w:eastAsia="Calibri" w:cs="Times New Roman"/>
          <w:color w:val="FF0000"/>
        </w:rPr>
        <w:t>boljem razumijevanju</w:t>
      </w:r>
      <w:r w:rsidR="00AC4C30">
        <w:rPr>
          <w:rFonts w:eastAsia="Calibri" w:cs="Times New Roman"/>
          <w:color w:val="FF0000"/>
        </w:rPr>
        <w:t xml:space="preserve"> komunikacijske</w:t>
      </w:r>
      <w:r w:rsidRPr="00AC3DF5">
        <w:rPr>
          <w:rFonts w:eastAsia="Calibri" w:cs="Times New Roman"/>
          <w:color w:val="FF0000"/>
        </w:rPr>
        <w:t xml:space="preserve"> uloge</w:t>
      </w:r>
      <w:r w:rsidR="00AC4C30">
        <w:rPr>
          <w:rFonts w:eastAsia="Calibri" w:cs="Times New Roman"/>
          <w:color w:val="FF0000"/>
        </w:rPr>
        <w:t xml:space="preserve"> i očekivanih kompetencija</w:t>
      </w:r>
      <w:r w:rsidRPr="00AC3DF5">
        <w:rPr>
          <w:rFonts w:eastAsia="Calibri" w:cs="Times New Roman"/>
          <w:color w:val="FF0000"/>
        </w:rPr>
        <w:t xml:space="preserve"> IT menadžera </w:t>
      </w:r>
      <w:r w:rsidR="007A5FD4">
        <w:rPr>
          <w:rFonts w:eastAsia="Calibri" w:cs="Times New Roman"/>
          <w:color w:val="FF0000"/>
        </w:rPr>
        <w:t>unaprijedit će se</w:t>
      </w:r>
      <w:r w:rsidR="008E5B1D">
        <w:rPr>
          <w:rFonts w:eastAsia="Calibri" w:cs="Times New Roman"/>
          <w:color w:val="FF0000"/>
        </w:rPr>
        <w:t xml:space="preserve"> </w:t>
      </w:r>
      <w:r w:rsidRPr="00AC3DF5">
        <w:rPr>
          <w:rFonts w:eastAsia="Calibri" w:cs="Times New Roman"/>
          <w:color w:val="FF0000"/>
        </w:rPr>
        <w:t xml:space="preserve">uspjeh </w:t>
      </w:r>
      <w:r>
        <w:rPr>
          <w:rFonts w:eastAsia="Calibri" w:cs="Times New Roman"/>
          <w:color w:val="FF0000"/>
        </w:rPr>
        <w:t>organizacije u kojoj je zaposlen</w:t>
      </w:r>
      <w:r w:rsidRPr="00AC3DF5">
        <w:rPr>
          <w:rFonts w:eastAsia="Calibri" w:cs="Times New Roman"/>
          <w:color w:val="FF0000"/>
        </w:rPr>
        <w:t>,</w:t>
      </w:r>
      <w:r w:rsidR="008E5B1D">
        <w:rPr>
          <w:rFonts w:eastAsia="Calibri" w:cs="Times New Roman"/>
          <w:color w:val="FF0000"/>
        </w:rPr>
        <w:t xml:space="preserve"> a sve to</w:t>
      </w:r>
      <w:r w:rsidRPr="00AC3DF5">
        <w:rPr>
          <w:rFonts w:eastAsia="Calibri" w:cs="Times New Roman"/>
          <w:color w:val="FF0000"/>
        </w:rPr>
        <w:t xml:space="preserve"> putem učinkovit</w:t>
      </w:r>
      <w:r w:rsidR="00AC4C30">
        <w:rPr>
          <w:rFonts w:eastAsia="Calibri" w:cs="Times New Roman"/>
          <w:color w:val="FF0000"/>
        </w:rPr>
        <w:t>e</w:t>
      </w:r>
      <w:r w:rsidRPr="00AC3DF5">
        <w:rPr>
          <w:rFonts w:eastAsia="Calibri" w:cs="Times New Roman"/>
          <w:color w:val="FF0000"/>
        </w:rPr>
        <w:t xml:space="preserve"> </w:t>
      </w:r>
      <w:r w:rsidR="00AC4C30">
        <w:rPr>
          <w:rFonts w:eastAsia="Calibri" w:cs="Times New Roman"/>
          <w:color w:val="FF0000"/>
        </w:rPr>
        <w:t>upotrebe</w:t>
      </w:r>
      <w:r w:rsidRPr="00AC3DF5">
        <w:rPr>
          <w:rFonts w:eastAsia="Calibri" w:cs="Times New Roman"/>
          <w:color w:val="FF0000"/>
        </w:rPr>
        <w:t xml:space="preserve"> </w:t>
      </w:r>
      <w:r>
        <w:rPr>
          <w:rFonts w:eastAsia="Calibri" w:cs="Times New Roman"/>
          <w:color w:val="FF0000"/>
        </w:rPr>
        <w:t>IKT-a</w:t>
      </w:r>
      <w:r w:rsidR="00AC4C30">
        <w:rPr>
          <w:rFonts w:eastAsia="Calibri" w:cs="Times New Roman"/>
          <w:color w:val="FF0000"/>
        </w:rPr>
        <w:t xml:space="preserve"> kao jednoga od najznačajnijih resursa</w:t>
      </w:r>
      <w:r w:rsidR="008E5B1D">
        <w:rPr>
          <w:rFonts w:eastAsia="Calibri" w:cs="Times New Roman"/>
          <w:color w:val="FF0000"/>
        </w:rPr>
        <w:t xml:space="preserve"> svake</w:t>
      </w:r>
      <w:r w:rsidR="00AC4C30">
        <w:rPr>
          <w:rFonts w:eastAsia="Calibri" w:cs="Times New Roman"/>
          <w:color w:val="FF0000"/>
        </w:rPr>
        <w:t xml:space="preserve"> organizacije</w:t>
      </w:r>
      <w:r w:rsidRPr="00AC3DF5">
        <w:rPr>
          <w:rFonts w:eastAsia="Calibri" w:cs="Times New Roman"/>
          <w:color w:val="FF0000"/>
        </w:rPr>
        <w:t xml:space="preserve">. Praktična vrijednost spoznaja dobivenih analizom rezultata istraživanja neće biti samo u budućem boljem razumijevanju </w:t>
      </w:r>
      <w:r>
        <w:rPr>
          <w:rFonts w:eastAsia="Calibri" w:cs="Times New Roman"/>
          <w:color w:val="FF0000"/>
        </w:rPr>
        <w:t xml:space="preserve">komunikacijske </w:t>
      </w:r>
      <w:r w:rsidRPr="00AC3DF5">
        <w:rPr>
          <w:rFonts w:eastAsia="Calibri" w:cs="Times New Roman"/>
          <w:color w:val="FF0000"/>
        </w:rPr>
        <w:t>uloge</w:t>
      </w:r>
      <w:r>
        <w:rPr>
          <w:rFonts w:eastAsia="Calibri" w:cs="Times New Roman"/>
          <w:color w:val="FF0000"/>
        </w:rPr>
        <w:t xml:space="preserve"> i kompetencija</w:t>
      </w:r>
      <w:r w:rsidRPr="00AC3DF5">
        <w:rPr>
          <w:rFonts w:eastAsia="Calibri" w:cs="Times New Roman"/>
          <w:color w:val="FF0000"/>
        </w:rPr>
        <w:t xml:space="preserve"> IT menadžera općenito, nego će se potencijalno moći upotrijebiti i kao podloga za revalorizaciju postojećih kurikuluma na fakultetima na kojima se obrazuju budući IT stručnjaci i menadžeri. </w:t>
      </w:r>
      <w:r w:rsidR="00AC4C30">
        <w:rPr>
          <w:rFonts w:eastAsia="Calibri" w:cs="Times New Roman"/>
          <w:color w:val="FF0000"/>
        </w:rPr>
        <w:t xml:space="preserve">Doprinos će se sastojati i u </w:t>
      </w:r>
      <w:r>
        <w:rPr>
          <w:rFonts w:eastAsia="Calibri" w:cs="Times New Roman"/>
          <w:color w:val="FF0000"/>
        </w:rPr>
        <w:t>jačanju</w:t>
      </w:r>
      <w:r w:rsidRPr="00AC3DF5">
        <w:rPr>
          <w:rFonts w:eastAsia="Calibri" w:cs="Times New Roman"/>
          <w:color w:val="FF0000"/>
        </w:rPr>
        <w:t xml:space="preserve"> svijesti o značaju struke i odgovornosti koju ima IT menadžer u svakodnevnom radu. Putem interdisciplinarnog pristupa problemu istraživanja ovaj rad bi trebao poslužiti, kako u znanstvene, tako i u praktične svrhe.</w:t>
      </w:r>
    </w:p>
    <w:p w:rsidR="00AC3DF5" w:rsidRPr="00AC3DF5" w:rsidRDefault="00AC3DF5" w:rsidP="00AC3DF5">
      <w:pPr>
        <w:rPr>
          <w:rFonts w:eastAsia="Calibri" w:cs="Times New Roman"/>
          <w:color w:val="FF0000"/>
        </w:rPr>
      </w:pPr>
    </w:p>
    <w:p w:rsidR="0004425A" w:rsidRPr="007A5148" w:rsidRDefault="0004425A" w:rsidP="00AB32A1">
      <w:pPr>
        <w:pStyle w:val="Heading2"/>
        <w:rPr>
          <w:rFonts w:eastAsia="Calibri"/>
        </w:rPr>
      </w:pPr>
      <w:bookmarkStart w:id="16" w:name="_Toc462787675"/>
      <w:r w:rsidRPr="007A5148">
        <w:rPr>
          <w:rFonts w:eastAsia="Calibri"/>
        </w:rPr>
        <w:t>Hipoteze</w:t>
      </w:r>
      <w:bookmarkEnd w:id="16"/>
    </w:p>
    <w:p w:rsidR="00B35E28" w:rsidRPr="007A5148" w:rsidRDefault="0024295F" w:rsidP="008840DA">
      <w:pPr>
        <w:rPr>
          <w:lang w:bidi="en-US"/>
        </w:rPr>
      </w:pPr>
      <w:r w:rsidRPr="007A5148">
        <w:rPr>
          <w:lang w:bidi="en-US"/>
        </w:rPr>
        <w:t>IT menadžment vrlo</w:t>
      </w:r>
      <w:r w:rsidR="00B22847">
        <w:rPr>
          <w:lang w:bidi="en-US"/>
        </w:rPr>
        <w:t xml:space="preserve"> je</w:t>
      </w:r>
      <w:r w:rsidRPr="007A5148">
        <w:rPr>
          <w:lang w:bidi="en-US"/>
        </w:rPr>
        <w:t xml:space="preserve"> kritično područje u mnogim organizacijama zbog </w:t>
      </w:r>
      <w:r w:rsidR="00255C22" w:rsidRPr="007A5148">
        <w:rPr>
          <w:lang w:bidi="en-US"/>
        </w:rPr>
        <w:t>sve veće</w:t>
      </w:r>
      <w:r w:rsidRPr="007A5148">
        <w:rPr>
          <w:lang w:bidi="en-US"/>
        </w:rPr>
        <w:t xml:space="preserve"> oslonjenosti </w:t>
      </w:r>
      <w:r w:rsidR="00E91771" w:rsidRPr="007A5148">
        <w:rPr>
          <w:lang w:bidi="en-US"/>
        </w:rPr>
        <w:t>cjelokup</w:t>
      </w:r>
      <w:r w:rsidRPr="007A5148">
        <w:rPr>
          <w:lang w:bidi="en-US"/>
        </w:rPr>
        <w:t xml:space="preserve">noga poslovanja na IKT </w:t>
      </w:r>
      <w:sdt>
        <w:sdtPr>
          <w:rPr>
            <w:lang w:bidi="en-US"/>
          </w:rPr>
          <w:id w:val="1595437707"/>
          <w:citation/>
        </w:sdtPr>
        <w:sdtEndPr/>
        <w:sdtContent>
          <w:r w:rsidRPr="007A5148">
            <w:rPr>
              <w:lang w:bidi="en-US"/>
            </w:rPr>
            <w:fldChar w:fldCharType="begin"/>
          </w:r>
          <w:r w:rsidRPr="007A5148">
            <w:rPr>
              <w:lang w:bidi="en-US"/>
            </w:rPr>
            <w:instrText xml:space="preserve"> CITATION Kar061 \l 1050 </w:instrText>
          </w:r>
          <w:r w:rsidRPr="007A5148">
            <w:rPr>
              <w:lang w:bidi="en-US"/>
            </w:rPr>
            <w:fldChar w:fldCharType="separate"/>
          </w:r>
          <w:r w:rsidR="001B6365">
            <w:rPr>
              <w:noProof/>
              <w:lang w:bidi="en-US"/>
            </w:rPr>
            <w:t>(Karahanna &amp; Watson, 2006)</w:t>
          </w:r>
          <w:r w:rsidRPr="007A5148">
            <w:rPr>
              <w:lang w:bidi="en-US"/>
            </w:rPr>
            <w:fldChar w:fldCharType="end"/>
          </w:r>
        </w:sdtContent>
      </w:sdt>
      <w:r w:rsidRPr="007A5148">
        <w:rPr>
          <w:lang w:bidi="en-US"/>
        </w:rPr>
        <w:t xml:space="preserve">. </w:t>
      </w:r>
      <w:r w:rsidR="00A52CA2" w:rsidRPr="007A5148">
        <w:rPr>
          <w:lang w:bidi="en-US"/>
        </w:rPr>
        <w:t xml:space="preserve">Današnji </w:t>
      </w:r>
      <w:r w:rsidRPr="007A5148">
        <w:rPr>
          <w:lang w:bidi="en-US"/>
        </w:rPr>
        <w:t>visoki stupanj</w:t>
      </w:r>
      <w:r w:rsidR="00A52CA2" w:rsidRPr="007A5148">
        <w:rPr>
          <w:lang w:bidi="en-US"/>
        </w:rPr>
        <w:t xml:space="preserve"> razvoj</w:t>
      </w:r>
      <w:r w:rsidRPr="007A5148">
        <w:rPr>
          <w:lang w:bidi="en-US"/>
        </w:rPr>
        <w:t>a</w:t>
      </w:r>
      <w:r w:rsidR="00A52CA2" w:rsidRPr="007A5148">
        <w:rPr>
          <w:lang w:bidi="en-US"/>
        </w:rPr>
        <w:t xml:space="preserve"> IKT-a učinio </w:t>
      </w:r>
      <w:r w:rsidRPr="007A5148">
        <w:rPr>
          <w:lang w:bidi="en-US"/>
        </w:rPr>
        <w:t xml:space="preserve">je </w:t>
      </w:r>
      <w:r w:rsidR="00A52CA2" w:rsidRPr="007A5148">
        <w:rPr>
          <w:lang w:bidi="en-US"/>
        </w:rPr>
        <w:t>od izvora podataka i informacijskog</w:t>
      </w:r>
      <w:r w:rsidR="00B22847">
        <w:rPr>
          <w:lang w:bidi="en-US"/>
        </w:rPr>
        <w:t>a</w:t>
      </w:r>
      <w:r w:rsidR="00A52CA2" w:rsidRPr="007A5148">
        <w:rPr>
          <w:lang w:bidi="en-US"/>
        </w:rPr>
        <w:t xml:space="preserve"> sustava kritične organizacijske resurse</w:t>
      </w:r>
      <w:r w:rsidRPr="007A5148">
        <w:rPr>
          <w:lang w:bidi="en-US"/>
        </w:rPr>
        <w:t>.</w:t>
      </w:r>
      <w:r w:rsidR="00A52CA2" w:rsidRPr="007A5148">
        <w:rPr>
          <w:lang w:bidi="en-US"/>
        </w:rPr>
        <w:t xml:space="preserve"> </w:t>
      </w:r>
      <w:r w:rsidRPr="007A5148">
        <w:rPr>
          <w:lang w:bidi="en-US"/>
        </w:rPr>
        <w:t>To</w:t>
      </w:r>
      <w:r w:rsidR="00A52CA2" w:rsidRPr="007A5148">
        <w:rPr>
          <w:lang w:bidi="en-US"/>
        </w:rPr>
        <w:t xml:space="preserve"> je u prvi plan dovelo ulogu IT menadžera i potrebu za njegovom učinkovitom komunikacijom </w:t>
      </w:r>
      <w:sdt>
        <w:sdtPr>
          <w:rPr>
            <w:lang w:bidi="en-US"/>
          </w:rPr>
          <w:id w:val="122582828"/>
          <w:citation/>
        </w:sdtPr>
        <w:sdtEndPr/>
        <w:sdtContent>
          <w:r w:rsidR="00A52CA2" w:rsidRPr="007A5148">
            <w:rPr>
              <w:lang w:bidi="en-US"/>
            </w:rPr>
            <w:fldChar w:fldCharType="begin"/>
          </w:r>
          <w:r w:rsidR="009F13BA">
            <w:rPr>
              <w:lang w:bidi="en-US"/>
            </w:rPr>
            <w:instrText xml:space="preserve">CITATION WuJ07 \t  \l 1050 </w:instrText>
          </w:r>
          <w:r w:rsidR="00A52CA2" w:rsidRPr="007A5148">
            <w:rPr>
              <w:lang w:bidi="en-US"/>
            </w:rPr>
            <w:fldChar w:fldCharType="separate"/>
          </w:r>
          <w:r w:rsidR="001B6365">
            <w:rPr>
              <w:noProof/>
              <w:lang w:bidi="en-US"/>
            </w:rPr>
            <w:t>(Wu, Chen, &amp; Chang, 2007)</w:t>
          </w:r>
          <w:r w:rsidR="00A52CA2" w:rsidRPr="007A5148">
            <w:rPr>
              <w:lang w:bidi="en-US"/>
            </w:rPr>
            <w:fldChar w:fldCharType="end"/>
          </w:r>
        </w:sdtContent>
      </w:sdt>
      <w:r w:rsidR="00255C22" w:rsidRPr="007A5148">
        <w:rPr>
          <w:lang w:bidi="en-US"/>
        </w:rPr>
        <w:t xml:space="preserve"> sa svim partnerima</w:t>
      </w:r>
      <w:r w:rsidR="00A81926">
        <w:rPr>
          <w:lang w:bidi="en-US"/>
        </w:rPr>
        <w:t>,</w:t>
      </w:r>
      <w:r w:rsidR="00900857" w:rsidRPr="007A5148">
        <w:rPr>
          <w:lang w:bidi="en-US"/>
        </w:rPr>
        <w:t xml:space="preserve"> u organizaciji i oko nje</w:t>
      </w:r>
      <w:r w:rsidR="00A52CA2" w:rsidRPr="007A5148">
        <w:rPr>
          <w:lang w:bidi="en-US"/>
        </w:rPr>
        <w:t>.</w:t>
      </w:r>
      <w:r w:rsidRPr="007A5148">
        <w:rPr>
          <w:lang w:bidi="en-US"/>
        </w:rPr>
        <w:t xml:space="preserve"> </w:t>
      </w:r>
      <w:r w:rsidR="004F06C9" w:rsidRPr="007A5148">
        <w:rPr>
          <w:lang w:bidi="en-US"/>
        </w:rPr>
        <w:t xml:space="preserve">Umijeće </w:t>
      </w:r>
      <w:r w:rsidR="007442D1">
        <w:rPr>
          <w:lang w:bidi="en-US"/>
        </w:rPr>
        <w:t xml:space="preserve">učinkovitoga </w:t>
      </w:r>
      <w:r w:rsidR="004F06C9" w:rsidRPr="007A5148">
        <w:rPr>
          <w:lang w:bidi="en-US"/>
        </w:rPr>
        <w:t>komuniciranja</w:t>
      </w:r>
      <w:r w:rsidR="002A65E2" w:rsidRPr="007A5148">
        <w:rPr>
          <w:lang w:bidi="en-US"/>
        </w:rPr>
        <w:t xml:space="preserve"> uz</w:t>
      </w:r>
      <w:r w:rsidR="000514D6" w:rsidRPr="007A5148">
        <w:rPr>
          <w:lang w:bidi="en-US"/>
        </w:rPr>
        <w:t xml:space="preserve"> </w:t>
      </w:r>
      <w:r w:rsidR="00A215FE" w:rsidRPr="007A5148">
        <w:rPr>
          <w:lang w:bidi="en-US"/>
        </w:rPr>
        <w:t xml:space="preserve">izražene </w:t>
      </w:r>
      <w:r w:rsidR="000514D6" w:rsidRPr="007A5148">
        <w:rPr>
          <w:lang w:bidi="en-US"/>
        </w:rPr>
        <w:t>komunikacijske kompetencije</w:t>
      </w:r>
      <w:r w:rsidR="004F06C9" w:rsidRPr="007A5148">
        <w:rPr>
          <w:lang w:bidi="en-US"/>
        </w:rPr>
        <w:t xml:space="preserve"> </w:t>
      </w:r>
      <w:r w:rsidR="002A65E2" w:rsidRPr="007A5148">
        <w:rPr>
          <w:lang w:bidi="en-US"/>
        </w:rPr>
        <w:t>očekuje se</w:t>
      </w:r>
      <w:r w:rsidR="002B31C1" w:rsidRPr="007A5148">
        <w:rPr>
          <w:lang w:bidi="en-US"/>
        </w:rPr>
        <w:t xml:space="preserve"> </w:t>
      </w:r>
      <w:r w:rsidR="004F06C9" w:rsidRPr="007A5148">
        <w:rPr>
          <w:lang w:bidi="en-US"/>
        </w:rPr>
        <w:t xml:space="preserve">od ljudi koji su zaduženi za sudbinu </w:t>
      </w:r>
      <w:r w:rsidR="00A9697F" w:rsidRPr="007A5148">
        <w:rPr>
          <w:lang w:bidi="en-US"/>
        </w:rPr>
        <w:t xml:space="preserve">neke </w:t>
      </w:r>
      <w:r w:rsidR="004F06C9" w:rsidRPr="007A5148">
        <w:rPr>
          <w:lang w:bidi="en-US"/>
        </w:rPr>
        <w:t>organizacije i kod onih koji vode druge ljude</w:t>
      </w:r>
      <w:r w:rsidR="00C6584A" w:rsidRPr="007A5148">
        <w:rPr>
          <w:lang w:bidi="en-US"/>
        </w:rPr>
        <w:t xml:space="preserve"> </w:t>
      </w:r>
      <w:sdt>
        <w:sdtPr>
          <w:rPr>
            <w:lang w:bidi="en-US"/>
          </w:rPr>
          <w:id w:val="1106617563"/>
          <w:citation/>
        </w:sdtPr>
        <w:sdtEndPr/>
        <w:sdtContent>
          <w:r w:rsidR="00C6584A" w:rsidRPr="007A5148">
            <w:rPr>
              <w:lang w:bidi="en-US"/>
            </w:rPr>
            <w:fldChar w:fldCharType="begin"/>
          </w:r>
          <w:r w:rsidR="00C6584A" w:rsidRPr="007A5148">
            <w:rPr>
              <w:lang w:bidi="en-US"/>
            </w:rPr>
            <w:instrText xml:space="preserve">CITATION Ste93 \t  \l 1050 </w:instrText>
          </w:r>
          <w:r w:rsidR="00C6584A" w:rsidRPr="007A5148">
            <w:rPr>
              <w:lang w:bidi="en-US"/>
            </w:rPr>
            <w:fldChar w:fldCharType="separate"/>
          </w:r>
          <w:r w:rsidR="001B6365">
            <w:rPr>
              <w:noProof/>
              <w:lang w:bidi="en-US"/>
            </w:rPr>
            <w:t>(Stephens C. S., 1993)</w:t>
          </w:r>
          <w:r w:rsidR="00C6584A" w:rsidRPr="007A5148">
            <w:rPr>
              <w:lang w:bidi="en-US"/>
            </w:rPr>
            <w:fldChar w:fldCharType="end"/>
          </w:r>
        </w:sdtContent>
      </w:sdt>
      <w:r w:rsidR="00A52CA2" w:rsidRPr="007A5148">
        <w:rPr>
          <w:lang w:bidi="en-US"/>
        </w:rPr>
        <w:t xml:space="preserve">, a </w:t>
      </w:r>
      <w:r w:rsidR="00A05AA3">
        <w:rPr>
          <w:lang w:bidi="en-US"/>
        </w:rPr>
        <w:t>za</w:t>
      </w:r>
      <w:r w:rsidR="00AD2A9C" w:rsidRPr="007A5148">
        <w:rPr>
          <w:lang w:bidi="en-US"/>
        </w:rPr>
        <w:t xml:space="preserve"> IT menadžer</w:t>
      </w:r>
      <w:r w:rsidR="00A05AA3">
        <w:rPr>
          <w:lang w:bidi="en-US"/>
        </w:rPr>
        <w:t>e</w:t>
      </w:r>
      <w:r w:rsidR="00AD2A9C" w:rsidRPr="007A5148">
        <w:rPr>
          <w:lang w:bidi="en-US"/>
        </w:rPr>
        <w:t xml:space="preserve"> </w:t>
      </w:r>
      <w:r w:rsidR="002A65E2" w:rsidRPr="007A5148">
        <w:rPr>
          <w:lang w:bidi="en-US"/>
        </w:rPr>
        <w:t>je to osobito bitno. P</w:t>
      </w:r>
      <w:r w:rsidR="00AD2A9C" w:rsidRPr="007A5148">
        <w:rPr>
          <w:lang w:bidi="en-US"/>
        </w:rPr>
        <w:t xml:space="preserve">rema Peppardu i sur. </w:t>
      </w:r>
      <w:r w:rsidR="00AD2A9C" w:rsidRPr="007A5148">
        <w:t>za uspjeh u ulozi IT menadžera, među svim kompetencijama kojima mora raspolagati, na prvom</w:t>
      </w:r>
      <w:r w:rsidR="00B22847">
        <w:t>e</w:t>
      </w:r>
      <w:r w:rsidR="00AD2A9C" w:rsidRPr="007A5148">
        <w:t xml:space="preserve"> su mjestu komunikacijske kompetencije </w:t>
      </w:r>
      <w:sdt>
        <w:sdtPr>
          <w:id w:val="1920285130"/>
          <w:citation/>
        </w:sdtPr>
        <w:sdtEndPr/>
        <w:sdtContent>
          <w:r w:rsidR="00AD2A9C" w:rsidRPr="007A5148">
            <w:fldChar w:fldCharType="begin"/>
          </w:r>
          <w:r w:rsidR="00AD2A9C" w:rsidRPr="007A5148">
            <w:instrText xml:space="preserve">CITATION Joe11 \t  \l 1050 </w:instrText>
          </w:r>
          <w:r w:rsidR="00AD2A9C" w:rsidRPr="007A5148">
            <w:fldChar w:fldCharType="separate"/>
          </w:r>
          <w:r w:rsidR="001B6365" w:rsidRPr="001B6365">
            <w:rPr>
              <w:noProof/>
            </w:rPr>
            <w:t>(Peppard, Edwards, &amp; Lambert, 2011)</w:t>
          </w:r>
          <w:r w:rsidR="00AD2A9C" w:rsidRPr="007A5148">
            <w:fldChar w:fldCharType="end"/>
          </w:r>
        </w:sdtContent>
      </w:sdt>
      <w:r w:rsidR="00AD2A9C" w:rsidRPr="007A5148">
        <w:t xml:space="preserve">. </w:t>
      </w:r>
      <w:r w:rsidR="00255C22" w:rsidRPr="007A5148">
        <w:t xml:space="preserve">Zbog velike ovisnosti </w:t>
      </w:r>
      <w:r w:rsidR="00255C22" w:rsidRPr="007A5148">
        <w:rPr>
          <w:lang w:bidi="en-US"/>
        </w:rPr>
        <w:t>organizacije o</w:t>
      </w:r>
      <w:r w:rsidR="00CA04A3" w:rsidRPr="007A5148">
        <w:rPr>
          <w:lang w:bidi="en-US"/>
        </w:rPr>
        <w:t xml:space="preserve"> IKT</w:t>
      </w:r>
      <w:r w:rsidR="00255C22" w:rsidRPr="007A5148">
        <w:rPr>
          <w:lang w:bidi="en-US"/>
        </w:rPr>
        <w:t>-u</w:t>
      </w:r>
      <w:r w:rsidR="00CA04A3" w:rsidRPr="007A5148">
        <w:rPr>
          <w:lang w:bidi="en-US"/>
        </w:rPr>
        <w:t>,</w:t>
      </w:r>
      <w:r w:rsidR="000514D6" w:rsidRPr="007A5148">
        <w:rPr>
          <w:lang w:bidi="en-US"/>
        </w:rPr>
        <w:t xml:space="preserve"> IT menadžer</w:t>
      </w:r>
      <w:r w:rsidR="00255C22" w:rsidRPr="007A5148">
        <w:rPr>
          <w:lang w:bidi="en-US"/>
        </w:rPr>
        <w:t xml:space="preserve"> </w:t>
      </w:r>
      <w:r w:rsidR="000514D6" w:rsidRPr="007A5148">
        <w:rPr>
          <w:lang w:bidi="en-US"/>
        </w:rPr>
        <w:t>iznimno</w:t>
      </w:r>
      <w:r w:rsidR="00B22847">
        <w:rPr>
          <w:lang w:bidi="en-US"/>
        </w:rPr>
        <w:t xml:space="preserve"> je</w:t>
      </w:r>
      <w:r w:rsidR="000514D6" w:rsidRPr="007A5148">
        <w:rPr>
          <w:lang w:bidi="en-US"/>
        </w:rPr>
        <w:t xml:space="preserve"> važan za</w:t>
      </w:r>
      <w:r w:rsidR="00255C22" w:rsidRPr="007A5148">
        <w:rPr>
          <w:lang w:bidi="en-US"/>
        </w:rPr>
        <w:t xml:space="preserve"> njezin</w:t>
      </w:r>
      <w:r w:rsidR="000514D6" w:rsidRPr="007A5148">
        <w:rPr>
          <w:lang w:bidi="en-US"/>
        </w:rPr>
        <w:t xml:space="preserve"> uspjeh,</w:t>
      </w:r>
      <w:r w:rsidR="00255C22" w:rsidRPr="007A5148">
        <w:rPr>
          <w:lang w:bidi="en-US"/>
        </w:rPr>
        <w:t xml:space="preserve"> a od njega</w:t>
      </w:r>
      <w:r w:rsidR="000514D6" w:rsidRPr="007A5148">
        <w:rPr>
          <w:lang w:bidi="en-US"/>
        </w:rPr>
        <w:t xml:space="preserve"> </w:t>
      </w:r>
      <w:r w:rsidR="00255C22" w:rsidRPr="007A5148">
        <w:rPr>
          <w:lang w:bidi="en-US"/>
        </w:rPr>
        <w:t xml:space="preserve">se </w:t>
      </w:r>
      <w:r w:rsidR="000514D6" w:rsidRPr="007A5148">
        <w:rPr>
          <w:lang w:bidi="en-US"/>
        </w:rPr>
        <w:lastRenderedPageBreak/>
        <w:t>očekuje visoka razina kompetencija potrebnih za uspješnu komunikaciju u više smjerova</w:t>
      </w:r>
      <w:r w:rsidR="00131CB2" w:rsidRPr="007A5148">
        <w:rPr>
          <w:lang w:bidi="en-US"/>
        </w:rPr>
        <w:t xml:space="preserve"> i to prema</w:t>
      </w:r>
      <w:r w:rsidR="007276F2" w:rsidRPr="007A5148">
        <w:rPr>
          <w:lang w:bidi="en-US"/>
        </w:rPr>
        <w:t>:</w:t>
      </w:r>
    </w:p>
    <w:p w:rsidR="00B35E28" w:rsidRPr="007A5148" w:rsidRDefault="007276F2" w:rsidP="009F3C20">
      <w:pPr>
        <w:pStyle w:val="Nabrajanje"/>
        <w:numPr>
          <w:ilvl w:val="0"/>
          <w:numId w:val="87"/>
        </w:numPr>
      </w:pPr>
      <w:r w:rsidRPr="00462FD4">
        <w:t>korisnic</w:t>
      </w:r>
      <w:r w:rsidR="00B35E28" w:rsidRPr="00462FD4">
        <w:t>i</w:t>
      </w:r>
      <w:r w:rsidR="00131CB2" w:rsidRPr="00462FD4">
        <w:t>ma</w:t>
      </w:r>
      <w:r w:rsidR="00B35E28" w:rsidRPr="007A5148">
        <w:t>,</w:t>
      </w:r>
    </w:p>
    <w:p w:rsidR="00B35E28" w:rsidRPr="007A5148" w:rsidRDefault="007276F2" w:rsidP="00161466">
      <w:pPr>
        <w:pStyle w:val="Nabrajanje"/>
      </w:pPr>
      <w:r w:rsidRPr="007A5148">
        <w:t>uprav</w:t>
      </w:r>
      <w:r w:rsidR="00131CB2" w:rsidRPr="007A5148">
        <w:t>i</w:t>
      </w:r>
      <w:r w:rsidRPr="007A5148">
        <w:t xml:space="preserve">, </w:t>
      </w:r>
    </w:p>
    <w:p w:rsidR="00B35E28" w:rsidRPr="007A5148" w:rsidRDefault="00B35E28" w:rsidP="00161466">
      <w:pPr>
        <w:pStyle w:val="Nabrajanje"/>
      </w:pPr>
      <w:r w:rsidRPr="007A5148">
        <w:t>s</w:t>
      </w:r>
      <w:r w:rsidR="007276F2" w:rsidRPr="007A5148">
        <w:t>uradnici</w:t>
      </w:r>
      <w:r w:rsidR="00131CB2" w:rsidRPr="007A5148">
        <w:t>ma</w:t>
      </w:r>
      <w:r w:rsidR="007276F2" w:rsidRPr="007A5148">
        <w:t xml:space="preserve"> u timu</w:t>
      </w:r>
      <w:r w:rsidRPr="007A5148">
        <w:t xml:space="preserve"> i</w:t>
      </w:r>
    </w:p>
    <w:p w:rsidR="00B35E28" w:rsidRPr="007A5148" w:rsidRDefault="007276F2" w:rsidP="00161466">
      <w:pPr>
        <w:pStyle w:val="Nabrajanje"/>
      </w:pPr>
      <w:r w:rsidRPr="007A5148">
        <w:t>dobavljači</w:t>
      </w:r>
      <w:r w:rsidR="00131CB2" w:rsidRPr="007A5148">
        <w:t>ma</w:t>
      </w:r>
      <w:r w:rsidR="00F253EB" w:rsidRPr="007A5148">
        <w:t xml:space="preserve"> </w:t>
      </w:r>
      <w:sdt>
        <w:sdtPr>
          <w:id w:val="-16543404"/>
          <w:citation/>
        </w:sdtPr>
        <w:sdtEndPr/>
        <w:sdtContent>
          <w:r w:rsidR="00F253EB" w:rsidRPr="007A5148">
            <w:fldChar w:fldCharType="begin"/>
          </w:r>
          <w:r w:rsidR="00F253EB" w:rsidRPr="007A5148">
            <w:instrText xml:space="preserve"> CITATION Hol10 \l 1050 </w:instrText>
          </w:r>
          <w:r w:rsidR="00F253EB" w:rsidRPr="007A5148">
            <w:fldChar w:fldCharType="separate"/>
          </w:r>
          <w:r w:rsidR="001B6365" w:rsidRPr="001B6365">
            <w:rPr>
              <w:noProof/>
            </w:rPr>
            <w:t>(Holtsnider &amp; Brian, 2010)</w:t>
          </w:r>
          <w:r w:rsidR="00F253EB" w:rsidRPr="007A5148">
            <w:fldChar w:fldCharType="end"/>
          </w:r>
        </w:sdtContent>
      </w:sdt>
      <w:r w:rsidRPr="007A5148">
        <w:t>.</w:t>
      </w:r>
    </w:p>
    <w:p w:rsidR="006143D8" w:rsidRDefault="00711D8C" w:rsidP="008840DA">
      <w:r w:rsidRPr="007A5148">
        <w:t xml:space="preserve">Tržišna utakmica </w:t>
      </w:r>
      <w:r w:rsidR="00EA40C4" w:rsidRPr="007A5148">
        <w:t>pokretač</w:t>
      </w:r>
      <w:r w:rsidRPr="007A5148">
        <w:t xml:space="preserve"> je velikih promjena u kulturi vođenja i upravljanja stvarajući </w:t>
      </w:r>
      <w:r w:rsidR="002F66AC" w:rsidRPr="007A5148">
        <w:t>uvijek</w:t>
      </w:r>
      <w:r w:rsidR="00EA40C4" w:rsidRPr="007A5148">
        <w:t xml:space="preserve"> i</w:t>
      </w:r>
      <w:r w:rsidR="002F66AC" w:rsidRPr="007A5148">
        <w:t xml:space="preserve"> iznova </w:t>
      </w:r>
      <w:r w:rsidRPr="007A5148">
        <w:t>drukčije</w:t>
      </w:r>
      <w:r w:rsidR="002F66AC" w:rsidRPr="007A5148">
        <w:t xml:space="preserve"> i </w:t>
      </w:r>
      <w:r w:rsidR="004863E7" w:rsidRPr="007A5148">
        <w:t>izazovnije</w:t>
      </w:r>
      <w:r w:rsidRPr="007A5148">
        <w:t xml:space="preserve"> zahtjeve spram rezultata</w:t>
      </w:r>
      <w:r w:rsidR="002F66AC" w:rsidRPr="007A5148">
        <w:t xml:space="preserve"> poslovanja</w:t>
      </w:r>
      <w:r w:rsidRPr="007A5148">
        <w:t>, kvalitet</w:t>
      </w:r>
      <w:r w:rsidR="002F66AC" w:rsidRPr="007A5148">
        <w:t>e</w:t>
      </w:r>
      <w:r w:rsidRPr="007A5148">
        <w:t xml:space="preserve"> proizvoda i cijen</w:t>
      </w:r>
      <w:r w:rsidR="002F66AC" w:rsidRPr="007A5148">
        <w:t>e</w:t>
      </w:r>
      <w:r w:rsidRPr="007A5148">
        <w:t xml:space="preserve">, čineći </w:t>
      </w:r>
      <w:r w:rsidR="00D65D08" w:rsidRPr="007A5148">
        <w:t xml:space="preserve">poslovanje bržim i </w:t>
      </w:r>
      <w:r w:rsidR="00BA3B91" w:rsidRPr="007A5148">
        <w:t xml:space="preserve">uvelike </w:t>
      </w:r>
      <w:r w:rsidR="00D65D08" w:rsidRPr="007A5148">
        <w:t xml:space="preserve">zahtjevnijim. </w:t>
      </w:r>
      <w:r w:rsidR="007276F2" w:rsidRPr="007A5148">
        <w:t>Budući da m</w:t>
      </w:r>
      <w:r w:rsidR="00D65D08" w:rsidRPr="007A5148">
        <w:t xml:space="preserve">noge organizacije ulaganjem u IKT očekuju prednost pred </w:t>
      </w:r>
      <w:r w:rsidR="004863E7" w:rsidRPr="007A5148">
        <w:t>konkurencijom</w:t>
      </w:r>
      <w:r w:rsidR="00BA3B91" w:rsidRPr="007A5148">
        <w:t>,</w:t>
      </w:r>
      <w:r w:rsidR="00D65D08" w:rsidRPr="007A5148">
        <w:t xml:space="preserve"> </w:t>
      </w:r>
      <w:r w:rsidRPr="007A5148">
        <w:t>IT menadžer</w:t>
      </w:r>
      <w:r w:rsidR="007276F2" w:rsidRPr="007A5148">
        <w:t xml:space="preserve"> se</w:t>
      </w:r>
      <w:r w:rsidR="00A81926">
        <w:t>,</w:t>
      </w:r>
      <w:r w:rsidR="007276F2" w:rsidRPr="007A5148">
        <w:t xml:space="preserve"> </w:t>
      </w:r>
      <w:r w:rsidR="00A9697F" w:rsidRPr="007A5148">
        <w:t>kao odgovorna osoba za IKT,</w:t>
      </w:r>
      <w:r w:rsidRPr="007A5148">
        <w:t xml:space="preserve"> </w:t>
      </w:r>
      <w:r w:rsidR="007276F2" w:rsidRPr="007A5148">
        <w:t xml:space="preserve">sve više </w:t>
      </w:r>
      <w:r w:rsidRPr="007A5148">
        <w:t>mora prilagoditi</w:t>
      </w:r>
      <w:r w:rsidR="00D65D08" w:rsidRPr="007A5148">
        <w:t xml:space="preserve"> tim novim uvjetima</w:t>
      </w:r>
      <w:r w:rsidR="00824D74" w:rsidRPr="007A5148">
        <w:t xml:space="preserve"> </w:t>
      </w:r>
      <w:sdt>
        <w:sdtPr>
          <w:id w:val="1005940972"/>
          <w:citation/>
        </w:sdtPr>
        <w:sdtEndPr/>
        <w:sdtContent>
          <w:r w:rsidR="00824D74" w:rsidRPr="007A5148">
            <w:fldChar w:fldCharType="begin"/>
          </w:r>
          <w:r w:rsidR="00824D74" w:rsidRPr="007A5148">
            <w:instrText xml:space="preserve"> CITATION Bro04 \l 1050 </w:instrText>
          </w:r>
          <w:r w:rsidR="00824D74" w:rsidRPr="007A5148">
            <w:fldChar w:fldCharType="separate"/>
          </w:r>
          <w:r w:rsidR="001B6365">
            <w:rPr>
              <w:noProof/>
            </w:rPr>
            <w:t>(Broadbent &amp; Kitzis, 2004)</w:t>
          </w:r>
          <w:r w:rsidR="00824D74" w:rsidRPr="007A5148">
            <w:fldChar w:fldCharType="end"/>
          </w:r>
        </w:sdtContent>
      </w:sdt>
      <w:r w:rsidRPr="007A5148">
        <w:t>.</w:t>
      </w:r>
      <w:r w:rsidR="007276F2" w:rsidRPr="007A5148">
        <w:t xml:space="preserve"> </w:t>
      </w:r>
      <w:r w:rsidR="00EA40C4" w:rsidRPr="007A5148">
        <w:t>Poznato je i kako vrhunska IKT-tehnička znanja, iako jako važna, već dugo vremena nisu dovoljna za uspjeh i opstanak na tako važnoj i odgovornoj funkciji</w:t>
      </w:r>
      <w:r w:rsidR="00C6584A" w:rsidRPr="007A5148">
        <w:t xml:space="preserve"> </w:t>
      </w:r>
      <w:sdt>
        <w:sdtPr>
          <w:id w:val="-2114887457"/>
          <w:citation/>
        </w:sdtPr>
        <w:sdtEndPr/>
        <w:sdtContent>
          <w:r w:rsidR="00C6584A" w:rsidRPr="007A5148">
            <w:fldChar w:fldCharType="begin"/>
          </w:r>
          <w:r w:rsidR="00C6584A" w:rsidRPr="007A5148">
            <w:instrText xml:space="preserve">CITATION Roc82 \t  \l 1050 </w:instrText>
          </w:r>
          <w:r w:rsidR="00C6584A" w:rsidRPr="007A5148">
            <w:fldChar w:fldCharType="separate"/>
          </w:r>
          <w:r w:rsidR="001B6365">
            <w:rPr>
              <w:noProof/>
            </w:rPr>
            <w:t>(Rockart, Ball, &amp; Bullen, 1982)</w:t>
          </w:r>
          <w:r w:rsidR="00C6584A" w:rsidRPr="007A5148">
            <w:fldChar w:fldCharType="end"/>
          </w:r>
        </w:sdtContent>
      </w:sdt>
      <w:r w:rsidR="00EA40C4" w:rsidRPr="007A5148">
        <w:t>.</w:t>
      </w:r>
    </w:p>
    <w:p w:rsidR="000D0C9B" w:rsidRDefault="00EA40C4" w:rsidP="008F6249">
      <w:r w:rsidRPr="007A5148">
        <w:t>Da bi bio uspješan u vođenju IKT-a i pri tome ostao na vrhu, IT menadžer mora, osim tehničkih</w:t>
      </w:r>
      <w:r w:rsidR="00E53983" w:rsidRPr="007A5148">
        <w:t xml:space="preserve"> kompetencija, razvijati i</w:t>
      </w:r>
      <w:r w:rsidRPr="007A5148">
        <w:t xml:space="preserve"> voditeljske kao i komunikacijske kompetencije</w:t>
      </w:r>
      <w:r w:rsidR="007276F2" w:rsidRPr="007A5148">
        <w:t xml:space="preserve"> </w:t>
      </w:r>
      <w:sdt>
        <w:sdtPr>
          <w:id w:val="2047021298"/>
          <w:citation/>
        </w:sdtPr>
        <w:sdtEndPr/>
        <w:sdtContent>
          <w:r w:rsidR="007276F2" w:rsidRPr="007A5148">
            <w:fldChar w:fldCharType="begin"/>
          </w:r>
          <w:r w:rsidR="00C6584A" w:rsidRPr="007A5148">
            <w:instrText xml:space="preserve">CITATION Che07 \m Joe11 \t  \l 1050 </w:instrText>
          </w:r>
          <w:r w:rsidR="007276F2" w:rsidRPr="007A5148">
            <w:fldChar w:fldCharType="separate"/>
          </w:r>
          <w:r w:rsidR="001B6365">
            <w:rPr>
              <w:noProof/>
            </w:rPr>
            <w:t xml:space="preserve">(Chen &amp; Preston, 2007; </w:t>
          </w:r>
          <w:r w:rsidR="001B6365" w:rsidRPr="001B6365">
            <w:rPr>
              <w:noProof/>
            </w:rPr>
            <w:t>Peppard, Edwards, &amp; Lambert, 2011)</w:t>
          </w:r>
          <w:r w:rsidR="007276F2" w:rsidRPr="007A5148">
            <w:fldChar w:fldCharType="end"/>
          </w:r>
        </w:sdtContent>
      </w:sdt>
      <w:r w:rsidR="0024295F" w:rsidRPr="007A5148">
        <w:t xml:space="preserve">, tj. biti sposoban kombinirati tehničke vještine s razumijevanjem poslovanja organizacije </w:t>
      </w:r>
      <w:sdt>
        <w:sdtPr>
          <w:id w:val="1901395272"/>
          <w:citation/>
        </w:sdtPr>
        <w:sdtEndPr/>
        <w:sdtContent>
          <w:r w:rsidR="0024295F" w:rsidRPr="007A5148">
            <w:fldChar w:fldCharType="begin"/>
          </w:r>
          <w:r w:rsidR="0024295F" w:rsidRPr="007A5148">
            <w:instrText xml:space="preserve"> CITATION Kar061 \l 1050 </w:instrText>
          </w:r>
          <w:r w:rsidR="0024295F" w:rsidRPr="007A5148">
            <w:fldChar w:fldCharType="separate"/>
          </w:r>
          <w:r w:rsidR="001B6365">
            <w:rPr>
              <w:noProof/>
            </w:rPr>
            <w:t>(Karahanna &amp; Watson, 2006)</w:t>
          </w:r>
          <w:r w:rsidR="0024295F" w:rsidRPr="007A5148">
            <w:fldChar w:fldCharType="end"/>
          </w:r>
        </w:sdtContent>
      </w:sdt>
      <w:r w:rsidR="006143D8">
        <w:t xml:space="preserve"> i ispuniti očekivanja koja pred njega stavljaju korisnici i uprava</w:t>
      </w:r>
      <w:r w:rsidR="0024295F" w:rsidRPr="007A5148">
        <w:t>.</w:t>
      </w:r>
      <w:r w:rsidR="00655801" w:rsidRPr="007A5148">
        <w:t xml:space="preserve"> </w:t>
      </w:r>
      <w:r w:rsidR="004863E7" w:rsidRPr="007A5148">
        <w:t>Prema tome</w:t>
      </w:r>
      <w:r w:rsidR="00B25E39">
        <w:t>,</w:t>
      </w:r>
      <w:r w:rsidR="00655801" w:rsidRPr="007A5148">
        <w:t xml:space="preserve"> IT menadžer nikako ne može biti klasični menadžer jer uz sva menadžerska znanja mora pokrivati jako širok spektar odgovornosti, znanja i vještina.</w:t>
      </w:r>
    </w:p>
    <w:p w:rsidR="00BD44FF" w:rsidRPr="007A5148" w:rsidRDefault="00BD44FF" w:rsidP="00AB32A1">
      <w:pPr>
        <w:pStyle w:val="Heading3"/>
      </w:pPr>
      <w:bookmarkStart w:id="17" w:name="_Toc462787676"/>
      <w:r w:rsidRPr="007A5148">
        <w:t>Razrada hipoteza</w:t>
      </w:r>
      <w:bookmarkEnd w:id="17"/>
    </w:p>
    <w:p w:rsidR="00F37C94" w:rsidRDefault="007C350A" w:rsidP="00B64F56">
      <w:r w:rsidRPr="007A5148">
        <w:t xml:space="preserve">U samim se počecima proučavanja </w:t>
      </w:r>
      <w:r w:rsidR="008F1307" w:rsidRPr="007A5148">
        <w:t xml:space="preserve">pojma i </w:t>
      </w:r>
      <w:r w:rsidRPr="007A5148">
        <w:t>uloge IT menadžera</w:t>
      </w:r>
      <w:r w:rsidR="006103DD" w:rsidRPr="007A5148">
        <w:t xml:space="preserve"> uvidjelo </w:t>
      </w:r>
      <w:r w:rsidR="00A8511A" w:rsidRPr="007A5148">
        <w:t>kako</w:t>
      </w:r>
      <w:r w:rsidR="006103DD" w:rsidRPr="007A5148">
        <w:t xml:space="preserve"> je odgovorna osoba za IKT </w:t>
      </w:r>
      <w:r w:rsidR="00B22847">
        <w:t>zapravo</w:t>
      </w:r>
      <w:r w:rsidR="006103DD" w:rsidRPr="007A5148">
        <w:t xml:space="preserve"> i menedžer </w:t>
      </w:r>
      <w:sdt>
        <w:sdtPr>
          <w:id w:val="-1461802278"/>
          <w:citation/>
        </w:sdtPr>
        <w:sdtEndPr/>
        <w:sdtContent>
          <w:r w:rsidR="006103DD" w:rsidRPr="007A5148">
            <w:fldChar w:fldCharType="begin"/>
          </w:r>
          <w:r w:rsidR="006103DD" w:rsidRPr="007A5148">
            <w:instrText xml:space="preserve"> CITATION Syn81 \l 1050 </w:instrText>
          </w:r>
          <w:r w:rsidR="006103DD" w:rsidRPr="007A5148">
            <w:fldChar w:fldCharType="separate"/>
          </w:r>
          <w:r w:rsidR="001B6365">
            <w:rPr>
              <w:noProof/>
            </w:rPr>
            <w:t>(Synnott &amp; Gruber, 1981)</w:t>
          </w:r>
          <w:r w:rsidR="006103DD" w:rsidRPr="007A5148">
            <w:fldChar w:fldCharType="end"/>
          </w:r>
        </w:sdtContent>
      </w:sdt>
      <w:r w:rsidR="00213D8A" w:rsidRPr="007A5148">
        <w:t xml:space="preserve"> </w:t>
      </w:r>
      <w:r w:rsidR="00820ED2" w:rsidRPr="007A5148">
        <w:t>isto tako</w:t>
      </w:r>
      <w:r w:rsidR="00213D8A" w:rsidRPr="007A5148">
        <w:rPr>
          <w:lang w:bidi="en-US"/>
        </w:rPr>
        <w:t xml:space="preserve"> odgovor</w:t>
      </w:r>
      <w:r w:rsidR="00820ED2" w:rsidRPr="007A5148">
        <w:rPr>
          <w:lang w:bidi="en-US"/>
        </w:rPr>
        <w:t>na za vođenje i</w:t>
      </w:r>
      <w:r w:rsidR="00213D8A" w:rsidRPr="007A5148">
        <w:rPr>
          <w:lang w:bidi="en-US"/>
        </w:rPr>
        <w:t xml:space="preserve"> brig</w:t>
      </w:r>
      <w:r w:rsidR="00820ED2" w:rsidRPr="007A5148">
        <w:rPr>
          <w:lang w:bidi="en-US"/>
        </w:rPr>
        <w:t>u</w:t>
      </w:r>
      <w:r w:rsidR="00213D8A" w:rsidRPr="007A5148">
        <w:rPr>
          <w:lang w:bidi="en-US"/>
        </w:rPr>
        <w:t xml:space="preserve"> o suradnicima </w:t>
      </w:r>
      <w:sdt>
        <w:sdtPr>
          <w:rPr>
            <w:lang w:bidi="en-US"/>
          </w:rPr>
          <w:id w:val="847445027"/>
          <w:citation/>
        </w:sdtPr>
        <w:sdtEndPr/>
        <w:sdtContent>
          <w:r w:rsidR="00213D8A" w:rsidRPr="007A5148">
            <w:rPr>
              <w:lang w:bidi="en-US"/>
            </w:rPr>
            <w:fldChar w:fldCharType="begin"/>
          </w:r>
          <w:r w:rsidR="00213D8A" w:rsidRPr="007A5148">
            <w:rPr>
              <w:lang w:bidi="en-US"/>
            </w:rPr>
            <w:instrText xml:space="preserve">CITATION Roc82 \t  \l 1050 </w:instrText>
          </w:r>
          <w:r w:rsidR="00213D8A" w:rsidRPr="007A5148">
            <w:rPr>
              <w:lang w:bidi="en-US"/>
            </w:rPr>
            <w:fldChar w:fldCharType="separate"/>
          </w:r>
          <w:r w:rsidR="001B6365">
            <w:rPr>
              <w:noProof/>
              <w:lang w:bidi="en-US"/>
            </w:rPr>
            <w:t>(Rockart, Ball, &amp; Bullen, 1982)</w:t>
          </w:r>
          <w:r w:rsidR="00213D8A" w:rsidRPr="007A5148">
            <w:rPr>
              <w:lang w:bidi="en-US"/>
            </w:rPr>
            <w:fldChar w:fldCharType="end"/>
          </w:r>
        </w:sdtContent>
      </w:sdt>
      <w:r w:rsidRPr="007A5148">
        <w:rPr>
          <w:lang w:bidi="en-US"/>
        </w:rPr>
        <w:t>.</w:t>
      </w:r>
      <w:r w:rsidR="00213D8A" w:rsidRPr="007A5148">
        <w:rPr>
          <w:lang w:bidi="en-US"/>
        </w:rPr>
        <w:t xml:space="preserve"> </w:t>
      </w:r>
      <w:r w:rsidRPr="007A5148">
        <w:rPr>
          <w:lang w:bidi="en-US"/>
        </w:rPr>
        <w:t>T</w:t>
      </w:r>
      <w:r w:rsidR="00213D8A" w:rsidRPr="007A5148">
        <w:rPr>
          <w:lang w:bidi="en-US"/>
        </w:rPr>
        <w:t>o potvrđuje kako se već tada</w:t>
      </w:r>
      <w:r w:rsidR="00FF0AE0" w:rsidRPr="007A5148">
        <w:rPr>
          <w:lang w:bidi="en-US"/>
        </w:rPr>
        <w:t xml:space="preserve">, u ranim osamdesetima, uz sve odgovornosti za funkcioniranje IKT-a, od IT menadžera </w:t>
      </w:r>
      <w:r w:rsidR="00213D8A" w:rsidRPr="007A5148">
        <w:rPr>
          <w:lang w:bidi="en-US"/>
        </w:rPr>
        <w:t>poč</w:t>
      </w:r>
      <w:r w:rsidR="004863E7" w:rsidRPr="007A5148">
        <w:rPr>
          <w:lang w:bidi="en-US"/>
        </w:rPr>
        <w:t>inje</w:t>
      </w:r>
      <w:r w:rsidR="00213D8A" w:rsidRPr="007A5148">
        <w:rPr>
          <w:lang w:bidi="en-US"/>
        </w:rPr>
        <w:t xml:space="preserve"> tražiti i vođenje ljudi. </w:t>
      </w:r>
      <w:r w:rsidR="005F6CDF" w:rsidRPr="007A5148">
        <w:t xml:space="preserve">Za uspješno </w:t>
      </w:r>
      <w:r w:rsidR="005F6CDF" w:rsidRPr="007A5148">
        <w:lastRenderedPageBreak/>
        <w:t>vođenje IT-a kao sektora i učinkovit IKT</w:t>
      </w:r>
      <w:r w:rsidR="00CA04A3" w:rsidRPr="007A5148">
        <w:t xml:space="preserve"> sustav</w:t>
      </w:r>
      <w:r w:rsidR="00E343E8" w:rsidRPr="007A5148">
        <w:t>,</w:t>
      </w:r>
      <w:r w:rsidR="005F6CDF" w:rsidRPr="007A5148">
        <w:t xml:space="preserve"> </w:t>
      </w:r>
      <w:r w:rsidR="008840DA" w:rsidRPr="007A5148">
        <w:t>IT menadžer</w:t>
      </w:r>
      <w:r w:rsidR="005F6CDF" w:rsidRPr="007A5148">
        <w:t xml:space="preserve"> </w:t>
      </w:r>
      <w:r w:rsidR="00B35E28" w:rsidRPr="007A5148">
        <w:t>treba osigura</w:t>
      </w:r>
      <w:r w:rsidR="005F6CDF" w:rsidRPr="007A5148">
        <w:t xml:space="preserve">ti podršku uprave </w:t>
      </w:r>
      <w:sdt>
        <w:sdtPr>
          <w:id w:val="-293593842"/>
          <w:citation/>
        </w:sdtPr>
        <w:sdtEndPr/>
        <w:sdtContent>
          <w:r w:rsidR="005F6CDF" w:rsidRPr="007A5148">
            <w:fldChar w:fldCharType="begin"/>
          </w:r>
          <w:r w:rsidR="005F6CDF" w:rsidRPr="007A5148">
            <w:instrText xml:space="preserve">CITATION Enn01 \t  \l 1050 </w:instrText>
          </w:r>
          <w:r w:rsidR="005F6CDF" w:rsidRPr="007A5148">
            <w:fldChar w:fldCharType="separate"/>
          </w:r>
          <w:r w:rsidR="001B6365">
            <w:rPr>
              <w:noProof/>
            </w:rPr>
            <w:t>(Enns, Huff, &amp; Golden, 2001)</w:t>
          </w:r>
          <w:r w:rsidR="005F6CDF" w:rsidRPr="007A5148">
            <w:fldChar w:fldCharType="end"/>
          </w:r>
        </w:sdtContent>
      </w:sdt>
      <w:r w:rsidR="005F6CDF" w:rsidRPr="007A5148">
        <w:t xml:space="preserve"> i biti </w:t>
      </w:r>
      <w:r w:rsidR="00655801" w:rsidRPr="007A5148">
        <w:t xml:space="preserve">pri tome </w:t>
      </w:r>
      <w:r w:rsidR="005F6CDF" w:rsidRPr="007A5148">
        <w:t xml:space="preserve">odgovarajuće hijerarhijski pozicioniran </w:t>
      </w:r>
      <w:sdt>
        <w:sdtPr>
          <w:id w:val="-992330563"/>
          <w:citation/>
        </w:sdtPr>
        <w:sdtEndPr/>
        <w:sdtContent>
          <w:r w:rsidR="00CA04A3" w:rsidRPr="007A5148">
            <w:fldChar w:fldCharType="begin"/>
          </w:r>
          <w:r w:rsidR="008840DA" w:rsidRPr="007A5148">
            <w:instrText xml:space="preserve">CITATION Che10 \t  \l 1050 </w:instrText>
          </w:r>
          <w:r w:rsidR="00CA04A3" w:rsidRPr="007A5148">
            <w:fldChar w:fldCharType="separate"/>
          </w:r>
          <w:r w:rsidR="001B6365">
            <w:rPr>
              <w:noProof/>
            </w:rPr>
            <w:t>(Chen, Preston, &amp; Xia, 2010)</w:t>
          </w:r>
          <w:r w:rsidR="00CA04A3" w:rsidRPr="007A5148">
            <w:fldChar w:fldCharType="end"/>
          </w:r>
        </w:sdtContent>
      </w:sdt>
      <w:r w:rsidR="00820ED2" w:rsidRPr="007A5148">
        <w:t>.</w:t>
      </w:r>
      <w:r w:rsidR="00CA04A3" w:rsidRPr="007A5148">
        <w:rPr>
          <w:rFonts w:eastAsia="Calibri" w:cs="Times New Roman"/>
        </w:rPr>
        <w:t xml:space="preserve"> </w:t>
      </w:r>
      <w:r w:rsidR="00F407A4" w:rsidRPr="007A5148">
        <w:rPr>
          <w:rFonts w:eastAsia="Calibri" w:cs="Times New Roman"/>
        </w:rPr>
        <w:t>Očekuje se da ta pozicija bude visoka jer d</w:t>
      </w:r>
      <w:r w:rsidR="00820ED2" w:rsidRPr="007A5148">
        <w:rPr>
          <w:rFonts w:eastAsia="Calibri" w:cs="Times New Roman"/>
        </w:rPr>
        <w:t xml:space="preserve">a </w:t>
      </w:r>
      <w:r w:rsidR="00820ED2" w:rsidRPr="007A5148">
        <w:t>bi ispunio svoju ulogu poslovno tehnološkoga stratega</w:t>
      </w:r>
      <w:r w:rsidR="00FF0AE0" w:rsidRPr="007A5148">
        <w:t xml:space="preserve"> </w:t>
      </w:r>
      <w:sdt>
        <w:sdtPr>
          <w:id w:val="-1199617828"/>
          <w:citation/>
        </w:sdtPr>
        <w:sdtEndPr/>
        <w:sdtContent>
          <w:r w:rsidR="00FF0AE0" w:rsidRPr="007A5148">
            <w:fldChar w:fldCharType="begin"/>
          </w:r>
          <w:r w:rsidR="00FF0AE0" w:rsidRPr="007A5148">
            <w:instrText xml:space="preserve"> CITATION Sma06 \l 1050 </w:instrText>
          </w:r>
          <w:r w:rsidR="00FF0AE0" w:rsidRPr="007A5148">
            <w:fldChar w:fldCharType="separate"/>
          </w:r>
          <w:r w:rsidR="001B6365">
            <w:rPr>
              <w:noProof/>
            </w:rPr>
            <w:t>(Smaltz, Sambamurthy, &amp; Agarwal, 2006)</w:t>
          </w:r>
          <w:r w:rsidR="00FF0AE0" w:rsidRPr="007A5148">
            <w:fldChar w:fldCharType="end"/>
          </w:r>
        </w:sdtContent>
      </w:sdt>
      <w:r w:rsidR="00820ED2" w:rsidRPr="007A5148">
        <w:t xml:space="preserve">, </w:t>
      </w:r>
      <w:r w:rsidR="008F1307" w:rsidRPr="007A5148">
        <w:t>on</w:t>
      </w:r>
      <w:r w:rsidR="00820ED2" w:rsidRPr="007A5148">
        <w:t xml:space="preserve"> mora biti na visokoj formalnoj poziciji u organizaciji </w:t>
      </w:r>
      <w:sdt>
        <w:sdtPr>
          <w:id w:val="1616407749"/>
          <w:citation/>
        </w:sdtPr>
        <w:sdtEndPr/>
        <w:sdtContent>
          <w:r w:rsidR="00820ED2" w:rsidRPr="007A5148">
            <w:fldChar w:fldCharType="begin"/>
          </w:r>
          <w:r w:rsidR="003A463C" w:rsidRPr="007A5148">
            <w:instrText xml:space="preserve">CITATION Car11 \l 1050 </w:instrText>
          </w:r>
          <w:r w:rsidR="00820ED2" w:rsidRPr="007A5148">
            <w:fldChar w:fldCharType="separate"/>
          </w:r>
          <w:r w:rsidR="001B6365">
            <w:rPr>
              <w:noProof/>
            </w:rPr>
            <w:t>(Carter, Grover, &amp; Thatcher, 2011)</w:t>
          </w:r>
          <w:r w:rsidR="00820ED2" w:rsidRPr="007A5148">
            <w:fldChar w:fldCharType="end"/>
          </w:r>
        </w:sdtContent>
      </w:sdt>
      <w:r w:rsidR="00820ED2" w:rsidRPr="007A5148">
        <w:rPr>
          <w:rFonts w:eastAsia="Calibri" w:cs="Times New Roman"/>
        </w:rPr>
        <w:t xml:space="preserve"> a to</w:t>
      </w:r>
      <w:r w:rsidR="00CA04A3" w:rsidRPr="007A5148">
        <w:rPr>
          <w:rFonts w:eastAsia="Calibri" w:cs="Times New Roman"/>
        </w:rPr>
        <w:t xml:space="preserve"> mu </w:t>
      </w:r>
      <w:r w:rsidR="00CA04A3" w:rsidRPr="007A5148">
        <w:rPr>
          <w:lang w:bidi="en-US"/>
        </w:rPr>
        <w:t xml:space="preserve">omogućuje učinkovitije ispunjenje njegovih </w:t>
      </w:r>
      <w:r w:rsidR="00820ED2" w:rsidRPr="007A5148">
        <w:rPr>
          <w:lang w:bidi="en-US"/>
        </w:rPr>
        <w:t>svakodnev</w:t>
      </w:r>
      <w:r w:rsidR="00CA04A3" w:rsidRPr="007A5148">
        <w:rPr>
          <w:lang w:bidi="en-US"/>
        </w:rPr>
        <w:t xml:space="preserve">nih zadaća </w:t>
      </w:r>
      <w:sdt>
        <w:sdtPr>
          <w:rPr>
            <w:lang w:bidi="en-US"/>
          </w:rPr>
          <w:id w:val="1555344214"/>
          <w:citation/>
        </w:sdtPr>
        <w:sdtEndPr/>
        <w:sdtContent>
          <w:r w:rsidR="00CA04A3" w:rsidRPr="007A5148">
            <w:rPr>
              <w:lang w:bidi="en-US"/>
            </w:rPr>
            <w:fldChar w:fldCharType="begin"/>
          </w:r>
          <w:r w:rsidR="00CA04A3" w:rsidRPr="007A5148">
            <w:rPr>
              <w:lang w:bidi="en-US"/>
            </w:rPr>
            <w:instrText xml:space="preserve"> CITATION Sae14 \l 1050 </w:instrText>
          </w:r>
          <w:r w:rsidR="00CA04A3" w:rsidRPr="007A5148">
            <w:rPr>
              <w:lang w:bidi="en-US"/>
            </w:rPr>
            <w:fldChar w:fldCharType="separate"/>
          </w:r>
          <w:r w:rsidR="001B6365">
            <w:rPr>
              <w:noProof/>
              <w:lang w:bidi="en-US"/>
            </w:rPr>
            <w:t>(Ayat &amp; Farajkhah, 2014)</w:t>
          </w:r>
          <w:r w:rsidR="00CA04A3" w:rsidRPr="007A5148">
            <w:rPr>
              <w:lang w:bidi="en-US"/>
            </w:rPr>
            <w:fldChar w:fldCharType="end"/>
          </w:r>
        </w:sdtContent>
      </w:sdt>
      <w:r w:rsidR="001823E3" w:rsidRPr="007A5148">
        <w:rPr>
          <w:lang w:bidi="en-US"/>
        </w:rPr>
        <w:t>. Problem u svemu tome mogu predstavljati nerealna očekivanja. Zato, u</w:t>
      </w:r>
      <w:r w:rsidR="00211666" w:rsidRPr="007A5148">
        <w:t>loga IT menadžera mora biti jasna svima kako ne bi dolazilo do problema u komunikaciji</w:t>
      </w:r>
      <w:r w:rsidR="00261F11" w:rsidRPr="007A5148">
        <w:t xml:space="preserve"> i kako se pred njega ne bi postavljala nerealna očekivanja</w:t>
      </w:r>
      <w:r w:rsidR="001823E3" w:rsidRPr="007A5148">
        <w:t>.</w:t>
      </w:r>
      <w:r w:rsidR="00211666" w:rsidRPr="007A5148">
        <w:t xml:space="preserve"> </w:t>
      </w:r>
      <w:r w:rsidR="001823E3" w:rsidRPr="007A5148">
        <w:t>D</w:t>
      </w:r>
      <w:r w:rsidR="00AF3A81" w:rsidRPr="007A5148">
        <w:t>avno</w:t>
      </w:r>
      <w:r w:rsidR="001823E3" w:rsidRPr="007A5148">
        <w:t xml:space="preserve"> se</w:t>
      </w:r>
      <w:r w:rsidR="00AF3A81" w:rsidRPr="007A5148">
        <w:t xml:space="preserve"> uvidjelo </w:t>
      </w:r>
      <w:r w:rsidR="001823E3" w:rsidRPr="007A5148">
        <w:t xml:space="preserve">kako </w:t>
      </w:r>
      <w:r w:rsidR="00AF3A81" w:rsidRPr="007A5148">
        <w:t>on</w:t>
      </w:r>
      <w:r w:rsidR="001823E3" w:rsidRPr="007A5148">
        <w:t xml:space="preserve"> može</w:t>
      </w:r>
      <w:r w:rsidR="00AF3A81" w:rsidRPr="007A5148">
        <w:t xml:space="preserve"> premo</w:t>
      </w:r>
      <w:r w:rsidR="001823E3" w:rsidRPr="007A5148">
        <w:t>stiti</w:t>
      </w:r>
      <w:r w:rsidR="00AF3A81" w:rsidRPr="007A5148">
        <w:t xml:space="preserve"> </w:t>
      </w:r>
      <w:r w:rsidR="00FF0AE0" w:rsidRPr="007A5148">
        <w:t>jaz</w:t>
      </w:r>
      <w:r w:rsidR="00AF3A81" w:rsidRPr="007A5148">
        <w:t xml:space="preserve"> između organizacije i </w:t>
      </w:r>
      <w:r w:rsidR="001823E3" w:rsidRPr="007A5148">
        <w:t xml:space="preserve">njezine </w:t>
      </w:r>
      <w:r w:rsidR="00AF3A81" w:rsidRPr="007A5148">
        <w:t xml:space="preserve">IKT strategije </w:t>
      </w:r>
      <w:sdt>
        <w:sdtPr>
          <w:id w:val="66773647"/>
          <w:citation/>
        </w:sdtPr>
        <w:sdtEndPr/>
        <w:sdtContent>
          <w:r w:rsidR="00AF3A81" w:rsidRPr="007A5148">
            <w:fldChar w:fldCharType="begin"/>
          </w:r>
          <w:r w:rsidR="00AF3A81" w:rsidRPr="007A5148">
            <w:instrText xml:space="preserve"> CITATION Ste94 \l 1050 </w:instrText>
          </w:r>
          <w:r w:rsidR="00AF3A81" w:rsidRPr="007A5148">
            <w:fldChar w:fldCharType="separate"/>
          </w:r>
          <w:r w:rsidR="001B6365">
            <w:rPr>
              <w:noProof/>
            </w:rPr>
            <w:t>(Stephens &amp; Loughman, 1994)</w:t>
          </w:r>
          <w:r w:rsidR="00AF3A81" w:rsidRPr="007A5148">
            <w:fldChar w:fldCharType="end"/>
          </w:r>
        </w:sdtContent>
      </w:sdt>
      <w:r w:rsidR="00570017" w:rsidRPr="007A5148">
        <w:t xml:space="preserve">, no to nije uvijek tako lako. S jedne strane uprava traži rezultate, a s druge IT menadžer ne vidi svoju ulogu samo </w:t>
      </w:r>
      <w:r w:rsidR="00703E2D" w:rsidRPr="007A5148">
        <w:t>i isključivo kao</w:t>
      </w:r>
      <w:r w:rsidR="00570017" w:rsidRPr="007A5148">
        <w:t xml:space="preserve"> podrš</w:t>
      </w:r>
      <w:r w:rsidR="00703E2D" w:rsidRPr="007A5148">
        <w:t>ku</w:t>
      </w:r>
      <w:r w:rsidR="00570017" w:rsidRPr="007A5148">
        <w:t xml:space="preserve"> poslovanju, </w:t>
      </w:r>
      <w:r w:rsidR="006D0577" w:rsidRPr="007A5148">
        <w:t>nego mora pratiti i strategiju razvoja I</w:t>
      </w:r>
      <w:r w:rsidR="00703E2D" w:rsidRPr="007A5148">
        <w:t>K</w:t>
      </w:r>
      <w:r w:rsidR="006D0577" w:rsidRPr="007A5148">
        <w:t xml:space="preserve">T-a i </w:t>
      </w:r>
      <w:r w:rsidR="00703E2D" w:rsidRPr="007A5148">
        <w:t>tehnologije općenito kako bi j</w:t>
      </w:r>
      <w:r w:rsidR="00B22847">
        <w:t>e</w:t>
      </w:r>
      <w:r w:rsidR="00703E2D" w:rsidRPr="007A5148">
        <w:t xml:space="preserve"> mogao što uspješnije </w:t>
      </w:r>
      <w:r w:rsidR="006D0577" w:rsidRPr="007A5148">
        <w:t>primijeni</w:t>
      </w:r>
      <w:r w:rsidR="00703E2D" w:rsidRPr="007A5148">
        <w:t xml:space="preserve">ti </w:t>
      </w:r>
      <w:sdt>
        <w:sdtPr>
          <w:id w:val="1368644073"/>
          <w:citation/>
        </w:sdtPr>
        <w:sdtEndPr/>
        <w:sdtContent>
          <w:r w:rsidR="00703E2D" w:rsidRPr="007A5148">
            <w:fldChar w:fldCharType="begin"/>
          </w:r>
          <w:r w:rsidR="00000841" w:rsidRPr="007A5148">
            <w:instrText xml:space="preserve">CITATION Joe99 \t  \l 1050 </w:instrText>
          </w:r>
          <w:r w:rsidR="00703E2D" w:rsidRPr="007A5148">
            <w:fldChar w:fldCharType="separate"/>
          </w:r>
          <w:r w:rsidR="001B6365">
            <w:rPr>
              <w:noProof/>
            </w:rPr>
            <w:t>(Peppard &amp; Ward, 1999)</w:t>
          </w:r>
          <w:r w:rsidR="00703E2D" w:rsidRPr="007A5148">
            <w:fldChar w:fldCharType="end"/>
          </w:r>
        </w:sdtContent>
      </w:sdt>
      <w:r w:rsidR="00703E2D" w:rsidRPr="007A5148">
        <w:t>.</w:t>
      </w:r>
      <w:r w:rsidR="00FF0AE0" w:rsidRPr="007A5148">
        <w:t xml:space="preserve"> U današnje se vrijeme javlja i</w:t>
      </w:r>
      <w:r w:rsidR="00AF3A81" w:rsidRPr="007A5148">
        <w:t xml:space="preserve"> bojazan da prevelika nepodudarnost postojećih uloga IT menadžera s IKT vizijom organizacije mogu ugroziti njegov opstanak i položaj </w:t>
      </w:r>
      <w:sdt>
        <w:sdtPr>
          <w:rPr>
            <w:rStyle w:val="Emphasis"/>
            <w:i w:val="0"/>
            <w:iCs w:val="0"/>
          </w:rPr>
          <w:id w:val="619727318"/>
          <w:citation/>
        </w:sdtPr>
        <w:sdtEndPr>
          <w:rPr>
            <w:rStyle w:val="Emphasis"/>
          </w:rPr>
        </w:sdtEndPr>
        <w:sdtContent>
          <w:r w:rsidR="00AF3A81" w:rsidRPr="007A5148">
            <w:rPr>
              <w:rStyle w:val="Emphasis"/>
              <w:i w:val="0"/>
              <w:iCs w:val="0"/>
            </w:rPr>
            <w:fldChar w:fldCharType="begin"/>
          </w:r>
          <w:r w:rsidR="00AF3A81" w:rsidRPr="007A5148">
            <w:rPr>
              <w:rStyle w:val="Emphasis"/>
              <w:i w:val="0"/>
              <w:iCs w:val="0"/>
            </w:rPr>
            <w:instrText xml:space="preserve"> CITATION AlT14 \l 1050 </w:instrText>
          </w:r>
          <w:r w:rsidR="00AF3A81" w:rsidRPr="007A5148">
            <w:rPr>
              <w:rStyle w:val="Emphasis"/>
              <w:i w:val="0"/>
              <w:iCs w:val="0"/>
            </w:rPr>
            <w:fldChar w:fldCharType="separate"/>
          </w:r>
          <w:r w:rsidR="001B6365">
            <w:rPr>
              <w:noProof/>
            </w:rPr>
            <w:t>(Al-Taie, Lane, &amp; Cater-Steel, 2014)</w:t>
          </w:r>
          <w:r w:rsidR="00AF3A81" w:rsidRPr="007A5148">
            <w:rPr>
              <w:rStyle w:val="Emphasis"/>
              <w:i w:val="0"/>
              <w:iCs w:val="0"/>
            </w:rPr>
            <w:fldChar w:fldCharType="end"/>
          </w:r>
        </w:sdtContent>
      </w:sdt>
      <w:r w:rsidR="00AF3A81" w:rsidRPr="007A5148">
        <w:t xml:space="preserve">. </w:t>
      </w:r>
      <w:r w:rsidR="00211666" w:rsidRPr="007A5148">
        <w:t xml:space="preserve">Kako bi dobro razumjeli IKT i njegove potrebe, članovi </w:t>
      </w:r>
      <w:r w:rsidR="006309E0" w:rsidRPr="007A5148">
        <w:t>uprav</w:t>
      </w:r>
      <w:r w:rsidR="00211666" w:rsidRPr="007A5148">
        <w:t xml:space="preserve">e moraju </w:t>
      </w:r>
      <w:r w:rsidR="00F407A4" w:rsidRPr="007A5148">
        <w:t>raspolag</w:t>
      </w:r>
      <w:r w:rsidR="00211666" w:rsidRPr="007A5148">
        <w:t>ati odgovarajuć</w:t>
      </w:r>
      <w:r w:rsidR="00F407A4" w:rsidRPr="007A5148">
        <w:t>im</w:t>
      </w:r>
      <w:r w:rsidR="00211666" w:rsidRPr="007A5148">
        <w:t xml:space="preserve"> znanj</w:t>
      </w:r>
      <w:r w:rsidR="00F407A4" w:rsidRPr="007A5148">
        <w:t>ima</w:t>
      </w:r>
      <w:r w:rsidR="009A54FA" w:rsidRPr="007A5148">
        <w:t xml:space="preserve"> o IKT-u </w:t>
      </w:r>
      <w:sdt>
        <w:sdtPr>
          <w:id w:val="1590655982"/>
          <w:citation/>
        </w:sdtPr>
        <w:sdtEndPr/>
        <w:sdtContent>
          <w:r w:rsidR="009A54FA" w:rsidRPr="007A5148">
            <w:fldChar w:fldCharType="begin"/>
          </w:r>
          <w:r w:rsidR="00BC7DAF" w:rsidRPr="007A5148">
            <w:instrText xml:space="preserve">CITATION Cur99 \m Col11 \l 1050 </w:instrText>
          </w:r>
          <w:r w:rsidR="009A54FA" w:rsidRPr="007A5148">
            <w:fldChar w:fldCharType="separate"/>
          </w:r>
          <w:r w:rsidR="001B6365">
            <w:rPr>
              <w:noProof/>
            </w:rPr>
            <w:t>(Armstrong &amp; Sambamurthy, 1999; Young, Morello, &amp; Aron, 2011)</w:t>
          </w:r>
          <w:r w:rsidR="009A54FA" w:rsidRPr="007A5148">
            <w:fldChar w:fldCharType="end"/>
          </w:r>
        </w:sdtContent>
      </w:sdt>
      <w:r w:rsidR="009A54FA" w:rsidRPr="007A5148">
        <w:t>.</w:t>
      </w:r>
      <w:r w:rsidR="00381F79" w:rsidRPr="007A5148">
        <w:t xml:space="preserve"> Od uprave se također očekuje razumijevanje za eventualne loše rezultate i neispunj</w:t>
      </w:r>
      <w:r w:rsidR="00F407A4" w:rsidRPr="007A5148">
        <w:t>avanje svih</w:t>
      </w:r>
      <w:r w:rsidR="00381F79" w:rsidRPr="007A5148">
        <w:t xml:space="preserve"> očekivanja kako bi se smanjio</w:t>
      </w:r>
      <w:r w:rsidR="00F407A4" w:rsidRPr="007A5148">
        <w:t xml:space="preserve"> nepotreban</w:t>
      </w:r>
      <w:r w:rsidR="00381F79" w:rsidRPr="007A5148">
        <w:t xml:space="preserve"> jaz između njih i IT sektora, a či</w:t>
      </w:r>
      <w:r w:rsidR="00BB31CD" w:rsidRPr="007A5148">
        <w:t xml:space="preserve">me bi IT menadžer ostao u poziciji upravljanja IKT-om uz njihovu podršku </w:t>
      </w:r>
      <w:sdt>
        <w:sdtPr>
          <w:id w:val="-377009633"/>
          <w:citation/>
        </w:sdtPr>
        <w:sdtEndPr/>
        <w:sdtContent>
          <w:r w:rsidR="00BB31CD" w:rsidRPr="007A5148">
            <w:fldChar w:fldCharType="begin"/>
          </w:r>
          <w:r w:rsidR="00000841" w:rsidRPr="007A5148">
            <w:instrText xml:space="preserve">CITATION Joe99 \t  \l 1050 </w:instrText>
          </w:r>
          <w:r w:rsidR="00BB31CD" w:rsidRPr="007A5148">
            <w:fldChar w:fldCharType="separate"/>
          </w:r>
          <w:r w:rsidR="001B6365">
            <w:rPr>
              <w:noProof/>
            </w:rPr>
            <w:t>(Peppard &amp; Ward, 1999)</w:t>
          </w:r>
          <w:r w:rsidR="00BB31CD" w:rsidRPr="007A5148">
            <w:fldChar w:fldCharType="end"/>
          </w:r>
        </w:sdtContent>
      </w:sdt>
      <w:r w:rsidR="00BB31CD" w:rsidRPr="007A5148">
        <w:t xml:space="preserve">. Važno je da IT menadžer </w:t>
      </w:r>
      <w:r w:rsidR="0019615A" w:rsidRPr="007A5148">
        <w:t>prepozna</w:t>
      </w:r>
      <w:r w:rsidR="00BB31CD" w:rsidRPr="007A5148">
        <w:t xml:space="preserve"> svoju odgovornost u premošćivanju toga jaza između njega i uprave.</w:t>
      </w:r>
    </w:p>
    <w:p w:rsidR="00F37C94" w:rsidRPr="007A5148" w:rsidRDefault="00F37C94" w:rsidP="00F37C94">
      <w:pPr>
        <w:rPr>
          <w:lang w:bidi="en-US"/>
        </w:rPr>
      </w:pPr>
      <w:r w:rsidRPr="007A5148">
        <w:rPr>
          <w:lang w:bidi="en-US"/>
        </w:rPr>
        <w:t xml:space="preserve">IT menadžer u skladu sa svojim kompetencijama, stručnošću te ulogom i hijerarhijskim položajem u organizaciji, uz pomoć svoje komunikacijske uloge i komunikacijskih kompetencija treba izgraditi takav odnos kako bi razumio potrebe korisnika i uprave i usklađenost s njihovim očekivanjima. Ta se usklađenost može povezati sa zadovoljstvom korisnika i uspjehom organizacije kroz upotrebu IKT </w:t>
      </w:r>
      <w:r w:rsidRPr="007A5148">
        <w:rPr>
          <w:lang w:bidi="en-US"/>
        </w:rPr>
        <w:lastRenderedPageBreak/>
        <w:t xml:space="preserve">sustava kojim on upravlja. Dobro osviještena komunikacijska uloga očituje se kroz kvalitetu i učestalost komunikacije u svim smjerovima </w:t>
      </w:r>
      <w:sdt>
        <w:sdtPr>
          <w:rPr>
            <w:lang w:bidi="en-US"/>
          </w:rPr>
          <w:id w:val="-1084525192"/>
          <w:citation/>
        </w:sdtPr>
        <w:sdtEndPr/>
        <w:sdtContent>
          <w:r w:rsidRPr="007A5148">
            <w:rPr>
              <w:lang w:bidi="en-US"/>
            </w:rPr>
            <w:fldChar w:fldCharType="begin"/>
          </w:r>
          <w:r w:rsidRPr="007A5148">
            <w:rPr>
              <w:lang w:bidi="en-US"/>
            </w:rPr>
            <w:instrText xml:space="preserve"> CITATION Hol10 \l 1050 </w:instrText>
          </w:r>
          <w:r w:rsidRPr="007A5148">
            <w:rPr>
              <w:lang w:bidi="en-US"/>
            </w:rPr>
            <w:fldChar w:fldCharType="separate"/>
          </w:r>
          <w:r w:rsidR="001B6365" w:rsidRPr="001B6365">
            <w:rPr>
              <w:noProof/>
              <w:lang w:bidi="en-US"/>
            </w:rPr>
            <w:t>(Holtsnider &amp; Brian, 2010)</w:t>
          </w:r>
          <w:r w:rsidRPr="007A5148">
            <w:rPr>
              <w:lang w:bidi="en-US"/>
            </w:rPr>
            <w:fldChar w:fldCharType="end"/>
          </w:r>
        </w:sdtContent>
      </w:sdt>
      <w:r w:rsidRPr="007A5148">
        <w:rPr>
          <w:lang w:bidi="en-US"/>
        </w:rPr>
        <w:t>, a bogatstvo komunikacijskih kanala povezano je s usklađenošću između IT menadžera i izvršnog</w:t>
      </w:r>
      <w:r w:rsidR="00FA2DF3">
        <w:rPr>
          <w:lang w:bidi="en-US"/>
        </w:rPr>
        <w:t>a</w:t>
      </w:r>
      <w:r w:rsidRPr="007A5148">
        <w:rPr>
          <w:lang w:bidi="en-US"/>
        </w:rPr>
        <w:t xml:space="preserve"> direktora </w:t>
      </w:r>
      <w:sdt>
        <w:sdtPr>
          <w:rPr>
            <w:lang w:bidi="en-US"/>
          </w:rPr>
          <w:id w:val="617113705"/>
          <w:citation/>
        </w:sdtPr>
        <w:sdtEndPr/>
        <w:sdtContent>
          <w:r w:rsidRPr="007A5148">
            <w:rPr>
              <w:lang w:bidi="en-US"/>
            </w:rPr>
            <w:fldChar w:fldCharType="begin"/>
          </w:r>
          <w:r w:rsidRPr="007A5148">
            <w:rPr>
              <w:lang w:bidi="en-US"/>
            </w:rPr>
            <w:instrText xml:space="preserve"> CITATION Joh05 \l 1050 </w:instrText>
          </w:r>
          <w:r w:rsidRPr="007A5148">
            <w:rPr>
              <w:lang w:bidi="en-US"/>
            </w:rPr>
            <w:fldChar w:fldCharType="separate"/>
          </w:r>
          <w:r w:rsidR="001B6365">
            <w:rPr>
              <w:noProof/>
              <w:lang w:bidi="en-US"/>
            </w:rPr>
            <w:t>(Johnson &amp; Lederer, 2005)</w:t>
          </w:r>
          <w:r w:rsidRPr="007A5148">
            <w:rPr>
              <w:lang w:bidi="en-US"/>
            </w:rPr>
            <w:fldChar w:fldCharType="end"/>
          </w:r>
        </w:sdtContent>
      </w:sdt>
      <w:r w:rsidRPr="007A5148">
        <w:rPr>
          <w:lang w:bidi="en-US"/>
        </w:rPr>
        <w:t xml:space="preserve">. Utjecaj njihove usklađenosti vidljiv je kroz financijski doprinos IKT-a uspjehu organizacije što je povezano s uspjehom i učinkovitošću IT menadžera </w:t>
      </w:r>
      <w:sdt>
        <w:sdtPr>
          <w:rPr>
            <w:lang w:bidi="en-US"/>
          </w:rPr>
          <w:id w:val="-2065472133"/>
          <w:citation/>
        </w:sdtPr>
        <w:sdtEndPr/>
        <w:sdtContent>
          <w:r w:rsidRPr="007A5148">
            <w:rPr>
              <w:lang w:bidi="en-US"/>
            </w:rPr>
            <w:fldChar w:fldCharType="begin"/>
          </w:r>
          <w:r w:rsidRPr="007A5148">
            <w:rPr>
              <w:lang w:bidi="en-US"/>
            </w:rPr>
            <w:instrText xml:space="preserve">CITATION Joe11 \t  \m Car11 \l 1050 </w:instrText>
          </w:r>
          <w:r w:rsidRPr="007A5148">
            <w:rPr>
              <w:lang w:bidi="en-US"/>
            </w:rPr>
            <w:fldChar w:fldCharType="separate"/>
          </w:r>
          <w:r w:rsidR="001B6365" w:rsidRPr="001B6365">
            <w:rPr>
              <w:noProof/>
              <w:lang w:bidi="en-US"/>
            </w:rPr>
            <w:t xml:space="preserve">(Peppard, Edwards, &amp; Lambert, 2011; </w:t>
          </w:r>
          <w:r w:rsidR="001B6365">
            <w:rPr>
              <w:noProof/>
              <w:lang w:bidi="en-US"/>
            </w:rPr>
            <w:t>Carter, Grover, &amp; Thatcher, 2011)</w:t>
          </w:r>
          <w:r w:rsidRPr="007A5148">
            <w:rPr>
              <w:lang w:bidi="en-US"/>
            </w:rPr>
            <w:fldChar w:fldCharType="end"/>
          </w:r>
        </w:sdtContent>
      </w:sdt>
      <w:r w:rsidRPr="007A5148">
        <w:rPr>
          <w:lang w:bidi="en-US"/>
        </w:rPr>
        <w:t xml:space="preserve"> i IT sektora. Za postizanje visoke učinkovitosti IT sektora nije dovoljna njegova sposobnost izgradnje, održavanja i isporuke IKT usluga, nego je za učinkovitost u cijeloj organizaciji potrebno čvrsto partnerstvo IT sektora i poslovanja </w:t>
      </w:r>
      <w:sdt>
        <w:sdtPr>
          <w:rPr>
            <w:lang w:bidi="en-US"/>
          </w:rPr>
          <w:id w:val="-1158606666"/>
          <w:citation/>
        </w:sdtPr>
        <w:sdtEndPr/>
        <w:sdtContent>
          <w:r w:rsidRPr="007A5148">
            <w:rPr>
              <w:lang w:bidi="en-US"/>
            </w:rPr>
            <w:fldChar w:fldCharType="begin"/>
          </w:r>
          <w:r w:rsidRPr="007A5148">
            <w:rPr>
              <w:lang w:bidi="en-US"/>
            </w:rPr>
            <w:instrText xml:space="preserve">CITATION Joe99 \t  \l 1050 </w:instrText>
          </w:r>
          <w:r w:rsidRPr="007A5148">
            <w:rPr>
              <w:lang w:bidi="en-US"/>
            </w:rPr>
            <w:fldChar w:fldCharType="separate"/>
          </w:r>
          <w:r w:rsidR="001B6365">
            <w:rPr>
              <w:noProof/>
              <w:lang w:bidi="en-US"/>
            </w:rPr>
            <w:t>(Peppard &amp; Ward, 1999)</w:t>
          </w:r>
          <w:r w:rsidRPr="007A5148">
            <w:rPr>
              <w:lang w:bidi="en-US"/>
            </w:rPr>
            <w:fldChar w:fldCharType="end"/>
          </w:r>
        </w:sdtContent>
      </w:sdt>
      <w:r w:rsidRPr="007A5148">
        <w:rPr>
          <w:lang w:bidi="en-US"/>
        </w:rPr>
        <w:t xml:space="preserve">. Proces može biti i reverzibilan jer uspjeh i učinkovitost mogu utjecati na ulogu IT menadžera općenito kao i na njegov položaj u organizaciji. On mora od prosječnog IT sektora stvoriti </w:t>
      </w:r>
      <w:r w:rsidRPr="007A5148">
        <w:rPr>
          <w:i/>
          <w:lang w:bidi="en-US"/>
        </w:rPr>
        <w:t>IT sektor svjetske klase</w:t>
      </w:r>
      <w:r w:rsidRPr="007A5148">
        <w:rPr>
          <w:lang w:bidi="en-US"/>
        </w:rPr>
        <w:t xml:space="preserve"> </w:t>
      </w:r>
      <w:sdt>
        <w:sdtPr>
          <w:rPr>
            <w:lang w:bidi="en-US"/>
          </w:rPr>
          <w:id w:val="2000611046"/>
          <w:citation/>
        </w:sdtPr>
        <w:sdtEndPr/>
        <w:sdtContent>
          <w:r w:rsidRPr="007A5148">
            <w:rPr>
              <w:lang w:bidi="en-US"/>
            </w:rPr>
            <w:fldChar w:fldCharType="begin"/>
          </w:r>
          <w:r w:rsidRPr="007A5148">
            <w:rPr>
              <w:lang w:bidi="en-US"/>
            </w:rPr>
            <w:instrText xml:space="preserve"> CITATION Hig14 \l 1050 </w:instrText>
          </w:r>
          <w:r w:rsidRPr="007A5148">
            <w:rPr>
              <w:lang w:bidi="en-US"/>
            </w:rPr>
            <w:fldChar w:fldCharType="separate"/>
          </w:r>
          <w:r w:rsidR="001B6365">
            <w:rPr>
              <w:noProof/>
              <w:lang w:bidi="en-US"/>
            </w:rPr>
            <w:t>(High, 2014)</w:t>
          </w:r>
          <w:r w:rsidRPr="007A5148">
            <w:rPr>
              <w:lang w:bidi="en-US"/>
            </w:rPr>
            <w:fldChar w:fldCharType="end"/>
          </w:r>
        </w:sdtContent>
      </w:sdt>
      <w:r w:rsidRPr="007A5148">
        <w:rPr>
          <w:lang w:bidi="en-US"/>
        </w:rPr>
        <w:t>.</w:t>
      </w:r>
    </w:p>
    <w:p w:rsidR="00F37C94" w:rsidRDefault="00F37C94" w:rsidP="00F37C94">
      <w:r w:rsidRPr="007A5148">
        <w:t xml:space="preserve">Potvrđujući Rockartovu tezu o položaju IT menadžera u organizaciji </w:t>
      </w:r>
      <w:sdt>
        <w:sdtPr>
          <w:id w:val="-992711239"/>
          <w:citation/>
        </w:sdtPr>
        <w:sdtEndPr/>
        <w:sdtContent>
          <w:r w:rsidRPr="007A5148">
            <w:fldChar w:fldCharType="begin"/>
          </w:r>
          <w:r w:rsidRPr="007A5148">
            <w:instrText xml:space="preserve">CITATION Roc82 \t  \l 1050 </w:instrText>
          </w:r>
          <w:r w:rsidRPr="007A5148">
            <w:fldChar w:fldCharType="separate"/>
          </w:r>
          <w:r w:rsidR="001B6365">
            <w:rPr>
              <w:noProof/>
            </w:rPr>
            <w:t>(Rockart, Ball, &amp; Bullen, 1982)</w:t>
          </w:r>
          <w:r w:rsidRPr="007A5148">
            <w:fldChar w:fldCharType="end"/>
          </w:r>
        </w:sdtContent>
      </w:sdt>
      <w:r w:rsidRPr="007A5148">
        <w:t xml:space="preserve">, Amstrong i Sambamurthy zaključuju da sudjelovanje IT menadžera u upravi organizacije i mogućnost neformalne interakcije s članovima uprave povećava njegova poslovna znanja </w:t>
      </w:r>
      <w:sdt>
        <w:sdtPr>
          <w:id w:val="-1649194204"/>
          <w:citation/>
        </w:sdtPr>
        <w:sdtEndPr/>
        <w:sdtContent>
          <w:r w:rsidRPr="007A5148">
            <w:fldChar w:fldCharType="begin"/>
          </w:r>
          <w:r w:rsidRPr="007A5148">
            <w:instrText xml:space="preserve">CITATION Cur99 \l 1050 </w:instrText>
          </w:r>
          <w:r w:rsidRPr="007A5148">
            <w:fldChar w:fldCharType="separate"/>
          </w:r>
          <w:r w:rsidR="001B6365">
            <w:rPr>
              <w:noProof/>
            </w:rPr>
            <w:t>(Armstrong &amp; Sambamurthy, 1999)</w:t>
          </w:r>
          <w:r w:rsidRPr="007A5148">
            <w:fldChar w:fldCharType="end"/>
          </w:r>
        </w:sdtContent>
      </w:sdt>
      <w:r w:rsidRPr="007A5148">
        <w:t xml:space="preserve"> čime raste njegova učinkovitost dok su </w:t>
      </w:r>
      <w:r w:rsidRPr="007A5148">
        <w:rPr>
          <w:rFonts w:eastAsia="Calibri" w:cs="Times New Roman"/>
        </w:rPr>
        <w:t xml:space="preserve">njegove kompetencije zaslužne za hijerarhijski položaj kao i strukturnu snagu unutar organizacije </w:t>
      </w:r>
      <w:sdt>
        <w:sdtPr>
          <w:rPr>
            <w:rFonts w:eastAsia="Calibri" w:cs="Times New Roman"/>
          </w:rPr>
          <w:id w:val="80038119"/>
          <w:citation/>
        </w:sdtPr>
        <w:sdtEndPr/>
        <w:sdtContent>
          <w:r w:rsidRPr="007A5148">
            <w:rPr>
              <w:rFonts w:eastAsia="Calibri" w:cs="Times New Roman"/>
            </w:rPr>
            <w:fldChar w:fldCharType="begin"/>
          </w:r>
          <w:r w:rsidRPr="007A5148">
            <w:rPr>
              <w:rFonts w:eastAsia="Calibri" w:cs="Times New Roman"/>
            </w:rPr>
            <w:instrText xml:space="preserve"> CITATION Coh10 \l 1050 </w:instrText>
          </w:r>
          <w:r w:rsidRPr="007A5148">
            <w:rPr>
              <w:rFonts w:eastAsia="Calibri" w:cs="Times New Roman"/>
            </w:rPr>
            <w:fldChar w:fldCharType="separate"/>
          </w:r>
          <w:r w:rsidR="001B6365" w:rsidRPr="001B6365">
            <w:rPr>
              <w:rFonts w:eastAsia="Calibri" w:cs="Times New Roman"/>
              <w:noProof/>
            </w:rPr>
            <w:t>(Cohen &amp; Dennis, 2010)</w:t>
          </w:r>
          <w:r w:rsidRPr="007A5148">
            <w:rPr>
              <w:rFonts w:eastAsia="Calibri" w:cs="Times New Roman"/>
            </w:rPr>
            <w:fldChar w:fldCharType="end"/>
          </w:r>
        </w:sdtContent>
      </w:sdt>
      <w:r w:rsidRPr="007A5148">
        <w:rPr>
          <w:rFonts w:eastAsia="Calibri" w:cs="Times New Roman"/>
        </w:rPr>
        <w:t xml:space="preserve">. Ona IT menadžeru omogućava pokrenuti stvari naprijed, a oni koji ne posjeduju strukturnu snagu ne mogu pomoći sebi, suradnicima i organizaciji za koju rade </w:t>
      </w:r>
      <w:sdt>
        <w:sdtPr>
          <w:rPr>
            <w:rFonts w:eastAsia="Calibri" w:cs="Times New Roman"/>
          </w:rPr>
          <w:id w:val="693881974"/>
          <w:citation/>
        </w:sdtPr>
        <w:sdtEndPr/>
        <w:sdtContent>
          <w:r w:rsidRPr="007A5148">
            <w:rPr>
              <w:rFonts w:eastAsia="Calibri" w:cs="Times New Roman"/>
            </w:rPr>
            <w:fldChar w:fldCharType="begin"/>
          </w:r>
          <w:r w:rsidRPr="007A5148">
            <w:rPr>
              <w:rFonts w:eastAsia="Calibri" w:cs="Times New Roman"/>
            </w:rPr>
            <w:instrText xml:space="preserve">CITATION Gar11 \l 1050 </w:instrText>
          </w:r>
          <w:r w:rsidRPr="007A5148">
            <w:rPr>
              <w:rFonts w:eastAsia="Calibri" w:cs="Times New Roman"/>
            </w:rPr>
            <w:fldChar w:fldCharType="separate"/>
          </w:r>
          <w:r w:rsidR="001B6365" w:rsidRPr="001B6365">
            <w:rPr>
              <w:rFonts w:eastAsia="Calibri" w:cs="Times New Roman"/>
              <w:noProof/>
            </w:rPr>
            <w:t>(Gartner, 2011)</w:t>
          </w:r>
          <w:r w:rsidRPr="007A5148">
            <w:rPr>
              <w:rFonts w:eastAsia="Calibri" w:cs="Times New Roman"/>
            </w:rPr>
            <w:fldChar w:fldCharType="end"/>
          </w:r>
        </w:sdtContent>
      </w:sdt>
      <w:r w:rsidRPr="007A5148">
        <w:rPr>
          <w:rFonts w:eastAsia="Calibri" w:cs="Times New Roman"/>
        </w:rPr>
        <w:t>.</w:t>
      </w:r>
    </w:p>
    <w:p w:rsidR="00B64F56" w:rsidRPr="007A5148" w:rsidRDefault="005F6CDF" w:rsidP="00B64F56">
      <w:r w:rsidRPr="007A5148">
        <w:t>Na osnov</w:t>
      </w:r>
      <w:r w:rsidR="00C8399D">
        <w:t>i</w:t>
      </w:r>
      <w:r w:rsidRPr="007A5148">
        <w:t xml:space="preserve"> </w:t>
      </w:r>
      <w:r w:rsidR="00FF0AE0" w:rsidRPr="007A5148">
        <w:t xml:space="preserve">do sada </w:t>
      </w:r>
      <w:r w:rsidRPr="007A5148">
        <w:t>navedenoga, z</w:t>
      </w:r>
      <w:r w:rsidR="00B64F56" w:rsidRPr="007A5148">
        <w:t>a</w:t>
      </w:r>
      <w:r w:rsidR="00FF0AE0" w:rsidRPr="007A5148">
        <w:t xml:space="preserve"> ispravno</w:t>
      </w:r>
      <w:r w:rsidR="00B64F56" w:rsidRPr="007A5148">
        <w:t xml:space="preserve"> postavljanje hipoteza</w:t>
      </w:r>
      <w:r w:rsidR="00B64F56" w:rsidRPr="007A5148">
        <w:rPr>
          <w:rFonts w:eastAsia="Calibri" w:cs="Times New Roman"/>
        </w:rPr>
        <w:t xml:space="preserve"> </w:t>
      </w:r>
      <w:r w:rsidR="000D0C9B">
        <w:rPr>
          <w:rFonts w:eastAsia="Calibri" w:cs="Times New Roman"/>
        </w:rPr>
        <w:t xml:space="preserve">bilo je </w:t>
      </w:r>
      <w:r w:rsidR="00B64F56" w:rsidRPr="007A5148">
        <w:rPr>
          <w:rFonts w:eastAsia="Calibri" w:cs="Times New Roman"/>
        </w:rPr>
        <w:t>potrebno usvojiti sljedeće ključne elemente i međuodnose:</w:t>
      </w:r>
    </w:p>
    <w:p w:rsidR="00B64F56" w:rsidRPr="007A5148" w:rsidRDefault="00B64F56" w:rsidP="009F3C20">
      <w:pPr>
        <w:pStyle w:val="Nabrajanje"/>
        <w:numPr>
          <w:ilvl w:val="0"/>
          <w:numId w:val="42"/>
        </w:numPr>
        <w:rPr>
          <w:lang w:eastAsia="de-DE"/>
        </w:rPr>
      </w:pPr>
      <w:r w:rsidRPr="007A5148">
        <w:rPr>
          <w:lang w:eastAsia="de-DE"/>
        </w:rPr>
        <w:t>IT menadžera</w:t>
      </w:r>
      <w:r w:rsidR="000514D6" w:rsidRPr="007A5148">
        <w:rPr>
          <w:lang w:eastAsia="de-DE"/>
        </w:rPr>
        <w:t xml:space="preserve"> te</w:t>
      </w:r>
      <w:r w:rsidRPr="007A5148">
        <w:rPr>
          <w:lang w:eastAsia="de-DE"/>
        </w:rPr>
        <w:t xml:space="preserve"> njegovih kompetencija,</w:t>
      </w:r>
    </w:p>
    <w:p w:rsidR="00824D74" w:rsidRPr="007A5148" w:rsidRDefault="00824D74" w:rsidP="009F3C20">
      <w:pPr>
        <w:pStyle w:val="Nabrajanje"/>
        <w:numPr>
          <w:ilvl w:val="1"/>
          <w:numId w:val="13"/>
        </w:numPr>
        <w:rPr>
          <w:lang w:eastAsia="de-DE"/>
        </w:rPr>
      </w:pPr>
      <w:r w:rsidRPr="007A5148">
        <w:rPr>
          <w:lang w:eastAsia="de-DE"/>
        </w:rPr>
        <w:t>komunikacijskih kompetencija</w:t>
      </w:r>
    </w:p>
    <w:p w:rsidR="00B64F56" w:rsidRPr="007A5148" w:rsidRDefault="00B64F56" w:rsidP="009F3C20">
      <w:pPr>
        <w:pStyle w:val="Nabrajanje"/>
        <w:numPr>
          <w:ilvl w:val="1"/>
          <w:numId w:val="13"/>
        </w:numPr>
        <w:rPr>
          <w:lang w:eastAsia="de-DE"/>
        </w:rPr>
      </w:pPr>
      <w:r w:rsidRPr="00B25E39">
        <w:rPr>
          <w:lang w:eastAsia="de-DE"/>
        </w:rPr>
        <w:t>IKT - tehničkih</w:t>
      </w:r>
      <w:r w:rsidRPr="007A5148">
        <w:rPr>
          <w:lang w:eastAsia="de-DE"/>
        </w:rPr>
        <w:t xml:space="preserve"> </w:t>
      </w:r>
      <w:r w:rsidR="000514D6" w:rsidRPr="007A5148">
        <w:rPr>
          <w:lang w:eastAsia="de-DE"/>
        </w:rPr>
        <w:t>kompetencija</w:t>
      </w:r>
      <w:r w:rsidRPr="007A5148">
        <w:rPr>
          <w:lang w:eastAsia="de-DE"/>
        </w:rPr>
        <w:t>,</w:t>
      </w:r>
    </w:p>
    <w:p w:rsidR="00B64F56" w:rsidRPr="007A5148" w:rsidRDefault="00B64F56" w:rsidP="009F3C20">
      <w:pPr>
        <w:pStyle w:val="Nabrajanje"/>
        <w:numPr>
          <w:ilvl w:val="1"/>
          <w:numId w:val="13"/>
        </w:numPr>
        <w:rPr>
          <w:lang w:eastAsia="de-DE"/>
        </w:rPr>
      </w:pPr>
      <w:r w:rsidRPr="007A5148">
        <w:rPr>
          <w:lang w:eastAsia="de-DE"/>
        </w:rPr>
        <w:t>poslovnih znanja,</w:t>
      </w:r>
    </w:p>
    <w:p w:rsidR="00B64F56" w:rsidRPr="007A5148" w:rsidRDefault="00B64F56" w:rsidP="009F3C20">
      <w:pPr>
        <w:pStyle w:val="Nabrajanje"/>
        <w:numPr>
          <w:ilvl w:val="1"/>
          <w:numId w:val="13"/>
        </w:numPr>
        <w:rPr>
          <w:lang w:eastAsia="de-DE"/>
        </w:rPr>
      </w:pPr>
      <w:r w:rsidRPr="007A5148">
        <w:rPr>
          <w:lang w:eastAsia="de-DE"/>
        </w:rPr>
        <w:t xml:space="preserve">menadžerskih (voditeljskih) </w:t>
      </w:r>
      <w:r w:rsidR="000514D6" w:rsidRPr="007A5148">
        <w:rPr>
          <w:lang w:eastAsia="de-DE"/>
        </w:rPr>
        <w:t>kompetenci</w:t>
      </w:r>
      <w:r w:rsidRPr="007A5148">
        <w:rPr>
          <w:lang w:eastAsia="de-DE"/>
        </w:rPr>
        <w:t>ja.</w:t>
      </w:r>
    </w:p>
    <w:p w:rsidR="00D5292A" w:rsidRPr="007A5148" w:rsidRDefault="00B35E28" w:rsidP="00161466">
      <w:pPr>
        <w:pStyle w:val="Nabrajanje"/>
        <w:rPr>
          <w:lang w:eastAsia="de-DE"/>
        </w:rPr>
      </w:pPr>
      <w:r w:rsidRPr="007A5148">
        <w:rPr>
          <w:lang w:eastAsia="de-DE"/>
        </w:rPr>
        <w:t>U</w:t>
      </w:r>
      <w:r w:rsidR="005F6CDF" w:rsidRPr="007A5148">
        <w:rPr>
          <w:lang w:eastAsia="de-DE"/>
        </w:rPr>
        <w:t>loge</w:t>
      </w:r>
      <w:r w:rsidR="00A3742B" w:rsidRPr="007A5148">
        <w:rPr>
          <w:lang w:eastAsia="de-DE"/>
        </w:rPr>
        <w:t xml:space="preserve"> u organizaciji</w:t>
      </w:r>
      <w:r w:rsidRPr="007A5148">
        <w:rPr>
          <w:lang w:eastAsia="de-DE"/>
        </w:rPr>
        <w:t xml:space="preserve"> općenito</w:t>
      </w:r>
      <w:r w:rsidR="005F6CDF" w:rsidRPr="007A5148">
        <w:rPr>
          <w:lang w:eastAsia="de-DE"/>
        </w:rPr>
        <w:t xml:space="preserve">, </w:t>
      </w:r>
      <w:r w:rsidR="00A3742B" w:rsidRPr="007A5148">
        <w:rPr>
          <w:lang w:eastAsia="de-DE"/>
        </w:rPr>
        <w:t>stručnosti</w:t>
      </w:r>
      <w:r w:rsidR="005F6CDF" w:rsidRPr="007A5148">
        <w:rPr>
          <w:lang w:eastAsia="de-DE"/>
        </w:rPr>
        <w:t xml:space="preserve"> i </w:t>
      </w:r>
      <w:r w:rsidR="00B64F56" w:rsidRPr="007A5148">
        <w:rPr>
          <w:lang w:eastAsia="de-DE"/>
        </w:rPr>
        <w:t>komunikacijske uloge IT menadžera</w:t>
      </w:r>
      <w:r w:rsidR="00D5292A" w:rsidRPr="007A5148">
        <w:rPr>
          <w:lang w:eastAsia="de-DE"/>
        </w:rPr>
        <w:t xml:space="preserve"> prema:</w:t>
      </w:r>
    </w:p>
    <w:p w:rsidR="00D5292A" w:rsidRPr="007A5148" w:rsidRDefault="00D5292A" w:rsidP="009F3C20">
      <w:pPr>
        <w:pStyle w:val="Nabrajanje"/>
        <w:numPr>
          <w:ilvl w:val="1"/>
          <w:numId w:val="13"/>
        </w:numPr>
        <w:rPr>
          <w:lang w:eastAsia="de-DE"/>
        </w:rPr>
      </w:pPr>
      <w:r w:rsidRPr="007A5148">
        <w:rPr>
          <w:lang w:eastAsia="de-DE"/>
        </w:rPr>
        <w:lastRenderedPageBreak/>
        <w:t>korisnicima,</w:t>
      </w:r>
    </w:p>
    <w:p w:rsidR="00D5292A" w:rsidRPr="007A5148" w:rsidRDefault="00D5292A" w:rsidP="009F3C20">
      <w:pPr>
        <w:pStyle w:val="Nabrajanje"/>
        <w:numPr>
          <w:ilvl w:val="1"/>
          <w:numId w:val="13"/>
        </w:numPr>
        <w:rPr>
          <w:lang w:eastAsia="de-DE"/>
        </w:rPr>
      </w:pPr>
      <w:r w:rsidRPr="007A5148">
        <w:rPr>
          <w:lang w:eastAsia="de-DE"/>
        </w:rPr>
        <w:t>uprav</w:t>
      </w:r>
      <w:r w:rsidR="005F6CDF" w:rsidRPr="007A5148">
        <w:rPr>
          <w:lang w:eastAsia="de-DE"/>
        </w:rPr>
        <w:t>i</w:t>
      </w:r>
      <w:r w:rsidRPr="007A5148">
        <w:rPr>
          <w:lang w:eastAsia="de-DE"/>
        </w:rPr>
        <w:t>,</w:t>
      </w:r>
    </w:p>
    <w:p w:rsidR="00D5292A" w:rsidRPr="007A5148" w:rsidRDefault="00D5292A" w:rsidP="009F3C20">
      <w:pPr>
        <w:pStyle w:val="Nabrajanje"/>
        <w:numPr>
          <w:ilvl w:val="1"/>
          <w:numId w:val="13"/>
        </w:numPr>
        <w:rPr>
          <w:lang w:eastAsia="de-DE"/>
        </w:rPr>
      </w:pPr>
      <w:r w:rsidRPr="007A5148">
        <w:rPr>
          <w:lang w:eastAsia="de-DE"/>
        </w:rPr>
        <w:t xml:space="preserve">suradnicima u timu i </w:t>
      </w:r>
    </w:p>
    <w:p w:rsidR="00B64F56" w:rsidRPr="007A5148" w:rsidRDefault="00D5292A" w:rsidP="009F3C20">
      <w:pPr>
        <w:pStyle w:val="Nabrajanje"/>
        <w:numPr>
          <w:ilvl w:val="1"/>
          <w:numId w:val="13"/>
        </w:numPr>
        <w:rPr>
          <w:lang w:eastAsia="de-DE"/>
        </w:rPr>
      </w:pPr>
      <w:r w:rsidRPr="007A5148">
        <w:rPr>
          <w:lang w:eastAsia="de-DE"/>
        </w:rPr>
        <w:t>dobavljači</w:t>
      </w:r>
      <w:r w:rsidR="00211C85" w:rsidRPr="007A5148">
        <w:rPr>
          <w:lang w:eastAsia="de-DE"/>
        </w:rPr>
        <w:t>ma</w:t>
      </w:r>
      <w:r w:rsidRPr="007A5148">
        <w:rPr>
          <w:lang w:eastAsia="de-DE"/>
        </w:rPr>
        <w:t>.</w:t>
      </w:r>
    </w:p>
    <w:p w:rsidR="00B64F56" w:rsidRPr="007A5148" w:rsidRDefault="00B64F56" w:rsidP="00161466">
      <w:pPr>
        <w:pStyle w:val="Nabrajanje"/>
        <w:rPr>
          <w:lang w:eastAsia="de-DE"/>
        </w:rPr>
      </w:pPr>
      <w:r w:rsidRPr="007A5148">
        <w:rPr>
          <w:lang w:eastAsia="de-DE"/>
        </w:rPr>
        <w:t>IKT-a kao podloge za kompetitivnu prednost i uspjeh organizacije te</w:t>
      </w:r>
    </w:p>
    <w:p w:rsidR="00B64F56" w:rsidRPr="007A5148" w:rsidRDefault="00991F8A" w:rsidP="00161466">
      <w:pPr>
        <w:pStyle w:val="Nabrajanje"/>
        <w:rPr>
          <w:rFonts w:eastAsia="Calibri" w:cs="Times New Roman"/>
        </w:rPr>
      </w:pPr>
      <w:r w:rsidRPr="007A5148">
        <w:rPr>
          <w:lang w:eastAsia="de-DE"/>
        </w:rPr>
        <w:t>U</w:t>
      </w:r>
      <w:r w:rsidR="00261F11" w:rsidRPr="007A5148">
        <w:rPr>
          <w:lang w:eastAsia="de-DE"/>
        </w:rPr>
        <w:t>sklađenosti IT menadžera s</w:t>
      </w:r>
      <w:r w:rsidRPr="007A5148">
        <w:rPr>
          <w:lang w:eastAsia="de-DE"/>
        </w:rPr>
        <w:t xml:space="preserve"> korisni</w:t>
      </w:r>
      <w:r w:rsidR="00217EC2" w:rsidRPr="007A5148">
        <w:rPr>
          <w:lang w:eastAsia="de-DE"/>
        </w:rPr>
        <w:t>cim</w:t>
      </w:r>
      <w:r w:rsidRPr="007A5148">
        <w:rPr>
          <w:lang w:eastAsia="de-DE"/>
        </w:rPr>
        <w:t>a</w:t>
      </w:r>
      <w:r w:rsidR="00217EC2" w:rsidRPr="007A5148">
        <w:rPr>
          <w:lang w:eastAsia="de-DE"/>
        </w:rPr>
        <w:t xml:space="preserve"> i njihovim očekivanjima osvješćivanjem </w:t>
      </w:r>
      <w:r w:rsidR="000D0C9B">
        <w:rPr>
          <w:lang w:eastAsia="de-DE"/>
        </w:rPr>
        <w:t xml:space="preserve">njegove </w:t>
      </w:r>
      <w:r w:rsidR="00217EC2" w:rsidRPr="007A5148">
        <w:rPr>
          <w:lang w:eastAsia="de-DE"/>
        </w:rPr>
        <w:t>komunikacijske uloge i komunikacijskih kompetencija</w:t>
      </w:r>
      <w:r w:rsidR="00B64F56" w:rsidRPr="007A5148">
        <w:rPr>
          <w:lang w:eastAsia="de-DE"/>
        </w:rPr>
        <w:t>.</w:t>
      </w:r>
    </w:p>
    <w:p w:rsidR="0011252A" w:rsidRPr="007A5148" w:rsidRDefault="00EA40C4" w:rsidP="008F5747">
      <w:r w:rsidRPr="007A5148">
        <w:t>Osnovna hipoteza koja će se testirati u empirijskom</w:t>
      </w:r>
      <w:r w:rsidR="00311867">
        <w:t>e</w:t>
      </w:r>
      <w:r w:rsidRPr="007A5148">
        <w:t xml:space="preserve"> istraživanju</w:t>
      </w:r>
      <w:r w:rsidR="008A344D" w:rsidRPr="007A5148">
        <w:t xml:space="preserve"> ove</w:t>
      </w:r>
      <w:r w:rsidR="00E53983" w:rsidRPr="007A5148">
        <w:t xml:space="preserve"> doktorske disertacije je tvrdnja </w:t>
      </w:r>
      <w:r w:rsidR="000D0C9B">
        <w:t>da ne postoji</w:t>
      </w:r>
      <w:r w:rsidR="00260BD1">
        <w:t xml:space="preserve"> visok</w:t>
      </w:r>
      <w:r w:rsidR="00A81926">
        <w:t>i</w:t>
      </w:r>
      <w:r w:rsidR="00260BD1">
        <w:t xml:space="preserve"> stupanj usklađenosti između </w:t>
      </w:r>
      <w:r w:rsidR="00217EC2" w:rsidRPr="007A5148">
        <w:t>IT menadžer</w:t>
      </w:r>
      <w:r w:rsidR="00260BD1">
        <w:t xml:space="preserve">a </w:t>
      </w:r>
      <w:r w:rsidR="00A5492A">
        <w:t>i</w:t>
      </w:r>
      <w:r w:rsidR="00260BD1">
        <w:t xml:space="preserve"> njegovi</w:t>
      </w:r>
      <w:r w:rsidR="00A5492A">
        <w:t>h korisnik</w:t>
      </w:r>
      <w:r w:rsidR="00260BD1">
        <w:t>a.</w:t>
      </w:r>
    </w:p>
    <w:p w:rsidR="00261F11" w:rsidRPr="007A5148" w:rsidRDefault="00CD6078" w:rsidP="008F5747">
      <w:r w:rsidRPr="007A5148">
        <w:t xml:space="preserve">Metrika za provjeru </w:t>
      </w:r>
      <w:r w:rsidR="00260BD1">
        <w:t xml:space="preserve">te </w:t>
      </w:r>
      <w:r w:rsidRPr="007A5148">
        <w:t>usklađenosti bit će uzeta iz knjige</w:t>
      </w:r>
      <w:r w:rsidR="00EA40C4" w:rsidRPr="007A5148">
        <w:t xml:space="preserve"> </w:t>
      </w:r>
      <w:r w:rsidR="00EA40C4" w:rsidRPr="007A5148">
        <w:rPr>
          <w:i/>
          <w:iCs/>
          <w:lang w:eastAsia="de-DE"/>
        </w:rPr>
        <w:t>The CIO Edge: Seven Leadership Skills You Need to Drive Results</w:t>
      </w:r>
      <w:r w:rsidRPr="007A5148">
        <w:rPr>
          <w:iCs/>
          <w:lang w:eastAsia="de-DE"/>
        </w:rPr>
        <w:t xml:space="preserve"> jer</w:t>
      </w:r>
      <w:r w:rsidR="00260BD1">
        <w:rPr>
          <w:iCs/>
          <w:lang w:eastAsia="de-DE"/>
        </w:rPr>
        <w:t xml:space="preserve"> ona</w:t>
      </w:r>
      <w:r w:rsidRPr="007A5148">
        <w:rPr>
          <w:iCs/>
          <w:lang w:eastAsia="de-DE"/>
        </w:rPr>
        <w:t xml:space="preserve"> p</w:t>
      </w:r>
      <w:r w:rsidR="00F41E77">
        <w:rPr>
          <w:iCs/>
          <w:lang w:eastAsia="de-DE"/>
        </w:rPr>
        <w:t>r</w:t>
      </w:r>
      <w:r w:rsidR="00EA40C4" w:rsidRPr="007A5148">
        <w:rPr>
          <w:iCs/>
          <w:lang w:eastAsia="de-DE"/>
        </w:rPr>
        <w:t xml:space="preserve">oblematizira </w:t>
      </w:r>
      <w:r w:rsidR="00311867">
        <w:rPr>
          <w:iCs/>
          <w:lang w:eastAsia="de-DE"/>
        </w:rPr>
        <w:t>sedam</w:t>
      </w:r>
      <w:r w:rsidR="00EA40C4" w:rsidRPr="007A5148">
        <w:rPr>
          <w:iCs/>
          <w:lang w:eastAsia="de-DE"/>
        </w:rPr>
        <w:t xml:space="preserve"> bitnih </w:t>
      </w:r>
      <w:r w:rsidR="0011252A" w:rsidRPr="007A5148">
        <w:rPr>
          <w:iCs/>
          <w:lang w:eastAsia="de-DE"/>
        </w:rPr>
        <w:t>opredjeljenja</w:t>
      </w:r>
      <w:r w:rsidR="00EA40C4" w:rsidRPr="007A5148">
        <w:rPr>
          <w:iCs/>
          <w:lang w:eastAsia="de-DE"/>
        </w:rPr>
        <w:t xml:space="preserve"> IT menadžera potrebnih za uspjeh</w:t>
      </w:r>
      <w:r w:rsidRPr="007A5148">
        <w:rPr>
          <w:iCs/>
          <w:lang w:eastAsia="de-DE"/>
        </w:rPr>
        <w:t>, tj. usklađenost sa svojom okolinom</w:t>
      </w:r>
      <w:r w:rsidR="00EA40C4" w:rsidRPr="007A5148">
        <w:t xml:space="preserve"> </w:t>
      </w:r>
      <w:sdt>
        <w:sdtPr>
          <w:id w:val="-983226305"/>
          <w:citation/>
        </w:sdtPr>
        <w:sdtEndPr/>
        <w:sdtContent>
          <w:r w:rsidR="00EA40C4" w:rsidRPr="007A5148">
            <w:fldChar w:fldCharType="begin"/>
          </w:r>
          <w:r w:rsidR="00EA40C4" w:rsidRPr="007A5148">
            <w:instrText xml:space="preserve">CITATION Gra10 \p 10-11 \t  \l 1050 </w:instrText>
          </w:r>
          <w:r w:rsidR="00EA40C4" w:rsidRPr="007A5148">
            <w:fldChar w:fldCharType="separate"/>
          </w:r>
          <w:r w:rsidR="001B6365">
            <w:rPr>
              <w:noProof/>
            </w:rPr>
            <w:t>(Waller, Rubenstrunk, &amp; Hallenbeck, 2010, str. 10-11)</w:t>
          </w:r>
          <w:r w:rsidR="00EA40C4" w:rsidRPr="007A5148">
            <w:fldChar w:fldCharType="end"/>
          </w:r>
        </w:sdtContent>
      </w:sdt>
      <w:r w:rsidR="00C6584A" w:rsidRPr="007A5148">
        <w:t>.</w:t>
      </w:r>
      <w:r w:rsidR="008A3696" w:rsidRPr="007A5148">
        <w:t xml:space="preserve"> Autori su </w:t>
      </w:r>
      <w:r w:rsidR="00E43892" w:rsidRPr="007A5148">
        <w:t xml:space="preserve">uz </w:t>
      </w:r>
      <w:r w:rsidR="008A3696" w:rsidRPr="007A5148">
        <w:t xml:space="preserve">pomoć </w:t>
      </w:r>
      <w:r w:rsidR="00E43892" w:rsidRPr="007A5148">
        <w:t xml:space="preserve">empirijskih </w:t>
      </w:r>
      <w:r w:rsidR="008A3696" w:rsidRPr="007A5148">
        <w:t>podataka</w:t>
      </w:r>
      <w:r w:rsidR="00E43892" w:rsidRPr="007A5148">
        <w:t xml:space="preserve"> iz baze</w:t>
      </w:r>
      <w:r w:rsidR="008A3696" w:rsidRPr="007A5148">
        <w:t xml:space="preserve"> o </w:t>
      </w:r>
      <w:r w:rsidR="00193A61" w:rsidRPr="007A5148">
        <w:t xml:space="preserve">ulozi </w:t>
      </w:r>
      <w:r w:rsidR="00E43892" w:rsidRPr="007A5148">
        <w:t>IT menadžera</w:t>
      </w:r>
      <w:r w:rsidR="008A3696" w:rsidRPr="007A5148">
        <w:t xml:space="preserve"> </w:t>
      </w:r>
      <w:sdt>
        <w:sdtPr>
          <w:id w:val="1022743437"/>
          <w:citation/>
        </w:sdtPr>
        <w:sdtEndPr/>
        <w:sdtContent>
          <w:r w:rsidR="008A3696" w:rsidRPr="007A5148">
            <w:fldChar w:fldCharType="begin"/>
          </w:r>
          <w:r w:rsidR="008A3696" w:rsidRPr="007A5148">
            <w:instrText xml:space="preserve"> CITATION Kor98 \l 1050 </w:instrText>
          </w:r>
          <w:r w:rsidR="008A3696" w:rsidRPr="007A5148">
            <w:fldChar w:fldCharType="separate"/>
          </w:r>
          <w:r w:rsidR="001B6365">
            <w:rPr>
              <w:noProof/>
            </w:rPr>
            <w:t>(Korn/Ferry Int., 1998)</w:t>
          </w:r>
          <w:r w:rsidR="008A3696" w:rsidRPr="007A5148">
            <w:fldChar w:fldCharType="end"/>
          </w:r>
        </w:sdtContent>
      </w:sdt>
      <w:r w:rsidR="00E43892" w:rsidRPr="007A5148">
        <w:t xml:space="preserve"> i uz podršku Gartnerovih</w:t>
      </w:r>
      <w:r w:rsidR="00655801" w:rsidRPr="007A5148">
        <w:rPr>
          <w:rStyle w:val="FootnoteReference"/>
        </w:rPr>
        <w:footnoteReference w:id="9"/>
      </w:r>
      <w:r w:rsidR="00E43892" w:rsidRPr="007A5148">
        <w:t xml:space="preserve"> analitičara</w:t>
      </w:r>
      <w:r w:rsidR="008A3696" w:rsidRPr="007A5148">
        <w:t xml:space="preserve"> </w:t>
      </w:r>
      <w:r w:rsidR="00E43892" w:rsidRPr="007A5148">
        <w:t>kreirali matricu</w:t>
      </w:r>
      <w:r w:rsidR="00193A61" w:rsidRPr="007A5148">
        <w:t xml:space="preserve"> neizostavnih</w:t>
      </w:r>
      <w:r w:rsidR="00E43892" w:rsidRPr="007A5148">
        <w:t xml:space="preserve"> </w:t>
      </w:r>
      <w:r w:rsidR="0011252A" w:rsidRPr="007A5148">
        <w:rPr>
          <w:iCs/>
          <w:lang w:eastAsia="de-DE"/>
        </w:rPr>
        <w:t>opredjeljenja i navika</w:t>
      </w:r>
      <w:r w:rsidR="00193A61" w:rsidRPr="007A5148">
        <w:t>, a</w:t>
      </w:r>
      <w:r w:rsidR="008A3696" w:rsidRPr="007A5148">
        <w:t xml:space="preserve"> na osnov</w:t>
      </w:r>
      <w:r w:rsidR="00C8399D">
        <w:t>i</w:t>
      </w:r>
      <w:r w:rsidR="008A3696" w:rsidRPr="007A5148">
        <w:t xml:space="preserve"> istraživanja </w:t>
      </w:r>
      <w:r w:rsidR="00E43892" w:rsidRPr="007A5148">
        <w:t xml:space="preserve">koje su </w:t>
      </w:r>
      <w:r w:rsidR="008A3696" w:rsidRPr="007A5148">
        <w:t>prov</w:t>
      </w:r>
      <w:r w:rsidR="00E43892" w:rsidRPr="007A5148">
        <w:t>eli</w:t>
      </w:r>
      <w:r w:rsidR="008A3696" w:rsidRPr="007A5148">
        <w:t xml:space="preserve"> 2010. godine nad 1600 IT menadžera</w:t>
      </w:r>
      <w:r w:rsidR="00193A61" w:rsidRPr="007A5148">
        <w:t xml:space="preserve"> najvećih svjetskih organizacija</w:t>
      </w:r>
      <w:r w:rsidR="008A3696" w:rsidRPr="007A5148">
        <w:t>.</w:t>
      </w:r>
      <w:r w:rsidR="00A2169E" w:rsidRPr="007A5148">
        <w:t xml:space="preserve"> </w:t>
      </w:r>
      <w:r w:rsidR="00211C85" w:rsidRPr="007A5148">
        <w:t xml:space="preserve">Navedenih </w:t>
      </w:r>
      <w:r w:rsidR="00311867">
        <w:t>sedam</w:t>
      </w:r>
      <w:r w:rsidR="00211C85" w:rsidRPr="007A5148">
        <w:t xml:space="preserve"> </w:t>
      </w:r>
      <w:r w:rsidR="0011252A" w:rsidRPr="007A5148">
        <w:t>opredjeljenja</w:t>
      </w:r>
      <w:r w:rsidR="00211C85" w:rsidRPr="007A5148">
        <w:t xml:space="preserve"> smatraju se suvremenim kriterijima uspješnosti</w:t>
      </w:r>
      <w:r w:rsidR="00193A61" w:rsidRPr="007A5148">
        <w:t xml:space="preserve"> IT menadžera</w:t>
      </w:r>
      <w:r w:rsidR="00A3742B" w:rsidRPr="007A5148">
        <w:t xml:space="preserve">. </w:t>
      </w:r>
    </w:p>
    <w:p w:rsidR="008F5747" w:rsidRPr="007A5148" w:rsidRDefault="008F5747" w:rsidP="008F5747">
      <w:r w:rsidRPr="007A5148">
        <w:t xml:space="preserve">Koliko se uspješno IT menadžer uskladio i povezao sa svojim korisnicima i upravom i koliko </w:t>
      </w:r>
      <w:r w:rsidR="00CD6078" w:rsidRPr="007A5148">
        <w:t xml:space="preserve">je </w:t>
      </w:r>
      <w:r w:rsidRPr="007A5148">
        <w:t>svoju komunikacijsku ulogu</w:t>
      </w:r>
      <w:r w:rsidR="00CD6078" w:rsidRPr="007A5148">
        <w:t xml:space="preserve"> i kompetencije</w:t>
      </w:r>
      <w:r w:rsidRPr="007A5148">
        <w:t xml:space="preserve"> uspio osvijestiti kroz tu usklađenost s korisnicima i upravom treba propitati navedeni </w:t>
      </w:r>
      <w:r w:rsidRPr="007A5148">
        <w:rPr>
          <w:i/>
        </w:rPr>
        <w:t>Anketni upitnik</w:t>
      </w:r>
      <w:r w:rsidRPr="007A5148">
        <w:t xml:space="preserve">. </w:t>
      </w:r>
    </w:p>
    <w:p w:rsidR="00655801" w:rsidRPr="007A5148" w:rsidRDefault="004069D9" w:rsidP="00E13AA2">
      <w:r w:rsidRPr="007A5148">
        <w:t>Na osnov</w:t>
      </w:r>
      <w:r w:rsidR="00C8399D">
        <w:t>i</w:t>
      </w:r>
      <w:r w:rsidRPr="007A5148">
        <w:t xml:space="preserve"> prethodnoga, </w:t>
      </w:r>
      <w:r w:rsidR="00EB50E9" w:rsidRPr="007A5148">
        <w:t>dolazi se do sljedeć</w:t>
      </w:r>
      <w:r w:rsidR="00655801" w:rsidRPr="007A5148">
        <w:t xml:space="preserve">a </w:t>
      </w:r>
      <w:r w:rsidR="00311867">
        <w:t>tri</w:t>
      </w:r>
      <w:r w:rsidR="00655801" w:rsidRPr="007A5148">
        <w:t xml:space="preserve"> međuodnosa iz kojih</w:t>
      </w:r>
      <w:r w:rsidR="00361C26" w:rsidRPr="007A5148">
        <w:t xml:space="preserve"> u daljnjem tekstu</w:t>
      </w:r>
      <w:r w:rsidR="00655801" w:rsidRPr="007A5148">
        <w:t xml:space="preserve"> proizlaze </w:t>
      </w:r>
      <w:r w:rsidR="00311867">
        <w:t>tri</w:t>
      </w:r>
      <w:r w:rsidR="00EB50E9" w:rsidRPr="007A5148">
        <w:t xml:space="preserve"> hipotez</w:t>
      </w:r>
      <w:r w:rsidR="00FC76DF" w:rsidRPr="007A5148">
        <w:t>e</w:t>
      </w:r>
      <w:r w:rsidR="00655801" w:rsidRPr="007A5148">
        <w:t>.</w:t>
      </w:r>
    </w:p>
    <w:p w:rsidR="00113EF8" w:rsidRDefault="00113EF8" w:rsidP="009F3C20">
      <w:pPr>
        <w:pStyle w:val="Nabrajanje"/>
        <w:numPr>
          <w:ilvl w:val="0"/>
          <w:numId w:val="60"/>
        </w:numPr>
      </w:pPr>
      <w:r>
        <w:t xml:space="preserve">Postoji općeniti nedostatak usklađenosti između očekivanja </w:t>
      </w:r>
      <w:r w:rsidR="00D11794">
        <w:t xml:space="preserve">IKT </w:t>
      </w:r>
      <w:r>
        <w:t xml:space="preserve">korisnika i </w:t>
      </w:r>
      <w:r w:rsidRPr="007A5148">
        <w:t>IT menadžer</w:t>
      </w:r>
      <w:r>
        <w:t>a</w:t>
      </w:r>
      <w:r w:rsidRPr="007A5148">
        <w:t xml:space="preserve"> </w:t>
      </w:r>
      <w:r>
        <w:t>u bitnim elementima njihovoga odnosa</w:t>
      </w:r>
      <w:r w:rsidR="00311867">
        <w:t>.</w:t>
      </w:r>
    </w:p>
    <w:p w:rsidR="00655801" w:rsidRPr="007A5148" w:rsidRDefault="00113EF8" w:rsidP="009F3C20">
      <w:pPr>
        <w:pStyle w:val="Nabrajanje"/>
        <w:numPr>
          <w:ilvl w:val="0"/>
          <w:numId w:val="60"/>
        </w:numPr>
      </w:pPr>
      <w:r>
        <w:t xml:space="preserve">Komunikacijske </w:t>
      </w:r>
      <w:r w:rsidR="008F6249">
        <w:t>kompetencij</w:t>
      </w:r>
      <w:r>
        <w:t>e najvažniji</w:t>
      </w:r>
      <w:r w:rsidR="00D11794">
        <w:t xml:space="preserve"> su</w:t>
      </w:r>
      <w:r>
        <w:t xml:space="preserve"> činitelj usklađenosti između očekivanja IKT korisnika i </w:t>
      </w:r>
      <w:r w:rsidRPr="007A5148">
        <w:t>IT menadžer</w:t>
      </w:r>
      <w:r>
        <w:t>a</w:t>
      </w:r>
      <w:r w:rsidR="00D37C17" w:rsidRPr="007A5148">
        <w:t>.</w:t>
      </w:r>
    </w:p>
    <w:p w:rsidR="00113EF8" w:rsidRDefault="00113EF8" w:rsidP="009F3C20">
      <w:pPr>
        <w:pStyle w:val="Nabrajanje"/>
        <w:numPr>
          <w:ilvl w:val="0"/>
          <w:numId w:val="60"/>
        </w:numPr>
      </w:pPr>
      <w:r>
        <w:lastRenderedPageBreak/>
        <w:t>Etičnost i dosljednost u međusobnim odnosima važan su</w:t>
      </w:r>
      <w:r w:rsidR="00D11794">
        <w:t xml:space="preserve"> činitelj</w:t>
      </w:r>
      <w:r>
        <w:t xml:space="preserve"> usklađenosti uzajamnih očekivanja IKT korisnika i </w:t>
      </w:r>
      <w:r w:rsidRPr="007A5148">
        <w:t>IT menadžer</w:t>
      </w:r>
      <w:r>
        <w:t>a</w:t>
      </w:r>
      <w:r w:rsidR="00361C26" w:rsidRPr="007A5148">
        <w:t>.</w:t>
      </w:r>
    </w:p>
    <w:p w:rsidR="00D11794" w:rsidRDefault="00D11794" w:rsidP="00A40277">
      <w:pPr>
        <w:pStyle w:val="Heading4"/>
      </w:pPr>
      <w:bookmarkStart w:id="18" w:name="_Toc462787677"/>
      <w:r>
        <w:t xml:space="preserve">Nedostatak usklađenosti između očekivanja korisnika i </w:t>
      </w:r>
      <w:r w:rsidRPr="007A5148">
        <w:t>IT menadžer</w:t>
      </w:r>
      <w:r>
        <w:t>a</w:t>
      </w:r>
      <w:bookmarkEnd w:id="18"/>
    </w:p>
    <w:p w:rsidR="0021241A" w:rsidRPr="007A5148" w:rsidRDefault="00C63CB6" w:rsidP="0021241A">
      <w:r w:rsidRPr="007A5148">
        <w:t xml:space="preserve">Kako bi zadovoljio </w:t>
      </w:r>
      <w:r w:rsidR="009775BB" w:rsidRPr="007A5148">
        <w:t>IKT</w:t>
      </w:r>
      <w:r w:rsidRPr="007A5148">
        <w:t xml:space="preserve"> potrebe organizacije u kojoj radi, IT menadžer mora </w:t>
      </w:r>
      <w:r w:rsidR="00D32F5A" w:rsidRPr="007A5148">
        <w:t xml:space="preserve">u svakome trenutku </w:t>
      </w:r>
      <w:r w:rsidRPr="007A5148">
        <w:t xml:space="preserve">znati točno što treba </w:t>
      </w:r>
      <w:r w:rsidR="00D32F5A" w:rsidRPr="007A5148">
        <w:t>činiti i</w:t>
      </w:r>
      <w:r w:rsidRPr="007A5148">
        <w:t xml:space="preserve"> ima</w:t>
      </w:r>
      <w:r w:rsidR="00D32F5A" w:rsidRPr="007A5148">
        <w:t>ti</w:t>
      </w:r>
      <w:r w:rsidRPr="007A5148">
        <w:t xml:space="preserve"> potrebne vještine </w:t>
      </w:r>
      <w:r w:rsidR="00D32F5A" w:rsidRPr="007A5148">
        <w:t>te</w:t>
      </w:r>
      <w:r w:rsidRPr="007A5148">
        <w:t xml:space="preserve"> znanje za rad i učinkovito</w:t>
      </w:r>
      <w:r w:rsidR="00D32F5A" w:rsidRPr="007A5148">
        <w:t xml:space="preserve"> upravljanje IKT resursima</w:t>
      </w:r>
      <w:r w:rsidR="009F13BA" w:rsidRPr="009F13BA">
        <w:t xml:space="preserve"> </w:t>
      </w:r>
      <w:sdt>
        <w:sdtPr>
          <w:id w:val="-827214839"/>
          <w:citation/>
        </w:sdtPr>
        <w:sdtEndPr/>
        <w:sdtContent>
          <w:r w:rsidR="009F13BA">
            <w:fldChar w:fldCharType="begin"/>
          </w:r>
          <w:r w:rsidR="00594E04">
            <w:instrText xml:space="preserve">CITATION WuJ07 \t  \l 1050 </w:instrText>
          </w:r>
          <w:r w:rsidR="009F13BA">
            <w:fldChar w:fldCharType="separate"/>
          </w:r>
          <w:r w:rsidR="00594E04">
            <w:rPr>
              <w:noProof/>
            </w:rPr>
            <w:t>(Wu, Chen, &amp; Chang, 2007)</w:t>
          </w:r>
          <w:r w:rsidR="009F13BA">
            <w:fldChar w:fldCharType="end"/>
          </w:r>
        </w:sdtContent>
      </w:sdt>
      <w:r w:rsidR="00D32F5A" w:rsidRPr="007A5148">
        <w:t>.</w:t>
      </w:r>
      <w:r w:rsidR="00F115FF" w:rsidRPr="007A5148">
        <w:t xml:space="preserve"> Da bi to sve postigao</w:t>
      </w:r>
      <w:r w:rsidR="00CD63EB">
        <w:t>,</w:t>
      </w:r>
      <w:r w:rsidR="00F115FF" w:rsidRPr="007A5148">
        <w:t xml:space="preserve"> IT menadžer </w:t>
      </w:r>
      <w:r w:rsidR="00E967CE" w:rsidRPr="007A5148">
        <w:t>treba</w:t>
      </w:r>
      <w:r w:rsidR="00F115FF" w:rsidRPr="007A5148">
        <w:t xml:space="preserve"> </w:t>
      </w:r>
      <w:r w:rsidR="00291F5A">
        <w:t>pri</w:t>
      </w:r>
      <w:r w:rsidR="00F115FF" w:rsidRPr="007A5148">
        <w:t>hvatiti da su ne</w:t>
      </w:r>
      <w:r w:rsidR="00B25E39">
        <w:t>-</w:t>
      </w:r>
      <w:r w:rsidR="00F115FF" w:rsidRPr="007A5148">
        <w:t xml:space="preserve">tehničke vještine ključni čimbenici njegova uspjeha </w:t>
      </w:r>
      <w:sdt>
        <w:sdtPr>
          <w:id w:val="2117404630"/>
          <w:citation/>
        </w:sdtPr>
        <w:sdtEndPr/>
        <w:sdtContent>
          <w:r w:rsidR="00F115FF" w:rsidRPr="007A5148">
            <w:fldChar w:fldCharType="begin"/>
          </w:r>
          <w:r w:rsidR="00F115FF" w:rsidRPr="007A5148">
            <w:instrText xml:space="preserve"> CITATION Can13 \l 1050 </w:instrText>
          </w:r>
          <w:r w:rsidR="00F115FF" w:rsidRPr="007A5148">
            <w:fldChar w:fldCharType="separate"/>
          </w:r>
          <w:r w:rsidR="001B6365">
            <w:rPr>
              <w:noProof/>
            </w:rPr>
            <w:t>(Cano, Fernández-Sanz, &amp; Misra, 2013)</w:t>
          </w:r>
          <w:r w:rsidR="00F115FF" w:rsidRPr="007A5148">
            <w:fldChar w:fldCharType="end"/>
          </w:r>
        </w:sdtContent>
      </w:sdt>
      <w:r w:rsidR="00E967CE" w:rsidRPr="007A5148">
        <w:t xml:space="preserve"> u poslovnom okruženju</w:t>
      </w:r>
      <w:r w:rsidR="00F115FF" w:rsidRPr="007A5148">
        <w:t>, a time posredno i uspjeha organizacije</w:t>
      </w:r>
      <w:r w:rsidR="00F407A4" w:rsidRPr="007A5148">
        <w:t xml:space="preserve"> u kojoj radi</w:t>
      </w:r>
      <w:r w:rsidR="00F115FF" w:rsidRPr="007A5148">
        <w:t xml:space="preserve">. </w:t>
      </w:r>
      <w:r w:rsidR="0021241A" w:rsidRPr="007A5148">
        <w:t>IT</w:t>
      </w:r>
      <w:r w:rsidR="00132FFB" w:rsidRPr="007A5148">
        <w:t xml:space="preserve"> menadžer je od samih početaka, tj.</w:t>
      </w:r>
      <w:r w:rsidR="0021241A" w:rsidRPr="007A5148">
        <w:t xml:space="preserve"> ustanovljenja </w:t>
      </w:r>
      <w:r w:rsidRPr="007A5148">
        <w:t>njegove</w:t>
      </w:r>
      <w:r w:rsidR="0021241A" w:rsidRPr="007A5148">
        <w:t xml:space="preserve"> funkcije </w:t>
      </w:r>
      <w:r w:rsidR="00F407A4" w:rsidRPr="007A5148">
        <w:t>morao</w:t>
      </w:r>
      <w:r w:rsidR="0021241A" w:rsidRPr="007A5148">
        <w:t xml:space="preserve"> biti više menadžer, a manje tehnolog </w:t>
      </w:r>
      <w:sdt>
        <w:sdtPr>
          <w:id w:val="-129715111"/>
          <w:citation/>
        </w:sdtPr>
        <w:sdtEndPr/>
        <w:sdtContent>
          <w:r w:rsidR="0021241A" w:rsidRPr="007A5148">
            <w:fldChar w:fldCharType="begin"/>
          </w:r>
          <w:r w:rsidR="001A41D8" w:rsidRPr="007A5148">
            <w:instrText xml:space="preserve">CITATION Ive81 \l 1050 </w:instrText>
          </w:r>
          <w:r w:rsidR="0021241A" w:rsidRPr="007A5148">
            <w:fldChar w:fldCharType="separate"/>
          </w:r>
          <w:r w:rsidR="001B6365">
            <w:rPr>
              <w:noProof/>
            </w:rPr>
            <w:t>(Ives &amp; Olson, 1981)</w:t>
          </w:r>
          <w:r w:rsidR="0021241A" w:rsidRPr="007A5148">
            <w:fldChar w:fldCharType="end"/>
          </w:r>
        </w:sdtContent>
      </w:sdt>
      <w:r w:rsidR="00BB26B0">
        <w:t>.</w:t>
      </w:r>
      <w:r w:rsidR="0021241A" w:rsidRPr="007A5148">
        <w:t xml:space="preserve"> </w:t>
      </w:r>
      <w:r w:rsidR="00BB26B0">
        <w:t>On</w:t>
      </w:r>
      <w:r w:rsidR="0021241A" w:rsidRPr="007A5148">
        <w:t xml:space="preserve"> mora osigurati učinkovitost IKT-a </w:t>
      </w:r>
      <w:sdt>
        <w:sdtPr>
          <w:id w:val="504330644"/>
          <w:citation/>
        </w:sdtPr>
        <w:sdtEndPr/>
        <w:sdtContent>
          <w:r w:rsidR="0021241A" w:rsidRPr="007A5148">
            <w:fldChar w:fldCharType="begin"/>
          </w:r>
          <w:r w:rsidR="0021241A" w:rsidRPr="007A5148">
            <w:instrText xml:space="preserve"> CITATION Lui10 \l 1050 </w:instrText>
          </w:r>
          <w:r w:rsidR="0021241A" w:rsidRPr="007A5148">
            <w:fldChar w:fldCharType="separate"/>
          </w:r>
          <w:r w:rsidR="001B6365">
            <w:rPr>
              <w:noProof/>
            </w:rPr>
            <w:t>(Portela, Carvalho, Varajão, &amp; Magalhães, 2010)</w:t>
          </w:r>
          <w:r w:rsidR="0021241A" w:rsidRPr="007A5148">
            <w:fldChar w:fldCharType="end"/>
          </w:r>
        </w:sdtContent>
      </w:sdt>
      <w:r w:rsidR="0021241A" w:rsidRPr="007A5148">
        <w:t xml:space="preserve">, za što mu je potrebno razumjeti organizaciju za koju radi </w:t>
      </w:r>
      <w:sdt>
        <w:sdtPr>
          <w:id w:val="892167024"/>
          <w:citation/>
        </w:sdtPr>
        <w:sdtEndPr/>
        <w:sdtContent>
          <w:r w:rsidR="0021241A" w:rsidRPr="007A5148">
            <w:fldChar w:fldCharType="begin"/>
          </w:r>
          <w:r w:rsidR="003A463C" w:rsidRPr="007A5148">
            <w:instrText xml:space="preserve">CITATION Car11 \l 1050 </w:instrText>
          </w:r>
          <w:r w:rsidR="0021241A" w:rsidRPr="007A5148">
            <w:fldChar w:fldCharType="separate"/>
          </w:r>
          <w:r w:rsidR="001B6365">
            <w:rPr>
              <w:noProof/>
            </w:rPr>
            <w:t>(Carter, Grover, &amp; Thatcher, 2011)</w:t>
          </w:r>
          <w:r w:rsidR="0021241A" w:rsidRPr="007A5148">
            <w:fldChar w:fldCharType="end"/>
          </w:r>
        </w:sdtContent>
      </w:sdt>
      <w:r w:rsidR="0021241A" w:rsidRPr="007A5148">
        <w:t xml:space="preserve">, a kroz to i svoje uloge i potrebne kompetencije </w:t>
      </w:r>
      <w:sdt>
        <w:sdtPr>
          <w:id w:val="-2118592124"/>
          <w:citation/>
        </w:sdtPr>
        <w:sdtEndPr/>
        <w:sdtContent>
          <w:r w:rsidR="0021241A" w:rsidRPr="007A5148">
            <w:fldChar w:fldCharType="begin"/>
          </w:r>
          <w:r w:rsidR="0021241A" w:rsidRPr="007A5148">
            <w:instrText xml:space="preserve"> CITATION Jos03 \l 1050  \m Lau12</w:instrText>
          </w:r>
          <w:r w:rsidR="0021241A" w:rsidRPr="007A5148">
            <w:fldChar w:fldCharType="separate"/>
          </w:r>
          <w:r w:rsidR="001B6365">
            <w:rPr>
              <w:noProof/>
            </w:rPr>
            <w:t>(Weiss &amp; Anderson, 2004; Laudon &amp; Laudon, 2012)</w:t>
          </w:r>
          <w:r w:rsidR="0021241A" w:rsidRPr="007A5148">
            <w:fldChar w:fldCharType="end"/>
          </w:r>
        </w:sdtContent>
      </w:sdt>
      <w:r w:rsidR="0021241A" w:rsidRPr="007A5148">
        <w:t xml:space="preserve">. </w:t>
      </w:r>
      <w:r w:rsidR="00BB26B0">
        <w:t xml:space="preserve">Uloga IT </w:t>
      </w:r>
      <w:r w:rsidR="00A53BF4" w:rsidRPr="007A5148">
        <w:t>menadžer</w:t>
      </w:r>
      <w:r w:rsidR="00BB26B0">
        <w:t>a</w:t>
      </w:r>
      <w:r w:rsidR="00A53BF4" w:rsidRPr="007A5148">
        <w:t xml:space="preserve"> je</w:t>
      </w:r>
      <w:r w:rsidR="00BB26B0">
        <w:t xml:space="preserve"> u</w:t>
      </w:r>
      <w:r w:rsidR="00A53BF4" w:rsidRPr="007A5148">
        <w:t xml:space="preserve"> </w:t>
      </w:r>
      <w:r w:rsidR="00BB26B0">
        <w:t xml:space="preserve">stalnome </w:t>
      </w:r>
      <w:r w:rsidR="00193A61" w:rsidRPr="007A5148">
        <w:t>praćenje</w:t>
      </w:r>
      <w:r w:rsidR="00A53BF4" w:rsidRPr="007A5148">
        <w:t xml:space="preserve"> zahtjev</w:t>
      </w:r>
      <w:r w:rsidR="00193A61" w:rsidRPr="007A5148">
        <w:t>a</w:t>
      </w:r>
      <w:r w:rsidR="00A53BF4" w:rsidRPr="007A5148">
        <w:t xml:space="preserve"> organizacije, izgradnja IKT sustava te briga o zadovoljstvu</w:t>
      </w:r>
      <w:r w:rsidR="00132FFB" w:rsidRPr="007A5148">
        <w:t xml:space="preserve"> i informacijskoj pismenosti</w:t>
      </w:r>
      <w:r w:rsidR="00A53BF4" w:rsidRPr="007A5148">
        <w:t xml:space="preserve"> korisnika IKT-a jer su </w:t>
      </w:r>
      <w:r w:rsidR="00E967CE" w:rsidRPr="007A5148">
        <w:t>korisnici</w:t>
      </w:r>
      <w:r w:rsidR="00BB26B0">
        <w:t xml:space="preserve"> IKT-a i njihova učinkovitost</w:t>
      </w:r>
      <w:r w:rsidR="00E967CE" w:rsidRPr="007A5148">
        <w:t>,</w:t>
      </w:r>
      <w:r w:rsidR="00A53BF4" w:rsidRPr="007A5148">
        <w:t xml:space="preserve"> </w:t>
      </w:r>
      <w:r w:rsidR="00CD63EB">
        <w:t>zapravo</w:t>
      </w:r>
      <w:r w:rsidR="00E967CE" w:rsidRPr="007A5148">
        <w:t>, najvažniji</w:t>
      </w:r>
      <w:r w:rsidR="00BB26B0">
        <w:t xml:space="preserve"> činitelji</w:t>
      </w:r>
      <w:r w:rsidR="00132FFB" w:rsidRPr="007A5148">
        <w:t xml:space="preserve"> uspjeh</w:t>
      </w:r>
      <w:r w:rsidR="00BB26B0">
        <w:t>a</w:t>
      </w:r>
      <w:r w:rsidR="00132FFB" w:rsidRPr="007A5148">
        <w:t xml:space="preserve"> neke organizacije.</w:t>
      </w:r>
      <w:r w:rsidR="00E967CE" w:rsidRPr="007A5148">
        <w:t xml:space="preserve"> </w:t>
      </w:r>
      <w:r w:rsidR="00132FFB" w:rsidRPr="007A5148">
        <w:t>U</w:t>
      </w:r>
      <w:r w:rsidR="00E967CE" w:rsidRPr="007A5148">
        <w:t>spjeh</w:t>
      </w:r>
      <w:r w:rsidR="00132FFB" w:rsidRPr="007A5148">
        <w:t xml:space="preserve"> se,</w:t>
      </w:r>
      <w:r w:rsidR="00E967CE" w:rsidRPr="007A5148">
        <w:t xml:space="preserve"> kad je u pitanju</w:t>
      </w:r>
      <w:r w:rsidR="00A53BF4" w:rsidRPr="007A5148">
        <w:t xml:space="preserve"> zadovoljstv</w:t>
      </w:r>
      <w:r w:rsidR="00E967CE" w:rsidRPr="007A5148">
        <w:t>o</w:t>
      </w:r>
      <w:r w:rsidR="00A53BF4" w:rsidRPr="007A5148">
        <w:t xml:space="preserve"> korisnika</w:t>
      </w:r>
      <w:r w:rsidR="00E967CE" w:rsidRPr="007A5148">
        <w:t>,</w:t>
      </w:r>
      <w:r w:rsidR="00A53BF4" w:rsidRPr="007A5148">
        <w:t xml:space="preserve"> </w:t>
      </w:r>
      <w:r w:rsidR="00132FFB" w:rsidRPr="007A5148">
        <w:t>opisuje</w:t>
      </w:r>
      <w:r w:rsidR="00CA48CC" w:rsidRPr="007A5148">
        <w:t xml:space="preserve"> </w:t>
      </w:r>
      <w:r w:rsidR="00A53BF4" w:rsidRPr="007A5148">
        <w:t>definicij</w:t>
      </w:r>
      <w:r w:rsidR="00132FFB" w:rsidRPr="007A5148">
        <w:t>om</w:t>
      </w:r>
      <w:r w:rsidR="00A53BF4" w:rsidRPr="007A5148">
        <w:t xml:space="preserve"> </w:t>
      </w:r>
      <w:r w:rsidR="00A53BF4" w:rsidRPr="007A5148">
        <w:rPr>
          <w:i/>
        </w:rPr>
        <w:t>učinkovitosti uloge</w:t>
      </w:r>
      <w:r w:rsidR="00680347" w:rsidRPr="007A5148">
        <w:t xml:space="preserve"> IT menadžera </w:t>
      </w:r>
      <w:sdt>
        <w:sdtPr>
          <w:id w:val="247475867"/>
          <w:citation/>
        </w:sdtPr>
        <w:sdtEndPr/>
        <w:sdtContent>
          <w:r w:rsidR="00680347" w:rsidRPr="007A5148">
            <w:fldChar w:fldCharType="begin"/>
          </w:r>
          <w:r w:rsidR="00680347" w:rsidRPr="007A5148">
            <w:instrText xml:space="preserve"> CITATION Sma06 \l 1050 </w:instrText>
          </w:r>
          <w:r w:rsidR="00680347" w:rsidRPr="007A5148">
            <w:fldChar w:fldCharType="separate"/>
          </w:r>
          <w:r w:rsidR="001B6365">
            <w:rPr>
              <w:noProof/>
            </w:rPr>
            <w:t>(Smaltz, Sambamurthy, &amp; Agarwal, 2006)</w:t>
          </w:r>
          <w:r w:rsidR="00680347" w:rsidRPr="007A5148">
            <w:fldChar w:fldCharType="end"/>
          </w:r>
        </w:sdtContent>
      </w:sdt>
      <w:r w:rsidR="00680347" w:rsidRPr="007A5148">
        <w:t>.</w:t>
      </w:r>
      <w:r w:rsidR="00A53BF4" w:rsidRPr="007A5148">
        <w:t xml:space="preserve"> </w:t>
      </w:r>
      <w:r w:rsidR="00680347" w:rsidRPr="007A5148">
        <w:t xml:space="preserve">Za učinkovitost uloge </w:t>
      </w:r>
      <w:r w:rsidR="00193A61" w:rsidRPr="007A5148">
        <w:t>Smaltz i sur.</w:t>
      </w:r>
      <w:r w:rsidR="0021241A" w:rsidRPr="007A5148">
        <w:t xml:space="preserve"> </w:t>
      </w:r>
      <w:r w:rsidR="00680347" w:rsidRPr="007A5148">
        <w:t xml:space="preserve">smatraju da se ona očituje u </w:t>
      </w:r>
      <w:r w:rsidR="00210345" w:rsidRPr="007A5148">
        <w:t xml:space="preserve">sposobnosti IT menadžera </w:t>
      </w:r>
      <w:r w:rsidR="00680347" w:rsidRPr="007A5148">
        <w:t>za</w:t>
      </w:r>
      <w:r w:rsidR="00210345" w:rsidRPr="007A5148">
        <w:t xml:space="preserve"> ostvarivanj</w:t>
      </w:r>
      <w:r w:rsidR="00680347" w:rsidRPr="007A5148">
        <w:t>e</w:t>
      </w:r>
      <w:r w:rsidR="00210345" w:rsidRPr="007A5148">
        <w:t xml:space="preserve"> njegove primarne uloge</w:t>
      </w:r>
      <w:r w:rsidR="00680347" w:rsidRPr="007A5148">
        <w:t xml:space="preserve">, a ona se </w:t>
      </w:r>
      <w:r w:rsidR="00210345" w:rsidRPr="007A5148">
        <w:t>sastoj</w:t>
      </w:r>
      <w:r w:rsidR="00CD63EB">
        <w:t>i</w:t>
      </w:r>
      <w:r w:rsidR="00210345" w:rsidRPr="007A5148">
        <w:t xml:space="preserve"> od </w:t>
      </w:r>
      <w:r w:rsidR="00CD63EB">
        <w:t>četiriju</w:t>
      </w:r>
      <w:r w:rsidR="00210345" w:rsidRPr="007A5148">
        <w:t xml:space="preserve"> elemen</w:t>
      </w:r>
      <w:r w:rsidR="00CD63EB">
        <w:t>a</w:t>
      </w:r>
      <w:r w:rsidR="00210345" w:rsidRPr="007A5148">
        <w:t>ta:</w:t>
      </w:r>
    </w:p>
    <w:p w:rsidR="00210345" w:rsidRPr="007A5148" w:rsidRDefault="00210345" w:rsidP="009F3C20">
      <w:pPr>
        <w:pStyle w:val="Nabrajanje"/>
        <w:numPr>
          <w:ilvl w:val="0"/>
          <w:numId w:val="52"/>
        </w:numPr>
      </w:pPr>
      <w:r w:rsidRPr="007A5148">
        <w:t>politička mudrost,</w:t>
      </w:r>
    </w:p>
    <w:p w:rsidR="00210345" w:rsidRPr="007A5148" w:rsidRDefault="00210345" w:rsidP="00161466">
      <w:pPr>
        <w:pStyle w:val="Nabrajanje"/>
      </w:pPr>
      <w:r w:rsidRPr="007A5148">
        <w:t>sposobnost komunikacije,</w:t>
      </w:r>
    </w:p>
    <w:p w:rsidR="00210345" w:rsidRPr="007A5148" w:rsidRDefault="00210345" w:rsidP="00161466">
      <w:pPr>
        <w:pStyle w:val="Nabrajanje"/>
      </w:pPr>
      <w:r w:rsidRPr="007A5148">
        <w:t xml:space="preserve">poslovna znanja i </w:t>
      </w:r>
    </w:p>
    <w:p w:rsidR="00210345" w:rsidRPr="007A5148" w:rsidRDefault="00210345" w:rsidP="00161466">
      <w:pPr>
        <w:pStyle w:val="Nabrajanje"/>
      </w:pPr>
      <w:r w:rsidRPr="007A5148">
        <w:t>strateška IKT znanja</w:t>
      </w:r>
      <w:r w:rsidR="00F67F2F" w:rsidRPr="007A5148">
        <w:t xml:space="preserve"> </w:t>
      </w:r>
      <w:sdt>
        <w:sdtPr>
          <w:id w:val="194664865"/>
          <w:citation/>
        </w:sdtPr>
        <w:sdtEndPr/>
        <w:sdtContent>
          <w:r w:rsidR="00F67F2F" w:rsidRPr="007A5148">
            <w:fldChar w:fldCharType="begin"/>
          </w:r>
          <w:r w:rsidR="00F67F2F" w:rsidRPr="007A5148">
            <w:instrText xml:space="preserve"> CITATION Sma06 \l 1050 </w:instrText>
          </w:r>
          <w:r w:rsidR="00F67F2F" w:rsidRPr="007A5148">
            <w:fldChar w:fldCharType="separate"/>
          </w:r>
          <w:r w:rsidR="001B6365">
            <w:rPr>
              <w:noProof/>
            </w:rPr>
            <w:t>(Smaltz, Sambamurthy, &amp; Agarwal, 2006)</w:t>
          </w:r>
          <w:r w:rsidR="00F67F2F" w:rsidRPr="007A5148">
            <w:fldChar w:fldCharType="end"/>
          </w:r>
        </w:sdtContent>
      </w:sdt>
      <w:r w:rsidRPr="007A5148">
        <w:t>.</w:t>
      </w:r>
    </w:p>
    <w:p w:rsidR="00421E34" w:rsidRDefault="00193A61" w:rsidP="00421E34">
      <w:r w:rsidRPr="007A5148">
        <w:t>U području učinkovitosti uloge</w:t>
      </w:r>
      <w:r w:rsidR="00A92A82">
        <w:t>,</w:t>
      </w:r>
      <w:r w:rsidRPr="007A5148">
        <w:t xml:space="preserve"> </w:t>
      </w:r>
      <w:r w:rsidR="00A92A82">
        <w:t xml:space="preserve">Smaltz i sur. su s </w:t>
      </w:r>
      <w:r w:rsidR="00751EDC" w:rsidRPr="007A5148">
        <w:t>gornj</w:t>
      </w:r>
      <w:r w:rsidR="00F407A4" w:rsidRPr="007A5148">
        <w:t>om</w:t>
      </w:r>
      <w:r w:rsidR="00751EDC" w:rsidRPr="007A5148">
        <w:t xml:space="preserve"> definicij</w:t>
      </w:r>
      <w:r w:rsidR="00F407A4" w:rsidRPr="007A5148">
        <w:t>om</w:t>
      </w:r>
      <w:r w:rsidR="00751EDC" w:rsidRPr="007A5148">
        <w:t xml:space="preserve"> </w:t>
      </w:r>
      <w:r w:rsidR="00A81926">
        <w:t>u posljednje vrijeme</w:t>
      </w:r>
      <w:r w:rsidRPr="007A5148">
        <w:t xml:space="preserve"> najcitiraniji</w:t>
      </w:r>
      <w:r w:rsidR="00E967CE" w:rsidRPr="007A5148">
        <w:t xml:space="preserve"> i najmjerodavniji</w:t>
      </w:r>
      <w:r w:rsidR="00F407A4" w:rsidRPr="007A5148">
        <w:t xml:space="preserve"> kao podloga za teorijske koncepte</w:t>
      </w:r>
      <w:r w:rsidR="006A07AC" w:rsidRPr="007A5148">
        <w:t xml:space="preserve"> u IT menadžmentu</w:t>
      </w:r>
      <w:r w:rsidR="00751EDC" w:rsidRPr="007A5148">
        <w:t xml:space="preserve">. </w:t>
      </w:r>
      <w:r w:rsidR="00F67F2F" w:rsidRPr="007A5148">
        <w:t>Iako su svoje istraživanje ograničili samo na zdravstveni sekto</w:t>
      </w:r>
      <w:r w:rsidR="001105CE" w:rsidRPr="007A5148">
        <w:t>r</w:t>
      </w:r>
      <w:r w:rsidR="00F67F2F" w:rsidRPr="007A5148">
        <w:t>, to ne umanjuje vrijednost teorijskog</w:t>
      </w:r>
      <w:r w:rsidR="00CD63EB">
        <w:t>a</w:t>
      </w:r>
      <w:r w:rsidR="00F67F2F" w:rsidRPr="007A5148">
        <w:t xml:space="preserve"> konstrukta koji je</w:t>
      </w:r>
      <w:r w:rsidR="006A07AC" w:rsidRPr="007A5148">
        <w:t>,</w:t>
      </w:r>
      <w:r w:rsidRPr="007A5148">
        <w:t xml:space="preserve"> uz ostale</w:t>
      </w:r>
      <w:r w:rsidR="006A07AC" w:rsidRPr="007A5148">
        <w:t>,</w:t>
      </w:r>
      <w:r w:rsidR="00F67F2F" w:rsidRPr="007A5148">
        <w:t xml:space="preserve"> korišten za definiranje </w:t>
      </w:r>
      <w:r w:rsidR="00F67F2F" w:rsidRPr="007A5148">
        <w:lastRenderedPageBreak/>
        <w:t xml:space="preserve">prve hipoteze </w:t>
      </w:r>
      <w:r w:rsidR="00F67F2F" w:rsidRPr="007A5148">
        <w:rPr>
          <w:b/>
        </w:rPr>
        <w:t>H1</w:t>
      </w:r>
      <w:r w:rsidR="00A92A82">
        <w:t>. Važno je istaknu</w:t>
      </w:r>
      <w:r w:rsidR="00A81926">
        <w:t>ti kako je</w:t>
      </w:r>
      <w:r w:rsidR="00A92A82">
        <w:t xml:space="preserve"> </w:t>
      </w:r>
      <w:r w:rsidR="008F6249">
        <w:t>usklađenost između IKT korisnika i IT menadžera jako važna</w:t>
      </w:r>
      <w:r w:rsidR="00A81926">
        <w:t xml:space="preserve"> kada su u pitanju očekivanja u bitnim elementima njihova odnosa</w:t>
      </w:r>
      <w:r w:rsidR="008F6249">
        <w:t>.</w:t>
      </w:r>
    </w:p>
    <w:p w:rsidR="00421E34" w:rsidRPr="007A5148" w:rsidRDefault="00421E34" w:rsidP="00F94A1E">
      <w:pPr>
        <w:pStyle w:val="Hipoteze"/>
      </w:pPr>
      <w:r w:rsidRPr="007A5148">
        <w:rPr>
          <w:sz w:val="32"/>
          <w:szCs w:val="32"/>
        </w:rPr>
        <w:t>H1</w:t>
      </w:r>
      <w:r w:rsidRPr="007A5148">
        <w:t xml:space="preserve">: </w:t>
      </w:r>
      <w:r>
        <w:t xml:space="preserve">Postoji općeniti nedostatak usklađenosti između očekivanja korisnika i </w:t>
      </w:r>
      <w:r w:rsidRPr="007A5148">
        <w:t>IT menadžer</w:t>
      </w:r>
      <w:r>
        <w:t>a</w:t>
      </w:r>
      <w:r w:rsidRPr="007A5148">
        <w:t xml:space="preserve"> </w:t>
      </w:r>
      <w:r>
        <w:t>u bitnim elementima njihova odnosa</w:t>
      </w:r>
      <w:r w:rsidRPr="007A5148">
        <w:t>.</w:t>
      </w:r>
    </w:p>
    <w:p w:rsidR="00A81926" w:rsidRPr="00A81926" w:rsidRDefault="00A81926" w:rsidP="008F6249">
      <w:pPr>
        <w:rPr>
          <w:sz w:val="16"/>
          <w:szCs w:val="16"/>
        </w:rPr>
      </w:pPr>
    </w:p>
    <w:p w:rsidR="008F6249" w:rsidRPr="007A5148" w:rsidRDefault="008F6249" w:rsidP="008F6249">
      <w:r w:rsidRPr="007A5148">
        <w:t>Učinkovito i neometano korištenje IKT resursa od strane IKT korisnika izravno je povezano sa statusom i uspjehom IT menadžera</w:t>
      </w:r>
      <w:r w:rsidR="00675573">
        <w:t xml:space="preserve"> i izravno utječe na njega</w:t>
      </w:r>
      <w:r w:rsidRPr="007A5148">
        <w:t xml:space="preserve">. Izvršni direktor i </w:t>
      </w:r>
      <w:r w:rsidRPr="007A5148">
        <w:rPr>
          <w:rFonts w:eastAsia="Calibri" w:cs="Times New Roman"/>
        </w:rPr>
        <w:t>uprava organizacije u pravilu</w:t>
      </w:r>
      <w:r w:rsidR="00CD63EB">
        <w:rPr>
          <w:rFonts w:eastAsia="Calibri" w:cs="Times New Roman"/>
        </w:rPr>
        <w:t xml:space="preserve"> će</w:t>
      </w:r>
      <w:r w:rsidRPr="007A5148">
        <w:rPr>
          <w:rFonts w:eastAsia="Calibri" w:cs="Times New Roman"/>
        </w:rPr>
        <w:t xml:space="preserve"> uvijek podržati IT menadžera u njegovim nastojanjima za jeftinij</w:t>
      </w:r>
      <w:r w:rsidR="00966FA4">
        <w:rPr>
          <w:rFonts w:eastAsia="Calibri" w:cs="Times New Roman"/>
        </w:rPr>
        <w:t>im</w:t>
      </w:r>
      <w:r w:rsidRPr="007A5148">
        <w:rPr>
          <w:rFonts w:eastAsia="Calibri" w:cs="Times New Roman"/>
        </w:rPr>
        <w:t xml:space="preserve"> i učinkovitij</w:t>
      </w:r>
      <w:r w:rsidR="00966FA4">
        <w:rPr>
          <w:rFonts w:eastAsia="Calibri" w:cs="Times New Roman"/>
        </w:rPr>
        <w:t>im</w:t>
      </w:r>
      <w:r w:rsidRPr="007A5148">
        <w:rPr>
          <w:rFonts w:eastAsia="Calibri" w:cs="Times New Roman"/>
        </w:rPr>
        <w:t xml:space="preserve"> poslovanje</w:t>
      </w:r>
      <w:r w:rsidR="00966FA4">
        <w:rPr>
          <w:rFonts w:eastAsia="Calibri" w:cs="Times New Roman"/>
        </w:rPr>
        <w:t>m</w:t>
      </w:r>
      <w:r w:rsidRPr="007A5148">
        <w:rPr>
          <w:rFonts w:eastAsia="Calibri" w:cs="Times New Roman"/>
        </w:rPr>
        <w:t xml:space="preserve">. </w:t>
      </w:r>
      <w:r w:rsidRPr="007A5148">
        <w:t xml:space="preserve">IT menadžer mora biti stručan, a to podrazumijeva dvije važne komponente: </w:t>
      </w:r>
      <w:r w:rsidRPr="007A5148">
        <w:rPr>
          <w:i/>
        </w:rPr>
        <w:t>iskustvo</w:t>
      </w:r>
      <w:r w:rsidRPr="007A5148">
        <w:t xml:space="preserve"> i </w:t>
      </w:r>
      <w:r w:rsidRPr="007A5148">
        <w:rPr>
          <w:i/>
        </w:rPr>
        <w:t>obrazovanje</w:t>
      </w:r>
      <w:r w:rsidR="00966FA4">
        <w:t>,</w:t>
      </w:r>
      <w:r w:rsidRPr="007A5148">
        <w:t xml:space="preserve"> kako bi mogao pratiti trendove i izazove modernoga poslovanja. Korisnicima mora na raspolaganju biti učinkovit IKT sustav koji je u svakome trenutku dostupan, a njihovi zahtjevi moraju biti shvaćeni na pravi način. Ukoliko IT menadžer u pitanju tema </w:t>
      </w:r>
      <w:r w:rsidR="00966FA4">
        <w:t>po</w:t>
      </w:r>
      <w:r w:rsidRPr="007A5148">
        <w:t xml:space="preserve">vezanih </w:t>
      </w:r>
      <w:r w:rsidR="00966FA4">
        <w:t>sa</w:t>
      </w:r>
      <w:r w:rsidRPr="007A5148">
        <w:t xml:space="preserve"> struk</w:t>
      </w:r>
      <w:r w:rsidR="00966FA4">
        <w:t>om</w:t>
      </w:r>
      <w:r w:rsidRPr="007A5148">
        <w:t xml:space="preserve"> ne nađe zajednički jezik i ne uskladi se s upravom i korisnicima</w:t>
      </w:r>
      <w:r w:rsidR="00966FA4">
        <w:t>, utoliko</w:t>
      </w:r>
      <w:r w:rsidRPr="007A5148">
        <w:t xml:space="preserve"> njegovi projekti neće uspjeti, bilo zbog odbijanja uprave ili zbog otpora korisnika </w:t>
      </w:r>
      <w:sdt>
        <w:sdtPr>
          <w:id w:val="-2081587135"/>
          <w:citation/>
        </w:sdtPr>
        <w:sdtEndPr/>
        <w:sdtContent>
          <w:r w:rsidRPr="007A5148">
            <w:fldChar w:fldCharType="begin"/>
          </w:r>
          <w:r w:rsidRPr="007A5148">
            <w:instrText xml:space="preserve"> CITATION Tri09 \l 1050 </w:instrText>
          </w:r>
          <w:r w:rsidRPr="007A5148">
            <w:fldChar w:fldCharType="separate"/>
          </w:r>
          <w:r w:rsidR="001B6365">
            <w:rPr>
              <w:noProof/>
            </w:rPr>
            <w:t>(Trigo, Varajão, Oliveira, &amp; Barroso, 2009)</w:t>
          </w:r>
          <w:r w:rsidRPr="007A5148">
            <w:fldChar w:fldCharType="end"/>
          </w:r>
        </w:sdtContent>
      </w:sdt>
      <w:r w:rsidRPr="007A5148">
        <w:t>.</w:t>
      </w:r>
    </w:p>
    <w:p w:rsidR="00421E34" w:rsidRDefault="008F6249" w:rsidP="008F6249">
      <w:r w:rsidRPr="007A5148">
        <w:t>Problem</w:t>
      </w:r>
      <w:r w:rsidRPr="007A5148">
        <w:rPr>
          <w:rFonts w:eastAsia="Calibri" w:cs="Times New Roman"/>
        </w:rPr>
        <w:t xml:space="preserve"> može biti i u neispunjavanju očekivanja uprave i korisnika u pogledu planiranih troškova i probijanja rokova </w:t>
      </w:r>
      <w:sdt>
        <w:sdtPr>
          <w:rPr>
            <w:rFonts w:eastAsia="Calibri" w:cs="Times New Roman"/>
          </w:rPr>
          <w:id w:val="2039388885"/>
          <w:citation/>
        </w:sdtPr>
        <w:sdtEndPr/>
        <w:sdtContent>
          <w:r w:rsidRPr="007A5148">
            <w:rPr>
              <w:rFonts w:eastAsia="Calibri" w:cs="Times New Roman"/>
            </w:rPr>
            <w:fldChar w:fldCharType="begin"/>
          </w:r>
          <w:r w:rsidRPr="007A5148">
            <w:rPr>
              <w:rFonts w:eastAsia="Calibri" w:cs="Times New Roman"/>
            </w:rPr>
            <w:instrText xml:space="preserve"> CITATION Boy05 \l 1050 </w:instrText>
          </w:r>
          <w:r w:rsidRPr="007A5148">
            <w:rPr>
              <w:rFonts w:eastAsia="Calibri" w:cs="Times New Roman"/>
            </w:rPr>
            <w:fldChar w:fldCharType="separate"/>
          </w:r>
          <w:r w:rsidR="001B6365" w:rsidRPr="001B6365">
            <w:rPr>
              <w:rFonts w:eastAsia="Calibri" w:cs="Times New Roman"/>
              <w:noProof/>
            </w:rPr>
            <w:t>(Boyd, Glandon, &amp; Glandon, 2005)</w:t>
          </w:r>
          <w:r w:rsidRPr="007A5148">
            <w:rPr>
              <w:rFonts w:eastAsia="Calibri" w:cs="Times New Roman"/>
            </w:rPr>
            <w:fldChar w:fldCharType="end"/>
          </w:r>
        </w:sdtContent>
      </w:sdt>
      <w:r w:rsidRPr="007A5148">
        <w:rPr>
          <w:rFonts w:eastAsia="Calibri" w:cs="Times New Roman"/>
        </w:rPr>
        <w:t xml:space="preserve">. Pojavom recesije IT menadžer počinje ponovno promišljati učinkovitost IKT-a i kako bi dao </w:t>
      </w:r>
      <w:r w:rsidRPr="007A5148">
        <w:rPr>
          <w:rFonts w:eastAsia="Calibri" w:cs="Times New Roman"/>
          <w:i/>
        </w:rPr>
        <w:t>više za manje</w:t>
      </w:r>
      <w:r w:rsidRPr="007A5148">
        <w:rPr>
          <w:rFonts w:eastAsia="Calibri" w:cs="Times New Roman"/>
        </w:rPr>
        <w:t xml:space="preserve"> kroz reinženjering procesa i povećanje učinkovitosti te što većega povrata investiranih sredstava u IKT </w:t>
      </w:r>
      <w:sdt>
        <w:sdtPr>
          <w:rPr>
            <w:rFonts w:eastAsia="Calibri" w:cs="Times New Roman"/>
          </w:rPr>
          <w:id w:val="504566622"/>
          <w:citation/>
        </w:sdtPr>
        <w:sdtEndPr/>
        <w:sdtContent>
          <w:r w:rsidRPr="007A5148">
            <w:rPr>
              <w:rFonts w:eastAsia="Calibri" w:cs="Times New Roman"/>
            </w:rPr>
            <w:fldChar w:fldCharType="begin"/>
          </w:r>
          <w:r w:rsidR="001E5BBA">
            <w:rPr>
              <w:rFonts w:eastAsia="Calibri" w:cs="Times New Roman"/>
            </w:rPr>
            <w:instrText xml:space="preserve">CITATION IBM09a \l 1050 </w:instrText>
          </w:r>
          <w:r w:rsidRPr="007A5148">
            <w:rPr>
              <w:rFonts w:eastAsia="Calibri" w:cs="Times New Roman"/>
            </w:rPr>
            <w:fldChar w:fldCharType="separate"/>
          </w:r>
          <w:r w:rsidR="001B6365" w:rsidRPr="001B6365">
            <w:rPr>
              <w:rFonts w:eastAsia="Calibri" w:cs="Times New Roman"/>
              <w:noProof/>
            </w:rPr>
            <w:t>(IBM, 2009a)</w:t>
          </w:r>
          <w:r w:rsidRPr="007A5148">
            <w:rPr>
              <w:rFonts w:eastAsia="Calibri" w:cs="Times New Roman"/>
            </w:rPr>
            <w:fldChar w:fldCharType="end"/>
          </w:r>
        </w:sdtContent>
      </w:sdt>
      <w:r w:rsidRPr="007A5148">
        <w:rPr>
          <w:rFonts w:eastAsia="Calibri" w:cs="Times New Roman"/>
        </w:rPr>
        <w:t xml:space="preserve">. Ipak, nije za uspjeh uvijek dovoljno samo tehničko IKT znanje i praćenje te primjena svjetskih trendova na IKT. Waller i sur. naglašavaju i da se IT menadžerom ne postaje isključivo znanjem, pameću i najboljim poznavanjem tehnologije, nego je potrebno postići </w:t>
      </w:r>
      <w:r w:rsidRPr="007A5148">
        <w:rPr>
          <w:rFonts w:eastAsia="Calibri" w:cs="Times New Roman"/>
          <w:i/>
        </w:rPr>
        <w:t>nasljedovanje</w:t>
      </w:r>
      <w:r w:rsidRPr="007A5148">
        <w:rPr>
          <w:rFonts w:eastAsia="Calibri" w:cs="Times New Roman"/>
        </w:rPr>
        <w:t xml:space="preserve">, ne samo suradnika </w:t>
      </w:r>
      <w:sdt>
        <w:sdtPr>
          <w:id w:val="677783342"/>
          <w:citation/>
        </w:sdtPr>
        <w:sdtEndPr/>
        <w:sdtContent>
          <w:r w:rsidRPr="007A5148">
            <w:fldChar w:fldCharType="begin"/>
          </w:r>
          <w:r w:rsidRPr="007A5148">
            <w:instrText xml:space="preserve">CITATION Gra10 \p 2-3 \t  \l 1050 </w:instrText>
          </w:r>
          <w:r w:rsidRPr="007A5148">
            <w:fldChar w:fldCharType="separate"/>
          </w:r>
          <w:r w:rsidR="001B6365">
            <w:rPr>
              <w:noProof/>
            </w:rPr>
            <w:t>(Waller, Rubenstrunk, &amp; Hallenbeck, 2010, str. 2-3)</w:t>
          </w:r>
          <w:r w:rsidRPr="007A5148">
            <w:fldChar w:fldCharType="end"/>
          </w:r>
        </w:sdtContent>
      </w:sdt>
      <w:r w:rsidRPr="007A5148">
        <w:t xml:space="preserve"> nego i korisnika IKT-a </w:t>
      </w:r>
      <w:sdt>
        <w:sdtPr>
          <w:rPr>
            <w:lang w:bidi="en-US"/>
          </w:rPr>
          <w:id w:val="-54312510"/>
          <w:citation/>
        </w:sdtPr>
        <w:sdtEndPr/>
        <w:sdtContent>
          <w:r w:rsidRPr="007A5148">
            <w:rPr>
              <w:lang w:bidi="en-US"/>
            </w:rPr>
            <w:fldChar w:fldCharType="begin"/>
          </w:r>
          <w:r w:rsidRPr="007A5148">
            <w:rPr>
              <w:lang w:bidi="en-US"/>
            </w:rPr>
            <w:instrText xml:space="preserve">CITATION Ste92 \l 1050 </w:instrText>
          </w:r>
          <w:r w:rsidRPr="007A5148">
            <w:rPr>
              <w:lang w:bidi="en-US"/>
            </w:rPr>
            <w:fldChar w:fldCharType="separate"/>
          </w:r>
          <w:r w:rsidR="001B6365">
            <w:rPr>
              <w:noProof/>
              <w:lang w:bidi="en-US"/>
            </w:rPr>
            <w:t>(Stephens, Ledbetter, Mitra, &amp; Ford, 1992)</w:t>
          </w:r>
          <w:r w:rsidRPr="007A5148">
            <w:rPr>
              <w:lang w:bidi="en-US"/>
            </w:rPr>
            <w:fldChar w:fldCharType="end"/>
          </w:r>
        </w:sdtContent>
      </w:sdt>
      <w:r w:rsidRPr="007A5148">
        <w:t xml:space="preserve">, uprave i dobavljača usluga </w:t>
      </w:r>
      <w:sdt>
        <w:sdtPr>
          <w:rPr>
            <w:i/>
            <w:lang w:bidi="en-US"/>
          </w:rPr>
          <w:id w:val="-2094542205"/>
          <w:citation/>
        </w:sdtPr>
        <w:sdtEndPr/>
        <w:sdtContent>
          <w:r w:rsidRPr="007A5148">
            <w:rPr>
              <w:i/>
              <w:lang w:bidi="en-US"/>
            </w:rPr>
            <w:fldChar w:fldCharType="begin"/>
          </w:r>
          <w:r w:rsidRPr="007A5148">
            <w:rPr>
              <w:lang w:bidi="en-US"/>
            </w:rPr>
            <w:instrText xml:space="preserve"> CITATION Hol10 \l 1050 </w:instrText>
          </w:r>
          <w:r w:rsidRPr="007A5148">
            <w:rPr>
              <w:i/>
              <w:lang w:bidi="en-US"/>
            </w:rPr>
            <w:fldChar w:fldCharType="separate"/>
          </w:r>
          <w:r w:rsidR="001B6365" w:rsidRPr="001B6365">
            <w:rPr>
              <w:noProof/>
              <w:lang w:bidi="en-US"/>
            </w:rPr>
            <w:t>(Holtsnider &amp; Brian, 2010)</w:t>
          </w:r>
          <w:r w:rsidRPr="007A5148">
            <w:rPr>
              <w:i/>
              <w:lang w:bidi="en-US"/>
            </w:rPr>
            <w:fldChar w:fldCharType="end"/>
          </w:r>
        </w:sdtContent>
      </w:sdt>
      <w:r>
        <w:t>.</w:t>
      </w:r>
    </w:p>
    <w:p w:rsidR="00802C2A" w:rsidRDefault="008F6249" w:rsidP="00A40277">
      <w:pPr>
        <w:pStyle w:val="Heading4"/>
      </w:pPr>
      <w:bookmarkStart w:id="19" w:name="_Toc462787678"/>
      <w:r>
        <w:lastRenderedPageBreak/>
        <w:t>Komunikacijske kompetencije kao najvažniji činitelj usklađenosti</w:t>
      </w:r>
      <w:bookmarkEnd w:id="19"/>
    </w:p>
    <w:p w:rsidR="00675573" w:rsidRDefault="00675573" w:rsidP="008F6249">
      <w:r w:rsidRPr="007A5148">
        <w:t>U praktičnom</w:t>
      </w:r>
      <w:r w:rsidR="00A6611D">
        <w:t>e</w:t>
      </w:r>
      <w:r w:rsidRPr="007A5148">
        <w:t xml:space="preserve"> su smislu, komunikacijske </w:t>
      </w:r>
      <w:r>
        <w:t xml:space="preserve">kompetencije </w:t>
      </w:r>
      <w:r w:rsidRPr="007A5148">
        <w:t>važne za postizanje konsenzusa s upravom kao sponzorom IKT-a oko određivanja opsega isporuke bilo kojeg</w:t>
      </w:r>
      <w:r w:rsidR="00A6611D">
        <w:t>a</w:t>
      </w:r>
      <w:r w:rsidRPr="007A5148">
        <w:t xml:space="preserve"> projekta važnoga za organizaciju </w:t>
      </w:r>
      <w:sdt>
        <w:sdtPr>
          <w:id w:val="586656104"/>
          <w:citation/>
        </w:sdtPr>
        <w:sdtEndPr/>
        <w:sdtContent>
          <w:r w:rsidRPr="007A5148">
            <w:fldChar w:fldCharType="begin"/>
          </w:r>
          <w:r w:rsidRPr="007A5148">
            <w:instrText xml:space="preserve">CITATION Che05 \l 1050 </w:instrText>
          </w:r>
          <w:r w:rsidRPr="007A5148">
            <w:fldChar w:fldCharType="separate"/>
          </w:r>
          <w:r w:rsidR="001B6365">
            <w:rPr>
              <w:noProof/>
            </w:rPr>
            <w:t>(Chen, Miller, Jiang, &amp; Klein, 2005)</w:t>
          </w:r>
          <w:r w:rsidRPr="007A5148">
            <w:fldChar w:fldCharType="end"/>
          </w:r>
        </w:sdtContent>
      </w:sdt>
      <w:r w:rsidRPr="007A5148">
        <w:t xml:space="preserve">. Učestala komunikacija </w:t>
      </w:r>
      <w:r w:rsidRPr="007A5148">
        <w:rPr>
          <w:rStyle w:val="hps"/>
        </w:rPr>
        <w:t>između</w:t>
      </w:r>
      <w:r w:rsidRPr="007A5148">
        <w:t xml:space="preserve"> </w:t>
      </w:r>
      <w:r w:rsidRPr="007A5148">
        <w:rPr>
          <w:rStyle w:val="hps"/>
        </w:rPr>
        <w:t>izvršnog</w:t>
      </w:r>
      <w:r w:rsidR="00A6611D">
        <w:rPr>
          <w:rStyle w:val="hps"/>
        </w:rPr>
        <w:t>a</w:t>
      </w:r>
      <w:r w:rsidRPr="007A5148">
        <w:rPr>
          <w:rStyle w:val="hps"/>
        </w:rPr>
        <w:t xml:space="preserve"> direktora</w:t>
      </w:r>
      <w:r w:rsidRPr="007A5148">
        <w:t xml:space="preserve"> </w:t>
      </w:r>
      <w:r w:rsidRPr="007A5148">
        <w:rPr>
          <w:rStyle w:val="hps"/>
        </w:rPr>
        <w:t>i</w:t>
      </w:r>
      <w:r w:rsidRPr="007A5148">
        <w:t xml:space="preserve"> </w:t>
      </w:r>
      <w:r w:rsidRPr="007A5148">
        <w:rPr>
          <w:rStyle w:val="hps"/>
        </w:rPr>
        <w:t xml:space="preserve">IT menadžera omogućit će njihovu međusobnu usklađenost, a time i bolju razmjenu informacija </w:t>
      </w:r>
      <w:sdt>
        <w:sdtPr>
          <w:id w:val="-336079933"/>
          <w:citation/>
        </w:sdtPr>
        <w:sdtEndPr/>
        <w:sdtContent>
          <w:r w:rsidRPr="007A5148">
            <w:fldChar w:fldCharType="begin"/>
          </w:r>
          <w:r w:rsidRPr="007A5148">
            <w:instrText xml:space="preserve"> CITATION Joh05 \l 1050 </w:instrText>
          </w:r>
          <w:r w:rsidRPr="007A5148">
            <w:fldChar w:fldCharType="separate"/>
          </w:r>
          <w:r w:rsidR="001B6365">
            <w:rPr>
              <w:noProof/>
            </w:rPr>
            <w:t>(Johnson &amp; Lederer, 2005)</w:t>
          </w:r>
          <w:r w:rsidRPr="007A5148">
            <w:fldChar w:fldCharType="end"/>
          </w:r>
        </w:sdtContent>
      </w:sdt>
      <w:r w:rsidRPr="007A5148">
        <w:t xml:space="preserve"> jer izvršni direktor često puta važne stvari vezane za IKT vidi na različit način od IT menadžera </w:t>
      </w:r>
      <w:sdt>
        <w:sdtPr>
          <w:id w:val="-50010739"/>
          <w:citation/>
        </w:sdtPr>
        <w:sdtEndPr/>
        <w:sdtContent>
          <w:r w:rsidRPr="007A5148">
            <w:fldChar w:fldCharType="begin"/>
          </w:r>
          <w:r w:rsidRPr="007A5148">
            <w:instrText xml:space="preserve"> CITATION Col11 \l 1050 </w:instrText>
          </w:r>
          <w:r w:rsidRPr="007A5148">
            <w:fldChar w:fldCharType="separate"/>
          </w:r>
          <w:r w:rsidR="001B6365">
            <w:rPr>
              <w:noProof/>
            </w:rPr>
            <w:t>(Young, Morello, &amp; Aron, 2011)</w:t>
          </w:r>
          <w:r w:rsidRPr="007A5148">
            <w:fldChar w:fldCharType="end"/>
          </w:r>
        </w:sdtContent>
      </w:sdt>
      <w:r w:rsidRPr="007A5148">
        <w:t xml:space="preserve"> što može biti potencijalni problem u izgradnji učinkovitoga IKT-a. Važnost dobre komunikacije je i u potrebi da se mogućnosti IKT-a iskoriste na najbolji mogući način, a da bi bio uspješan</w:t>
      </w:r>
      <w:r w:rsidR="00A6611D">
        <w:t>,</w:t>
      </w:r>
      <w:r w:rsidRPr="007A5148">
        <w:t xml:space="preserve"> IT menadžer mora zadobiti razumijevanje korisnika IKT-a i uprave </w:t>
      </w:r>
      <w:sdt>
        <w:sdtPr>
          <w:id w:val="-206799861"/>
          <w:citation/>
        </w:sdtPr>
        <w:sdtEndPr/>
        <w:sdtContent>
          <w:r w:rsidRPr="007A5148">
            <w:fldChar w:fldCharType="begin"/>
          </w:r>
          <w:r w:rsidRPr="007A5148">
            <w:instrText xml:space="preserve">CITATION Fee92 \t  \m Eir10 \m Sae14 \l 1050 </w:instrText>
          </w:r>
          <w:r w:rsidRPr="007A5148">
            <w:fldChar w:fldCharType="separate"/>
          </w:r>
          <w:r w:rsidR="001B6365">
            <w:rPr>
              <w:noProof/>
            </w:rPr>
            <w:t>(Feeny, Edwards, &amp; Simpson, 1992; Eiras, 2010; Ayat &amp; Farajkhah, 2014)</w:t>
          </w:r>
          <w:r w:rsidRPr="007A5148">
            <w:fldChar w:fldCharType="end"/>
          </w:r>
        </w:sdtContent>
      </w:sdt>
      <w:r w:rsidRPr="007A5148">
        <w:t>. Komunikacija s upravom i onima koji su u hijerarhiji iznad IT menadžera važna je zbog sponzorstva i podrške projektima.</w:t>
      </w:r>
    </w:p>
    <w:p w:rsidR="008F6249" w:rsidRDefault="005C41B7" w:rsidP="008F6249">
      <w:r w:rsidRPr="007A5148">
        <w:t xml:space="preserve">Hipoteza </w:t>
      </w:r>
      <w:r w:rsidRPr="007A5148">
        <w:rPr>
          <w:b/>
        </w:rPr>
        <w:t>H</w:t>
      </w:r>
      <w:r>
        <w:rPr>
          <w:b/>
        </w:rPr>
        <w:t>2</w:t>
      </w:r>
      <w:r w:rsidRPr="007A5148">
        <w:t xml:space="preserve"> ukazuje i kako se može očekivati da će IT menadžer koji dobro komunicira i raspolaže zavidnim komunikacijskim kompetencijama ostvariti bolju usklađenost s očekivanjima korisnika i uprave te uživati njihovo povjerenje </w:t>
      </w:r>
      <w:sdt>
        <w:sdtPr>
          <w:id w:val="313304691"/>
          <w:citation/>
        </w:sdtPr>
        <w:sdtEndPr/>
        <w:sdtContent>
          <w:r w:rsidRPr="007A5148">
            <w:fldChar w:fldCharType="begin"/>
          </w:r>
          <w:r w:rsidRPr="007A5148">
            <w:instrText>CITATION Roc \t  \l 1050  \m Gro931</w:instrText>
          </w:r>
          <w:r w:rsidRPr="007A5148">
            <w:fldChar w:fldCharType="separate"/>
          </w:r>
          <w:r w:rsidR="001B6365">
            <w:rPr>
              <w:noProof/>
            </w:rPr>
            <w:t>(Rockart, 1982; Grover, Jeong, Kettinger, &amp; Lee, 1993)</w:t>
          </w:r>
          <w:r w:rsidRPr="007A5148">
            <w:fldChar w:fldCharType="end"/>
          </w:r>
        </w:sdtContent>
      </w:sdt>
      <w:r w:rsidRPr="007A5148">
        <w:t xml:space="preserve">. IT menadžera s takvim komunikacijskim kompetencijama više će respektirati i korisnici </w:t>
      </w:r>
      <w:sdt>
        <w:sdtPr>
          <w:id w:val="1198888594"/>
          <w:citation/>
        </w:sdtPr>
        <w:sdtEndPr/>
        <w:sdtContent>
          <w:r w:rsidRPr="007A5148">
            <w:fldChar w:fldCharType="begin"/>
          </w:r>
          <w:r w:rsidRPr="007A5148">
            <w:instrText xml:space="preserve"> CITATION Sun \l 1050 </w:instrText>
          </w:r>
          <w:r w:rsidRPr="007A5148">
            <w:fldChar w:fldCharType="separate"/>
          </w:r>
          <w:r w:rsidR="001B6365">
            <w:rPr>
              <w:noProof/>
            </w:rPr>
            <w:t>(Sun, Fand, Lim, Huang, &amp; Straub, 2012)</w:t>
          </w:r>
          <w:r w:rsidRPr="007A5148">
            <w:fldChar w:fldCharType="end"/>
          </w:r>
        </w:sdtContent>
      </w:sdt>
      <w:r w:rsidRPr="007A5148">
        <w:t xml:space="preserve"> i uprava </w:t>
      </w:r>
      <w:sdt>
        <w:sdtPr>
          <w:id w:val="-1986230535"/>
          <w:citation/>
        </w:sdtPr>
        <w:sdtEndPr/>
        <w:sdtContent>
          <w:r w:rsidRPr="007A5148">
            <w:fldChar w:fldCharType="begin"/>
          </w:r>
          <w:r w:rsidRPr="007A5148">
            <w:instrText xml:space="preserve"> CITATION Tri09 \l 1050 </w:instrText>
          </w:r>
          <w:r w:rsidRPr="007A5148">
            <w:fldChar w:fldCharType="separate"/>
          </w:r>
          <w:r w:rsidR="001B6365">
            <w:rPr>
              <w:noProof/>
            </w:rPr>
            <w:t>(Trigo, Varajão, Oliveira, &amp; Barroso, 2009)</w:t>
          </w:r>
          <w:r w:rsidRPr="007A5148">
            <w:fldChar w:fldCharType="end"/>
          </w:r>
        </w:sdtContent>
      </w:sdt>
      <w:r w:rsidRPr="007A5148">
        <w:t xml:space="preserve"> jer će se moći bolje međusobno razumjeti. </w:t>
      </w:r>
    </w:p>
    <w:p w:rsidR="008F6249" w:rsidRDefault="008F6249" w:rsidP="00F94A1E">
      <w:pPr>
        <w:pStyle w:val="Hipoteze"/>
      </w:pPr>
      <w:r w:rsidRPr="007A5148">
        <w:rPr>
          <w:sz w:val="32"/>
          <w:szCs w:val="32"/>
        </w:rPr>
        <w:t>H</w:t>
      </w:r>
      <w:r>
        <w:rPr>
          <w:sz w:val="32"/>
          <w:szCs w:val="32"/>
        </w:rPr>
        <w:t>2</w:t>
      </w:r>
      <w:r w:rsidRPr="007A5148">
        <w:t xml:space="preserve">: </w:t>
      </w:r>
      <w:r w:rsidR="0064769A">
        <w:t>Komunikacijske kompetencije ističu se kao bitne kod svih organizacija i pokazuju se kao najvažniji činitelj usklađenosti između očekivanja IKT korisnika i IT menadžera u očekivanjima kod IT menadžera.</w:t>
      </w:r>
    </w:p>
    <w:p w:rsidR="008F6249" w:rsidRPr="00675573" w:rsidRDefault="008F6249" w:rsidP="008F6249">
      <w:pPr>
        <w:rPr>
          <w:sz w:val="16"/>
          <w:szCs w:val="16"/>
        </w:rPr>
      </w:pPr>
    </w:p>
    <w:p w:rsidR="008F6249" w:rsidRPr="007A5148" w:rsidRDefault="008F6249" w:rsidP="008F6249">
      <w:pPr>
        <w:rPr>
          <w:lang w:bidi="en-US"/>
        </w:rPr>
      </w:pPr>
      <w:r w:rsidRPr="007A5148">
        <w:t>Kvalitetni IKT projekti osnovno</w:t>
      </w:r>
      <w:r w:rsidR="00632834">
        <w:t xml:space="preserve"> su</w:t>
      </w:r>
      <w:r w:rsidRPr="007A5148">
        <w:t xml:space="preserve"> sredstvo napretka IKT-a i očuvanja njegove primarne zadaće kroz praćenje trendova i odgovora zahtjevima poslovanja i tržišta </w:t>
      </w:r>
      <w:sdt>
        <w:sdtPr>
          <w:id w:val="-439676928"/>
          <w:citation/>
        </w:sdtPr>
        <w:sdtEndPr/>
        <w:sdtContent>
          <w:r w:rsidRPr="007A5148">
            <w:fldChar w:fldCharType="begin"/>
          </w:r>
          <w:r w:rsidRPr="007A5148">
            <w:instrText xml:space="preserve">CITATION Joe11 \t  \l 1050 </w:instrText>
          </w:r>
          <w:r w:rsidRPr="007A5148">
            <w:fldChar w:fldCharType="separate"/>
          </w:r>
          <w:r w:rsidR="001B6365" w:rsidRPr="001B6365">
            <w:rPr>
              <w:noProof/>
            </w:rPr>
            <w:t>(Peppard, Edwards, &amp; Lambert, 2011)</w:t>
          </w:r>
          <w:r w:rsidRPr="007A5148">
            <w:fldChar w:fldCharType="end"/>
          </w:r>
        </w:sdtContent>
      </w:sdt>
      <w:r w:rsidRPr="007A5148">
        <w:t xml:space="preserve"> te uspješna isporuka IKT usluga </w:t>
      </w:r>
      <w:sdt>
        <w:sdtPr>
          <w:id w:val="1984342594"/>
          <w:citation/>
        </w:sdtPr>
        <w:sdtEndPr/>
        <w:sdtContent>
          <w:r w:rsidRPr="007A5148">
            <w:fldChar w:fldCharType="begin"/>
          </w:r>
          <w:r w:rsidRPr="007A5148">
            <w:instrText xml:space="preserve"> CITATION Aji13 \l 1050 </w:instrText>
          </w:r>
          <w:r w:rsidRPr="007A5148">
            <w:fldChar w:fldCharType="separate"/>
          </w:r>
          <w:r w:rsidR="001B6365">
            <w:rPr>
              <w:noProof/>
            </w:rPr>
            <w:t>(Kambil, 2013)</w:t>
          </w:r>
          <w:r w:rsidRPr="007A5148">
            <w:fldChar w:fldCharType="end"/>
          </w:r>
        </w:sdtContent>
      </w:sdt>
      <w:r w:rsidRPr="007A5148">
        <w:t xml:space="preserve">. </w:t>
      </w:r>
      <w:r w:rsidRPr="007A5148">
        <w:rPr>
          <w:lang w:bidi="en-US"/>
        </w:rPr>
        <w:t xml:space="preserve">IT menadžer treba dobro poznavati ključne tehnologije kao i imati iskustvo u vođenju </w:t>
      </w:r>
      <w:r w:rsidRPr="007A5148">
        <w:rPr>
          <w:lang w:bidi="en-US"/>
        </w:rPr>
        <w:lastRenderedPageBreak/>
        <w:t xml:space="preserve">timova jer je to jako važno za učinkovitu isporuku IKT usluga i upravljanje IKT-om u organizaciji </w:t>
      </w:r>
      <w:sdt>
        <w:sdtPr>
          <w:rPr>
            <w:lang w:bidi="en-US"/>
          </w:rPr>
          <w:id w:val="-1193759671"/>
          <w:citation/>
        </w:sdtPr>
        <w:sdtEndPr/>
        <w:sdtContent>
          <w:r w:rsidRPr="007A5148">
            <w:rPr>
              <w:lang w:bidi="en-US"/>
            </w:rPr>
            <w:fldChar w:fldCharType="begin"/>
          </w:r>
          <w:r w:rsidRPr="007A5148">
            <w:rPr>
              <w:lang w:bidi="en-US"/>
            </w:rPr>
            <w:instrText xml:space="preserve"> CITATION Lan07 \l 1050 </w:instrText>
          </w:r>
          <w:r w:rsidRPr="007A5148">
            <w:rPr>
              <w:lang w:bidi="en-US"/>
            </w:rPr>
            <w:fldChar w:fldCharType="separate"/>
          </w:r>
          <w:r w:rsidR="001B6365">
            <w:rPr>
              <w:noProof/>
              <w:lang w:bidi="en-US"/>
            </w:rPr>
            <w:t>(Lane &amp; Koronios, 2007)</w:t>
          </w:r>
          <w:r w:rsidRPr="007A5148">
            <w:rPr>
              <w:lang w:bidi="en-US"/>
            </w:rPr>
            <w:fldChar w:fldCharType="end"/>
          </w:r>
        </w:sdtContent>
      </w:sdt>
      <w:r w:rsidRPr="007A5148">
        <w:rPr>
          <w:lang w:bidi="en-US"/>
        </w:rPr>
        <w:t xml:space="preserve">. Nisu sve organizacije iste </w:t>
      </w:r>
      <w:r w:rsidR="00632834">
        <w:rPr>
          <w:lang w:bidi="en-US"/>
        </w:rPr>
        <w:t xml:space="preserve">s </w:t>
      </w:r>
      <w:r w:rsidRPr="007A5148">
        <w:rPr>
          <w:lang w:bidi="en-US"/>
        </w:rPr>
        <w:t xml:space="preserve">obzirom na veličinu, djelatnost kojom se bave te korporativnu kulturu koju njeguju. Važno je uzeti u obzir da vještine koje mora posjedovati IT menadžer ovise o tim različitostima pa prema tome postoje i različiti profili idealnoga IT menadžera </w:t>
      </w:r>
      <w:sdt>
        <w:sdtPr>
          <w:rPr>
            <w:lang w:bidi="en-US"/>
          </w:rPr>
          <w:id w:val="-739715960"/>
          <w:citation/>
        </w:sdtPr>
        <w:sdtEndPr/>
        <w:sdtContent>
          <w:r w:rsidRPr="007A5148">
            <w:rPr>
              <w:lang w:bidi="en-US"/>
            </w:rPr>
            <w:fldChar w:fldCharType="begin"/>
          </w:r>
          <w:r w:rsidRPr="007A5148">
            <w:rPr>
              <w:lang w:bidi="en-US"/>
            </w:rPr>
            <w:instrText xml:space="preserve"> CITATION Boe13 \l 1050 </w:instrText>
          </w:r>
          <w:r w:rsidRPr="007A5148">
            <w:rPr>
              <w:lang w:bidi="en-US"/>
            </w:rPr>
            <w:fldChar w:fldCharType="separate"/>
          </w:r>
          <w:r w:rsidR="001B6365">
            <w:rPr>
              <w:noProof/>
              <w:lang w:bidi="en-US"/>
            </w:rPr>
            <w:t>(Boehm, Stolze, &amp; Thomas, 2013)</w:t>
          </w:r>
          <w:r w:rsidRPr="007A5148">
            <w:rPr>
              <w:lang w:bidi="en-US"/>
            </w:rPr>
            <w:fldChar w:fldCharType="end"/>
          </w:r>
        </w:sdtContent>
      </w:sdt>
      <w:r w:rsidRPr="007A5148">
        <w:rPr>
          <w:lang w:bidi="en-US"/>
        </w:rPr>
        <w:t xml:space="preserve">. </w:t>
      </w:r>
    </w:p>
    <w:p w:rsidR="008F6249" w:rsidRPr="007A5148" w:rsidRDefault="008F6249" w:rsidP="008F6249">
      <w:r w:rsidRPr="007A5148">
        <w:t xml:space="preserve">U komunikaciji s upravom važno je </w:t>
      </w:r>
      <w:r w:rsidRPr="007A5148">
        <w:rPr>
          <w:i/>
        </w:rPr>
        <w:t>prodavati IKT</w:t>
      </w:r>
      <w:r w:rsidRPr="007A5148">
        <w:t xml:space="preserve"> onima koji odlučuju o ulaganjima, a s korisnicima IKT-a aktivno komunicirati </w:t>
      </w:r>
      <w:sdt>
        <w:sdtPr>
          <w:id w:val="1573384014"/>
          <w:citation/>
        </w:sdtPr>
        <w:sdtEndPr/>
        <w:sdtContent>
          <w:r w:rsidRPr="007A5148">
            <w:fldChar w:fldCharType="begin"/>
          </w:r>
          <w:r w:rsidR="00704EB8">
            <w:instrText xml:space="preserve">CITATION Moj11 \l 1050 </w:instrText>
          </w:r>
          <w:r w:rsidRPr="007A5148">
            <w:fldChar w:fldCharType="separate"/>
          </w:r>
          <w:r w:rsidR="001B6365">
            <w:rPr>
              <w:noProof/>
            </w:rPr>
            <w:t>(Štemberger, Manfreda, &amp; Kovačič, 2011)</w:t>
          </w:r>
          <w:r w:rsidRPr="007A5148">
            <w:fldChar w:fldCharType="end"/>
          </w:r>
        </w:sdtContent>
      </w:sdt>
      <w:r w:rsidRPr="007A5148">
        <w:t xml:space="preserve"> kako bi oni uspješno koristili IKT resurse. Ukoliko IT menadžer uspostavi </w:t>
      </w:r>
      <w:r w:rsidRPr="007A5148">
        <w:rPr>
          <w:rStyle w:val="hps"/>
          <w:i/>
        </w:rPr>
        <w:t>zajednički jezik</w:t>
      </w:r>
      <w:r w:rsidRPr="00B25E39">
        <w:rPr>
          <w:rStyle w:val="hps"/>
        </w:rPr>
        <w:t>,</w:t>
      </w:r>
      <w:r w:rsidRPr="007A5148">
        <w:rPr>
          <w:rStyle w:val="hps"/>
        </w:rPr>
        <w:t xml:space="preserve"> putem</w:t>
      </w:r>
      <w:r w:rsidRPr="007A5148">
        <w:t xml:space="preserve"> u</w:t>
      </w:r>
      <w:r w:rsidRPr="007A5148">
        <w:rPr>
          <w:rStyle w:val="hps"/>
        </w:rPr>
        <w:t>čestale</w:t>
      </w:r>
      <w:r w:rsidRPr="007A5148">
        <w:t xml:space="preserve"> </w:t>
      </w:r>
      <w:r w:rsidRPr="007A5148">
        <w:rPr>
          <w:rStyle w:val="hps"/>
        </w:rPr>
        <w:t>komunikacije,</w:t>
      </w:r>
      <w:r w:rsidRPr="007A5148">
        <w:t xml:space="preserve"> </w:t>
      </w:r>
      <w:r w:rsidRPr="007A5148">
        <w:rPr>
          <w:rStyle w:val="hps"/>
        </w:rPr>
        <w:t>između</w:t>
      </w:r>
      <w:r w:rsidRPr="007A5148">
        <w:t xml:space="preserve"> </w:t>
      </w:r>
      <w:r w:rsidRPr="007A5148">
        <w:rPr>
          <w:rStyle w:val="hps"/>
        </w:rPr>
        <w:t>korisnika</w:t>
      </w:r>
      <w:r w:rsidRPr="007A5148">
        <w:t xml:space="preserve"> IKT-a </w:t>
      </w:r>
      <w:r w:rsidRPr="007A5148">
        <w:rPr>
          <w:rStyle w:val="hps"/>
        </w:rPr>
        <w:t>i</w:t>
      </w:r>
      <w:r w:rsidRPr="007A5148">
        <w:t xml:space="preserve"> </w:t>
      </w:r>
      <w:r w:rsidRPr="007A5148">
        <w:rPr>
          <w:rStyle w:val="hps"/>
        </w:rPr>
        <w:t>njihov</w:t>
      </w:r>
      <w:r w:rsidR="00632834">
        <w:rPr>
          <w:rStyle w:val="hps"/>
        </w:rPr>
        <w:t>a</w:t>
      </w:r>
      <w:r w:rsidRPr="007A5148">
        <w:t xml:space="preserve"> IT sektora tada će </w:t>
      </w:r>
      <w:r w:rsidRPr="007A5148">
        <w:rPr>
          <w:rStyle w:val="hps"/>
        </w:rPr>
        <w:t>IT</w:t>
      </w:r>
      <w:r w:rsidRPr="007A5148">
        <w:t xml:space="preserve"> </w:t>
      </w:r>
      <w:r w:rsidRPr="007A5148">
        <w:rPr>
          <w:rStyle w:val="hps"/>
        </w:rPr>
        <w:t>sektor bo</w:t>
      </w:r>
      <w:r w:rsidR="00675573">
        <w:rPr>
          <w:rStyle w:val="hps"/>
        </w:rPr>
        <w:t>l</w:t>
      </w:r>
      <w:r w:rsidRPr="007A5148">
        <w:rPr>
          <w:rStyle w:val="hps"/>
        </w:rPr>
        <w:t>je razumjeti</w:t>
      </w:r>
      <w:r w:rsidRPr="007A5148">
        <w:t xml:space="preserve"> </w:t>
      </w:r>
      <w:r w:rsidRPr="007A5148">
        <w:rPr>
          <w:rStyle w:val="hps"/>
        </w:rPr>
        <w:t>poslovne</w:t>
      </w:r>
      <w:r w:rsidRPr="007A5148">
        <w:t xml:space="preserve"> </w:t>
      </w:r>
      <w:r w:rsidRPr="007A5148">
        <w:rPr>
          <w:rStyle w:val="hps"/>
        </w:rPr>
        <w:t>potrebe</w:t>
      </w:r>
      <w:r w:rsidRPr="007A5148">
        <w:t xml:space="preserve"> </w:t>
      </w:r>
      <w:r w:rsidRPr="007A5148">
        <w:rPr>
          <w:rStyle w:val="hps"/>
        </w:rPr>
        <w:t xml:space="preserve">svojih korisnika </w:t>
      </w:r>
      <w:sdt>
        <w:sdtPr>
          <w:id w:val="-1925631266"/>
          <w:citation/>
        </w:sdtPr>
        <w:sdtEndPr/>
        <w:sdtContent>
          <w:r w:rsidRPr="007A5148">
            <w:fldChar w:fldCharType="begin"/>
          </w:r>
          <w:r w:rsidRPr="007A5148">
            <w:instrText xml:space="preserve">CITATION Sun \l 1050 </w:instrText>
          </w:r>
          <w:r w:rsidRPr="007A5148">
            <w:fldChar w:fldCharType="separate"/>
          </w:r>
          <w:r w:rsidR="001B6365">
            <w:rPr>
              <w:noProof/>
            </w:rPr>
            <w:t>(Sun, Fand, Lim, Huang, &amp; Straub, 2012)</w:t>
          </w:r>
          <w:r w:rsidRPr="007A5148">
            <w:fldChar w:fldCharType="end"/>
          </w:r>
        </w:sdtContent>
      </w:sdt>
      <w:r w:rsidRPr="007A5148">
        <w:t xml:space="preserve"> i njihova očekivanja, a time će postići i bolju razinu usklađenosti sa svima njima.</w:t>
      </w:r>
    </w:p>
    <w:p w:rsidR="008F6249" w:rsidRPr="007A5148" w:rsidRDefault="008F6249" w:rsidP="008F6249">
      <w:r w:rsidRPr="007A5148">
        <w:t>Iako se ovaj rad neće šire baviti IT sektorom, važno je spomenuti i komunikaciju IT menadžera s članovima tima koji čini IT sektor. To je bitno kako bi se među njima u svakom</w:t>
      </w:r>
      <w:r w:rsidR="00632834">
        <w:t>e</w:t>
      </w:r>
      <w:r w:rsidRPr="007A5148">
        <w:t xml:space="preserve"> trenutku znao smjer kojim se želi ići te kako bi se znali ciljevi kratkoročni i dugoročni</w:t>
      </w:r>
      <w:sdt>
        <w:sdtPr>
          <w:id w:val="-1399589570"/>
          <w:citation/>
        </w:sdtPr>
        <w:sdtEndPr/>
        <w:sdtContent>
          <w:r w:rsidRPr="007A5148">
            <w:fldChar w:fldCharType="begin"/>
          </w:r>
          <w:r w:rsidRPr="007A5148">
            <w:instrText xml:space="preserve"> CITATION Sun \l 1050 </w:instrText>
          </w:r>
          <w:r w:rsidRPr="007A5148">
            <w:fldChar w:fldCharType="separate"/>
          </w:r>
          <w:r w:rsidR="001B6365">
            <w:rPr>
              <w:noProof/>
            </w:rPr>
            <w:t xml:space="preserve"> (Sun, Fand, Lim, Huang, &amp; Straub, 2012)</w:t>
          </w:r>
          <w:r w:rsidRPr="007A5148">
            <w:fldChar w:fldCharType="end"/>
          </w:r>
        </w:sdtContent>
      </w:sdt>
      <w:r w:rsidRPr="007A5148">
        <w:t xml:space="preserve">. Isto tako, važno je da taj tim bude dovoljno stručan kako bi u svako vrijeme mogao osigurati uvjete za učinkovitost IKT-a </w:t>
      </w:r>
      <w:sdt>
        <w:sdtPr>
          <w:id w:val="-204344192"/>
          <w:citation/>
        </w:sdtPr>
        <w:sdtEndPr/>
        <w:sdtContent>
          <w:r w:rsidRPr="007A5148">
            <w:fldChar w:fldCharType="begin"/>
          </w:r>
          <w:r w:rsidRPr="007A5148">
            <w:instrText xml:space="preserve"> CITATION Lan07 \l 1050 </w:instrText>
          </w:r>
          <w:r w:rsidRPr="007A5148">
            <w:fldChar w:fldCharType="separate"/>
          </w:r>
          <w:r w:rsidR="001B6365">
            <w:rPr>
              <w:noProof/>
            </w:rPr>
            <w:t>(Lane &amp; Koronios, 2007)</w:t>
          </w:r>
          <w:r w:rsidRPr="007A5148">
            <w:fldChar w:fldCharType="end"/>
          </w:r>
        </w:sdtContent>
      </w:sdt>
      <w:r w:rsidRPr="007A5148">
        <w:t>.</w:t>
      </w:r>
    </w:p>
    <w:p w:rsidR="00802C2A" w:rsidRPr="007A5148" w:rsidRDefault="005C41B7" w:rsidP="00A40277">
      <w:pPr>
        <w:pStyle w:val="Heading4"/>
      </w:pPr>
      <w:r>
        <w:t xml:space="preserve"> </w:t>
      </w:r>
      <w:bookmarkStart w:id="20" w:name="_Toc462787679"/>
      <w:r>
        <w:t>Etičnost i dosljednost u međusobnim odnosima</w:t>
      </w:r>
      <w:bookmarkEnd w:id="20"/>
      <w:r>
        <w:t xml:space="preserve"> </w:t>
      </w:r>
    </w:p>
    <w:p w:rsidR="00A31144" w:rsidRDefault="00A4218B" w:rsidP="00A31144">
      <w:pPr>
        <w:rPr>
          <w:rFonts w:eastAsia="Calibri" w:cs="Times New Roman"/>
        </w:rPr>
      </w:pPr>
      <w:r w:rsidRPr="007A5148">
        <w:t>Od</w:t>
      </w:r>
      <w:r w:rsidR="0027673B" w:rsidRPr="007A5148">
        <w:t xml:space="preserve">avno </w:t>
      </w:r>
      <w:r w:rsidRPr="007A5148">
        <w:t>je prisutna svijest</w:t>
      </w:r>
      <w:r w:rsidR="0027673B" w:rsidRPr="007A5148">
        <w:t xml:space="preserve"> da su dobri odnosi s </w:t>
      </w:r>
      <w:r w:rsidR="00F37C94">
        <w:t>IKT korisnicima</w:t>
      </w:r>
      <w:r w:rsidR="0027673B" w:rsidRPr="007A5148">
        <w:t xml:space="preserve"> važan uvjet za uspjeh IT menadžera u organizaciji </w:t>
      </w:r>
      <w:sdt>
        <w:sdtPr>
          <w:id w:val="-1029722009"/>
          <w:citation/>
        </w:sdtPr>
        <w:sdtEndPr/>
        <w:sdtContent>
          <w:r w:rsidR="0027673B" w:rsidRPr="007A5148">
            <w:fldChar w:fldCharType="begin"/>
          </w:r>
          <w:r w:rsidR="0027673B" w:rsidRPr="007A5148">
            <w:instrText xml:space="preserve"> CITATION Ste92 \l 1050  \m Mic94</w:instrText>
          </w:r>
          <w:r w:rsidR="0027673B" w:rsidRPr="007A5148">
            <w:fldChar w:fldCharType="separate"/>
          </w:r>
          <w:r w:rsidR="001B6365">
            <w:rPr>
              <w:noProof/>
            </w:rPr>
            <w:t>(Stephens, Ledbetter, Mitra, &amp; Ford, 1992; Earl &amp; Feeny, 1995)</w:t>
          </w:r>
          <w:r w:rsidR="0027673B" w:rsidRPr="007A5148">
            <w:fldChar w:fldCharType="end"/>
          </w:r>
        </w:sdtContent>
      </w:sdt>
      <w:r w:rsidR="0027673B" w:rsidRPr="007A5148">
        <w:t>. Nalaziti se</w:t>
      </w:r>
      <w:r w:rsidR="001A603D" w:rsidRPr="007A5148">
        <w:t xml:space="preserve"> na odgovarajućoj razini u hijerarhiji </w:t>
      </w:r>
      <w:r w:rsidR="00F407A4" w:rsidRPr="007A5148">
        <w:t xml:space="preserve">IT menadžeru </w:t>
      </w:r>
      <w:r w:rsidR="001A603D" w:rsidRPr="007A5148">
        <w:t xml:space="preserve">omogućava preuzimanje odgovornosti za IKT </w:t>
      </w:r>
      <w:sdt>
        <w:sdtPr>
          <w:id w:val="-33893458"/>
          <w:citation/>
        </w:sdtPr>
        <w:sdtEndPr/>
        <w:sdtContent>
          <w:r w:rsidR="001A603D" w:rsidRPr="007A5148">
            <w:fldChar w:fldCharType="begin"/>
          </w:r>
          <w:r w:rsidR="001A603D" w:rsidRPr="007A5148">
            <w:instrText xml:space="preserve"> CITATION Ste92 \l 1050 </w:instrText>
          </w:r>
          <w:r w:rsidR="00547F2A" w:rsidRPr="007A5148">
            <w:instrText xml:space="preserve"> \m Mic94</w:instrText>
          </w:r>
          <w:r w:rsidR="001A603D" w:rsidRPr="007A5148">
            <w:fldChar w:fldCharType="separate"/>
          </w:r>
          <w:r w:rsidR="001B6365">
            <w:rPr>
              <w:noProof/>
            </w:rPr>
            <w:t>(Stephens, Ledbetter, Mitra, &amp; Ford, 1992; Earl &amp; Feeny, 1995)</w:t>
          </w:r>
          <w:r w:rsidR="001A603D" w:rsidRPr="007A5148">
            <w:fldChar w:fldCharType="end"/>
          </w:r>
        </w:sdtContent>
      </w:sdt>
      <w:r w:rsidR="00A31144">
        <w:t>, no v</w:t>
      </w:r>
      <w:r w:rsidR="00A31144" w:rsidRPr="007A5148">
        <w:rPr>
          <w:lang w:bidi="en-US"/>
        </w:rPr>
        <w:t xml:space="preserve">isokoučinkovite poslovne odnose ima onaj menadžer koji je izgradio odlične odnose s </w:t>
      </w:r>
      <w:r w:rsidR="00A31144">
        <w:rPr>
          <w:lang w:bidi="en-US"/>
        </w:rPr>
        <w:t>upravom, kolegama i suradnicima.</w:t>
      </w:r>
      <w:r w:rsidR="00A31144" w:rsidRPr="007A5148">
        <w:rPr>
          <w:lang w:bidi="en-US"/>
        </w:rPr>
        <w:t xml:space="preserve"> </w:t>
      </w:r>
      <w:r w:rsidR="00A31144">
        <w:rPr>
          <w:lang w:bidi="en-US"/>
        </w:rPr>
        <w:t xml:space="preserve">To je onaj </w:t>
      </w:r>
      <w:r w:rsidR="00A31144" w:rsidRPr="007A5148">
        <w:rPr>
          <w:lang w:bidi="en-US"/>
        </w:rPr>
        <w:t xml:space="preserve">koji prvi pokreće komunikaciju, ima vremena za druge i uvijek je spreman pomoći, koji je nepristran i otvoren, koji zna reći ne kad je to potrebno, etičan je i ljudi mu vjeruju te je otvoren </w:t>
      </w:r>
      <w:r w:rsidR="00A31144" w:rsidRPr="007A5148">
        <w:rPr>
          <w:lang w:bidi="en-US"/>
        </w:rPr>
        <w:lastRenderedPageBreak/>
        <w:t>prema svima i ne pati od formalnog</w:t>
      </w:r>
      <w:r w:rsidR="00F41E77">
        <w:rPr>
          <w:lang w:bidi="en-US"/>
        </w:rPr>
        <w:t>a</w:t>
      </w:r>
      <w:r w:rsidR="00A31144" w:rsidRPr="007A5148">
        <w:rPr>
          <w:lang w:bidi="en-US"/>
        </w:rPr>
        <w:t xml:space="preserve"> položaja </w:t>
      </w:r>
      <w:sdt>
        <w:sdtPr>
          <w:rPr>
            <w:lang w:bidi="en-US"/>
          </w:rPr>
          <w:id w:val="-553774158"/>
          <w:citation/>
        </w:sdtPr>
        <w:sdtEndPr/>
        <w:sdtContent>
          <w:r w:rsidR="00A31144" w:rsidRPr="007A5148">
            <w:rPr>
              <w:lang w:bidi="en-US"/>
            </w:rPr>
            <w:fldChar w:fldCharType="begin"/>
          </w:r>
          <w:r w:rsidR="00A31144" w:rsidRPr="007A5148">
            <w:rPr>
              <w:lang w:bidi="en-US"/>
            </w:rPr>
            <w:instrText xml:space="preserve">CITATION Gra10 \p 81-105 \t  \l 1050 </w:instrText>
          </w:r>
          <w:r w:rsidR="00A31144" w:rsidRPr="007A5148">
            <w:rPr>
              <w:lang w:bidi="en-US"/>
            </w:rPr>
            <w:fldChar w:fldCharType="separate"/>
          </w:r>
          <w:r w:rsidR="001B6365">
            <w:rPr>
              <w:noProof/>
              <w:lang w:bidi="en-US"/>
            </w:rPr>
            <w:t>(Waller, Rubenstrunk, &amp; Hallenbeck, 2010, str. 81-105)</w:t>
          </w:r>
          <w:r w:rsidR="00A31144" w:rsidRPr="007A5148">
            <w:rPr>
              <w:lang w:bidi="en-US"/>
            </w:rPr>
            <w:fldChar w:fldCharType="end"/>
          </w:r>
        </w:sdtContent>
      </w:sdt>
      <w:r w:rsidR="00A31144" w:rsidRPr="007A5148">
        <w:rPr>
          <w:lang w:bidi="en-US"/>
        </w:rPr>
        <w:t>.</w:t>
      </w:r>
    </w:p>
    <w:p w:rsidR="005C41B7" w:rsidRPr="007A5148" w:rsidRDefault="005C41B7" w:rsidP="00F94A1E">
      <w:pPr>
        <w:pStyle w:val="Hipoteze"/>
      </w:pPr>
      <w:r w:rsidRPr="007A5148">
        <w:rPr>
          <w:sz w:val="32"/>
          <w:szCs w:val="32"/>
        </w:rPr>
        <w:t>H</w:t>
      </w:r>
      <w:r>
        <w:rPr>
          <w:sz w:val="32"/>
          <w:szCs w:val="32"/>
        </w:rPr>
        <w:t>3</w:t>
      </w:r>
      <w:r w:rsidRPr="007A5148">
        <w:t xml:space="preserve">: </w:t>
      </w:r>
      <w:r>
        <w:t xml:space="preserve">Etičnost i dosljednost u međusobnim odnosima ističu se kao bitni kod svih organizacija i zauzimaju visoko mjesto među činiteljima usklađenosti uzajamnih očekivanja IKT korisnika i </w:t>
      </w:r>
      <w:r w:rsidRPr="007A5148">
        <w:t>IT menadžer</w:t>
      </w:r>
      <w:r>
        <w:t>a</w:t>
      </w:r>
      <w:r w:rsidRPr="007A5148">
        <w:t>.</w:t>
      </w:r>
    </w:p>
    <w:p w:rsidR="0031697D" w:rsidRDefault="0031697D" w:rsidP="008A4D0F">
      <w:pPr>
        <w:rPr>
          <w:sz w:val="16"/>
          <w:szCs w:val="16"/>
          <w:lang w:bidi="en-US"/>
        </w:rPr>
      </w:pPr>
    </w:p>
    <w:p w:rsidR="0092009B" w:rsidRDefault="00295949" w:rsidP="0092009B">
      <w:pPr>
        <w:rPr>
          <w:lang w:bidi="en-US"/>
        </w:rPr>
      </w:pPr>
      <w:r>
        <w:rPr>
          <w:lang w:bidi="en-US"/>
        </w:rPr>
        <w:t xml:space="preserve">IT menadžer mora premostiti i kulturološki jaz i doprijeti do ostalih menadžera u organizaciji </w:t>
      </w:r>
      <w:sdt>
        <w:sdtPr>
          <w:rPr>
            <w:lang w:bidi="en-US"/>
          </w:rPr>
          <w:id w:val="-798677684"/>
          <w:citation/>
        </w:sdtPr>
        <w:sdtEndPr/>
        <w:sdtContent>
          <w:r w:rsidRPr="00295949">
            <w:rPr>
              <w:lang w:bidi="en-US"/>
            </w:rPr>
            <w:fldChar w:fldCharType="begin"/>
          </w:r>
          <w:r w:rsidRPr="00295949">
            <w:rPr>
              <w:lang w:bidi="en-US"/>
            </w:rPr>
            <w:instrText xml:space="preserve"> CITATION Rem05 \l 1050 </w:instrText>
          </w:r>
          <w:r w:rsidRPr="00295949">
            <w:rPr>
              <w:lang w:bidi="en-US"/>
            </w:rPr>
            <w:fldChar w:fldCharType="separate"/>
          </w:r>
          <w:r w:rsidR="001B6365">
            <w:rPr>
              <w:noProof/>
              <w:lang w:bidi="en-US"/>
            </w:rPr>
            <w:t>(Remenyi, Grant, &amp; Pather, 2005)</w:t>
          </w:r>
          <w:r w:rsidRPr="00295949">
            <w:rPr>
              <w:lang w:bidi="en-US"/>
            </w:rPr>
            <w:fldChar w:fldCharType="end"/>
          </w:r>
        </w:sdtContent>
      </w:sdt>
      <w:r>
        <w:rPr>
          <w:lang w:bidi="en-US"/>
        </w:rPr>
        <w:t>, a za to su mu također potrebni etičnost i dosljednost u odnosima sa svima u organizaciji.</w:t>
      </w:r>
      <w:r w:rsidR="0092009B">
        <w:rPr>
          <w:lang w:bidi="en-US"/>
        </w:rPr>
        <w:t xml:space="preserve"> </w:t>
      </w:r>
    </w:p>
    <w:p w:rsidR="0092009B" w:rsidRPr="00295949" w:rsidRDefault="0092009B" w:rsidP="00295949">
      <w:pPr>
        <w:rPr>
          <w:lang w:bidi="en-US"/>
        </w:rPr>
      </w:pPr>
      <w:r>
        <w:rPr>
          <w:lang w:bidi="en-US"/>
        </w:rPr>
        <w:t xml:space="preserve">Dakle, </w:t>
      </w:r>
      <w:r>
        <w:t xml:space="preserve">da bi bio </w:t>
      </w:r>
      <w:r w:rsidRPr="007A5148">
        <w:t>uspje</w:t>
      </w:r>
      <w:r>
        <w:t>šan</w:t>
      </w:r>
      <w:r w:rsidR="00F41E77">
        <w:t>,</w:t>
      </w:r>
      <w:r w:rsidRPr="007A5148">
        <w:t xml:space="preserve"> IT menadžer</w:t>
      </w:r>
      <w:r>
        <w:t xml:space="preserve"> </w:t>
      </w:r>
      <w:r w:rsidRPr="007A5148">
        <w:t>mora</w:t>
      </w:r>
      <w:r w:rsidR="00F41E77">
        <w:t xml:space="preserve"> se</w:t>
      </w:r>
      <w:r w:rsidRPr="007A5148">
        <w:t xml:space="preserve"> </w:t>
      </w:r>
      <w:r>
        <w:t>koncentrirati na</w:t>
      </w:r>
      <w:r w:rsidRPr="007A5148">
        <w:t xml:space="preserve"> svoje dvije temeljne vrline i to </w:t>
      </w:r>
      <w:r w:rsidRPr="007A5148">
        <w:rPr>
          <w:i/>
        </w:rPr>
        <w:t>menadžersku</w:t>
      </w:r>
      <w:r>
        <w:rPr>
          <w:i/>
        </w:rPr>
        <w:t xml:space="preserve"> </w:t>
      </w:r>
      <w:r>
        <w:t>(</w:t>
      </w:r>
      <w:r w:rsidRPr="007A5148">
        <w:t>upravljačku</w:t>
      </w:r>
      <w:r>
        <w:t>)</w:t>
      </w:r>
      <w:r w:rsidRPr="007A5148">
        <w:t xml:space="preserve"> i </w:t>
      </w:r>
      <w:r w:rsidRPr="007A5148">
        <w:rPr>
          <w:i/>
        </w:rPr>
        <w:t>ljudsku</w:t>
      </w:r>
      <w:r>
        <w:rPr>
          <w:i/>
        </w:rPr>
        <w:t>.</w:t>
      </w:r>
      <w:r w:rsidRPr="007A5148">
        <w:t xml:space="preserve"> Menadžerska strana </w:t>
      </w:r>
      <w:r>
        <w:t xml:space="preserve">sadrži </w:t>
      </w:r>
      <w:r w:rsidRPr="007A5148">
        <w:t xml:space="preserve">ono što je potrebno za uspjeh u poslovnome svijetu </w:t>
      </w:r>
      <w:r>
        <w:t>(</w:t>
      </w:r>
      <w:r w:rsidRPr="007A5148">
        <w:t>strategij</w:t>
      </w:r>
      <w:r>
        <w:t>a</w:t>
      </w:r>
      <w:r w:rsidRPr="007A5148">
        <w:t xml:space="preserve">, </w:t>
      </w:r>
      <w:r>
        <w:t xml:space="preserve">kontrola </w:t>
      </w:r>
      <w:r w:rsidRPr="007A5148">
        <w:t>troškova, projekti i procesi</w:t>
      </w:r>
      <w:r>
        <w:t>)</w:t>
      </w:r>
      <w:r w:rsidRPr="007A5148">
        <w:t>,</w:t>
      </w:r>
      <w:r>
        <w:t xml:space="preserve"> a </w:t>
      </w:r>
      <w:r>
        <w:rPr>
          <w:lang w:bidi="en-US"/>
        </w:rPr>
        <w:t>l</w:t>
      </w:r>
      <w:r w:rsidRPr="007A5148">
        <w:rPr>
          <w:lang w:bidi="en-US"/>
        </w:rPr>
        <w:t>judska strana uloge IT menadžera vezana je za njegov osobni pristup</w:t>
      </w:r>
      <w:r>
        <w:rPr>
          <w:lang w:bidi="en-US"/>
        </w:rPr>
        <w:t xml:space="preserve"> te etičnost</w:t>
      </w:r>
      <w:r w:rsidRPr="007A5148">
        <w:rPr>
          <w:lang w:bidi="en-US"/>
        </w:rPr>
        <w:t xml:space="preserve"> u odnos</w:t>
      </w:r>
      <w:r>
        <w:rPr>
          <w:lang w:bidi="en-US"/>
        </w:rPr>
        <w:t>ima</w:t>
      </w:r>
      <w:r w:rsidRPr="007A5148">
        <w:rPr>
          <w:lang w:bidi="en-US"/>
        </w:rPr>
        <w:t xml:space="preserve"> s kolegama, suradnicima i nadređenima</w:t>
      </w:r>
      <w:r w:rsidR="00610D80">
        <w:rPr>
          <w:lang w:bidi="en-US"/>
        </w:rPr>
        <w:t>,</w:t>
      </w:r>
      <w:r w:rsidR="00F41E77">
        <w:rPr>
          <w:lang w:bidi="en-US"/>
        </w:rPr>
        <w:t xml:space="preserve"> </w:t>
      </w:r>
      <w:r w:rsidRPr="007A5148">
        <w:fldChar w:fldCharType="begin"/>
      </w:r>
      <w:r w:rsidRPr="007A5148">
        <w:instrText xml:space="preserve"> REF  _Ref357853210 \* Lower \h \r </w:instrText>
      </w:r>
      <w:r w:rsidRPr="007A5148">
        <w:fldChar w:fldCharType="separate"/>
      </w:r>
      <w:r w:rsidR="00E634F9">
        <w:t xml:space="preserve">slika 10. </w:t>
      </w:r>
      <w:r w:rsidRPr="007A5148">
        <w:fldChar w:fldCharType="end"/>
      </w:r>
      <w:r w:rsidR="00610D80">
        <w:t xml:space="preserve">na stranici </w:t>
      </w:r>
      <w:r w:rsidR="00610D80">
        <w:fldChar w:fldCharType="begin"/>
      </w:r>
      <w:r w:rsidR="00610D80">
        <w:instrText xml:space="preserve"> PAGEREF _Ref357853210 \h </w:instrText>
      </w:r>
      <w:r w:rsidR="00610D80">
        <w:fldChar w:fldCharType="separate"/>
      </w:r>
      <w:r w:rsidR="00E634F9">
        <w:rPr>
          <w:noProof/>
        </w:rPr>
        <w:t>134</w:t>
      </w:r>
      <w:r w:rsidR="00610D80">
        <w:fldChar w:fldCharType="end"/>
      </w:r>
      <w:r w:rsidR="00610D80">
        <w:t xml:space="preserve">. </w:t>
      </w:r>
      <w:r w:rsidR="004261E1">
        <w:rPr>
          <w:lang w:bidi="en-US"/>
        </w:rPr>
        <w:t>Ako</w:t>
      </w:r>
      <w:r w:rsidR="00F41E77" w:rsidRPr="007A5148">
        <w:rPr>
          <w:lang w:bidi="en-US"/>
        </w:rPr>
        <w:t xml:space="preserve"> </w:t>
      </w:r>
      <w:r w:rsidRPr="007A5148">
        <w:rPr>
          <w:lang w:bidi="en-US"/>
        </w:rPr>
        <w:t xml:space="preserve">IT menadžeri premalo ulažu u </w:t>
      </w:r>
      <w:r>
        <w:rPr>
          <w:lang w:bidi="en-US"/>
        </w:rPr>
        <w:t>etičnost u</w:t>
      </w:r>
      <w:r w:rsidRPr="007A5148">
        <w:rPr>
          <w:lang w:bidi="en-US"/>
        </w:rPr>
        <w:t xml:space="preserve"> vođenj</w:t>
      </w:r>
      <w:r>
        <w:rPr>
          <w:lang w:bidi="en-US"/>
        </w:rPr>
        <w:t>u</w:t>
      </w:r>
      <w:r w:rsidRPr="007A5148">
        <w:rPr>
          <w:lang w:bidi="en-US"/>
        </w:rPr>
        <w:t xml:space="preserve"> i komunikacij</w:t>
      </w:r>
      <w:r>
        <w:rPr>
          <w:lang w:bidi="en-US"/>
        </w:rPr>
        <w:t>i</w:t>
      </w:r>
      <w:r w:rsidRPr="007A5148">
        <w:rPr>
          <w:lang w:bidi="en-US"/>
        </w:rPr>
        <w:t xml:space="preserve">, to </w:t>
      </w:r>
      <w:r>
        <w:rPr>
          <w:lang w:bidi="en-US"/>
        </w:rPr>
        <w:t xml:space="preserve">tada </w:t>
      </w:r>
      <w:r w:rsidRPr="007A5148">
        <w:rPr>
          <w:lang w:bidi="en-US"/>
        </w:rPr>
        <w:t xml:space="preserve">loše </w:t>
      </w:r>
      <w:r>
        <w:rPr>
          <w:lang w:bidi="en-US"/>
        </w:rPr>
        <w:t>utječe na odnos</w:t>
      </w:r>
      <w:r w:rsidR="00F41E77">
        <w:rPr>
          <w:lang w:bidi="en-US"/>
        </w:rPr>
        <w:t xml:space="preserve"> </w:t>
      </w:r>
      <w:r>
        <w:rPr>
          <w:lang w:bidi="en-US"/>
        </w:rPr>
        <w:t>i usklađenost s njegovim korisnicima. U tom</w:t>
      </w:r>
      <w:r w:rsidR="00F41E77">
        <w:rPr>
          <w:lang w:bidi="en-US"/>
        </w:rPr>
        <w:t>e</w:t>
      </w:r>
      <w:r>
        <w:rPr>
          <w:lang w:bidi="en-US"/>
        </w:rPr>
        <w:t xml:space="preserve"> slučaju trpi i njihova suradnja kao i uspjeh cjelokupne organizacije.</w:t>
      </w:r>
    </w:p>
    <w:p w:rsidR="00BE09D7" w:rsidRPr="007A5148" w:rsidRDefault="009C175F" w:rsidP="00AB32A1">
      <w:pPr>
        <w:pStyle w:val="Heading1"/>
      </w:pPr>
      <w:bookmarkStart w:id="21" w:name="_Toc462787680"/>
      <w:r w:rsidRPr="007A5148">
        <w:lastRenderedPageBreak/>
        <w:t>Teorijski okvir</w:t>
      </w:r>
      <w:bookmarkEnd w:id="21"/>
    </w:p>
    <w:p w:rsidR="00C65115" w:rsidRPr="007A5148" w:rsidRDefault="00C65115" w:rsidP="00AB32A1">
      <w:pPr>
        <w:pStyle w:val="Heading2"/>
      </w:pPr>
      <w:bookmarkStart w:id="22" w:name="_Toc462787681"/>
      <w:r w:rsidRPr="007A5148">
        <w:t>Komunikacije</w:t>
      </w:r>
      <w:bookmarkEnd w:id="22"/>
    </w:p>
    <w:p w:rsidR="006141EF" w:rsidRPr="007A5148" w:rsidRDefault="004F06C9" w:rsidP="00245E30">
      <w:pPr>
        <w:rPr>
          <w:lang w:bidi="en-US"/>
        </w:rPr>
      </w:pPr>
      <w:r w:rsidRPr="007A5148">
        <w:rPr>
          <w:lang w:bidi="en-US"/>
        </w:rPr>
        <w:t>Umijeće komuniciranja posebno je važno</w:t>
      </w:r>
      <w:r w:rsidR="00532F9C" w:rsidRPr="007A5148">
        <w:rPr>
          <w:lang w:bidi="en-US"/>
        </w:rPr>
        <w:t xml:space="preserve"> za</w:t>
      </w:r>
      <w:r w:rsidRPr="007A5148">
        <w:rPr>
          <w:lang w:bidi="en-US"/>
        </w:rPr>
        <w:t xml:space="preserve"> ljud</w:t>
      </w:r>
      <w:r w:rsidR="00532F9C" w:rsidRPr="007A5148">
        <w:rPr>
          <w:lang w:bidi="en-US"/>
        </w:rPr>
        <w:t>e</w:t>
      </w:r>
      <w:r w:rsidRPr="007A5148">
        <w:rPr>
          <w:lang w:bidi="en-US"/>
        </w:rPr>
        <w:t xml:space="preserve"> koji su zaduženi za sudbinu organizacije i </w:t>
      </w:r>
      <w:r w:rsidR="00532F9C" w:rsidRPr="007A5148">
        <w:rPr>
          <w:lang w:bidi="en-US"/>
        </w:rPr>
        <w:t>za</w:t>
      </w:r>
      <w:r w:rsidRPr="007A5148">
        <w:rPr>
          <w:lang w:bidi="en-US"/>
        </w:rPr>
        <w:t xml:space="preserve"> on</w:t>
      </w:r>
      <w:r w:rsidR="00532F9C" w:rsidRPr="007A5148">
        <w:rPr>
          <w:lang w:bidi="en-US"/>
        </w:rPr>
        <w:t>e</w:t>
      </w:r>
      <w:r w:rsidRPr="007A5148">
        <w:rPr>
          <w:lang w:bidi="en-US"/>
        </w:rPr>
        <w:t xml:space="preserve"> koji vode druge ljude</w:t>
      </w:r>
      <w:r w:rsidR="0075274D" w:rsidRPr="007A5148">
        <w:rPr>
          <w:lang w:bidi="en-US"/>
        </w:rPr>
        <w:t xml:space="preserve">. </w:t>
      </w:r>
      <w:r w:rsidR="00F03197" w:rsidRPr="007A5148">
        <w:rPr>
          <w:lang w:bidi="en-US"/>
        </w:rPr>
        <w:t>Komunikacija</w:t>
      </w:r>
      <w:r w:rsidR="00BD0948" w:rsidRPr="007A5148">
        <w:rPr>
          <w:lang w:bidi="en-US"/>
        </w:rPr>
        <w:t xml:space="preserve"> je davanje i primanje informacija </w:t>
      </w:r>
      <w:sdt>
        <w:sdtPr>
          <w:rPr>
            <w:lang w:bidi="en-US"/>
          </w:rPr>
          <w:id w:val="1343592547"/>
          <w:citation/>
        </w:sdtPr>
        <w:sdtEndPr/>
        <w:sdtContent>
          <w:r w:rsidR="00EB4EBE" w:rsidRPr="007A5148">
            <w:rPr>
              <w:lang w:bidi="en-US"/>
            </w:rPr>
            <w:fldChar w:fldCharType="begin"/>
          </w:r>
          <w:r w:rsidR="00BD0948" w:rsidRPr="007A5148">
            <w:rPr>
              <w:lang w:bidi="en-US"/>
            </w:rPr>
            <w:instrText xml:space="preserve"> CITATION Vla02 \l 1050 </w:instrText>
          </w:r>
          <w:r w:rsidR="00EB4EBE" w:rsidRPr="007A5148">
            <w:rPr>
              <w:lang w:bidi="en-US"/>
            </w:rPr>
            <w:fldChar w:fldCharType="separate"/>
          </w:r>
          <w:r w:rsidR="001B6365">
            <w:rPr>
              <w:noProof/>
              <w:lang w:bidi="en-US"/>
            </w:rPr>
            <w:t>(Anić, 2002)</w:t>
          </w:r>
          <w:r w:rsidR="00EB4EBE" w:rsidRPr="007A5148">
            <w:rPr>
              <w:lang w:bidi="en-US"/>
            </w:rPr>
            <w:fldChar w:fldCharType="end"/>
          </w:r>
        </w:sdtContent>
      </w:sdt>
      <w:r w:rsidR="006D6CF7" w:rsidRPr="007A5148">
        <w:rPr>
          <w:lang w:bidi="en-US"/>
        </w:rPr>
        <w:t>, a</w:t>
      </w:r>
      <w:r w:rsidR="00854938" w:rsidRPr="007A5148">
        <w:rPr>
          <w:lang w:bidi="en-US"/>
        </w:rPr>
        <w:t xml:space="preserve"> </w:t>
      </w:r>
      <w:r w:rsidR="006D6CF7" w:rsidRPr="007A5148">
        <w:rPr>
          <w:lang w:bidi="en-US"/>
        </w:rPr>
        <w:t>korijen</w:t>
      </w:r>
      <w:r w:rsidR="00495385" w:rsidRPr="007A5148">
        <w:rPr>
          <w:lang w:bidi="en-US"/>
        </w:rPr>
        <w:t xml:space="preserve"> </w:t>
      </w:r>
      <w:r w:rsidR="002E543D" w:rsidRPr="007A5148">
        <w:rPr>
          <w:lang w:bidi="en-US"/>
        </w:rPr>
        <w:t xml:space="preserve">te </w:t>
      </w:r>
      <w:r w:rsidR="00495385" w:rsidRPr="007A5148">
        <w:rPr>
          <w:lang w:bidi="en-US"/>
        </w:rPr>
        <w:t>riječi</w:t>
      </w:r>
      <w:r w:rsidR="006D6CF7" w:rsidRPr="007A5148">
        <w:rPr>
          <w:lang w:bidi="en-US"/>
        </w:rPr>
        <w:t xml:space="preserve"> dolazi od</w:t>
      </w:r>
      <w:r w:rsidR="00D52AA5" w:rsidRPr="007A5148">
        <w:rPr>
          <w:lang w:bidi="en-US"/>
        </w:rPr>
        <w:t xml:space="preserve"> latinske riječi</w:t>
      </w:r>
      <w:r w:rsidR="006D6CF7" w:rsidRPr="007A5148">
        <w:rPr>
          <w:lang w:bidi="en-US"/>
        </w:rPr>
        <w:t xml:space="preserve"> </w:t>
      </w:r>
      <w:r w:rsidR="00BD0948" w:rsidRPr="00610D80">
        <w:rPr>
          <w:i/>
          <w:lang w:bidi="en-US"/>
        </w:rPr>
        <w:t>c</w:t>
      </w:r>
      <w:r w:rsidR="00610D80" w:rsidRPr="00610D80">
        <w:rPr>
          <w:i/>
        </w:rPr>
        <w:t>ommunicatio</w:t>
      </w:r>
      <w:r w:rsidR="00BD0948" w:rsidRPr="007A5148">
        <w:rPr>
          <w:lang w:bidi="en-US"/>
        </w:rPr>
        <w:t xml:space="preserve"> </w:t>
      </w:r>
      <w:r w:rsidR="006D6CF7" w:rsidRPr="007A5148">
        <w:rPr>
          <w:lang w:bidi="en-US"/>
        </w:rPr>
        <w:t xml:space="preserve">što znači priopćiti nekome nešto ili dijeliti nešto s nekim, tj. učiniti nešto općenitim </w:t>
      </w:r>
      <w:sdt>
        <w:sdtPr>
          <w:rPr>
            <w:lang w:bidi="en-US"/>
          </w:rPr>
          <w:id w:val="2021040297"/>
          <w:citation/>
        </w:sdtPr>
        <w:sdtEndPr/>
        <w:sdtContent>
          <w:r w:rsidR="00EB4EBE" w:rsidRPr="007A5148">
            <w:rPr>
              <w:lang w:bidi="en-US"/>
            </w:rPr>
            <w:fldChar w:fldCharType="begin"/>
          </w:r>
          <w:r w:rsidR="006D6CF7" w:rsidRPr="007A5148">
            <w:rPr>
              <w:lang w:bidi="en-US"/>
            </w:rPr>
            <w:instrText xml:space="preserve"> CITATION Div91 \l 1050 </w:instrText>
          </w:r>
          <w:r w:rsidR="00EB4EBE" w:rsidRPr="007A5148">
            <w:rPr>
              <w:lang w:bidi="en-US"/>
            </w:rPr>
            <w:fldChar w:fldCharType="separate"/>
          </w:r>
          <w:r w:rsidR="001B6365">
            <w:rPr>
              <w:noProof/>
              <w:lang w:bidi="en-US"/>
            </w:rPr>
            <w:t>(Divković, 1991)</w:t>
          </w:r>
          <w:r w:rsidR="00EB4EBE" w:rsidRPr="007A5148">
            <w:rPr>
              <w:lang w:bidi="en-US"/>
            </w:rPr>
            <w:fldChar w:fldCharType="end"/>
          </w:r>
        </w:sdtContent>
      </w:sdt>
      <w:r w:rsidR="006D6CF7" w:rsidRPr="007A5148">
        <w:rPr>
          <w:lang w:bidi="en-US"/>
        </w:rPr>
        <w:t>.</w:t>
      </w:r>
      <w:r w:rsidR="00553176" w:rsidRPr="007A5148">
        <w:rPr>
          <w:lang w:bidi="en-US"/>
        </w:rPr>
        <w:t xml:space="preserve"> Hovland, </w:t>
      </w:r>
      <w:r w:rsidR="00932791" w:rsidRPr="007A5148">
        <w:rPr>
          <w:lang w:bidi="en-US"/>
        </w:rPr>
        <w:t>sumirajući</w:t>
      </w:r>
      <w:r w:rsidR="00553176" w:rsidRPr="007A5148">
        <w:rPr>
          <w:lang w:bidi="en-US"/>
        </w:rPr>
        <w:t xml:space="preserve"> dotadašnje definicije komunikacije, govori o</w:t>
      </w:r>
      <w:r w:rsidR="00570CD9" w:rsidRPr="007A5148">
        <w:rPr>
          <w:lang w:bidi="en-US"/>
        </w:rPr>
        <w:t xml:space="preserve"> </w:t>
      </w:r>
      <w:r w:rsidR="00EB01E7" w:rsidRPr="007A5148">
        <w:rPr>
          <w:lang w:bidi="en-US"/>
        </w:rPr>
        <w:t>procesu kod</w:t>
      </w:r>
      <w:r w:rsidR="00DB2B74" w:rsidRPr="007A5148">
        <w:rPr>
          <w:lang w:bidi="en-US"/>
        </w:rPr>
        <w:t xml:space="preserve"> kojega </w:t>
      </w:r>
      <w:r w:rsidR="00DB2B74" w:rsidRPr="007A5148">
        <w:rPr>
          <w:i/>
          <w:lang w:bidi="en-US"/>
        </w:rPr>
        <w:t>individua komunikator prenosi podražaje (najčešće verbalne znakove) kako bi promijenio ponašanje druge osobe</w:t>
      </w:r>
      <w:r w:rsidR="00553176" w:rsidRPr="007A5148">
        <w:rPr>
          <w:lang w:bidi="en-US"/>
        </w:rPr>
        <w:t xml:space="preserve"> </w:t>
      </w:r>
      <w:sdt>
        <w:sdtPr>
          <w:rPr>
            <w:lang w:bidi="en-US"/>
          </w:rPr>
          <w:id w:val="-99878706"/>
          <w:citation/>
        </w:sdtPr>
        <w:sdtEndPr/>
        <w:sdtContent>
          <w:r w:rsidR="005475E5" w:rsidRPr="007A5148">
            <w:rPr>
              <w:lang w:bidi="en-US"/>
            </w:rPr>
            <w:fldChar w:fldCharType="begin"/>
          </w:r>
          <w:r w:rsidR="005475E5" w:rsidRPr="007A5148">
            <w:rPr>
              <w:lang w:bidi="en-US"/>
            </w:rPr>
            <w:instrText xml:space="preserve"> CITATION Hov48 \l 1050 </w:instrText>
          </w:r>
          <w:r w:rsidR="005475E5" w:rsidRPr="007A5148">
            <w:rPr>
              <w:lang w:bidi="en-US"/>
            </w:rPr>
            <w:fldChar w:fldCharType="separate"/>
          </w:r>
          <w:r w:rsidR="001B6365">
            <w:rPr>
              <w:noProof/>
              <w:lang w:bidi="en-US"/>
            </w:rPr>
            <w:t>(Hovland, 1948)</w:t>
          </w:r>
          <w:r w:rsidR="005475E5" w:rsidRPr="007A5148">
            <w:rPr>
              <w:lang w:bidi="en-US"/>
            </w:rPr>
            <w:fldChar w:fldCharType="end"/>
          </w:r>
        </w:sdtContent>
      </w:sdt>
      <w:r w:rsidR="00DB2B74" w:rsidRPr="007A5148">
        <w:rPr>
          <w:lang w:bidi="en-US"/>
        </w:rPr>
        <w:t>.</w:t>
      </w:r>
      <w:r w:rsidR="00553176" w:rsidRPr="007A5148">
        <w:rPr>
          <w:lang w:bidi="en-US"/>
        </w:rPr>
        <w:t xml:space="preserve"> </w:t>
      </w:r>
      <w:r w:rsidR="00495385" w:rsidRPr="007A5148">
        <w:rPr>
          <w:lang w:bidi="en-US"/>
        </w:rPr>
        <w:t>Komunikacij</w:t>
      </w:r>
      <w:r w:rsidR="004710BA" w:rsidRPr="007A5148">
        <w:rPr>
          <w:lang w:bidi="en-US"/>
        </w:rPr>
        <w:t>a je dinamički i složeni proces primanja i slanja verbalnih i neverbalnih poruka u svrhu međusobnog</w:t>
      </w:r>
      <w:r w:rsidR="00F41E77">
        <w:rPr>
          <w:lang w:bidi="en-US"/>
        </w:rPr>
        <w:t>a</w:t>
      </w:r>
      <w:r w:rsidR="004710BA" w:rsidRPr="007A5148">
        <w:rPr>
          <w:lang w:bidi="en-US"/>
        </w:rPr>
        <w:t xml:space="preserve"> razumijevanja </w:t>
      </w:r>
      <w:sdt>
        <w:sdtPr>
          <w:rPr>
            <w:lang w:bidi="en-US"/>
          </w:rPr>
          <w:id w:val="-1755499784"/>
          <w:citation/>
        </w:sdtPr>
        <w:sdtEndPr/>
        <w:sdtContent>
          <w:r w:rsidR="004710BA" w:rsidRPr="007A5148">
            <w:rPr>
              <w:lang w:bidi="en-US"/>
            </w:rPr>
            <w:fldChar w:fldCharType="begin"/>
          </w:r>
          <w:r w:rsidR="004710BA" w:rsidRPr="007A5148">
            <w:rPr>
              <w:lang w:bidi="en-US"/>
            </w:rPr>
            <w:instrText xml:space="preserve"> CITATION Har94 \l 1050 </w:instrText>
          </w:r>
          <w:r w:rsidR="004710BA" w:rsidRPr="007A5148">
            <w:rPr>
              <w:lang w:bidi="en-US"/>
            </w:rPr>
            <w:fldChar w:fldCharType="separate"/>
          </w:r>
          <w:r w:rsidR="001B6365" w:rsidRPr="001B6365">
            <w:rPr>
              <w:noProof/>
              <w:lang w:bidi="en-US"/>
            </w:rPr>
            <w:t>(Hargie, Saunders, &amp; Dickson, 1994)</w:t>
          </w:r>
          <w:r w:rsidR="004710BA" w:rsidRPr="007A5148">
            <w:rPr>
              <w:lang w:bidi="en-US"/>
            </w:rPr>
            <w:fldChar w:fldCharType="end"/>
          </w:r>
        </w:sdtContent>
      </w:sdt>
      <w:r w:rsidR="009051EF">
        <w:rPr>
          <w:lang w:bidi="en-US"/>
        </w:rPr>
        <w:t>. I</w:t>
      </w:r>
      <w:r w:rsidR="004710BA" w:rsidRPr="007A5148">
        <w:rPr>
          <w:lang w:bidi="en-US"/>
        </w:rPr>
        <w:t xml:space="preserve">sto tako, </w:t>
      </w:r>
      <w:r w:rsidR="00932791" w:rsidRPr="007A5148">
        <w:rPr>
          <w:lang w:bidi="en-US"/>
        </w:rPr>
        <w:t xml:space="preserve">ona je </w:t>
      </w:r>
      <w:r w:rsidR="004710BA" w:rsidRPr="007A5148">
        <w:rPr>
          <w:lang w:bidi="en-US"/>
        </w:rPr>
        <w:t>čin ili proces kojim se pomoću riječi, zvukova, znakova ili ponašanja nekom</w:t>
      </w:r>
      <w:r w:rsidR="00F41E77">
        <w:rPr>
          <w:lang w:bidi="en-US"/>
        </w:rPr>
        <w:t>e</w:t>
      </w:r>
      <w:r w:rsidR="004710BA" w:rsidRPr="007A5148">
        <w:rPr>
          <w:lang w:bidi="en-US"/>
        </w:rPr>
        <w:t xml:space="preserve"> drugom prenose i razmjenjuju informacije ili se izražavaju vlastite ideje, misli</w:t>
      </w:r>
      <w:r w:rsidR="00495385" w:rsidRPr="007A5148">
        <w:rPr>
          <w:lang w:bidi="en-US"/>
        </w:rPr>
        <w:t xml:space="preserve"> i</w:t>
      </w:r>
      <w:r w:rsidR="004710BA" w:rsidRPr="007A5148">
        <w:rPr>
          <w:lang w:bidi="en-US"/>
        </w:rPr>
        <w:t xml:space="preserve"> osjećaji </w:t>
      </w:r>
      <w:sdt>
        <w:sdtPr>
          <w:rPr>
            <w:lang w:bidi="en-US"/>
          </w:rPr>
          <w:id w:val="-1288815254"/>
          <w:citation/>
        </w:sdtPr>
        <w:sdtEndPr/>
        <w:sdtContent>
          <w:r w:rsidR="004710BA" w:rsidRPr="007A5148">
            <w:rPr>
              <w:lang w:bidi="en-US"/>
            </w:rPr>
            <w:fldChar w:fldCharType="begin"/>
          </w:r>
          <w:r w:rsidR="00601DCB">
            <w:rPr>
              <w:lang w:bidi="en-US"/>
            </w:rPr>
            <w:instrText xml:space="preserve">CITATION Mer12 \l 1050 </w:instrText>
          </w:r>
          <w:r w:rsidR="004710BA" w:rsidRPr="007A5148">
            <w:rPr>
              <w:lang w:bidi="en-US"/>
            </w:rPr>
            <w:fldChar w:fldCharType="separate"/>
          </w:r>
          <w:r w:rsidR="001B6365">
            <w:rPr>
              <w:noProof/>
              <w:lang w:bidi="en-US"/>
            </w:rPr>
            <w:t>(Webster Inc., 2012)</w:t>
          </w:r>
          <w:r w:rsidR="004710BA" w:rsidRPr="007A5148">
            <w:rPr>
              <w:lang w:bidi="en-US"/>
            </w:rPr>
            <w:fldChar w:fldCharType="end"/>
          </w:r>
        </w:sdtContent>
      </w:sdt>
      <w:r w:rsidR="004710BA" w:rsidRPr="007A5148">
        <w:rPr>
          <w:lang w:bidi="en-US"/>
        </w:rPr>
        <w:t>.</w:t>
      </w:r>
      <w:r w:rsidR="006141EF" w:rsidRPr="007A5148">
        <w:rPr>
          <w:lang w:bidi="en-US"/>
        </w:rPr>
        <w:t xml:space="preserve"> Komunikacija je</w:t>
      </w:r>
      <w:r w:rsidR="009051EF">
        <w:rPr>
          <w:lang w:bidi="en-US"/>
        </w:rPr>
        <w:t xml:space="preserve"> isto tako i</w:t>
      </w:r>
      <w:r w:rsidR="006141EF" w:rsidRPr="007A5148">
        <w:rPr>
          <w:lang w:bidi="en-US"/>
        </w:rPr>
        <w:t xml:space="preserve"> ponašanje u svrhu prijenosa poruka jednoj ili više osoba pomoću simbola </w:t>
      </w:r>
      <w:sdt>
        <w:sdtPr>
          <w:rPr>
            <w:lang w:bidi="en-US"/>
          </w:rPr>
          <w:id w:val="-1933277300"/>
          <w:citation/>
        </w:sdtPr>
        <w:sdtEndPr/>
        <w:sdtContent>
          <w:r w:rsidR="006141EF" w:rsidRPr="007A5148">
            <w:rPr>
              <w:lang w:bidi="en-US"/>
            </w:rPr>
            <w:fldChar w:fldCharType="begin"/>
          </w:r>
          <w:r w:rsidR="006141EF" w:rsidRPr="007A5148">
            <w:rPr>
              <w:lang w:bidi="en-US"/>
            </w:rPr>
            <w:instrText xml:space="preserve"> CITATION Mic06 \l 1050 </w:instrText>
          </w:r>
          <w:r w:rsidR="006141EF" w:rsidRPr="007A5148">
            <w:rPr>
              <w:lang w:bidi="en-US"/>
            </w:rPr>
            <w:fldChar w:fldCharType="separate"/>
          </w:r>
          <w:r w:rsidR="001B6365">
            <w:rPr>
              <w:noProof/>
              <w:lang w:bidi="en-US"/>
            </w:rPr>
            <w:t>(Kunczik &amp; Zipfel, 2006)</w:t>
          </w:r>
          <w:r w:rsidR="006141EF" w:rsidRPr="007A5148">
            <w:rPr>
              <w:lang w:bidi="en-US"/>
            </w:rPr>
            <w:fldChar w:fldCharType="end"/>
          </w:r>
        </w:sdtContent>
      </w:sdt>
      <w:r w:rsidR="006141EF" w:rsidRPr="007A5148">
        <w:rPr>
          <w:lang w:bidi="en-US"/>
        </w:rPr>
        <w:t xml:space="preserve"> </w:t>
      </w:r>
      <w:r w:rsidR="00DB2B74" w:rsidRPr="007A5148">
        <w:rPr>
          <w:lang w:bidi="en-US"/>
        </w:rPr>
        <w:t>i</w:t>
      </w:r>
      <w:r w:rsidR="006141EF" w:rsidRPr="007A5148">
        <w:rPr>
          <w:lang w:bidi="en-US"/>
        </w:rPr>
        <w:t xml:space="preserve"> kao takvo</w:t>
      </w:r>
      <w:r w:rsidR="00BD14A1" w:rsidRPr="007A5148">
        <w:rPr>
          <w:lang w:bidi="en-US"/>
        </w:rPr>
        <w:t xml:space="preserve"> temelj</w:t>
      </w:r>
      <w:r w:rsidR="006141EF" w:rsidRPr="007A5148">
        <w:rPr>
          <w:lang w:bidi="en-US"/>
        </w:rPr>
        <w:t xml:space="preserve"> je</w:t>
      </w:r>
      <w:r w:rsidR="00250635" w:rsidRPr="007A5148">
        <w:rPr>
          <w:lang w:bidi="en-US"/>
        </w:rPr>
        <w:t xml:space="preserve"> </w:t>
      </w:r>
      <w:r w:rsidR="00BD14A1" w:rsidRPr="007A5148">
        <w:rPr>
          <w:lang w:bidi="en-US"/>
        </w:rPr>
        <w:t xml:space="preserve">suradnje među ljudima. </w:t>
      </w:r>
      <w:r w:rsidR="006141EF" w:rsidRPr="007A5148">
        <w:rPr>
          <w:lang w:bidi="en-US"/>
        </w:rPr>
        <w:t>Ona je i</w:t>
      </w:r>
      <w:r w:rsidR="00FB01A7" w:rsidRPr="007A5148">
        <w:rPr>
          <w:lang w:bidi="en-US"/>
        </w:rPr>
        <w:t xml:space="preserve"> sredstvo pomoću kojega dvije ili više osoba razmjenjuju informacije i međusobno utječu na svoja mišljenja i ponašanja </w:t>
      </w:r>
      <w:sdt>
        <w:sdtPr>
          <w:rPr>
            <w:lang w:bidi="en-US"/>
          </w:rPr>
          <w:id w:val="411890320"/>
          <w:citation/>
        </w:sdtPr>
        <w:sdtEndPr/>
        <w:sdtContent>
          <w:r w:rsidR="00FB01A7" w:rsidRPr="007A5148">
            <w:rPr>
              <w:lang w:bidi="en-US"/>
            </w:rPr>
            <w:fldChar w:fldCharType="begin"/>
          </w:r>
          <w:r w:rsidR="00704EB8">
            <w:rPr>
              <w:lang w:bidi="en-US"/>
            </w:rPr>
            <w:instrText xml:space="preserve">CITATION Rea98 \l 1050 </w:instrText>
          </w:r>
          <w:r w:rsidR="00FB01A7" w:rsidRPr="007A5148">
            <w:rPr>
              <w:lang w:bidi="en-US"/>
            </w:rPr>
            <w:fldChar w:fldCharType="separate"/>
          </w:r>
          <w:r w:rsidR="001B6365">
            <w:rPr>
              <w:noProof/>
              <w:lang w:bidi="en-US"/>
            </w:rPr>
            <w:t>(Reardon, 1998)</w:t>
          </w:r>
          <w:r w:rsidR="00FB01A7" w:rsidRPr="007A5148">
            <w:rPr>
              <w:lang w:bidi="en-US"/>
            </w:rPr>
            <w:fldChar w:fldCharType="end"/>
          </w:r>
        </w:sdtContent>
      </w:sdt>
      <w:r w:rsidR="00250635" w:rsidRPr="007A5148">
        <w:rPr>
          <w:lang w:bidi="en-US"/>
        </w:rPr>
        <w:t xml:space="preserve">. </w:t>
      </w:r>
      <w:r w:rsidR="00932791" w:rsidRPr="007A5148">
        <w:rPr>
          <w:lang w:bidi="en-US"/>
        </w:rPr>
        <w:t>Ta se d</w:t>
      </w:r>
      <w:r w:rsidR="00250635" w:rsidRPr="007A5148">
        <w:rPr>
          <w:lang w:bidi="en-US"/>
        </w:rPr>
        <w:t xml:space="preserve">efinicija </w:t>
      </w:r>
      <w:r w:rsidR="00D1764C" w:rsidRPr="007A5148">
        <w:rPr>
          <w:lang w:bidi="en-US"/>
        </w:rPr>
        <w:t>može prošir</w:t>
      </w:r>
      <w:r w:rsidR="00DB2B74" w:rsidRPr="007A5148">
        <w:rPr>
          <w:lang w:bidi="en-US"/>
        </w:rPr>
        <w:t>iti</w:t>
      </w:r>
      <w:r w:rsidR="00250635" w:rsidRPr="007A5148">
        <w:rPr>
          <w:lang w:bidi="en-US"/>
        </w:rPr>
        <w:t xml:space="preserve"> </w:t>
      </w:r>
      <w:r w:rsidR="00DB2B74" w:rsidRPr="007A5148">
        <w:rPr>
          <w:lang w:bidi="en-US"/>
        </w:rPr>
        <w:t>na</w:t>
      </w:r>
      <w:r w:rsidR="00250635" w:rsidRPr="007A5148">
        <w:rPr>
          <w:lang w:bidi="en-US"/>
        </w:rPr>
        <w:t xml:space="preserve"> </w:t>
      </w:r>
      <w:r w:rsidR="00250635" w:rsidRPr="007A5148">
        <w:rPr>
          <w:i/>
          <w:lang w:bidi="en-US"/>
        </w:rPr>
        <w:t>p</w:t>
      </w:r>
      <w:r w:rsidR="003D6A86" w:rsidRPr="007A5148">
        <w:rPr>
          <w:i/>
          <w:lang w:bidi="en-US"/>
        </w:rPr>
        <w:t>roces kroz koji uključene osobe zajednički izgrađuju značenje poruka koje razmjenjuju te pritom utječu jedni na druge na određeni način i u nekom opsegu</w:t>
      </w:r>
      <w:r w:rsidR="003D6A86" w:rsidRPr="007A5148">
        <w:rPr>
          <w:lang w:bidi="en-US"/>
        </w:rPr>
        <w:t xml:space="preserve"> </w:t>
      </w:r>
      <w:sdt>
        <w:sdtPr>
          <w:rPr>
            <w:lang w:bidi="en-US"/>
          </w:rPr>
          <w:id w:val="-764309066"/>
          <w:citation/>
        </w:sdtPr>
        <w:sdtEndPr/>
        <w:sdtContent>
          <w:r w:rsidR="003D6A86" w:rsidRPr="007A5148">
            <w:rPr>
              <w:lang w:bidi="en-US"/>
            </w:rPr>
            <w:fldChar w:fldCharType="begin"/>
          </w:r>
          <w:r w:rsidR="003D6A86" w:rsidRPr="007A5148">
            <w:rPr>
              <w:lang w:bidi="en-US"/>
            </w:rPr>
            <w:instrText xml:space="preserve"> CITATION Žiž12 \l 1050 </w:instrText>
          </w:r>
          <w:r w:rsidR="003D6A86" w:rsidRPr="007A5148">
            <w:rPr>
              <w:lang w:bidi="en-US"/>
            </w:rPr>
            <w:fldChar w:fldCharType="separate"/>
          </w:r>
          <w:r w:rsidR="001B6365">
            <w:rPr>
              <w:noProof/>
              <w:lang w:bidi="en-US"/>
            </w:rPr>
            <w:t>(Žižak, Vizek-Vidović, &amp; Ajduković, 2012)</w:t>
          </w:r>
          <w:r w:rsidR="003D6A86" w:rsidRPr="007A5148">
            <w:rPr>
              <w:lang w:bidi="en-US"/>
            </w:rPr>
            <w:fldChar w:fldCharType="end"/>
          </w:r>
        </w:sdtContent>
      </w:sdt>
      <w:r w:rsidR="006141EF" w:rsidRPr="007A5148">
        <w:rPr>
          <w:lang w:bidi="en-US"/>
        </w:rPr>
        <w:t xml:space="preserve">. Komunikacijski </w:t>
      </w:r>
      <w:r w:rsidR="00F41E77">
        <w:rPr>
          <w:lang w:bidi="en-US"/>
        </w:rPr>
        <w:t xml:space="preserve">je </w:t>
      </w:r>
      <w:r w:rsidR="006141EF" w:rsidRPr="007A5148">
        <w:rPr>
          <w:lang w:bidi="en-US"/>
        </w:rPr>
        <w:t xml:space="preserve">proces prijenos značenja između partnera u komunikaciji </w:t>
      </w:r>
      <w:sdt>
        <w:sdtPr>
          <w:rPr>
            <w:lang w:bidi="en-US"/>
          </w:rPr>
          <w:id w:val="-1350642655"/>
          <w:citation/>
        </w:sdtPr>
        <w:sdtEndPr/>
        <w:sdtContent>
          <w:r w:rsidR="006141EF" w:rsidRPr="007A5148">
            <w:rPr>
              <w:lang w:bidi="en-US"/>
            </w:rPr>
            <w:fldChar w:fldCharType="begin"/>
          </w:r>
          <w:r w:rsidR="006141EF" w:rsidRPr="007A5148">
            <w:rPr>
              <w:lang w:bidi="en-US"/>
            </w:rPr>
            <w:instrText xml:space="preserve"> CITATION Mic06 \l 1050 </w:instrText>
          </w:r>
          <w:r w:rsidR="006141EF" w:rsidRPr="007A5148">
            <w:rPr>
              <w:lang w:bidi="en-US"/>
            </w:rPr>
            <w:fldChar w:fldCharType="separate"/>
          </w:r>
          <w:r w:rsidR="001B6365">
            <w:rPr>
              <w:noProof/>
              <w:lang w:bidi="en-US"/>
            </w:rPr>
            <w:t>(Kunczik &amp; Zipfel, 2006)</w:t>
          </w:r>
          <w:r w:rsidR="006141EF" w:rsidRPr="007A5148">
            <w:rPr>
              <w:lang w:bidi="en-US"/>
            </w:rPr>
            <w:fldChar w:fldCharType="end"/>
          </w:r>
        </w:sdtContent>
      </w:sdt>
      <w:r w:rsidR="00A738A9" w:rsidRPr="007A5148">
        <w:rPr>
          <w:lang w:bidi="en-US"/>
        </w:rPr>
        <w:t>,</w:t>
      </w:r>
      <w:r w:rsidR="00932791" w:rsidRPr="007A5148">
        <w:rPr>
          <w:lang w:bidi="en-US"/>
        </w:rPr>
        <w:t xml:space="preserve"> </w:t>
      </w:r>
      <w:r w:rsidR="009C54E9" w:rsidRPr="007A5148">
        <w:rPr>
          <w:lang w:bidi="en-US"/>
        </w:rPr>
        <w:t>a da bi se komunikacija dogodila potreban je bar jedan od sljedeć</w:t>
      </w:r>
      <w:r w:rsidR="00F41E77">
        <w:rPr>
          <w:lang w:bidi="en-US"/>
        </w:rPr>
        <w:t>ih triju</w:t>
      </w:r>
      <w:r w:rsidR="009C54E9" w:rsidRPr="007A5148">
        <w:rPr>
          <w:lang w:bidi="en-US"/>
        </w:rPr>
        <w:t xml:space="preserve"> uvjeta:</w:t>
      </w:r>
    </w:p>
    <w:p w:rsidR="006141EF" w:rsidRPr="007A5148" w:rsidRDefault="009A6FEB" w:rsidP="009F3C20">
      <w:pPr>
        <w:pStyle w:val="Nabrajanje"/>
        <w:numPr>
          <w:ilvl w:val="0"/>
          <w:numId w:val="48"/>
        </w:numPr>
      </w:pPr>
      <w:r w:rsidRPr="007A5148">
        <w:t>Barem jedan pojedinac mora pokušati komunicirati s drugim pojedincem.</w:t>
      </w:r>
    </w:p>
    <w:p w:rsidR="009A6FEB" w:rsidRPr="007A5148" w:rsidRDefault="009A6FEB" w:rsidP="009F3C20">
      <w:pPr>
        <w:pStyle w:val="Nabrajanje"/>
        <w:numPr>
          <w:ilvl w:val="0"/>
          <w:numId w:val="48"/>
        </w:numPr>
      </w:pPr>
      <w:r w:rsidRPr="007A5148">
        <w:t>Intrapersonalna</w:t>
      </w:r>
      <w:r w:rsidRPr="007A5148">
        <w:rPr>
          <w:rStyle w:val="FootnoteReference"/>
        </w:rPr>
        <w:footnoteReference w:id="10"/>
      </w:r>
      <w:r w:rsidRPr="007A5148">
        <w:t xml:space="preserve"> komunikacija</w:t>
      </w:r>
      <w:r w:rsidR="00A738A9" w:rsidRPr="007A5148">
        <w:t xml:space="preserve"> (</w:t>
      </w:r>
      <w:r w:rsidR="00BA104C" w:rsidRPr="007A5148">
        <w:t xml:space="preserve">ovo </w:t>
      </w:r>
      <w:r w:rsidR="00A738A9" w:rsidRPr="007A5148">
        <w:t xml:space="preserve">nije komunikacija </w:t>
      </w:r>
      <w:r w:rsidR="00BA104C" w:rsidRPr="007A5148">
        <w:t xml:space="preserve">u pravom smislu </w:t>
      </w:r>
      <w:r w:rsidR="00A738A9" w:rsidRPr="007A5148">
        <w:t>jer nema socijalnog</w:t>
      </w:r>
      <w:r w:rsidR="00D87F0B">
        <w:t>a</w:t>
      </w:r>
      <w:r w:rsidR="00A738A9" w:rsidRPr="007A5148">
        <w:t xml:space="preserve"> djelovanja budući da komunikator priča sam sa sobom)</w:t>
      </w:r>
    </w:p>
    <w:p w:rsidR="009A6FEB" w:rsidRPr="007A5148" w:rsidRDefault="009A6FEB" w:rsidP="009F3C20">
      <w:pPr>
        <w:pStyle w:val="Nabrajanje"/>
        <w:numPr>
          <w:ilvl w:val="0"/>
          <w:numId w:val="48"/>
        </w:numPr>
      </w:pPr>
      <w:r w:rsidRPr="007A5148">
        <w:lastRenderedPageBreak/>
        <w:t>Da bi se komunikacija odvila</w:t>
      </w:r>
      <w:r w:rsidR="00D87F0B">
        <w:t>,</w:t>
      </w:r>
      <w:r w:rsidRPr="007A5148">
        <w:t xml:space="preserve"> nije presudno da primatelji poruke prime odaslanu poruku </w:t>
      </w:r>
      <w:sdt>
        <w:sdtPr>
          <w:id w:val="-675410502"/>
          <w:citation/>
        </w:sdtPr>
        <w:sdtEndPr/>
        <w:sdtContent>
          <w:r w:rsidRPr="007A5148">
            <w:fldChar w:fldCharType="begin"/>
          </w:r>
          <w:r w:rsidRPr="007A5148">
            <w:instrText xml:space="preserve"> CITATION Mic06 \l 1050 </w:instrText>
          </w:r>
          <w:r w:rsidRPr="007A5148">
            <w:fldChar w:fldCharType="separate"/>
          </w:r>
          <w:r w:rsidR="001B6365">
            <w:rPr>
              <w:noProof/>
            </w:rPr>
            <w:t>(Kunczik &amp; Zipfel, 2006)</w:t>
          </w:r>
          <w:r w:rsidRPr="007A5148">
            <w:fldChar w:fldCharType="end"/>
          </w:r>
        </w:sdtContent>
      </w:sdt>
      <w:r w:rsidRPr="007A5148">
        <w:t>.</w:t>
      </w:r>
    </w:p>
    <w:p w:rsidR="000D0A87" w:rsidRPr="007A5148" w:rsidRDefault="002E543D" w:rsidP="00245E30">
      <w:pPr>
        <w:rPr>
          <w:lang w:bidi="en-US"/>
        </w:rPr>
      </w:pPr>
      <w:r w:rsidRPr="007A5148">
        <w:rPr>
          <w:lang w:bidi="en-US"/>
        </w:rPr>
        <w:t xml:space="preserve">Ljudi koji rade u timovima shvaćaju komunikaciju kao osnovu suradnje s drugima. </w:t>
      </w:r>
      <w:r w:rsidR="00F03197" w:rsidRPr="007A5148">
        <w:rPr>
          <w:lang w:bidi="en-US"/>
        </w:rPr>
        <w:t>Važnost komunikacije među članovima tima</w:t>
      </w:r>
      <w:r w:rsidR="00577E95" w:rsidRPr="007A5148">
        <w:rPr>
          <w:lang w:bidi="en-US"/>
        </w:rPr>
        <w:t>,</w:t>
      </w:r>
      <w:r w:rsidR="00F03197" w:rsidRPr="007A5148">
        <w:rPr>
          <w:lang w:bidi="en-US"/>
        </w:rPr>
        <w:t xml:space="preserve"> kad je u pitanju uspjeh i postizanje nekog</w:t>
      </w:r>
      <w:r w:rsidR="00D87F0B">
        <w:rPr>
          <w:lang w:bidi="en-US"/>
        </w:rPr>
        <w:t>a</w:t>
      </w:r>
      <w:r w:rsidR="00D52AA5" w:rsidRPr="007A5148">
        <w:rPr>
          <w:lang w:bidi="en-US"/>
        </w:rPr>
        <w:t xml:space="preserve"> višeg</w:t>
      </w:r>
      <w:r w:rsidR="00F03197" w:rsidRPr="007A5148">
        <w:rPr>
          <w:lang w:bidi="en-US"/>
        </w:rPr>
        <w:t xml:space="preserve"> cilja</w:t>
      </w:r>
      <w:r w:rsidR="00577E95" w:rsidRPr="007A5148">
        <w:rPr>
          <w:lang w:bidi="en-US"/>
        </w:rPr>
        <w:t>,</w:t>
      </w:r>
      <w:r w:rsidR="00F03197" w:rsidRPr="007A5148">
        <w:rPr>
          <w:lang w:bidi="en-US"/>
        </w:rPr>
        <w:t xml:space="preserve"> najbolje se očituje u knjizi Postanka (Post, 11-11.9)</w:t>
      </w:r>
      <w:r w:rsidR="00711D59" w:rsidRPr="007A5148">
        <w:rPr>
          <w:lang w:bidi="en-US"/>
        </w:rPr>
        <w:t xml:space="preserve"> gdje ljudi pokušavaju sagraditi </w:t>
      </w:r>
      <w:r w:rsidR="00711D59" w:rsidRPr="007A5148">
        <w:rPr>
          <w:i/>
          <w:lang w:bidi="en-US"/>
        </w:rPr>
        <w:t>grad i toranj s vrhom do neba</w:t>
      </w:r>
      <w:r w:rsidR="00711D59" w:rsidRPr="007A5148">
        <w:rPr>
          <w:lang w:bidi="en-US"/>
        </w:rPr>
        <w:t>.</w:t>
      </w:r>
      <w:r w:rsidR="00F03197" w:rsidRPr="007A5148">
        <w:rPr>
          <w:lang w:bidi="en-US"/>
        </w:rPr>
        <w:t xml:space="preserve"> </w:t>
      </w:r>
      <w:r w:rsidR="00711D59" w:rsidRPr="007A5148">
        <w:rPr>
          <w:lang w:bidi="en-US"/>
        </w:rPr>
        <w:t xml:space="preserve">Posao im je išao odlično i ništa se nije činilo neostvarivim sve dok su se služili istim jezikom, no kad im Jahve jezik pobrka i više se nisu mogli </w:t>
      </w:r>
      <w:r w:rsidR="005E4739" w:rsidRPr="007A5148">
        <w:rPr>
          <w:lang w:bidi="en-US"/>
        </w:rPr>
        <w:t>međusobno spo</w:t>
      </w:r>
      <w:r w:rsidR="00711D59" w:rsidRPr="007A5148">
        <w:rPr>
          <w:lang w:bidi="en-US"/>
        </w:rPr>
        <w:t>razumjeti, nestalo je suradnje i gradnja je prestala, a graditelji se ras</w:t>
      </w:r>
      <w:r w:rsidR="00E27DBE" w:rsidRPr="007A5148">
        <w:rPr>
          <w:lang w:bidi="en-US"/>
        </w:rPr>
        <w:t>uli</w:t>
      </w:r>
      <w:r w:rsidR="00711D59" w:rsidRPr="007A5148">
        <w:rPr>
          <w:lang w:bidi="en-US"/>
        </w:rPr>
        <w:t xml:space="preserve"> po svoj zemlji ne završivši gradnju </w:t>
      </w:r>
      <w:sdt>
        <w:sdtPr>
          <w:rPr>
            <w:lang w:bidi="en-US"/>
          </w:rPr>
          <w:id w:val="-252893063"/>
          <w:citation/>
        </w:sdtPr>
        <w:sdtEndPr/>
        <w:sdtContent>
          <w:r w:rsidR="00EB4EBE" w:rsidRPr="007A5148">
            <w:rPr>
              <w:lang w:bidi="en-US"/>
            </w:rPr>
            <w:fldChar w:fldCharType="begin"/>
          </w:r>
          <w:r w:rsidR="00402080" w:rsidRPr="007A5148">
            <w:rPr>
              <w:lang w:bidi="en-US"/>
            </w:rPr>
            <w:instrText xml:space="preserve">CITATION Bib91 \l 1050 </w:instrText>
          </w:r>
          <w:r w:rsidR="00EB4EBE" w:rsidRPr="007A5148">
            <w:rPr>
              <w:lang w:bidi="en-US"/>
            </w:rPr>
            <w:fldChar w:fldCharType="separate"/>
          </w:r>
          <w:r w:rsidR="001B6365">
            <w:rPr>
              <w:noProof/>
              <w:lang w:bidi="en-US"/>
            </w:rPr>
            <w:t>(Biblija, 1991)</w:t>
          </w:r>
          <w:r w:rsidR="00EB4EBE" w:rsidRPr="007A5148">
            <w:rPr>
              <w:lang w:bidi="en-US"/>
            </w:rPr>
            <w:fldChar w:fldCharType="end"/>
          </w:r>
        </w:sdtContent>
      </w:sdt>
      <w:r w:rsidR="00711D59" w:rsidRPr="007A5148">
        <w:rPr>
          <w:lang w:bidi="en-US"/>
        </w:rPr>
        <w:t>. Na žalost,</w:t>
      </w:r>
      <w:r w:rsidR="000D0A87" w:rsidRPr="007A5148">
        <w:rPr>
          <w:lang w:bidi="en-US"/>
        </w:rPr>
        <w:t xml:space="preserve"> mnogi su suvremeni timovi, a zbog njih mnoge ideje, projekti i organizacije</w:t>
      </w:r>
      <w:r w:rsidR="004F2A56" w:rsidRPr="007A5148">
        <w:rPr>
          <w:lang w:bidi="en-US"/>
        </w:rPr>
        <w:t xml:space="preserve"> općenito</w:t>
      </w:r>
      <w:r w:rsidR="000D0A87" w:rsidRPr="007A5148">
        <w:rPr>
          <w:lang w:bidi="en-US"/>
        </w:rPr>
        <w:t xml:space="preserve"> osuđene na propadanje </w:t>
      </w:r>
      <w:r w:rsidR="00D87F0B">
        <w:rPr>
          <w:lang w:bidi="en-US"/>
        </w:rPr>
        <w:t>ako</w:t>
      </w:r>
      <w:r w:rsidR="00D87F0B" w:rsidRPr="007A5148">
        <w:rPr>
          <w:lang w:bidi="en-US"/>
        </w:rPr>
        <w:t xml:space="preserve"> </w:t>
      </w:r>
      <w:r w:rsidR="000D0A87" w:rsidRPr="007A5148">
        <w:rPr>
          <w:lang w:bidi="en-US"/>
        </w:rPr>
        <w:t xml:space="preserve">ne postoji dobra komunikacija među </w:t>
      </w:r>
      <w:r w:rsidR="00112560" w:rsidRPr="007A5148">
        <w:rPr>
          <w:lang w:bidi="en-US"/>
        </w:rPr>
        <w:t>članovima t</w:t>
      </w:r>
      <w:r w:rsidR="000D0A87" w:rsidRPr="007A5148">
        <w:rPr>
          <w:lang w:bidi="en-US"/>
        </w:rPr>
        <w:t>ima</w:t>
      </w:r>
      <w:r w:rsidRPr="007A5148">
        <w:rPr>
          <w:lang w:bidi="en-US"/>
        </w:rPr>
        <w:t xml:space="preserve"> </w:t>
      </w:r>
      <w:sdt>
        <w:sdtPr>
          <w:rPr>
            <w:lang w:bidi="en-US"/>
          </w:rPr>
          <w:id w:val="-315797817"/>
          <w:citation/>
        </w:sdtPr>
        <w:sdtEndPr/>
        <w:sdtContent>
          <w:r w:rsidRPr="007A5148">
            <w:rPr>
              <w:lang w:bidi="en-US"/>
            </w:rPr>
            <w:fldChar w:fldCharType="begin"/>
          </w:r>
          <w:r w:rsidRPr="007A5148">
            <w:rPr>
              <w:lang w:bidi="en-US"/>
            </w:rPr>
            <w:instrText xml:space="preserve"> CITATION DrS08 \l 1050 </w:instrText>
          </w:r>
          <w:r w:rsidRPr="007A5148">
            <w:rPr>
              <w:lang w:bidi="en-US"/>
            </w:rPr>
            <w:fldChar w:fldCharType="separate"/>
          </w:r>
          <w:r w:rsidR="001B6365">
            <w:rPr>
              <w:noProof/>
              <w:lang w:bidi="en-US"/>
            </w:rPr>
            <w:t>(Certo &amp; Certo, 2008)</w:t>
          </w:r>
          <w:r w:rsidRPr="007A5148">
            <w:rPr>
              <w:lang w:bidi="en-US"/>
            </w:rPr>
            <w:fldChar w:fldCharType="end"/>
          </w:r>
        </w:sdtContent>
      </w:sdt>
      <w:r w:rsidR="000D0A87" w:rsidRPr="007A5148">
        <w:rPr>
          <w:lang w:bidi="en-US"/>
        </w:rPr>
        <w:t>.</w:t>
      </w:r>
      <w:r w:rsidR="00112560" w:rsidRPr="007A5148">
        <w:rPr>
          <w:lang w:bidi="en-US"/>
        </w:rPr>
        <w:t xml:space="preserve"> </w:t>
      </w:r>
    </w:p>
    <w:p w:rsidR="009A469E" w:rsidRPr="007A5148" w:rsidRDefault="00D87994" w:rsidP="00245E30">
      <w:pPr>
        <w:rPr>
          <w:lang w:bidi="en-US"/>
        </w:rPr>
      </w:pPr>
      <w:r w:rsidRPr="007A5148">
        <w:rPr>
          <w:lang w:bidi="en-US"/>
        </w:rPr>
        <w:t>Unatoč velikom</w:t>
      </w:r>
      <w:r w:rsidR="00D87F0B">
        <w:rPr>
          <w:lang w:bidi="en-US"/>
        </w:rPr>
        <w:t>e</w:t>
      </w:r>
      <w:r w:rsidRPr="007A5148">
        <w:rPr>
          <w:lang w:bidi="en-US"/>
        </w:rPr>
        <w:t xml:space="preserve"> broju komunikacijskih medija, njihov</w:t>
      </w:r>
      <w:r w:rsidR="00D87F0B">
        <w:rPr>
          <w:lang w:bidi="en-US"/>
        </w:rPr>
        <w:t>u</w:t>
      </w:r>
      <w:r w:rsidRPr="007A5148">
        <w:rPr>
          <w:lang w:bidi="en-US"/>
        </w:rPr>
        <w:t xml:space="preserve"> stalnom</w:t>
      </w:r>
      <w:r w:rsidR="00D87F0B">
        <w:rPr>
          <w:lang w:bidi="en-US"/>
        </w:rPr>
        <w:t>e</w:t>
      </w:r>
      <w:r w:rsidRPr="007A5148">
        <w:rPr>
          <w:lang w:bidi="en-US"/>
        </w:rPr>
        <w:t xml:space="preserve"> napretku i sve većoj jednostavnosti upotrebe, organizacije se bore s problemom loše komunikacije u timovima. </w:t>
      </w:r>
      <w:r w:rsidR="009A469E" w:rsidRPr="007A5148">
        <w:rPr>
          <w:lang w:bidi="en-US"/>
        </w:rPr>
        <w:t xml:space="preserve">Komunikacija i komunikacijske </w:t>
      </w:r>
      <w:r w:rsidRPr="007A5148">
        <w:rPr>
          <w:lang w:bidi="en-US"/>
        </w:rPr>
        <w:t>kompetencije</w:t>
      </w:r>
      <w:r w:rsidR="009A469E" w:rsidRPr="007A5148">
        <w:rPr>
          <w:lang w:bidi="en-US"/>
        </w:rPr>
        <w:t xml:space="preserve"> termini su koji se u posljednje vrijeme sve više koriste tako da </w:t>
      </w:r>
      <w:r w:rsidR="00D87F0B">
        <w:rPr>
          <w:lang w:bidi="en-US"/>
        </w:rPr>
        <w:t xml:space="preserve">znatno </w:t>
      </w:r>
      <w:r w:rsidR="009A469E" w:rsidRPr="007A5148">
        <w:rPr>
          <w:lang w:bidi="en-US"/>
        </w:rPr>
        <w:t>rast</w:t>
      </w:r>
      <w:r w:rsidR="00D87F0B">
        <w:rPr>
          <w:lang w:bidi="en-US"/>
        </w:rPr>
        <w:t>e</w:t>
      </w:r>
      <w:r w:rsidR="009A469E" w:rsidRPr="007A5148">
        <w:rPr>
          <w:lang w:bidi="en-US"/>
        </w:rPr>
        <w:t xml:space="preserve"> broj znanstvenih radova i knjiga </w:t>
      </w:r>
      <w:r w:rsidR="00D87F0B">
        <w:rPr>
          <w:lang w:bidi="en-US"/>
        </w:rPr>
        <w:t>o toj</w:t>
      </w:r>
      <w:r w:rsidR="009A469E" w:rsidRPr="007A5148">
        <w:rPr>
          <w:lang w:bidi="en-US"/>
        </w:rPr>
        <w:t xml:space="preserve"> tem</w:t>
      </w:r>
      <w:r w:rsidR="00D87F0B">
        <w:rPr>
          <w:lang w:bidi="en-US"/>
        </w:rPr>
        <w:t>i</w:t>
      </w:r>
      <w:r w:rsidR="009A469E" w:rsidRPr="007A5148">
        <w:rPr>
          <w:lang w:bidi="en-US"/>
        </w:rPr>
        <w:t xml:space="preserve">. </w:t>
      </w:r>
    </w:p>
    <w:p w:rsidR="009A469E" w:rsidRPr="007A5148" w:rsidRDefault="00A269FF" w:rsidP="00594E04">
      <w:pPr>
        <w:pStyle w:val="Opistablice"/>
      </w:pPr>
      <w:bookmarkStart w:id="23" w:name="_Ref408082362"/>
      <w:bookmarkStart w:id="24" w:name="_Toc462787898"/>
      <w:r w:rsidRPr="007A5148">
        <w:t>Zastupljenost tem</w:t>
      </w:r>
      <w:r w:rsidR="00BA104C" w:rsidRPr="007A5148">
        <w:t>a</w:t>
      </w:r>
      <w:r w:rsidRPr="007A5148">
        <w:t xml:space="preserve"> </w:t>
      </w:r>
      <w:r w:rsidRPr="007A5148">
        <w:rPr>
          <w:i/>
        </w:rPr>
        <w:t>komunikacij</w:t>
      </w:r>
      <w:r w:rsidR="00BA104C" w:rsidRPr="007A5148">
        <w:rPr>
          <w:i/>
        </w:rPr>
        <w:t>a</w:t>
      </w:r>
      <w:r w:rsidRPr="007A5148">
        <w:t xml:space="preserve"> i</w:t>
      </w:r>
      <w:r w:rsidR="002E543D" w:rsidRPr="007A5148">
        <w:t xml:space="preserve"> </w:t>
      </w:r>
      <w:r w:rsidR="00BA104C" w:rsidRPr="007A5148">
        <w:rPr>
          <w:i/>
        </w:rPr>
        <w:t>k</w:t>
      </w:r>
      <w:r w:rsidRPr="007A5148">
        <w:rPr>
          <w:i/>
        </w:rPr>
        <w:t>omunikacijske vještine</w:t>
      </w:r>
      <w:bookmarkEnd w:id="23"/>
      <w:r w:rsidR="00BA104C" w:rsidRPr="007A5148">
        <w:t xml:space="preserve"> na </w:t>
      </w:r>
      <w:r w:rsidR="00610D80">
        <w:t>i</w:t>
      </w:r>
      <w:r w:rsidR="00BA104C" w:rsidRPr="007A5148">
        <w:t>nternetu</w:t>
      </w:r>
      <w:bookmarkEnd w:id="24"/>
    </w:p>
    <w:tbl>
      <w:tblPr>
        <w:tblStyle w:val="TableGrid"/>
        <w:tblW w:w="0" w:type="auto"/>
        <w:tblInd w:w="108" w:type="dxa"/>
        <w:tblLook w:val="04A0" w:firstRow="1" w:lastRow="0" w:firstColumn="1" w:lastColumn="0" w:noHBand="0" w:noVBand="1"/>
      </w:tblPr>
      <w:tblGrid>
        <w:gridCol w:w="2552"/>
        <w:gridCol w:w="2126"/>
        <w:gridCol w:w="2800"/>
        <w:gridCol w:w="1415"/>
      </w:tblGrid>
      <w:tr w:rsidR="009B5D09" w:rsidRPr="007A5148" w:rsidTr="00B30C97">
        <w:trPr>
          <w:trHeight w:val="664"/>
        </w:trPr>
        <w:tc>
          <w:tcPr>
            <w:tcW w:w="2552" w:type="dxa"/>
            <w:tcBorders>
              <w:top w:val="single" w:sz="8" w:space="0" w:color="auto"/>
              <w:left w:val="single" w:sz="8" w:space="0" w:color="auto"/>
              <w:bottom w:val="single" w:sz="8" w:space="0" w:color="auto"/>
              <w:right w:val="single" w:sz="8" w:space="0" w:color="auto"/>
            </w:tcBorders>
            <w:vAlign w:val="center"/>
          </w:tcPr>
          <w:p w:rsidR="009B5D09" w:rsidRPr="007A5148" w:rsidRDefault="009B5D09" w:rsidP="00166573">
            <w:pPr>
              <w:pStyle w:val="Tekstutablici"/>
              <w:rPr>
                <w:rStyle w:val="Emphasis"/>
                <w:b w:val="0"/>
                <w:i w:val="0"/>
                <w:iCs w:val="0"/>
                <w:sz w:val="22"/>
              </w:rPr>
            </w:pPr>
            <w:r w:rsidRPr="007A5148">
              <w:rPr>
                <w:rStyle w:val="Emphasis"/>
                <w:i w:val="0"/>
                <w:iCs w:val="0"/>
                <w:sz w:val="22"/>
              </w:rPr>
              <w:t>Ključna riječ:</w:t>
            </w:r>
          </w:p>
        </w:tc>
        <w:tc>
          <w:tcPr>
            <w:tcW w:w="2126" w:type="dxa"/>
            <w:tcBorders>
              <w:top w:val="single" w:sz="8" w:space="0" w:color="auto"/>
              <w:left w:val="single" w:sz="8" w:space="0" w:color="auto"/>
              <w:bottom w:val="single" w:sz="8" w:space="0" w:color="auto"/>
            </w:tcBorders>
            <w:vAlign w:val="center"/>
          </w:tcPr>
          <w:p w:rsidR="009B5D09" w:rsidRPr="007A5148" w:rsidRDefault="009B5D09" w:rsidP="00166573">
            <w:pPr>
              <w:pStyle w:val="Tekstutablici"/>
              <w:rPr>
                <w:rStyle w:val="Emphasis"/>
                <w:b w:val="0"/>
                <w:i w:val="0"/>
                <w:iCs w:val="0"/>
                <w:sz w:val="22"/>
              </w:rPr>
            </w:pPr>
            <w:r w:rsidRPr="007A5148">
              <w:rPr>
                <w:rStyle w:val="Emphasis"/>
                <w:i w:val="0"/>
                <w:iCs w:val="0"/>
                <w:sz w:val="22"/>
              </w:rPr>
              <w:t>www.Google.com</w:t>
            </w:r>
          </w:p>
        </w:tc>
        <w:tc>
          <w:tcPr>
            <w:tcW w:w="2800" w:type="dxa"/>
            <w:tcBorders>
              <w:top w:val="single" w:sz="8" w:space="0" w:color="auto"/>
              <w:bottom w:val="single" w:sz="8" w:space="0" w:color="auto"/>
            </w:tcBorders>
            <w:vAlign w:val="center"/>
          </w:tcPr>
          <w:p w:rsidR="009B5D09" w:rsidRPr="007A5148" w:rsidRDefault="009B5D09" w:rsidP="00166573">
            <w:pPr>
              <w:pStyle w:val="Tekstutablici"/>
              <w:rPr>
                <w:rStyle w:val="Emphasis"/>
                <w:b w:val="0"/>
                <w:i w:val="0"/>
                <w:iCs w:val="0"/>
                <w:sz w:val="22"/>
              </w:rPr>
            </w:pPr>
            <w:r w:rsidRPr="007A5148">
              <w:rPr>
                <w:rStyle w:val="Emphasis"/>
                <w:i w:val="0"/>
                <w:iCs w:val="0"/>
                <w:sz w:val="22"/>
              </w:rPr>
              <w:t>www.Questia.com</w:t>
            </w:r>
          </w:p>
        </w:tc>
        <w:tc>
          <w:tcPr>
            <w:tcW w:w="1415" w:type="dxa"/>
            <w:tcBorders>
              <w:top w:val="single" w:sz="8" w:space="0" w:color="auto"/>
              <w:bottom w:val="single" w:sz="8" w:space="0" w:color="auto"/>
              <w:right w:val="single" w:sz="8" w:space="0" w:color="auto"/>
            </w:tcBorders>
            <w:vAlign w:val="center"/>
          </w:tcPr>
          <w:p w:rsidR="009B5D09" w:rsidRPr="007A5148" w:rsidRDefault="009B5D09" w:rsidP="00166573">
            <w:pPr>
              <w:pStyle w:val="Tekstutablici"/>
              <w:rPr>
                <w:rStyle w:val="Emphasis"/>
                <w:b w:val="0"/>
                <w:i w:val="0"/>
                <w:iCs w:val="0"/>
                <w:sz w:val="22"/>
              </w:rPr>
            </w:pPr>
            <w:r w:rsidRPr="007A5148">
              <w:rPr>
                <w:rStyle w:val="Emphasis"/>
                <w:i w:val="0"/>
                <w:iCs w:val="0"/>
                <w:sz w:val="22"/>
              </w:rPr>
              <w:t>Datum:</w:t>
            </w:r>
          </w:p>
        </w:tc>
      </w:tr>
      <w:tr w:rsidR="00FA71F5" w:rsidRPr="007A5148" w:rsidTr="00B30C97">
        <w:tc>
          <w:tcPr>
            <w:tcW w:w="2552" w:type="dxa"/>
            <w:vMerge w:val="restart"/>
            <w:tcBorders>
              <w:top w:val="single" w:sz="8" w:space="0" w:color="auto"/>
              <w:left w:val="single" w:sz="8" w:space="0" w:color="auto"/>
              <w:bottom w:val="single" w:sz="8" w:space="0" w:color="auto"/>
              <w:right w:val="single" w:sz="8" w:space="0" w:color="auto"/>
            </w:tcBorders>
            <w:vAlign w:val="center"/>
          </w:tcPr>
          <w:p w:rsidR="00B30C97" w:rsidRPr="007A5148" w:rsidRDefault="009B5D09" w:rsidP="00166573">
            <w:pPr>
              <w:pStyle w:val="Tekstutablici"/>
            </w:pPr>
            <w:r w:rsidRPr="007A5148">
              <w:rPr>
                <w:rStyle w:val="Emphasis"/>
                <w:i w:val="0"/>
                <w:iCs w:val="0"/>
              </w:rPr>
              <w:t>Communication</w:t>
            </w:r>
            <w:r w:rsidR="00B30C97" w:rsidRPr="007A5148">
              <w:rPr>
                <w:rStyle w:val="Emphasis"/>
                <w:i w:val="0"/>
                <w:iCs w:val="0"/>
              </w:rPr>
              <w:t xml:space="preserve"> </w:t>
            </w:r>
            <w:r w:rsidR="00B30C97" w:rsidRPr="007A5148">
              <w:t>(komunikacija)</w:t>
            </w:r>
          </w:p>
        </w:tc>
        <w:tc>
          <w:tcPr>
            <w:tcW w:w="2126" w:type="dxa"/>
            <w:tcBorders>
              <w:top w:val="single" w:sz="8" w:space="0" w:color="auto"/>
              <w:left w:val="single" w:sz="8" w:space="0" w:color="auto"/>
              <w:bottom w:val="single" w:sz="4" w:space="0" w:color="auto"/>
            </w:tcBorders>
            <w:vAlign w:val="center"/>
          </w:tcPr>
          <w:p w:rsidR="00FA71F5" w:rsidRPr="007A5148" w:rsidRDefault="00FA71F5" w:rsidP="00166573">
            <w:pPr>
              <w:pStyle w:val="Tekstutablici"/>
              <w:rPr>
                <w:rStyle w:val="Emphasis"/>
                <w:i w:val="0"/>
                <w:iCs w:val="0"/>
              </w:rPr>
            </w:pPr>
            <w:r w:rsidRPr="007A5148">
              <w:rPr>
                <w:rStyle w:val="Emphasis"/>
                <w:i w:val="0"/>
                <w:iCs w:val="0"/>
              </w:rPr>
              <w:t>252.000.000</w:t>
            </w:r>
          </w:p>
        </w:tc>
        <w:tc>
          <w:tcPr>
            <w:tcW w:w="2800" w:type="dxa"/>
            <w:tcBorders>
              <w:top w:val="single" w:sz="8" w:space="0" w:color="auto"/>
              <w:bottom w:val="single" w:sz="4" w:space="0" w:color="auto"/>
            </w:tcBorders>
          </w:tcPr>
          <w:p w:rsidR="00FA71F5" w:rsidRPr="007A5148" w:rsidRDefault="00FA71F5" w:rsidP="00166573">
            <w:pPr>
              <w:pStyle w:val="Tekstutablici"/>
              <w:rPr>
                <w:rStyle w:val="Emphasis"/>
                <w:i w:val="0"/>
                <w:iCs w:val="0"/>
              </w:rPr>
            </w:pPr>
            <w:r w:rsidRPr="007A5148">
              <w:rPr>
                <w:rStyle w:val="Emphasis"/>
                <w:i w:val="0"/>
                <w:iCs w:val="0"/>
              </w:rPr>
              <w:t>60.612 – knjig</w:t>
            </w:r>
            <w:r w:rsidR="00186618">
              <w:rPr>
                <w:rStyle w:val="Emphasis"/>
                <w:i w:val="0"/>
                <w:iCs w:val="0"/>
              </w:rPr>
              <w:t>e</w:t>
            </w:r>
          </w:p>
          <w:p w:rsidR="00FA71F5" w:rsidRPr="007A5148" w:rsidRDefault="00FA71F5" w:rsidP="00166573">
            <w:pPr>
              <w:pStyle w:val="Tekstutablici"/>
              <w:rPr>
                <w:rStyle w:val="Emphasis"/>
                <w:i w:val="0"/>
                <w:iCs w:val="0"/>
              </w:rPr>
            </w:pPr>
            <w:r w:rsidRPr="007A5148">
              <w:rPr>
                <w:rStyle w:val="Emphasis"/>
                <w:i w:val="0"/>
                <w:iCs w:val="0"/>
              </w:rPr>
              <w:t xml:space="preserve">107.113 </w:t>
            </w:r>
            <w:r w:rsidR="00402BFD" w:rsidRPr="007A5148">
              <w:rPr>
                <w:rStyle w:val="Emphasis"/>
                <w:i w:val="0"/>
                <w:iCs w:val="0"/>
              </w:rPr>
              <w:t>–</w:t>
            </w:r>
            <w:r w:rsidRPr="007A5148">
              <w:rPr>
                <w:rStyle w:val="Emphasis"/>
                <w:i w:val="0"/>
                <w:iCs w:val="0"/>
              </w:rPr>
              <w:t xml:space="preserve"> članci u časopisima</w:t>
            </w:r>
          </w:p>
        </w:tc>
        <w:tc>
          <w:tcPr>
            <w:tcW w:w="1415" w:type="dxa"/>
            <w:tcBorders>
              <w:top w:val="single" w:sz="8" w:space="0" w:color="auto"/>
              <w:bottom w:val="single" w:sz="4" w:space="0" w:color="auto"/>
              <w:right w:val="single" w:sz="8" w:space="0" w:color="auto"/>
            </w:tcBorders>
            <w:vAlign w:val="center"/>
          </w:tcPr>
          <w:p w:rsidR="00FA71F5" w:rsidRPr="007A5148" w:rsidRDefault="00FA71F5" w:rsidP="00166573">
            <w:pPr>
              <w:pStyle w:val="Tekstutablici"/>
              <w:rPr>
                <w:rStyle w:val="Emphasis"/>
                <w:i w:val="0"/>
                <w:iCs w:val="0"/>
              </w:rPr>
            </w:pPr>
            <w:r w:rsidRPr="007A5148">
              <w:rPr>
                <w:rStyle w:val="Emphasis"/>
                <w:i w:val="0"/>
                <w:iCs w:val="0"/>
              </w:rPr>
              <w:t>8.</w:t>
            </w:r>
            <w:r w:rsidR="00186618">
              <w:rPr>
                <w:rStyle w:val="Emphasis"/>
                <w:i w:val="0"/>
                <w:iCs w:val="0"/>
              </w:rPr>
              <w:t xml:space="preserve"> </w:t>
            </w:r>
            <w:r w:rsidRPr="007A5148">
              <w:rPr>
                <w:rStyle w:val="Emphasis"/>
                <w:i w:val="0"/>
                <w:iCs w:val="0"/>
              </w:rPr>
              <w:t>8.</w:t>
            </w:r>
            <w:r w:rsidR="00186618">
              <w:rPr>
                <w:rStyle w:val="Emphasis"/>
                <w:i w:val="0"/>
                <w:iCs w:val="0"/>
              </w:rPr>
              <w:t xml:space="preserve"> </w:t>
            </w:r>
            <w:r w:rsidRPr="007A5148">
              <w:rPr>
                <w:rStyle w:val="Emphasis"/>
                <w:i w:val="0"/>
                <w:iCs w:val="0"/>
              </w:rPr>
              <w:t>2010.</w:t>
            </w:r>
          </w:p>
        </w:tc>
      </w:tr>
      <w:tr w:rsidR="00FA71F5" w:rsidRPr="007A5148" w:rsidTr="00B30C97">
        <w:tc>
          <w:tcPr>
            <w:tcW w:w="2552" w:type="dxa"/>
            <w:vMerge/>
            <w:tcBorders>
              <w:top w:val="single" w:sz="8" w:space="0" w:color="auto"/>
              <w:left w:val="single" w:sz="8" w:space="0" w:color="auto"/>
              <w:bottom w:val="single" w:sz="8" w:space="0" w:color="auto"/>
              <w:right w:val="single" w:sz="8" w:space="0" w:color="auto"/>
            </w:tcBorders>
            <w:vAlign w:val="center"/>
          </w:tcPr>
          <w:p w:rsidR="00FA71F5" w:rsidRPr="007A5148" w:rsidRDefault="00FA71F5" w:rsidP="00166573">
            <w:pPr>
              <w:pStyle w:val="Tekstutablici"/>
              <w:rPr>
                <w:rStyle w:val="Emphasis"/>
                <w:i w:val="0"/>
                <w:iCs w:val="0"/>
              </w:rPr>
            </w:pPr>
          </w:p>
        </w:tc>
        <w:tc>
          <w:tcPr>
            <w:tcW w:w="2126" w:type="dxa"/>
            <w:tcBorders>
              <w:left w:val="single" w:sz="8" w:space="0" w:color="auto"/>
            </w:tcBorders>
            <w:shd w:val="clear" w:color="auto" w:fill="B8CCE4" w:themeFill="accent1" w:themeFillTint="66"/>
            <w:vAlign w:val="center"/>
          </w:tcPr>
          <w:p w:rsidR="00FA71F5" w:rsidRPr="007A5148" w:rsidRDefault="00FA71F5" w:rsidP="00166573">
            <w:pPr>
              <w:pStyle w:val="Tekstutablici"/>
              <w:rPr>
                <w:rStyle w:val="Emphasis"/>
                <w:i w:val="0"/>
                <w:iCs w:val="0"/>
              </w:rPr>
            </w:pPr>
            <w:r w:rsidRPr="007A5148">
              <w:rPr>
                <w:rStyle w:val="Emphasis"/>
                <w:i w:val="0"/>
                <w:iCs w:val="0"/>
              </w:rPr>
              <w:t>1.060.000.000</w:t>
            </w:r>
          </w:p>
        </w:tc>
        <w:tc>
          <w:tcPr>
            <w:tcW w:w="2800" w:type="dxa"/>
            <w:shd w:val="clear" w:color="auto" w:fill="B8CCE4" w:themeFill="accent1" w:themeFillTint="66"/>
          </w:tcPr>
          <w:p w:rsidR="00FA71F5" w:rsidRPr="007A5148" w:rsidRDefault="00FA71F5" w:rsidP="00166573">
            <w:pPr>
              <w:pStyle w:val="Tekstutablici"/>
              <w:rPr>
                <w:rStyle w:val="Emphasis"/>
                <w:i w:val="0"/>
                <w:iCs w:val="0"/>
              </w:rPr>
            </w:pPr>
            <w:r w:rsidRPr="007A5148">
              <w:rPr>
                <w:rStyle w:val="Emphasis"/>
                <w:i w:val="0"/>
                <w:iCs w:val="0"/>
              </w:rPr>
              <w:t>67.938 – knjig</w:t>
            </w:r>
            <w:r w:rsidR="00186618">
              <w:rPr>
                <w:rStyle w:val="Emphasis"/>
                <w:i w:val="0"/>
                <w:iCs w:val="0"/>
              </w:rPr>
              <w:t>e</w:t>
            </w:r>
          </w:p>
          <w:p w:rsidR="00FA71F5" w:rsidRPr="007A5148" w:rsidRDefault="00FA71F5" w:rsidP="00166573">
            <w:pPr>
              <w:pStyle w:val="Tekstutablici"/>
              <w:rPr>
                <w:rStyle w:val="Emphasis"/>
                <w:i w:val="0"/>
                <w:iCs w:val="0"/>
              </w:rPr>
            </w:pPr>
            <w:r w:rsidRPr="007A5148">
              <w:rPr>
                <w:rStyle w:val="Emphasis"/>
                <w:i w:val="0"/>
                <w:iCs w:val="0"/>
              </w:rPr>
              <w:t>191.638</w:t>
            </w:r>
            <w:r w:rsidR="00402BFD" w:rsidRPr="007A5148">
              <w:rPr>
                <w:rStyle w:val="Emphasis"/>
                <w:i w:val="0"/>
                <w:iCs w:val="0"/>
              </w:rPr>
              <w:t xml:space="preserve"> –</w:t>
            </w:r>
            <w:r w:rsidRPr="007A5148">
              <w:rPr>
                <w:rStyle w:val="Emphasis"/>
                <w:i w:val="0"/>
                <w:iCs w:val="0"/>
              </w:rPr>
              <w:t xml:space="preserve"> članci u časopisima</w:t>
            </w:r>
          </w:p>
        </w:tc>
        <w:tc>
          <w:tcPr>
            <w:tcW w:w="1415" w:type="dxa"/>
            <w:tcBorders>
              <w:right w:val="single" w:sz="8" w:space="0" w:color="auto"/>
            </w:tcBorders>
            <w:shd w:val="clear" w:color="auto" w:fill="B8CCE4" w:themeFill="accent1" w:themeFillTint="66"/>
            <w:vAlign w:val="center"/>
          </w:tcPr>
          <w:p w:rsidR="00FA71F5" w:rsidRPr="007A5148" w:rsidRDefault="00FA71F5" w:rsidP="00166573">
            <w:pPr>
              <w:pStyle w:val="Tekstutablici"/>
              <w:rPr>
                <w:rStyle w:val="Emphasis"/>
                <w:i w:val="0"/>
                <w:iCs w:val="0"/>
              </w:rPr>
            </w:pPr>
            <w:r w:rsidRPr="007A5148">
              <w:rPr>
                <w:rStyle w:val="Emphasis"/>
                <w:i w:val="0"/>
                <w:iCs w:val="0"/>
              </w:rPr>
              <w:t>3.</w:t>
            </w:r>
            <w:r w:rsidR="00186618">
              <w:rPr>
                <w:rStyle w:val="Emphasis"/>
                <w:i w:val="0"/>
                <w:iCs w:val="0"/>
              </w:rPr>
              <w:t xml:space="preserve"> </w:t>
            </w:r>
            <w:r w:rsidRPr="007A5148">
              <w:rPr>
                <w:rStyle w:val="Emphasis"/>
                <w:i w:val="0"/>
                <w:iCs w:val="0"/>
              </w:rPr>
              <w:t>1.</w:t>
            </w:r>
            <w:r w:rsidR="00186618">
              <w:rPr>
                <w:rStyle w:val="Emphasis"/>
                <w:i w:val="0"/>
                <w:iCs w:val="0"/>
              </w:rPr>
              <w:t xml:space="preserve"> </w:t>
            </w:r>
            <w:r w:rsidRPr="007A5148">
              <w:rPr>
                <w:rStyle w:val="Emphasis"/>
                <w:i w:val="0"/>
                <w:iCs w:val="0"/>
              </w:rPr>
              <w:t>2015.</w:t>
            </w:r>
          </w:p>
        </w:tc>
      </w:tr>
      <w:tr w:rsidR="00FA71F5" w:rsidRPr="007A5148" w:rsidTr="00B30C97">
        <w:tc>
          <w:tcPr>
            <w:tcW w:w="2552" w:type="dxa"/>
            <w:vMerge w:val="restart"/>
            <w:tcBorders>
              <w:top w:val="single" w:sz="8" w:space="0" w:color="auto"/>
              <w:left w:val="single" w:sz="8" w:space="0" w:color="auto"/>
              <w:bottom w:val="single" w:sz="8" w:space="0" w:color="auto"/>
              <w:right w:val="single" w:sz="8" w:space="0" w:color="auto"/>
            </w:tcBorders>
            <w:vAlign w:val="center"/>
          </w:tcPr>
          <w:p w:rsidR="00B30C97" w:rsidRPr="007A5148" w:rsidRDefault="00FA71F5" w:rsidP="00166573">
            <w:pPr>
              <w:pStyle w:val="Tekstutablici"/>
            </w:pPr>
            <w:r w:rsidRPr="007A5148">
              <w:rPr>
                <w:rStyle w:val="Emphasis"/>
                <w:i w:val="0"/>
                <w:iCs w:val="0"/>
              </w:rPr>
              <w:t>Communication skills</w:t>
            </w:r>
            <w:r w:rsidR="00B30C97" w:rsidRPr="007A5148">
              <w:rPr>
                <w:rStyle w:val="Emphasis"/>
                <w:i w:val="0"/>
                <w:iCs w:val="0"/>
              </w:rPr>
              <w:t xml:space="preserve"> </w:t>
            </w:r>
            <w:r w:rsidR="00B30C97" w:rsidRPr="007A5148">
              <w:t>(komunikacijske vještine)</w:t>
            </w:r>
          </w:p>
        </w:tc>
        <w:tc>
          <w:tcPr>
            <w:tcW w:w="2126" w:type="dxa"/>
            <w:tcBorders>
              <w:left w:val="single" w:sz="8" w:space="0" w:color="auto"/>
              <w:bottom w:val="single" w:sz="4" w:space="0" w:color="auto"/>
            </w:tcBorders>
            <w:vAlign w:val="center"/>
          </w:tcPr>
          <w:p w:rsidR="00FA71F5" w:rsidRPr="007A5148" w:rsidRDefault="00FA71F5" w:rsidP="00166573">
            <w:pPr>
              <w:pStyle w:val="Tekstutablici"/>
              <w:rPr>
                <w:rStyle w:val="Emphasis"/>
                <w:i w:val="0"/>
                <w:iCs w:val="0"/>
              </w:rPr>
            </w:pPr>
            <w:r w:rsidRPr="007A5148">
              <w:rPr>
                <w:rStyle w:val="Emphasis"/>
                <w:i w:val="0"/>
                <w:iCs w:val="0"/>
              </w:rPr>
              <w:t>79.500.000</w:t>
            </w:r>
          </w:p>
        </w:tc>
        <w:tc>
          <w:tcPr>
            <w:tcW w:w="2800" w:type="dxa"/>
            <w:tcBorders>
              <w:bottom w:val="single" w:sz="4" w:space="0" w:color="auto"/>
            </w:tcBorders>
          </w:tcPr>
          <w:p w:rsidR="00FA71F5" w:rsidRPr="007A5148" w:rsidRDefault="00FA71F5" w:rsidP="00166573">
            <w:pPr>
              <w:pStyle w:val="Tekstutablici"/>
              <w:rPr>
                <w:rStyle w:val="Emphasis"/>
                <w:i w:val="0"/>
                <w:iCs w:val="0"/>
              </w:rPr>
            </w:pPr>
            <w:r w:rsidRPr="007A5148">
              <w:rPr>
                <w:rStyle w:val="Emphasis"/>
                <w:i w:val="0"/>
                <w:iCs w:val="0"/>
              </w:rPr>
              <w:t>39.90</w:t>
            </w:r>
            <w:r w:rsidR="009051EF">
              <w:rPr>
                <w:rStyle w:val="Emphasis"/>
                <w:i w:val="0"/>
                <w:iCs w:val="0"/>
              </w:rPr>
              <w:t>4 – knjig</w:t>
            </w:r>
            <w:r w:rsidR="00186618">
              <w:rPr>
                <w:rStyle w:val="Emphasis"/>
                <w:i w:val="0"/>
                <w:iCs w:val="0"/>
              </w:rPr>
              <w:t>e</w:t>
            </w:r>
          </w:p>
          <w:p w:rsidR="00FA71F5" w:rsidRPr="007A5148" w:rsidRDefault="00FA71F5" w:rsidP="00166573">
            <w:pPr>
              <w:pStyle w:val="Tekstutablici"/>
              <w:rPr>
                <w:rStyle w:val="Emphasis"/>
                <w:i w:val="0"/>
                <w:iCs w:val="0"/>
              </w:rPr>
            </w:pPr>
            <w:r w:rsidRPr="007A5148">
              <w:rPr>
                <w:rStyle w:val="Emphasis"/>
                <w:i w:val="0"/>
                <w:iCs w:val="0"/>
              </w:rPr>
              <w:t xml:space="preserve">40.106 </w:t>
            </w:r>
            <w:r w:rsidR="00402BFD" w:rsidRPr="007A5148">
              <w:rPr>
                <w:rStyle w:val="Emphasis"/>
                <w:i w:val="0"/>
                <w:iCs w:val="0"/>
              </w:rPr>
              <w:t>–</w:t>
            </w:r>
            <w:r w:rsidRPr="007A5148">
              <w:rPr>
                <w:rStyle w:val="Emphasis"/>
                <w:i w:val="0"/>
                <w:iCs w:val="0"/>
              </w:rPr>
              <w:t xml:space="preserve"> članci u časopisima</w:t>
            </w:r>
          </w:p>
        </w:tc>
        <w:tc>
          <w:tcPr>
            <w:tcW w:w="1415" w:type="dxa"/>
            <w:tcBorders>
              <w:bottom w:val="single" w:sz="4" w:space="0" w:color="auto"/>
              <w:right w:val="single" w:sz="8" w:space="0" w:color="auto"/>
            </w:tcBorders>
            <w:vAlign w:val="center"/>
          </w:tcPr>
          <w:p w:rsidR="00FA71F5" w:rsidRPr="007A5148" w:rsidRDefault="00FA71F5" w:rsidP="00166573">
            <w:pPr>
              <w:pStyle w:val="Tekstutablici"/>
              <w:rPr>
                <w:rStyle w:val="Emphasis"/>
                <w:i w:val="0"/>
                <w:iCs w:val="0"/>
              </w:rPr>
            </w:pPr>
            <w:r w:rsidRPr="007A5148">
              <w:rPr>
                <w:rStyle w:val="Emphasis"/>
                <w:i w:val="0"/>
                <w:iCs w:val="0"/>
              </w:rPr>
              <w:t>8.</w:t>
            </w:r>
            <w:r w:rsidR="00186618">
              <w:rPr>
                <w:rStyle w:val="Emphasis"/>
                <w:i w:val="0"/>
                <w:iCs w:val="0"/>
              </w:rPr>
              <w:t xml:space="preserve"> </w:t>
            </w:r>
            <w:r w:rsidRPr="007A5148">
              <w:rPr>
                <w:rStyle w:val="Emphasis"/>
                <w:i w:val="0"/>
                <w:iCs w:val="0"/>
              </w:rPr>
              <w:t>8.</w:t>
            </w:r>
            <w:r w:rsidR="00186618">
              <w:rPr>
                <w:rStyle w:val="Emphasis"/>
                <w:i w:val="0"/>
                <w:iCs w:val="0"/>
              </w:rPr>
              <w:t xml:space="preserve"> </w:t>
            </w:r>
            <w:r w:rsidRPr="007A5148">
              <w:rPr>
                <w:rStyle w:val="Emphasis"/>
                <w:i w:val="0"/>
                <w:iCs w:val="0"/>
              </w:rPr>
              <w:t>2010.</w:t>
            </w:r>
          </w:p>
        </w:tc>
      </w:tr>
      <w:tr w:rsidR="00FA71F5" w:rsidRPr="007A5148" w:rsidTr="00B30C97">
        <w:tc>
          <w:tcPr>
            <w:tcW w:w="2552" w:type="dxa"/>
            <w:vMerge/>
            <w:tcBorders>
              <w:top w:val="single" w:sz="8" w:space="0" w:color="auto"/>
              <w:left w:val="single" w:sz="8" w:space="0" w:color="auto"/>
              <w:bottom w:val="single" w:sz="8" w:space="0" w:color="auto"/>
              <w:right w:val="single" w:sz="8" w:space="0" w:color="auto"/>
            </w:tcBorders>
          </w:tcPr>
          <w:p w:rsidR="00FA71F5" w:rsidRPr="007A5148" w:rsidRDefault="00FA71F5" w:rsidP="00166573">
            <w:pPr>
              <w:pStyle w:val="Tekstutablici"/>
              <w:rPr>
                <w:rStyle w:val="Emphasis"/>
                <w:i w:val="0"/>
                <w:iCs w:val="0"/>
              </w:rPr>
            </w:pPr>
          </w:p>
        </w:tc>
        <w:tc>
          <w:tcPr>
            <w:tcW w:w="2126" w:type="dxa"/>
            <w:tcBorders>
              <w:left w:val="single" w:sz="8" w:space="0" w:color="auto"/>
              <w:bottom w:val="single" w:sz="8" w:space="0" w:color="auto"/>
            </w:tcBorders>
            <w:shd w:val="clear" w:color="auto" w:fill="B8CCE4" w:themeFill="accent1" w:themeFillTint="66"/>
            <w:vAlign w:val="center"/>
          </w:tcPr>
          <w:p w:rsidR="00FA71F5" w:rsidRPr="007A5148" w:rsidRDefault="00FA71F5" w:rsidP="00166573">
            <w:pPr>
              <w:pStyle w:val="Tekstutablici"/>
              <w:rPr>
                <w:rStyle w:val="Emphasis"/>
                <w:i w:val="0"/>
                <w:iCs w:val="0"/>
              </w:rPr>
            </w:pPr>
            <w:r w:rsidRPr="007A5148">
              <w:rPr>
                <w:rStyle w:val="Emphasis"/>
                <w:i w:val="0"/>
                <w:iCs w:val="0"/>
              </w:rPr>
              <w:t>70.600.000</w:t>
            </w:r>
          </w:p>
        </w:tc>
        <w:tc>
          <w:tcPr>
            <w:tcW w:w="2800" w:type="dxa"/>
            <w:tcBorders>
              <w:bottom w:val="single" w:sz="8" w:space="0" w:color="auto"/>
            </w:tcBorders>
            <w:shd w:val="clear" w:color="auto" w:fill="B8CCE4" w:themeFill="accent1" w:themeFillTint="66"/>
          </w:tcPr>
          <w:p w:rsidR="00FA71F5" w:rsidRPr="007A5148" w:rsidRDefault="00FA71F5" w:rsidP="00166573">
            <w:pPr>
              <w:pStyle w:val="Tekstutablici"/>
              <w:rPr>
                <w:rStyle w:val="Emphasis"/>
                <w:i w:val="0"/>
                <w:iCs w:val="0"/>
              </w:rPr>
            </w:pPr>
            <w:r w:rsidRPr="007A5148">
              <w:rPr>
                <w:rStyle w:val="Emphasis"/>
                <w:i w:val="0"/>
                <w:iCs w:val="0"/>
              </w:rPr>
              <w:t>4.96</w:t>
            </w:r>
            <w:r w:rsidR="009051EF">
              <w:rPr>
                <w:rStyle w:val="Emphasis"/>
                <w:i w:val="0"/>
                <w:iCs w:val="0"/>
              </w:rPr>
              <w:t>6</w:t>
            </w:r>
            <w:r w:rsidRPr="007A5148">
              <w:rPr>
                <w:rStyle w:val="Emphasis"/>
                <w:i w:val="0"/>
                <w:iCs w:val="0"/>
              </w:rPr>
              <w:t>– knjig</w:t>
            </w:r>
            <w:r w:rsidR="00186618">
              <w:rPr>
                <w:rStyle w:val="Emphasis"/>
                <w:i w:val="0"/>
                <w:iCs w:val="0"/>
              </w:rPr>
              <w:t>e</w:t>
            </w:r>
          </w:p>
          <w:p w:rsidR="00FA71F5" w:rsidRPr="007A5148" w:rsidRDefault="00FA71F5" w:rsidP="00166573">
            <w:pPr>
              <w:pStyle w:val="Tekstutablici"/>
              <w:rPr>
                <w:rStyle w:val="Emphasis"/>
                <w:i w:val="0"/>
                <w:iCs w:val="0"/>
              </w:rPr>
            </w:pPr>
            <w:r w:rsidRPr="007A5148">
              <w:rPr>
                <w:rStyle w:val="Emphasis"/>
                <w:i w:val="0"/>
                <w:iCs w:val="0"/>
              </w:rPr>
              <w:t xml:space="preserve">10.564 </w:t>
            </w:r>
            <w:r w:rsidR="00402BFD" w:rsidRPr="007A5148">
              <w:rPr>
                <w:rStyle w:val="Emphasis"/>
                <w:i w:val="0"/>
                <w:iCs w:val="0"/>
              </w:rPr>
              <w:t>–</w:t>
            </w:r>
            <w:r w:rsidRPr="007A5148">
              <w:rPr>
                <w:rStyle w:val="Emphasis"/>
                <w:i w:val="0"/>
                <w:iCs w:val="0"/>
              </w:rPr>
              <w:t xml:space="preserve"> članci u časopisima</w:t>
            </w:r>
          </w:p>
        </w:tc>
        <w:tc>
          <w:tcPr>
            <w:tcW w:w="1415" w:type="dxa"/>
            <w:tcBorders>
              <w:bottom w:val="single" w:sz="8" w:space="0" w:color="auto"/>
              <w:right w:val="single" w:sz="8" w:space="0" w:color="auto"/>
            </w:tcBorders>
            <w:shd w:val="clear" w:color="auto" w:fill="B8CCE4" w:themeFill="accent1" w:themeFillTint="66"/>
            <w:vAlign w:val="center"/>
          </w:tcPr>
          <w:p w:rsidR="00FA71F5" w:rsidRPr="007A5148" w:rsidRDefault="00FA71F5" w:rsidP="00166573">
            <w:pPr>
              <w:pStyle w:val="Tekstutablici"/>
              <w:rPr>
                <w:rStyle w:val="Emphasis"/>
                <w:i w:val="0"/>
                <w:iCs w:val="0"/>
              </w:rPr>
            </w:pPr>
            <w:r w:rsidRPr="007A5148">
              <w:rPr>
                <w:rStyle w:val="Emphasis"/>
                <w:i w:val="0"/>
                <w:iCs w:val="0"/>
              </w:rPr>
              <w:t>3.</w:t>
            </w:r>
            <w:r w:rsidR="00186618">
              <w:rPr>
                <w:rStyle w:val="Emphasis"/>
                <w:i w:val="0"/>
                <w:iCs w:val="0"/>
              </w:rPr>
              <w:t xml:space="preserve"> </w:t>
            </w:r>
            <w:r w:rsidRPr="007A5148">
              <w:rPr>
                <w:rStyle w:val="Emphasis"/>
                <w:i w:val="0"/>
                <w:iCs w:val="0"/>
              </w:rPr>
              <w:t>1.</w:t>
            </w:r>
            <w:r w:rsidR="00186618">
              <w:rPr>
                <w:rStyle w:val="Emphasis"/>
                <w:i w:val="0"/>
                <w:iCs w:val="0"/>
              </w:rPr>
              <w:t xml:space="preserve"> </w:t>
            </w:r>
            <w:r w:rsidRPr="007A5148">
              <w:rPr>
                <w:rStyle w:val="Emphasis"/>
                <w:i w:val="0"/>
                <w:iCs w:val="0"/>
              </w:rPr>
              <w:t>2015.</w:t>
            </w:r>
          </w:p>
        </w:tc>
      </w:tr>
    </w:tbl>
    <w:p w:rsidR="009A469E" w:rsidRPr="007A5148" w:rsidRDefault="00822331" w:rsidP="00FD16EE">
      <w:pPr>
        <w:pStyle w:val="Izvorzaslikuilitablicu"/>
      </w:pPr>
      <w:r w:rsidRPr="007A5148">
        <w:t xml:space="preserve">Izvor: Prilagođeno </w:t>
      </w:r>
      <w:r w:rsidR="00F6212B" w:rsidRPr="007A5148">
        <w:t>i do</w:t>
      </w:r>
      <w:r w:rsidR="009B5D09" w:rsidRPr="007A5148">
        <w:t>punje</w:t>
      </w:r>
      <w:r w:rsidR="00F6212B" w:rsidRPr="007A5148">
        <w:t xml:space="preserve">no </w:t>
      </w:r>
      <w:r w:rsidRPr="007A5148">
        <w:t xml:space="preserve">prema Žižak, A., Vizek-Vidović, V., &amp; Ajduković, M. (2012). </w:t>
      </w:r>
      <w:r w:rsidRPr="007A5148">
        <w:rPr>
          <w:i/>
          <w:iCs/>
        </w:rPr>
        <w:t>Interpersonalna komunikacija u profesionalnom kontekstu.</w:t>
      </w:r>
      <w:r w:rsidRPr="007A5148">
        <w:t xml:space="preserve"> Zagreb: Edukacijsko-rehabilitacijski fakultet, Zagreb</w:t>
      </w:r>
    </w:p>
    <w:p w:rsidR="009A6FEB" w:rsidRPr="007A5148" w:rsidRDefault="00BC0B43" w:rsidP="00245E30">
      <w:pPr>
        <w:rPr>
          <w:lang w:bidi="en-US"/>
        </w:rPr>
      </w:pPr>
      <w:r w:rsidRPr="007A5148">
        <w:rPr>
          <w:lang w:bidi="en-US"/>
        </w:rPr>
        <w:lastRenderedPageBreak/>
        <w:fldChar w:fldCharType="begin"/>
      </w:r>
      <w:r w:rsidRPr="007A5148">
        <w:rPr>
          <w:lang w:bidi="en-US"/>
        </w:rPr>
        <w:instrText xml:space="preserve"> REF _Ref408082362 \w \h </w:instrText>
      </w:r>
      <w:r w:rsidRPr="007A5148">
        <w:rPr>
          <w:lang w:bidi="en-US"/>
        </w:rPr>
      </w:r>
      <w:r w:rsidRPr="007A5148">
        <w:rPr>
          <w:lang w:bidi="en-US"/>
        </w:rPr>
        <w:fldChar w:fldCharType="separate"/>
      </w:r>
      <w:r w:rsidR="00E634F9">
        <w:rPr>
          <w:lang w:bidi="en-US"/>
        </w:rPr>
        <w:t xml:space="preserve">Tablica 1. </w:t>
      </w:r>
      <w:r w:rsidRPr="007A5148">
        <w:rPr>
          <w:lang w:bidi="en-US"/>
        </w:rPr>
        <w:fldChar w:fldCharType="end"/>
      </w:r>
      <w:r w:rsidRPr="007A5148">
        <w:rPr>
          <w:lang w:bidi="en-US"/>
        </w:rPr>
        <w:t xml:space="preserve">prikazuje koliko su ključne riječi </w:t>
      </w:r>
      <w:r w:rsidRPr="007A5148">
        <w:rPr>
          <w:i/>
          <w:lang w:bidi="en-US"/>
        </w:rPr>
        <w:t>communication</w:t>
      </w:r>
      <w:r w:rsidRPr="007A5148">
        <w:rPr>
          <w:lang w:bidi="en-US"/>
        </w:rPr>
        <w:t xml:space="preserve"> i </w:t>
      </w:r>
      <w:r w:rsidRPr="007A5148">
        <w:rPr>
          <w:i/>
          <w:lang w:bidi="en-US"/>
        </w:rPr>
        <w:t>communication skills</w:t>
      </w:r>
      <w:r w:rsidRPr="007A5148">
        <w:rPr>
          <w:lang w:bidi="en-US"/>
        </w:rPr>
        <w:t xml:space="preserve"> zastupljene na najpopularnijoj </w:t>
      </w:r>
      <w:r w:rsidRPr="00610D80">
        <w:rPr>
          <w:i/>
          <w:lang w:bidi="en-US"/>
        </w:rPr>
        <w:t>Web</w:t>
      </w:r>
      <w:r w:rsidRPr="007A5148">
        <w:rPr>
          <w:lang w:bidi="en-US"/>
        </w:rPr>
        <w:t xml:space="preserve"> tražilici </w:t>
      </w:r>
      <w:r w:rsidR="00FC6D93" w:rsidRPr="007A5148">
        <w:rPr>
          <w:i/>
          <w:lang w:bidi="en-US"/>
        </w:rPr>
        <w:t>G</w:t>
      </w:r>
      <w:r w:rsidRPr="007A5148">
        <w:rPr>
          <w:i/>
          <w:lang w:bidi="en-US"/>
        </w:rPr>
        <w:t>oogle</w:t>
      </w:r>
      <w:r w:rsidRPr="007A5148">
        <w:rPr>
          <w:lang w:bidi="en-US"/>
        </w:rPr>
        <w:t xml:space="preserve"> i k</w:t>
      </w:r>
      <w:r w:rsidR="00FC6D93" w:rsidRPr="007A5148">
        <w:rPr>
          <w:lang w:bidi="en-US"/>
        </w:rPr>
        <w:t xml:space="preserve">njižnoj bazi podataka </w:t>
      </w:r>
      <w:r w:rsidR="00FC6D93" w:rsidRPr="007A5148">
        <w:rPr>
          <w:i/>
          <w:lang w:bidi="en-US"/>
        </w:rPr>
        <w:t>Questia</w:t>
      </w:r>
      <w:r w:rsidR="00FC6D93" w:rsidRPr="007A5148">
        <w:rPr>
          <w:lang w:bidi="en-US"/>
        </w:rPr>
        <w:t>.</w:t>
      </w:r>
      <w:r w:rsidRPr="007A5148">
        <w:rPr>
          <w:lang w:bidi="en-US"/>
        </w:rPr>
        <w:t xml:space="preserve"> </w:t>
      </w:r>
      <w:r w:rsidR="00FC6D93" w:rsidRPr="007A5148">
        <w:rPr>
          <w:lang w:bidi="en-US"/>
        </w:rPr>
        <w:t>Vidljiv je značajan porast</w:t>
      </w:r>
      <w:r w:rsidR="009A6FEB" w:rsidRPr="007A5148">
        <w:rPr>
          <w:lang w:bidi="en-US"/>
        </w:rPr>
        <w:t xml:space="preserve"> zastupljenosti </w:t>
      </w:r>
      <w:r w:rsidR="00FC6D93" w:rsidRPr="007A5148">
        <w:rPr>
          <w:lang w:bidi="en-US"/>
        </w:rPr>
        <w:t xml:space="preserve">na oba </w:t>
      </w:r>
      <w:r w:rsidR="00FC6D93" w:rsidRPr="00610D80">
        <w:rPr>
          <w:i/>
          <w:lang w:bidi="en-US"/>
        </w:rPr>
        <w:t>Web</w:t>
      </w:r>
      <w:r w:rsidR="00FC6D93" w:rsidRPr="007A5148">
        <w:rPr>
          <w:lang w:bidi="en-US"/>
        </w:rPr>
        <w:t xml:space="preserve"> mjesta</w:t>
      </w:r>
      <w:r w:rsidR="00014434" w:rsidRPr="007A5148">
        <w:rPr>
          <w:lang w:bidi="en-US"/>
        </w:rPr>
        <w:t xml:space="preserve"> što pokazuje važnost </w:t>
      </w:r>
      <w:r w:rsidR="002E543D" w:rsidRPr="007A5148">
        <w:rPr>
          <w:lang w:bidi="en-US"/>
        </w:rPr>
        <w:t xml:space="preserve">ove </w:t>
      </w:r>
      <w:r w:rsidR="00014434" w:rsidRPr="007A5148">
        <w:rPr>
          <w:lang w:bidi="en-US"/>
        </w:rPr>
        <w:t>tematike na svim poljima ljudskog</w:t>
      </w:r>
      <w:r w:rsidR="00EB39E9">
        <w:rPr>
          <w:lang w:bidi="en-US"/>
        </w:rPr>
        <w:t>a</w:t>
      </w:r>
      <w:r w:rsidR="00014434" w:rsidRPr="007A5148">
        <w:rPr>
          <w:lang w:bidi="en-US"/>
        </w:rPr>
        <w:t xml:space="preserve"> djelovanja</w:t>
      </w:r>
      <w:r w:rsidR="00FC6D93" w:rsidRPr="007A5148">
        <w:rPr>
          <w:lang w:bidi="en-US"/>
        </w:rPr>
        <w:t xml:space="preserve">. U nešto više od </w:t>
      </w:r>
      <w:r w:rsidR="00EB39E9">
        <w:rPr>
          <w:lang w:bidi="en-US"/>
        </w:rPr>
        <w:t>četiri</w:t>
      </w:r>
      <w:r w:rsidR="00FC6D93" w:rsidRPr="007A5148">
        <w:rPr>
          <w:lang w:bidi="en-US"/>
        </w:rPr>
        <w:t xml:space="preserve"> godine pojavnost termina </w:t>
      </w:r>
      <w:r w:rsidR="00FC6D93" w:rsidRPr="007A5148">
        <w:rPr>
          <w:i/>
          <w:lang w:bidi="en-US"/>
        </w:rPr>
        <w:t>communication</w:t>
      </w:r>
      <w:r w:rsidR="00FC6D93" w:rsidRPr="007A5148">
        <w:rPr>
          <w:lang w:bidi="en-US"/>
        </w:rPr>
        <w:t xml:space="preserve"> poras</w:t>
      </w:r>
      <w:r w:rsidR="002D1100" w:rsidRPr="007A5148">
        <w:rPr>
          <w:lang w:bidi="en-US"/>
        </w:rPr>
        <w:t>la</w:t>
      </w:r>
      <w:r w:rsidR="00FC6D93" w:rsidRPr="007A5148">
        <w:rPr>
          <w:lang w:bidi="en-US"/>
        </w:rPr>
        <w:t xml:space="preserve"> je na </w:t>
      </w:r>
      <w:r w:rsidR="00FC6D93" w:rsidRPr="007A5148">
        <w:rPr>
          <w:i/>
          <w:lang w:bidi="en-US"/>
        </w:rPr>
        <w:t>Googleu</w:t>
      </w:r>
      <w:r w:rsidR="00FC6D93" w:rsidRPr="007A5148">
        <w:rPr>
          <w:lang w:bidi="en-US"/>
        </w:rPr>
        <w:t xml:space="preserve"> </w:t>
      </w:r>
      <w:r w:rsidR="002E543D" w:rsidRPr="007A5148">
        <w:rPr>
          <w:lang w:bidi="en-US"/>
        </w:rPr>
        <w:t xml:space="preserve">čak četiri puta, </w:t>
      </w:r>
      <w:r w:rsidR="00FC6D93" w:rsidRPr="007A5148">
        <w:rPr>
          <w:lang w:bidi="en-US"/>
        </w:rPr>
        <w:t xml:space="preserve">dok je na </w:t>
      </w:r>
      <w:r w:rsidR="00FC6D93" w:rsidRPr="00610D80">
        <w:rPr>
          <w:i/>
          <w:lang w:bidi="en-US"/>
        </w:rPr>
        <w:t>Web</w:t>
      </w:r>
      <w:r w:rsidR="00FC6D93" w:rsidRPr="007A5148">
        <w:rPr>
          <w:lang w:bidi="en-US"/>
        </w:rPr>
        <w:t xml:space="preserve"> mjestu </w:t>
      </w:r>
      <w:r w:rsidR="00FC6D93" w:rsidRPr="007A5148">
        <w:rPr>
          <w:i/>
          <w:lang w:bidi="en-US"/>
        </w:rPr>
        <w:t>Questia</w:t>
      </w:r>
      <w:r w:rsidR="00FC6D93" w:rsidRPr="007A5148">
        <w:rPr>
          <w:lang w:bidi="en-US"/>
        </w:rPr>
        <w:t xml:space="preserve"> broj knjiga </w:t>
      </w:r>
      <w:r w:rsidR="00B30C97" w:rsidRPr="007A5148">
        <w:rPr>
          <w:lang w:bidi="en-US"/>
        </w:rPr>
        <w:t xml:space="preserve">u čijem se naslovu pojavljuje ta riječ </w:t>
      </w:r>
      <w:r w:rsidR="00FC6D93" w:rsidRPr="007A5148">
        <w:rPr>
          <w:lang w:bidi="en-US"/>
        </w:rPr>
        <w:t>porastao za oko 11%</w:t>
      </w:r>
      <w:r w:rsidR="002E543D" w:rsidRPr="007A5148">
        <w:rPr>
          <w:lang w:bidi="en-US"/>
        </w:rPr>
        <w:t xml:space="preserve"> dok je</w:t>
      </w:r>
      <w:r w:rsidR="00FC6D93" w:rsidRPr="007A5148">
        <w:rPr>
          <w:lang w:bidi="en-US"/>
        </w:rPr>
        <w:t xml:space="preserve"> broj članaka </w:t>
      </w:r>
      <w:r w:rsidR="00B30C97" w:rsidRPr="007A5148">
        <w:rPr>
          <w:lang w:bidi="en-US"/>
        </w:rPr>
        <w:t>po</w:t>
      </w:r>
      <w:r w:rsidR="002E543D" w:rsidRPr="007A5148">
        <w:rPr>
          <w:lang w:bidi="en-US"/>
        </w:rPr>
        <w:t xml:space="preserve">rastao </w:t>
      </w:r>
      <w:r w:rsidR="004F06C9" w:rsidRPr="007A5148">
        <w:rPr>
          <w:lang w:bidi="en-US"/>
        </w:rPr>
        <w:t>za 44%</w:t>
      </w:r>
      <w:r w:rsidR="004F06C9" w:rsidRPr="007A5148">
        <w:rPr>
          <w:rStyle w:val="FootnoteReference"/>
        </w:rPr>
        <w:footnoteReference w:id="11"/>
      </w:r>
      <w:r w:rsidR="004F06C9" w:rsidRPr="007A5148">
        <w:rPr>
          <w:lang w:bidi="en-US"/>
        </w:rPr>
        <w:t>.</w:t>
      </w:r>
    </w:p>
    <w:p w:rsidR="00A552D0" w:rsidRPr="007A5148" w:rsidRDefault="00A552D0" w:rsidP="00A552D0">
      <w:pPr>
        <w:rPr>
          <w:lang w:bidi="en-US"/>
        </w:rPr>
      </w:pPr>
      <w:r w:rsidRPr="007A5148">
        <w:rPr>
          <w:lang w:bidi="en-US"/>
        </w:rPr>
        <w:t xml:space="preserve">Za komunikaciju su potrebna najmanje dva sudionika koji međusobno komuniciraju </w:t>
      </w:r>
      <w:r w:rsidRPr="007A5148">
        <w:rPr>
          <w:i/>
          <w:lang w:bidi="en-US"/>
        </w:rPr>
        <w:t>licem u lice</w:t>
      </w:r>
      <w:r w:rsidRPr="007A5148">
        <w:rPr>
          <w:lang w:bidi="en-US"/>
        </w:rPr>
        <w:t xml:space="preserve"> uz mogućnost trenutne razmjene informacija, a takav način zove</w:t>
      </w:r>
      <w:r w:rsidR="00936DC8">
        <w:rPr>
          <w:lang w:bidi="en-US"/>
        </w:rPr>
        <w:t xml:space="preserve"> se</w:t>
      </w:r>
      <w:r w:rsidRPr="007A5148">
        <w:rPr>
          <w:lang w:bidi="en-US"/>
        </w:rPr>
        <w:t xml:space="preserve"> još i interpersonalna komunikacija </w:t>
      </w:r>
      <w:sdt>
        <w:sdtPr>
          <w:rPr>
            <w:lang w:bidi="en-US"/>
          </w:rPr>
          <w:id w:val="-1740471250"/>
          <w:citation/>
        </w:sdtPr>
        <w:sdtEndPr/>
        <w:sdtContent>
          <w:r w:rsidRPr="007A5148">
            <w:rPr>
              <w:lang w:bidi="en-US"/>
            </w:rPr>
            <w:fldChar w:fldCharType="begin"/>
          </w:r>
          <w:r w:rsidR="00704EB8">
            <w:rPr>
              <w:lang w:bidi="en-US"/>
            </w:rPr>
            <w:instrText xml:space="preserve">CITATION Rea98 \m Mic06 \l 1050 </w:instrText>
          </w:r>
          <w:r w:rsidRPr="007A5148">
            <w:rPr>
              <w:lang w:bidi="en-US"/>
            </w:rPr>
            <w:fldChar w:fldCharType="separate"/>
          </w:r>
          <w:r w:rsidR="001B6365">
            <w:rPr>
              <w:noProof/>
              <w:lang w:bidi="en-US"/>
            </w:rPr>
            <w:t>(Reardon, 1998; Kunczik &amp; Zipfel, 2006)</w:t>
          </w:r>
          <w:r w:rsidRPr="007A5148">
            <w:rPr>
              <w:lang w:bidi="en-US"/>
            </w:rPr>
            <w:fldChar w:fldCharType="end"/>
          </w:r>
        </w:sdtContent>
      </w:sdt>
      <w:r w:rsidRPr="007A5148">
        <w:rPr>
          <w:lang w:bidi="en-US"/>
        </w:rPr>
        <w:t>. Schulz von Thun kao vodeći stručnjak za interpersonalnu komunikaciju uvodi pojam komunikacijskog</w:t>
      </w:r>
      <w:r w:rsidR="00936DC8">
        <w:rPr>
          <w:lang w:bidi="en-US"/>
        </w:rPr>
        <w:t>a</w:t>
      </w:r>
      <w:r w:rsidRPr="007A5148">
        <w:rPr>
          <w:lang w:bidi="en-US"/>
        </w:rPr>
        <w:t xml:space="preserve"> (obavijesnog) kvadrata ili modela </w:t>
      </w:r>
      <w:r w:rsidR="00936DC8">
        <w:rPr>
          <w:lang w:bidi="en-US"/>
        </w:rPr>
        <w:t>četiri</w:t>
      </w:r>
      <w:r w:rsidRPr="007A5148">
        <w:rPr>
          <w:lang w:bidi="en-US"/>
        </w:rPr>
        <w:t xml:space="preserve"> uha gdje se informacija ili poruka obrađuje na </w:t>
      </w:r>
      <w:r w:rsidR="00936DC8">
        <w:rPr>
          <w:lang w:bidi="en-US"/>
        </w:rPr>
        <w:t>četiri</w:t>
      </w:r>
      <w:r w:rsidRPr="007A5148">
        <w:rPr>
          <w:lang w:bidi="en-US"/>
        </w:rPr>
        <w:t xml:space="preserve"> razine koje nude odgovore na pripadajuća sljedeća pitanja:</w:t>
      </w:r>
    </w:p>
    <w:p w:rsidR="00A552D0" w:rsidRPr="007A5148" w:rsidRDefault="00A552D0" w:rsidP="009F3C20">
      <w:pPr>
        <w:pStyle w:val="Nabrajanje"/>
        <w:numPr>
          <w:ilvl w:val="0"/>
          <w:numId w:val="25"/>
        </w:numPr>
      </w:pPr>
      <w:r w:rsidRPr="007A5148">
        <w:rPr>
          <w:b/>
        </w:rPr>
        <w:t>predmetna razina</w:t>
      </w:r>
      <w:r w:rsidRPr="007A5148">
        <w:t xml:space="preserve"> – (O čemu izvješćujem?)</w:t>
      </w:r>
    </w:p>
    <w:p w:rsidR="00A552D0" w:rsidRPr="007A5148" w:rsidRDefault="00A552D0" w:rsidP="009F3C20">
      <w:pPr>
        <w:pStyle w:val="Nabrajanje"/>
        <w:numPr>
          <w:ilvl w:val="0"/>
          <w:numId w:val="25"/>
        </w:numPr>
      </w:pPr>
      <w:r w:rsidRPr="007A5148">
        <w:rPr>
          <w:b/>
        </w:rPr>
        <w:t>razina samoočitovanja</w:t>
      </w:r>
      <w:r w:rsidRPr="007A5148">
        <w:t xml:space="preserve"> – (Što izjavljujem o sebi samome?)</w:t>
      </w:r>
    </w:p>
    <w:p w:rsidR="00A552D0" w:rsidRPr="007A5148" w:rsidRDefault="00A552D0" w:rsidP="009F3C20">
      <w:pPr>
        <w:pStyle w:val="Nabrajanje"/>
        <w:numPr>
          <w:ilvl w:val="0"/>
          <w:numId w:val="25"/>
        </w:numPr>
      </w:pPr>
      <w:r w:rsidRPr="007A5148">
        <w:rPr>
          <w:b/>
        </w:rPr>
        <w:t>odnosna razina</w:t>
      </w:r>
      <w:r w:rsidRPr="007A5148">
        <w:t xml:space="preserve"> – (Što mislim o tebi i kako se međusobno odnosimo?)</w:t>
      </w:r>
    </w:p>
    <w:p w:rsidR="00A552D0" w:rsidRPr="007A5148" w:rsidRDefault="00A552D0" w:rsidP="009F3C20">
      <w:pPr>
        <w:pStyle w:val="Nabrajanje"/>
        <w:numPr>
          <w:ilvl w:val="0"/>
          <w:numId w:val="25"/>
        </w:numPr>
      </w:pPr>
      <w:r w:rsidRPr="007A5148">
        <w:rPr>
          <w:b/>
        </w:rPr>
        <w:t>razina apela</w:t>
      </w:r>
      <w:r w:rsidRPr="007A5148">
        <w:t xml:space="preserve"> – (Na što te želim potaknuti?) </w:t>
      </w:r>
      <w:sdt>
        <w:sdtPr>
          <w:id w:val="1708290432"/>
          <w:citation/>
        </w:sdtPr>
        <w:sdtEndPr/>
        <w:sdtContent>
          <w:r w:rsidRPr="007A5148">
            <w:fldChar w:fldCharType="begin"/>
          </w:r>
          <w:r w:rsidR="000F66E2">
            <w:instrText xml:space="preserve">CITATION Fri01 \l 1050 </w:instrText>
          </w:r>
          <w:r w:rsidRPr="007A5148">
            <w:fldChar w:fldCharType="separate"/>
          </w:r>
          <w:r w:rsidR="000F66E2">
            <w:rPr>
              <w:noProof/>
            </w:rPr>
            <w:t>(Schulz von Thun F. , 2001)</w:t>
          </w:r>
          <w:r w:rsidRPr="007A5148">
            <w:fldChar w:fldCharType="end"/>
          </w:r>
        </w:sdtContent>
      </w:sdt>
    </w:p>
    <w:p w:rsidR="00A552D0" w:rsidRPr="007A5148" w:rsidRDefault="00A552D0" w:rsidP="00A552D0">
      <w:pPr>
        <w:pStyle w:val="Caption"/>
      </w:pPr>
      <w:bookmarkStart w:id="25" w:name="_Toc462626960"/>
      <w:r w:rsidRPr="007A5148">
        <w:lastRenderedPageBreak/>
        <w:t>Četiri strane aspekta obavijesti</w:t>
      </w:r>
      <w:bookmarkEnd w:id="25"/>
      <w:r w:rsidRPr="007A5148">
        <w:t xml:space="preserve"> </w:t>
      </w:r>
    </w:p>
    <w:p w:rsidR="0011345B" w:rsidRPr="007A5148" w:rsidRDefault="0011345B" w:rsidP="0011345B">
      <w:pPr>
        <w:rPr>
          <w:lang w:bidi="en-US"/>
        </w:rPr>
      </w:pPr>
      <w:r w:rsidRPr="007A5148">
        <w:rPr>
          <w:noProof/>
          <w:lang w:eastAsia="hr-HR"/>
        </w:rPr>
        <mc:AlternateContent>
          <mc:Choice Requires="wpc">
            <w:drawing>
              <wp:inline distT="0" distB="0" distL="0" distR="0" wp14:anchorId="60208B55" wp14:editId="5B8E308A">
                <wp:extent cx="5486400" cy="3237470"/>
                <wp:effectExtent l="0" t="0" r="0" b="0"/>
                <wp:docPr id="12" name="Područje crtanj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 name="Slika 17"/>
                          <pic:cNvPicPr>
                            <a:picLocks noChangeAspect="1"/>
                          </pic:cNvPicPr>
                        </pic:nvPicPr>
                        <pic:blipFill>
                          <a:blip r:embed="rId13"/>
                          <a:stretch>
                            <a:fillRect/>
                          </a:stretch>
                        </pic:blipFill>
                        <pic:spPr>
                          <a:xfrm>
                            <a:off x="469566" y="0"/>
                            <a:ext cx="4468557" cy="3200400"/>
                          </a:xfrm>
                          <a:prstGeom prst="rect">
                            <a:avLst/>
                          </a:prstGeom>
                        </pic:spPr>
                      </pic:pic>
                    </wpc:wpc>
                  </a:graphicData>
                </a:graphic>
              </wp:inline>
            </w:drawing>
          </mc:Choice>
          <mc:Fallback>
            <w:pict>
              <v:group w14:anchorId="659B5174" id="Područje crtanja 12" o:spid="_x0000_s1026" editas="canvas" style="width:6in;height:254.9pt;mso-position-horizontal-relative:char;mso-position-vertical-relative:line" coordsize="54864,32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372;visibility:visible;mso-wrap-style:square">
                  <v:fill o:detectmouseclick="t"/>
                  <v:path o:connecttype="none"/>
                </v:shape>
                <v:shape id="Slika 17" o:spid="_x0000_s1028" type="#_x0000_t75" style="position:absolute;left:4695;width:44686;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KlK/AAAA2wAAAA8AAABkcnMvZG93bnJldi54bWxET01rAjEQvRf8D2GE3mpWkVZWo6ggeLTq&#10;xduwGbOrm8mSRDf996ZQ6G0e73MWq2Rb8SQfGscKxqMCBHHldMNGwfm0+5iBCBFZY+uYFPxQgNVy&#10;8LbAUruev+l5jEbkEA4lKqhj7EopQ1WTxTByHXHmrs5bjBl6I7XHPofbVk6K4lNabDg31NjRtqbq&#10;fnxYBdPkK3PtL3sf7+lwKza3sUknpd6HaT0HESnFf/Gfe6/z/C/4/SUfIJ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2ypSvwAAANsAAAAPAAAAAAAAAAAAAAAAAJ8CAABk&#10;cnMvZG93bnJldi54bWxQSwUGAAAAAAQABAD3AAAAiwMAAAAA&#10;">
                  <v:imagedata r:id="rId14" o:title=""/>
                  <v:path arrowok="t"/>
                </v:shape>
                <w10:anchorlock/>
              </v:group>
            </w:pict>
          </mc:Fallback>
        </mc:AlternateContent>
      </w:r>
    </w:p>
    <w:p w:rsidR="00A552D0" w:rsidRPr="007A5148" w:rsidRDefault="00A552D0" w:rsidP="00FD16EE">
      <w:pPr>
        <w:pStyle w:val="Izvorzaslikuilitablicu"/>
      </w:pPr>
      <w:r w:rsidRPr="007A5148">
        <w:t>Izvor: Schulz von Thun, F. (2001). Kako međusobno razgovaramo I.: Smetnje i razjašnjenja. Zagreb: Erudita.</w:t>
      </w:r>
    </w:p>
    <w:p w:rsidR="004B56F8" w:rsidRPr="007A5148" w:rsidRDefault="00A552D0" w:rsidP="00A552D0">
      <w:pPr>
        <w:rPr>
          <w:lang w:bidi="en-US"/>
        </w:rPr>
      </w:pPr>
      <w:r w:rsidRPr="007A5148">
        <w:rPr>
          <w:lang w:bidi="en-US"/>
        </w:rPr>
        <w:t>Komunikacijski kvadrat</w:t>
      </w:r>
      <w:r w:rsidR="00DF40E2" w:rsidRPr="007A5148">
        <w:rPr>
          <w:rStyle w:val="FootnoteReference"/>
          <w:lang w:bidi="en-US"/>
        </w:rPr>
        <w:footnoteReference w:id="12"/>
      </w:r>
      <w:r w:rsidRPr="007A5148">
        <w:rPr>
          <w:lang w:bidi="en-US"/>
        </w:rPr>
        <w:t xml:space="preserve"> alat</w:t>
      </w:r>
      <w:r w:rsidR="00936DC8">
        <w:rPr>
          <w:lang w:bidi="en-US"/>
        </w:rPr>
        <w:t xml:space="preserve"> je</w:t>
      </w:r>
      <w:r w:rsidRPr="007A5148">
        <w:rPr>
          <w:lang w:bidi="en-US"/>
        </w:rPr>
        <w:t xml:space="preserve"> koji služi za izlazak iz začaranog</w:t>
      </w:r>
      <w:r w:rsidR="00936DC8">
        <w:rPr>
          <w:lang w:bidi="en-US"/>
        </w:rPr>
        <w:t>a</w:t>
      </w:r>
      <w:r w:rsidRPr="007A5148">
        <w:rPr>
          <w:lang w:bidi="en-US"/>
        </w:rPr>
        <w:t xml:space="preserve"> kruga prekinute</w:t>
      </w:r>
      <w:r w:rsidR="00AC2244">
        <w:rPr>
          <w:lang w:bidi="en-US"/>
        </w:rPr>
        <w:t xml:space="preserve"> </w:t>
      </w:r>
      <w:r w:rsidRPr="007A5148">
        <w:rPr>
          <w:lang w:bidi="en-US"/>
        </w:rPr>
        <w:t>komunikacije u koji se zapada zbog loših odnosa među ljudima jer</w:t>
      </w:r>
      <w:r w:rsidRPr="007A5148">
        <w:rPr>
          <w:i/>
          <w:lang w:bidi="en-US"/>
        </w:rPr>
        <w:t xml:space="preserve"> ljudski čimbenik postaje jezičac na vagi tržišnog</w:t>
      </w:r>
      <w:r w:rsidR="00936DC8">
        <w:rPr>
          <w:i/>
          <w:lang w:bidi="en-US"/>
        </w:rPr>
        <w:t>a</w:t>
      </w:r>
      <w:r w:rsidRPr="007A5148">
        <w:rPr>
          <w:i/>
          <w:lang w:bidi="en-US"/>
        </w:rPr>
        <w:t xml:space="preserve"> natjecanja</w:t>
      </w:r>
      <w:r w:rsidRPr="007A5148">
        <w:rPr>
          <w:lang w:bidi="en-US"/>
        </w:rPr>
        <w:t xml:space="preserve"> </w:t>
      </w:r>
      <w:sdt>
        <w:sdtPr>
          <w:rPr>
            <w:lang w:bidi="en-US"/>
          </w:rPr>
          <w:id w:val="-1863424972"/>
          <w:citation/>
        </w:sdtPr>
        <w:sdtEndPr/>
        <w:sdtContent>
          <w:r w:rsidRPr="007A5148">
            <w:rPr>
              <w:lang w:bidi="en-US"/>
            </w:rPr>
            <w:fldChar w:fldCharType="begin"/>
          </w:r>
          <w:r w:rsidRPr="007A5148">
            <w:rPr>
              <w:lang w:bidi="en-US"/>
            </w:rPr>
            <w:instrText xml:space="preserve">CITATION RezerviranoMjesto1 \p 11-12 \t  \l 1050 </w:instrText>
          </w:r>
          <w:r w:rsidRPr="007A5148">
            <w:rPr>
              <w:lang w:bidi="en-US"/>
            </w:rPr>
            <w:fldChar w:fldCharType="separate"/>
          </w:r>
          <w:r w:rsidR="001B6365">
            <w:rPr>
              <w:noProof/>
              <w:lang w:bidi="en-US"/>
            </w:rPr>
            <w:t>(Schulz von Thun, Ruppel, &amp; Stratmann, 2001, str. 11-12)</w:t>
          </w:r>
          <w:r w:rsidRPr="007A5148">
            <w:rPr>
              <w:lang w:bidi="en-US"/>
            </w:rPr>
            <w:fldChar w:fldCharType="end"/>
          </w:r>
        </w:sdtContent>
      </w:sdt>
      <w:r w:rsidRPr="007A5148">
        <w:rPr>
          <w:lang w:bidi="en-US"/>
        </w:rPr>
        <w:t xml:space="preserve">. </w:t>
      </w:r>
    </w:p>
    <w:p w:rsidR="004B56F8" w:rsidRPr="007A5148" w:rsidRDefault="00A552D0" w:rsidP="00A552D0">
      <w:pPr>
        <w:rPr>
          <w:lang w:bidi="en-US"/>
        </w:rPr>
      </w:pPr>
      <w:r w:rsidRPr="007A5148">
        <w:rPr>
          <w:lang w:bidi="en-US"/>
        </w:rPr>
        <w:t>Kako su za uspjeh u poslovnom</w:t>
      </w:r>
      <w:r w:rsidR="00F77196">
        <w:rPr>
          <w:lang w:bidi="en-US"/>
        </w:rPr>
        <w:t>e</w:t>
      </w:r>
      <w:r w:rsidRPr="007A5148">
        <w:rPr>
          <w:lang w:bidi="en-US"/>
        </w:rPr>
        <w:t xml:space="preserve"> svijetu važna umijeća oblikovanja ljudskih odnosa i budući da menadžeri najviše utječu na kulturu razgovora, od njih se očekuje promjena ponašanja i izgradnja uspješnih odnosa, a njihov</w:t>
      </w:r>
      <w:r w:rsidR="00F77196">
        <w:rPr>
          <w:lang w:bidi="en-US"/>
        </w:rPr>
        <w:t xml:space="preserve"> je</w:t>
      </w:r>
      <w:r w:rsidRPr="007A5148">
        <w:rPr>
          <w:lang w:bidi="en-US"/>
        </w:rPr>
        <w:t xml:space="preserve"> osobni uspjeh ovisan o kvaliteti tih razgovora </w:t>
      </w:r>
      <w:sdt>
        <w:sdtPr>
          <w:rPr>
            <w:lang w:bidi="en-US"/>
          </w:rPr>
          <w:id w:val="1422297145"/>
          <w:citation/>
        </w:sdtPr>
        <w:sdtEndPr/>
        <w:sdtContent>
          <w:r w:rsidRPr="007A5148">
            <w:rPr>
              <w:lang w:bidi="en-US"/>
            </w:rPr>
            <w:fldChar w:fldCharType="begin"/>
          </w:r>
          <w:r w:rsidRPr="007A5148">
            <w:rPr>
              <w:lang w:bidi="en-US"/>
            </w:rPr>
            <w:instrText xml:space="preserve">CITATION RezerviranoMjesto1 \t  \l 1050 </w:instrText>
          </w:r>
          <w:r w:rsidRPr="007A5148">
            <w:rPr>
              <w:lang w:bidi="en-US"/>
            </w:rPr>
            <w:fldChar w:fldCharType="separate"/>
          </w:r>
          <w:r w:rsidR="001B6365">
            <w:rPr>
              <w:noProof/>
              <w:lang w:bidi="en-US"/>
            </w:rPr>
            <w:t>(Schulz von Thun, Ruppel, &amp; Stratmann, 2001)</w:t>
          </w:r>
          <w:r w:rsidRPr="007A5148">
            <w:rPr>
              <w:lang w:bidi="en-US"/>
            </w:rPr>
            <w:fldChar w:fldCharType="end"/>
          </w:r>
        </w:sdtContent>
      </w:sdt>
      <w:r w:rsidRPr="007A5148">
        <w:rPr>
          <w:lang w:bidi="en-US"/>
        </w:rPr>
        <w:t xml:space="preserve">. Prema uzoru na Schulza von Thuna, Benien također koristi </w:t>
      </w:r>
      <w:r w:rsidRPr="007A5148">
        <w:rPr>
          <w:i/>
          <w:lang w:bidi="en-US"/>
        </w:rPr>
        <w:t>komunikacijski kvadrat</w:t>
      </w:r>
      <w:r w:rsidRPr="007A5148">
        <w:rPr>
          <w:lang w:bidi="en-US"/>
        </w:rPr>
        <w:t xml:space="preserve"> kao model međuljudske komunikacije ističući da komunikacija nije rješenje svih problema, no važno je pravilno komunicirati. On navodi primjere ispravnoga pristupa kritici, posebno u konfliktnim situacijama u kojima se očituje potreba za </w:t>
      </w:r>
      <w:r w:rsidRPr="007A5148">
        <w:rPr>
          <w:i/>
          <w:lang w:bidi="en-US"/>
        </w:rPr>
        <w:t>umijećem vođenja razgovora.</w:t>
      </w:r>
      <w:r w:rsidRPr="007A5148">
        <w:rPr>
          <w:lang w:bidi="en-US"/>
        </w:rPr>
        <w:t xml:space="preserve"> </w:t>
      </w:r>
      <w:r w:rsidRPr="007A5148">
        <w:rPr>
          <w:lang w:bidi="en-US"/>
        </w:rPr>
        <w:lastRenderedPageBreak/>
        <w:t xml:space="preserve">Nadalje, isto kao i Schulz von Thun, Benien smatra razgovor presudnim za uspješnu komunikaciju </w:t>
      </w:r>
      <w:sdt>
        <w:sdtPr>
          <w:rPr>
            <w:lang w:bidi="en-US"/>
          </w:rPr>
          <w:id w:val="-1270537191"/>
          <w:citation/>
        </w:sdtPr>
        <w:sdtEndPr/>
        <w:sdtContent>
          <w:r w:rsidRPr="007A5148">
            <w:rPr>
              <w:lang w:bidi="en-US"/>
            </w:rPr>
            <w:fldChar w:fldCharType="begin"/>
          </w:r>
          <w:r w:rsidRPr="007A5148">
            <w:rPr>
              <w:lang w:bidi="en-US"/>
            </w:rPr>
            <w:instrText xml:space="preserve"> CITATION Kar06 \l 1050 </w:instrText>
          </w:r>
          <w:r w:rsidRPr="007A5148">
            <w:rPr>
              <w:lang w:bidi="en-US"/>
            </w:rPr>
            <w:fldChar w:fldCharType="separate"/>
          </w:r>
          <w:r w:rsidR="001B6365">
            <w:rPr>
              <w:noProof/>
              <w:lang w:bidi="en-US"/>
            </w:rPr>
            <w:t>(Benien, 2006)</w:t>
          </w:r>
          <w:r w:rsidRPr="007A5148">
            <w:rPr>
              <w:lang w:bidi="en-US"/>
            </w:rPr>
            <w:fldChar w:fldCharType="end"/>
          </w:r>
        </w:sdtContent>
      </w:sdt>
      <w:r w:rsidR="004B56F8" w:rsidRPr="007A5148">
        <w:rPr>
          <w:lang w:bidi="en-US"/>
        </w:rPr>
        <w:t>.</w:t>
      </w:r>
    </w:p>
    <w:p w:rsidR="00A552D0" w:rsidRPr="007A5148" w:rsidRDefault="00A552D0" w:rsidP="00A552D0">
      <w:pPr>
        <w:rPr>
          <w:lang w:bidi="en-US"/>
        </w:rPr>
      </w:pPr>
      <w:r w:rsidRPr="007A5148">
        <w:rPr>
          <w:lang w:bidi="en-US"/>
        </w:rPr>
        <w:t xml:space="preserve">Interkulturalna komunikacija tema je knjige </w:t>
      </w:r>
      <w:r w:rsidRPr="007A5148">
        <w:rPr>
          <w:i/>
          <w:lang w:bidi="en-US"/>
        </w:rPr>
        <w:t>Interkulturalna komunikacija: metode, modeli, primjeri</w:t>
      </w:r>
      <w:r w:rsidRPr="007A5148">
        <w:rPr>
          <w:lang w:bidi="en-US"/>
        </w:rPr>
        <w:t xml:space="preserve"> </w:t>
      </w:r>
      <w:sdt>
        <w:sdtPr>
          <w:rPr>
            <w:lang w:bidi="en-US"/>
          </w:rPr>
          <w:id w:val="-516697309"/>
          <w:citation/>
        </w:sdtPr>
        <w:sdtEndPr/>
        <w:sdtContent>
          <w:r w:rsidRPr="007A5148">
            <w:rPr>
              <w:lang w:bidi="en-US"/>
            </w:rPr>
            <w:fldChar w:fldCharType="begin"/>
          </w:r>
          <w:r w:rsidRPr="007A5148">
            <w:rPr>
              <w:lang w:bidi="en-US"/>
            </w:rPr>
            <w:instrText xml:space="preserve"> CITATION Kum09 \l 1050 </w:instrText>
          </w:r>
          <w:r w:rsidRPr="007A5148">
            <w:rPr>
              <w:lang w:bidi="en-US"/>
            </w:rPr>
            <w:fldChar w:fldCharType="separate"/>
          </w:r>
          <w:r w:rsidR="001B6365">
            <w:rPr>
              <w:noProof/>
              <w:lang w:bidi="en-US"/>
            </w:rPr>
            <w:t>(Kumbier &amp; Schulz von Thun, 2009)</w:t>
          </w:r>
          <w:r w:rsidRPr="007A5148">
            <w:rPr>
              <w:lang w:bidi="en-US"/>
            </w:rPr>
            <w:fldChar w:fldCharType="end"/>
          </w:r>
        </w:sdtContent>
      </w:sdt>
      <w:r w:rsidRPr="007A5148">
        <w:rPr>
          <w:lang w:bidi="en-US"/>
        </w:rPr>
        <w:t xml:space="preserve"> u kojoj autori problematiziraju jednu važnu menadžersku kompetenciju koja je za IT menadžera, </w:t>
      </w:r>
      <w:r w:rsidR="00F77196">
        <w:rPr>
          <w:lang w:bidi="en-US"/>
        </w:rPr>
        <w:t xml:space="preserve">s </w:t>
      </w:r>
      <w:r w:rsidRPr="007A5148">
        <w:rPr>
          <w:lang w:bidi="en-US"/>
        </w:rPr>
        <w:t xml:space="preserve">obzirom na prirodu posla, jako važna i gotovo presudna. </w:t>
      </w:r>
      <w:r w:rsidR="001A6B56" w:rsidRPr="007A5148">
        <w:rPr>
          <w:lang w:bidi="en-US"/>
        </w:rPr>
        <w:t>N</w:t>
      </w:r>
      <w:r w:rsidRPr="007A5148">
        <w:rPr>
          <w:lang w:bidi="en-US"/>
        </w:rPr>
        <w:t xml:space="preserve">avode da se globalizacijom gospodarstva, migracijama i masovnim turizmom sve više susrećemo s ljudima drugih </w:t>
      </w:r>
      <w:r w:rsidR="0083515B" w:rsidRPr="007A5148">
        <w:rPr>
          <w:lang w:bidi="en-US"/>
        </w:rPr>
        <w:t>kulturološk</w:t>
      </w:r>
      <w:r w:rsidRPr="007A5148">
        <w:rPr>
          <w:lang w:bidi="en-US"/>
        </w:rPr>
        <w:t xml:space="preserve">ih vrijednosti, a uspješna komunikacija s njima od velike </w:t>
      </w:r>
      <w:r w:rsidR="00F77196">
        <w:rPr>
          <w:lang w:bidi="en-US"/>
        </w:rPr>
        <w:t xml:space="preserve">je </w:t>
      </w:r>
      <w:r w:rsidRPr="007A5148">
        <w:rPr>
          <w:lang w:bidi="en-US"/>
        </w:rPr>
        <w:t>važnosti</w:t>
      </w:r>
      <w:r w:rsidR="007145F0" w:rsidRPr="007A5148">
        <w:rPr>
          <w:lang w:bidi="en-US"/>
        </w:rPr>
        <w:t xml:space="preserve"> </w:t>
      </w:r>
      <w:sdt>
        <w:sdtPr>
          <w:rPr>
            <w:lang w:bidi="en-US"/>
          </w:rPr>
          <w:id w:val="-742799055"/>
          <w:citation/>
        </w:sdtPr>
        <w:sdtEndPr/>
        <w:sdtContent>
          <w:r w:rsidR="007145F0" w:rsidRPr="007A5148">
            <w:rPr>
              <w:lang w:bidi="en-US"/>
            </w:rPr>
            <w:fldChar w:fldCharType="begin"/>
          </w:r>
          <w:r w:rsidR="007145F0" w:rsidRPr="007A5148">
            <w:rPr>
              <w:lang w:bidi="en-US"/>
            </w:rPr>
            <w:instrText xml:space="preserve"> CITATION Kum09 \l 1050 </w:instrText>
          </w:r>
          <w:r w:rsidR="007145F0" w:rsidRPr="007A5148">
            <w:rPr>
              <w:lang w:bidi="en-US"/>
            </w:rPr>
            <w:fldChar w:fldCharType="separate"/>
          </w:r>
          <w:r w:rsidR="001B6365">
            <w:rPr>
              <w:noProof/>
              <w:lang w:bidi="en-US"/>
            </w:rPr>
            <w:t>(Kumbier &amp; Schulz von Thun, 2009)</w:t>
          </w:r>
          <w:r w:rsidR="007145F0" w:rsidRPr="007A5148">
            <w:rPr>
              <w:lang w:bidi="en-US"/>
            </w:rPr>
            <w:fldChar w:fldCharType="end"/>
          </w:r>
        </w:sdtContent>
      </w:sdt>
      <w:r w:rsidRPr="007A5148">
        <w:rPr>
          <w:lang w:bidi="en-US"/>
        </w:rPr>
        <w:t>.</w:t>
      </w:r>
      <w:r w:rsidR="004B56F8" w:rsidRPr="007A5148">
        <w:rPr>
          <w:lang w:bidi="en-US"/>
        </w:rPr>
        <w:t xml:space="preserve"> Važnost dobre interkulturalne komunikacije </w:t>
      </w:r>
      <w:r w:rsidR="00F77196">
        <w:rPr>
          <w:lang w:bidi="en-US"/>
        </w:rPr>
        <w:t>bitna</w:t>
      </w:r>
      <w:r w:rsidR="00F77196" w:rsidRPr="007A5148">
        <w:rPr>
          <w:lang w:bidi="en-US"/>
        </w:rPr>
        <w:t xml:space="preserve"> </w:t>
      </w:r>
      <w:r w:rsidR="004B56F8" w:rsidRPr="007A5148">
        <w:rPr>
          <w:lang w:bidi="en-US"/>
        </w:rPr>
        <w:t xml:space="preserve">je </w:t>
      </w:r>
      <w:r w:rsidR="009051EF">
        <w:rPr>
          <w:lang w:bidi="en-US"/>
        </w:rPr>
        <w:t xml:space="preserve">i </w:t>
      </w:r>
      <w:r w:rsidR="004B56F8" w:rsidRPr="007A5148">
        <w:rPr>
          <w:lang w:bidi="en-US"/>
        </w:rPr>
        <w:t xml:space="preserve">u globaliziranim tvrtkama gdje se sreću ljudi različitih uvjerenja, navika i kultura. To </w:t>
      </w:r>
      <w:r w:rsidR="00AC2244">
        <w:rPr>
          <w:lang w:bidi="en-US"/>
        </w:rPr>
        <w:t>po</w:t>
      </w:r>
      <w:r w:rsidR="004B56F8" w:rsidRPr="007A5148">
        <w:rPr>
          <w:lang w:bidi="en-US"/>
        </w:rPr>
        <w:t>kazuje</w:t>
      </w:r>
      <w:r w:rsidR="00AC2244">
        <w:rPr>
          <w:lang w:bidi="en-US"/>
        </w:rPr>
        <w:t xml:space="preserve"> </w:t>
      </w:r>
      <w:r w:rsidR="004B56F8" w:rsidRPr="007A5148">
        <w:rPr>
          <w:lang w:bidi="en-US"/>
        </w:rPr>
        <w:t>da se čovjek ne može zatvoriti u svoj uski prostor i biti sam sebi dovoljan</w:t>
      </w:r>
      <w:r w:rsidR="004B4ECE" w:rsidRPr="007A5148">
        <w:rPr>
          <w:lang w:bidi="en-US"/>
        </w:rPr>
        <w:t xml:space="preserve"> </w:t>
      </w:r>
      <w:r w:rsidR="00A34FDC">
        <w:rPr>
          <w:lang w:bidi="en-US"/>
        </w:rPr>
        <w:t>ako</w:t>
      </w:r>
      <w:r w:rsidR="00A34FDC" w:rsidRPr="007A5148">
        <w:rPr>
          <w:lang w:bidi="en-US"/>
        </w:rPr>
        <w:t xml:space="preserve"> </w:t>
      </w:r>
      <w:r w:rsidR="004B4ECE" w:rsidRPr="007A5148">
        <w:rPr>
          <w:lang w:bidi="en-US"/>
        </w:rPr>
        <w:t>želi biti aktivan član društva i stvaratelj novih vrijednosti</w:t>
      </w:r>
      <w:r w:rsidR="004B56F8" w:rsidRPr="007A5148">
        <w:rPr>
          <w:lang w:bidi="en-US"/>
        </w:rPr>
        <w:t>.</w:t>
      </w:r>
    </w:p>
    <w:p w:rsidR="00C65115" w:rsidRPr="007A5148" w:rsidRDefault="00FD2A29" w:rsidP="00AB32A1">
      <w:pPr>
        <w:pStyle w:val="Heading3"/>
      </w:pPr>
      <w:bookmarkStart w:id="26" w:name="_Toc462787682"/>
      <w:r w:rsidRPr="007A5148">
        <w:t>K</w:t>
      </w:r>
      <w:r w:rsidR="00C65115" w:rsidRPr="007A5148">
        <w:t xml:space="preserve">omunikacija </w:t>
      </w:r>
      <w:r w:rsidRPr="007A5148">
        <w:t>kao paradigma</w:t>
      </w:r>
      <w:r w:rsidR="00C65115" w:rsidRPr="007A5148">
        <w:t xml:space="preserve"> </w:t>
      </w:r>
      <w:r w:rsidRPr="007A5148">
        <w:t>uspjeha</w:t>
      </w:r>
      <w:bookmarkEnd w:id="26"/>
    </w:p>
    <w:p w:rsidR="00C65115" w:rsidRPr="007A5148" w:rsidRDefault="00C65115" w:rsidP="00C65115">
      <w:pPr>
        <w:pStyle w:val="Misao"/>
      </w:pPr>
      <w:r w:rsidRPr="007A5148">
        <w:t>Na</w:t>
      </w:r>
      <w:r w:rsidRPr="007A5148">
        <w:rPr>
          <w:rFonts w:ascii="Times New Roman" w:hAnsi="Times New Roman"/>
        </w:rPr>
        <w:t>č</w:t>
      </w:r>
      <w:r w:rsidRPr="007A5148">
        <w:t>in na koji nastupamo i oblikujemo me</w:t>
      </w:r>
      <w:r w:rsidRPr="007A5148">
        <w:rPr>
          <w:rFonts w:ascii="Times New Roman" w:hAnsi="Times New Roman"/>
        </w:rPr>
        <w:t>đ</w:t>
      </w:r>
      <w:r w:rsidRPr="007A5148">
        <w:t>uljudske kontakte i odnose uvelike odre</w:t>
      </w:r>
      <w:r w:rsidRPr="007A5148">
        <w:rPr>
          <w:rFonts w:ascii="Times New Roman" w:hAnsi="Times New Roman"/>
        </w:rPr>
        <w:t>đ</w:t>
      </w:r>
      <w:r w:rsidRPr="007A5148">
        <w:t>uju privatnu sre</w:t>
      </w:r>
      <w:r w:rsidRPr="007A5148">
        <w:rPr>
          <w:rFonts w:ascii="Times New Roman" w:hAnsi="Times New Roman"/>
        </w:rPr>
        <w:t>ć</w:t>
      </w:r>
      <w:r w:rsidRPr="007A5148">
        <w:t>u i profesionalno napredovanje.</w:t>
      </w:r>
    </w:p>
    <w:p w:rsidR="00C65115" w:rsidRPr="007A5148" w:rsidRDefault="00C65115" w:rsidP="00C65115">
      <w:pPr>
        <w:pStyle w:val="MisaoAutor"/>
      </w:pPr>
      <w:r w:rsidRPr="007A5148">
        <w:t>Schulz von Thun</w:t>
      </w:r>
    </w:p>
    <w:p w:rsidR="004B4ECE" w:rsidRPr="007A5148" w:rsidRDefault="00C65115" w:rsidP="00C65115">
      <w:pPr>
        <w:rPr>
          <w:lang w:bidi="en-US"/>
        </w:rPr>
      </w:pPr>
      <w:r w:rsidRPr="007A5148">
        <w:rPr>
          <w:lang w:bidi="en-US"/>
        </w:rPr>
        <w:t>Bez učinkovite komunikacije čovjekov život je u znatnijoj mjeri izložen stresu i razočarenjima. Osobe koje nisu u stanju učinkovito komunicirati često navode nisku razinu samopoštovanja, usamljenost, tjeskobu te nemogućnost akademskog</w:t>
      </w:r>
      <w:r w:rsidR="00A34FDC">
        <w:rPr>
          <w:lang w:bidi="en-US"/>
        </w:rPr>
        <w:t>a</w:t>
      </w:r>
      <w:r w:rsidRPr="007A5148">
        <w:rPr>
          <w:lang w:bidi="en-US"/>
        </w:rPr>
        <w:t xml:space="preserve"> i profesionalnog uspjeha </w:t>
      </w:r>
      <w:sdt>
        <w:sdtPr>
          <w:rPr>
            <w:lang w:bidi="en-US"/>
          </w:rPr>
          <w:id w:val="-1523009312"/>
          <w:citation/>
        </w:sdtPr>
        <w:sdtEndPr/>
        <w:sdtContent>
          <w:r w:rsidRPr="007A5148">
            <w:rPr>
              <w:lang w:bidi="en-US"/>
            </w:rPr>
            <w:fldChar w:fldCharType="begin"/>
          </w:r>
          <w:r w:rsidRPr="007A5148">
            <w:rPr>
              <w:lang w:bidi="en-US"/>
            </w:rPr>
            <w:instrText xml:space="preserve">CITATION Bri89 \l 1050 </w:instrText>
          </w:r>
          <w:r w:rsidRPr="007A5148">
            <w:rPr>
              <w:lang w:bidi="en-US"/>
            </w:rPr>
            <w:fldChar w:fldCharType="separate"/>
          </w:r>
          <w:r w:rsidR="001B6365">
            <w:rPr>
              <w:noProof/>
              <w:lang w:bidi="en-US"/>
            </w:rPr>
            <w:t>(Spitzberg &amp; Cupach, 1989)</w:t>
          </w:r>
          <w:r w:rsidRPr="007A5148">
            <w:rPr>
              <w:lang w:bidi="en-US"/>
            </w:rPr>
            <w:fldChar w:fldCharType="end"/>
          </w:r>
        </w:sdtContent>
      </w:sdt>
      <w:r w:rsidRPr="007A5148">
        <w:rPr>
          <w:lang w:bidi="en-US"/>
        </w:rPr>
        <w:t>. U suvremenim uvjetima rada, od ljudi koji rade u IT-u, očekuje se razumijevanje</w:t>
      </w:r>
      <w:r w:rsidR="008B6D57" w:rsidRPr="007A5148">
        <w:rPr>
          <w:lang w:bidi="en-US"/>
        </w:rPr>
        <w:t xml:space="preserve"> za</w:t>
      </w:r>
      <w:r w:rsidRPr="007A5148">
        <w:rPr>
          <w:lang w:bidi="en-US"/>
        </w:rPr>
        <w:t xml:space="preserve"> potrebe poslovanja. Jedno </w:t>
      </w:r>
      <w:r w:rsidR="00A34FDC">
        <w:rPr>
          <w:lang w:bidi="en-US"/>
        </w:rPr>
        <w:t xml:space="preserve">je </w:t>
      </w:r>
      <w:r w:rsidRPr="007A5148">
        <w:rPr>
          <w:lang w:bidi="en-US"/>
        </w:rPr>
        <w:t>od najvažnijih umijeća učinkovita komunikacija s poslovanjem na način da</w:t>
      </w:r>
      <w:r w:rsidRPr="007A5148">
        <w:rPr>
          <w:i/>
          <w:lang w:bidi="en-US"/>
        </w:rPr>
        <w:t xml:space="preserve"> govore istim jezikom</w:t>
      </w:r>
      <w:r w:rsidRPr="007A5148">
        <w:rPr>
          <w:lang w:bidi="en-US"/>
        </w:rPr>
        <w:t xml:space="preserve">, da su usredotočeni na iste stvari te da imaju konstruktivan dijalog </w:t>
      </w:r>
      <w:sdt>
        <w:sdtPr>
          <w:rPr>
            <w:lang w:bidi="en-US"/>
          </w:rPr>
          <w:id w:val="120503254"/>
          <w:citation/>
        </w:sdtPr>
        <w:sdtEndPr/>
        <w:sdtContent>
          <w:r w:rsidRPr="007A5148">
            <w:rPr>
              <w:lang w:bidi="en-US"/>
            </w:rPr>
            <w:fldChar w:fldCharType="begin"/>
          </w:r>
          <w:r w:rsidRPr="007A5148">
            <w:rPr>
              <w:lang w:bidi="en-US"/>
            </w:rPr>
            <w:instrText xml:space="preserve">CITATION Smi10 \l 1050 </w:instrText>
          </w:r>
          <w:r w:rsidRPr="007A5148">
            <w:rPr>
              <w:lang w:bidi="en-US"/>
            </w:rPr>
            <w:fldChar w:fldCharType="separate"/>
          </w:r>
          <w:r w:rsidR="001B6365">
            <w:rPr>
              <w:noProof/>
              <w:lang w:bidi="en-US"/>
            </w:rPr>
            <w:t>(Smith &amp; McKeen, 2010)</w:t>
          </w:r>
          <w:r w:rsidRPr="007A5148">
            <w:rPr>
              <w:lang w:bidi="en-US"/>
            </w:rPr>
            <w:fldChar w:fldCharType="end"/>
          </w:r>
        </w:sdtContent>
      </w:sdt>
      <w:r w:rsidRPr="007A5148">
        <w:rPr>
          <w:lang w:bidi="en-US"/>
        </w:rPr>
        <w:t xml:space="preserve">. </w:t>
      </w:r>
      <w:r w:rsidR="004B56F8" w:rsidRPr="007A5148">
        <w:rPr>
          <w:lang w:bidi="en-US"/>
        </w:rPr>
        <w:t xml:space="preserve">Seljenje poslovanja na druge kontinente </w:t>
      </w:r>
      <w:r w:rsidR="008B6D57" w:rsidRPr="007A5148">
        <w:rPr>
          <w:lang w:bidi="en-US"/>
        </w:rPr>
        <w:t xml:space="preserve">sve više </w:t>
      </w:r>
      <w:r w:rsidR="00A33004" w:rsidRPr="007A5148">
        <w:rPr>
          <w:lang w:bidi="en-US"/>
        </w:rPr>
        <w:t>rezultira</w:t>
      </w:r>
      <w:r w:rsidR="004B56F8" w:rsidRPr="007A5148">
        <w:rPr>
          <w:lang w:bidi="en-US"/>
        </w:rPr>
        <w:t xml:space="preserve"> komunikacij</w:t>
      </w:r>
      <w:r w:rsidR="00A33004" w:rsidRPr="007A5148">
        <w:rPr>
          <w:lang w:bidi="en-US"/>
        </w:rPr>
        <w:t>om</w:t>
      </w:r>
      <w:r w:rsidR="004B56F8" w:rsidRPr="007A5148">
        <w:rPr>
          <w:lang w:bidi="en-US"/>
        </w:rPr>
        <w:t xml:space="preserve"> </w:t>
      </w:r>
      <w:r w:rsidR="008B6D57" w:rsidRPr="007A5148">
        <w:rPr>
          <w:lang w:bidi="en-US"/>
        </w:rPr>
        <w:t xml:space="preserve">s ljudima iz različitih prostora i kulturnih krugova. </w:t>
      </w:r>
      <w:r w:rsidR="00A33004" w:rsidRPr="007A5148">
        <w:rPr>
          <w:lang w:bidi="en-US"/>
        </w:rPr>
        <w:t xml:space="preserve">To stvara do sada nepoznate izazove. </w:t>
      </w:r>
      <w:r w:rsidRPr="007A5148">
        <w:rPr>
          <w:lang w:bidi="en-US"/>
        </w:rPr>
        <w:t>Razumijevanje</w:t>
      </w:r>
      <w:r w:rsidR="008B6D57" w:rsidRPr="007A5148">
        <w:rPr>
          <w:lang w:bidi="en-US"/>
        </w:rPr>
        <w:t xml:space="preserve"> tih</w:t>
      </w:r>
      <w:r w:rsidRPr="007A5148">
        <w:rPr>
          <w:lang w:bidi="en-US"/>
        </w:rPr>
        <w:t xml:space="preserve"> drugih koji dolaze iz različitih kultura i tradicija važno je za uspostavljanje dobrog</w:t>
      </w:r>
      <w:r w:rsidR="00485F54">
        <w:rPr>
          <w:lang w:bidi="en-US"/>
        </w:rPr>
        <w:t>a</w:t>
      </w:r>
      <w:r w:rsidRPr="007A5148">
        <w:rPr>
          <w:lang w:bidi="en-US"/>
        </w:rPr>
        <w:t xml:space="preserve"> odnosa </w:t>
      </w:r>
      <w:r w:rsidR="00A33004" w:rsidRPr="007A5148">
        <w:rPr>
          <w:lang w:bidi="en-US"/>
        </w:rPr>
        <w:t>i uspjeha u poslu</w:t>
      </w:r>
      <w:r w:rsidRPr="007A5148">
        <w:rPr>
          <w:lang w:bidi="en-US"/>
        </w:rPr>
        <w:t xml:space="preserve"> </w:t>
      </w:r>
      <w:sdt>
        <w:sdtPr>
          <w:rPr>
            <w:lang w:bidi="en-US"/>
          </w:rPr>
          <w:id w:val="-130404482"/>
          <w:citation/>
        </w:sdtPr>
        <w:sdtEndPr/>
        <w:sdtContent>
          <w:r w:rsidRPr="007A5148">
            <w:rPr>
              <w:lang w:bidi="en-US"/>
            </w:rPr>
            <w:fldChar w:fldCharType="begin"/>
          </w:r>
          <w:r w:rsidRPr="007A5148">
            <w:rPr>
              <w:lang w:bidi="en-US"/>
            </w:rPr>
            <w:instrText xml:space="preserve"> CITATION Omr09 \l 1050 </w:instrText>
          </w:r>
          <w:r w:rsidRPr="007A5148">
            <w:rPr>
              <w:lang w:bidi="en-US"/>
            </w:rPr>
            <w:fldChar w:fldCharType="separate"/>
          </w:r>
          <w:r w:rsidR="001B6365">
            <w:rPr>
              <w:noProof/>
              <w:lang w:bidi="en-US"/>
            </w:rPr>
            <w:t xml:space="preserve">(Omran, Mahmood, &amp; </w:t>
          </w:r>
          <w:r w:rsidR="001B6365">
            <w:rPr>
              <w:noProof/>
              <w:lang w:bidi="en-US"/>
            </w:rPr>
            <w:lastRenderedPageBreak/>
            <w:t>Hussin, 2009)</w:t>
          </w:r>
          <w:r w:rsidRPr="007A5148">
            <w:rPr>
              <w:lang w:bidi="en-US"/>
            </w:rPr>
            <w:fldChar w:fldCharType="end"/>
          </w:r>
        </w:sdtContent>
      </w:sdt>
      <w:r w:rsidRPr="007A5148">
        <w:rPr>
          <w:lang w:bidi="en-US"/>
        </w:rPr>
        <w:t xml:space="preserve">. </w:t>
      </w:r>
      <w:r w:rsidR="008B6D57" w:rsidRPr="007A5148">
        <w:rPr>
          <w:lang w:bidi="en-US"/>
        </w:rPr>
        <w:t>Međutim,</w:t>
      </w:r>
      <w:r w:rsidR="004B4ECE" w:rsidRPr="007A5148">
        <w:rPr>
          <w:lang w:bidi="en-US"/>
        </w:rPr>
        <w:t xml:space="preserve"> sveprisutni</w:t>
      </w:r>
      <w:r w:rsidR="008B6D57" w:rsidRPr="007A5148">
        <w:rPr>
          <w:lang w:bidi="en-US"/>
        </w:rPr>
        <w:t xml:space="preserve"> </w:t>
      </w:r>
      <w:r w:rsidR="0083515B" w:rsidRPr="007A5148">
        <w:rPr>
          <w:i/>
          <w:lang w:bidi="en-US"/>
        </w:rPr>
        <w:t>kulturološk</w:t>
      </w:r>
      <w:r w:rsidR="008B6D57" w:rsidRPr="007A5148">
        <w:rPr>
          <w:i/>
          <w:lang w:bidi="en-US"/>
        </w:rPr>
        <w:t>i</w:t>
      </w:r>
      <w:r w:rsidRPr="007A5148">
        <w:rPr>
          <w:i/>
          <w:lang w:bidi="en-US"/>
        </w:rPr>
        <w:t xml:space="preserve"> </w:t>
      </w:r>
      <w:r w:rsidR="00F92222" w:rsidRPr="007A5148">
        <w:rPr>
          <w:i/>
          <w:lang w:bidi="en-US"/>
        </w:rPr>
        <w:t>jaz</w:t>
      </w:r>
      <w:r w:rsidR="008B6D57" w:rsidRPr="007A5148">
        <w:rPr>
          <w:lang w:bidi="en-US"/>
        </w:rPr>
        <w:t xml:space="preserve"> problem </w:t>
      </w:r>
      <w:r w:rsidR="00485F54">
        <w:rPr>
          <w:lang w:bidi="en-US"/>
        </w:rPr>
        <w:t xml:space="preserve">je </w:t>
      </w:r>
      <w:r w:rsidR="008B6D57" w:rsidRPr="007A5148">
        <w:rPr>
          <w:lang w:bidi="en-US"/>
        </w:rPr>
        <w:t xml:space="preserve">koji </w:t>
      </w:r>
      <w:r w:rsidR="009051EF">
        <w:rPr>
          <w:lang w:bidi="en-US"/>
        </w:rPr>
        <w:t xml:space="preserve">uvelike </w:t>
      </w:r>
      <w:r w:rsidR="008B6D57" w:rsidRPr="007A5148">
        <w:rPr>
          <w:lang w:bidi="en-US"/>
        </w:rPr>
        <w:t>ugrožava</w:t>
      </w:r>
      <w:r w:rsidR="009051EF">
        <w:rPr>
          <w:lang w:bidi="en-US"/>
        </w:rPr>
        <w:t xml:space="preserve"> uspjeh</w:t>
      </w:r>
      <w:r w:rsidR="008B6D57" w:rsidRPr="007A5148">
        <w:rPr>
          <w:lang w:bidi="en-US"/>
        </w:rPr>
        <w:t xml:space="preserve"> komunikacij</w:t>
      </w:r>
      <w:r w:rsidR="009051EF">
        <w:rPr>
          <w:lang w:bidi="en-US"/>
        </w:rPr>
        <w:t>e</w:t>
      </w:r>
      <w:r w:rsidR="008B6D57" w:rsidRPr="007A5148">
        <w:rPr>
          <w:lang w:bidi="en-US"/>
        </w:rPr>
        <w:t>. M</w:t>
      </w:r>
      <w:r w:rsidRPr="007A5148">
        <w:rPr>
          <w:lang w:bidi="en-US"/>
        </w:rPr>
        <w:t xml:space="preserve">nogi problemi koji su nekad smatrani kao </w:t>
      </w:r>
      <w:r w:rsidRPr="007A5148">
        <w:rPr>
          <w:i/>
          <w:lang w:bidi="en-US"/>
        </w:rPr>
        <w:t>propusti u komunikaciji</w:t>
      </w:r>
      <w:r w:rsidRPr="007A5148">
        <w:rPr>
          <w:lang w:bidi="en-US"/>
        </w:rPr>
        <w:t xml:space="preserve"> i </w:t>
      </w:r>
      <w:r w:rsidRPr="007A5148">
        <w:rPr>
          <w:i/>
          <w:lang w:bidi="en-US"/>
        </w:rPr>
        <w:t>nedostatak timskog</w:t>
      </w:r>
      <w:r w:rsidR="00485F54">
        <w:rPr>
          <w:i/>
          <w:lang w:bidi="en-US"/>
        </w:rPr>
        <w:t>a</w:t>
      </w:r>
      <w:r w:rsidRPr="007A5148">
        <w:rPr>
          <w:i/>
          <w:lang w:bidi="en-US"/>
        </w:rPr>
        <w:t xml:space="preserve"> rada</w:t>
      </w:r>
      <w:r w:rsidRPr="007A5148">
        <w:rPr>
          <w:lang w:bidi="en-US"/>
        </w:rPr>
        <w:t xml:space="preserve"> sada se razumijevaju kao prekid </w:t>
      </w:r>
      <w:r w:rsidRPr="007A5148">
        <w:rPr>
          <w:i/>
          <w:lang w:bidi="en-US"/>
        </w:rPr>
        <w:t>interkulturalne komunikacije</w:t>
      </w:r>
      <w:r w:rsidRPr="007A5148">
        <w:rPr>
          <w:lang w:bidi="en-US"/>
        </w:rPr>
        <w:t xml:space="preserve"> </w:t>
      </w:r>
      <w:sdt>
        <w:sdtPr>
          <w:rPr>
            <w:lang w:bidi="en-US"/>
          </w:rPr>
          <w:id w:val="-154454975"/>
          <w:citation/>
        </w:sdtPr>
        <w:sdtEndPr/>
        <w:sdtContent>
          <w:r w:rsidRPr="007A5148">
            <w:rPr>
              <w:lang w:bidi="en-US"/>
            </w:rPr>
            <w:fldChar w:fldCharType="begin"/>
          </w:r>
          <w:r w:rsidR="00704EB8">
            <w:rPr>
              <w:lang w:bidi="en-US"/>
            </w:rPr>
            <w:instrText xml:space="preserve">CITATION Sch96 \l 1050 </w:instrText>
          </w:r>
          <w:r w:rsidRPr="007A5148">
            <w:rPr>
              <w:lang w:bidi="en-US"/>
            </w:rPr>
            <w:fldChar w:fldCharType="separate"/>
          </w:r>
          <w:r w:rsidR="001B6365">
            <w:rPr>
              <w:noProof/>
              <w:lang w:bidi="en-US"/>
            </w:rPr>
            <w:t>(Schein, 1996)</w:t>
          </w:r>
          <w:r w:rsidRPr="007A5148">
            <w:rPr>
              <w:lang w:bidi="en-US"/>
            </w:rPr>
            <w:fldChar w:fldCharType="end"/>
          </w:r>
        </w:sdtContent>
      </w:sdt>
      <w:r w:rsidRPr="007A5148">
        <w:rPr>
          <w:lang w:bidi="en-US"/>
        </w:rPr>
        <w:t>. Ukoliko sugovornici potječu iz istog</w:t>
      </w:r>
      <w:r w:rsidR="00485F54">
        <w:rPr>
          <w:lang w:bidi="en-US"/>
        </w:rPr>
        <w:t>a</w:t>
      </w:r>
      <w:r w:rsidRPr="007A5148">
        <w:rPr>
          <w:lang w:bidi="en-US"/>
        </w:rPr>
        <w:t xml:space="preserve"> </w:t>
      </w:r>
      <w:r w:rsidR="0083515B" w:rsidRPr="007A5148">
        <w:rPr>
          <w:lang w:bidi="en-US"/>
        </w:rPr>
        <w:t>kulturološk</w:t>
      </w:r>
      <w:r w:rsidRPr="007A5148">
        <w:rPr>
          <w:lang w:bidi="en-US"/>
        </w:rPr>
        <w:t xml:space="preserve">og kruga, </w:t>
      </w:r>
      <w:r w:rsidR="00485F54">
        <w:rPr>
          <w:lang w:bidi="en-US"/>
        </w:rPr>
        <w:t xml:space="preserve">utoliko je </w:t>
      </w:r>
      <w:r w:rsidRPr="007A5148">
        <w:rPr>
          <w:lang w:bidi="en-US"/>
        </w:rPr>
        <w:t>vjerojatno</w:t>
      </w:r>
      <w:r w:rsidR="00485F54">
        <w:rPr>
          <w:lang w:bidi="en-US"/>
        </w:rPr>
        <w:t xml:space="preserve"> da</w:t>
      </w:r>
      <w:r w:rsidRPr="007A5148">
        <w:rPr>
          <w:lang w:bidi="en-US"/>
        </w:rPr>
        <w:t xml:space="preserve"> će imati ista pravila konverzacije, a to će komunikaciju učiniti uspješnom </w:t>
      </w:r>
      <w:sdt>
        <w:sdtPr>
          <w:rPr>
            <w:lang w:bidi="en-US"/>
          </w:rPr>
          <w:id w:val="-994337014"/>
          <w:citation/>
        </w:sdtPr>
        <w:sdtEndPr/>
        <w:sdtContent>
          <w:r w:rsidRPr="007A5148">
            <w:rPr>
              <w:lang w:bidi="en-US"/>
            </w:rPr>
            <w:fldChar w:fldCharType="begin"/>
          </w:r>
          <w:r w:rsidR="00704EB8">
            <w:rPr>
              <w:lang w:bidi="en-US"/>
            </w:rPr>
            <w:instrText xml:space="preserve">CITATION Rea98 \l 1050 </w:instrText>
          </w:r>
          <w:r w:rsidRPr="007A5148">
            <w:rPr>
              <w:lang w:bidi="en-US"/>
            </w:rPr>
            <w:fldChar w:fldCharType="separate"/>
          </w:r>
          <w:r w:rsidR="001B6365">
            <w:rPr>
              <w:noProof/>
              <w:lang w:bidi="en-US"/>
            </w:rPr>
            <w:t>(Reardon, 1998)</w:t>
          </w:r>
          <w:r w:rsidRPr="007A5148">
            <w:rPr>
              <w:lang w:bidi="en-US"/>
            </w:rPr>
            <w:fldChar w:fldCharType="end"/>
          </w:r>
        </w:sdtContent>
      </w:sdt>
      <w:r w:rsidR="004B4ECE" w:rsidRPr="007A5148">
        <w:rPr>
          <w:lang w:bidi="en-US"/>
        </w:rPr>
        <w:t>.</w:t>
      </w:r>
    </w:p>
    <w:p w:rsidR="00C65115" w:rsidRPr="007A5148" w:rsidRDefault="00C65115" w:rsidP="00C65115">
      <w:pPr>
        <w:rPr>
          <w:lang w:bidi="en-US"/>
        </w:rPr>
      </w:pPr>
      <w:r w:rsidRPr="007A5148">
        <w:rPr>
          <w:lang w:bidi="en-US"/>
        </w:rPr>
        <w:t xml:space="preserve">Problem kulturnoga </w:t>
      </w:r>
      <w:r w:rsidR="00F92222" w:rsidRPr="007A5148">
        <w:rPr>
          <w:lang w:bidi="en-US"/>
        </w:rPr>
        <w:t>jaz</w:t>
      </w:r>
      <w:r w:rsidRPr="007A5148">
        <w:rPr>
          <w:lang w:bidi="en-US"/>
        </w:rPr>
        <w:t>a između IKT-a i poslovanja te važnosti njihove zdrave suradnje, u literaturi obrađuju</w:t>
      </w:r>
      <w:r w:rsidR="00AC2244">
        <w:rPr>
          <w:lang w:bidi="en-US"/>
        </w:rPr>
        <w:t xml:space="preserve"> Nord i sur.</w:t>
      </w:r>
      <w:r w:rsidRPr="007A5148">
        <w:rPr>
          <w:lang w:bidi="en-US"/>
        </w:rPr>
        <w:t xml:space="preserve"> </w:t>
      </w:r>
      <w:sdt>
        <w:sdtPr>
          <w:rPr>
            <w:lang w:bidi="en-US"/>
          </w:rPr>
          <w:id w:val="-1058934647"/>
          <w:citation/>
        </w:sdtPr>
        <w:sdtEndPr/>
        <w:sdtContent>
          <w:r w:rsidRPr="007A5148">
            <w:rPr>
              <w:lang w:bidi="en-US"/>
            </w:rPr>
            <w:fldChar w:fldCharType="begin"/>
          </w:r>
          <w:r w:rsidRPr="007A5148">
            <w:rPr>
              <w:lang w:bidi="en-US"/>
            </w:rPr>
            <w:instrText xml:space="preserve">CITATION Jer07 \l 1050 </w:instrText>
          </w:r>
          <w:r w:rsidRPr="007A5148">
            <w:rPr>
              <w:lang w:bidi="en-US"/>
            </w:rPr>
            <w:fldChar w:fldCharType="separate"/>
          </w:r>
          <w:r w:rsidR="001B6365">
            <w:rPr>
              <w:noProof/>
              <w:lang w:bidi="en-US"/>
            </w:rPr>
            <w:t>(Nord, Nord, Cormack, &amp; Cater-Steel, 2007)</w:t>
          </w:r>
          <w:r w:rsidRPr="007A5148">
            <w:rPr>
              <w:lang w:bidi="en-US"/>
            </w:rPr>
            <w:fldChar w:fldCharType="end"/>
          </w:r>
        </w:sdtContent>
      </w:sdt>
      <w:r w:rsidRPr="007A5148">
        <w:rPr>
          <w:lang w:bidi="en-US"/>
        </w:rPr>
        <w:t xml:space="preserve">. Tako postoje pozitivni i negativni učinci </w:t>
      </w:r>
      <w:r w:rsidRPr="007A5148">
        <w:rPr>
          <w:i/>
          <w:lang w:bidi="en-US"/>
        </w:rPr>
        <w:t>IKT kulture</w:t>
      </w:r>
      <w:r w:rsidRPr="007A5148">
        <w:rPr>
          <w:lang w:bidi="en-US"/>
        </w:rPr>
        <w:t xml:space="preserve"> na odnos između IT-a i poslovanja kao što prikazuje </w:t>
      </w:r>
      <w:r w:rsidRPr="007A5148">
        <w:rPr>
          <w:lang w:bidi="en-US"/>
        </w:rPr>
        <w:fldChar w:fldCharType="begin"/>
      </w:r>
      <w:r w:rsidRPr="007A5148">
        <w:rPr>
          <w:lang w:bidi="en-US"/>
        </w:rPr>
        <w:instrText xml:space="preserve"> REF  _Ref384486247 \* Lower \h \r </w:instrText>
      </w:r>
      <w:r w:rsidRPr="007A5148">
        <w:rPr>
          <w:lang w:bidi="en-US"/>
        </w:rPr>
      </w:r>
      <w:r w:rsidRPr="007A5148">
        <w:rPr>
          <w:lang w:bidi="en-US"/>
        </w:rPr>
        <w:fldChar w:fldCharType="separate"/>
      </w:r>
      <w:r w:rsidR="00E634F9">
        <w:rPr>
          <w:lang w:bidi="en-US"/>
        </w:rPr>
        <w:t xml:space="preserve">tablica 2. </w:t>
      </w:r>
      <w:r w:rsidRPr="007A5148">
        <w:rPr>
          <w:lang w:bidi="en-US"/>
        </w:rPr>
        <w:fldChar w:fldCharType="end"/>
      </w:r>
      <w:r w:rsidR="008518DA" w:rsidRPr="007A5148">
        <w:rPr>
          <w:lang w:bidi="en-US"/>
        </w:rPr>
        <w:t>Ovdje se</w:t>
      </w:r>
      <w:r w:rsidR="00A552D0" w:rsidRPr="007A5148">
        <w:rPr>
          <w:lang w:bidi="en-US"/>
        </w:rPr>
        <w:t xml:space="preserve"> </w:t>
      </w:r>
      <w:r w:rsidR="008518DA" w:rsidRPr="007A5148">
        <w:rPr>
          <w:lang w:bidi="en-US"/>
        </w:rPr>
        <w:t>željelo naglasiti</w:t>
      </w:r>
      <w:r w:rsidR="00A552D0" w:rsidRPr="007A5148">
        <w:rPr>
          <w:lang w:bidi="en-US"/>
        </w:rPr>
        <w:t xml:space="preserve"> da su većina loših odnosa nastali iz loše komunikacije ili </w:t>
      </w:r>
      <w:r w:rsidR="00485F54" w:rsidRPr="007A5148">
        <w:rPr>
          <w:lang w:bidi="en-US"/>
        </w:rPr>
        <w:t>nje</w:t>
      </w:r>
      <w:r w:rsidR="00485F54">
        <w:rPr>
          <w:lang w:bidi="en-US"/>
        </w:rPr>
        <w:t>zina</w:t>
      </w:r>
      <w:r w:rsidR="00485F54" w:rsidRPr="007A5148">
        <w:rPr>
          <w:lang w:bidi="en-US"/>
        </w:rPr>
        <w:t xml:space="preserve"> </w:t>
      </w:r>
      <w:r w:rsidR="00A552D0" w:rsidRPr="007A5148">
        <w:rPr>
          <w:lang w:bidi="en-US"/>
        </w:rPr>
        <w:t>potpunoga izostanka</w:t>
      </w:r>
      <w:r w:rsidR="00485F54">
        <w:rPr>
          <w:lang w:bidi="en-US"/>
        </w:rPr>
        <w:t>,</w:t>
      </w:r>
      <w:r w:rsidR="008518DA" w:rsidRPr="007A5148">
        <w:rPr>
          <w:lang w:bidi="en-US"/>
        </w:rPr>
        <w:t xml:space="preserve"> što opet još više produbljuje nerazumijevanje</w:t>
      </w:r>
      <w:r w:rsidR="004B4ECE" w:rsidRPr="007A5148">
        <w:rPr>
          <w:lang w:bidi="en-US"/>
        </w:rPr>
        <w:t xml:space="preserve"> među njima</w:t>
      </w:r>
      <w:r w:rsidR="00A552D0" w:rsidRPr="007A5148">
        <w:rPr>
          <w:lang w:bidi="en-US"/>
        </w:rPr>
        <w:t>.</w:t>
      </w:r>
    </w:p>
    <w:p w:rsidR="00C65115" w:rsidRPr="007A5148" w:rsidRDefault="00C65115" w:rsidP="00594E04">
      <w:pPr>
        <w:pStyle w:val="Opistablice"/>
      </w:pPr>
      <w:bookmarkStart w:id="27" w:name="_Ref384486247"/>
      <w:bookmarkStart w:id="28" w:name="_Toc462787899"/>
      <w:r w:rsidRPr="007A5148">
        <w:t>Učinak pozitivne i negativne kulture na odnos IT-a i poslovanja</w:t>
      </w:r>
      <w:bookmarkEnd w:id="27"/>
      <w:bookmarkEnd w:id="28"/>
      <w:r w:rsidRPr="007A5148">
        <w:t xml:space="preserve"> </w:t>
      </w:r>
    </w:p>
    <w:tbl>
      <w:tblPr>
        <w:tblStyle w:val="TableGrid"/>
        <w:tblW w:w="4793" w:type="pct"/>
        <w:jc w:val="center"/>
        <w:tblBorders>
          <w:top w:val="single" w:sz="12" w:space="0" w:color="auto"/>
          <w:left w:val="single" w:sz="12" w:space="0" w:color="auto"/>
          <w:bottom w:val="single" w:sz="12" w:space="0" w:color="auto"/>
          <w:right w:val="single" w:sz="12" w:space="0" w:color="auto"/>
          <w:insideV w:val="single" w:sz="8" w:space="0" w:color="auto"/>
        </w:tblBorders>
        <w:tblLook w:val="04A0" w:firstRow="1" w:lastRow="0" w:firstColumn="1" w:lastColumn="0" w:noHBand="0" w:noVBand="1"/>
      </w:tblPr>
      <w:tblGrid>
        <w:gridCol w:w="4267"/>
        <w:gridCol w:w="4399"/>
      </w:tblGrid>
      <w:tr w:rsidR="00C65115" w:rsidRPr="007A5148" w:rsidTr="007B6D8A">
        <w:trPr>
          <w:trHeight w:val="1147"/>
          <w:jc w:val="center"/>
        </w:trPr>
        <w:tc>
          <w:tcPr>
            <w:tcW w:w="2462" w:type="pct"/>
            <w:tcBorders>
              <w:top w:val="single" w:sz="12" w:space="0" w:color="auto"/>
              <w:bottom w:val="single" w:sz="12" w:space="0" w:color="auto"/>
            </w:tcBorders>
            <w:vAlign w:val="center"/>
          </w:tcPr>
          <w:p w:rsidR="00C65115" w:rsidRPr="009051EF" w:rsidRDefault="00C65115" w:rsidP="00166573">
            <w:pPr>
              <w:pStyle w:val="Sednjaslovautablici10pt"/>
              <w:rPr>
                <w:rStyle w:val="Emphasis"/>
                <w:i w:val="0"/>
                <w:iCs w:val="0"/>
              </w:rPr>
            </w:pPr>
            <w:r w:rsidRPr="009051EF">
              <w:rPr>
                <w:rStyle w:val="Emphasis"/>
                <w:i w:val="0"/>
                <w:iCs w:val="0"/>
              </w:rPr>
              <w:t>IKT kultura za koju se predviđa POZITIVAN učinak na odnos IT</w:t>
            </w:r>
            <w:r w:rsidR="004B4ECE" w:rsidRPr="009051EF">
              <w:rPr>
                <w:rStyle w:val="Emphasis"/>
                <w:i w:val="0"/>
                <w:iCs w:val="0"/>
              </w:rPr>
              <w:t xml:space="preserve"> sektora</w:t>
            </w:r>
            <w:r w:rsidRPr="009051EF">
              <w:rPr>
                <w:rStyle w:val="Emphasis"/>
                <w:i w:val="0"/>
                <w:iCs w:val="0"/>
              </w:rPr>
              <w:t xml:space="preserve"> i poslovanja</w:t>
            </w:r>
          </w:p>
        </w:tc>
        <w:tc>
          <w:tcPr>
            <w:tcW w:w="2538" w:type="pct"/>
            <w:tcBorders>
              <w:top w:val="single" w:sz="12" w:space="0" w:color="auto"/>
              <w:bottom w:val="single" w:sz="12" w:space="0" w:color="auto"/>
            </w:tcBorders>
            <w:vAlign w:val="center"/>
          </w:tcPr>
          <w:p w:rsidR="00C65115" w:rsidRPr="009051EF" w:rsidRDefault="00C65115" w:rsidP="00166573">
            <w:pPr>
              <w:pStyle w:val="Sednjaslovautablici10pt"/>
              <w:rPr>
                <w:rStyle w:val="Emphasis"/>
                <w:i w:val="0"/>
                <w:iCs w:val="0"/>
              </w:rPr>
            </w:pPr>
            <w:r w:rsidRPr="009051EF">
              <w:rPr>
                <w:rStyle w:val="Emphasis"/>
                <w:i w:val="0"/>
                <w:iCs w:val="0"/>
              </w:rPr>
              <w:t>IKT kultura za koju se predviđa NEGATIVAN učinak na odnos IT</w:t>
            </w:r>
            <w:r w:rsidR="004B4ECE" w:rsidRPr="009051EF">
              <w:rPr>
                <w:rStyle w:val="Emphasis"/>
                <w:i w:val="0"/>
                <w:iCs w:val="0"/>
              </w:rPr>
              <w:t xml:space="preserve"> sektor</w:t>
            </w:r>
            <w:r w:rsidRPr="009051EF">
              <w:rPr>
                <w:rStyle w:val="Emphasis"/>
                <w:i w:val="0"/>
                <w:iCs w:val="0"/>
              </w:rPr>
              <w:t>a i poslovanja</w:t>
            </w:r>
          </w:p>
        </w:tc>
      </w:tr>
      <w:tr w:rsidR="00C65115" w:rsidRPr="007A5148" w:rsidTr="007B6D8A">
        <w:trPr>
          <w:jc w:val="center"/>
        </w:trPr>
        <w:tc>
          <w:tcPr>
            <w:tcW w:w="2462" w:type="pct"/>
            <w:tcBorders>
              <w:top w:val="single" w:sz="12" w:space="0" w:color="auto"/>
            </w:tcBorders>
            <w:vAlign w:val="center"/>
          </w:tcPr>
          <w:p w:rsidR="00C65115" w:rsidRPr="009051EF" w:rsidRDefault="00717C52" w:rsidP="00166573">
            <w:pPr>
              <w:pStyle w:val="SitnaslobvautabliciNormal"/>
              <w:rPr>
                <w:rStyle w:val="Emphasis"/>
                <w:i w:val="0"/>
                <w:iCs w:val="0"/>
              </w:rPr>
            </w:pPr>
            <w:r>
              <w:rPr>
                <w:rStyle w:val="SitnaslovautabliciChar"/>
              </w:rPr>
              <w:t>Struktura u kojoj IT sektor ima stratešku ulogu</w:t>
            </w:r>
            <w:r w:rsidR="004B4ECE" w:rsidRPr="009051EF">
              <w:rPr>
                <w:rStyle w:val="Emphasis"/>
                <w:i w:val="0"/>
                <w:iCs w:val="0"/>
              </w:rPr>
              <w:t>.</w:t>
            </w:r>
          </w:p>
        </w:tc>
        <w:tc>
          <w:tcPr>
            <w:tcW w:w="2538" w:type="pct"/>
            <w:tcBorders>
              <w:top w:val="single" w:sz="12" w:space="0" w:color="auto"/>
            </w:tcBorders>
            <w:vAlign w:val="center"/>
          </w:tcPr>
          <w:p w:rsidR="00C65115" w:rsidRPr="009051EF" w:rsidRDefault="00717C52" w:rsidP="00166573">
            <w:pPr>
              <w:pStyle w:val="Sitnaslovautablici"/>
              <w:rPr>
                <w:rStyle w:val="Emphasis"/>
                <w:i w:val="0"/>
                <w:iCs w:val="0"/>
              </w:rPr>
            </w:pPr>
            <w:r>
              <w:rPr>
                <w:rStyle w:val="SitnaslovautabliciChar"/>
              </w:rPr>
              <w:t>Struktura u kojoj je IT sektor samo podrška</w:t>
            </w:r>
            <w:r w:rsidR="004B4ECE" w:rsidRPr="009051EF">
              <w:rPr>
                <w:rStyle w:val="SitnaslovautabliciChar"/>
              </w:rPr>
              <w:t>.</w:t>
            </w:r>
          </w:p>
        </w:tc>
      </w:tr>
      <w:tr w:rsidR="00C65115" w:rsidRPr="007A5148" w:rsidTr="007B6D8A">
        <w:trPr>
          <w:jc w:val="center"/>
        </w:trPr>
        <w:tc>
          <w:tcPr>
            <w:tcW w:w="2462" w:type="pct"/>
            <w:vAlign w:val="center"/>
          </w:tcPr>
          <w:p w:rsidR="00C65115" w:rsidRPr="009051EF" w:rsidRDefault="00C65115" w:rsidP="00166573">
            <w:pPr>
              <w:pStyle w:val="SitnaslobvautabliciNormal"/>
              <w:rPr>
                <w:rStyle w:val="SitnaslovautabliciChar"/>
              </w:rPr>
            </w:pPr>
            <w:r w:rsidRPr="009051EF">
              <w:rPr>
                <w:rStyle w:val="SitnaslovautabliciChar"/>
              </w:rPr>
              <w:t>IT menadžer aktiva</w:t>
            </w:r>
            <w:r w:rsidR="004B4ECE" w:rsidRPr="009051EF">
              <w:rPr>
                <w:rStyle w:val="SitnaslovautabliciChar"/>
              </w:rPr>
              <w:t>n je član u upravi organizacije.</w:t>
            </w:r>
            <w:r w:rsidRPr="009051EF">
              <w:rPr>
                <w:rStyle w:val="SitnaslovautabliciChar"/>
              </w:rPr>
              <w:t xml:space="preserve"> </w:t>
            </w:r>
          </w:p>
        </w:tc>
        <w:tc>
          <w:tcPr>
            <w:tcW w:w="2538" w:type="pct"/>
            <w:vAlign w:val="center"/>
          </w:tcPr>
          <w:p w:rsidR="00C65115" w:rsidRPr="009051EF" w:rsidRDefault="00C65115" w:rsidP="00166573">
            <w:pPr>
              <w:pStyle w:val="Sitnaslovautablici"/>
              <w:rPr>
                <w:rStyle w:val="SitnaslovautabliciChar"/>
              </w:rPr>
            </w:pPr>
            <w:r w:rsidRPr="009051EF">
              <w:rPr>
                <w:rStyle w:val="SitnaslovautabliciChar"/>
              </w:rPr>
              <w:t>IT menadžer nema pristup</w:t>
            </w:r>
            <w:r w:rsidR="004B4ECE" w:rsidRPr="009051EF">
              <w:rPr>
                <w:rStyle w:val="SitnaslovautabliciChar"/>
              </w:rPr>
              <w:t xml:space="preserve"> višim strukturama organizacije.</w:t>
            </w:r>
          </w:p>
        </w:tc>
      </w:tr>
      <w:tr w:rsidR="00C65115" w:rsidRPr="007A5148" w:rsidTr="007B6D8A">
        <w:trPr>
          <w:jc w:val="center"/>
        </w:trPr>
        <w:tc>
          <w:tcPr>
            <w:tcW w:w="2462" w:type="pct"/>
            <w:vAlign w:val="center"/>
          </w:tcPr>
          <w:p w:rsidR="00C65115" w:rsidRPr="009051EF" w:rsidRDefault="00717C52" w:rsidP="00166573">
            <w:pPr>
              <w:pStyle w:val="SitnaslobvautabliciNormal"/>
              <w:rPr>
                <w:rStyle w:val="SitnaslovautabliciChar"/>
              </w:rPr>
            </w:pPr>
            <w:r>
              <w:rPr>
                <w:rStyle w:val="SitnaslovautabliciChar"/>
              </w:rPr>
              <w:t>O IT sektor</w:t>
            </w:r>
            <w:r w:rsidR="00C65115" w:rsidRPr="009051EF">
              <w:rPr>
                <w:rStyle w:val="SitnaslovautabliciChar"/>
              </w:rPr>
              <w:t>u govore njegovi uspjesi</w:t>
            </w:r>
            <w:r w:rsidR="004B4ECE" w:rsidRPr="009051EF">
              <w:rPr>
                <w:rStyle w:val="SitnaslovautabliciChar"/>
              </w:rPr>
              <w:t>.</w:t>
            </w:r>
            <w:r w:rsidR="00C65115" w:rsidRPr="009051EF">
              <w:rPr>
                <w:rStyle w:val="SitnaslovautabliciChar"/>
              </w:rPr>
              <w:t xml:space="preserve"> </w:t>
            </w:r>
          </w:p>
        </w:tc>
        <w:tc>
          <w:tcPr>
            <w:tcW w:w="2538" w:type="pct"/>
            <w:vAlign w:val="center"/>
          </w:tcPr>
          <w:p w:rsidR="00C65115" w:rsidRPr="009051EF" w:rsidRDefault="004B4ECE" w:rsidP="00717C52">
            <w:pPr>
              <w:pStyle w:val="Sitnaslovautablici"/>
              <w:rPr>
                <w:rStyle w:val="SitnaslovautabliciChar"/>
              </w:rPr>
            </w:pPr>
            <w:r w:rsidRPr="009051EF">
              <w:rPr>
                <w:rStyle w:val="SitnaslovautabliciChar"/>
              </w:rPr>
              <w:t>O IT</w:t>
            </w:r>
            <w:r w:rsidR="00717C52">
              <w:rPr>
                <w:rStyle w:val="SitnaslovautabliciChar"/>
              </w:rPr>
              <w:t xml:space="preserve"> sektor</w:t>
            </w:r>
            <w:r w:rsidRPr="009051EF">
              <w:rPr>
                <w:rStyle w:val="SitnaslovautabliciChar"/>
              </w:rPr>
              <w:t>u se govori samo loše.</w:t>
            </w:r>
          </w:p>
        </w:tc>
      </w:tr>
      <w:tr w:rsidR="00C65115" w:rsidRPr="007A5148" w:rsidTr="007B6D8A">
        <w:trPr>
          <w:jc w:val="center"/>
        </w:trPr>
        <w:tc>
          <w:tcPr>
            <w:tcW w:w="2462" w:type="pct"/>
            <w:vAlign w:val="center"/>
          </w:tcPr>
          <w:p w:rsidR="00C65115" w:rsidRPr="009051EF" w:rsidRDefault="00C65115" w:rsidP="00166573">
            <w:pPr>
              <w:pStyle w:val="SitnaslobvautabliciNormal"/>
              <w:rPr>
                <w:rStyle w:val="SitnaslovautabliciChar"/>
              </w:rPr>
            </w:pPr>
            <w:r w:rsidRPr="009051EF">
              <w:rPr>
                <w:rStyle w:val="SitnaslovautabliciChar"/>
              </w:rPr>
              <w:t>IT komunicira razumljivim jezikom</w:t>
            </w:r>
            <w:r w:rsidR="004B4ECE" w:rsidRPr="009051EF">
              <w:rPr>
                <w:rStyle w:val="SitnaslovautabliciChar"/>
              </w:rPr>
              <w:t>.</w:t>
            </w:r>
          </w:p>
        </w:tc>
        <w:tc>
          <w:tcPr>
            <w:tcW w:w="2538" w:type="pct"/>
            <w:vAlign w:val="center"/>
          </w:tcPr>
          <w:p w:rsidR="00C65115" w:rsidRPr="009051EF" w:rsidRDefault="004B4ECE" w:rsidP="00166573">
            <w:pPr>
              <w:pStyle w:val="Sitnaslovautablici"/>
              <w:rPr>
                <w:rStyle w:val="SitnaslovautabliciChar"/>
              </w:rPr>
            </w:pPr>
            <w:r w:rsidRPr="009051EF">
              <w:rPr>
                <w:rStyle w:val="SitnaslovautabliciChar"/>
              </w:rPr>
              <w:t>Opsežna upotreba IKT žargona.</w:t>
            </w:r>
          </w:p>
        </w:tc>
      </w:tr>
      <w:tr w:rsidR="00C65115" w:rsidRPr="007A5148" w:rsidTr="007B6D8A">
        <w:trPr>
          <w:jc w:val="center"/>
        </w:trPr>
        <w:tc>
          <w:tcPr>
            <w:tcW w:w="2462" w:type="pct"/>
            <w:vAlign w:val="center"/>
          </w:tcPr>
          <w:p w:rsidR="00C65115" w:rsidRPr="009051EF" w:rsidRDefault="00C65115" w:rsidP="00166573">
            <w:pPr>
              <w:pStyle w:val="SitnaslobvautabliciNormal"/>
              <w:rPr>
                <w:rStyle w:val="SitnaslovautabliciChar"/>
              </w:rPr>
            </w:pPr>
            <w:r w:rsidRPr="009051EF">
              <w:rPr>
                <w:rStyle w:val="SitnaslovautabliciChar"/>
              </w:rPr>
              <w:t xml:space="preserve">Decentralizirana IT struktura pri čemu su IT stručnjaci fizički smješteni kraj svojih kolega iz drugih </w:t>
            </w:r>
            <w:r w:rsidR="00AB2464" w:rsidRPr="009051EF">
              <w:rPr>
                <w:rStyle w:val="SitnaslovautabliciChar"/>
              </w:rPr>
              <w:t>sektor</w:t>
            </w:r>
            <w:r w:rsidR="004B4ECE" w:rsidRPr="009051EF">
              <w:rPr>
                <w:rStyle w:val="SitnaslovautabliciChar"/>
              </w:rPr>
              <w:t>a.</w:t>
            </w:r>
          </w:p>
        </w:tc>
        <w:tc>
          <w:tcPr>
            <w:tcW w:w="2538" w:type="pct"/>
            <w:vAlign w:val="center"/>
          </w:tcPr>
          <w:p w:rsidR="00C65115" w:rsidRPr="009051EF" w:rsidRDefault="00C65115" w:rsidP="00166573">
            <w:pPr>
              <w:pStyle w:val="Sitnaslovautablici"/>
              <w:rPr>
                <w:rStyle w:val="SitnaslovautabliciChar"/>
              </w:rPr>
            </w:pPr>
            <w:r w:rsidRPr="009051EF">
              <w:rPr>
                <w:rStyle w:val="SitnaslovautabliciChar"/>
              </w:rPr>
              <w:t xml:space="preserve">Centralizirana IT struktura u </w:t>
            </w:r>
            <w:r w:rsidR="00485F54" w:rsidRPr="009051EF">
              <w:rPr>
                <w:rStyle w:val="SitnaslovautabliciChar"/>
              </w:rPr>
              <w:t>koj</w:t>
            </w:r>
            <w:r w:rsidR="00485F54">
              <w:rPr>
                <w:rStyle w:val="SitnaslovautabliciChar"/>
              </w:rPr>
              <w:t>oj</w:t>
            </w:r>
            <w:r w:rsidR="00485F54" w:rsidRPr="009051EF">
              <w:rPr>
                <w:rStyle w:val="SitnaslovautabliciChar"/>
              </w:rPr>
              <w:t xml:space="preserve"> </w:t>
            </w:r>
            <w:r w:rsidRPr="009051EF">
              <w:rPr>
                <w:rStyle w:val="SitnaslovautabliciChar"/>
              </w:rPr>
              <w:t>je IT sektor odvojen od korisnika. Neuspjeh u dijel</w:t>
            </w:r>
            <w:r w:rsidR="004B4ECE" w:rsidRPr="009051EF">
              <w:rPr>
                <w:rStyle w:val="SitnaslovautabliciChar"/>
              </w:rPr>
              <w:t>jenju informacija s poslovanjem.</w:t>
            </w:r>
          </w:p>
        </w:tc>
      </w:tr>
      <w:tr w:rsidR="00C65115" w:rsidRPr="007A5148" w:rsidTr="007B6D8A">
        <w:trPr>
          <w:jc w:val="center"/>
        </w:trPr>
        <w:tc>
          <w:tcPr>
            <w:tcW w:w="2462" w:type="pct"/>
            <w:vAlign w:val="center"/>
          </w:tcPr>
          <w:p w:rsidR="00C65115" w:rsidRPr="009051EF" w:rsidRDefault="00C65115" w:rsidP="00166573">
            <w:pPr>
              <w:pStyle w:val="SitnaslobvautabliciNormal"/>
              <w:rPr>
                <w:rStyle w:val="SitnaslovautabliciChar"/>
              </w:rPr>
            </w:pPr>
            <w:r w:rsidRPr="009051EF">
              <w:rPr>
                <w:rStyle w:val="SitnaslovautabliciChar"/>
              </w:rPr>
              <w:t>IT menadžer poznaje poslovanje.</w:t>
            </w:r>
          </w:p>
        </w:tc>
        <w:tc>
          <w:tcPr>
            <w:tcW w:w="2538" w:type="pct"/>
            <w:vAlign w:val="center"/>
          </w:tcPr>
          <w:p w:rsidR="00C65115" w:rsidRPr="009051EF" w:rsidRDefault="00C65115" w:rsidP="00166573">
            <w:pPr>
              <w:pStyle w:val="Sitnaslovautablici"/>
              <w:rPr>
                <w:rStyle w:val="SitnaslovautabliciChar"/>
              </w:rPr>
            </w:pPr>
            <w:r w:rsidRPr="009051EF">
              <w:rPr>
                <w:rStyle w:val="SitnaslovautabliciChar"/>
              </w:rPr>
              <w:t>Nedostatak znanja o poslovanju.</w:t>
            </w:r>
          </w:p>
        </w:tc>
      </w:tr>
      <w:tr w:rsidR="00C65115" w:rsidRPr="007A5148" w:rsidTr="007B6D8A">
        <w:trPr>
          <w:jc w:val="center"/>
        </w:trPr>
        <w:tc>
          <w:tcPr>
            <w:tcW w:w="2462" w:type="pct"/>
            <w:vAlign w:val="center"/>
          </w:tcPr>
          <w:p w:rsidR="00C65115" w:rsidRPr="009051EF" w:rsidRDefault="00C65115" w:rsidP="00166573">
            <w:pPr>
              <w:pStyle w:val="SitnaslobvautabliciNormal"/>
              <w:rPr>
                <w:rStyle w:val="SitnaslovautabliciChar"/>
              </w:rPr>
            </w:pPr>
            <w:r w:rsidRPr="009051EF">
              <w:rPr>
                <w:rStyle w:val="SitnaslovautabliciChar"/>
              </w:rPr>
              <w:t>Visoka razina ovisnosti poslovanja o IT sektoru.</w:t>
            </w:r>
          </w:p>
        </w:tc>
        <w:tc>
          <w:tcPr>
            <w:tcW w:w="2538" w:type="pct"/>
            <w:vAlign w:val="center"/>
          </w:tcPr>
          <w:p w:rsidR="00C65115" w:rsidRPr="009051EF" w:rsidRDefault="00C65115" w:rsidP="00166573">
            <w:pPr>
              <w:pStyle w:val="Sitnaslovautablici"/>
              <w:rPr>
                <w:rStyle w:val="SitnaslovautabliciChar"/>
              </w:rPr>
            </w:pPr>
            <w:r w:rsidRPr="009051EF">
              <w:rPr>
                <w:rStyle w:val="SitnaslovautabliciChar"/>
              </w:rPr>
              <w:t xml:space="preserve">Poslovanje nije uključeno u strateško </w:t>
            </w:r>
            <w:r w:rsidR="004B4ECE" w:rsidRPr="009051EF">
              <w:rPr>
                <w:rStyle w:val="SitnaslovautabliciChar"/>
              </w:rPr>
              <w:t>IKT planiranje.</w:t>
            </w:r>
          </w:p>
        </w:tc>
      </w:tr>
      <w:tr w:rsidR="00C65115" w:rsidRPr="007A5148" w:rsidTr="007B6D8A">
        <w:trPr>
          <w:jc w:val="center"/>
        </w:trPr>
        <w:tc>
          <w:tcPr>
            <w:tcW w:w="2462" w:type="pct"/>
            <w:vAlign w:val="center"/>
          </w:tcPr>
          <w:p w:rsidR="00C65115" w:rsidRPr="009051EF" w:rsidRDefault="00485F54" w:rsidP="00166573">
            <w:pPr>
              <w:pStyle w:val="SitnaslobvautabliciNormal"/>
              <w:rPr>
                <w:rStyle w:val="SitnaslovautabliciChar"/>
              </w:rPr>
            </w:pPr>
            <w:r>
              <w:rPr>
                <w:rStyle w:val="SitnaslovautabliciChar"/>
              </w:rPr>
              <w:t>U</w:t>
            </w:r>
            <w:r w:rsidR="006309E0" w:rsidRPr="009051EF">
              <w:rPr>
                <w:rStyle w:val="SitnaslovautabliciChar"/>
              </w:rPr>
              <w:t>prav</w:t>
            </w:r>
            <w:r w:rsidR="00C65115" w:rsidRPr="009051EF">
              <w:rPr>
                <w:rStyle w:val="SitnaslovautabliciChar"/>
              </w:rPr>
              <w:t>a organizacije uključena u vođenje IKT projekata.</w:t>
            </w:r>
          </w:p>
        </w:tc>
        <w:tc>
          <w:tcPr>
            <w:tcW w:w="2538" w:type="pct"/>
            <w:vAlign w:val="center"/>
          </w:tcPr>
          <w:p w:rsidR="00C65115" w:rsidRPr="009051EF" w:rsidRDefault="00C65115" w:rsidP="00166573">
            <w:pPr>
              <w:pStyle w:val="Sitnaslovautablici"/>
              <w:rPr>
                <w:rStyle w:val="SitnaslovautabliciChar"/>
              </w:rPr>
            </w:pPr>
            <w:r w:rsidRPr="009051EF">
              <w:rPr>
                <w:rStyle w:val="SitnaslovautabliciChar"/>
              </w:rPr>
              <w:t>Nedostatak uključen</w:t>
            </w:r>
            <w:r w:rsidR="004B4ECE" w:rsidRPr="009051EF">
              <w:rPr>
                <w:rStyle w:val="SitnaslovautabliciChar"/>
              </w:rPr>
              <w:t>osti uprave u vođenje projekata.</w:t>
            </w:r>
          </w:p>
        </w:tc>
      </w:tr>
    </w:tbl>
    <w:p w:rsidR="00C65115" w:rsidRPr="007A5148" w:rsidRDefault="00C65115" w:rsidP="00FD16EE">
      <w:pPr>
        <w:pStyle w:val="Izvorzaslikuilitablicu"/>
      </w:pPr>
      <w:r w:rsidRPr="007A5148">
        <w:t xml:space="preserve">Izvor: Prilagođeno prema Nord i sur. (2007). An Investigation of the Effect of Information Technology (IT) Culture on the Relationship between IT and Business Professionals. </w:t>
      </w:r>
      <w:r w:rsidRPr="007A5148">
        <w:rPr>
          <w:i/>
          <w:iCs/>
        </w:rPr>
        <w:t>International Journal of Management and Enterprise Development, 4</w:t>
      </w:r>
      <w:r w:rsidRPr="007A5148">
        <w:t>(3), str. 265-292</w:t>
      </w:r>
    </w:p>
    <w:p w:rsidR="00796CDB" w:rsidRPr="007A5148" w:rsidRDefault="00C65115" w:rsidP="00C65115">
      <w:pPr>
        <w:rPr>
          <w:lang w:bidi="en-US"/>
        </w:rPr>
      </w:pPr>
      <w:r w:rsidRPr="007A5148">
        <w:rPr>
          <w:lang w:bidi="en-US"/>
        </w:rPr>
        <w:lastRenderedPageBreak/>
        <w:t xml:space="preserve">Uspješna komunikacija </w:t>
      </w:r>
      <w:r w:rsidR="00CE7B50" w:rsidRPr="007A5148">
        <w:rPr>
          <w:lang w:bidi="en-US"/>
        </w:rPr>
        <w:t>povezana je s</w:t>
      </w:r>
      <w:r w:rsidRPr="007A5148">
        <w:rPr>
          <w:lang w:bidi="en-US"/>
        </w:rPr>
        <w:t xml:space="preserve"> uspjeh</w:t>
      </w:r>
      <w:r w:rsidR="00CE7B50" w:rsidRPr="007A5148">
        <w:rPr>
          <w:lang w:bidi="en-US"/>
        </w:rPr>
        <w:t>om</w:t>
      </w:r>
      <w:r w:rsidRPr="007A5148">
        <w:rPr>
          <w:lang w:bidi="en-US"/>
        </w:rPr>
        <w:t xml:space="preserve"> </w:t>
      </w:r>
      <w:r w:rsidR="00CC53FD" w:rsidRPr="007A5148">
        <w:rPr>
          <w:lang w:bidi="en-US"/>
        </w:rPr>
        <w:t>organizacije</w:t>
      </w:r>
      <w:r w:rsidRPr="007A5148">
        <w:rPr>
          <w:lang w:bidi="en-US"/>
        </w:rPr>
        <w:t xml:space="preserve"> jer</w:t>
      </w:r>
      <w:r w:rsidR="00AC2244">
        <w:rPr>
          <w:lang w:bidi="en-US"/>
        </w:rPr>
        <w:t xml:space="preserve"> </w:t>
      </w:r>
      <w:r w:rsidRPr="007A5148">
        <w:t>rad s ljudima postaje sve više osnovna linija diferenciranja koncepata m</w:t>
      </w:r>
      <w:r w:rsidR="008B6D57" w:rsidRPr="007A5148">
        <w:t>e</w:t>
      </w:r>
      <w:r w:rsidRPr="007A5148">
        <w:t>na</w:t>
      </w:r>
      <w:r w:rsidR="008B6D57" w:rsidRPr="007A5148">
        <w:t>dž</w:t>
      </w:r>
      <w:r w:rsidRPr="007A5148">
        <w:t xml:space="preserve">menta i vodstva </w:t>
      </w:r>
      <w:sdt>
        <w:sdtPr>
          <w:id w:val="-1570879972"/>
          <w:citation/>
        </w:sdtPr>
        <w:sdtEndPr/>
        <w:sdtContent>
          <w:r w:rsidRPr="007A5148">
            <w:fldChar w:fldCharType="begin"/>
          </w:r>
          <w:r w:rsidRPr="007A5148">
            <w:instrText xml:space="preserve">CITATION Per04 \p 225 \l 1050 </w:instrText>
          </w:r>
          <w:r w:rsidRPr="007A5148">
            <w:fldChar w:fldCharType="separate"/>
          </w:r>
          <w:r w:rsidR="001B6365">
            <w:rPr>
              <w:noProof/>
            </w:rPr>
            <w:t>(Sikavica &amp; Bahtijarević-Šiber, 2004, str. 225)</w:t>
          </w:r>
          <w:r w:rsidRPr="007A5148">
            <w:fldChar w:fldCharType="end"/>
          </w:r>
        </w:sdtContent>
      </w:sdt>
      <w:r w:rsidRPr="007A5148">
        <w:t>.</w:t>
      </w:r>
      <w:r w:rsidR="00AC2244">
        <w:t xml:space="preserve"> </w:t>
      </w:r>
      <w:r w:rsidR="008B6D57" w:rsidRPr="007A5148">
        <w:rPr>
          <w:lang w:bidi="en-US"/>
        </w:rPr>
        <w:t>Kako bi uspostavio dobru IKT kulturu, o</w:t>
      </w:r>
      <w:r w:rsidRPr="007A5148">
        <w:rPr>
          <w:lang w:bidi="en-US"/>
        </w:rPr>
        <w:t>d IT menadžera očekuje</w:t>
      </w:r>
      <w:r w:rsidR="007A5607">
        <w:rPr>
          <w:lang w:bidi="en-US"/>
        </w:rPr>
        <w:t xml:space="preserve"> se</w:t>
      </w:r>
      <w:r w:rsidRPr="007A5148">
        <w:rPr>
          <w:lang w:bidi="en-US"/>
        </w:rPr>
        <w:t xml:space="preserve"> pokretanje novih i boljih poslovnih inicijativa te </w:t>
      </w:r>
      <w:r w:rsidR="0083515B" w:rsidRPr="007A5148">
        <w:rPr>
          <w:lang w:bidi="en-US"/>
        </w:rPr>
        <w:t>kulturološk</w:t>
      </w:r>
      <w:r w:rsidRPr="007A5148">
        <w:rPr>
          <w:lang w:bidi="en-US"/>
        </w:rPr>
        <w:t xml:space="preserve">i pomak kroz ukidanje </w:t>
      </w:r>
      <w:r w:rsidR="0083515B" w:rsidRPr="007A5148">
        <w:rPr>
          <w:lang w:bidi="en-US"/>
        </w:rPr>
        <w:t>kulturološk</w:t>
      </w:r>
      <w:r w:rsidRPr="007A5148">
        <w:rPr>
          <w:lang w:bidi="en-US"/>
        </w:rPr>
        <w:t xml:space="preserve">oga </w:t>
      </w:r>
      <w:r w:rsidR="00F92222" w:rsidRPr="007A5148">
        <w:rPr>
          <w:lang w:bidi="en-US"/>
        </w:rPr>
        <w:t>jaz</w:t>
      </w:r>
      <w:r w:rsidRPr="007A5148">
        <w:rPr>
          <w:lang w:bidi="en-US"/>
        </w:rPr>
        <w:t xml:space="preserve">a u suradnji s kolegama </w:t>
      </w:r>
      <w:sdt>
        <w:sdtPr>
          <w:rPr>
            <w:lang w:bidi="en-US"/>
          </w:rPr>
          <w:id w:val="-995336476"/>
          <w:citation/>
        </w:sdtPr>
        <w:sdtEndPr/>
        <w:sdtContent>
          <w:r w:rsidRPr="007A5148">
            <w:rPr>
              <w:lang w:bidi="en-US"/>
            </w:rPr>
            <w:fldChar w:fldCharType="begin"/>
          </w:r>
          <w:r w:rsidRPr="007A5148">
            <w:rPr>
              <w:lang w:bidi="en-US"/>
            </w:rPr>
            <w:instrText xml:space="preserve"> CITATION IBM09 \l 1050 </w:instrText>
          </w:r>
          <w:r w:rsidRPr="007A5148">
            <w:rPr>
              <w:lang w:bidi="en-US"/>
            </w:rPr>
            <w:fldChar w:fldCharType="separate"/>
          </w:r>
          <w:r w:rsidR="001B6365">
            <w:rPr>
              <w:noProof/>
              <w:lang w:bidi="en-US"/>
            </w:rPr>
            <w:t>(IBM, 2009)</w:t>
          </w:r>
          <w:r w:rsidRPr="007A5148">
            <w:rPr>
              <w:lang w:bidi="en-US"/>
            </w:rPr>
            <w:fldChar w:fldCharType="end"/>
          </w:r>
        </w:sdtContent>
      </w:sdt>
      <w:r w:rsidRPr="007A5148">
        <w:rPr>
          <w:lang w:bidi="en-US"/>
        </w:rPr>
        <w:t>. Način komunikacije modernoga menadžera treba ići u smjeru jezgrovitog</w:t>
      </w:r>
      <w:r w:rsidR="007A5607">
        <w:rPr>
          <w:lang w:bidi="en-US"/>
        </w:rPr>
        <w:t>a</w:t>
      </w:r>
      <w:r w:rsidRPr="007A5148">
        <w:rPr>
          <w:lang w:bidi="en-US"/>
        </w:rPr>
        <w:t xml:space="preserve"> i poticajnog prenošenja informacija. Za trajniji učinak komunikacije, važna su osobna unutarnja držanja kako bi svako pismeno ili usmeno priopćenje bilo ispunjeno poštovanjem, suosjećajnošću i iskrenošću prema čitateljima, slušateljima i sebi samome </w:t>
      </w:r>
      <w:sdt>
        <w:sdtPr>
          <w:rPr>
            <w:lang w:bidi="en-US"/>
          </w:rPr>
          <w:id w:val="1803892190"/>
          <w:citation/>
        </w:sdtPr>
        <w:sdtEndPr/>
        <w:sdtContent>
          <w:r w:rsidRPr="007A5148">
            <w:rPr>
              <w:lang w:bidi="en-US"/>
            </w:rPr>
            <w:fldChar w:fldCharType="begin"/>
          </w:r>
          <w:r w:rsidRPr="007A5148">
            <w:rPr>
              <w:lang w:bidi="en-US"/>
            </w:rPr>
            <w:instrText xml:space="preserve"> CITATION Lan03 \l 1050 </w:instrText>
          </w:r>
          <w:r w:rsidRPr="007A5148">
            <w:rPr>
              <w:lang w:bidi="en-US"/>
            </w:rPr>
            <w:fldChar w:fldCharType="separate"/>
          </w:r>
          <w:r w:rsidR="001B6365">
            <w:rPr>
              <w:noProof/>
              <w:lang w:bidi="en-US"/>
            </w:rPr>
            <w:t>(Langer, Thun, &amp; Tausch, 2003)</w:t>
          </w:r>
          <w:r w:rsidRPr="007A5148">
            <w:rPr>
              <w:lang w:bidi="en-US"/>
            </w:rPr>
            <w:fldChar w:fldCharType="end"/>
          </w:r>
        </w:sdtContent>
      </w:sdt>
      <w:r w:rsidRPr="007A5148">
        <w:rPr>
          <w:lang w:bidi="en-US"/>
        </w:rPr>
        <w:t xml:space="preserve">. Kako bi suradnicima i </w:t>
      </w:r>
      <w:r w:rsidR="006309E0" w:rsidRPr="007A5148">
        <w:rPr>
          <w:lang w:bidi="en-US"/>
        </w:rPr>
        <w:t>uprav</w:t>
      </w:r>
      <w:r w:rsidRPr="007A5148">
        <w:rPr>
          <w:lang w:bidi="en-US"/>
        </w:rPr>
        <w:t xml:space="preserve">i prenio viziju i pridobio ih na slijeđenje </w:t>
      </w:r>
      <w:r w:rsidR="00796CDB" w:rsidRPr="007A5148">
        <w:rPr>
          <w:lang w:bidi="en-US"/>
        </w:rPr>
        <w:t>njegovih ideja</w:t>
      </w:r>
      <w:r w:rsidR="007A5607">
        <w:rPr>
          <w:lang w:bidi="en-US"/>
        </w:rPr>
        <w:t>,</w:t>
      </w:r>
      <w:r w:rsidR="00796CDB" w:rsidRPr="007A5148">
        <w:rPr>
          <w:lang w:bidi="en-US"/>
        </w:rPr>
        <w:t xml:space="preserve"> </w:t>
      </w:r>
      <w:r w:rsidRPr="007A5148">
        <w:rPr>
          <w:lang w:bidi="en-US"/>
        </w:rPr>
        <w:t>on mora biti izvrstan komunikator.</w:t>
      </w:r>
    </w:p>
    <w:p w:rsidR="00AB6DD2" w:rsidRPr="007A5148" w:rsidRDefault="00AB6DD2" w:rsidP="00AB32A1">
      <w:pPr>
        <w:pStyle w:val="Heading2"/>
      </w:pPr>
      <w:bookmarkStart w:id="29" w:name="_Toc462787683"/>
      <w:r w:rsidRPr="007A5148">
        <w:t>Menadžment ili vođenje?</w:t>
      </w:r>
      <w:bookmarkEnd w:id="29"/>
    </w:p>
    <w:p w:rsidR="00AB6DD2" w:rsidRPr="007A5148" w:rsidRDefault="00AB6DD2" w:rsidP="00AB6DD2">
      <w:pPr>
        <w:pStyle w:val="Misao"/>
      </w:pPr>
      <w:r w:rsidRPr="007A5148">
        <w:rPr>
          <w:shd w:val="clear" w:color="auto" w:fill="FFFFFF"/>
        </w:rPr>
        <w:t xml:space="preserve">Menadžment je </w:t>
      </w:r>
      <w:r w:rsidRPr="007A5148">
        <w:rPr>
          <w:rFonts w:ascii="Times New Roman" w:hAnsi="Times New Roman"/>
          <w:shd w:val="clear" w:color="auto" w:fill="FFFFFF"/>
        </w:rPr>
        <w:t>č</w:t>
      </w:r>
      <w:r w:rsidRPr="007A5148">
        <w:rPr>
          <w:shd w:val="clear" w:color="auto" w:fill="FFFFFF"/>
        </w:rPr>
        <w:t>injenje stvari na pravi na</w:t>
      </w:r>
      <w:r w:rsidRPr="007A5148">
        <w:rPr>
          <w:rFonts w:ascii="Times New Roman" w:hAnsi="Times New Roman"/>
          <w:shd w:val="clear" w:color="auto" w:fill="FFFFFF"/>
        </w:rPr>
        <w:t>č</w:t>
      </w:r>
      <w:r w:rsidRPr="007A5148">
        <w:rPr>
          <w:shd w:val="clear" w:color="auto" w:fill="FFFFFF"/>
        </w:rPr>
        <w:t>in; vo</w:t>
      </w:r>
      <w:r w:rsidRPr="007A5148">
        <w:rPr>
          <w:rFonts w:ascii="Times New Roman" w:hAnsi="Times New Roman"/>
          <w:shd w:val="clear" w:color="auto" w:fill="FFFFFF"/>
        </w:rPr>
        <w:t>đ</w:t>
      </w:r>
      <w:r w:rsidRPr="007A5148">
        <w:rPr>
          <w:shd w:val="clear" w:color="auto" w:fill="FFFFFF"/>
        </w:rPr>
        <w:t xml:space="preserve">enje je </w:t>
      </w:r>
      <w:r w:rsidRPr="007A5148">
        <w:rPr>
          <w:rFonts w:ascii="Times New Roman" w:hAnsi="Times New Roman"/>
          <w:shd w:val="clear" w:color="auto" w:fill="FFFFFF"/>
        </w:rPr>
        <w:t>č</w:t>
      </w:r>
      <w:r w:rsidRPr="007A5148">
        <w:rPr>
          <w:shd w:val="clear" w:color="auto" w:fill="FFFFFF"/>
        </w:rPr>
        <w:t>injenje pravih stvari.</w:t>
      </w:r>
    </w:p>
    <w:p w:rsidR="00AB6DD2" w:rsidRPr="007A5148" w:rsidRDefault="00237E75" w:rsidP="00AB6DD2">
      <w:pPr>
        <w:pStyle w:val="MisaoAutor"/>
      </w:pPr>
      <w:sdt>
        <w:sdtPr>
          <w:id w:val="-1953776767"/>
          <w:citation/>
        </w:sdtPr>
        <w:sdtEndPr/>
        <w:sdtContent>
          <w:r w:rsidR="00AB6DD2" w:rsidRPr="007A5148">
            <w:fldChar w:fldCharType="begin"/>
          </w:r>
          <w:r w:rsidR="008E3288" w:rsidRPr="007A5148">
            <w:instrText xml:space="preserve">CITATION Pet11 \l 1050 </w:instrText>
          </w:r>
          <w:r w:rsidR="00AB6DD2" w:rsidRPr="007A5148">
            <w:fldChar w:fldCharType="separate"/>
          </w:r>
          <w:r w:rsidR="001B6365">
            <w:rPr>
              <w:noProof/>
            </w:rPr>
            <w:t>(Drucker, 2011)</w:t>
          </w:r>
          <w:r w:rsidR="00AB6DD2" w:rsidRPr="007A5148">
            <w:fldChar w:fldCharType="end"/>
          </w:r>
        </w:sdtContent>
      </w:sdt>
    </w:p>
    <w:p w:rsidR="00A76478" w:rsidRDefault="006B33D4" w:rsidP="00AB6DD2">
      <w:pPr>
        <w:rPr>
          <w:lang w:bidi="en-US"/>
        </w:rPr>
      </w:pPr>
      <w:r w:rsidRPr="007A5148">
        <w:rPr>
          <w:lang w:bidi="en-US"/>
        </w:rPr>
        <w:t>Razlika između pojm</w:t>
      </w:r>
      <w:r w:rsidR="00796CDB" w:rsidRPr="007A5148">
        <w:rPr>
          <w:lang w:bidi="en-US"/>
        </w:rPr>
        <w:t>ov</w:t>
      </w:r>
      <w:r w:rsidRPr="007A5148">
        <w:rPr>
          <w:lang w:bidi="en-US"/>
        </w:rPr>
        <w:t xml:space="preserve">a </w:t>
      </w:r>
      <w:r w:rsidRPr="007A5148">
        <w:rPr>
          <w:i/>
          <w:lang w:bidi="en-US"/>
        </w:rPr>
        <w:t>menadžer</w:t>
      </w:r>
      <w:r w:rsidRPr="007A5148">
        <w:rPr>
          <w:lang w:bidi="en-US"/>
        </w:rPr>
        <w:t xml:space="preserve"> i </w:t>
      </w:r>
      <w:r w:rsidRPr="007A5148">
        <w:rPr>
          <w:i/>
          <w:lang w:bidi="en-US"/>
        </w:rPr>
        <w:t>vođa</w:t>
      </w:r>
      <w:r w:rsidRPr="007A5148">
        <w:rPr>
          <w:lang w:bidi="en-US"/>
        </w:rPr>
        <w:t xml:space="preserve"> nije</w:t>
      </w:r>
      <w:r w:rsidR="004B4ECE" w:rsidRPr="007A5148">
        <w:rPr>
          <w:lang w:bidi="en-US"/>
        </w:rPr>
        <w:t xml:space="preserve"> uvijek</w:t>
      </w:r>
      <w:r w:rsidRPr="007A5148">
        <w:rPr>
          <w:lang w:bidi="en-US"/>
        </w:rPr>
        <w:t xml:space="preserve"> jasna i oni se </w:t>
      </w:r>
      <w:r w:rsidR="004B4ECE" w:rsidRPr="007A5148">
        <w:rPr>
          <w:lang w:bidi="en-US"/>
        </w:rPr>
        <w:t>često</w:t>
      </w:r>
      <w:r w:rsidRPr="007A5148">
        <w:rPr>
          <w:lang w:bidi="en-US"/>
        </w:rPr>
        <w:t xml:space="preserve"> koriste kao istoznačnice ili im se pridodaju neke karakteristike koje </w:t>
      </w:r>
      <w:r w:rsidR="004B4ECE" w:rsidRPr="007A5148">
        <w:rPr>
          <w:lang w:bidi="en-US"/>
        </w:rPr>
        <w:t>o</w:t>
      </w:r>
      <w:r w:rsidRPr="007A5148">
        <w:rPr>
          <w:lang w:bidi="en-US"/>
        </w:rPr>
        <w:t>ne</w:t>
      </w:r>
      <w:r w:rsidR="004B4ECE" w:rsidRPr="007A5148">
        <w:rPr>
          <w:lang w:bidi="en-US"/>
        </w:rPr>
        <w:t xml:space="preserve"> ni ne</w:t>
      </w:r>
      <w:r w:rsidRPr="007A5148">
        <w:rPr>
          <w:lang w:bidi="en-US"/>
        </w:rPr>
        <w:t xml:space="preserve"> posjeduju. </w:t>
      </w:r>
      <w:r w:rsidR="00AB6DD2" w:rsidRPr="007A5148">
        <w:rPr>
          <w:lang w:bidi="en-US"/>
        </w:rPr>
        <w:t>Menadžment znači upravljanje ljudima i dobrima organizacije u svrhu postizanja nekoga unaprijed zadanoga cilja</w:t>
      </w:r>
      <w:r w:rsidR="00796CDB" w:rsidRPr="007A5148">
        <w:rPr>
          <w:lang w:bidi="en-US"/>
        </w:rPr>
        <w:t xml:space="preserve"> </w:t>
      </w:r>
      <w:r w:rsidR="00041BDD" w:rsidRPr="007A5148">
        <w:rPr>
          <w:lang w:bidi="en-US"/>
        </w:rPr>
        <w:t xml:space="preserve">i puno je širi pojam od vođenja jer menadžeri mogu istovremeno biti i vođe, a obrnuto ne vrijedi </w:t>
      </w:r>
      <w:sdt>
        <w:sdtPr>
          <w:rPr>
            <w:lang w:bidi="en-US"/>
          </w:rPr>
          <w:id w:val="-421643871"/>
          <w:citation/>
        </w:sdtPr>
        <w:sdtEndPr/>
        <w:sdtContent>
          <w:r w:rsidR="00041BDD" w:rsidRPr="007A5148">
            <w:rPr>
              <w:lang w:bidi="en-US"/>
            </w:rPr>
            <w:fldChar w:fldCharType="begin"/>
          </w:r>
          <w:r w:rsidR="00041BDD" w:rsidRPr="007A5148">
            <w:rPr>
              <w:lang w:bidi="en-US"/>
            </w:rPr>
            <w:instrText xml:space="preserve">CITATION Fik91 \t  \l 1050 </w:instrText>
          </w:r>
          <w:r w:rsidR="00041BDD" w:rsidRPr="007A5148">
            <w:rPr>
              <w:lang w:bidi="en-US"/>
            </w:rPr>
            <w:fldChar w:fldCharType="separate"/>
          </w:r>
          <w:r w:rsidR="001B6365">
            <w:rPr>
              <w:noProof/>
              <w:lang w:bidi="en-US"/>
            </w:rPr>
            <w:t>(Bahtijarević-Šiber, 1991)</w:t>
          </w:r>
          <w:r w:rsidR="00041BDD" w:rsidRPr="007A5148">
            <w:rPr>
              <w:lang w:bidi="en-US"/>
            </w:rPr>
            <w:fldChar w:fldCharType="end"/>
          </w:r>
        </w:sdtContent>
      </w:sdt>
      <w:r w:rsidR="00041BDD" w:rsidRPr="007A5148">
        <w:rPr>
          <w:lang w:bidi="en-US"/>
        </w:rPr>
        <w:t>.</w:t>
      </w:r>
      <w:r w:rsidR="00AB6DD2" w:rsidRPr="007A5148">
        <w:rPr>
          <w:lang w:bidi="en-US"/>
        </w:rPr>
        <w:t xml:space="preserve"> Voditi ljude značilo bi usmjeravati ih putem vizije, osobnosti i sposobnosti kako bi oni, slijedeći svoga vođu, davali izvrsne rezultate i ostvarili cilj</w:t>
      </w:r>
      <w:r w:rsidR="00BE2D0F" w:rsidRPr="007A5148">
        <w:rPr>
          <w:lang w:bidi="en-US"/>
        </w:rPr>
        <w:t xml:space="preserve"> </w:t>
      </w:r>
      <w:sdt>
        <w:sdtPr>
          <w:rPr>
            <w:lang w:bidi="en-US"/>
          </w:rPr>
          <w:id w:val="-1620377946"/>
          <w:citation/>
        </w:sdtPr>
        <w:sdtEndPr/>
        <w:sdtContent>
          <w:r w:rsidR="00BE2D0F" w:rsidRPr="007A5148">
            <w:rPr>
              <w:lang w:bidi="en-US"/>
            </w:rPr>
            <w:fldChar w:fldCharType="begin"/>
          </w:r>
          <w:r w:rsidR="00BE2D0F" w:rsidRPr="007A5148">
            <w:rPr>
              <w:lang w:bidi="en-US"/>
            </w:rPr>
            <w:instrText xml:space="preserve">CITATION Per08 \t  \l 1050 </w:instrText>
          </w:r>
          <w:r w:rsidR="00BE2D0F" w:rsidRPr="007A5148">
            <w:rPr>
              <w:lang w:bidi="en-US"/>
            </w:rPr>
            <w:fldChar w:fldCharType="separate"/>
          </w:r>
          <w:r w:rsidR="001B6365">
            <w:rPr>
              <w:noProof/>
              <w:lang w:bidi="en-US"/>
            </w:rPr>
            <w:t>(Bahtijarević-Šiber, Sikavica, &amp; Vokić, 2008)</w:t>
          </w:r>
          <w:r w:rsidR="00BE2D0F" w:rsidRPr="007A5148">
            <w:rPr>
              <w:lang w:bidi="en-US"/>
            </w:rPr>
            <w:fldChar w:fldCharType="end"/>
          </w:r>
        </w:sdtContent>
      </w:sdt>
      <w:r w:rsidR="00AB6DD2" w:rsidRPr="007A5148">
        <w:rPr>
          <w:lang w:bidi="en-US"/>
        </w:rPr>
        <w:t>.</w:t>
      </w:r>
      <w:r w:rsidRPr="007A5148">
        <w:rPr>
          <w:lang w:bidi="en-US"/>
        </w:rPr>
        <w:t xml:space="preserve"> </w:t>
      </w:r>
      <w:r w:rsidR="00AB6DD2" w:rsidRPr="007A5148">
        <w:rPr>
          <w:lang w:bidi="en-US"/>
        </w:rPr>
        <w:t xml:space="preserve">Zaleznik ističe kako menadžeri i </w:t>
      </w:r>
      <w:r w:rsidR="00140980" w:rsidRPr="007A5148">
        <w:rPr>
          <w:lang w:bidi="en-US"/>
        </w:rPr>
        <w:t>vođe</w:t>
      </w:r>
      <w:r w:rsidR="00AB6DD2" w:rsidRPr="007A5148">
        <w:rPr>
          <w:lang w:bidi="en-US"/>
        </w:rPr>
        <w:t xml:space="preserve"> imaju različite osobne značajke te da su vođe </w:t>
      </w:r>
      <w:r w:rsidR="00AB6DD2" w:rsidRPr="007A5148">
        <w:rPr>
          <w:i/>
          <w:lang w:bidi="en-US"/>
        </w:rPr>
        <w:t>emocionalno aktivniji</w:t>
      </w:r>
      <w:r w:rsidR="00AB6DD2" w:rsidRPr="007A5148">
        <w:rPr>
          <w:lang w:bidi="en-US"/>
        </w:rPr>
        <w:t xml:space="preserve"> od menadžera. </w:t>
      </w:r>
      <w:r w:rsidR="00337CF6" w:rsidRPr="007A5148">
        <w:rPr>
          <w:lang w:bidi="en-US"/>
        </w:rPr>
        <w:fldChar w:fldCharType="begin"/>
      </w:r>
      <w:r w:rsidR="00337CF6" w:rsidRPr="007A5148">
        <w:rPr>
          <w:lang w:bidi="en-US"/>
        </w:rPr>
        <w:instrText xml:space="preserve"> REF _Ref429689598 \r \h </w:instrText>
      </w:r>
      <w:r w:rsidR="00337CF6" w:rsidRPr="007A5148">
        <w:rPr>
          <w:lang w:bidi="en-US"/>
        </w:rPr>
      </w:r>
      <w:r w:rsidR="00337CF6" w:rsidRPr="007A5148">
        <w:rPr>
          <w:lang w:bidi="en-US"/>
        </w:rPr>
        <w:fldChar w:fldCharType="separate"/>
      </w:r>
      <w:r w:rsidR="00E634F9">
        <w:rPr>
          <w:lang w:bidi="en-US"/>
        </w:rPr>
        <w:t xml:space="preserve">Tablica 3. </w:t>
      </w:r>
      <w:r w:rsidR="00337CF6" w:rsidRPr="007A5148">
        <w:rPr>
          <w:lang w:bidi="en-US"/>
        </w:rPr>
        <w:fldChar w:fldCharType="end"/>
      </w:r>
      <w:r w:rsidR="00337CF6" w:rsidRPr="007A5148">
        <w:rPr>
          <w:lang w:bidi="en-US"/>
        </w:rPr>
        <w:t xml:space="preserve">prikazuje osnovne razlike između menadžera i vođa. </w:t>
      </w:r>
      <w:r w:rsidR="00AB6DD2" w:rsidRPr="007A5148">
        <w:rPr>
          <w:lang w:bidi="en-US"/>
        </w:rPr>
        <w:t>Dok se menadžeri usredotočuju na proces</w:t>
      </w:r>
      <w:r w:rsidR="00B16574" w:rsidRPr="007A5148">
        <w:rPr>
          <w:lang w:bidi="en-US"/>
        </w:rPr>
        <w:t>e</w:t>
      </w:r>
      <w:r w:rsidR="00AB6DD2" w:rsidRPr="007A5148">
        <w:rPr>
          <w:lang w:bidi="en-US"/>
        </w:rPr>
        <w:t xml:space="preserve">, traže stabilnost i kontrolu te probleme pokušavaju riješiti brzo, ponekad i prije nego što ih u potpunosti shvate, vođe toleriraju kaos i nedostatak strukture te su spremni odgoditi rješenje kako bi razumjeli probleme </w:t>
      </w:r>
      <w:sdt>
        <w:sdtPr>
          <w:rPr>
            <w:lang w:bidi="en-US"/>
          </w:rPr>
          <w:id w:val="-1811093543"/>
          <w:citation/>
        </w:sdtPr>
        <w:sdtEndPr/>
        <w:sdtContent>
          <w:r w:rsidR="00AB6DD2" w:rsidRPr="007A5148">
            <w:rPr>
              <w:lang w:bidi="en-US"/>
            </w:rPr>
            <w:fldChar w:fldCharType="begin"/>
          </w:r>
          <w:r w:rsidR="009F13BA">
            <w:rPr>
              <w:lang w:bidi="en-US"/>
            </w:rPr>
            <w:instrText xml:space="preserve">CITATION RezerviranoMjesto3 \t  \l 1050 </w:instrText>
          </w:r>
          <w:r w:rsidR="00AB6DD2" w:rsidRPr="007A5148">
            <w:rPr>
              <w:lang w:bidi="en-US"/>
            </w:rPr>
            <w:fldChar w:fldCharType="separate"/>
          </w:r>
          <w:r w:rsidR="001B6365">
            <w:rPr>
              <w:noProof/>
              <w:lang w:bidi="en-US"/>
            </w:rPr>
            <w:t>(Zaleznik, 1992)</w:t>
          </w:r>
          <w:r w:rsidR="00AB6DD2" w:rsidRPr="007A5148">
            <w:rPr>
              <w:lang w:bidi="en-US"/>
            </w:rPr>
            <w:fldChar w:fldCharType="end"/>
          </w:r>
        </w:sdtContent>
      </w:sdt>
      <w:r w:rsidR="00AB6DD2" w:rsidRPr="007A5148">
        <w:rPr>
          <w:lang w:bidi="en-US"/>
        </w:rPr>
        <w:t>.</w:t>
      </w:r>
      <w:r w:rsidR="00337CF6" w:rsidRPr="007A5148">
        <w:rPr>
          <w:lang w:bidi="en-US"/>
        </w:rPr>
        <w:t xml:space="preserve"> Vođe</w:t>
      </w:r>
      <w:r w:rsidR="0055263C" w:rsidRPr="007A5148">
        <w:rPr>
          <w:lang w:bidi="en-US"/>
        </w:rPr>
        <w:t>,</w:t>
      </w:r>
      <w:r w:rsidR="00337CF6" w:rsidRPr="007A5148">
        <w:rPr>
          <w:lang w:bidi="en-US"/>
        </w:rPr>
        <w:t xml:space="preserve"> dakle</w:t>
      </w:r>
      <w:r w:rsidR="0055263C" w:rsidRPr="007A5148">
        <w:rPr>
          <w:lang w:bidi="en-US"/>
        </w:rPr>
        <w:t>,</w:t>
      </w:r>
      <w:r w:rsidR="00337CF6" w:rsidRPr="007A5148">
        <w:rPr>
          <w:lang w:bidi="en-US"/>
        </w:rPr>
        <w:t xml:space="preserve"> streme rješavanj</w:t>
      </w:r>
      <w:r w:rsidR="0055263C" w:rsidRPr="007A5148">
        <w:rPr>
          <w:lang w:bidi="en-US"/>
        </w:rPr>
        <w:t>u</w:t>
      </w:r>
      <w:r w:rsidR="00337CF6" w:rsidRPr="007A5148">
        <w:rPr>
          <w:lang w:bidi="en-US"/>
        </w:rPr>
        <w:t xml:space="preserve"> </w:t>
      </w:r>
      <w:r w:rsidR="00337CF6" w:rsidRPr="007A5148">
        <w:rPr>
          <w:lang w:bidi="en-US"/>
        </w:rPr>
        <w:lastRenderedPageBreak/>
        <w:t>problema tamo gdje on</w:t>
      </w:r>
      <w:r w:rsidR="0055263C" w:rsidRPr="007A5148">
        <w:rPr>
          <w:lang w:bidi="en-US"/>
        </w:rPr>
        <w:t>i i nastaju</w:t>
      </w:r>
      <w:r w:rsidR="00CE41BC" w:rsidRPr="007A5148">
        <w:rPr>
          <w:lang w:bidi="en-US"/>
        </w:rPr>
        <w:t xml:space="preserve">, a menadžeri su usmjereni na </w:t>
      </w:r>
      <w:r w:rsidR="00CE41BC" w:rsidRPr="007A5148">
        <w:rPr>
          <w:i/>
          <w:lang w:bidi="en-US"/>
        </w:rPr>
        <w:t>gašenje vatre</w:t>
      </w:r>
      <w:r w:rsidR="00337CF6" w:rsidRPr="007A5148">
        <w:rPr>
          <w:lang w:bidi="en-US"/>
        </w:rPr>
        <w:t>.</w:t>
      </w:r>
      <w:r w:rsidR="00704BA1" w:rsidRPr="007A5148">
        <w:rPr>
          <w:lang w:bidi="en-US"/>
        </w:rPr>
        <w:t xml:space="preserve"> </w:t>
      </w:r>
      <w:r w:rsidR="002A5D62">
        <w:rPr>
          <w:lang w:bidi="en-US"/>
        </w:rPr>
        <w:t xml:space="preserve">Kotter smatra da se </w:t>
      </w:r>
      <w:r w:rsidR="00FE71DF">
        <w:rPr>
          <w:lang w:bidi="en-US"/>
        </w:rPr>
        <w:t xml:space="preserve">vođenje i menadžment bitno razlikuju, no istovremeno </w:t>
      </w:r>
      <w:r w:rsidR="00A76478">
        <w:rPr>
          <w:lang w:bidi="en-US"/>
        </w:rPr>
        <w:t>se i nadopunjuju. Jedan bez drugoga ne mogu i ne postoji nikakva karizma potrebna</w:t>
      </w:r>
      <w:r w:rsidR="007A5607">
        <w:rPr>
          <w:lang w:bidi="en-US"/>
        </w:rPr>
        <w:t xml:space="preserve"> za</w:t>
      </w:r>
      <w:r w:rsidR="00A76478">
        <w:rPr>
          <w:lang w:bidi="en-US"/>
        </w:rPr>
        <w:t xml:space="preserve"> vođenje </w:t>
      </w:r>
      <w:sdt>
        <w:sdtPr>
          <w:rPr>
            <w:lang w:bidi="en-US"/>
          </w:rPr>
          <w:id w:val="1934704270"/>
          <w:citation/>
        </w:sdtPr>
        <w:sdtEndPr/>
        <w:sdtContent>
          <w:r w:rsidR="00A76478">
            <w:rPr>
              <w:lang w:bidi="en-US"/>
            </w:rPr>
            <w:fldChar w:fldCharType="begin"/>
          </w:r>
          <w:r w:rsidR="00A76478">
            <w:rPr>
              <w:lang w:bidi="en-US"/>
            </w:rPr>
            <w:instrText xml:space="preserve"> CITATION Kot09 \l 1050 </w:instrText>
          </w:r>
          <w:r w:rsidR="00A76478">
            <w:rPr>
              <w:lang w:bidi="en-US"/>
            </w:rPr>
            <w:fldChar w:fldCharType="separate"/>
          </w:r>
          <w:r w:rsidR="001B6365">
            <w:rPr>
              <w:noProof/>
              <w:lang w:bidi="en-US"/>
            </w:rPr>
            <w:t>(Kotter, 2009)</w:t>
          </w:r>
          <w:r w:rsidR="00A76478">
            <w:rPr>
              <w:lang w:bidi="en-US"/>
            </w:rPr>
            <w:fldChar w:fldCharType="end"/>
          </w:r>
        </w:sdtContent>
      </w:sdt>
      <w:r w:rsidR="00A76478">
        <w:rPr>
          <w:lang w:bidi="en-US"/>
        </w:rPr>
        <w:t>.</w:t>
      </w:r>
    </w:p>
    <w:p w:rsidR="00AB6DD2" w:rsidRPr="007A5148" w:rsidRDefault="00704BA1" w:rsidP="00AB6DD2">
      <w:pPr>
        <w:rPr>
          <w:lang w:bidi="en-US"/>
        </w:rPr>
      </w:pPr>
      <w:r w:rsidRPr="007A5148">
        <w:rPr>
          <w:lang w:bidi="en-US"/>
        </w:rPr>
        <w:t xml:space="preserve">Ako uzmemo u obzir modernu teoriju o IT menadžmentu, Broadbent i Kitzis tvrde kako je IT menadžer </w:t>
      </w:r>
      <w:r w:rsidRPr="007A5148">
        <w:rPr>
          <w:i/>
          <w:lang w:bidi="en-US"/>
        </w:rPr>
        <w:t>evoluirao</w:t>
      </w:r>
      <w:r w:rsidRPr="007A5148">
        <w:rPr>
          <w:lang w:bidi="en-US"/>
        </w:rPr>
        <w:t xml:space="preserve"> u svojoj ulozi od tehnologa prema IT menadžeru </w:t>
      </w:r>
      <w:sdt>
        <w:sdtPr>
          <w:rPr>
            <w:lang w:bidi="en-US"/>
          </w:rPr>
          <w:id w:val="1374505872"/>
          <w:citation/>
        </w:sdtPr>
        <w:sdtEndPr/>
        <w:sdtContent>
          <w:r w:rsidRPr="007A5148">
            <w:rPr>
              <w:lang w:bidi="en-US"/>
            </w:rPr>
            <w:fldChar w:fldCharType="begin"/>
          </w:r>
          <w:r w:rsidRPr="007A5148">
            <w:rPr>
              <w:lang w:bidi="en-US"/>
            </w:rPr>
            <w:instrText xml:space="preserve"> CITATION Bro04 \l 1050 </w:instrText>
          </w:r>
          <w:r w:rsidRPr="007A5148">
            <w:rPr>
              <w:lang w:bidi="en-US"/>
            </w:rPr>
            <w:fldChar w:fldCharType="separate"/>
          </w:r>
          <w:r w:rsidR="001B6365">
            <w:rPr>
              <w:noProof/>
              <w:lang w:bidi="en-US"/>
            </w:rPr>
            <w:t>(Broadbent &amp; Kitzis, 2004)</w:t>
          </w:r>
          <w:r w:rsidRPr="007A5148">
            <w:rPr>
              <w:lang w:bidi="en-US"/>
            </w:rPr>
            <w:fldChar w:fldCharType="end"/>
          </w:r>
        </w:sdtContent>
      </w:sdt>
      <w:r w:rsidRPr="007A5148">
        <w:rPr>
          <w:lang w:bidi="en-US"/>
        </w:rPr>
        <w:t>. Ovdje bi njegova evolucija značila kako on od menadžera tehničara postaje vođa, o kojemu ovisi puno više od obične odgovornosti za tehniku.</w:t>
      </w:r>
    </w:p>
    <w:p w:rsidR="00AB6DD2" w:rsidRPr="007A5148" w:rsidRDefault="00AB6DD2" w:rsidP="00594E04">
      <w:pPr>
        <w:pStyle w:val="Opistablice"/>
      </w:pPr>
      <w:bookmarkStart w:id="30" w:name="_Ref429689598"/>
      <w:bookmarkStart w:id="31" w:name="_Toc462787900"/>
      <w:r w:rsidRPr="007A5148">
        <w:t>Razlike između menadžera i vođe</w:t>
      </w:r>
      <w:bookmarkEnd w:id="30"/>
      <w:bookmarkEnd w:id="31"/>
    </w:p>
    <w:tbl>
      <w:tblPr>
        <w:tblStyle w:val="TableGrid"/>
        <w:tblW w:w="8505" w:type="dxa"/>
        <w:tblInd w:w="250" w:type="dxa"/>
        <w:tblLook w:val="04A0" w:firstRow="1" w:lastRow="0" w:firstColumn="1" w:lastColumn="0" w:noHBand="0" w:noVBand="1"/>
      </w:tblPr>
      <w:tblGrid>
        <w:gridCol w:w="1418"/>
        <w:gridCol w:w="3685"/>
        <w:gridCol w:w="3402"/>
      </w:tblGrid>
      <w:tr w:rsidR="00AB6DD2" w:rsidRPr="007A5148" w:rsidTr="0018007B">
        <w:trPr>
          <w:trHeight w:val="913"/>
        </w:trPr>
        <w:tc>
          <w:tcPr>
            <w:tcW w:w="14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6DD2" w:rsidRPr="007A5148" w:rsidRDefault="00AB6DD2" w:rsidP="00166573">
            <w:pPr>
              <w:pStyle w:val="NaslovUTablici"/>
            </w:pPr>
            <w:r w:rsidRPr="007A5148">
              <w:t>Područje:</w:t>
            </w:r>
          </w:p>
        </w:tc>
        <w:tc>
          <w:tcPr>
            <w:tcW w:w="3685" w:type="dxa"/>
            <w:tcBorders>
              <w:top w:val="single" w:sz="12" w:space="0" w:color="auto"/>
              <w:left w:val="single" w:sz="12" w:space="0" w:color="auto"/>
              <w:bottom w:val="single" w:sz="12" w:space="0" w:color="auto"/>
            </w:tcBorders>
            <w:shd w:val="clear" w:color="auto" w:fill="DBE5F1" w:themeFill="accent1" w:themeFillTint="33"/>
            <w:vAlign w:val="center"/>
          </w:tcPr>
          <w:p w:rsidR="00AB6DD2" w:rsidRPr="007A5148" w:rsidRDefault="00AB6DD2" w:rsidP="00166573">
            <w:pPr>
              <w:pStyle w:val="NaslovUTablici"/>
            </w:pPr>
            <w:r w:rsidRPr="007A5148">
              <w:t>MENADŽERI:</w:t>
            </w:r>
          </w:p>
        </w:tc>
        <w:tc>
          <w:tcPr>
            <w:tcW w:w="3402" w:type="dxa"/>
            <w:tcBorders>
              <w:top w:val="single" w:sz="12" w:space="0" w:color="auto"/>
              <w:bottom w:val="single" w:sz="12" w:space="0" w:color="auto"/>
              <w:right w:val="single" w:sz="12" w:space="0" w:color="auto"/>
            </w:tcBorders>
            <w:shd w:val="clear" w:color="auto" w:fill="DBE5F1" w:themeFill="accent1" w:themeFillTint="33"/>
            <w:vAlign w:val="center"/>
          </w:tcPr>
          <w:p w:rsidR="00AB6DD2" w:rsidRPr="007A5148" w:rsidRDefault="00AB6DD2" w:rsidP="00166573">
            <w:pPr>
              <w:pStyle w:val="NaslovUTablici"/>
            </w:pPr>
            <w:r w:rsidRPr="007A5148">
              <w:t>VOĐE:</w:t>
            </w:r>
          </w:p>
        </w:tc>
      </w:tr>
      <w:tr w:rsidR="00AB6DD2" w:rsidRPr="007A5148" w:rsidTr="0018007B">
        <w:tc>
          <w:tcPr>
            <w:tcW w:w="1418" w:type="dxa"/>
            <w:tcBorders>
              <w:top w:val="single" w:sz="12" w:space="0" w:color="auto"/>
              <w:left w:val="single" w:sz="12" w:space="0" w:color="auto"/>
              <w:bottom w:val="single" w:sz="6" w:space="0" w:color="auto"/>
              <w:right w:val="single" w:sz="12" w:space="0" w:color="auto"/>
            </w:tcBorders>
            <w:shd w:val="clear" w:color="auto" w:fill="F2DBDB" w:themeFill="accent2" w:themeFillTint="33"/>
            <w:vAlign w:val="center"/>
          </w:tcPr>
          <w:p w:rsidR="00AB6DD2" w:rsidRPr="007A5148" w:rsidRDefault="00AB6DD2" w:rsidP="0072149E">
            <w:pPr>
              <w:pStyle w:val="Tekst-u-Tablici"/>
              <w:ind w:left="0"/>
            </w:pPr>
            <w:r w:rsidRPr="007A5148">
              <w:t>Odnos prema ciljevima</w:t>
            </w:r>
          </w:p>
        </w:tc>
        <w:tc>
          <w:tcPr>
            <w:tcW w:w="3685" w:type="dxa"/>
            <w:tcBorders>
              <w:top w:val="single" w:sz="12" w:space="0" w:color="auto"/>
              <w:left w:val="single" w:sz="12" w:space="0" w:color="auto"/>
            </w:tcBorders>
            <w:vAlign w:val="center"/>
          </w:tcPr>
          <w:p w:rsidR="00AB6DD2" w:rsidRPr="00526C9B" w:rsidRDefault="00AB6DD2" w:rsidP="00166573">
            <w:pPr>
              <w:pStyle w:val="Tekst-Tabl-Sredina"/>
            </w:pPr>
            <w:r w:rsidRPr="00526C9B">
              <w:t>Neosobni i pasivan pristup.</w:t>
            </w:r>
          </w:p>
          <w:p w:rsidR="00177491" w:rsidRPr="00526C9B" w:rsidRDefault="00AB6DD2" w:rsidP="00166573">
            <w:pPr>
              <w:pStyle w:val="Tekst-Tabl-Sredina"/>
            </w:pPr>
            <w:r w:rsidRPr="00526C9B">
              <w:t>Ciljevi proizlaze iz potrebe</w:t>
            </w:r>
            <w:r w:rsidR="00177491" w:rsidRPr="00526C9B">
              <w:t>,</w:t>
            </w:r>
          </w:p>
          <w:p w:rsidR="006F70E9" w:rsidRPr="00526C9B" w:rsidRDefault="00AB6DD2" w:rsidP="00166573">
            <w:pPr>
              <w:pStyle w:val="Tekst-Tabl-Sredina"/>
            </w:pPr>
            <w:r w:rsidRPr="00526C9B">
              <w:t>a ne iz želja</w:t>
            </w:r>
            <w:r w:rsidR="00353F54">
              <w:t>.</w:t>
            </w:r>
          </w:p>
        </w:tc>
        <w:tc>
          <w:tcPr>
            <w:tcW w:w="3402" w:type="dxa"/>
            <w:tcBorders>
              <w:top w:val="single" w:sz="12" w:space="0" w:color="auto"/>
              <w:right w:val="single" w:sz="12" w:space="0" w:color="auto"/>
            </w:tcBorders>
          </w:tcPr>
          <w:p w:rsidR="00AB6DD2" w:rsidRPr="00526C9B" w:rsidRDefault="00AB6DD2" w:rsidP="00166573">
            <w:pPr>
              <w:pStyle w:val="Tekst-Tabl-Sredina"/>
            </w:pPr>
            <w:r w:rsidRPr="00526C9B">
              <w:t>Osoban i aktiv</w:t>
            </w:r>
            <w:r w:rsidR="00807CF6">
              <w:t>a</w:t>
            </w:r>
            <w:r w:rsidRPr="00526C9B">
              <w:t>n pristup. Oblikuju umjesto da odgovaraju na ideje. Mijenjaju način na koji ljudi misle što je izvodivo i moguće.</w:t>
            </w:r>
          </w:p>
        </w:tc>
      </w:tr>
      <w:tr w:rsidR="00AB6DD2" w:rsidRPr="007A5148" w:rsidTr="0018007B">
        <w:tc>
          <w:tcPr>
            <w:tcW w:w="1418"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rsidR="00AB6DD2" w:rsidRPr="007A5148" w:rsidRDefault="00AB6DD2" w:rsidP="0072149E">
            <w:pPr>
              <w:pStyle w:val="Tekst-u-Tablici"/>
              <w:ind w:left="0"/>
            </w:pPr>
            <w:r w:rsidRPr="007A5148">
              <w:t>Koncept djelovanja</w:t>
            </w:r>
          </w:p>
        </w:tc>
        <w:tc>
          <w:tcPr>
            <w:tcW w:w="3685" w:type="dxa"/>
            <w:tcBorders>
              <w:left w:val="single" w:sz="12" w:space="0" w:color="auto"/>
            </w:tcBorders>
          </w:tcPr>
          <w:p w:rsidR="00AB6DD2" w:rsidRPr="00526C9B" w:rsidRDefault="00AB6DD2" w:rsidP="00166573">
            <w:pPr>
              <w:pStyle w:val="Tekst-Tabl-Sredina"/>
            </w:pPr>
            <w:r w:rsidRPr="00526C9B">
              <w:t>Pregovara</w:t>
            </w:r>
            <w:r w:rsidR="00337CF6" w:rsidRPr="00526C9B">
              <w:t>ju</w:t>
            </w:r>
            <w:r w:rsidRPr="00526C9B">
              <w:t xml:space="preserve"> i primorava</w:t>
            </w:r>
            <w:r w:rsidR="00337CF6" w:rsidRPr="00526C9B">
              <w:t>ju</w:t>
            </w:r>
            <w:r w:rsidRPr="00526C9B">
              <w:t>. Usklađuj</w:t>
            </w:r>
            <w:r w:rsidR="00337CF6" w:rsidRPr="00526C9B">
              <w:t>u</w:t>
            </w:r>
            <w:r w:rsidRPr="00526C9B">
              <w:t xml:space="preserve"> suprotne stavove.</w:t>
            </w:r>
          </w:p>
          <w:p w:rsidR="00AB6DD2" w:rsidRPr="00526C9B" w:rsidRDefault="00AB6DD2" w:rsidP="00166573">
            <w:pPr>
              <w:pStyle w:val="Tekst-Tabl-Sredina"/>
            </w:pPr>
            <w:r w:rsidRPr="00526C9B">
              <w:t>Grad</w:t>
            </w:r>
            <w:r w:rsidR="00337CF6" w:rsidRPr="00526C9B">
              <w:t>e</w:t>
            </w:r>
            <w:r w:rsidRPr="00526C9B">
              <w:t xml:space="preserve"> kompromise. Ograničava</w:t>
            </w:r>
            <w:r w:rsidR="00337CF6" w:rsidRPr="00526C9B">
              <w:t>ju</w:t>
            </w:r>
            <w:r w:rsidRPr="00526C9B">
              <w:t xml:space="preserve"> izbor. </w:t>
            </w:r>
          </w:p>
          <w:p w:rsidR="00AB6DD2" w:rsidRPr="00526C9B" w:rsidRDefault="00AB6DD2" w:rsidP="00166573">
            <w:pPr>
              <w:pStyle w:val="Tekst-Tabl-Sredina"/>
            </w:pPr>
            <w:r w:rsidRPr="00526C9B">
              <w:t>Izbjegava</w:t>
            </w:r>
            <w:r w:rsidR="00337CF6" w:rsidRPr="00526C9B">
              <w:t>ju</w:t>
            </w:r>
            <w:r w:rsidRPr="00526C9B">
              <w:t xml:space="preserve"> rizik.</w:t>
            </w:r>
          </w:p>
        </w:tc>
        <w:tc>
          <w:tcPr>
            <w:tcW w:w="3402" w:type="dxa"/>
            <w:tcBorders>
              <w:right w:val="single" w:sz="12" w:space="0" w:color="auto"/>
            </w:tcBorders>
            <w:vAlign w:val="center"/>
          </w:tcPr>
          <w:p w:rsidR="00AB6DD2" w:rsidRPr="00526C9B" w:rsidRDefault="00AB6DD2" w:rsidP="00166573">
            <w:pPr>
              <w:pStyle w:val="Tekst-Tabl-Sredina"/>
            </w:pPr>
            <w:r w:rsidRPr="00526C9B">
              <w:t>Razvija</w:t>
            </w:r>
            <w:r w:rsidR="00337CF6" w:rsidRPr="00526C9B">
              <w:t>ju</w:t>
            </w:r>
            <w:r w:rsidRPr="00526C9B">
              <w:t xml:space="preserve"> nove pristupe</w:t>
            </w:r>
            <w:r w:rsidR="00177491" w:rsidRPr="00526C9B">
              <w:t xml:space="preserve"> </w:t>
            </w:r>
            <w:r w:rsidRPr="00526C9B">
              <w:t>problemima.</w:t>
            </w:r>
          </w:p>
          <w:p w:rsidR="00177491" w:rsidRPr="00526C9B" w:rsidRDefault="00337CF6" w:rsidP="00166573">
            <w:pPr>
              <w:pStyle w:val="Tekst-Tabl-Sredina"/>
            </w:pPr>
            <w:r w:rsidRPr="00526C9B">
              <w:t>Nude</w:t>
            </w:r>
            <w:r w:rsidR="00AB6DD2" w:rsidRPr="00526C9B">
              <w:t xml:space="preserve"> više mogućnosti.</w:t>
            </w:r>
          </w:p>
          <w:p w:rsidR="00AB6DD2" w:rsidRPr="00526C9B" w:rsidRDefault="00AB6DD2" w:rsidP="00166573">
            <w:pPr>
              <w:pStyle w:val="Tekst-Tabl-Sredina"/>
            </w:pPr>
            <w:r w:rsidRPr="00526C9B">
              <w:t>Pretvara</w:t>
            </w:r>
            <w:r w:rsidR="00337CF6" w:rsidRPr="00526C9B">
              <w:t>ju</w:t>
            </w:r>
            <w:r w:rsidR="00177491" w:rsidRPr="00526C9B">
              <w:t xml:space="preserve"> ideje</w:t>
            </w:r>
            <w:r w:rsidR="00337CF6" w:rsidRPr="00526C9B">
              <w:t xml:space="preserve"> </w:t>
            </w:r>
            <w:r w:rsidRPr="00526C9B">
              <w:t>u uzbudljive slike.</w:t>
            </w:r>
          </w:p>
        </w:tc>
      </w:tr>
      <w:tr w:rsidR="00AB6DD2" w:rsidRPr="007A5148" w:rsidTr="0018007B">
        <w:tc>
          <w:tcPr>
            <w:tcW w:w="1418"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rsidR="00AB6DD2" w:rsidRPr="007A5148" w:rsidRDefault="00AB6DD2" w:rsidP="0072149E">
            <w:pPr>
              <w:pStyle w:val="Tekst-u-Tablici"/>
              <w:ind w:left="0"/>
            </w:pPr>
            <w:r w:rsidRPr="007A5148">
              <w:t>Odnosi s drugima</w:t>
            </w:r>
          </w:p>
        </w:tc>
        <w:tc>
          <w:tcPr>
            <w:tcW w:w="3685" w:type="dxa"/>
            <w:tcBorders>
              <w:left w:val="single" w:sz="12" w:space="0" w:color="auto"/>
            </w:tcBorders>
            <w:vAlign w:val="center"/>
          </w:tcPr>
          <w:p w:rsidR="00177491" w:rsidRPr="00526C9B" w:rsidRDefault="00337CF6" w:rsidP="00166573">
            <w:pPr>
              <w:pStyle w:val="Tekst-Tabl-Sredina"/>
            </w:pPr>
            <w:r w:rsidRPr="00526C9B">
              <w:t>Vole</w:t>
            </w:r>
            <w:r w:rsidR="00AB6DD2" w:rsidRPr="00526C9B">
              <w:t xml:space="preserve"> raditi s ljudima, ali s minimalno</w:t>
            </w:r>
            <w:r w:rsidR="00177491" w:rsidRPr="00526C9B">
              <w:t>m emocionalnom uključeno</w:t>
            </w:r>
            <w:r w:rsidR="00CE41BC" w:rsidRPr="00526C9B">
              <w:t>šću</w:t>
            </w:r>
            <w:r w:rsidR="00177491" w:rsidRPr="00526C9B">
              <w:t>.</w:t>
            </w:r>
          </w:p>
          <w:p w:rsidR="00AB6DD2" w:rsidRPr="00526C9B" w:rsidRDefault="00AB6DD2" w:rsidP="00166573">
            <w:pPr>
              <w:pStyle w:val="Tekst-Tabl-Sredina"/>
            </w:pPr>
            <w:r w:rsidRPr="00526C9B">
              <w:t>Nedostatak empatije.</w:t>
            </w:r>
          </w:p>
          <w:p w:rsidR="00AB6DD2" w:rsidRPr="00526C9B" w:rsidRDefault="00AB6DD2" w:rsidP="00166573">
            <w:pPr>
              <w:pStyle w:val="Tekst-Tabl-Sredina"/>
            </w:pPr>
            <w:r w:rsidRPr="00526C9B">
              <w:t>Usmjeren</w:t>
            </w:r>
            <w:r w:rsidR="00337CF6" w:rsidRPr="00526C9B">
              <w:t>i</w:t>
            </w:r>
            <w:r w:rsidRPr="00526C9B">
              <w:t xml:space="preserve"> na procese (kako je odlučeno, umjesto koju odluku donijeti).</w:t>
            </w:r>
          </w:p>
          <w:p w:rsidR="00AB6DD2" w:rsidRPr="00526C9B" w:rsidRDefault="00AB6DD2" w:rsidP="00166573">
            <w:pPr>
              <w:pStyle w:val="Tekst-Tabl-Sredina"/>
            </w:pPr>
            <w:r w:rsidRPr="00526C9B">
              <w:t>Komunicira</w:t>
            </w:r>
            <w:r w:rsidR="00337CF6" w:rsidRPr="00526C9B">
              <w:t>ju</w:t>
            </w:r>
            <w:r w:rsidRPr="00526C9B">
              <w:t xml:space="preserve"> slanjem dvoznačnih signala. Podređeni </w:t>
            </w:r>
            <w:r w:rsidR="00337CF6" w:rsidRPr="00526C9B">
              <w:t>ih</w:t>
            </w:r>
            <w:r w:rsidRPr="00526C9B">
              <w:t xml:space="preserve"> doživljavaju kao nedokučiv</w:t>
            </w:r>
            <w:r w:rsidR="00337CF6" w:rsidRPr="00526C9B">
              <w:t>e</w:t>
            </w:r>
            <w:r w:rsidRPr="00526C9B">
              <w:t>, samodopadn</w:t>
            </w:r>
            <w:r w:rsidR="00337CF6" w:rsidRPr="00526C9B">
              <w:t>e</w:t>
            </w:r>
            <w:r w:rsidRPr="00526C9B">
              <w:t xml:space="preserve"> manipulator</w:t>
            </w:r>
            <w:r w:rsidR="00337CF6" w:rsidRPr="00526C9B">
              <w:t>e</w:t>
            </w:r>
            <w:r w:rsidRPr="00526C9B">
              <w:t>.</w:t>
            </w:r>
          </w:p>
        </w:tc>
        <w:tc>
          <w:tcPr>
            <w:tcW w:w="3402" w:type="dxa"/>
            <w:tcBorders>
              <w:right w:val="single" w:sz="12" w:space="0" w:color="auto"/>
            </w:tcBorders>
          </w:tcPr>
          <w:p w:rsidR="00AB6DD2" w:rsidRPr="00526C9B" w:rsidRDefault="00AB6DD2" w:rsidP="00166573">
            <w:pPr>
              <w:pStyle w:val="Tekst-Tabl-Sredina"/>
            </w:pPr>
            <w:r w:rsidRPr="00526C9B">
              <w:t xml:space="preserve">Privlače </w:t>
            </w:r>
            <w:r w:rsidR="00337CF6" w:rsidRPr="00526C9B">
              <w:t>ih</w:t>
            </w:r>
            <w:r w:rsidRPr="00526C9B">
              <w:t xml:space="preserve"> ideje. Odnos</w:t>
            </w:r>
            <w:r w:rsidR="00337CF6" w:rsidRPr="00526C9B">
              <w:t>e</w:t>
            </w:r>
            <w:r w:rsidRPr="00526C9B">
              <w:t xml:space="preserve"> se prema drugima izravno, intuitivno i s empatijom.</w:t>
            </w:r>
          </w:p>
          <w:p w:rsidR="00AB6DD2" w:rsidRPr="00526C9B" w:rsidRDefault="00AB6DD2" w:rsidP="00166573">
            <w:pPr>
              <w:pStyle w:val="Tekst-Tabl-Sredina"/>
            </w:pPr>
            <w:r w:rsidRPr="00526C9B">
              <w:t>Usmjeren</w:t>
            </w:r>
            <w:r w:rsidR="00337CF6" w:rsidRPr="00526C9B">
              <w:t>i</w:t>
            </w:r>
            <w:r w:rsidRPr="00526C9B">
              <w:t xml:space="preserve"> </w:t>
            </w:r>
            <w:r w:rsidR="00337CF6" w:rsidRPr="00526C9B">
              <w:t>su</w:t>
            </w:r>
            <w:r w:rsidRPr="00526C9B">
              <w:t xml:space="preserve"> na bit događaja i odluka, uključujući njihovo značenje za sudionike.</w:t>
            </w:r>
          </w:p>
          <w:p w:rsidR="00AB6DD2" w:rsidRPr="00526C9B" w:rsidRDefault="00AB6DD2" w:rsidP="00166573">
            <w:pPr>
              <w:pStyle w:val="Tekst-Tabl-Sredina"/>
            </w:pPr>
            <w:r w:rsidRPr="00526C9B">
              <w:t xml:space="preserve">Podređeni </w:t>
            </w:r>
            <w:r w:rsidR="00337CF6" w:rsidRPr="00526C9B">
              <w:t>ih</w:t>
            </w:r>
            <w:r w:rsidRPr="00526C9B">
              <w:t xml:space="preserve"> opisuju s emocionalno nabijenim pridjevima (voljen, mrzak). Odnosi znaju biti burni, intenzivni</w:t>
            </w:r>
            <w:r w:rsidR="00337CF6" w:rsidRPr="00526C9B">
              <w:t xml:space="preserve"> i</w:t>
            </w:r>
            <w:r w:rsidRPr="00526C9B">
              <w:t xml:space="preserve"> neorganizirani.</w:t>
            </w:r>
          </w:p>
        </w:tc>
      </w:tr>
      <w:tr w:rsidR="00AB6DD2" w:rsidRPr="007A5148" w:rsidTr="0018007B">
        <w:tc>
          <w:tcPr>
            <w:tcW w:w="1418" w:type="dxa"/>
            <w:tcBorders>
              <w:top w:val="single" w:sz="6" w:space="0" w:color="auto"/>
              <w:left w:val="single" w:sz="12" w:space="0" w:color="auto"/>
              <w:bottom w:val="single" w:sz="12" w:space="0" w:color="auto"/>
              <w:right w:val="single" w:sz="12" w:space="0" w:color="auto"/>
            </w:tcBorders>
            <w:shd w:val="clear" w:color="auto" w:fill="F2DBDB" w:themeFill="accent2" w:themeFillTint="33"/>
            <w:vAlign w:val="center"/>
          </w:tcPr>
          <w:p w:rsidR="00AB6DD2" w:rsidRPr="007A5148" w:rsidRDefault="00AB6DD2" w:rsidP="0072149E">
            <w:pPr>
              <w:pStyle w:val="Tekst-u-Tablici"/>
              <w:ind w:left="0"/>
            </w:pPr>
            <w:r w:rsidRPr="007A5148">
              <w:t>Svijest o sebi</w:t>
            </w:r>
          </w:p>
        </w:tc>
        <w:tc>
          <w:tcPr>
            <w:tcW w:w="3685" w:type="dxa"/>
            <w:tcBorders>
              <w:left w:val="single" w:sz="12" w:space="0" w:color="auto"/>
              <w:bottom w:val="single" w:sz="12" w:space="0" w:color="auto"/>
            </w:tcBorders>
            <w:vAlign w:val="center"/>
          </w:tcPr>
          <w:p w:rsidR="00AB6DD2" w:rsidRPr="00526C9B" w:rsidRDefault="00AB6DD2" w:rsidP="00166573">
            <w:pPr>
              <w:pStyle w:val="Tekst-Tabl-Sredina"/>
            </w:pPr>
            <w:r w:rsidRPr="00526C9B">
              <w:t>Osjeća</w:t>
            </w:r>
            <w:r w:rsidR="00337CF6" w:rsidRPr="00526C9B">
              <w:t>ju</w:t>
            </w:r>
            <w:r w:rsidRPr="00526C9B">
              <w:t xml:space="preserve"> se dijelom organizacije.</w:t>
            </w:r>
          </w:p>
        </w:tc>
        <w:tc>
          <w:tcPr>
            <w:tcW w:w="3402" w:type="dxa"/>
            <w:tcBorders>
              <w:bottom w:val="single" w:sz="12" w:space="0" w:color="auto"/>
              <w:right w:val="single" w:sz="12" w:space="0" w:color="auto"/>
            </w:tcBorders>
            <w:vAlign w:val="center"/>
          </w:tcPr>
          <w:p w:rsidR="00AB6DD2" w:rsidRPr="00526C9B" w:rsidRDefault="00AB6DD2" w:rsidP="00166573">
            <w:pPr>
              <w:pStyle w:val="Tekst-Tabl-Sredina"/>
            </w:pPr>
            <w:r w:rsidRPr="00526C9B">
              <w:t>Osjeća</w:t>
            </w:r>
            <w:r w:rsidR="00337CF6" w:rsidRPr="00526C9B">
              <w:t>ju</w:t>
            </w:r>
            <w:r w:rsidRPr="00526C9B">
              <w:t xml:space="preserve"> se odvojen</w:t>
            </w:r>
            <w:r w:rsidR="00337CF6" w:rsidRPr="00526C9B">
              <w:t>i</w:t>
            </w:r>
            <w:r w:rsidRPr="00526C9B">
              <w:t xml:space="preserve"> od organizacije.</w:t>
            </w:r>
          </w:p>
        </w:tc>
      </w:tr>
    </w:tbl>
    <w:p w:rsidR="00AB6DD2" w:rsidRPr="007A5148" w:rsidRDefault="004C3CFA" w:rsidP="00FD16EE">
      <w:pPr>
        <w:pStyle w:val="Izvorzaslikuilitablicu"/>
      </w:pPr>
      <w:r w:rsidRPr="007A5148">
        <w:t>Izvor:</w:t>
      </w:r>
      <w:r w:rsidRPr="007A5148">
        <w:tab/>
      </w:r>
      <w:r w:rsidR="00B16574" w:rsidRPr="007A5148">
        <w:t>Prilagođeno prema Z</w:t>
      </w:r>
      <w:r w:rsidR="00CE41BC" w:rsidRPr="007A5148">
        <w:t xml:space="preserve">aleznik, A. (1992). </w:t>
      </w:r>
      <w:r w:rsidR="00CE41BC" w:rsidRPr="007A5148">
        <w:rPr>
          <w:i/>
        </w:rPr>
        <w:t>Managers and leaders: Are they different?</w:t>
      </w:r>
      <w:r w:rsidR="00CE41BC" w:rsidRPr="007A5148">
        <w:t xml:space="preserve"> Harvard Business Review</w:t>
      </w:r>
    </w:p>
    <w:p w:rsidR="00733348" w:rsidRPr="007A5148" w:rsidRDefault="006A78C5" w:rsidP="005D7F46">
      <w:r w:rsidRPr="007A5148">
        <w:rPr>
          <w:lang w:bidi="en-US"/>
        </w:rPr>
        <w:t xml:space="preserve">Prema Kotteru, menadžment predstavlja niz procesa kojima se osigurava neprekidan rad sustava ljudi i tehnologije, dok je vođenje niz procesa kojima se stvaraju organizacije, a ono definira </w:t>
      </w:r>
      <w:r w:rsidR="000F66E2">
        <w:rPr>
          <w:lang w:bidi="en-US"/>
        </w:rPr>
        <w:t xml:space="preserve">kako će </w:t>
      </w:r>
      <w:r w:rsidRPr="007A5148">
        <w:rPr>
          <w:lang w:bidi="en-US"/>
        </w:rPr>
        <w:t>izgled</w:t>
      </w:r>
      <w:r w:rsidR="000F66E2">
        <w:rPr>
          <w:lang w:bidi="en-US"/>
        </w:rPr>
        <w:t>ati</w:t>
      </w:r>
      <w:r w:rsidRPr="007A5148">
        <w:rPr>
          <w:lang w:bidi="en-US"/>
        </w:rPr>
        <w:t xml:space="preserve"> budućnosti te unosi red i viziju </w:t>
      </w:r>
      <w:sdt>
        <w:sdtPr>
          <w:rPr>
            <w:lang w:bidi="en-US"/>
          </w:rPr>
          <w:id w:val="-1121456411"/>
          <w:citation/>
        </w:sdtPr>
        <w:sdtEndPr/>
        <w:sdtContent>
          <w:r w:rsidRPr="007A5148">
            <w:rPr>
              <w:lang w:bidi="en-US"/>
            </w:rPr>
            <w:fldChar w:fldCharType="begin"/>
          </w:r>
          <w:r w:rsidRPr="007A5148">
            <w:rPr>
              <w:lang w:bidi="en-US"/>
            </w:rPr>
            <w:instrText xml:space="preserve">CITATION Kot09 \p 32 \l 1050 </w:instrText>
          </w:r>
          <w:r w:rsidRPr="007A5148">
            <w:rPr>
              <w:lang w:bidi="en-US"/>
            </w:rPr>
            <w:fldChar w:fldCharType="separate"/>
          </w:r>
          <w:r w:rsidR="001B6365">
            <w:rPr>
              <w:noProof/>
              <w:lang w:bidi="en-US"/>
            </w:rPr>
            <w:t>(Kotter, 2009, str. 32)</w:t>
          </w:r>
          <w:r w:rsidRPr="007A5148">
            <w:rPr>
              <w:lang w:bidi="en-US"/>
            </w:rPr>
            <w:fldChar w:fldCharType="end"/>
          </w:r>
        </w:sdtContent>
      </w:sdt>
      <w:r w:rsidRPr="007A5148">
        <w:rPr>
          <w:lang w:bidi="en-US"/>
        </w:rPr>
        <w:t>.</w:t>
      </w:r>
      <w:r w:rsidR="006233AC" w:rsidRPr="007A5148">
        <w:rPr>
          <w:lang w:bidi="en-US"/>
        </w:rPr>
        <w:t xml:space="preserve"> Odlična je kombinacija kad se u jednoj osobi nađe i menadžer i vođa </w:t>
      </w:r>
      <w:sdt>
        <w:sdtPr>
          <w:rPr>
            <w:lang w:bidi="en-US"/>
          </w:rPr>
          <w:id w:val="896795935"/>
          <w:citation/>
        </w:sdtPr>
        <w:sdtEndPr/>
        <w:sdtContent>
          <w:r w:rsidR="006233AC" w:rsidRPr="007A5148">
            <w:rPr>
              <w:lang w:bidi="en-US"/>
            </w:rPr>
            <w:fldChar w:fldCharType="begin"/>
          </w:r>
          <w:r w:rsidR="006233AC" w:rsidRPr="007A5148">
            <w:rPr>
              <w:lang w:bidi="en-US"/>
            </w:rPr>
            <w:instrText xml:space="preserve">CITATION DrS08 \p 352 \t  \l 1050 </w:instrText>
          </w:r>
          <w:r w:rsidR="006233AC" w:rsidRPr="007A5148">
            <w:rPr>
              <w:lang w:bidi="en-US"/>
            </w:rPr>
            <w:fldChar w:fldCharType="separate"/>
          </w:r>
          <w:r w:rsidR="001B6365">
            <w:rPr>
              <w:noProof/>
              <w:lang w:bidi="en-US"/>
            </w:rPr>
            <w:t>(Certo &amp; Certo, 2008, str. 352)</w:t>
          </w:r>
          <w:r w:rsidR="006233AC" w:rsidRPr="007A5148">
            <w:rPr>
              <w:lang w:bidi="en-US"/>
            </w:rPr>
            <w:fldChar w:fldCharType="end"/>
          </w:r>
        </w:sdtContent>
      </w:sdt>
      <w:r w:rsidR="006233AC" w:rsidRPr="007A5148">
        <w:rPr>
          <w:lang w:bidi="en-US"/>
        </w:rPr>
        <w:t xml:space="preserve"> jer tada imamo spretnu osobu koja je spremna i sposobna ostvariti ciljeve uz pozitivan i ispravan odnos prema zaposlenicima, tj. onima koje ta osoba vodi i za čije je zadovoljstvo i rezultate zadužena. Srića u knjizi </w:t>
      </w:r>
      <w:r w:rsidR="006233AC" w:rsidRPr="007A5148">
        <w:rPr>
          <w:i/>
          <w:lang w:bidi="en-US"/>
        </w:rPr>
        <w:t>Inventivni menadžer u 100 lekcija</w:t>
      </w:r>
      <w:r w:rsidR="006233AC" w:rsidRPr="007A5148">
        <w:rPr>
          <w:lang w:bidi="en-US"/>
        </w:rPr>
        <w:t xml:space="preserve"> govori o </w:t>
      </w:r>
      <w:r w:rsidR="006233AC" w:rsidRPr="007A5148">
        <w:rPr>
          <w:i/>
          <w:lang w:bidi="en-US"/>
        </w:rPr>
        <w:t>Menadžerima-administratorima</w:t>
      </w:r>
      <w:r w:rsidR="006233AC" w:rsidRPr="007A5148">
        <w:rPr>
          <w:lang w:bidi="en-US"/>
        </w:rPr>
        <w:t xml:space="preserve"> i </w:t>
      </w:r>
      <w:r w:rsidR="006233AC" w:rsidRPr="007A5148">
        <w:rPr>
          <w:i/>
          <w:lang w:bidi="en-US"/>
        </w:rPr>
        <w:t>Menadžerima-liderima</w:t>
      </w:r>
      <w:r w:rsidR="006233AC" w:rsidRPr="007A5148">
        <w:rPr>
          <w:lang w:bidi="en-US"/>
        </w:rPr>
        <w:t xml:space="preserve"> želeći istaknuti kako je vrlo malo onih koji su i </w:t>
      </w:r>
      <w:r w:rsidR="006233AC" w:rsidRPr="007A5148">
        <w:rPr>
          <w:i/>
          <w:lang w:bidi="en-US"/>
        </w:rPr>
        <w:t>lideri</w:t>
      </w:r>
      <w:r w:rsidR="00BC62D9" w:rsidRPr="007A5148">
        <w:rPr>
          <w:rStyle w:val="FootnoteReference"/>
        </w:rPr>
        <w:footnoteReference w:id="13"/>
      </w:r>
      <w:r w:rsidR="006233AC" w:rsidRPr="007A5148">
        <w:rPr>
          <w:lang w:bidi="en-US"/>
        </w:rPr>
        <w:t xml:space="preserve"> (vođe) i menadžeri </w:t>
      </w:r>
      <w:sdt>
        <w:sdtPr>
          <w:rPr>
            <w:lang w:bidi="en-US"/>
          </w:rPr>
          <w:id w:val="15993396"/>
          <w:citation/>
        </w:sdtPr>
        <w:sdtEndPr/>
        <w:sdtContent>
          <w:r w:rsidR="006233AC" w:rsidRPr="007A5148">
            <w:rPr>
              <w:lang w:bidi="en-US"/>
            </w:rPr>
            <w:fldChar w:fldCharType="begin"/>
          </w:r>
          <w:r w:rsidR="006233AC" w:rsidRPr="007A5148">
            <w:rPr>
              <w:lang w:bidi="en-US"/>
            </w:rPr>
            <w:instrText xml:space="preserve">CITATION Sri03 \p 111-112 \t  \l 1050 </w:instrText>
          </w:r>
          <w:r w:rsidR="006233AC" w:rsidRPr="007A5148">
            <w:rPr>
              <w:lang w:bidi="en-US"/>
            </w:rPr>
            <w:fldChar w:fldCharType="separate"/>
          </w:r>
          <w:r w:rsidR="001B6365">
            <w:rPr>
              <w:noProof/>
              <w:lang w:bidi="en-US"/>
            </w:rPr>
            <w:t>(Srića, 2003, str. 111-112)</w:t>
          </w:r>
          <w:r w:rsidR="006233AC" w:rsidRPr="007A5148">
            <w:rPr>
              <w:lang w:bidi="en-US"/>
            </w:rPr>
            <w:fldChar w:fldCharType="end"/>
          </w:r>
        </w:sdtContent>
      </w:sdt>
      <w:r w:rsidR="006233AC" w:rsidRPr="007A5148">
        <w:rPr>
          <w:lang w:bidi="en-US"/>
        </w:rPr>
        <w:t>.</w:t>
      </w:r>
      <w:r w:rsidR="00CE41BC" w:rsidRPr="007A5148">
        <w:rPr>
          <w:lang w:bidi="en-US"/>
        </w:rPr>
        <w:t xml:space="preserve"> To potvrđuje i </w:t>
      </w:r>
      <w:r w:rsidR="00CE41BC" w:rsidRPr="007A5148">
        <w:rPr>
          <w:lang w:bidi="en-US"/>
        </w:rPr>
        <w:fldChar w:fldCharType="begin"/>
      </w:r>
      <w:r w:rsidR="00CE41BC" w:rsidRPr="007A5148">
        <w:rPr>
          <w:lang w:bidi="en-US"/>
        </w:rPr>
        <w:instrText xml:space="preserve"> REF  _Ref370682982 \* Lower \h \r </w:instrText>
      </w:r>
      <w:r w:rsidR="00CE41BC" w:rsidRPr="007A5148">
        <w:rPr>
          <w:lang w:bidi="en-US"/>
        </w:rPr>
      </w:r>
      <w:r w:rsidR="00CE41BC" w:rsidRPr="007A5148">
        <w:rPr>
          <w:lang w:bidi="en-US"/>
        </w:rPr>
        <w:fldChar w:fldCharType="separate"/>
      </w:r>
      <w:r w:rsidR="00E634F9">
        <w:rPr>
          <w:lang w:bidi="en-US"/>
        </w:rPr>
        <w:t xml:space="preserve">slika 2. </w:t>
      </w:r>
      <w:r w:rsidR="00CE41BC" w:rsidRPr="007A5148">
        <w:rPr>
          <w:lang w:bidi="en-US"/>
        </w:rPr>
        <w:fldChar w:fldCharType="end"/>
      </w:r>
      <w:r w:rsidR="00CE41BC" w:rsidRPr="007A5148">
        <w:rPr>
          <w:lang w:bidi="en-US"/>
        </w:rPr>
        <w:t xml:space="preserve">koja </w:t>
      </w:r>
      <w:r w:rsidR="005D7F46" w:rsidRPr="007A5148">
        <w:rPr>
          <w:lang w:bidi="en-US"/>
        </w:rPr>
        <w:t xml:space="preserve">prikazuje kako je malo onih koji sebe mogu istovremeno nazvati i menadžerima i vođama. Biti oboje u isto vrijeme u pravilu </w:t>
      </w:r>
      <w:r w:rsidR="00246898">
        <w:rPr>
          <w:lang w:bidi="en-US"/>
        </w:rPr>
        <w:t xml:space="preserve">bi </w:t>
      </w:r>
      <w:r w:rsidR="005D7F46" w:rsidRPr="007A5148">
        <w:rPr>
          <w:lang w:bidi="en-US"/>
        </w:rPr>
        <w:t>trebao biti cilj svakoga menadžera koji želi biti uspješan i voditi ljude</w:t>
      </w:r>
      <w:r w:rsidR="00EF07C1" w:rsidRPr="007A5148">
        <w:rPr>
          <w:lang w:bidi="en-US"/>
        </w:rPr>
        <w:t xml:space="preserve"> </w:t>
      </w:r>
      <w:sdt>
        <w:sdtPr>
          <w:rPr>
            <w:lang w:bidi="en-US"/>
          </w:rPr>
          <w:id w:val="205849259"/>
          <w:citation/>
        </w:sdtPr>
        <w:sdtEndPr/>
        <w:sdtContent>
          <w:r w:rsidR="00EF07C1" w:rsidRPr="007A5148">
            <w:rPr>
              <w:lang w:bidi="en-US"/>
            </w:rPr>
            <w:fldChar w:fldCharType="begin"/>
          </w:r>
          <w:r w:rsidR="00EF07C1" w:rsidRPr="007A5148">
            <w:rPr>
              <w:lang w:bidi="en-US"/>
            </w:rPr>
            <w:instrText xml:space="preserve"> CITATION DrS08 \l 1050 </w:instrText>
          </w:r>
          <w:r w:rsidR="00EF07C1" w:rsidRPr="007A5148">
            <w:rPr>
              <w:lang w:bidi="en-US"/>
            </w:rPr>
            <w:fldChar w:fldCharType="separate"/>
          </w:r>
          <w:r w:rsidR="001B6365">
            <w:rPr>
              <w:noProof/>
              <w:lang w:bidi="en-US"/>
            </w:rPr>
            <w:t>(Certo &amp; Certo, 2008)</w:t>
          </w:r>
          <w:r w:rsidR="00EF07C1" w:rsidRPr="007A5148">
            <w:rPr>
              <w:lang w:bidi="en-US"/>
            </w:rPr>
            <w:fldChar w:fldCharType="end"/>
          </w:r>
        </w:sdtContent>
      </w:sdt>
      <w:r w:rsidR="005D7F46" w:rsidRPr="007A5148">
        <w:rPr>
          <w:lang w:bidi="en-US"/>
        </w:rPr>
        <w:t xml:space="preserve">. Ovaj će se rad baviti onim IT menadžerima koji trebaju istovremeno biti i menadžeri i vođe jer je to </w:t>
      </w:r>
      <w:r w:rsidR="00CE41BC" w:rsidRPr="007A5148">
        <w:rPr>
          <w:lang w:bidi="en-US"/>
        </w:rPr>
        <w:t xml:space="preserve">važan </w:t>
      </w:r>
      <w:r w:rsidR="005D7F46" w:rsidRPr="007A5148">
        <w:rPr>
          <w:lang w:bidi="en-US"/>
        </w:rPr>
        <w:t>preduvjet za uspjeh u IKT-u</w:t>
      </w:r>
      <w:r w:rsidR="00432B06" w:rsidRPr="007A5148">
        <w:rPr>
          <w:lang w:bidi="en-US"/>
        </w:rPr>
        <w:t xml:space="preserve">. </w:t>
      </w:r>
    </w:p>
    <w:p w:rsidR="005D7F46" w:rsidRPr="007A5148" w:rsidRDefault="005D7F46" w:rsidP="005D7F46">
      <w:pPr>
        <w:pStyle w:val="Caption"/>
      </w:pPr>
      <w:bookmarkStart w:id="32" w:name="_Ref370682982"/>
      <w:bookmarkStart w:id="33" w:name="_Toc462626961"/>
      <w:r w:rsidRPr="007A5148">
        <w:t>Menadžer i vođa u jednom</w:t>
      </w:r>
      <w:bookmarkEnd w:id="32"/>
      <w:r w:rsidR="00246898">
        <w:t>e</w:t>
      </w:r>
      <w:bookmarkEnd w:id="33"/>
    </w:p>
    <w:p w:rsidR="0018007B" w:rsidRPr="007A5148" w:rsidRDefault="0018007B" w:rsidP="0018007B">
      <w:r w:rsidRPr="007A5148">
        <w:rPr>
          <w:noProof/>
          <w:lang w:eastAsia="hr-HR"/>
        </w:rPr>
        <mc:AlternateContent>
          <mc:Choice Requires="wpc">
            <w:drawing>
              <wp:inline distT="0" distB="0" distL="0" distR="0" wp14:anchorId="78E91737" wp14:editId="212C8734">
                <wp:extent cx="5708821" cy="2924433"/>
                <wp:effectExtent l="0" t="0" r="0" b="0"/>
                <wp:docPr id="466" name="Područje crtanja 4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9" name="Grupa 99"/>
                        <wpg:cNvGrpSpPr>
                          <a:grpSpLocks noChangeAspect="1"/>
                        </wpg:cNvGrpSpPr>
                        <wpg:grpSpPr>
                          <a:xfrm>
                            <a:off x="180000" y="180000"/>
                            <a:ext cx="5414010" cy="2447925"/>
                            <a:chOff x="0" y="0"/>
                            <a:chExt cx="5383897" cy="2404990"/>
                          </a:xfrm>
                        </wpg:grpSpPr>
                        <wpg:grpSp>
                          <wpg:cNvPr id="100" name="Grupa 100"/>
                          <wpg:cNvGrpSpPr/>
                          <wpg:grpSpPr>
                            <a:xfrm>
                              <a:off x="3929975" y="0"/>
                              <a:ext cx="1453922" cy="1796123"/>
                              <a:chOff x="3929975" y="0"/>
                              <a:chExt cx="1453922" cy="1796123"/>
                            </a:xfrm>
                          </wpg:grpSpPr>
                          <wps:wsp>
                            <wps:cNvPr id="110" name="Text Box 53"/>
                            <wps:cNvSpPr txBox="1">
                              <a:spLocks noChangeArrowheads="1"/>
                            </wps:cNvSpPr>
                            <wps:spPr bwMode="auto">
                              <a:xfrm>
                                <a:off x="4129914" y="0"/>
                                <a:ext cx="1253983" cy="824498"/>
                              </a:xfrm>
                              <a:prstGeom prst="rect">
                                <a:avLst/>
                              </a:prstGeom>
                              <a:solidFill>
                                <a:schemeClr val="accent6">
                                  <a:lumMod val="20000"/>
                                  <a:lumOff val="80000"/>
                                </a:schemeClr>
                              </a:solidFill>
                              <a:ln w="9525">
                                <a:solidFill>
                                  <a:srgbClr val="000000"/>
                                </a:solidFill>
                                <a:miter lim="800000"/>
                                <a:headEnd/>
                                <a:tailEnd/>
                              </a:ln>
                            </wps:spPr>
                            <wps:txbx>
                              <w:txbxContent>
                                <w:p w:rsidR="00C45B81" w:rsidRDefault="00C45B81" w:rsidP="0018007B">
                                  <w:pPr>
                                    <w:pStyle w:val="NormalWeb"/>
                                    <w:spacing w:before="400" w:beforeAutospacing="0" w:after="0" w:afterAutospacing="0" w:line="480" w:lineRule="auto"/>
                                    <w:jc w:val="center"/>
                                  </w:pPr>
                                  <w:r>
                                    <w:rPr>
                                      <w:rFonts w:ascii="Calibri" w:eastAsia="Calibri" w:hAnsi="Calibri"/>
                                      <w:b/>
                                      <w:bCs/>
                                      <w:sz w:val="22"/>
                                      <w:szCs w:val="22"/>
                                    </w:rPr>
                                    <w:t>VOĐE</w:t>
                                  </w:r>
                                </w:p>
                              </w:txbxContent>
                            </wps:txbx>
                            <wps:bodyPr rot="0" vert="horz" wrap="square" lIns="91440" tIns="45720" rIns="91440" bIns="45720" anchor="t" anchorCtr="0" upright="1">
                              <a:noAutofit/>
                            </wps:bodyPr>
                          </wps:wsp>
                          <wps:wsp>
                            <wps:cNvPr id="111" name="AutoShape 56"/>
                            <wps:cNvCnPr>
                              <a:cxnSpLocks noChangeShapeType="1"/>
                            </wps:cNvCnPr>
                            <wps:spPr bwMode="auto">
                              <a:xfrm rot="16200000">
                                <a:off x="3862403" y="899808"/>
                                <a:ext cx="963887" cy="828743"/>
                              </a:xfrm>
                              <a:prstGeom prst="bentConnector3">
                                <a:avLst>
                                  <a:gd name="adj1" fmla="val 13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01" name="Grupa 101"/>
                          <wpg:cNvGrpSpPr/>
                          <wpg:grpSpPr>
                            <a:xfrm>
                              <a:off x="0" y="0"/>
                              <a:ext cx="1608695" cy="1786122"/>
                              <a:chOff x="0" y="0"/>
                              <a:chExt cx="1608695" cy="1786122"/>
                            </a:xfrm>
                          </wpg:grpSpPr>
                          <wps:wsp>
                            <wps:cNvPr id="108" name="Text Box 52"/>
                            <wps:cNvSpPr txBox="1">
                              <a:spLocks noChangeArrowheads="1"/>
                            </wps:cNvSpPr>
                            <wps:spPr bwMode="auto">
                              <a:xfrm>
                                <a:off x="0" y="0"/>
                                <a:ext cx="1253983" cy="824497"/>
                              </a:xfrm>
                              <a:prstGeom prst="rect">
                                <a:avLst/>
                              </a:prstGeom>
                              <a:solidFill>
                                <a:schemeClr val="accent6">
                                  <a:lumMod val="20000"/>
                                  <a:lumOff val="80000"/>
                                </a:schemeClr>
                              </a:solidFill>
                              <a:ln w="9525">
                                <a:solidFill>
                                  <a:srgbClr val="000000"/>
                                </a:solidFill>
                                <a:miter lim="800000"/>
                                <a:headEnd/>
                                <a:tailEnd/>
                              </a:ln>
                            </wps:spPr>
                            <wps:txbx>
                              <w:txbxContent>
                                <w:p w:rsidR="00C45B81" w:rsidRDefault="00C45B81" w:rsidP="0018007B">
                                  <w:pPr>
                                    <w:pStyle w:val="NormalWeb"/>
                                    <w:spacing w:before="400" w:beforeAutospacing="0" w:after="0" w:afterAutospacing="0" w:line="480" w:lineRule="auto"/>
                                    <w:jc w:val="center"/>
                                  </w:pPr>
                                  <w:r>
                                    <w:rPr>
                                      <w:rFonts w:ascii="Calibri" w:eastAsia="Calibri" w:hAnsi="Calibri"/>
                                      <w:b/>
                                      <w:bCs/>
                                      <w:sz w:val="22"/>
                                      <w:szCs w:val="22"/>
                                    </w:rPr>
                                    <w:t>MENADŽERI</w:t>
                                  </w:r>
                                </w:p>
                              </w:txbxContent>
                            </wps:txbx>
                            <wps:bodyPr rot="0" vert="horz" wrap="square" lIns="91440" tIns="45720" rIns="91440" bIns="45720" anchor="t" anchorCtr="0" upright="1">
                              <a:noAutofit/>
                            </wps:bodyPr>
                          </wps:wsp>
                          <wps:wsp>
                            <wps:cNvPr id="109" name="AutoShape 57"/>
                            <wps:cNvCnPr>
                              <a:cxnSpLocks noChangeShapeType="1"/>
                            </wps:cNvCnPr>
                            <wps:spPr bwMode="auto">
                              <a:xfrm rot="10800000">
                                <a:off x="617707" y="821987"/>
                                <a:ext cx="990988" cy="964135"/>
                              </a:xfrm>
                              <a:prstGeom prst="bentConnector3">
                                <a:avLst>
                                  <a:gd name="adj1" fmla="val 100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02" name="Grupa 102"/>
                          <wpg:cNvGrpSpPr/>
                          <wpg:grpSpPr>
                            <a:xfrm>
                              <a:off x="1609928" y="502998"/>
                              <a:ext cx="2331647" cy="1901992"/>
                              <a:chOff x="1609928" y="502998"/>
                              <a:chExt cx="2331647" cy="1901992"/>
                            </a:xfrm>
                          </wpg:grpSpPr>
                          <wps:wsp>
                            <wps:cNvPr id="103" name="Oval 55"/>
                            <wps:cNvSpPr>
                              <a:spLocks noChangeArrowheads="1"/>
                            </wps:cNvSpPr>
                            <wps:spPr bwMode="auto">
                              <a:xfrm rot="5400000">
                                <a:off x="1638984" y="1157591"/>
                                <a:ext cx="1218343" cy="1276455"/>
                              </a:xfrm>
                              <a:prstGeom prst="ellipse">
                                <a:avLst/>
                              </a:prstGeom>
                              <a:solidFill>
                                <a:schemeClr val="tx2">
                                  <a:lumMod val="40000"/>
                                  <a:lumOff val="60000"/>
                                </a:schemeClr>
                              </a:solidFill>
                              <a:ln w="9525">
                                <a:solidFill>
                                  <a:srgbClr val="000000"/>
                                </a:solidFill>
                                <a:round/>
                                <a:headEnd/>
                                <a:tailEnd/>
                              </a:ln>
                            </wps:spPr>
                            <wps:txbx>
                              <w:txbxContent>
                                <w:p w:rsidR="00C45B81" w:rsidRDefault="00C45B81" w:rsidP="0018007B">
                                  <w:pPr>
                                    <w:pStyle w:val="NormalWeb"/>
                                    <w:spacing w:before="280" w:beforeAutospacing="0" w:after="0" w:afterAutospacing="0"/>
                                    <w:jc w:val="center"/>
                                  </w:pPr>
                                  <w:r>
                                    <w:rPr>
                                      <w:rFonts w:ascii="Calibri" w:eastAsia="Calibri" w:hAnsi="Calibri"/>
                                      <w:sz w:val="18"/>
                                      <w:szCs w:val="18"/>
                                    </w:rPr>
                                    <w:t>Menadžeri koji nisu vođe</w:t>
                                  </w:r>
                                </w:p>
                              </w:txbxContent>
                            </wps:txbx>
                            <wps:bodyPr rot="0" vert="horz" wrap="square" lIns="91440" tIns="45720" rIns="91440" bIns="45720" anchor="t" anchorCtr="0" upright="1">
                              <a:noAutofit/>
                            </wps:bodyPr>
                          </wps:wsp>
                          <wps:wsp>
                            <wps:cNvPr id="104" name="Oval 55"/>
                            <wps:cNvSpPr>
                              <a:spLocks noChangeArrowheads="1"/>
                            </wps:cNvSpPr>
                            <wps:spPr bwMode="auto">
                              <a:xfrm rot="5400000">
                                <a:off x="2694435" y="1147863"/>
                                <a:ext cx="1217930" cy="1276350"/>
                              </a:xfrm>
                              <a:prstGeom prst="ellipse">
                                <a:avLst/>
                              </a:prstGeom>
                              <a:solidFill>
                                <a:schemeClr val="accent3">
                                  <a:lumMod val="40000"/>
                                  <a:lumOff val="60000"/>
                                </a:schemeClr>
                              </a:solidFill>
                              <a:ln w="9525">
                                <a:solidFill>
                                  <a:srgbClr val="000000"/>
                                </a:solidFill>
                                <a:round/>
                                <a:headEnd/>
                                <a:tailEnd/>
                              </a:ln>
                            </wps:spPr>
                            <wps:txbx>
                              <w:txbxContent>
                                <w:p w:rsidR="00C45B81" w:rsidRDefault="00C45B81" w:rsidP="0018007B">
                                  <w:pPr>
                                    <w:pStyle w:val="NormalWeb"/>
                                    <w:spacing w:before="280" w:beforeAutospacing="0" w:after="0" w:afterAutospacing="0"/>
                                    <w:jc w:val="center"/>
                                  </w:pPr>
                                  <w:r>
                                    <w:rPr>
                                      <w:rFonts w:ascii="Calibri" w:eastAsia="Calibri" w:hAnsi="Calibri"/>
                                      <w:sz w:val="18"/>
                                      <w:szCs w:val="18"/>
                                    </w:rPr>
                                    <w:t>Vođe koji nisu menadžeri</w:t>
                                  </w:r>
                                </w:p>
                              </w:txbxContent>
                            </wps:txbx>
                            <wps:bodyPr rot="0" vert="horz" wrap="square" lIns="91440" tIns="45720" rIns="91440" bIns="45720" anchor="t" anchorCtr="0" upright="1">
                              <a:noAutofit/>
                            </wps:bodyPr>
                          </wps:wsp>
                          <wps:wsp>
                            <wps:cNvPr id="105" name="Text Box 60"/>
                            <wps:cNvSpPr txBox="1">
                              <a:spLocks noChangeArrowheads="1"/>
                            </wps:cNvSpPr>
                            <wps:spPr bwMode="auto">
                              <a:xfrm>
                                <a:off x="2100980" y="502998"/>
                                <a:ext cx="1295908" cy="579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B81" w:rsidRDefault="00C45B81" w:rsidP="0018007B">
                                  <w:pPr>
                                    <w:pStyle w:val="NormalWeb"/>
                                    <w:spacing w:before="240" w:beforeAutospacing="0" w:after="0" w:afterAutospacing="0"/>
                                    <w:jc w:val="center"/>
                                  </w:pPr>
                                  <w:r>
                                    <w:rPr>
                                      <w:rFonts w:ascii="Calibri" w:eastAsia="Calibri" w:hAnsi="Calibri"/>
                                      <w:sz w:val="18"/>
                                      <w:szCs w:val="18"/>
                                    </w:rPr>
                                    <w:t>Menadžeri koji su istodobno i vođe</w:t>
                                  </w:r>
                                </w:p>
                              </w:txbxContent>
                            </wps:txbx>
                            <wps:bodyPr rot="0" vert="horz" wrap="square" lIns="91440" tIns="45720" rIns="91440" bIns="45720" anchor="t" anchorCtr="0" upright="1">
                              <a:noAutofit/>
                            </wps:bodyPr>
                          </wps:wsp>
                          <wps:wsp>
                            <wps:cNvPr id="106" name="Oval 69"/>
                            <wps:cNvSpPr>
                              <a:spLocks noChangeArrowheads="1"/>
                            </wps:cNvSpPr>
                            <wps:spPr bwMode="auto">
                              <a:xfrm>
                                <a:off x="2665252" y="1434829"/>
                                <a:ext cx="210516" cy="699428"/>
                              </a:xfrm>
                              <a:prstGeom prst="ellipse">
                                <a:avLst/>
                              </a:prstGeom>
                              <a:solidFill>
                                <a:schemeClr val="accent2">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07" name="AutoShape 62"/>
                            <wps:cNvCnPr>
                              <a:cxnSpLocks noChangeShapeType="1"/>
                            </wps:cNvCnPr>
                            <wps:spPr bwMode="auto">
                              <a:xfrm flipH="1">
                                <a:off x="2767392" y="1016540"/>
                                <a:ext cx="95288" cy="57441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wpc:wpc>
                  </a:graphicData>
                </a:graphic>
              </wp:inline>
            </w:drawing>
          </mc:Choice>
          <mc:Fallback>
            <w:pict>
              <v:group w14:anchorId="78E91737" id="Područje crtanja 466" o:spid="_x0000_s1026" editas="canvas" style="width:449.5pt;height:230.25pt;mso-position-horizontal-relative:char;mso-position-vertical-relative:line" coordsize="57086,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">
                <v:shape id="_x0000_s1027" type="#_x0000_t75" style="position:absolute;width:57086;height:29241;visibility:visible;mso-wrap-style:square">
                  <v:fill o:detectmouseclick="t"/>
                  <v:path o:connecttype="none"/>
                </v:shape>
                <v:group id="Grupa 99" o:spid="_x0000_s1028" style="position:absolute;left:1800;top:1800;width:54140;height:24479" coordsize="53838,24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o:lock v:ext="edit" aspectratio="t"/>
                  <v:group id="Grupa 100" o:spid="_x0000_s1029" style="position:absolute;left:39299;width:14539;height:17961" coordorigin="39299" coordsize="14539,17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type id="_x0000_t202" coordsize="21600,21600" o:spt="202" path="m,l,21600r21600,l21600,xe">
                      <v:stroke joinstyle="miter"/>
                      <v:path gradientshapeok="t" o:connecttype="rect"/>
                    </v:shapetype>
                    <v:shape id="Text Box 53" o:spid="_x0000_s1030" type="#_x0000_t202" style="position:absolute;left:41299;width:12539;height:8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6c8MA&#10;AADcAAAADwAAAGRycy9kb3ducmV2LnhtbESPzW7CQAyE70h9h5Ur9QYOHCoUWBBQtUXqqfydraxJ&#10;IrLeKLuE9O3rQ6XebM145vNyPfjG9NzFOoiF6SQDw1IEV0tp4XR8H8/BxETiqAnCFn44wnr1NFpS&#10;7sJDvrk/pNJoiMScLFQptTliLCr2FCehZVHtGjpPSdeuRNfRQ8N9g7Mse0VPtWhDRS3vKi5uh7u3&#10;cNxcWrl+fG2znsvPc5rj/g3R2pfnYbMAk3hI/+a/671T/Kni6zM6A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36c8MAAADcAAAADwAAAAAAAAAAAAAAAACYAgAAZHJzL2Rv&#10;d25yZXYueG1sUEsFBgAAAAAEAAQA9QAAAIgDAAAAAA==&#10;" fillcolor="#fde9d9 [665]">
                      <v:textbox>
                        <w:txbxContent>
                          <w:p w:rsidR="00C45B81" w:rsidRDefault="00C45B81" w:rsidP="0018007B">
                            <w:pPr>
                              <w:pStyle w:val="NormalWeb"/>
                              <w:spacing w:before="400" w:beforeAutospacing="0" w:after="0" w:afterAutospacing="0" w:line="480" w:lineRule="auto"/>
                              <w:jc w:val="center"/>
                            </w:pPr>
                            <w:r>
                              <w:rPr>
                                <w:rFonts w:ascii="Calibri" w:eastAsia="Calibri" w:hAnsi="Calibri"/>
                                <w:b/>
                                <w:bCs/>
                                <w:sz w:val="22"/>
                                <w:szCs w:val="22"/>
                              </w:rPr>
                              <w:t>VOĐE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 o:spid="_x0000_s1031" type="#_x0000_t34" style="position:absolute;left:38623;top:8998;width:9639;height: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8ZsAAAADcAAAADwAAAGRycy9kb3ducmV2LnhtbERPy6rCMBDdC/5DGOFuRNPKRbQaRQpC&#10;QVz4+ICxGdtiMylN1F6/3lwQ3M3hPGe57kwtHtS6yrKCeByBIM6trrhQcD5tRzMQziNrrC2Tgj9y&#10;sF71e0tMtH3ygR5HX4gQwi5BBaX3TSKly0sy6Ma2IQ7c1bYGfYBtIXWLzxBuajmJoqk0WHFoKLGh&#10;tKT8drwbBdmrMrthfJ7vSc8yV9QpXn5TpX4G3WYBwlPnv+KPO9NhfhzD/zPhAr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gPGbAAAAA3AAAAA8AAAAAAAAAAAAAAAAA&#10;oQIAAGRycy9kb3ducmV2LnhtbFBLBQYAAAAABAAEAPkAAACOAwAAAAA=&#10;" adj="298"/>
                  </v:group>
                  <v:group id="Grupa 101" o:spid="_x0000_s1032" style="position:absolute;width:16086;height:17861" coordsize="16086,17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52" o:spid="_x0000_s1033" type="#_x0000_t202" style="position:absolute;width:12539;height:8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gqMMA&#10;AADcAAAADwAAAGRycy9kb3ducmV2LnhtbESPQW/CMAyF75P2HyJP4jaccUCoIyC2aYC0E7DtbDWm&#10;rdY4VRNK9+/nwyRutt7ze5+X6zG0ZuA+NVEcPE0tGJYy+kYqB5+n98cFmJRJPLVR2MEvJ1iv7u+W&#10;VPh4lQMPx1wZDZFUkIM6565ATGXNgdI0diyqnWMfKOvaV+h7ump4aHFm7RwDNaINNXX8WnP5c7wE&#10;B6fNdyfn7ceLHbjafeUF7t8QnZs8jJtnMJnHfDP/X++94lul1Wd0A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JgqMMAAADcAAAADwAAAAAAAAAAAAAAAACYAgAAZHJzL2Rv&#10;d25yZXYueG1sUEsFBgAAAAAEAAQA9QAAAIgDAAAAAA==&#10;" fillcolor="#fde9d9 [665]">
                      <v:textbox>
                        <w:txbxContent>
                          <w:p w:rsidR="00C45B81" w:rsidRDefault="00C45B81" w:rsidP="0018007B">
                            <w:pPr>
                              <w:pStyle w:val="NormalWeb"/>
                              <w:spacing w:before="400" w:beforeAutospacing="0" w:after="0" w:afterAutospacing="0" w:line="480" w:lineRule="auto"/>
                              <w:jc w:val="center"/>
                            </w:pPr>
                            <w:r>
                              <w:rPr>
                                <w:rFonts w:ascii="Calibri" w:eastAsia="Calibri" w:hAnsi="Calibri"/>
                                <w:b/>
                                <w:bCs/>
                                <w:sz w:val="22"/>
                                <w:szCs w:val="22"/>
                              </w:rPr>
                              <w:t>MENADŽERI</w:t>
                            </w:r>
                          </w:p>
                        </w:txbxContent>
                      </v:textbox>
                    </v:shape>
                    <v:shape id="AutoShape 57" o:spid="_x0000_s1034" type="#_x0000_t34" style="position:absolute;left:6177;top:8219;width:9909;height:964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L28IAAADcAAAADwAAAGRycy9kb3ducmV2LnhtbERP32vCMBB+H/g/hBN801RhotUoIlSG&#10;zsF0MHw7mrMtNpeSRK3/vRkIe7uP7+fNl62pxY2crywrGA4SEMS51RUXCn6OWX8CwgdkjbVlUvAg&#10;D8tF522OqbZ3/qbbIRQihrBPUUEZQpNK6fOSDPqBbYgjd7bOYIjQFVI7vMdwU8tRkoylwYpjQ4kN&#10;rUvKL4erUbDd7Tey+B3S/vKVTdzn6D1/ZCelet12NQMRqA3/4pf7Q8f5yRT+no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bL28IAAADcAAAADwAAAAAAAAAAAAAA&#10;AAChAgAAZHJzL2Rvd25yZXYueG1sUEsFBgAAAAAEAAQA+QAAAJADAAAAAA==&#10;" adj="21807"/>
                  </v:group>
                  <v:group id="Grupa 102" o:spid="_x0000_s1035" style="position:absolute;left:16099;top:5029;width:23316;height:19020" coordorigin="16099,5029" coordsize="23316,19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55" o:spid="_x0000_s1036" style="position:absolute;left:16389;top:11576;width:12183;height:127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b478A&#10;AADcAAAADwAAAGRycy9kb3ducmV2LnhtbERPTYvCMBC9L/gfwix4W9Pdgko1igiFBU+teh+asS02&#10;k5Jka9dfbwTB2zze56y3o+nEQM63lhV8zxIQxJXVLdcKTsf8awnCB2SNnWVS8E8etpvJxxozbW9c&#10;0FCGWsQQ9hkqaELoMyl91ZBBP7M9ceQu1hkMEbpaaoe3GG46+ZMkc2mw5djQYE/7hqpr+WcUFG1a&#10;cJpX0tL9at2u7BaHxVmp6ee4W4EINIa3+OX+1XF+ks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FhvjvwAAANwAAAAPAAAAAAAAAAAAAAAAAJgCAABkcnMvZG93bnJl&#10;di54bWxQSwUGAAAAAAQABAD1AAAAhAMAAAAA&#10;" fillcolor="#8db3e2 [1311]">
                      <v:textbox>
                        <w:txbxContent>
                          <w:p w:rsidR="00C45B81" w:rsidRDefault="00C45B81" w:rsidP="0018007B">
                            <w:pPr>
                              <w:pStyle w:val="NormalWeb"/>
                              <w:spacing w:before="280" w:beforeAutospacing="0" w:after="0" w:afterAutospacing="0"/>
                              <w:jc w:val="center"/>
                            </w:pPr>
                            <w:r>
                              <w:rPr>
                                <w:rFonts w:ascii="Calibri" w:eastAsia="Calibri" w:hAnsi="Calibri"/>
                                <w:sz w:val="18"/>
                                <w:szCs w:val="18"/>
                              </w:rPr>
                              <w:t>Menadžeri koji nisu vođe</w:t>
                            </w:r>
                          </w:p>
                        </w:txbxContent>
                      </v:textbox>
                    </v:oval>
                    <v:oval id="Oval 55" o:spid="_x0000_s1037" style="position:absolute;left:26944;top:11478;width:12180;height:12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aAsEA&#10;AADcAAAADwAAAGRycy9kb3ducmV2LnhtbERP24rCMBB9X/Afwgj7pqmuilSjeL88iZcPGJqxLTaT&#10;bpPV+vdGEPZtDuc642ltCnGnyuWWFXTaEQjixOqcUwWX87o1BOE8ssbCMil4koPppPE1xljbBx/p&#10;fvKpCCHsYlSQeV/GUrokI4OubUviwF1tZdAHWKVSV/gI4aaQ3SgaSIM5h4YMS1pklNxOf0ZBf1ts&#10;FsdZee6s3Xwp98vDz+r3oNR3s56NQHiq/b/4497pMD/qwfuZcIG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JWgLBAAAA3AAAAA8AAAAAAAAAAAAAAAAAmAIAAGRycy9kb3du&#10;cmV2LnhtbFBLBQYAAAAABAAEAPUAAACGAwAAAAA=&#10;" fillcolor="#d6e3bc [1302]">
                      <v:textbox>
                        <w:txbxContent>
                          <w:p w:rsidR="00C45B81" w:rsidRDefault="00C45B81" w:rsidP="0018007B">
                            <w:pPr>
                              <w:pStyle w:val="NormalWeb"/>
                              <w:spacing w:before="280" w:beforeAutospacing="0" w:after="0" w:afterAutospacing="0"/>
                              <w:jc w:val="center"/>
                            </w:pPr>
                            <w:r>
                              <w:rPr>
                                <w:rFonts w:ascii="Calibri" w:eastAsia="Calibri" w:hAnsi="Calibri"/>
                                <w:sz w:val="18"/>
                                <w:szCs w:val="18"/>
                              </w:rPr>
                              <w:t>Vođe koji nisu menadžeri</w:t>
                            </w:r>
                          </w:p>
                        </w:txbxContent>
                      </v:textbox>
                    </v:oval>
                    <v:shape id="Text Box 60" o:spid="_x0000_s1038" type="#_x0000_t202" style="position:absolute;left:21009;top:5029;width:12959;height:5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C45B81" w:rsidRDefault="00C45B81" w:rsidP="0018007B">
                            <w:pPr>
                              <w:pStyle w:val="NormalWeb"/>
                              <w:spacing w:before="240" w:beforeAutospacing="0" w:after="0" w:afterAutospacing="0"/>
                              <w:jc w:val="center"/>
                            </w:pPr>
                            <w:r>
                              <w:rPr>
                                <w:rFonts w:ascii="Calibri" w:eastAsia="Calibri" w:hAnsi="Calibri"/>
                                <w:sz w:val="18"/>
                                <w:szCs w:val="18"/>
                              </w:rPr>
                              <w:t>Menadžeri koji su istodobno i vođe</w:t>
                            </w:r>
                          </w:p>
                        </w:txbxContent>
                      </v:textbox>
                    </v:shape>
                    <v:oval id="Oval 69" o:spid="_x0000_s1039" style="position:absolute;left:26652;top:14348;width:2105;height: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iMcEA&#10;AADcAAAADwAAAGRycy9kb3ducmV2LnhtbERPTWsCMRC9C/0PYQq9iCa2IMtqlFIQCz11VdDbuBl3&#10;FzeTZRM1/feNIHibx/uc+TLaVlyp941jDZOxAkFcOtNwpWG7WY0yED4gG2wdk4Y/8rBcvAzmmBt3&#10;41+6FqESKYR9jhrqELpcSl/WZNGPXUecuJPrLYYE+0qaHm8p3LbyXamptNhwaqixo6+aynNxsRqG&#10;7HcH97Eusp/dXh3pEnFlo9Zvr/FzBiJQDE/xw/1t0nw1hfs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S4jHBAAAA3AAAAA8AAAAAAAAAAAAAAAAAmAIAAGRycy9kb3du&#10;cmV2LnhtbFBLBQYAAAAABAAEAPUAAACGAwAAAAA=&#10;" fillcolor="#d99594 [1941]"/>
                    <v:shapetype id="_x0000_t32" coordsize="21600,21600" o:spt="32" o:oned="t" path="m,l21600,21600e" filled="f">
                      <v:path arrowok="t" fillok="f" o:connecttype="none"/>
                      <o:lock v:ext="edit" shapetype="t"/>
                    </v:shapetype>
                    <v:shape id="AutoShape 62" o:spid="_x0000_s1040" type="#_x0000_t32" style="position:absolute;left:27673;top:10165;width:953;height:5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bfMUAAADcAAAADwAAAGRycy9kb3ducmV2LnhtbESPQWvCQBCF7wX/wzJCL6VurKAhdRUR&#10;BC8tVj30OM2OSTQ7G3ZXE/31bkHwNsN7874303lnanEh5yvLCoaDBARxbnXFhYL9bvWegvABWWNt&#10;mRRcycN81nuZYqZtyz902YZCxBD2GSooQ2gyKX1ekkE/sA1x1A7WGQxxdYXUDtsYbmr5kSRjabDi&#10;SCixoWVJ+Wl7NhHydtx8LdvrbRRONh3y95//bZxSr/1u8QkiUBee5sf1Wsf6yQT+n4kT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SbfMUAAADcAAAADwAAAAAAAAAA&#10;AAAAAAChAgAAZHJzL2Rvd25yZXYueG1sUEsFBgAAAAAEAAQA+QAAAJMDAAAAAA==&#10;" strokeweight=".25pt"/>
                  </v:group>
                </v:group>
                <w10:anchorlock/>
              </v:group>
            </w:pict>
          </mc:Fallback>
        </mc:AlternateContent>
      </w:r>
    </w:p>
    <w:p w:rsidR="005D7F46" w:rsidRPr="007A5148" w:rsidRDefault="005D7F46" w:rsidP="00FD16EE">
      <w:pPr>
        <w:pStyle w:val="Izvorzaslikuilitablicu"/>
      </w:pPr>
      <w:r w:rsidRPr="007A5148">
        <w:t xml:space="preserve">Izvor: Certo, D. S. &amp; Certo, S. T., 2008. </w:t>
      </w:r>
      <w:r w:rsidRPr="007A5148">
        <w:rPr>
          <w:i/>
          <w:iCs/>
        </w:rPr>
        <w:t xml:space="preserve">Moderni menadžment, </w:t>
      </w:r>
      <w:r w:rsidRPr="007A5148">
        <w:t>Zagreb: Mate, str. 353.</w:t>
      </w:r>
    </w:p>
    <w:p w:rsidR="00CE41BC" w:rsidRPr="007A5148" w:rsidRDefault="0055263C" w:rsidP="005D7F46">
      <w:r w:rsidRPr="007A5148">
        <w:rPr>
          <w:lang w:bidi="en-US"/>
        </w:rPr>
        <w:lastRenderedPageBreak/>
        <w:t>Peppard i sur. kao s</w:t>
      </w:r>
      <w:r w:rsidR="00CE41BC" w:rsidRPr="007A5148">
        <w:rPr>
          <w:lang w:bidi="en-US"/>
        </w:rPr>
        <w:t xml:space="preserve">uvremeni istraživači </w:t>
      </w:r>
      <w:r w:rsidRPr="007A5148">
        <w:rPr>
          <w:lang w:bidi="en-US"/>
        </w:rPr>
        <w:t xml:space="preserve">IT menadžmenta, </w:t>
      </w:r>
      <w:r w:rsidR="00CE41BC" w:rsidRPr="007A5148">
        <w:rPr>
          <w:lang w:bidi="en-US"/>
        </w:rPr>
        <w:t xml:space="preserve">drže da </w:t>
      </w:r>
      <w:r w:rsidR="00CE41BC" w:rsidRPr="007A5148">
        <w:t xml:space="preserve">IT menadžer preuzima sve snažniju i proaktivniju ulogu vođe </w:t>
      </w:r>
      <w:sdt>
        <w:sdtPr>
          <w:id w:val="-1503960963"/>
          <w:citation/>
        </w:sdtPr>
        <w:sdtEndPr/>
        <w:sdtContent>
          <w:r w:rsidR="00CE41BC" w:rsidRPr="007A5148">
            <w:fldChar w:fldCharType="begin"/>
          </w:r>
          <w:r w:rsidR="00CE41BC" w:rsidRPr="007A5148">
            <w:instrText xml:space="preserve">CITATION Joe11 \t  \l 1050 </w:instrText>
          </w:r>
          <w:r w:rsidR="00CE41BC" w:rsidRPr="007A5148">
            <w:fldChar w:fldCharType="separate"/>
          </w:r>
          <w:r w:rsidR="001B6365" w:rsidRPr="001B6365">
            <w:rPr>
              <w:noProof/>
            </w:rPr>
            <w:t>(Peppard, Edwards, &amp; Lambert, 2011)</w:t>
          </w:r>
          <w:r w:rsidR="00CE41BC" w:rsidRPr="007A5148">
            <w:fldChar w:fldCharType="end"/>
          </w:r>
        </w:sdtContent>
      </w:sdt>
      <w:r w:rsidR="00CE41BC" w:rsidRPr="007A5148">
        <w:t xml:space="preserve">. To povećava njegovu odgovornost i važnost osvješćivanja njegove suvremene uloge. </w:t>
      </w:r>
    </w:p>
    <w:p w:rsidR="005D7F46" w:rsidRPr="007A5148" w:rsidRDefault="005D7F46" w:rsidP="005D7F46">
      <w:pPr>
        <w:rPr>
          <w:lang w:bidi="en-US"/>
        </w:rPr>
      </w:pPr>
      <w:r w:rsidRPr="007A5148">
        <w:rPr>
          <w:lang w:bidi="en-US"/>
        </w:rPr>
        <w:t>Kad su u pitanju potrebne karakteristike vođe, tj. menadžera kao vođe, Brajša ističe da je vođa tolerantan i obziran prema suradnicima, pomaže im, uvažava ih, originalan je</w:t>
      </w:r>
      <w:r w:rsidR="00246898">
        <w:rPr>
          <w:lang w:bidi="en-US"/>
        </w:rPr>
        <w:t>,</w:t>
      </w:r>
      <w:r w:rsidRPr="007A5148">
        <w:rPr>
          <w:lang w:bidi="en-US"/>
        </w:rPr>
        <w:t xml:space="preserve"> spontan i maštovit, ne kontrolira suradnike, a privlači ih i oduševljava svojim optimizmom, vodeći ih prema zajedničkom</w:t>
      </w:r>
      <w:r w:rsidR="00246898">
        <w:rPr>
          <w:lang w:bidi="en-US"/>
        </w:rPr>
        <w:t>e</w:t>
      </w:r>
      <w:r w:rsidRPr="007A5148">
        <w:rPr>
          <w:lang w:bidi="en-US"/>
        </w:rPr>
        <w:t xml:space="preserve"> cilju </w:t>
      </w:r>
      <w:sdt>
        <w:sdtPr>
          <w:rPr>
            <w:lang w:bidi="en-US"/>
          </w:rPr>
          <w:id w:val="1331723714"/>
          <w:citation/>
        </w:sdtPr>
        <w:sdtEndPr/>
        <w:sdtContent>
          <w:r w:rsidRPr="007A5148">
            <w:rPr>
              <w:lang w:bidi="en-US"/>
            </w:rPr>
            <w:fldChar w:fldCharType="begin"/>
          </w:r>
          <w:r w:rsidRPr="007A5148">
            <w:rPr>
              <w:lang w:bidi="en-US"/>
            </w:rPr>
            <w:instrText xml:space="preserve">CITATION Bra10 \p 67 \l 1050 </w:instrText>
          </w:r>
          <w:r w:rsidRPr="007A5148">
            <w:rPr>
              <w:lang w:bidi="en-US"/>
            </w:rPr>
            <w:fldChar w:fldCharType="separate"/>
          </w:r>
          <w:r w:rsidR="001B6365">
            <w:rPr>
              <w:noProof/>
              <w:lang w:bidi="en-US"/>
            </w:rPr>
            <w:t>(Brajša, 2010, str. 67)</w:t>
          </w:r>
          <w:r w:rsidRPr="007A5148">
            <w:rPr>
              <w:lang w:bidi="en-US"/>
            </w:rPr>
            <w:fldChar w:fldCharType="end"/>
          </w:r>
        </w:sdtContent>
      </w:sdt>
      <w:r w:rsidRPr="007A5148">
        <w:rPr>
          <w:lang w:bidi="en-US"/>
        </w:rPr>
        <w:t xml:space="preserve">. </w:t>
      </w:r>
      <w:r w:rsidR="00432B06" w:rsidRPr="007A5148">
        <w:rPr>
          <w:lang w:bidi="en-US"/>
        </w:rPr>
        <w:t xml:space="preserve">Suradnici će bolje nasljedovati onoga menadžera koji je više vođa. Sve se više ističe važnost vođenja kroz pogled na ljude kao jedinke i kroz pristupačniji i ljudskiji odnos prema suradniku. </w:t>
      </w:r>
      <w:r w:rsidRPr="007A5148">
        <w:rPr>
          <w:lang w:bidi="en-US"/>
        </w:rPr>
        <w:t xml:space="preserve">Budućnost </w:t>
      </w:r>
      <w:r w:rsidR="00246898">
        <w:rPr>
          <w:lang w:bidi="en-US"/>
        </w:rPr>
        <w:t xml:space="preserve">je </w:t>
      </w:r>
      <w:r w:rsidRPr="007A5148">
        <w:rPr>
          <w:lang w:bidi="en-US"/>
        </w:rPr>
        <w:t xml:space="preserve">vođenja u modernizaciji i stvaranju organizacija koje su, ne samo napredne, nego i </w:t>
      </w:r>
      <w:r w:rsidRPr="007A5148">
        <w:rPr>
          <w:i/>
          <w:lang w:bidi="en-US"/>
        </w:rPr>
        <w:t>prikladne za ljudska bića</w:t>
      </w:r>
      <w:r w:rsidRPr="007A5148">
        <w:rPr>
          <w:lang w:bidi="en-US"/>
        </w:rPr>
        <w:t xml:space="preserve"> </w:t>
      </w:r>
      <w:sdt>
        <w:sdtPr>
          <w:rPr>
            <w:lang w:bidi="en-US"/>
          </w:rPr>
          <w:id w:val="-1379863588"/>
          <w:citation/>
        </w:sdtPr>
        <w:sdtEndPr/>
        <w:sdtContent>
          <w:r w:rsidRPr="007A5148">
            <w:rPr>
              <w:lang w:bidi="en-US"/>
            </w:rPr>
            <w:fldChar w:fldCharType="begin"/>
          </w:r>
          <w:r w:rsidRPr="007A5148">
            <w:rPr>
              <w:lang w:bidi="en-US"/>
            </w:rPr>
            <w:instrText xml:space="preserve">CITATION Ham09 \p 256 \l 1050 </w:instrText>
          </w:r>
          <w:r w:rsidRPr="007A5148">
            <w:rPr>
              <w:lang w:bidi="en-US"/>
            </w:rPr>
            <w:fldChar w:fldCharType="separate"/>
          </w:r>
          <w:r w:rsidR="001B6365">
            <w:rPr>
              <w:noProof/>
              <w:lang w:bidi="en-US"/>
            </w:rPr>
            <w:t>(Hamel, 2009, str. 256)</w:t>
          </w:r>
          <w:r w:rsidRPr="007A5148">
            <w:rPr>
              <w:lang w:bidi="en-US"/>
            </w:rPr>
            <w:fldChar w:fldCharType="end"/>
          </w:r>
        </w:sdtContent>
      </w:sdt>
      <w:r w:rsidRPr="007A5148">
        <w:rPr>
          <w:lang w:bidi="en-US"/>
        </w:rPr>
        <w:t xml:space="preserve"> jer je to ključni čimbenik razlikovanja dobrih i loših organizacija u budućnosti, a samim time i njihovih predispozicija za uspjeh. </w:t>
      </w:r>
    </w:p>
    <w:p w:rsidR="00FD2A29" w:rsidRPr="007A5148" w:rsidRDefault="00FD2A29" w:rsidP="00AB32A1">
      <w:pPr>
        <w:pStyle w:val="Heading2"/>
      </w:pPr>
      <w:bookmarkStart w:id="34" w:name="_Toc462787684"/>
      <w:r w:rsidRPr="007A5148">
        <w:t>Vođenje</w:t>
      </w:r>
      <w:bookmarkEnd w:id="34"/>
    </w:p>
    <w:p w:rsidR="00FD2A29" w:rsidRPr="007A5148" w:rsidRDefault="00FD2A29" w:rsidP="00FD2A29">
      <w:pPr>
        <w:pStyle w:val="Misao"/>
      </w:pPr>
      <w:r w:rsidRPr="007A5148">
        <w:t>...</w:t>
      </w:r>
      <w:r w:rsidR="001E333A">
        <w:t xml:space="preserve"> </w:t>
      </w:r>
      <w:r w:rsidRPr="007A5148">
        <w:t>vo</w:t>
      </w:r>
      <w:r w:rsidRPr="007A5148">
        <w:rPr>
          <w:rFonts w:ascii="Times New Roman" w:hAnsi="Times New Roman"/>
        </w:rPr>
        <w:t>đ</w:t>
      </w:r>
      <w:r w:rsidRPr="007A5148">
        <w:t>enje igra kriti</w:t>
      </w:r>
      <w:r w:rsidRPr="007A5148">
        <w:rPr>
          <w:rFonts w:ascii="Times New Roman" w:hAnsi="Times New Roman"/>
        </w:rPr>
        <w:t>č</w:t>
      </w:r>
      <w:r w:rsidRPr="007A5148">
        <w:t>nu, ako ne i najkriti</w:t>
      </w:r>
      <w:r w:rsidRPr="007A5148">
        <w:rPr>
          <w:rFonts w:ascii="Times New Roman" w:hAnsi="Times New Roman"/>
        </w:rPr>
        <w:t>č</w:t>
      </w:r>
      <w:r w:rsidRPr="007A5148">
        <w:t>niju ulogu te je stoga važno kao tema za prou</w:t>
      </w:r>
      <w:r w:rsidRPr="007A5148">
        <w:rPr>
          <w:rFonts w:ascii="Times New Roman" w:hAnsi="Times New Roman"/>
        </w:rPr>
        <w:t>č</w:t>
      </w:r>
      <w:r w:rsidRPr="007A5148">
        <w:t>avanje i istra</w:t>
      </w:r>
      <w:r w:rsidRPr="007A5148">
        <w:rPr>
          <w:rFonts w:ascii="Bradley Hand ITC" w:hAnsi="Bradley Hand ITC" w:cs="Bradley Hand ITC"/>
        </w:rPr>
        <w:t>ž</w:t>
      </w:r>
      <w:r w:rsidRPr="007A5148">
        <w:t>ivanje.</w:t>
      </w:r>
    </w:p>
    <w:p w:rsidR="00FD2A29" w:rsidRPr="007A5148" w:rsidRDefault="00237E75" w:rsidP="00FD2A29">
      <w:pPr>
        <w:pStyle w:val="MisaoAutor"/>
      </w:pPr>
      <w:sdt>
        <w:sdtPr>
          <w:id w:val="-1314169607"/>
          <w:citation/>
        </w:sdtPr>
        <w:sdtEndPr/>
        <w:sdtContent>
          <w:r w:rsidR="00FD2A29" w:rsidRPr="007A5148">
            <w:fldChar w:fldCharType="begin"/>
          </w:r>
          <w:r w:rsidR="003A463C" w:rsidRPr="007A5148">
            <w:instrText xml:space="preserve">CITATION Ber08 \p 25 \t  \l 1050 </w:instrText>
          </w:r>
          <w:r w:rsidR="00FD2A29" w:rsidRPr="007A5148">
            <w:fldChar w:fldCharType="separate"/>
          </w:r>
          <w:r w:rsidR="001B6365">
            <w:rPr>
              <w:noProof/>
            </w:rPr>
            <w:t>(Bass &amp; Bass, 2008, str. 25)</w:t>
          </w:r>
          <w:r w:rsidR="00FD2A29" w:rsidRPr="007A5148">
            <w:fldChar w:fldCharType="end"/>
          </w:r>
        </w:sdtContent>
      </w:sdt>
    </w:p>
    <w:p w:rsidR="00BC62D9" w:rsidRPr="007A5148" w:rsidRDefault="00FD2A29" w:rsidP="00FD2A29">
      <w:pPr>
        <w:rPr>
          <w:lang w:bidi="en-US"/>
        </w:rPr>
      </w:pPr>
      <w:r w:rsidRPr="007A5148">
        <w:rPr>
          <w:lang w:bidi="en-US"/>
        </w:rPr>
        <w:t>Vođenje je jedno od najstarijih umijeća koje su ljudi proučavali i koristili od pamtivijeka. Tako Bernard Baas u monumentalnom</w:t>
      </w:r>
      <w:r w:rsidR="00246898">
        <w:rPr>
          <w:lang w:bidi="en-US"/>
        </w:rPr>
        <w:t>e</w:t>
      </w:r>
      <w:r w:rsidRPr="007A5148">
        <w:rPr>
          <w:lang w:bidi="en-US"/>
        </w:rPr>
        <w:t xml:space="preserve"> djelu o vođenju navodi zapise iz starog</w:t>
      </w:r>
      <w:r w:rsidR="00246898">
        <w:rPr>
          <w:lang w:bidi="en-US"/>
        </w:rPr>
        <w:t>a</w:t>
      </w:r>
      <w:r w:rsidRPr="007A5148">
        <w:rPr>
          <w:lang w:bidi="en-US"/>
        </w:rPr>
        <w:t xml:space="preserve"> Egipta koji datiraju </w:t>
      </w:r>
      <w:r w:rsidR="0055263C" w:rsidRPr="007A5148">
        <w:rPr>
          <w:lang w:bidi="en-US"/>
        </w:rPr>
        <w:t xml:space="preserve">iz vremena od </w:t>
      </w:r>
      <w:r w:rsidRPr="007A5148">
        <w:rPr>
          <w:lang w:bidi="en-US"/>
        </w:rPr>
        <w:t xml:space="preserve">oko 3000 godina prije Krista, a govore o </w:t>
      </w:r>
      <w:r w:rsidRPr="007A5148">
        <w:rPr>
          <w:i/>
          <w:lang w:bidi="en-US"/>
        </w:rPr>
        <w:t>vođenju</w:t>
      </w:r>
      <w:r w:rsidRPr="007A5148">
        <w:rPr>
          <w:lang w:bidi="en-US"/>
        </w:rPr>
        <w:t>,</w:t>
      </w:r>
      <w:r w:rsidRPr="007A5148">
        <w:rPr>
          <w:i/>
          <w:lang w:bidi="en-US"/>
        </w:rPr>
        <w:t xml:space="preserve"> voditelju</w:t>
      </w:r>
      <w:r w:rsidRPr="007A5148">
        <w:rPr>
          <w:lang w:bidi="en-US"/>
        </w:rPr>
        <w:t xml:space="preserve"> i </w:t>
      </w:r>
      <w:r w:rsidRPr="007A5148">
        <w:rPr>
          <w:i/>
          <w:lang w:bidi="en-US"/>
        </w:rPr>
        <w:t xml:space="preserve">sljedbeniku </w:t>
      </w:r>
      <w:sdt>
        <w:sdtPr>
          <w:rPr>
            <w:lang w:bidi="en-US"/>
          </w:rPr>
          <w:id w:val="-271626340"/>
          <w:citation/>
        </w:sdtPr>
        <w:sdtEndPr/>
        <w:sdtContent>
          <w:r w:rsidRPr="007A5148">
            <w:rPr>
              <w:lang w:bidi="en-US"/>
            </w:rPr>
            <w:fldChar w:fldCharType="begin"/>
          </w:r>
          <w:r w:rsidR="003A463C" w:rsidRPr="007A5148">
            <w:rPr>
              <w:lang w:bidi="en-US"/>
            </w:rPr>
            <w:instrText xml:space="preserve">CITATION Ber08 \l 1050 </w:instrText>
          </w:r>
          <w:r w:rsidRPr="007A5148">
            <w:rPr>
              <w:lang w:bidi="en-US"/>
            </w:rPr>
            <w:fldChar w:fldCharType="separate"/>
          </w:r>
          <w:r w:rsidR="001B6365">
            <w:rPr>
              <w:noProof/>
              <w:lang w:bidi="en-US"/>
            </w:rPr>
            <w:t>(Bass &amp; Bass, 2008)</w:t>
          </w:r>
          <w:r w:rsidRPr="007A5148">
            <w:rPr>
              <w:lang w:bidi="en-US"/>
            </w:rPr>
            <w:fldChar w:fldCharType="end"/>
          </w:r>
        </w:sdtContent>
      </w:sdt>
      <w:r w:rsidRPr="007A5148">
        <w:rPr>
          <w:lang w:bidi="en-US"/>
        </w:rPr>
        <w:t xml:space="preserve">. Kontinuitet važnosti vođenja </w:t>
      </w:r>
      <w:r w:rsidR="00246898">
        <w:rPr>
          <w:lang w:bidi="en-US"/>
        </w:rPr>
        <w:t>tijekom</w:t>
      </w:r>
      <w:r w:rsidR="00246898" w:rsidRPr="007A5148">
        <w:rPr>
          <w:lang w:bidi="en-US"/>
        </w:rPr>
        <w:t xml:space="preserve"> </w:t>
      </w:r>
      <w:r w:rsidRPr="007A5148">
        <w:rPr>
          <w:lang w:bidi="en-US"/>
        </w:rPr>
        <w:t>povijest</w:t>
      </w:r>
      <w:r w:rsidR="00246898">
        <w:rPr>
          <w:lang w:bidi="en-US"/>
        </w:rPr>
        <w:t>i</w:t>
      </w:r>
      <w:r w:rsidRPr="007A5148">
        <w:rPr>
          <w:lang w:bidi="en-US"/>
        </w:rPr>
        <w:t xml:space="preserve"> opisuje </w:t>
      </w:r>
      <w:r w:rsidR="0055263C" w:rsidRPr="007A5148">
        <w:rPr>
          <w:lang w:bidi="en-US"/>
        </w:rPr>
        <w:t xml:space="preserve">se </w:t>
      </w:r>
      <w:r w:rsidRPr="007A5148">
        <w:rPr>
          <w:lang w:bidi="en-US"/>
        </w:rPr>
        <w:t xml:space="preserve">preko kineskih klasičnih autora, zatim Homera s likovima iz </w:t>
      </w:r>
      <w:r w:rsidRPr="007A5148">
        <w:rPr>
          <w:i/>
          <w:lang w:bidi="en-US"/>
        </w:rPr>
        <w:t>Ilijade i Odiseje</w:t>
      </w:r>
      <w:r w:rsidRPr="007A5148">
        <w:rPr>
          <w:lang w:bidi="en-US"/>
        </w:rPr>
        <w:t>, grčkih filozofa, preko Machiavellija pa sve do suvremenih autora. Veliki su narodi i velike organizacije rezultat velikog</w:t>
      </w:r>
      <w:r w:rsidR="00246898">
        <w:rPr>
          <w:lang w:bidi="en-US"/>
        </w:rPr>
        <w:t>a</w:t>
      </w:r>
      <w:r w:rsidRPr="007A5148">
        <w:rPr>
          <w:lang w:bidi="en-US"/>
        </w:rPr>
        <w:t xml:space="preserve"> vođenja</w:t>
      </w:r>
      <w:r w:rsidR="00432B06" w:rsidRPr="007A5148">
        <w:rPr>
          <w:lang w:bidi="en-US"/>
        </w:rPr>
        <w:t>,</w:t>
      </w:r>
      <w:r w:rsidRPr="007A5148">
        <w:rPr>
          <w:lang w:bidi="en-US"/>
        </w:rPr>
        <w:t xml:space="preserve"> a za nestanak cijelih naroda i civilizacija odgovorno</w:t>
      </w:r>
      <w:r w:rsidR="00432B06" w:rsidRPr="007A5148">
        <w:rPr>
          <w:lang w:bidi="en-US"/>
        </w:rPr>
        <w:t xml:space="preserve"> je</w:t>
      </w:r>
      <w:r w:rsidRPr="007A5148">
        <w:rPr>
          <w:lang w:bidi="en-US"/>
        </w:rPr>
        <w:t xml:space="preserve"> loše vođenje ili nedostatak jakoga vođe</w:t>
      </w:r>
      <w:r w:rsidR="00CD0EAB">
        <w:rPr>
          <w:lang w:bidi="en-US"/>
        </w:rPr>
        <w:t xml:space="preserve">, a </w:t>
      </w:r>
      <w:r w:rsidRPr="007A5148">
        <w:rPr>
          <w:lang w:bidi="en-US"/>
        </w:rPr>
        <w:t>vođenj</w:t>
      </w:r>
      <w:r w:rsidR="00CD0EAB">
        <w:rPr>
          <w:lang w:bidi="en-US"/>
        </w:rPr>
        <w:t>e</w:t>
      </w:r>
      <w:r w:rsidRPr="007A5148">
        <w:rPr>
          <w:lang w:bidi="en-US"/>
        </w:rPr>
        <w:t xml:space="preserve"> je jedn</w:t>
      </w:r>
      <w:r w:rsidR="00CD0EAB">
        <w:rPr>
          <w:lang w:bidi="en-US"/>
        </w:rPr>
        <w:t>o</w:t>
      </w:r>
      <w:r w:rsidRPr="007A5148">
        <w:rPr>
          <w:lang w:bidi="en-US"/>
        </w:rPr>
        <w:t xml:space="preserve"> od ključnih interpersonalnih uloga koju menadžer igra u organizaciji u kojoj radi </w:t>
      </w:r>
      <w:sdt>
        <w:sdtPr>
          <w:rPr>
            <w:lang w:bidi="en-US"/>
          </w:rPr>
          <w:id w:val="-411632673"/>
          <w:citation/>
        </w:sdtPr>
        <w:sdtEndPr/>
        <w:sdtContent>
          <w:r w:rsidRPr="007A5148">
            <w:rPr>
              <w:lang w:bidi="en-US"/>
            </w:rPr>
            <w:fldChar w:fldCharType="begin"/>
          </w:r>
          <w:r w:rsidRPr="007A5148">
            <w:rPr>
              <w:lang w:bidi="en-US"/>
            </w:rPr>
            <w:instrText xml:space="preserve"> CITATION Omr09 \l 1050 </w:instrText>
          </w:r>
          <w:r w:rsidRPr="007A5148">
            <w:rPr>
              <w:lang w:bidi="en-US"/>
            </w:rPr>
            <w:fldChar w:fldCharType="separate"/>
          </w:r>
          <w:r w:rsidR="001B6365">
            <w:rPr>
              <w:noProof/>
              <w:lang w:bidi="en-US"/>
            </w:rPr>
            <w:t xml:space="preserve">(Omran, </w:t>
          </w:r>
          <w:r w:rsidR="001B6365">
            <w:rPr>
              <w:noProof/>
              <w:lang w:bidi="en-US"/>
            </w:rPr>
            <w:lastRenderedPageBreak/>
            <w:t>Mahmood, &amp; Hussin, 2009)</w:t>
          </w:r>
          <w:r w:rsidRPr="007A5148">
            <w:rPr>
              <w:lang w:bidi="en-US"/>
            </w:rPr>
            <w:fldChar w:fldCharType="end"/>
          </w:r>
        </w:sdtContent>
      </w:sdt>
      <w:r w:rsidRPr="007A5148">
        <w:rPr>
          <w:lang w:bidi="en-US"/>
        </w:rPr>
        <w:t>. Vođa</w:t>
      </w:r>
      <w:r w:rsidR="0055263C" w:rsidRPr="007A5148">
        <w:rPr>
          <w:rStyle w:val="FootnoteReference"/>
          <w:lang w:bidi="en-US"/>
        </w:rPr>
        <w:footnoteReference w:id="14"/>
      </w:r>
      <w:r w:rsidRPr="007A5148">
        <w:rPr>
          <w:lang w:bidi="en-US"/>
        </w:rPr>
        <w:t xml:space="preserve"> vodi svjesno i podsvjesno </w:t>
      </w:r>
      <w:sdt>
        <w:sdtPr>
          <w:rPr>
            <w:lang w:bidi="en-US"/>
          </w:rPr>
          <w:id w:val="-2007195714"/>
          <w:citation/>
        </w:sdtPr>
        <w:sdtEndPr/>
        <w:sdtContent>
          <w:r w:rsidRPr="007A5148">
            <w:rPr>
              <w:lang w:bidi="en-US"/>
            </w:rPr>
            <w:fldChar w:fldCharType="begin"/>
          </w:r>
          <w:r w:rsidRPr="007A5148">
            <w:rPr>
              <w:lang w:bidi="en-US"/>
            </w:rPr>
            <w:instrText xml:space="preserve">CITATION Beb05 \l 1050 </w:instrText>
          </w:r>
          <w:r w:rsidRPr="007A5148">
            <w:rPr>
              <w:lang w:bidi="en-US"/>
            </w:rPr>
            <w:fldChar w:fldCharType="separate"/>
          </w:r>
          <w:r w:rsidR="001B6365">
            <w:rPr>
              <w:noProof/>
              <w:lang w:bidi="en-US"/>
            </w:rPr>
            <w:t>(Bebek, 2005)</w:t>
          </w:r>
          <w:r w:rsidRPr="007A5148">
            <w:rPr>
              <w:lang w:bidi="en-US"/>
            </w:rPr>
            <w:fldChar w:fldCharType="end"/>
          </w:r>
        </w:sdtContent>
      </w:sdt>
      <w:r w:rsidRPr="007A5148">
        <w:rPr>
          <w:lang w:bidi="en-US"/>
        </w:rPr>
        <w:t xml:space="preserve">, on se stvara, ne rađa se i </w:t>
      </w:r>
      <w:r w:rsidR="00150A1B" w:rsidRPr="007A5148">
        <w:rPr>
          <w:lang w:bidi="en-US"/>
        </w:rPr>
        <w:t>njegova pozornost</w:t>
      </w:r>
      <w:r w:rsidRPr="007A5148">
        <w:rPr>
          <w:lang w:bidi="en-US"/>
        </w:rPr>
        <w:t xml:space="preserve"> usmjer</w:t>
      </w:r>
      <w:r w:rsidR="00150A1B" w:rsidRPr="007A5148">
        <w:rPr>
          <w:lang w:bidi="en-US"/>
        </w:rPr>
        <w:t>en</w:t>
      </w:r>
      <w:r w:rsidRPr="007A5148">
        <w:rPr>
          <w:lang w:bidi="en-US"/>
        </w:rPr>
        <w:t xml:space="preserve">a </w:t>
      </w:r>
      <w:r w:rsidR="00150A1B" w:rsidRPr="007A5148">
        <w:rPr>
          <w:lang w:bidi="en-US"/>
        </w:rPr>
        <w:t>je</w:t>
      </w:r>
      <w:r w:rsidRPr="007A5148">
        <w:rPr>
          <w:lang w:bidi="en-US"/>
        </w:rPr>
        <w:t xml:space="preserve"> na ljude </w:t>
      </w:r>
      <w:r w:rsidR="00150A1B" w:rsidRPr="007A5148">
        <w:rPr>
          <w:lang w:bidi="en-US"/>
        </w:rPr>
        <w:t>i povezanost s njima</w:t>
      </w:r>
      <w:r w:rsidRPr="007A5148">
        <w:rPr>
          <w:lang w:bidi="en-US"/>
        </w:rPr>
        <w:t xml:space="preserve"> </w:t>
      </w:r>
      <w:sdt>
        <w:sdtPr>
          <w:rPr>
            <w:lang w:bidi="en-US"/>
          </w:rPr>
          <w:id w:val="-1853490883"/>
          <w:citation/>
        </w:sdtPr>
        <w:sdtEndPr/>
        <w:sdtContent>
          <w:r w:rsidRPr="007A5148">
            <w:rPr>
              <w:lang w:bidi="en-US"/>
            </w:rPr>
            <w:fldChar w:fldCharType="begin"/>
          </w:r>
          <w:r w:rsidRPr="007A5148">
            <w:rPr>
              <w:lang w:bidi="en-US"/>
            </w:rPr>
            <w:instrText xml:space="preserve">CITATION DrS08 \l 1050 </w:instrText>
          </w:r>
          <w:r w:rsidRPr="007A5148">
            <w:rPr>
              <w:lang w:bidi="en-US"/>
            </w:rPr>
            <w:fldChar w:fldCharType="separate"/>
          </w:r>
          <w:r w:rsidR="001B6365">
            <w:rPr>
              <w:noProof/>
              <w:lang w:bidi="en-US"/>
            </w:rPr>
            <w:t>(Certo &amp; Certo, 2008)</w:t>
          </w:r>
          <w:r w:rsidRPr="007A5148">
            <w:rPr>
              <w:lang w:bidi="en-US"/>
            </w:rPr>
            <w:fldChar w:fldCharType="end"/>
          </w:r>
        </w:sdtContent>
      </w:sdt>
      <w:r w:rsidRPr="007A5148">
        <w:rPr>
          <w:lang w:bidi="en-US"/>
        </w:rPr>
        <w:t>. Ne postaje se vođa slučajno ili sudbinom, nego je to rezultat mukotrpn</w:t>
      </w:r>
      <w:r w:rsidR="000F66E2">
        <w:rPr>
          <w:lang w:bidi="en-US"/>
        </w:rPr>
        <w:t xml:space="preserve">a </w:t>
      </w:r>
      <w:r w:rsidRPr="007A5148">
        <w:rPr>
          <w:lang w:bidi="en-US"/>
        </w:rPr>
        <w:t xml:space="preserve">rada na sebi </w:t>
      </w:r>
      <w:sdt>
        <w:sdtPr>
          <w:rPr>
            <w:lang w:bidi="en-US"/>
          </w:rPr>
          <w:id w:val="-1714569420"/>
          <w:citation/>
        </w:sdtPr>
        <w:sdtEndPr/>
        <w:sdtContent>
          <w:r w:rsidRPr="007A5148">
            <w:rPr>
              <w:lang w:bidi="en-US"/>
            </w:rPr>
            <w:fldChar w:fldCharType="begin"/>
          </w:r>
          <w:r w:rsidRPr="007A5148">
            <w:rPr>
              <w:lang w:bidi="en-US"/>
            </w:rPr>
            <w:instrText xml:space="preserve">CITATION Bra10 \p 67 \l 1050 </w:instrText>
          </w:r>
          <w:r w:rsidRPr="007A5148">
            <w:rPr>
              <w:lang w:bidi="en-US"/>
            </w:rPr>
            <w:fldChar w:fldCharType="separate"/>
          </w:r>
          <w:r w:rsidR="001B6365">
            <w:rPr>
              <w:noProof/>
              <w:lang w:bidi="en-US"/>
            </w:rPr>
            <w:t>(Brajša, 2010, str. 67)</w:t>
          </w:r>
          <w:r w:rsidRPr="007A5148">
            <w:rPr>
              <w:lang w:bidi="en-US"/>
            </w:rPr>
            <w:fldChar w:fldCharType="end"/>
          </w:r>
        </w:sdtContent>
      </w:sdt>
      <w:r w:rsidRPr="007A5148">
        <w:rPr>
          <w:lang w:bidi="en-US"/>
        </w:rPr>
        <w:t>. Predodžba staroga tipa vođe veže se uz vremena k</w:t>
      </w:r>
      <w:r w:rsidR="0055263C" w:rsidRPr="007A5148">
        <w:rPr>
          <w:lang w:bidi="en-US"/>
        </w:rPr>
        <w:t xml:space="preserve">ada su vladali, a ne vodili, </w:t>
      </w:r>
      <w:r w:rsidRPr="007A5148">
        <w:rPr>
          <w:lang w:bidi="en-US"/>
        </w:rPr>
        <w:t>mrzovoljni, zatvoreni, despotski nastrojeni vladari koji su ponekad bili i karizmatični, a ne, prema novoj paradigmi uspješnog</w:t>
      </w:r>
      <w:r w:rsidR="00CA0494">
        <w:rPr>
          <w:lang w:bidi="en-US"/>
        </w:rPr>
        <w:t>a</w:t>
      </w:r>
      <w:r w:rsidRPr="007A5148">
        <w:rPr>
          <w:lang w:bidi="en-US"/>
        </w:rPr>
        <w:t xml:space="preserve"> vođenja </w:t>
      </w:r>
      <w:r w:rsidR="00CA0494">
        <w:rPr>
          <w:lang w:bidi="en-US"/>
        </w:rPr>
        <w:t>–</w:t>
      </w:r>
      <w:r w:rsidR="00226DA8" w:rsidRPr="007A5148">
        <w:rPr>
          <w:lang w:bidi="en-US"/>
        </w:rPr>
        <w:t xml:space="preserve"> </w:t>
      </w:r>
      <w:r w:rsidRPr="007A5148">
        <w:rPr>
          <w:lang w:bidi="en-US"/>
        </w:rPr>
        <w:t xml:space="preserve">vođe koji razumiju ljude, koji o njima brinu </w:t>
      </w:r>
      <w:r w:rsidR="00150A1B" w:rsidRPr="007A5148">
        <w:rPr>
          <w:lang w:bidi="en-US"/>
        </w:rPr>
        <w:t xml:space="preserve">imajući pritom na umu da su </w:t>
      </w:r>
      <w:r w:rsidRPr="007A5148">
        <w:rPr>
          <w:lang w:bidi="en-US"/>
        </w:rPr>
        <w:t>zaposlenici najvažniji dio organizacije i nje</w:t>
      </w:r>
      <w:r w:rsidR="00CA0494">
        <w:rPr>
          <w:lang w:bidi="en-US"/>
        </w:rPr>
        <w:t>zi</w:t>
      </w:r>
      <w:r w:rsidRPr="007A5148">
        <w:rPr>
          <w:lang w:bidi="en-US"/>
        </w:rPr>
        <w:t>na najveća vrijednost</w:t>
      </w:r>
      <w:r w:rsidR="00150A1B" w:rsidRPr="007A5148">
        <w:rPr>
          <w:lang w:bidi="en-US"/>
        </w:rPr>
        <w:t xml:space="preserve"> </w:t>
      </w:r>
      <w:sdt>
        <w:sdtPr>
          <w:rPr>
            <w:lang w:bidi="en-US"/>
          </w:rPr>
          <w:id w:val="-792673122"/>
          <w:citation/>
        </w:sdtPr>
        <w:sdtEndPr/>
        <w:sdtContent>
          <w:r w:rsidR="00150A1B" w:rsidRPr="007A5148">
            <w:rPr>
              <w:lang w:bidi="en-US"/>
            </w:rPr>
            <w:fldChar w:fldCharType="begin"/>
          </w:r>
          <w:r w:rsidR="00150A1B" w:rsidRPr="007A5148">
            <w:rPr>
              <w:lang w:bidi="en-US"/>
            </w:rPr>
            <w:instrText xml:space="preserve">CITATION Bra10 \l 1050 </w:instrText>
          </w:r>
          <w:r w:rsidR="00150A1B" w:rsidRPr="007A5148">
            <w:rPr>
              <w:lang w:bidi="en-US"/>
            </w:rPr>
            <w:fldChar w:fldCharType="separate"/>
          </w:r>
          <w:r w:rsidR="001B6365">
            <w:rPr>
              <w:noProof/>
              <w:lang w:bidi="en-US"/>
            </w:rPr>
            <w:t>(Brajša, 2010)</w:t>
          </w:r>
          <w:r w:rsidR="00150A1B" w:rsidRPr="007A5148">
            <w:rPr>
              <w:lang w:bidi="en-US"/>
            </w:rPr>
            <w:fldChar w:fldCharType="end"/>
          </w:r>
        </w:sdtContent>
      </w:sdt>
      <w:r w:rsidRPr="007A5148">
        <w:rPr>
          <w:lang w:bidi="en-US"/>
        </w:rPr>
        <w:t>.</w:t>
      </w:r>
    </w:p>
    <w:p w:rsidR="00FD2A29" w:rsidRPr="007A5148" w:rsidRDefault="00FD2A29" w:rsidP="00FD2A29">
      <w:r w:rsidRPr="007A5148">
        <w:rPr>
          <w:lang w:bidi="en-US"/>
        </w:rPr>
        <w:t>Još u ranim 90</w:t>
      </w:r>
      <w:r w:rsidR="00CA0494">
        <w:rPr>
          <w:lang w:bidi="en-US"/>
        </w:rPr>
        <w:t>-</w:t>
      </w:r>
      <w:r w:rsidRPr="007A5148">
        <w:rPr>
          <w:lang w:bidi="en-US"/>
        </w:rPr>
        <w:t>ima Bahtijarević-Šiber naglašava važnost participativnog</w:t>
      </w:r>
      <w:r w:rsidR="00CA0494">
        <w:rPr>
          <w:lang w:bidi="en-US"/>
        </w:rPr>
        <w:t>a</w:t>
      </w:r>
      <w:r w:rsidRPr="007A5148">
        <w:rPr>
          <w:lang w:bidi="en-US"/>
        </w:rPr>
        <w:t xml:space="preserve"> stila vođenja koji najbolje koristi ljudske potencijale razvojem njihovih sposobnosti kroz grupno odlučivanje i decentralizaciju odlučivanja </w:t>
      </w:r>
      <w:sdt>
        <w:sdtPr>
          <w:rPr>
            <w:lang w:bidi="en-US"/>
          </w:rPr>
          <w:id w:val="-130638528"/>
          <w:citation/>
        </w:sdtPr>
        <w:sdtEndPr/>
        <w:sdtContent>
          <w:r w:rsidRPr="007A5148">
            <w:rPr>
              <w:lang w:bidi="en-US"/>
            </w:rPr>
            <w:fldChar w:fldCharType="begin"/>
          </w:r>
          <w:r w:rsidRPr="007A5148">
            <w:rPr>
              <w:lang w:bidi="en-US"/>
            </w:rPr>
            <w:instrText xml:space="preserve">CITATION Fik91 \t  \l 1050 </w:instrText>
          </w:r>
          <w:r w:rsidRPr="007A5148">
            <w:rPr>
              <w:lang w:bidi="en-US"/>
            </w:rPr>
            <w:fldChar w:fldCharType="separate"/>
          </w:r>
          <w:r w:rsidR="001B6365">
            <w:rPr>
              <w:noProof/>
              <w:lang w:bidi="en-US"/>
            </w:rPr>
            <w:t>(Bahtijarević-Šiber, 1991)</w:t>
          </w:r>
          <w:r w:rsidRPr="007A5148">
            <w:rPr>
              <w:lang w:bidi="en-US"/>
            </w:rPr>
            <w:fldChar w:fldCharType="end"/>
          </w:r>
        </w:sdtContent>
      </w:sdt>
      <w:r w:rsidRPr="007A5148">
        <w:rPr>
          <w:lang w:bidi="en-US"/>
        </w:rPr>
        <w:t xml:space="preserve">. Treba imati na umu kako taj stil vođenja nije odgovarajući za svaku organizaciju, </w:t>
      </w:r>
      <w:r w:rsidR="00CA0494">
        <w:rPr>
          <w:lang w:bidi="en-US"/>
        </w:rPr>
        <w:t>ako</w:t>
      </w:r>
      <w:r w:rsidR="00CA0494" w:rsidRPr="007A5148">
        <w:rPr>
          <w:lang w:bidi="en-US"/>
        </w:rPr>
        <w:t xml:space="preserve"> </w:t>
      </w:r>
      <w:r w:rsidRPr="007A5148">
        <w:rPr>
          <w:lang w:bidi="en-US"/>
        </w:rPr>
        <w:t xml:space="preserve">članovi tima nemaju široko područje stručnosti i izražene zajedničke interese </w:t>
      </w:r>
      <w:sdt>
        <w:sdtPr>
          <w:rPr>
            <w:lang w:bidi="en-US"/>
          </w:rPr>
          <w:id w:val="-1906746019"/>
          <w:citation/>
        </w:sdtPr>
        <w:sdtEndPr/>
        <w:sdtContent>
          <w:r w:rsidRPr="007A5148">
            <w:rPr>
              <w:lang w:bidi="en-US"/>
            </w:rPr>
            <w:fldChar w:fldCharType="begin"/>
          </w:r>
          <w:r w:rsidR="00877DFD" w:rsidRPr="007A5148">
            <w:rPr>
              <w:lang w:bidi="en-US"/>
            </w:rPr>
            <w:instrText xml:space="preserve">CITATION SDD \l 1050 </w:instrText>
          </w:r>
          <w:r w:rsidRPr="007A5148">
            <w:rPr>
              <w:lang w:bidi="en-US"/>
            </w:rPr>
            <w:fldChar w:fldCharType="separate"/>
          </w:r>
          <w:r w:rsidR="001B6365">
            <w:rPr>
              <w:noProof/>
              <w:lang w:bidi="en-US"/>
            </w:rPr>
            <w:t>(Dionne, Sayama, Hao, &amp; Bush, 2010)</w:t>
          </w:r>
          <w:r w:rsidRPr="007A5148">
            <w:rPr>
              <w:lang w:bidi="en-US"/>
            </w:rPr>
            <w:fldChar w:fldCharType="end"/>
          </w:r>
        </w:sdtContent>
      </w:sdt>
      <w:r w:rsidRPr="007A5148">
        <w:rPr>
          <w:lang w:bidi="en-US"/>
        </w:rPr>
        <w:t>. Literatura o vođenju upućuje</w:t>
      </w:r>
      <w:r w:rsidR="00BC62D9" w:rsidRPr="007A5148">
        <w:rPr>
          <w:lang w:bidi="en-US"/>
        </w:rPr>
        <w:t xml:space="preserve"> i na dodatne bitne elemente vođenja.</w:t>
      </w:r>
      <w:r w:rsidRPr="007A5148">
        <w:rPr>
          <w:lang w:bidi="en-US"/>
        </w:rPr>
        <w:t xml:space="preserve"> </w:t>
      </w:r>
      <w:r w:rsidR="00BC62D9" w:rsidRPr="007A5148">
        <w:rPr>
          <w:lang w:bidi="en-US"/>
        </w:rPr>
        <w:t>U</w:t>
      </w:r>
      <w:r w:rsidRPr="007A5148">
        <w:t>spješan vođa</w:t>
      </w:r>
      <w:r w:rsidR="00BC62D9" w:rsidRPr="007A5148">
        <w:t xml:space="preserve"> je</w:t>
      </w:r>
      <w:r w:rsidRPr="007A5148">
        <w:t xml:space="preserve"> i uspješan komunikator</w:t>
      </w:r>
      <w:r w:rsidR="00FA6F37" w:rsidRPr="007A5148">
        <w:t xml:space="preserve"> </w:t>
      </w:r>
      <w:sdt>
        <w:sdtPr>
          <w:rPr>
            <w:i/>
            <w:lang w:bidi="en-US"/>
          </w:rPr>
          <w:id w:val="-743946840"/>
          <w:citation/>
        </w:sdtPr>
        <w:sdtEndPr>
          <w:rPr>
            <w:i w:val="0"/>
          </w:rPr>
        </w:sdtEndPr>
        <w:sdtContent>
          <w:r w:rsidR="00FA6F37" w:rsidRPr="007A5148">
            <w:rPr>
              <w:i/>
              <w:lang w:bidi="en-US"/>
            </w:rPr>
            <w:fldChar w:fldCharType="begin"/>
          </w:r>
          <w:r w:rsidR="00E0649E" w:rsidRPr="007A5148">
            <w:rPr>
              <w:lang w:bidi="en-US"/>
            </w:rPr>
            <w:instrText xml:space="preserve">CITATION Fee92 \t  \l 1050 </w:instrText>
          </w:r>
          <w:r w:rsidR="00FA6F37" w:rsidRPr="007A5148">
            <w:rPr>
              <w:i/>
              <w:lang w:bidi="en-US"/>
            </w:rPr>
            <w:fldChar w:fldCharType="separate"/>
          </w:r>
          <w:r w:rsidR="001B6365">
            <w:rPr>
              <w:noProof/>
              <w:lang w:bidi="en-US"/>
            </w:rPr>
            <w:t>(Feeny, Edwards, &amp; Simpson, 1992)</w:t>
          </w:r>
          <w:r w:rsidR="00FA6F37" w:rsidRPr="007A5148">
            <w:rPr>
              <w:i/>
              <w:lang w:bidi="en-US"/>
            </w:rPr>
            <w:fldChar w:fldCharType="end"/>
          </w:r>
        </w:sdtContent>
      </w:sdt>
      <w:r w:rsidRPr="007A5148">
        <w:t xml:space="preserve"> koji se ne zatvara u svoj ured, nego komunicira u svim smjerovima koristeći komunikaciju kao najmoćnije oružje za prenošenje ideja </w:t>
      </w:r>
      <w:sdt>
        <w:sdtPr>
          <w:id w:val="964239248"/>
          <w:citation/>
        </w:sdtPr>
        <w:sdtEndPr/>
        <w:sdtContent>
          <w:r w:rsidR="00FA6F37" w:rsidRPr="007A5148">
            <w:fldChar w:fldCharType="begin"/>
          </w:r>
          <w:r w:rsidR="00FA6F37" w:rsidRPr="007A5148">
            <w:instrText xml:space="preserve"> CITATION Hol10 \l 1050 </w:instrText>
          </w:r>
          <w:r w:rsidR="00FA6F37" w:rsidRPr="007A5148">
            <w:fldChar w:fldCharType="separate"/>
          </w:r>
          <w:r w:rsidR="001B6365" w:rsidRPr="001B6365">
            <w:rPr>
              <w:noProof/>
            </w:rPr>
            <w:t>(Holtsnider &amp; Brian, 2010)</w:t>
          </w:r>
          <w:r w:rsidR="00FA6F37" w:rsidRPr="007A5148">
            <w:fldChar w:fldCharType="end"/>
          </w:r>
        </w:sdtContent>
      </w:sdt>
      <w:r w:rsidRPr="007A5148">
        <w:t xml:space="preserve">. </w:t>
      </w:r>
    </w:p>
    <w:p w:rsidR="000833E6" w:rsidRPr="007A5148" w:rsidRDefault="000833E6" w:rsidP="000833E6">
      <w:pPr>
        <w:pStyle w:val="Navoenjedoslovno"/>
      </w:pPr>
      <w:r w:rsidRPr="007A5148">
        <w:rPr>
          <w:rStyle w:val="hps"/>
        </w:rPr>
        <w:t xml:space="preserve">…svaki menadžer s vještinom, iskustvom i zrelošću može postati snažniji vođa </w:t>
      </w:r>
      <w:sdt>
        <w:sdtPr>
          <w:rPr>
            <w:rStyle w:val="hps"/>
          </w:rPr>
          <w:id w:val="1924369091"/>
          <w:citation/>
        </w:sdtPr>
        <w:sdtEndPr>
          <w:rPr>
            <w:rStyle w:val="hps"/>
          </w:rPr>
        </w:sdtEndPr>
        <w:sdtContent>
          <w:r w:rsidRPr="007A5148">
            <w:rPr>
              <w:rStyle w:val="hps"/>
            </w:rPr>
            <w:fldChar w:fldCharType="begin"/>
          </w:r>
          <w:r w:rsidR="008E3288" w:rsidRPr="007A5148">
            <w:rPr>
              <w:rStyle w:val="hps"/>
            </w:rPr>
            <w:instrText xml:space="preserve">CITATION Gar11 \l 1050 </w:instrText>
          </w:r>
          <w:r w:rsidRPr="007A5148">
            <w:rPr>
              <w:rStyle w:val="hps"/>
            </w:rPr>
            <w:fldChar w:fldCharType="separate"/>
          </w:r>
          <w:r w:rsidR="001B6365">
            <w:rPr>
              <w:noProof/>
            </w:rPr>
            <w:t>(Gartner, 2011)</w:t>
          </w:r>
          <w:r w:rsidRPr="007A5148">
            <w:rPr>
              <w:rStyle w:val="hps"/>
            </w:rPr>
            <w:fldChar w:fldCharType="end"/>
          </w:r>
        </w:sdtContent>
      </w:sdt>
      <w:r w:rsidRPr="007A5148">
        <w:rPr>
          <w:rStyle w:val="hps"/>
        </w:rPr>
        <w:t>.</w:t>
      </w:r>
    </w:p>
    <w:p w:rsidR="00CA76D4" w:rsidRPr="007A5148" w:rsidRDefault="00FD2A29" w:rsidP="00FD2A29">
      <w:r w:rsidRPr="007A5148">
        <w:t>Pravi vođa mora voditi brigu o organizaciji i nje</w:t>
      </w:r>
      <w:r w:rsidR="00CA0494">
        <w:t>zi</w:t>
      </w:r>
      <w:r w:rsidRPr="007A5148">
        <w:t>nim rezultatima, ne zanemarujući pri tome uklopljenost organizacije u društveni i poslovni ekosistem</w:t>
      </w:r>
      <w:r w:rsidR="007F7B2C" w:rsidRPr="007A5148">
        <w:t>.</w:t>
      </w:r>
      <w:r w:rsidRPr="007A5148">
        <w:t xml:space="preserve"> </w:t>
      </w:r>
      <w:r w:rsidR="007F7B2C" w:rsidRPr="007A5148">
        <w:t>U n</w:t>
      </w:r>
      <w:r w:rsidRPr="007A5148">
        <w:t>jemu, osim društveno odgovornog</w:t>
      </w:r>
      <w:r w:rsidR="00CA0494">
        <w:t>a</w:t>
      </w:r>
      <w:r w:rsidRPr="007A5148">
        <w:t xml:space="preserve"> poslovanja</w:t>
      </w:r>
      <w:r w:rsidR="007F7B2C" w:rsidRPr="007A5148">
        <w:t>,</w:t>
      </w:r>
      <w:r w:rsidRPr="007A5148">
        <w:t xml:space="preserve"> treba voditi računa o interesima vlasnika, nadređenih, suradnika, partnera i dobavljača te društva općenito. Samo takvi vođe donosit će svojim organizacijama dugoročan uspjeh kroz dobre rezultate i povjerenje te privrženost korisnika i kupaca</w:t>
      </w:r>
      <w:sdt>
        <w:sdtPr>
          <w:id w:val="938807450"/>
          <w:citation/>
        </w:sdtPr>
        <w:sdtEndPr/>
        <w:sdtContent>
          <w:r w:rsidR="00DD179C" w:rsidRPr="007A5148">
            <w:fldChar w:fldCharType="begin"/>
          </w:r>
          <w:r w:rsidR="00DD179C" w:rsidRPr="007A5148">
            <w:instrText xml:space="preserve"> CITATION Gro931 \l 1050 </w:instrText>
          </w:r>
          <w:r w:rsidR="00DD179C" w:rsidRPr="007A5148">
            <w:fldChar w:fldCharType="separate"/>
          </w:r>
          <w:r w:rsidR="001B6365">
            <w:rPr>
              <w:noProof/>
            </w:rPr>
            <w:t xml:space="preserve"> (Grover, Jeong, Kettinger, &amp; Lee, 1993)</w:t>
          </w:r>
          <w:r w:rsidR="00DD179C" w:rsidRPr="007A5148">
            <w:fldChar w:fldCharType="end"/>
          </w:r>
        </w:sdtContent>
      </w:sdt>
      <w:r w:rsidR="00CA76D4" w:rsidRPr="007A5148">
        <w:t>.</w:t>
      </w:r>
    </w:p>
    <w:p w:rsidR="00FD2A29" w:rsidRPr="007A5148" w:rsidRDefault="00573E31" w:rsidP="00FD2A29">
      <w:pPr>
        <w:rPr>
          <w:lang w:bidi="en-US"/>
        </w:rPr>
      </w:pPr>
      <w:r>
        <w:rPr>
          <w:lang w:bidi="en-US"/>
        </w:rPr>
        <w:t>Prouzročena</w:t>
      </w:r>
      <w:r w:rsidR="00FD2A29" w:rsidRPr="007A5148">
        <w:rPr>
          <w:lang w:bidi="en-US"/>
        </w:rPr>
        <w:t xml:space="preserve"> globalizacijom</w:t>
      </w:r>
      <w:r w:rsidR="007F7B2C" w:rsidRPr="007A5148">
        <w:rPr>
          <w:lang w:bidi="en-US"/>
        </w:rPr>
        <w:t xml:space="preserve"> kao i ekspanzijom globalnih korporacija,</w:t>
      </w:r>
      <w:r w:rsidR="00CA76D4" w:rsidRPr="007A5148">
        <w:rPr>
          <w:lang w:bidi="en-US"/>
        </w:rPr>
        <w:t xml:space="preserve"> osim kulturološke dimenzije komunikacije </w:t>
      </w:r>
      <w:sdt>
        <w:sdtPr>
          <w:rPr>
            <w:lang w:bidi="en-US"/>
          </w:rPr>
          <w:id w:val="-1686206433"/>
          <w:citation/>
        </w:sdtPr>
        <w:sdtEndPr/>
        <w:sdtContent>
          <w:r w:rsidR="00CA76D4" w:rsidRPr="007A5148">
            <w:rPr>
              <w:lang w:bidi="en-US"/>
            </w:rPr>
            <w:fldChar w:fldCharType="begin"/>
          </w:r>
          <w:r w:rsidR="000F66E2">
            <w:rPr>
              <w:lang w:bidi="en-US"/>
            </w:rPr>
            <w:instrText xml:space="preserve">CITATION Sch96 \m Fri01 \m Dav09 \l 1050 </w:instrText>
          </w:r>
          <w:r w:rsidR="00CA76D4" w:rsidRPr="007A5148">
            <w:rPr>
              <w:lang w:bidi="en-US"/>
            </w:rPr>
            <w:fldChar w:fldCharType="separate"/>
          </w:r>
          <w:r w:rsidR="000F66E2">
            <w:rPr>
              <w:noProof/>
              <w:lang w:bidi="en-US"/>
            </w:rPr>
            <w:t xml:space="preserve">(Schein, 1996; Schulz von Thun F. , 2001; Preston </w:t>
          </w:r>
          <w:r w:rsidR="000F66E2">
            <w:rPr>
              <w:noProof/>
              <w:lang w:bidi="en-US"/>
            </w:rPr>
            <w:lastRenderedPageBreak/>
            <w:t>&amp; Karahanna, 2009)</w:t>
          </w:r>
          <w:r w:rsidR="00CA76D4" w:rsidRPr="007A5148">
            <w:rPr>
              <w:lang w:bidi="en-US"/>
            </w:rPr>
            <w:fldChar w:fldCharType="end"/>
          </w:r>
        </w:sdtContent>
      </w:sdt>
      <w:r w:rsidR="00CA76D4" w:rsidRPr="007A5148">
        <w:rPr>
          <w:lang w:bidi="en-US"/>
        </w:rPr>
        <w:t>,</w:t>
      </w:r>
      <w:r w:rsidR="00FD2A29" w:rsidRPr="007A5148">
        <w:rPr>
          <w:lang w:bidi="en-US"/>
        </w:rPr>
        <w:t xml:space="preserve"> pojavljuje se i kulturološka dimenzija vodstva </w:t>
      </w:r>
      <w:sdt>
        <w:sdtPr>
          <w:rPr>
            <w:lang w:bidi="en-US"/>
          </w:rPr>
          <w:id w:val="1554194823"/>
          <w:citation/>
        </w:sdtPr>
        <w:sdtEndPr/>
        <w:sdtContent>
          <w:r w:rsidR="00FD2A29" w:rsidRPr="007A5148">
            <w:rPr>
              <w:lang w:bidi="en-US"/>
            </w:rPr>
            <w:fldChar w:fldCharType="begin"/>
          </w:r>
          <w:r w:rsidR="00FD2A29" w:rsidRPr="007A5148">
            <w:rPr>
              <w:lang w:bidi="en-US"/>
            </w:rPr>
            <w:instrText xml:space="preserve"> CITATION Vri09 \l 1050 </w:instrText>
          </w:r>
          <w:r w:rsidR="00FD2A29" w:rsidRPr="007A5148">
            <w:rPr>
              <w:lang w:bidi="en-US"/>
            </w:rPr>
            <w:fldChar w:fldCharType="separate"/>
          </w:r>
          <w:r w:rsidR="001B6365">
            <w:rPr>
              <w:noProof/>
              <w:lang w:bidi="en-US"/>
            </w:rPr>
            <w:t>(Vries, 2009)</w:t>
          </w:r>
          <w:r w:rsidR="00FD2A29" w:rsidRPr="007A5148">
            <w:rPr>
              <w:lang w:bidi="en-US"/>
            </w:rPr>
            <w:fldChar w:fldCharType="end"/>
          </w:r>
        </w:sdtContent>
      </w:sdt>
      <w:r w:rsidR="00FD2A29" w:rsidRPr="007A5148">
        <w:rPr>
          <w:lang w:bidi="en-US"/>
        </w:rPr>
        <w:t xml:space="preserve"> koj</w:t>
      </w:r>
      <w:r w:rsidR="007F7B2C" w:rsidRPr="007A5148">
        <w:rPr>
          <w:lang w:bidi="en-US"/>
        </w:rPr>
        <w:t xml:space="preserve">a je iznimno važna i </w:t>
      </w:r>
      <w:r w:rsidR="00FD2A29" w:rsidRPr="007A5148">
        <w:rPr>
          <w:lang w:bidi="en-US"/>
        </w:rPr>
        <w:t>nikako</w:t>
      </w:r>
      <w:r w:rsidR="007F7B2C" w:rsidRPr="007A5148">
        <w:rPr>
          <w:lang w:bidi="en-US"/>
        </w:rPr>
        <w:t xml:space="preserve"> se</w:t>
      </w:r>
      <w:r w:rsidR="00FD2A29" w:rsidRPr="007A5148">
        <w:rPr>
          <w:lang w:bidi="en-US"/>
        </w:rPr>
        <w:t xml:space="preserve"> ne </w:t>
      </w:r>
      <w:r w:rsidR="007F7B2C" w:rsidRPr="007A5148">
        <w:rPr>
          <w:lang w:bidi="en-US"/>
        </w:rPr>
        <w:t>smije</w:t>
      </w:r>
      <w:r w:rsidR="00FD2A29" w:rsidRPr="007A5148">
        <w:rPr>
          <w:lang w:bidi="en-US"/>
        </w:rPr>
        <w:t xml:space="preserve"> zanemarivati</w:t>
      </w:r>
      <w:r w:rsidR="007F7B2C" w:rsidRPr="007A5148">
        <w:rPr>
          <w:lang w:bidi="en-US"/>
        </w:rPr>
        <w:t>.</w:t>
      </w:r>
      <w:r w:rsidR="00FD2A29" w:rsidRPr="007A5148">
        <w:rPr>
          <w:lang w:bidi="en-US"/>
        </w:rPr>
        <w:t xml:space="preserve"> </w:t>
      </w:r>
      <w:r w:rsidR="007F7B2C" w:rsidRPr="007A5148">
        <w:rPr>
          <w:lang w:bidi="en-US"/>
        </w:rPr>
        <w:t>Ona se</w:t>
      </w:r>
      <w:r w:rsidR="00FD2A29" w:rsidRPr="007A5148">
        <w:rPr>
          <w:lang w:bidi="en-US"/>
        </w:rPr>
        <w:t xml:space="preserve"> očituje u različitostima između zemalja</w:t>
      </w:r>
      <w:r w:rsidR="007F7B2C" w:rsidRPr="007A5148">
        <w:rPr>
          <w:lang w:bidi="en-US"/>
        </w:rPr>
        <w:t xml:space="preserve"> i</w:t>
      </w:r>
      <w:r w:rsidR="00FD2A29" w:rsidRPr="007A5148">
        <w:rPr>
          <w:lang w:bidi="en-US"/>
        </w:rPr>
        <w:t xml:space="preserve"> regija pri čemu se najviše </w:t>
      </w:r>
      <w:r w:rsidR="007F7B2C" w:rsidRPr="007A5148">
        <w:rPr>
          <w:lang w:bidi="en-US"/>
        </w:rPr>
        <w:t>osjeti</w:t>
      </w:r>
      <w:r w:rsidR="00FD2A29" w:rsidRPr="007A5148">
        <w:rPr>
          <w:lang w:bidi="en-US"/>
        </w:rPr>
        <w:t xml:space="preserve"> u razlikama stavova prema autoritetu </w:t>
      </w:r>
      <w:r w:rsidR="00CA0494">
        <w:rPr>
          <w:lang w:bidi="en-US"/>
        </w:rPr>
        <w:t>–</w:t>
      </w:r>
      <w:r w:rsidR="00FD2A29" w:rsidRPr="007A5148">
        <w:rPr>
          <w:lang w:bidi="en-US"/>
        </w:rPr>
        <w:t xml:space="preserve"> vođi. Zatim su tu razlike u odnosu između korporativne i nacionalne kulture što je jako važno za multinacionalne organizacije te na kraju razlike u stilovima donošenja odluka i načinima motivacije te praćenja razvoja suradnika. </w:t>
      </w:r>
      <w:r w:rsidR="00AD4309" w:rsidRPr="007A5148">
        <w:rPr>
          <w:lang w:bidi="en-US"/>
        </w:rPr>
        <w:t>K</w:t>
      </w:r>
      <w:r w:rsidR="0083515B" w:rsidRPr="007A5148">
        <w:rPr>
          <w:lang w:bidi="en-US"/>
        </w:rPr>
        <w:t>ulturološk</w:t>
      </w:r>
      <w:r w:rsidR="00AD4309" w:rsidRPr="007A5148">
        <w:rPr>
          <w:lang w:bidi="en-US"/>
        </w:rPr>
        <w:t>e</w:t>
      </w:r>
      <w:r w:rsidR="00FD2A29" w:rsidRPr="007A5148">
        <w:rPr>
          <w:lang w:bidi="en-US"/>
        </w:rPr>
        <w:t xml:space="preserve"> razlik</w:t>
      </w:r>
      <w:r w:rsidR="00AD4309" w:rsidRPr="007A5148">
        <w:rPr>
          <w:lang w:bidi="en-US"/>
        </w:rPr>
        <w:t>e, ukoliko se o njima ne vodi briga,</w:t>
      </w:r>
      <w:r w:rsidR="00FD2A29" w:rsidRPr="007A5148">
        <w:rPr>
          <w:lang w:bidi="en-US"/>
        </w:rPr>
        <w:t xml:space="preserve"> </w:t>
      </w:r>
      <w:r w:rsidR="00CA0494">
        <w:rPr>
          <w:lang w:bidi="en-US"/>
        </w:rPr>
        <w:t xml:space="preserve">utoliko </w:t>
      </w:r>
      <w:r w:rsidR="00FD2A29" w:rsidRPr="007A5148">
        <w:rPr>
          <w:lang w:bidi="en-US"/>
        </w:rPr>
        <w:t xml:space="preserve">su potencijal za sukob i mogu predstavljati prepreke u komunikaciji </w:t>
      </w:r>
      <w:sdt>
        <w:sdtPr>
          <w:rPr>
            <w:lang w:bidi="en-US"/>
          </w:rPr>
          <w:id w:val="544951752"/>
          <w:citation/>
        </w:sdtPr>
        <w:sdtEndPr/>
        <w:sdtContent>
          <w:r w:rsidR="00FD2A29" w:rsidRPr="007A5148">
            <w:rPr>
              <w:lang w:bidi="en-US"/>
            </w:rPr>
            <w:fldChar w:fldCharType="begin"/>
          </w:r>
          <w:r w:rsidR="00FD2A29" w:rsidRPr="007A5148">
            <w:rPr>
              <w:lang w:bidi="en-US"/>
            </w:rPr>
            <w:instrText xml:space="preserve"> CITATION Joh96 \l 1050 </w:instrText>
          </w:r>
          <w:r w:rsidR="00FD2A29" w:rsidRPr="007A5148">
            <w:rPr>
              <w:lang w:bidi="en-US"/>
            </w:rPr>
            <w:fldChar w:fldCharType="separate"/>
          </w:r>
          <w:r w:rsidR="001B6365">
            <w:rPr>
              <w:noProof/>
              <w:lang w:bidi="en-US"/>
            </w:rPr>
            <w:t>(Ward &amp; Peppard, 1996)</w:t>
          </w:r>
          <w:r w:rsidR="00FD2A29" w:rsidRPr="007A5148">
            <w:rPr>
              <w:lang w:bidi="en-US"/>
            </w:rPr>
            <w:fldChar w:fldCharType="end"/>
          </w:r>
        </w:sdtContent>
      </w:sdt>
      <w:r w:rsidR="00FD2A29" w:rsidRPr="007A5148">
        <w:rPr>
          <w:lang w:bidi="en-US"/>
        </w:rPr>
        <w:t>.</w:t>
      </w:r>
    </w:p>
    <w:p w:rsidR="00FD2A29" w:rsidRPr="007A5148" w:rsidRDefault="00FD2A29" w:rsidP="007F7B2C">
      <w:r w:rsidRPr="007A5148">
        <w:rPr>
          <w:lang w:bidi="en-US"/>
        </w:rPr>
        <w:t>IT menadžer kao pravi vođa svoga tima mora voditi stvaranjem pozitivnog</w:t>
      </w:r>
      <w:r w:rsidR="00CA0494">
        <w:rPr>
          <w:lang w:bidi="en-US"/>
        </w:rPr>
        <w:t>a</w:t>
      </w:r>
      <w:r w:rsidRPr="007A5148">
        <w:rPr>
          <w:lang w:bidi="en-US"/>
        </w:rPr>
        <w:t xml:space="preserve"> ozračja u timu koje će druge potaknuti na maksimalno zalaganje u svrhu ostvarenja zajedničkoga cilja. Korištenje isključivog</w:t>
      </w:r>
      <w:r w:rsidR="00CA0494">
        <w:rPr>
          <w:lang w:bidi="en-US"/>
        </w:rPr>
        <w:t>a</w:t>
      </w:r>
      <w:r w:rsidRPr="007A5148">
        <w:rPr>
          <w:lang w:bidi="en-US"/>
        </w:rPr>
        <w:t xml:space="preserve"> autoriteta u tu svrhu, najčešće ne može polučiti vrhunske rezultate, nego može stvoriti učinak suprotan od željenoga. </w:t>
      </w:r>
      <w:r w:rsidR="007F7B2C" w:rsidRPr="007A5148">
        <w:rPr>
          <w:lang w:bidi="en-US"/>
        </w:rPr>
        <w:t xml:space="preserve">Bez jakih voditeljskih kvaliteta ne može se motivirati uspješan tim </w:t>
      </w:r>
      <w:sdt>
        <w:sdtPr>
          <w:rPr>
            <w:lang w:bidi="en-US"/>
          </w:rPr>
          <w:id w:val="-2278231"/>
          <w:citation/>
        </w:sdtPr>
        <w:sdtEndPr/>
        <w:sdtContent>
          <w:r w:rsidR="007F7B2C" w:rsidRPr="007A5148">
            <w:rPr>
              <w:lang w:bidi="en-US"/>
            </w:rPr>
            <w:fldChar w:fldCharType="begin"/>
          </w:r>
          <w:r w:rsidR="007F7B2C" w:rsidRPr="007A5148">
            <w:rPr>
              <w:lang w:bidi="en-US"/>
            </w:rPr>
            <w:instrText xml:space="preserve"> CITATION Omr09 \l 1050 </w:instrText>
          </w:r>
          <w:r w:rsidR="007F7B2C" w:rsidRPr="007A5148">
            <w:rPr>
              <w:lang w:bidi="en-US"/>
            </w:rPr>
            <w:fldChar w:fldCharType="separate"/>
          </w:r>
          <w:r w:rsidR="001B6365">
            <w:rPr>
              <w:noProof/>
              <w:lang w:bidi="en-US"/>
            </w:rPr>
            <w:t>(Omran, Mahmood, &amp; Hussin, 2009)</w:t>
          </w:r>
          <w:r w:rsidR="007F7B2C" w:rsidRPr="007A5148">
            <w:rPr>
              <w:lang w:bidi="en-US"/>
            </w:rPr>
            <w:fldChar w:fldCharType="end"/>
          </w:r>
        </w:sdtContent>
      </w:sdt>
      <w:r w:rsidR="007F7B2C" w:rsidRPr="007A5148">
        <w:rPr>
          <w:lang w:bidi="en-US"/>
        </w:rPr>
        <w:t>, a učinkovitost vođe ovisi o stilu vođenja</w:t>
      </w:r>
      <w:r w:rsidR="00DF6F23" w:rsidRPr="007A5148">
        <w:rPr>
          <w:lang w:bidi="en-US"/>
        </w:rPr>
        <w:t xml:space="preserve"> </w:t>
      </w:r>
      <w:sdt>
        <w:sdtPr>
          <w:rPr>
            <w:lang w:bidi="en-US"/>
          </w:rPr>
          <w:id w:val="-953089996"/>
          <w:citation/>
        </w:sdtPr>
        <w:sdtEndPr/>
        <w:sdtContent>
          <w:r w:rsidR="00DF6F23" w:rsidRPr="007A5148">
            <w:rPr>
              <w:lang w:bidi="en-US"/>
            </w:rPr>
            <w:fldChar w:fldCharType="begin"/>
          </w:r>
          <w:r w:rsidR="00DF6F23" w:rsidRPr="007A5148">
            <w:rPr>
              <w:lang w:bidi="en-US"/>
            </w:rPr>
            <w:instrText xml:space="preserve">CITATION Gra10 \l 1050 </w:instrText>
          </w:r>
          <w:r w:rsidR="00DF6F23" w:rsidRPr="007A5148">
            <w:rPr>
              <w:lang w:bidi="en-US"/>
            </w:rPr>
            <w:fldChar w:fldCharType="separate"/>
          </w:r>
          <w:r w:rsidR="001B6365">
            <w:rPr>
              <w:noProof/>
              <w:lang w:bidi="en-US"/>
            </w:rPr>
            <w:t>(Waller, Rubenstrunk, &amp; Hallenbeck, 2010)</w:t>
          </w:r>
          <w:r w:rsidR="00DF6F23" w:rsidRPr="007A5148">
            <w:rPr>
              <w:lang w:bidi="en-US"/>
            </w:rPr>
            <w:fldChar w:fldCharType="end"/>
          </w:r>
        </w:sdtContent>
      </w:sdt>
      <w:r w:rsidR="007F7B2C" w:rsidRPr="007A5148">
        <w:rPr>
          <w:lang w:bidi="en-US"/>
        </w:rPr>
        <w:t>.</w:t>
      </w:r>
      <w:r w:rsidR="00DF6F23" w:rsidRPr="007A5148">
        <w:rPr>
          <w:lang w:bidi="en-US"/>
        </w:rPr>
        <w:t xml:space="preserve"> </w:t>
      </w:r>
    </w:p>
    <w:p w:rsidR="00140980" w:rsidRPr="007A5148" w:rsidRDefault="00140980" w:rsidP="00AB32A1">
      <w:pPr>
        <w:pStyle w:val="Heading2"/>
      </w:pPr>
      <w:bookmarkStart w:id="35" w:name="_Toc462787685"/>
      <w:r w:rsidRPr="007A5148">
        <w:t>Menadžment</w:t>
      </w:r>
      <w:bookmarkEnd w:id="35"/>
    </w:p>
    <w:p w:rsidR="00CD0EAB" w:rsidRDefault="006A78C5" w:rsidP="000833E6">
      <w:pPr>
        <w:rPr>
          <w:lang w:bidi="en-US"/>
        </w:rPr>
      </w:pPr>
      <w:r w:rsidRPr="007A5148">
        <w:rPr>
          <w:lang w:bidi="en-US"/>
        </w:rPr>
        <w:t xml:space="preserve">Brzim razvojem znanosti i tehnologije u 20. stoljeću dolazi i do razvoja znanstvenih teorija vođenja </w:t>
      </w:r>
      <w:r w:rsidR="00CA0494">
        <w:rPr>
          <w:lang w:bidi="en-US"/>
        </w:rPr>
        <w:t>–</w:t>
      </w:r>
      <w:r w:rsidRPr="007A5148">
        <w:rPr>
          <w:lang w:bidi="en-US"/>
        </w:rPr>
        <w:t xml:space="preserve"> menadžmenta. Menadžment je višeznačan pojam koji se odnosi na proces i djelatnost, nositelje i realizatore te ukupno znanje i praksu nekog</w:t>
      </w:r>
      <w:r w:rsidR="00CA0494">
        <w:rPr>
          <w:lang w:bidi="en-US"/>
        </w:rPr>
        <w:t>a</w:t>
      </w:r>
      <w:r w:rsidRPr="007A5148">
        <w:rPr>
          <w:lang w:bidi="en-US"/>
        </w:rPr>
        <w:t xml:space="preserve"> specifičnog područja</w:t>
      </w:r>
      <w:sdt>
        <w:sdtPr>
          <w:rPr>
            <w:lang w:bidi="en-US"/>
          </w:rPr>
          <w:id w:val="1996992812"/>
          <w:citation/>
        </w:sdtPr>
        <w:sdtEndPr/>
        <w:sdtContent>
          <w:r w:rsidRPr="007A5148">
            <w:rPr>
              <w:lang w:bidi="en-US"/>
            </w:rPr>
            <w:fldChar w:fldCharType="begin"/>
          </w:r>
          <w:r w:rsidRPr="007A5148">
            <w:rPr>
              <w:lang w:bidi="en-US"/>
            </w:rPr>
            <w:instrText xml:space="preserve">CITATION Fik91 \p 222 \t  \l 1050 </w:instrText>
          </w:r>
          <w:r w:rsidRPr="007A5148">
            <w:rPr>
              <w:lang w:bidi="en-US"/>
            </w:rPr>
            <w:fldChar w:fldCharType="separate"/>
          </w:r>
          <w:r w:rsidR="001B6365">
            <w:rPr>
              <w:noProof/>
              <w:lang w:bidi="en-US"/>
            </w:rPr>
            <w:t xml:space="preserve"> (Bahtijarević-Šiber, 1991, str. 222)</w:t>
          </w:r>
          <w:r w:rsidRPr="007A5148">
            <w:rPr>
              <w:lang w:bidi="en-US"/>
            </w:rPr>
            <w:fldChar w:fldCharType="end"/>
          </w:r>
        </w:sdtContent>
      </w:sdt>
      <w:r w:rsidRPr="007A5148">
        <w:rPr>
          <w:lang w:bidi="en-US"/>
        </w:rPr>
        <w:t>.</w:t>
      </w:r>
    </w:p>
    <w:p w:rsidR="000833E6" w:rsidRPr="007A5148" w:rsidRDefault="00135C22" w:rsidP="000833E6">
      <w:r w:rsidRPr="007A5148">
        <w:t>Kada je u pitanju proučavanje IT menadžmenta, konstatacija je da do sada nije bilo velikoga interesa istraživa</w:t>
      </w:r>
      <w:r w:rsidR="00226DA8" w:rsidRPr="007A5148">
        <w:t>ča na tom</w:t>
      </w:r>
      <w:r w:rsidR="00CA0494">
        <w:t>e</w:t>
      </w:r>
      <w:r w:rsidR="00226DA8" w:rsidRPr="007A5148">
        <w:t xml:space="preserve"> polju jer se držalo kako</w:t>
      </w:r>
      <w:r w:rsidRPr="007A5148">
        <w:t xml:space="preserve"> tu nema razlike u odnosu na druge tipove menadžmenta </w:t>
      </w:r>
      <w:sdt>
        <w:sdtPr>
          <w:id w:val="361015300"/>
          <w:citation/>
        </w:sdtPr>
        <w:sdtEndPr/>
        <w:sdtContent>
          <w:r w:rsidRPr="007A5148">
            <w:fldChar w:fldCharType="begin"/>
          </w:r>
          <w:r w:rsidRPr="007A5148">
            <w:instrText xml:space="preserve"> CITATION Kar061 \l 1050 </w:instrText>
          </w:r>
          <w:r w:rsidRPr="007A5148">
            <w:fldChar w:fldCharType="separate"/>
          </w:r>
          <w:r w:rsidR="001B6365">
            <w:rPr>
              <w:noProof/>
            </w:rPr>
            <w:t>(Karahanna &amp; Watson, 2006)</w:t>
          </w:r>
          <w:r w:rsidRPr="007A5148">
            <w:fldChar w:fldCharType="end"/>
          </w:r>
        </w:sdtContent>
      </w:sdt>
      <w:r w:rsidRPr="007A5148">
        <w:t xml:space="preserve">. </w:t>
      </w:r>
      <w:r w:rsidR="000833E6" w:rsidRPr="007A5148">
        <w:t xml:space="preserve">Stara paradigma menadžera kao čvrste ruke koju se bespogovorno slijedi, u ozbiljnim je organizacijama odavno odbačena </w:t>
      </w:r>
      <w:sdt>
        <w:sdtPr>
          <w:id w:val="547504725"/>
          <w:citation/>
        </w:sdtPr>
        <w:sdtEndPr/>
        <w:sdtContent>
          <w:r w:rsidR="000833E6" w:rsidRPr="007A5148">
            <w:fldChar w:fldCharType="begin"/>
          </w:r>
          <w:r w:rsidR="000833E6" w:rsidRPr="007A5148">
            <w:instrText xml:space="preserve"> CITATION Sma06 \l 1050 </w:instrText>
          </w:r>
          <w:r w:rsidR="000833E6" w:rsidRPr="007A5148">
            <w:fldChar w:fldCharType="separate"/>
          </w:r>
          <w:r w:rsidR="001B6365">
            <w:rPr>
              <w:noProof/>
            </w:rPr>
            <w:t>(Smaltz, Sambamurthy, &amp; Agarwal, 2006)</w:t>
          </w:r>
          <w:r w:rsidR="000833E6" w:rsidRPr="007A5148">
            <w:fldChar w:fldCharType="end"/>
          </w:r>
        </w:sdtContent>
      </w:sdt>
      <w:r w:rsidR="000833E6" w:rsidRPr="007A5148">
        <w:t xml:space="preserve">. Moderni menadžer i vođa koristi i izgrađuje svoje komunikacijske vještine kako bi bio uspješan. </w:t>
      </w:r>
    </w:p>
    <w:p w:rsidR="000833E6" w:rsidRPr="007A5148" w:rsidRDefault="000833E6" w:rsidP="000833E6">
      <w:pPr>
        <w:pStyle w:val="Navoenjedoslovno"/>
      </w:pPr>
      <w:r w:rsidRPr="007A5148">
        <w:rPr>
          <w:rStyle w:val="hps"/>
        </w:rPr>
        <w:t>Komunikacijske vještine</w:t>
      </w:r>
      <w:r w:rsidRPr="007A5148">
        <w:t xml:space="preserve"> </w:t>
      </w:r>
      <w:r w:rsidRPr="007A5148">
        <w:rPr>
          <w:rStyle w:val="hps"/>
        </w:rPr>
        <w:t>i dalje ostaju</w:t>
      </w:r>
      <w:r w:rsidRPr="007A5148">
        <w:t xml:space="preserve"> </w:t>
      </w:r>
      <w:r w:rsidRPr="007A5148">
        <w:rPr>
          <w:rStyle w:val="hps"/>
        </w:rPr>
        <w:t>glavna briga</w:t>
      </w:r>
      <w:r w:rsidRPr="007A5148">
        <w:t xml:space="preserve"> </w:t>
      </w:r>
      <w:r w:rsidRPr="007A5148">
        <w:rPr>
          <w:rStyle w:val="hps"/>
        </w:rPr>
        <w:t>mnogih</w:t>
      </w:r>
      <w:r w:rsidRPr="007A5148">
        <w:t xml:space="preserve"> </w:t>
      </w:r>
      <w:r w:rsidRPr="007A5148">
        <w:rPr>
          <w:rStyle w:val="hps"/>
        </w:rPr>
        <w:t>poslodavaca</w:t>
      </w:r>
      <w:r w:rsidRPr="007A5148">
        <w:t xml:space="preserve"> </w:t>
      </w:r>
      <w:r w:rsidRPr="007A5148">
        <w:rPr>
          <w:rStyle w:val="hps"/>
        </w:rPr>
        <w:t>današnjice</w:t>
      </w:r>
      <w:r w:rsidRPr="007A5148">
        <w:t xml:space="preserve">. </w:t>
      </w:r>
      <w:r w:rsidRPr="007A5148">
        <w:rPr>
          <w:rStyle w:val="hps"/>
        </w:rPr>
        <w:t>Od velike je važnosti da</w:t>
      </w:r>
      <w:r w:rsidRPr="007A5148">
        <w:t xml:space="preserve"> </w:t>
      </w:r>
      <w:r w:rsidRPr="007A5148">
        <w:rPr>
          <w:rStyle w:val="hps"/>
        </w:rPr>
        <w:t>svaki zaposlenik</w:t>
      </w:r>
      <w:r w:rsidRPr="007A5148">
        <w:t xml:space="preserve"> </w:t>
      </w:r>
      <w:r w:rsidRPr="007A5148">
        <w:rPr>
          <w:rStyle w:val="hps"/>
        </w:rPr>
        <w:t>(a najviše</w:t>
      </w:r>
      <w:r w:rsidRPr="007A5148">
        <w:t xml:space="preserve"> </w:t>
      </w:r>
      <w:r w:rsidRPr="007A5148">
        <w:rPr>
          <w:rStyle w:val="hps"/>
        </w:rPr>
        <w:t>menadžeri</w:t>
      </w:r>
      <w:r w:rsidRPr="007A5148">
        <w:t xml:space="preserve">) </w:t>
      </w:r>
      <w:r w:rsidRPr="007A5148">
        <w:rPr>
          <w:rStyle w:val="hps"/>
        </w:rPr>
        <w:t xml:space="preserve">budu u stanju </w:t>
      </w:r>
      <w:r w:rsidRPr="007A5148">
        <w:rPr>
          <w:rStyle w:val="hps"/>
        </w:rPr>
        <w:lastRenderedPageBreak/>
        <w:t>komunicirati</w:t>
      </w:r>
      <w:r w:rsidRPr="007A5148">
        <w:t xml:space="preserve"> </w:t>
      </w:r>
      <w:r w:rsidRPr="007A5148">
        <w:rPr>
          <w:rStyle w:val="hps"/>
        </w:rPr>
        <w:t>i</w:t>
      </w:r>
      <w:r w:rsidRPr="007A5148">
        <w:t xml:space="preserve"> </w:t>
      </w:r>
      <w:r w:rsidRPr="007A5148">
        <w:rPr>
          <w:rStyle w:val="hps"/>
        </w:rPr>
        <w:t>usmeno i</w:t>
      </w:r>
      <w:r w:rsidRPr="007A5148">
        <w:t xml:space="preserve"> </w:t>
      </w:r>
      <w:r w:rsidRPr="007A5148">
        <w:rPr>
          <w:rStyle w:val="hps"/>
        </w:rPr>
        <w:t>pismeno</w:t>
      </w:r>
      <w:r w:rsidRPr="007A5148">
        <w:t xml:space="preserve">. Menadžment je proces obavljanja posla kroz druge ljude </w:t>
      </w:r>
      <w:sdt>
        <w:sdtPr>
          <w:id w:val="-1853014656"/>
          <w:citation/>
        </w:sdtPr>
        <w:sdtEndPr/>
        <w:sdtContent>
          <w:r w:rsidRPr="007A5148">
            <w:fldChar w:fldCharType="begin"/>
          </w:r>
          <w:r w:rsidRPr="007A5148">
            <w:instrText xml:space="preserve"> CITATION Buh01 \l 1050 </w:instrText>
          </w:r>
          <w:r w:rsidRPr="007A5148">
            <w:fldChar w:fldCharType="separate"/>
          </w:r>
          <w:r w:rsidR="001B6365">
            <w:rPr>
              <w:noProof/>
            </w:rPr>
            <w:t>(Buhler, 2001)</w:t>
          </w:r>
          <w:r w:rsidRPr="007A5148">
            <w:fldChar w:fldCharType="end"/>
          </w:r>
        </w:sdtContent>
      </w:sdt>
      <w:r w:rsidRPr="007A5148">
        <w:t>.</w:t>
      </w:r>
    </w:p>
    <w:p w:rsidR="00AB6DD2" w:rsidRPr="007A5148" w:rsidRDefault="00AB6DD2" w:rsidP="00AB6DD2">
      <w:r w:rsidRPr="007A5148">
        <w:t xml:space="preserve">Hamel </w:t>
      </w:r>
      <w:r w:rsidR="00B82BAE" w:rsidRPr="007A5148">
        <w:t>tvrdi</w:t>
      </w:r>
      <w:r w:rsidRPr="007A5148">
        <w:t xml:space="preserve"> da organizacije mogu preživjeti burne dane koje sa sobom nose promjene samo uz pomoć inovacije menadžmenta jer je isti zastario i zasniva se na modelima s početka prošloga 20</w:t>
      </w:r>
      <w:r w:rsidR="00FE4AAB">
        <w:t>.</w:t>
      </w:r>
      <w:r w:rsidRPr="007A5148">
        <w:t xml:space="preserve"> stoljeća </w:t>
      </w:r>
      <w:sdt>
        <w:sdtPr>
          <w:id w:val="151491482"/>
          <w:citation/>
        </w:sdtPr>
        <w:sdtEndPr/>
        <w:sdtContent>
          <w:r w:rsidRPr="007A5148">
            <w:fldChar w:fldCharType="begin"/>
          </w:r>
          <w:r w:rsidRPr="007A5148">
            <w:instrText xml:space="preserve"> CITATION Ham09 \l 1050 </w:instrText>
          </w:r>
          <w:r w:rsidRPr="007A5148">
            <w:fldChar w:fldCharType="separate"/>
          </w:r>
          <w:r w:rsidR="001B6365">
            <w:rPr>
              <w:noProof/>
            </w:rPr>
            <w:t>(Hamel, 2009)</w:t>
          </w:r>
          <w:r w:rsidRPr="007A5148">
            <w:fldChar w:fldCharType="end"/>
          </w:r>
        </w:sdtContent>
      </w:sdt>
      <w:r w:rsidRPr="007A5148">
        <w:t>.</w:t>
      </w:r>
      <w:r w:rsidR="000833E6" w:rsidRPr="007A5148">
        <w:t xml:space="preserve"> </w:t>
      </w:r>
      <w:r w:rsidRPr="007A5148">
        <w:t>Srića dijeli menadžere na klasične i moderne, neuspješne (neučinkovite) i uspješne (učinkovite).</w:t>
      </w:r>
    </w:p>
    <w:p w:rsidR="00AB6DD2" w:rsidRPr="007A5148" w:rsidRDefault="00AB6DD2" w:rsidP="00AB6DD2">
      <w:pPr>
        <w:pStyle w:val="Navoenjedoslovno"/>
      </w:pPr>
      <w:r w:rsidRPr="007A5148">
        <w:t xml:space="preserve">Klasični menadžer vjeruje u strogost, formalni autoritet, poslušnost, ne voli samostalne suradnike koji misle svojom glavom, ne poštuje podčinjene, a rezultate ostvaruje strogom kontrolom, kažnjavanjem propusta i primjenom sile </w:t>
      </w:r>
      <w:sdt>
        <w:sdtPr>
          <w:id w:val="32833521"/>
          <w:citation/>
        </w:sdtPr>
        <w:sdtEndPr/>
        <w:sdtContent>
          <w:r w:rsidRPr="007A5148">
            <w:fldChar w:fldCharType="begin"/>
          </w:r>
          <w:r w:rsidRPr="007A5148">
            <w:instrText xml:space="preserve">CITATION Sri03 \p 77 \t  \l 1050 </w:instrText>
          </w:r>
          <w:r w:rsidRPr="007A5148">
            <w:fldChar w:fldCharType="separate"/>
          </w:r>
          <w:r w:rsidR="001B6365">
            <w:rPr>
              <w:noProof/>
            </w:rPr>
            <w:t>(Srića, 2003, str. 77)</w:t>
          </w:r>
          <w:r w:rsidRPr="007A5148">
            <w:fldChar w:fldCharType="end"/>
          </w:r>
        </w:sdtContent>
      </w:sdt>
      <w:r w:rsidRPr="007A5148">
        <w:t>.</w:t>
      </w:r>
    </w:p>
    <w:p w:rsidR="00AB6DD2" w:rsidRPr="007A5148" w:rsidRDefault="00AB6DD2" w:rsidP="00AB6DD2">
      <w:pPr>
        <w:rPr>
          <w:lang w:bidi="en-US"/>
        </w:rPr>
      </w:pPr>
      <w:r w:rsidRPr="007A5148">
        <w:rPr>
          <w:lang w:bidi="en-US"/>
        </w:rPr>
        <w:t xml:space="preserve">Knjiga </w:t>
      </w:r>
      <w:r w:rsidRPr="007A5148">
        <w:rPr>
          <w:i/>
          <w:lang w:bidi="en-US"/>
        </w:rPr>
        <w:t xml:space="preserve">Menadžment: Teorija menadžmenta i veliko empirijsko istraživanje u Hrvatskoj </w:t>
      </w:r>
      <w:r w:rsidRPr="007A5148">
        <w:rPr>
          <w:lang w:bidi="en-US"/>
        </w:rPr>
        <w:t>sastoji se od dva</w:t>
      </w:r>
      <w:r w:rsidR="00FE4AAB">
        <w:rPr>
          <w:lang w:bidi="en-US"/>
        </w:rPr>
        <w:t>ju</w:t>
      </w:r>
      <w:r w:rsidRPr="007A5148">
        <w:rPr>
          <w:lang w:bidi="en-US"/>
        </w:rPr>
        <w:t xml:space="preserve"> dijel</w:t>
      </w:r>
      <w:r w:rsidR="00FE4AAB">
        <w:rPr>
          <w:lang w:bidi="en-US"/>
        </w:rPr>
        <w:t>ov</w:t>
      </w:r>
      <w:r w:rsidRPr="007A5148">
        <w:rPr>
          <w:lang w:bidi="en-US"/>
        </w:rPr>
        <w:t>a: prvog</w:t>
      </w:r>
      <w:r w:rsidR="00FE4AAB">
        <w:rPr>
          <w:lang w:bidi="en-US"/>
        </w:rPr>
        <w:t>a</w:t>
      </w:r>
      <w:r w:rsidRPr="007A5148">
        <w:rPr>
          <w:lang w:bidi="en-US"/>
        </w:rPr>
        <w:t xml:space="preserve"> </w:t>
      </w:r>
      <w:r w:rsidR="00FE4AAB">
        <w:rPr>
          <w:lang w:bidi="en-US"/>
        </w:rPr>
        <w:t>–</w:t>
      </w:r>
      <w:r w:rsidRPr="007A5148">
        <w:rPr>
          <w:lang w:bidi="en-US"/>
        </w:rPr>
        <w:t xml:space="preserve"> teorijskog, s temom uspješnog</w:t>
      </w:r>
      <w:r w:rsidR="00FE4AAB">
        <w:rPr>
          <w:lang w:bidi="en-US"/>
        </w:rPr>
        <w:t>a</w:t>
      </w:r>
      <w:r w:rsidRPr="007A5148">
        <w:rPr>
          <w:lang w:bidi="en-US"/>
        </w:rPr>
        <w:t xml:space="preserve"> menadžmenta te drugog</w:t>
      </w:r>
      <w:r w:rsidR="00FE4AAB">
        <w:rPr>
          <w:lang w:bidi="en-US"/>
        </w:rPr>
        <w:t>a</w:t>
      </w:r>
      <w:r w:rsidRPr="007A5148">
        <w:rPr>
          <w:lang w:bidi="en-US"/>
        </w:rPr>
        <w:t xml:space="preserve"> – sastavljenog</w:t>
      </w:r>
      <w:r w:rsidR="00FE4AAB">
        <w:rPr>
          <w:lang w:bidi="en-US"/>
        </w:rPr>
        <w:t>a</w:t>
      </w:r>
      <w:r w:rsidRPr="007A5148">
        <w:rPr>
          <w:lang w:bidi="en-US"/>
        </w:rPr>
        <w:t xml:space="preserve"> od rezultata istraživanja menadžmenta u 50 hrvatskih </w:t>
      </w:r>
      <w:r w:rsidR="00CC53FD" w:rsidRPr="007A5148">
        <w:rPr>
          <w:lang w:bidi="en-US"/>
        </w:rPr>
        <w:t>organizacij</w:t>
      </w:r>
      <w:r w:rsidR="00FE4AAB">
        <w:rPr>
          <w:lang w:bidi="en-US"/>
        </w:rPr>
        <w:t>a</w:t>
      </w:r>
      <w:r w:rsidRPr="007A5148">
        <w:rPr>
          <w:lang w:bidi="en-US"/>
        </w:rPr>
        <w:t xml:space="preserve"> s 386 anketiranih menadžera. Po uzoru na Katza </w:t>
      </w:r>
      <w:sdt>
        <w:sdtPr>
          <w:id w:val="1086661705"/>
          <w:citation/>
        </w:sdtPr>
        <w:sdtEndPr/>
        <w:sdtContent>
          <w:r w:rsidRPr="007A5148">
            <w:fldChar w:fldCharType="begin"/>
          </w:r>
          <w:r w:rsidRPr="007A5148">
            <w:instrText xml:space="preserve">CITATION Kat09 \l 1050 </w:instrText>
          </w:r>
          <w:r w:rsidRPr="007A5148">
            <w:fldChar w:fldCharType="separate"/>
          </w:r>
          <w:r w:rsidR="001B6365">
            <w:rPr>
              <w:noProof/>
            </w:rPr>
            <w:t>(Katz, 2009)</w:t>
          </w:r>
          <w:r w:rsidRPr="007A5148">
            <w:fldChar w:fldCharType="end"/>
          </w:r>
        </w:sdtContent>
      </w:sdt>
      <w:r w:rsidRPr="007A5148">
        <w:t>, ona</w:t>
      </w:r>
      <w:r w:rsidRPr="007A5148">
        <w:rPr>
          <w:lang w:bidi="en-US"/>
        </w:rPr>
        <w:t xml:space="preserve"> problematizira </w:t>
      </w:r>
      <w:r w:rsidR="00FE4AAB">
        <w:rPr>
          <w:lang w:bidi="en-US"/>
        </w:rPr>
        <w:t>tri</w:t>
      </w:r>
      <w:r w:rsidRPr="007A5148">
        <w:rPr>
          <w:lang w:bidi="en-US"/>
        </w:rPr>
        <w:t xml:space="preserve"> skupa znanja i vještina potrebnih za uspješno obavljanje menadžerskog</w:t>
      </w:r>
      <w:r w:rsidR="00FE4AAB">
        <w:rPr>
          <w:lang w:bidi="en-US"/>
        </w:rPr>
        <w:t>a</w:t>
      </w:r>
      <w:r w:rsidRPr="007A5148">
        <w:rPr>
          <w:lang w:bidi="en-US"/>
        </w:rPr>
        <w:t xml:space="preserve"> posla: </w:t>
      </w:r>
    </w:p>
    <w:p w:rsidR="00AB6DD2" w:rsidRPr="007A5148" w:rsidRDefault="00AB6DD2" w:rsidP="009F3C20">
      <w:pPr>
        <w:pStyle w:val="Nabrajanje"/>
        <w:numPr>
          <w:ilvl w:val="0"/>
          <w:numId w:val="19"/>
        </w:numPr>
      </w:pPr>
      <w:r w:rsidRPr="007A5148">
        <w:t>tehnička ili stručna znanja i vještine,</w:t>
      </w:r>
    </w:p>
    <w:p w:rsidR="00AB6DD2" w:rsidRPr="007A5148" w:rsidRDefault="00AB6DD2" w:rsidP="009F3C20">
      <w:pPr>
        <w:pStyle w:val="Nabrajanje"/>
        <w:numPr>
          <w:ilvl w:val="0"/>
          <w:numId w:val="19"/>
        </w:numPr>
      </w:pPr>
      <w:r w:rsidRPr="007A5148">
        <w:t>socijalna znanja ili znanja u ophođenju s ljudima i</w:t>
      </w:r>
    </w:p>
    <w:p w:rsidR="00AB6DD2" w:rsidRPr="007A5148" w:rsidRDefault="00AB6DD2" w:rsidP="009F3C20">
      <w:pPr>
        <w:pStyle w:val="Nabrajanje"/>
        <w:numPr>
          <w:ilvl w:val="0"/>
          <w:numId w:val="19"/>
        </w:numPr>
      </w:pPr>
      <w:r w:rsidRPr="007A5148">
        <w:t xml:space="preserve">konceptualna znanja ili vještine. </w:t>
      </w:r>
    </w:p>
    <w:p w:rsidR="00FD2A29" w:rsidRPr="007A5148" w:rsidRDefault="00AB6DD2" w:rsidP="00AB6DD2">
      <w:r w:rsidRPr="007A5148">
        <w:rPr>
          <w:lang w:bidi="en-US"/>
        </w:rPr>
        <w:t xml:space="preserve">Autori opisuju tehnička znanja kao znanja potrebna za rad sa </w:t>
      </w:r>
      <w:r w:rsidRPr="007A5148">
        <w:rPr>
          <w:i/>
          <w:lang w:bidi="en-US"/>
        </w:rPr>
        <w:t>stvarima</w:t>
      </w:r>
      <w:r w:rsidRPr="007A5148">
        <w:rPr>
          <w:lang w:bidi="en-US"/>
        </w:rPr>
        <w:t xml:space="preserve">, procesima ili objektima, tj. znanja struke, odnosno kao metode i tehnike u izvršavanju posla. Socijalna </w:t>
      </w:r>
      <w:r w:rsidR="00FE4AAB">
        <w:rPr>
          <w:lang w:bidi="en-US"/>
        </w:rPr>
        <w:t xml:space="preserve">se </w:t>
      </w:r>
      <w:r w:rsidRPr="007A5148">
        <w:rPr>
          <w:lang w:bidi="en-US"/>
        </w:rPr>
        <w:t xml:space="preserve">znanja odnose na znanja i vještine rada i ophođenja s ljudima, tj. na sposobnost menadžera za uspješnu komunikaciju, motiviranje, usmjeravanje i vođenje pojedinaca i grupa što je od presudne važnosti za uspjeh. Konceptualna znanja presudna su za shvaćanje apstraktnih ili općih ideja i važna su za višu razinu menadžmenta </w:t>
      </w:r>
      <w:sdt>
        <w:sdtPr>
          <w:rPr>
            <w:lang w:bidi="en-US"/>
          </w:rPr>
          <w:id w:val="134997966"/>
          <w:citation/>
        </w:sdtPr>
        <w:sdtEndPr/>
        <w:sdtContent>
          <w:r w:rsidRPr="007A5148">
            <w:rPr>
              <w:lang w:bidi="en-US"/>
            </w:rPr>
            <w:fldChar w:fldCharType="begin"/>
          </w:r>
          <w:r w:rsidR="008E7439" w:rsidRPr="007A5148">
            <w:rPr>
              <w:lang w:bidi="en-US"/>
            </w:rPr>
            <w:instrText xml:space="preserve">CITATION Per08 \t  \m Fik91 \t  \l 1050 </w:instrText>
          </w:r>
          <w:r w:rsidRPr="007A5148">
            <w:rPr>
              <w:lang w:bidi="en-US"/>
            </w:rPr>
            <w:fldChar w:fldCharType="separate"/>
          </w:r>
          <w:r w:rsidR="001B6365">
            <w:rPr>
              <w:noProof/>
              <w:lang w:bidi="en-US"/>
            </w:rPr>
            <w:t>(Bahtijarević-Šiber, Sikavica, &amp; Vokić, 2008; Bahtijarević-Šiber, 1991)</w:t>
          </w:r>
          <w:r w:rsidRPr="007A5148">
            <w:rPr>
              <w:lang w:bidi="en-US"/>
            </w:rPr>
            <w:fldChar w:fldCharType="end"/>
          </w:r>
        </w:sdtContent>
      </w:sdt>
      <w:r w:rsidR="008E7439" w:rsidRPr="007A5148">
        <w:rPr>
          <w:lang w:bidi="en-US"/>
        </w:rPr>
        <w:t>.</w:t>
      </w:r>
      <w:r w:rsidR="00FD2A29" w:rsidRPr="007A5148">
        <w:rPr>
          <w:lang w:bidi="en-US"/>
        </w:rPr>
        <w:t xml:space="preserve"> Teoretičari menadžmenta</w:t>
      </w:r>
      <w:r w:rsidR="00FE4AAB">
        <w:rPr>
          <w:lang w:bidi="en-US"/>
        </w:rPr>
        <w:t>,</w:t>
      </w:r>
      <w:r w:rsidR="00FD2A29" w:rsidRPr="007A5148">
        <w:rPr>
          <w:lang w:bidi="en-US"/>
        </w:rPr>
        <w:t xml:space="preserve"> suočeni s izazovima globalizacije u kojoj je sve više prisutna potreba za poznavanjem drugih i drukčijih</w:t>
      </w:r>
      <w:r w:rsidR="00FE4AAB">
        <w:rPr>
          <w:lang w:bidi="en-US"/>
        </w:rPr>
        <w:t>,</w:t>
      </w:r>
      <w:r w:rsidR="00FD2A29" w:rsidRPr="007A5148">
        <w:rPr>
          <w:lang w:bidi="en-US"/>
        </w:rPr>
        <w:t xml:space="preserve"> počinj</w:t>
      </w:r>
      <w:r w:rsidR="000F66E2">
        <w:rPr>
          <w:lang w:bidi="en-US"/>
        </w:rPr>
        <w:t xml:space="preserve">u </w:t>
      </w:r>
      <w:r w:rsidR="00FD2A29" w:rsidRPr="007A5148">
        <w:rPr>
          <w:lang w:bidi="en-US"/>
        </w:rPr>
        <w:t xml:space="preserve">obrađivati utjecaj kulture na poslovanje. Tako se pojavljuju sljedeće kovanice na tu temu: </w:t>
      </w:r>
      <w:r w:rsidR="00FD2A29" w:rsidRPr="007A5148">
        <w:rPr>
          <w:i/>
        </w:rPr>
        <w:t>međukulturalni menadžment</w:t>
      </w:r>
      <w:r w:rsidR="00FD2A29" w:rsidRPr="007A5148">
        <w:t xml:space="preserve"> kao uspoređivanje kultura te </w:t>
      </w:r>
      <w:r w:rsidR="00FD2A29" w:rsidRPr="007A5148">
        <w:rPr>
          <w:i/>
        </w:rPr>
        <w:t>interkulturalni menadžment</w:t>
      </w:r>
      <w:r w:rsidR="00FD2A29" w:rsidRPr="007A5148">
        <w:t xml:space="preserve"> kao propitivanje međudjelovanja različitih kultura u poslovnim odnosima </w:t>
      </w:r>
      <w:sdt>
        <w:sdtPr>
          <w:id w:val="-1932190199"/>
          <w:citation/>
        </w:sdtPr>
        <w:sdtEndPr/>
        <w:sdtContent>
          <w:r w:rsidR="00FD2A29" w:rsidRPr="007A5148">
            <w:fldChar w:fldCharType="begin"/>
          </w:r>
          <w:r w:rsidR="00FD2A29" w:rsidRPr="007A5148">
            <w:instrText xml:space="preserve">CITATION Per08 \t  \l 1050 </w:instrText>
          </w:r>
          <w:r w:rsidR="00FD2A29" w:rsidRPr="007A5148">
            <w:fldChar w:fldCharType="separate"/>
          </w:r>
          <w:r w:rsidR="001B6365">
            <w:rPr>
              <w:noProof/>
            </w:rPr>
            <w:t xml:space="preserve">(Bahtijarević-Šiber, Sikavica, </w:t>
          </w:r>
          <w:r w:rsidR="001B6365">
            <w:rPr>
              <w:noProof/>
            </w:rPr>
            <w:lastRenderedPageBreak/>
            <w:t>&amp; Vokić, 2008)</w:t>
          </w:r>
          <w:r w:rsidR="00FD2A29" w:rsidRPr="007A5148">
            <w:fldChar w:fldCharType="end"/>
          </w:r>
        </w:sdtContent>
      </w:sdt>
      <w:r w:rsidR="000833E6" w:rsidRPr="007A5148">
        <w:t>.</w:t>
      </w:r>
      <w:r w:rsidR="00FD2A29" w:rsidRPr="007A5148">
        <w:t xml:space="preserve"> </w:t>
      </w:r>
      <w:r w:rsidR="000833E6" w:rsidRPr="007A5148">
        <w:t>Osvješćivanje i razvoj i</w:t>
      </w:r>
      <w:r w:rsidR="00FD2A29" w:rsidRPr="007A5148">
        <w:t>nterkulturaln</w:t>
      </w:r>
      <w:r w:rsidR="000833E6" w:rsidRPr="007A5148">
        <w:t>og</w:t>
      </w:r>
      <w:r w:rsidR="000F66E2">
        <w:t>a</w:t>
      </w:r>
      <w:r w:rsidR="00FD2A29" w:rsidRPr="007A5148">
        <w:t xml:space="preserve"> menadžment</w:t>
      </w:r>
      <w:r w:rsidR="000833E6" w:rsidRPr="007A5148">
        <w:t>a</w:t>
      </w:r>
      <w:r w:rsidR="00FD2A29" w:rsidRPr="007A5148">
        <w:t xml:space="preserve"> omogućuje prevladavanje sukoba i pridonosi uspjehu </w:t>
      </w:r>
      <w:sdt>
        <w:sdtPr>
          <w:id w:val="-142045151"/>
          <w:citation/>
        </w:sdtPr>
        <w:sdtEndPr/>
        <w:sdtContent>
          <w:r w:rsidR="00FD2A29" w:rsidRPr="007A5148">
            <w:fldChar w:fldCharType="begin"/>
          </w:r>
          <w:r w:rsidR="00601DCB">
            <w:instrText xml:space="preserve">CITATION Bar08 \l 1050 </w:instrText>
          </w:r>
          <w:r w:rsidR="00FD2A29" w:rsidRPr="007A5148">
            <w:fldChar w:fldCharType="separate"/>
          </w:r>
          <w:r w:rsidR="001B6365">
            <w:rPr>
              <w:noProof/>
            </w:rPr>
            <w:t>(Barmeyer &amp; Mayrhofer, 2008)</w:t>
          </w:r>
          <w:r w:rsidR="00FD2A29" w:rsidRPr="007A5148">
            <w:fldChar w:fldCharType="end"/>
          </w:r>
        </w:sdtContent>
      </w:sdt>
      <w:r w:rsidR="00FD2A29" w:rsidRPr="007A5148">
        <w:t>.</w:t>
      </w:r>
    </w:p>
    <w:p w:rsidR="00C970D9" w:rsidRPr="007A5148" w:rsidRDefault="00C970D9" w:rsidP="00AB32A1">
      <w:pPr>
        <w:pStyle w:val="Heading3"/>
      </w:pPr>
      <w:bookmarkStart w:id="36" w:name="_Toc462787686"/>
      <w:r w:rsidRPr="007A5148">
        <w:t>Menadžerske uloge</w:t>
      </w:r>
      <w:bookmarkEnd w:id="36"/>
    </w:p>
    <w:p w:rsidR="00C970D9" w:rsidRPr="007A5148" w:rsidRDefault="00C970D9" w:rsidP="00C970D9">
      <w:pPr>
        <w:rPr>
          <w:lang w:bidi="en-US"/>
        </w:rPr>
      </w:pPr>
      <w:r w:rsidRPr="007A5148">
        <w:rPr>
          <w:lang w:bidi="en-US"/>
        </w:rPr>
        <w:t>Globalizacija koja donosi nove zahtjeve u poslovanju i traži</w:t>
      </w:r>
      <w:r w:rsidR="00226DA8" w:rsidRPr="007A5148">
        <w:rPr>
          <w:lang w:bidi="en-US"/>
        </w:rPr>
        <w:t xml:space="preserve"> potpuno</w:t>
      </w:r>
      <w:r w:rsidRPr="007A5148">
        <w:rPr>
          <w:lang w:bidi="en-US"/>
        </w:rPr>
        <w:t xml:space="preserve"> novo promišljanje uloge menadžmenta u organizaciji</w:t>
      </w:r>
      <w:r w:rsidR="00226DA8" w:rsidRPr="007A5148">
        <w:rPr>
          <w:lang w:bidi="en-US"/>
        </w:rPr>
        <w:t>. On</w:t>
      </w:r>
      <w:r w:rsidRPr="007A5148">
        <w:rPr>
          <w:lang w:bidi="en-US"/>
        </w:rPr>
        <w:t xml:space="preserve">a također </w:t>
      </w:r>
      <w:r w:rsidR="00226DA8" w:rsidRPr="007A5148">
        <w:rPr>
          <w:lang w:bidi="en-US"/>
        </w:rPr>
        <w:t>zahtijeva</w:t>
      </w:r>
      <w:r w:rsidR="000833E6" w:rsidRPr="007A5148">
        <w:rPr>
          <w:lang w:bidi="en-US"/>
        </w:rPr>
        <w:t xml:space="preserve"> promišljanje uloge</w:t>
      </w:r>
      <w:r w:rsidRPr="007A5148">
        <w:rPr>
          <w:lang w:bidi="en-US"/>
        </w:rPr>
        <w:t xml:space="preserve"> IT menadžera kao važnog</w:t>
      </w:r>
      <w:r w:rsidR="001E3CE9">
        <w:rPr>
          <w:lang w:bidi="en-US"/>
        </w:rPr>
        <w:t>a</w:t>
      </w:r>
      <w:r w:rsidRPr="007A5148">
        <w:rPr>
          <w:lang w:bidi="en-US"/>
        </w:rPr>
        <w:t xml:space="preserve"> činitelja za uspjeh organizacije i stjecanje kompetitivne prednosti kroz IKT. Općenito o ulozi menadžera u organizaciji postoji veliki bro</w:t>
      </w:r>
      <w:r w:rsidR="009051EF">
        <w:rPr>
          <w:lang w:bidi="en-US"/>
        </w:rPr>
        <w:t xml:space="preserve">j teorija. U tekstu koji slijedi </w:t>
      </w:r>
      <w:r w:rsidRPr="007A5148">
        <w:rPr>
          <w:lang w:bidi="en-US"/>
        </w:rPr>
        <w:t>bit</w:t>
      </w:r>
      <w:r w:rsidR="009051EF">
        <w:rPr>
          <w:lang w:bidi="en-US"/>
        </w:rPr>
        <w:t xml:space="preserve"> će</w:t>
      </w:r>
      <w:r w:rsidRPr="007A5148">
        <w:rPr>
          <w:lang w:bidi="en-US"/>
        </w:rPr>
        <w:t xml:space="preserve"> kratko obrađene samo tri ključne teorije kako bi se na </w:t>
      </w:r>
      <w:r w:rsidR="00226DA8" w:rsidRPr="007A5148">
        <w:rPr>
          <w:lang w:bidi="en-US"/>
        </w:rPr>
        <w:t>is</w:t>
      </w:r>
      <w:r w:rsidRPr="007A5148">
        <w:rPr>
          <w:lang w:bidi="en-US"/>
        </w:rPr>
        <w:t>prav</w:t>
      </w:r>
      <w:r w:rsidR="00226DA8" w:rsidRPr="007A5148">
        <w:rPr>
          <w:lang w:bidi="en-US"/>
        </w:rPr>
        <w:t>an</w:t>
      </w:r>
      <w:r w:rsidRPr="007A5148">
        <w:rPr>
          <w:lang w:bidi="en-US"/>
        </w:rPr>
        <w:t xml:space="preserve"> način moglo objasniti menadžerske uloge IT menadžera. Prva je Fayolova, druga Mintzbergova, a treća Katzova. </w:t>
      </w:r>
      <w:hyperlink r:id="rId15" w:tooltip="Henri Fayol (stranica ne postoji)" w:history="1">
        <w:r w:rsidRPr="007A5148">
          <w:t>Henri Fayol</w:t>
        </w:r>
      </w:hyperlink>
      <w:r w:rsidRPr="007A5148">
        <w:rPr>
          <w:lang w:bidi="en-US"/>
        </w:rPr>
        <w:t xml:space="preserve"> kao začetnik suvremene teorije operativnog</w:t>
      </w:r>
      <w:r w:rsidR="001E3CE9">
        <w:rPr>
          <w:lang w:bidi="en-US"/>
        </w:rPr>
        <w:t>a</w:t>
      </w:r>
      <w:r w:rsidRPr="007A5148">
        <w:rPr>
          <w:lang w:bidi="en-US"/>
        </w:rPr>
        <w:t xml:space="preserve"> </w:t>
      </w:r>
      <w:hyperlink r:id="rId16" w:tooltip="Menadžment" w:history="1">
        <w:r w:rsidRPr="007A5148">
          <w:t>menadžmenta</w:t>
        </w:r>
      </w:hyperlink>
      <w:r w:rsidRPr="007A5148">
        <w:rPr>
          <w:lang w:bidi="en-US"/>
        </w:rPr>
        <w:t xml:space="preserve"> uvodi </w:t>
      </w:r>
      <w:r w:rsidRPr="007A5148">
        <w:rPr>
          <w:i/>
          <w:lang w:bidi="en-US"/>
        </w:rPr>
        <w:t>14 načela upravljanja</w:t>
      </w:r>
      <w:r w:rsidRPr="007A5148">
        <w:rPr>
          <w:lang w:bidi="en-US"/>
        </w:rPr>
        <w:t>. To je</w:t>
      </w:r>
      <w:r w:rsidR="009051EF">
        <w:rPr>
          <w:lang w:bidi="en-US"/>
        </w:rPr>
        <w:t>,</w:t>
      </w:r>
      <w:r w:rsidRPr="007A5148">
        <w:rPr>
          <w:lang w:bidi="en-US"/>
        </w:rPr>
        <w:t xml:space="preserve"> u stvari</w:t>
      </w:r>
      <w:r w:rsidR="009051EF">
        <w:rPr>
          <w:lang w:bidi="en-US"/>
        </w:rPr>
        <w:t>,</w:t>
      </w:r>
      <w:r w:rsidRPr="007A5148">
        <w:rPr>
          <w:lang w:bidi="en-US"/>
        </w:rPr>
        <w:t xml:space="preserve"> vrlo koristan popis načela koja su u 20. stoljeću pomogla menadžerima u pitanjima produktivne organizacije i komunikacije sa suradnicima </w:t>
      </w:r>
      <w:sdt>
        <w:sdtPr>
          <w:rPr>
            <w:lang w:bidi="en-US"/>
          </w:rPr>
          <w:id w:val="-902907046"/>
          <w:citation/>
        </w:sdtPr>
        <w:sdtEndPr/>
        <w:sdtContent>
          <w:r w:rsidRPr="007A5148">
            <w:rPr>
              <w:lang w:bidi="en-US"/>
            </w:rPr>
            <w:fldChar w:fldCharType="begin"/>
          </w:r>
          <w:r w:rsidRPr="007A5148">
            <w:rPr>
              <w:lang w:bidi="en-US"/>
            </w:rPr>
            <w:instrText xml:space="preserve"> CITATION Fay49 \l 1050 </w:instrText>
          </w:r>
          <w:r w:rsidR="00663EAA" w:rsidRPr="007A5148">
            <w:rPr>
              <w:lang w:bidi="en-US"/>
            </w:rPr>
            <w:instrText xml:space="preserve"> \m Fay02</w:instrText>
          </w:r>
          <w:r w:rsidRPr="007A5148">
            <w:rPr>
              <w:lang w:bidi="en-US"/>
            </w:rPr>
            <w:fldChar w:fldCharType="separate"/>
          </w:r>
          <w:r w:rsidR="001B6365">
            <w:rPr>
              <w:noProof/>
              <w:lang w:bidi="en-US"/>
            </w:rPr>
            <w:t>(Fayol, 1949; Wood &amp; Wood, 2002)</w:t>
          </w:r>
          <w:r w:rsidRPr="007A5148">
            <w:rPr>
              <w:lang w:bidi="en-US"/>
            </w:rPr>
            <w:fldChar w:fldCharType="end"/>
          </w:r>
        </w:sdtContent>
      </w:sdt>
      <w:r w:rsidRPr="007A5148">
        <w:rPr>
          <w:lang w:bidi="en-US"/>
        </w:rPr>
        <w:t>. Ona su:</w:t>
      </w:r>
    </w:p>
    <w:p w:rsidR="00C970D9" w:rsidRPr="007A5148" w:rsidRDefault="00C970D9" w:rsidP="009F3C20">
      <w:pPr>
        <w:pStyle w:val="Nabrajanje"/>
        <w:numPr>
          <w:ilvl w:val="0"/>
          <w:numId w:val="24"/>
        </w:numPr>
      </w:pPr>
      <w:r w:rsidRPr="007A5148">
        <w:rPr>
          <w:b/>
        </w:rPr>
        <w:t>Podjela rada</w:t>
      </w:r>
      <w:r w:rsidRPr="007A5148">
        <w:t xml:space="preserve"> – zaposlenici su specijalizirani za posao koji obavljaju.</w:t>
      </w:r>
    </w:p>
    <w:p w:rsidR="00C970D9" w:rsidRPr="007A5148" w:rsidRDefault="00C970D9" w:rsidP="009F3C20">
      <w:pPr>
        <w:pStyle w:val="Nabrajanje"/>
        <w:numPr>
          <w:ilvl w:val="0"/>
          <w:numId w:val="24"/>
        </w:numPr>
      </w:pPr>
      <w:r w:rsidRPr="007A5148">
        <w:rPr>
          <w:b/>
        </w:rPr>
        <w:t>Ovlasti</w:t>
      </w:r>
      <w:r w:rsidRPr="007A5148">
        <w:t xml:space="preserve"> – menadžeri daju zadatke i odgovorni su za rezultate.</w:t>
      </w:r>
    </w:p>
    <w:p w:rsidR="00C970D9" w:rsidRPr="007A5148" w:rsidRDefault="00C970D9" w:rsidP="009F3C20">
      <w:pPr>
        <w:pStyle w:val="Nabrajanje"/>
        <w:numPr>
          <w:ilvl w:val="0"/>
          <w:numId w:val="24"/>
        </w:numPr>
      </w:pPr>
      <w:r w:rsidRPr="007A5148">
        <w:rPr>
          <w:b/>
        </w:rPr>
        <w:t>Stega</w:t>
      </w:r>
      <w:r w:rsidRPr="007A5148">
        <w:t xml:space="preserve"> – važno je prihvaćanje pravila rada.</w:t>
      </w:r>
    </w:p>
    <w:p w:rsidR="00C970D9" w:rsidRPr="007A5148" w:rsidRDefault="00C970D9" w:rsidP="009F3C20">
      <w:pPr>
        <w:pStyle w:val="Nabrajanje"/>
        <w:numPr>
          <w:ilvl w:val="0"/>
          <w:numId w:val="24"/>
        </w:numPr>
      </w:pPr>
      <w:r w:rsidRPr="007A5148">
        <w:rPr>
          <w:b/>
        </w:rPr>
        <w:t>Jedinstv</w:t>
      </w:r>
      <w:r w:rsidR="009A44D9" w:rsidRPr="007A5148">
        <w:rPr>
          <w:b/>
        </w:rPr>
        <w:t>eno</w:t>
      </w:r>
      <w:r w:rsidRPr="007A5148">
        <w:rPr>
          <w:b/>
        </w:rPr>
        <w:t xml:space="preserve"> zapovijedanj</w:t>
      </w:r>
      <w:r w:rsidR="009A44D9" w:rsidRPr="007A5148">
        <w:rPr>
          <w:b/>
        </w:rPr>
        <w:t>e</w:t>
      </w:r>
      <w:r w:rsidRPr="007A5148">
        <w:t xml:space="preserve"> – zaposlenicima je izravno nadređena samo jedna osoba.</w:t>
      </w:r>
    </w:p>
    <w:p w:rsidR="00C970D9" w:rsidRPr="007A5148" w:rsidRDefault="00C970D9" w:rsidP="009F3C20">
      <w:pPr>
        <w:pStyle w:val="Nabrajanje"/>
        <w:numPr>
          <w:ilvl w:val="0"/>
          <w:numId w:val="24"/>
        </w:numPr>
      </w:pPr>
      <w:r w:rsidRPr="007A5148">
        <w:rPr>
          <w:b/>
        </w:rPr>
        <w:t>Jedinstv</w:t>
      </w:r>
      <w:r w:rsidR="009A44D9" w:rsidRPr="007A5148">
        <w:rPr>
          <w:b/>
        </w:rPr>
        <w:t>en</w:t>
      </w:r>
      <w:r w:rsidRPr="007A5148">
        <w:rPr>
          <w:b/>
        </w:rPr>
        <w:t xml:space="preserve"> smjer</w:t>
      </w:r>
      <w:r w:rsidRPr="007A5148">
        <w:t xml:space="preserve"> – zaposlenici djeluju vođeni jednim menadžerom u istom</w:t>
      </w:r>
      <w:r w:rsidR="001E3CE9">
        <w:t>e</w:t>
      </w:r>
      <w:r w:rsidRPr="007A5148">
        <w:t xml:space="preserve"> smjeru s ostalima.</w:t>
      </w:r>
    </w:p>
    <w:p w:rsidR="00C970D9" w:rsidRPr="007A5148" w:rsidRDefault="00C970D9" w:rsidP="009F3C20">
      <w:pPr>
        <w:pStyle w:val="Nabrajanje"/>
        <w:numPr>
          <w:ilvl w:val="0"/>
          <w:numId w:val="24"/>
        </w:numPr>
      </w:pPr>
      <w:r w:rsidRPr="007A5148">
        <w:rPr>
          <w:b/>
        </w:rPr>
        <w:t>Podčinjavanje pojedinačnih interesa zajedničkim</w:t>
      </w:r>
      <w:r w:rsidR="000833E6" w:rsidRPr="007A5148">
        <w:rPr>
          <w:b/>
        </w:rPr>
        <w:t xml:space="preserve"> interesima</w:t>
      </w:r>
      <w:r w:rsidR="000833E6" w:rsidRPr="007A5148">
        <w:t xml:space="preserve"> </w:t>
      </w:r>
      <w:r w:rsidRPr="007A5148">
        <w:t>– interesi pojedinca (uključujući i menadžera) ne smiju biti ispred interesa grupe.</w:t>
      </w:r>
    </w:p>
    <w:p w:rsidR="00C970D9" w:rsidRPr="007A5148" w:rsidRDefault="00C970D9" w:rsidP="009F3C20">
      <w:pPr>
        <w:pStyle w:val="Nabrajanje"/>
        <w:numPr>
          <w:ilvl w:val="0"/>
          <w:numId w:val="24"/>
        </w:numPr>
      </w:pPr>
      <w:r w:rsidRPr="007A5148">
        <w:rPr>
          <w:b/>
        </w:rPr>
        <w:t>Nagrađivanje</w:t>
      </w:r>
      <w:r w:rsidRPr="007A5148">
        <w:t xml:space="preserve"> – zadovoljstvo pojedinca kroz poštenu materijalnu i nematerijalnu naknadu u skladu s </w:t>
      </w:r>
      <w:r w:rsidR="00226DA8" w:rsidRPr="007A5148">
        <w:t>njegovim</w:t>
      </w:r>
      <w:r w:rsidRPr="007A5148">
        <w:t xml:space="preserve"> doprinos</w:t>
      </w:r>
      <w:r w:rsidR="00226DA8" w:rsidRPr="007A5148">
        <w:t>om</w:t>
      </w:r>
      <w:r w:rsidRPr="007A5148">
        <w:t>.</w:t>
      </w:r>
    </w:p>
    <w:p w:rsidR="00C970D9" w:rsidRPr="007A5148" w:rsidRDefault="00C970D9" w:rsidP="009F3C20">
      <w:pPr>
        <w:pStyle w:val="Nabrajanje"/>
        <w:numPr>
          <w:ilvl w:val="0"/>
          <w:numId w:val="24"/>
        </w:numPr>
      </w:pPr>
      <w:r w:rsidRPr="007A5148">
        <w:rPr>
          <w:b/>
        </w:rPr>
        <w:t>Centralizacija</w:t>
      </w:r>
      <w:r w:rsidRPr="007A5148">
        <w:t xml:space="preserve"> – potrebna je ravnoteža između procesa centralizacije i decentralizacije.</w:t>
      </w:r>
    </w:p>
    <w:p w:rsidR="00C970D9" w:rsidRPr="007A5148" w:rsidRDefault="00C970D9" w:rsidP="009F3C20">
      <w:pPr>
        <w:pStyle w:val="Nabrajanje"/>
        <w:numPr>
          <w:ilvl w:val="0"/>
          <w:numId w:val="24"/>
        </w:numPr>
      </w:pPr>
      <w:r w:rsidRPr="007A5148">
        <w:rPr>
          <w:b/>
        </w:rPr>
        <w:t>Hijerarhij</w:t>
      </w:r>
      <w:r w:rsidRPr="007A5148">
        <w:t>a – zaposlenici trebaju biti svjesni svoga položaja u organizaciji i zapovjednom</w:t>
      </w:r>
      <w:r w:rsidR="00D82093">
        <w:t>e</w:t>
      </w:r>
      <w:r w:rsidRPr="007A5148">
        <w:t xml:space="preserve"> lancu.</w:t>
      </w:r>
    </w:p>
    <w:p w:rsidR="00C970D9" w:rsidRPr="007A5148" w:rsidRDefault="00C970D9" w:rsidP="009F3C20">
      <w:pPr>
        <w:pStyle w:val="Nabrajanje"/>
        <w:numPr>
          <w:ilvl w:val="0"/>
          <w:numId w:val="24"/>
        </w:numPr>
      </w:pPr>
      <w:r w:rsidRPr="007A5148">
        <w:rPr>
          <w:b/>
        </w:rPr>
        <w:lastRenderedPageBreak/>
        <w:t>Red</w:t>
      </w:r>
      <w:r w:rsidRPr="007A5148">
        <w:t xml:space="preserve"> – radno mjesto treba biti dobro organizirano, pouzdano i sigurno – važan je red među osobama i stvarima</w:t>
      </w:r>
      <w:r w:rsidR="00226DA8" w:rsidRPr="007A5148">
        <w:t>.</w:t>
      </w:r>
    </w:p>
    <w:p w:rsidR="00C970D9" w:rsidRPr="007A5148" w:rsidRDefault="00C970D9" w:rsidP="009F3C20">
      <w:pPr>
        <w:pStyle w:val="Nabrajanje"/>
        <w:numPr>
          <w:ilvl w:val="0"/>
          <w:numId w:val="24"/>
        </w:numPr>
      </w:pPr>
      <w:r w:rsidRPr="007A5148">
        <w:rPr>
          <w:b/>
        </w:rPr>
        <w:t>Pravednost</w:t>
      </w:r>
      <w:r w:rsidRPr="007A5148">
        <w:t xml:space="preserve"> – menadžer mora biti pošten i pravedan prema svima.</w:t>
      </w:r>
    </w:p>
    <w:p w:rsidR="00C970D9" w:rsidRPr="007A5148" w:rsidRDefault="00C970D9" w:rsidP="009F3C20">
      <w:pPr>
        <w:pStyle w:val="Nabrajanje"/>
        <w:numPr>
          <w:ilvl w:val="0"/>
          <w:numId w:val="24"/>
        </w:numPr>
      </w:pPr>
      <w:r w:rsidRPr="007A5148">
        <w:rPr>
          <w:b/>
        </w:rPr>
        <w:t>Stabilnost radnog</w:t>
      </w:r>
      <w:r w:rsidR="00D82093">
        <w:rPr>
          <w:b/>
        </w:rPr>
        <w:t>a</w:t>
      </w:r>
      <w:r w:rsidRPr="007A5148">
        <w:rPr>
          <w:b/>
        </w:rPr>
        <w:t xml:space="preserve"> mjesta</w:t>
      </w:r>
      <w:r w:rsidRPr="007A5148">
        <w:t xml:space="preserve"> – menadžer </w:t>
      </w:r>
      <w:r w:rsidR="00D82093">
        <w:t xml:space="preserve">se </w:t>
      </w:r>
      <w:r w:rsidRPr="007A5148">
        <w:t>mora pobrinuti za što manju fluktuaciju</w:t>
      </w:r>
      <w:r w:rsidR="009051EF">
        <w:t xml:space="preserve"> suradnika</w:t>
      </w:r>
      <w:r w:rsidRPr="007A5148">
        <w:t>.</w:t>
      </w:r>
    </w:p>
    <w:p w:rsidR="00C970D9" w:rsidRPr="007A5148" w:rsidRDefault="00C970D9" w:rsidP="009F3C20">
      <w:pPr>
        <w:pStyle w:val="Nabrajanje"/>
        <w:numPr>
          <w:ilvl w:val="0"/>
          <w:numId w:val="24"/>
        </w:numPr>
      </w:pPr>
      <w:r w:rsidRPr="007A5148">
        <w:rPr>
          <w:b/>
        </w:rPr>
        <w:t>Inicijativa</w:t>
      </w:r>
      <w:r w:rsidRPr="007A5148">
        <w:t xml:space="preserve"> – zaposlenicima treba osigurati potrebnu razinu slobode neophodnu za ostvarenje ciljeva.</w:t>
      </w:r>
    </w:p>
    <w:p w:rsidR="00C970D9" w:rsidRPr="007A5148" w:rsidRDefault="00C970D9" w:rsidP="009F3C20">
      <w:pPr>
        <w:pStyle w:val="Nabrajanje"/>
        <w:numPr>
          <w:ilvl w:val="0"/>
          <w:numId w:val="24"/>
        </w:numPr>
      </w:pPr>
      <w:r w:rsidRPr="007A5148">
        <w:rPr>
          <w:b/>
        </w:rPr>
        <w:t>"Esprit de corps"</w:t>
      </w:r>
      <w:r w:rsidRPr="007A5148">
        <w:t xml:space="preserve"> </w:t>
      </w:r>
      <w:r w:rsidRPr="007A5148">
        <w:rPr>
          <w:rFonts w:ascii="Times New Roman" w:hAnsi="Times New Roman" w:cs="Times New Roman"/>
        </w:rPr>
        <w:t>(u</w:t>
      </w:r>
      <w:r w:rsidRPr="007A5148">
        <w:t xml:space="preserve"> jedinstvu je snaga) – organizacije su dužne promicati timsku kulturu </w:t>
      </w:r>
      <w:sdt>
        <w:sdtPr>
          <w:id w:val="-485400598"/>
          <w:citation/>
        </w:sdtPr>
        <w:sdtEndPr/>
        <w:sdtContent>
          <w:r w:rsidRPr="007A5148">
            <w:fldChar w:fldCharType="begin"/>
          </w:r>
          <w:r w:rsidRPr="007A5148">
            <w:instrText xml:space="preserve"> CITATION Fay49 \l 1050 </w:instrText>
          </w:r>
          <w:r w:rsidRPr="007A5148">
            <w:fldChar w:fldCharType="separate"/>
          </w:r>
          <w:r w:rsidR="001B6365">
            <w:rPr>
              <w:noProof/>
            </w:rPr>
            <w:t>(Fayol, 1949)</w:t>
          </w:r>
          <w:r w:rsidRPr="007A5148">
            <w:fldChar w:fldCharType="end"/>
          </w:r>
        </w:sdtContent>
      </w:sdt>
      <w:r w:rsidRPr="007A5148">
        <w:t>.</w:t>
      </w:r>
    </w:p>
    <w:p w:rsidR="00C970D9" w:rsidRPr="007A5148" w:rsidRDefault="00C970D9" w:rsidP="00C970D9">
      <w:pPr>
        <w:rPr>
          <w:lang w:bidi="en-US"/>
        </w:rPr>
      </w:pPr>
      <w:r w:rsidRPr="007A5148">
        <w:rPr>
          <w:lang w:bidi="en-US"/>
        </w:rPr>
        <w:t xml:space="preserve">U svojoj studiji </w:t>
      </w:r>
      <w:r w:rsidRPr="007A5148">
        <w:rPr>
          <w:i/>
          <w:lang w:bidi="en-US"/>
        </w:rPr>
        <w:t>The Manager’s Job: Folklore and Fact</w:t>
      </w:r>
      <w:r w:rsidRPr="007A5148">
        <w:rPr>
          <w:lang w:bidi="en-US"/>
        </w:rPr>
        <w:t xml:space="preserve">, Mintzberg je proučavao </w:t>
      </w:r>
      <w:r w:rsidR="00D82093">
        <w:rPr>
          <w:lang w:bidi="en-US"/>
        </w:rPr>
        <w:t>pet</w:t>
      </w:r>
      <w:r w:rsidRPr="007A5148">
        <w:rPr>
          <w:lang w:bidi="en-US"/>
        </w:rPr>
        <w:t xml:space="preserve"> američkih direktora srednjih do velikih organizacija. Metodom strukturalnog</w:t>
      </w:r>
      <w:r w:rsidR="00353F54">
        <w:rPr>
          <w:lang w:bidi="en-US"/>
        </w:rPr>
        <w:t>a</w:t>
      </w:r>
      <w:r w:rsidRPr="007A5148">
        <w:rPr>
          <w:lang w:bidi="en-US"/>
        </w:rPr>
        <w:t xml:space="preserve"> zapažanja</w:t>
      </w:r>
      <w:r w:rsidRPr="007A5148">
        <w:rPr>
          <w:rStyle w:val="FootnoteReference"/>
        </w:rPr>
        <w:footnoteReference w:id="15"/>
      </w:r>
      <w:r w:rsidRPr="007A5148">
        <w:rPr>
          <w:lang w:bidi="en-US"/>
        </w:rPr>
        <w:t xml:space="preserve"> </w:t>
      </w:r>
      <w:r w:rsidR="00D82093">
        <w:rPr>
          <w:lang w:bidi="en-US"/>
        </w:rPr>
        <w:t>tijekom</w:t>
      </w:r>
      <w:r w:rsidR="00D82093" w:rsidRPr="007A5148">
        <w:rPr>
          <w:lang w:bidi="en-US"/>
        </w:rPr>
        <w:t xml:space="preserve"> </w:t>
      </w:r>
      <w:r w:rsidR="00FB515E" w:rsidRPr="007A5148">
        <w:rPr>
          <w:lang w:bidi="en-US"/>
        </w:rPr>
        <w:t xml:space="preserve">tjedan dana </w:t>
      </w:r>
      <w:r w:rsidRPr="007A5148">
        <w:rPr>
          <w:lang w:bidi="en-US"/>
        </w:rPr>
        <w:t>snimio je</w:t>
      </w:r>
      <w:r w:rsidR="00FB515E" w:rsidRPr="007A5148">
        <w:rPr>
          <w:lang w:bidi="en-US"/>
        </w:rPr>
        <w:t xml:space="preserve"> verbalnu i pisanu</w:t>
      </w:r>
      <w:r w:rsidRPr="007A5148">
        <w:rPr>
          <w:lang w:bidi="en-US"/>
        </w:rPr>
        <w:t xml:space="preserve"> komunikaciju</w:t>
      </w:r>
      <w:r w:rsidR="00FB515E" w:rsidRPr="007A5148">
        <w:rPr>
          <w:lang w:bidi="en-US"/>
        </w:rPr>
        <w:t xml:space="preserve"> </w:t>
      </w:r>
      <w:r w:rsidRPr="007A5148">
        <w:rPr>
          <w:lang w:bidi="en-US"/>
        </w:rPr>
        <w:t xml:space="preserve">svakoga od njih </w:t>
      </w:r>
      <w:sdt>
        <w:sdtPr>
          <w:rPr>
            <w:lang w:bidi="en-US"/>
          </w:rPr>
          <w:id w:val="-1329048037"/>
          <w:citation/>
        </w:sdtPr>
        <w:sdtEndPr/>
        <w:sdtContent>
          <w:r w:rsidRPr="007A5148">
            <w:rPr>
              <w:lang w:bidi="en-US"/>
            </w:rPr>
            <w:fldChar w:fldCharType="begin"/>
          </w:r>
          <w:r w:rsidR="00626AB0" w:rsidRPr="007A5148">
            <w:rPr>
              <w:lang w:bidi="en-US"/>
            </w:rPr>
            <w:instrText xml:space="preserve">CITATION Min75 \t  \l 1050 </w:instrText>
          </w:r>
          <w:r w:rsidRPr="007A5148">
            <w:rPr>
              <w:lang w:bidi="en-US"/>
            </w:rPr>
            <w:fldChar w:fldCharType="separate"/>
          </w:r>
          <w:r w:rsidR="001B6365">
            <w:rPr>
              <w:noProof/>
              <w:lang w:bidi="en-US"/>
            </w:rPr>
            <w:t>(Mintzberg, 1975)</w:t>
          </w:r>
          <w:r w:rsidRPr="007A5148">
            <w:rPr>
              <w:lang w:bidi="en-US"/>
            </w:rPr>
            <w:fldChar w:fldCharType="end"/>
          </w:r>
        </w:sdtContent>
      </w:sdt>
      <w:r w:rsidRPr="007A5148">
        <w:rPr>
          <w:lang w:bidi="en-US"/>
        </w:rPr>
        <w:t xml:space="preserve">. </w:t>
      </w:r>
      <w:r w:rsidR="00FB515E" w:rsidRPr="007A5148">
        <w:rPr>
          <w:lang w:bidi="en-US"/>
        </w:rPr>
        <w:t>Rezultatima</w:t>
      </w:r>
      <w:r w:rsidR="00226DA8" w:rsidRPr="007A5148">
        <w:rPr>
          <w:lang w:bidi="en-US"/>
        </w:rPr>
        <w:t xml:space="preserve"> svoga</w:t>
      </w:r>
      <w:r w:rsidR="00FB515E" w:rsidRPr="007A5148">
        <w:rPr>
          <w:lang w:bidi="en-US"/>
        </w:rPr>
        <w:t xml:space="preserve"> istraživanja on ruši nekoliko mitova koji su bili uvriježeni u krugovima </w:t>
      </w:r>
      <w:r w:rsidR="00F60E7D" w:rsidRPr="007A5148">
        <w:rPr>
          <w:lang w:bidi="en-US"/>
        </w:rPr>
        <w:t>proučavatelja</w:t>
      </w:r>
      <w:r w:rsidR="00FB515E" w:rsidRPr="007A5148">
        <w:rPr>
          <w:lang w:bidi="en-US"/>
        </w:rPr>
        <w:t xml:space="preserve"> uloge </w:t>
      </w:r>
      <w:r w:rsidR="00F60E7D" w:rsidRPr="007A5148">
        <w:rPr>
          <w:lang w:bidi="en-US"/>
        </w:rPr>
        <w:t>izvršnog</w:t>
      </w:r>
      <w:r w:rsidR="00D82093">
        <w:rPr>
          <w:lang w:bidi="en-US"/>
        </w:rPr>
        <w:t>a</w:t>
      </w:r>
      <w:r w:rsidR="00F60E7D" w:rsidRPr="007A5148">
        <w:rPr>
          <w:lang w:bidi="en-US"/>
        </w:rPr>
        <w:t xml:space="preserve"> </w:t>
      </w:r>
      <w:r w:rsidR="00FB515E" w:rsidRPr="007A5148">
        <w:rPr>
          <w:lang w:bidi="en-US"/>
        </w:rPr>
        <w:t>menadžera. Mitovi su govorili da su menadžeri sistematični planeri koji nemaju redovite dužnosti i općenito koriste sažete informacije iz formalnog</w:t>
      </w:r>
      <w:r w:rsidR="00D82093">
        <w:rPr>
          <w:lang w:bidi="en-US"/>
        </w:rPr>
        <w:t>a</w:t>
      </w:r>
      <w:r w:rsidR="00FB515E" w:rsidRPr="007A5148">
        <w:rPr>
          <w:lang w:bidi="en-US"/>
        </w:rPr>
        <w:t xml:space="preserve"> informacijskog sustava. </w:t>
      </w:r>
      <w:r w:rsidR="00F60E7D" w:rsidRPr="007A5148">
        <w:rPr>
          <w:lang w:bidi="en-US"/>
        </w:rPr>
        <w:t>Suprotno tome, o</w:t>
      </w:r>
      <w:r w:rsidR="00FB515E" w:rsidRPr="007A5148">
        <w:rPr>
          <w:lang w:bidi="en-US"/>
        </w:rPr>
        <w:t>n navodi činjenice koje kažu da menadžeri</w:t>
      </w:r>
      <w:r w:rsidR="00F60E7D" w:rsidRPr="007A5148">
        <w:rPr>
          <w:lang w:bidi="en-US"/>
        </w:rPr>
        <w:t xml:space="preserve"> rade neumoljivim tempom i prilagođavaju se situaciji, imaju redovite ceremonijalne obaveze te daju prednost telefonskim i verbalnim kontaktima kako bi dobili potrebne informacije.</w:t>
      </w:r>
      <w:r w:rsidR="00FB515E" w:rsidRPr="007A5148">
        <w:rPr>
          <w:lang w:bidi="en-US"/>
        </w:rPr>
        <w:t xml:space="preserve"> </w:t>
      </w:r>
      <w:r w:rsidRPr="007A5148">
        <w:rPr>
          <w:lang w:bidi="en-US"/>
        </w:rPr>
        <w:t xml:space="preserve">Tim istraživanjem, koje je ipak ograničeno relativno malenim uzorkom, Mintzberg dolazi do čuvenih 10 međusobno uvjetovanih menadžerskih uloga, podijeljenih na </w:t>
      </w:r>
      <w:r w:rsidR="005F0A30">
        <w:rPr>
          <w:lang w:bidi="en-US"/>
        </w:rPr>
        <w:t>tri</w:t>
      </w:r>
      <w:r w:rsidRPr="007A5148">
        <w:rPr>
          <w:lang w:bidi="en-US"/>
        </w:rPr>
        <w:t xml:space="preserve"> logična skupa uloga</w:t>
      </w:r>
      <w:r w:rsidR="009A44D9" w:rsidRPr="007A5148">
        <w:rPr>
          <w:lang w:bidi="en-US"/>
        </w:rPr>
        <w:t>.</w:t>
      </w:r>
      <w:r w:rsidRPr="007A5148">
        <w:rPr>
          <w:lang w:bidi="en-US"/>
        </w:rPr>
        <w:t xml:space="preserve"> </w:t>
      </w:r>
      <w:r w:rsidR="009A44D9" w:rsidRPr="007A5148">
        <w:rPr>
          <w:lang w:bidi="en-US"/>
        </w:rPr>
        <w:t>Te</w:t>
      </w:r>
      <w:r w:rsidRPr="007A5148">
        <w:rPr>
          <w:lang w:bidi="en-US"/>
        </w:rPr>
        <w:t xml:space="preserve"> su</w:t>
      </w:r>
      <w:r w:rsidR="009A44D9" w:rsidRPr="007A5148">
        <w:rPr>
          <w:lang w:bidi="en-US"/>
        </w:rPr>
        <w:t xml:space="preserve"> uloge</w:t>
      </w:r>
      <w:r w:rsidRPr="007A5148">
        <w:rPr>
          <w:lang w:bidi="en-US"/>
        </w:rPr>
        <w:t xml:space="preserve"> često korištena podloga u proučavanju uloge IT menadžera o čemu će biti više riječi u sljedećim poglavljima. Navedena </w:t>
      </w:r>
      <w:r w:rsidR="005F0A30">
        <w:rPr>
          <w:lang w:bidi="en-US"/>
        </w:rPr>
        <w:t>tri</w:t>
      </w:r>
      <w:r w:rsidRPr="007A5148">
        <w:rPr>
          <w:lang w:bidi="en-US"/>
        </w:rPr>
        <w:t xml:space="preserve"> skupa Mintzbergovih uloga su:</w:t>
      </w:r>
    </w:p>
    <w:p w:rsidR="00C970D9" w:rsidRPr="007A5148" w:rsidRDefault="00C970D9" w:rsidP="009F3C20">
      <w:pPr>
        <w:pStyle w:val="Nabrajanje"/>
        <w:numPr>
          <w:ilvl w:val="0"/>
          <w:numId w:val="22"/>
        </w:numPr>
      </w:pPr>
      <w:r w:rsidRPr="007A5148">
        <w:rPr>
          <w:b/>
          <w:u w:val="single"/>
        </w:rPr>
        <w:t>Interpersonalne uloge</w:t>
      </w:r>
      <w:r w:rsidRPr="007A5148">
        <w:t>: Menadžerske uloge koje proizlaze direktno iz formalnog</w:t>
      </w:r>
      <w:r w:rsidR="005F0A30">
        <w:t>a</w:t>
      </w:r>
      <w:r w:rsidRPr="007A5148">
        <w:t xml:space="preserve"> autoriteta i obuhvaćaju </w:t>
      </w:r>
      <w:r w:rsidRPr="007A5148">
        <w:rPr>
          <w:b/>
        </w:rPr>
        <w:t>figurativnu ulogu</w:t>
      </w:r>
      <w:r w:rsidRPr="007A5148">
        <w:t xml:space="preserve"> (preuzimanje ceremonijalnih obaveza), </w:t>
      </w:r>
      <w:r w:rsidRPr="007A5148">
        <w:rPr>
          <w:b/>
        </w:rPr>
        <w:t xml:space="preserve">ulogu vođe </w:t>
      </w:r>
      <w:r w:rsidRPr="007A5148">
        <w:t xml:space="preserve">(dnevne obaveze vođenja ljudi) i </w:t>
      </w:r>
      <w:r w:rsidRPr="007A5148">
        <w:rPr>
          <w:b/>
        </w:rPr>
        <w:t>ulogu povezivatelja</w:t>
      </w:r>
      <w:r w:rsidRPr="007A5148">
        <w:t xml:space="preserve"> (izgradnja veza unutar i izvan organizacije)</w:t>
      </w:r>
    </w:p>
    <w:p w:rsidR="00C970D9" w:rsidRPr="007A5148" w:rsidRDefault="00C970D9" w:rsidP="009F3C20">
      <w:pPr>
        <w:pStyle w:val="Nabrajanje"/>
        <w:numPr>
          <w:ilvl w:val="0"/>
          <w:numId w:val="22"/>
        </w:numPr>
      </w:pPr>
      <w:r w:rsidRPr="007A5148">
        <w:rPr>
          <w:b/>
          <w:u w:val="single"/>
        </w:rPr>
        <w:t>Informa</w:t>
      </w:r>
      <w:r w:rsidR="0011546B" w:rsidRPr="007A5148">
        <w:rPr>
          <w:b/>
          <w:u w:val="single"/>
        </w:rPr>
        <w:t>cijske</w:t>
      </w:r>
      <w:r w:rsidRPr="007A5148">
        <w:rPr>
          <w:b/>
          <w:u w:val="single"/>
        </w:rPr>
        <w:t xml:space="preserve"> uloge</w:t>
      </w:r>
      <w:r w:rsidRPr="007A5148">
        <w:t>: Obrada informacija ključni je dio menadžerskog</w:t>
      </w:r>
      <w:r w:rsidR="005F0A30">
        <w:t>a</w:t>
      </w:r>
      <w:r w:rsidRPr="007A5148">
        <w:t xml:space="preserve"> posla pa se informa</w:t>
      </w:r>
      <w:r w:rsidR="0011546B" w:rsidRPr="007A5148">
        <w:t>cijske</w:t>
      </w:r>
      <w:r w:rsidRPr="007A5148">
        <w:t xml:space="preserve"> ulog</w:t>
      </w:r>
      <w:r w:rsidR="0011546B" w:rsidRPr="007A5148">
        <w:t>e</w:t>
      </w:r>
      <w:r w:rsidRPr="007A5148">
        <w:t xml:space="preserve"> dijel</w:t>
      </w:r>
      <w:r w:rsidR="0011546B" w:rsidRPr="007A5148">
        <w:t>e</w:t>
      </w:r>
      <w:r w:rsidRPr="007A5148">
        <w:t xml:space="preserve"> na</w:t>
      </w:r>
      <w:r w:rsidR="005F0A30">
        <w:t>;</w:t>
      </w:r>
      <w:r w:rsidRPr="007A5148">
        <w:rPr>
          <w:b/>
        </w:rPr>
        <w:t>ulogu pratitelja</w:t>
      </w:r>
      <w:r w:rsidRPr="007A5148">
        <w:t xml:space="preserve"> (obrada </w:t>
      </w:r>
      <w:r w:rsidRPr="007A5148">
        <w:lastRenderedPageBreak/>
        <w:t xml:space="preserve">informacija dobivenih uglavnom usmenim putem preko osobnih kontakata), </w:t>
      </w:r>
      <w:r w:rsidRPr="007A5148">
        <w:rPr>
          <w:b/>
        </w:rPr>
        <w:t>ulogu prenositelja</w:t>
      </w:r>
      <w:r w:rsidRPr="007A5148">
        <w:t xml:space="preserve"> (prijenos povjerljivih informacija prema podređenima) i </w:t>
      </w:r>
      <w:r w:rsidRPr="007A5148">
        <w:rPr>
          <w:b/>
        </w:rPr>
        <w:t>ulog</w:t>
      </w:r>
      <w:r w:rsidR="005F0A30">
        <w:rPr>
          <w:b/>
        </w:rPr>
        <w:t>u</w:t>
      </w:r>
      <w:r w:rsidRPr="007A5148">
        <w:rPr>
          <w:b/>
        </w:rPr>
        <w:t xml:space="preserve"> glasnogovornika</w:t>
      </w:r>
      <w:r w:rsidRPr="007A5148">
        <w:t xml:space="preserve"> (prijenos informacija prema ljudima izvan </w:t>
      </w:r>
      <w:r w:rsidR="00AB2464" w:rsidRPr="007A5148">
        <w:t>sektor</w:t>
      </w:r>
      <w:r w:rsidRPr="007A5148">
        <w:t>a).</w:t>
      </w:r>
    </w:p>
    <w:p w:rsidR="00C970D9" w:rsidRPr="007A5148" w:rsidRDefault="00C970D9" w:rsidP="009F3C20">
      <w:pPr>
        <w:pStyle w:val="Nabrajanje"/>
        <w:numPr>
          <w:ilvl w:val="0"/>
          <w:numId w:val="22"/>
        </w:numPr>
      </w:pPr>
      <w:r w:rsidRPr="007A5148">
        <w:rPr>
          <w:b/>
          <w:u w:val="single"/>
        </w:rPr>
        <w:t>Uloge odlučivanja</w:t>
      </w:r>
      <w:r w:rsidRPr="007A5148">
        <w:t>: Kako je informacija osnovna podloga za donošenje odluka tako se uloge odlučivanja dijele na</w:t>
      </w:r>
      <w:r w:rsidR="005F0A30">
        <w:t>;</w:t>
      </w:r>
      <w:r w:rsidRPr="007A5148">
        <w:t xml:space="preserve"> </w:t>
      </w:r>
      <w:r w:rsidRPr="007A5148">
        <w:rPr>
          <w:b/>
        </w:rPr>
        <w:t xml:space="preserve">ulogu poduzetnika, ulogu kontrolora poremećaja, ulogu upravitelja resursa </w:t>
      </w:r>
      <w:r w:rsidRPr="007A5148">
        <w:t>i</w:t>
      </w:r>
      <w:r w:rsidRPr="007A5148">
        <w:rPr>
          <w:b/>
        </w:rPr>
        <w:t xml:space="preserve"> ulogu pregovarača</w:t>
      </w:r>
      <w:r w:rsidRPr="007A5148">
        <w:t xml:space="preserve"> </w:t>
      </w:r>
      <w:sdt>
        <w:sdtPr>
          <w:id w:val="275673830"/>
          <w:citation/>
        </w:sdtPr>
        <w:sdtEndPr/>
        <w:sdtContent>
          <w:r w:rsidRPr="007A5148">
            <w:fldChar w:fldCharType="begin"/>
          </w:r>
          <w:r w:rsidR="00626AB0" w:rsidRPr="007A5148">
            <w:instrText xml:space="preserve">CITATION Min75 \t  \l 1050 </w:instrText>
          </w:r>
          <w:r w:rsidRPr="007A5148">
            <w:fldChar w:fldCharType="separate"/>
          </w:r>
          <w:r w:rsidR="001B6365">
            <w:rPr>
              <w:noProof/>
            </w:rPr>
            <w:t>(Mintzberg, 1975)</w:t>
          </w:r>
          <w:r w:rsidRPr="007A5148">
            <w:fldChar w:fldCharType="end"/>
          </w:r>
        </w:sdtContent>
      </w:sdt>
      <w:r w:rsidRPr="007A5148">
        <w:t>.</w:t>
      </w:r>
    </w:p>
    <w:p w:rsidR="009A44D9" w:rsidRPr="007A5148" w:rsidRDefault="00C970D9" w:rsidP="009A44D9">
      <w:pPr>
        <w:rPr>
          <w:lang w:bidi="en-US"/>
        </w:rPr>
      </w:pPr>
      <w:r w:rsidRPr="007A5148">
        <w:rPr>
          <w:lang w:bidi="en-US"/>
        </w:rPr>
        <w:t xml:space="preserve">Mintzberg drži da su ove uloge primjenjive za sve menadžere bez obzira na hijerarhijsku razinu na kojoj se nalaze i područje na kojemu djeluju, no neke je menadžerske uloge izostavio, iako ih svi menadžeri u svome svakodnevnom radu obavljaju. </w:t>
      </w:r>
      <w:r w:rsidR="009A44D9" w:rsidRPr="007A5148">
        <w:rPr>
          <w:lang w:bidi="en-US"/>
        </w:rPr>
        <w:t>Takav pristup proučavanju menadžerskih uloga p</w:t>
      </w:r>
      <w:r w:rsidR="00710A44" w:rsidRPr="007A5148">
        <w:rPr>
          <w:lang w:bidi="en-US"/>
        </w:rPr>
        <w:t>r</w:t>
      </w:r>
      <w:r w:rsidR="009A44D9" w:rsidRPr="007A5148">
        <w:rPr>
          <w:lang w:bidi="en-US"/>
        </w:rPr>
        <w:t>o</w:t>
      </w:r>
      <w:r w:rsidR="00710A44" w:rsidRPr="007A5148">
        <w:rPr>
          <w:lang w:bidi="en-US"/>
        </w:rPr>
        <w:t>pitu</w:t>
      </w:r>
      <w:r w:rsidR="009A44D9" w:rsidRPr="007A5148">
        <w:rPr>
          <w:lang w:bidi="en-US"/>
        </w:rPr>
        <w:t xml:space="preserve">je i Bahtijarević-Šiber </w:t>
      </w:r>
      <w:r w:rsidR="000833E6" w:rsidRPr="007A5148">
        <w:rPr>
          <w:lang w:bidi="en-US"/>
        </w:rPr>
        <w:t>istič</w:t>
      </w:r>
      <w:r w:rsidR="000D600C">
        <w:rPr>
          <w:lang w:bidi="en-US"/>
        </w:rPr>
        <w:t>ući</w:t>
      </w:r>
      <w:r w:rsidR="000833E6" w:rsidRPr="007A5148">
        <w:rPr>
          <w:lang w:bidi="en-US"/>
        </w:rPr>
        <w:t xml:space="preserve"> postojanje </w:t>
      </w:r>
      <w:r w:rsidR="009A44D9" w:rsidRPr="007A5148">
        <w:rPr>
          <w:lang w:bidi="en-US"/>
        </w:rPr>
        <w:t>dva</w:t>
      </w:r>
      <w:r w:rsidR="000833E6" w:rsidRPr="007A5148">
        <w:rPr>
          <w:lang w:bidi="en-US"/>
        </w:rPr>
        <w:t>ju</w:t>
      </w:r>
      <w:r w:rsidR="009A44D9" w:rsidRPr="007A5148">
        <w:rPr>
          <w:lang w:bidi="en-US"/>
        </w:rPr>
        <w:t xml:space="preserve"> suprotn</w:t>
      </w:r>
      <w:r w:rsidR="000833E6" w:rsidRPr="007A5148">
        <w:rPr>
          <w:lang w:bidi="en-US"/>
        </w:rPr>
        <w:t>ih</w:t>
      </w:r>
      <w:r w:rsidR="009A44D9" w:rsidRPr="007A5148">
        <w:rPr>
          <w:lang w:bidi="en-US"/>
        </w:rPr>
        <w:t xml:space="preserve"> stav</w:t>
      </w:r>
      <w:r w:rsidR="000833E6" w:rsidRPr="007A5148">
        <w:rPr>
          <w:lang w:bidi="en-US"/>
        </w:rPr>
        <w:t>ov</w:t>
      </w:r>
      <w:r w:rsidR="009A44D9" w:rsidRPr="007A5148">
        <w:rPr>
          <w:lang w:bidi="en-US"/>
        </w:rPr>
        <w:t>a o menadžerskom</w:t>
      </w:r>
      <w:r w:rsidR="005F0A30">
        <w:rPr>
          <w:lang w:bidi="en-US"/>
        </w:rPr>
        <w:t>e</w:t>
      </w:r>
      <w:r w:rsidR="009A44D9" w:rsidRPr="007A5148">
        <w:rPr>
          <w:lang w:bidi="en-US"/>
        </w:rPr>
        <w:t xml:space="preserve"> poslu:</w:t>
      </w:r>
    </w:p>
    <w:p w:rsidR="009A44D9" w:rsidRPr="007A5148" w:rsidRDefault="009A44D9" w:rsidP="009F3C20">
      <w:pPr>
        <w:pStyle w:val="Nabrajanje"/>
        <w:numPr>
          <w:ilvl w:val="0"/>
          <w:numId w:val="43"/>
        </w:numPr>
      </w:pPr>
      <w:r w:rsidRPr="007A5148">
        <w:t xml:space="preserve">Menadžerski </w:t>
      </w:r>
      <w:r w:rsidR="005F0A30">
        <w:t xml:space="preserve">je </w:t>
      </w:r>
      <w:r w:rsidRPr="007A5148">
        <w:t>posao uvijek isti, bez obzira na organizaciju u kojoj radi, ustrojstvo, djelatnost i situaciju</w:t>
      </w:r>
      <w:r w:rsidRPr="007A5148">
        <w:rPr>
          <w:rFonts w:ascii="Cambria Math" w:hAnsi="Cambria Math" w:cs="Cambria Math"/>
        </w:rPr>
        <w:t>.</w:t>
      </w:r>
    </w:p>
    <w:p w:rsidR="009A44D9" w:rsidRPr="007A5148" w:rsidRDefault="009A44D9" w:rsidP="009F3C20">
      <w:pPr>
        <w:pStyle w:val="Nabrajanje"/>
        <w:numPr>
          <w:ilvl w:val="0"/>
          <w:numId w:val="43"/>
        </w:numPr>
      </w:pPr>
      <w:r w:rsidRPr="007A5148">
        <w:t xml:space="preserve">Menadžerski </w:t>
      </w:r>
      <w:r w:rsidR="005F0A30">
        <w:t xml:space="preserve">se </w:t>
      </w:r>
      <w:r w:rsidRPr="007A5148">
        <w:t>posao u bitnome razlikuje od organizacije do organizacije zbog individualnih različitosti, situacijsko</w:t>
      </w:r>
      <w:r w:rsidR="005F0A30">
        <w:t>ga</w:t>
      </w:r>
      <w:r w:rsidRPr="007A5148">
        <w:t xml:space="preserve"> i organizacijsko</w:t>
      </w:r>
      <w:r w:rsidR="005F0A30">
        <w:t>g</w:t>
      </w:r>
      <w:r w:rsidRPr="007A5148">
        <w:t xml:space="preserve"> kontekst</w:t>
      </w:r>
      <w:r w:rsidR="005F0A30">
        <w:t>a</w:t>
      </w:r>
      <w:r w:rsidRPr="007A5148">
        <w:t xml:space="preserve"> </w:t>
      </w:r>
      <w:sdt>
        <w:sdtPr>
          <w:id w:val="2060358386"/>
          <w:citation/>
        </w:sdtPr>
        <w:sdtEndPr/>
        <w:sdtContent>
          <w:r w:rsidRPr="007A5148">
            <w:fldChar w:fldCharType="begin"/>
          </w:r>
          <w:r w:rsidRPr="007A5148">
            <w:instrText xml:space="preserve">CITATION Fik91 \p 227 \t  \l 1050 </w:instrText>
          </w:r>
          <w:r w:rsidRPr="007A5148">
            <w:fldChar w:fldCharType="separate"/>
          </w:r>
          <w:r w:rsidR="001B6365">
            <w:rPr>
              <w:noProof/>
            </w:rPr>
            <w:t>(Bahtijarević-Šiber, 1991, str. 227)</w:t>
          </w:r>
          <w:r w:rsidRPr="007A5148">
            <w:fldChar w:fldCharType="end"/>
          </w:r>
        </w:sdtContent>
      </w:sdt>
      <w:r w:rsidRPr="007A5148">
        <w:t>.</w:t>
      </w:r>
    </w:p>
    <w:p w:rsidR="00977346" w:rsidRPr="007A5148" w:rsidRDefault="00267617" w:rsidP="00977346">
      <w:pPr>
        <w:rPr>
          <w:lang w:bidi="en-US"/>
        </w:rPr>
      </w:pPr>
      <w:r w:rsidRPr="007A5148">
        <w:rPr>
          <w:lang w:bidi="en-US"/>
        </w:rPr>
        <w:t xml:space="preserve">Među najvažnijim autorima koji obrađuju ulogu IT </w:t>
      </w:r>
      <w:r w:rsidR="001B6E39" w:rsidRPr="007A5148">
        <w:rPr>
          <w:lang w:bidi="en-US"/>
        </w:rPr>
        <w:t>m</w:t>
      </w:r>
      <w:r w:rsidRPr="007A5148">
        <w:rPr>
          <w:lang w:bidi="en-US"/>
        </w:rPr>
        <w:t xml:space="preserve">enadžera temeljem Mintzbergovih menadžerskih uloga su </w:t>
      </w:r>
      <w:r w:rsidR="00977346" w:rsidRPr="007A5148">
        <w:rPr>
          <w:lang w:bidi="en-US"/>
        </w:rPr>
        <w:t>Ives i Olson</w:t>
      </w:r>
      <w:r w:rsidR="00977346" w:rsidRPr="007A5148">
        <w:t xml:space="preserve"> </w:t>
      </w:r>
      <w:sdt>
        <w:sdtPr>
          <w:rPr>
            <w:lang w:bidi="en-US"/>
          </w:rPr>
          <w:id w:val="1723399427"/>
          <w:citation/>
        </w:sdtPr>
        <w:sdtEndPr/>
        <w:sdtContent>
          <w:r w:rsidR="00977346" w:rsidRPr="007A5148">
            <w:rPr>
              <w:lang w:bidi="en-US"/>
            </w:rPr>
            <w:fldChar w:fldCharType="begin"/>
          </w:r>
          <w:r w:rsidR="001A41D8" w:rsidRPr="007A5148">
            <w:rPr>
              <w:lang w:bidi="en-US"/>
            </w:rPr>
            <w:instrText xml:space="preserve">CITATION Ive81 \l 1050 </w:instrText>
          </w:r>
          <w:r w:rsidR="00977346" w:rsidRPr="007A5148">
            <w:rPr>
              <w:lang w:bidi="en-US"/>
            </w:rPr>
            <w:fldChar w:fldCharType="separate"/>
          </w:r>
          <w:r w:rsidR="001B6365">
            <w:rPr>
              <w:noProof/>
              <w:lang w:bidi="en-US"/>
            </w:rPr>
            <w:t>(Ives &amp; Olson, 1981)</w:t>
          </w:r>
          <w:r w:rsidR="00977346" w:rsidRPr="007A5148">
            <w:rPr>
              <w:lang w:bidi="en-US"/>
            </w:rPr>
            <w:fldChar w:fldCharType="end"/>
          </w:r>
        </w:sdtContent>
      </w:sdt>
      <w:r w:rsidRPr="007A5148">
        <w:rPr>
          <w:lang w:bidi="en-US"/>
        </w:rPr>
        <w:t>,</w:t>
      </w:r>
      <w:r w:rsidR="00977346" w:rsidRPr="007A5148">
        <w:t xml:space="preserve"> Grover i sur. </w:t>
      </w:r>
      <w:sdt>
        <w:sdtPr>
          <w:id w:val="-916790103"/>
          <w:citation/>
        </w:sdtPr>
        <w:sdtEndPr/>
        <w:sdtContent>
          <w:r w:rsidR="00977346" w:rsidRPr="007A5148">
            <w:fldChar w:fldCharType="begin"/>
          </w:r>
          <w:r w:rsidR="00977346" w:rsidRPr="007A5148">
            <w:instrText xml:space="preserve"> CITATION Gro931 \l 1050 </w:instrText>
          </w:r>
          <w:r w:rsidR="00977346" w:rsidRPr="007A5148">
            <w:fldChar w:fldCharType="separate"/>
          </w:r>
          <w:r w:rsidR="001B6365">
            <w:rPr>
              <w:noProof/>
            </w:rPr>
            <w:t>(Grover, Jeong, Kettinger, &amp; Lee, 1993)</w:t>
          </w:r>
          <w:r w:rsidR="00977346" w:rsidRPr="007A5148">
            <w:fldChar w:fldCharType="end"/>
          </w:r>
        </w:sdtContent>
      </w:sdt>
      <w:r w:rsidR="00977346" w:rsidRPr="007A5148">
        <w:t xml:space="preserve"> Gottschalk </w:t>
      </w:r>
      <w:sdt>
        <w:sdtPr>
          <w:id w:val="-2129154451"/>
          <w:citation/>
        </w:sdtPr>
        <w:sdtEndPr/>
        <w:sdtContent>
          <w:r w:rsidR="00977346" w:rsidRPr="007A5148">
            <w:fldChar w:fldCharType="begin"/>
          </w:r>
          <w:r w:rsidR="008E3288" w:rsidRPr="007A5148">
            <w:instrText xml:space="preserve">CITATION Got001 \t  \l 1050 </w:instrText>
          </w:r>
          <w:r w:rsidR="00977346" w:rsidRPr="007A5148">
            <w:fldChar w:fldCharType="separate"/>
          </w:r>
          <w:r w:rsidR="001B6365">
            <w:rPr>
              <w:noProof/>
            </w:rPr>
            <w:t>(Gottschalk, 2001)</w:t>
          </w:r>
          <w:r w:rsidR="00977346" w:rsidRPr="007A5148">
            <w:fldChar w:fldCharType="end"/>
          </w:r>
        </w:sdtContent>
      </w:sdt>
      <w:r w:rsidR="00977346" w:rsidRPr="007A5148">
        <w:t xml:space="preserve">, Karlsen i sur. </w:t>
      </w:r>
      <w:sdt>
        <w:sdtPr>
          <w:id w:val="-489789345"/>
          <w:citation/>
        </w:sdtPr>
        <w:sdtEndPr/>
        <w:sdtContent>
          <w:r w:rsidR="00977346" w:rsidRPr="007A5148">
            <w:fldChar w:fldCharType="begin"/>
          </w:r>
          <w:r w:rsidR="008E3288" w:rsidRPr="007A5148">
            <w:instrText xml:space="preserve">CITATION Kar02 \l 1050 </w:instrText>
          </w:r>
          <w:r w:rsidR="00977346" w:rsidRPr="007A5148">
            <w:fldChar w:fldCharType="separate"/>
          </w:r>
          <w:r w:rsidR="001B6365">
            <w:rPr>
              <w:noProof/>
            </w:rPr>
            <w:t>(Karlsen, Gottschalk, &amp; Andersen, 2002)</w:t>
          </w:r>
          <w:r w:rsidR="00977346" w:rsidRPr="007A5148">
            <w:fldChar w:fldCharType="end"/>
          </w:r>
        </w:sdtContent>
      </w:sdt>
      <w:r w:rsidR="00977346" w:rsidRPr="007A5148">
        <w:t xml:space="preserve">, Weiss i Anderson </w:t>
      </w:r>
      <w:sdt>
        <w:sdtPr>
          <w:id w:val="1679308788"/>
          <w:citation/>
        </w:sdtPr>
        <w:sdtEndPr/>
        <w:sdtContent>
          <w:r w:rsidR="00977346" w:rsidRPr="007A5148">
            <w:fldChar w:fldCharType="begin"/>
          </w:r>
          <w:r w:rsidR="00977346" w:rsidRPr="007A5148">
            <w:instrText xml:space="preserve"> CITATION Jos03 \l 1050 </w:instrText>
          </w:r>
          <w:r w:rsidR="00977346" w:rsidRPr="007A5148">
            <w:fldChar w:fldCharType="separate"/>
          </w:r>
          <w:r w:rsidR="001B6365">
            <w:rPr>
              <w:noProof/>
            </w:rPr>
            <w:t>(Weiss &amp; Anderson, 2004)</w:t>
          </w:r>
          <w:r w:rsidR="00977346" w:rsidRPr="007A5148">
            <w:fldChar w:fldCharType="end"/>
          </w:r>
        </w:sdtContent>
      </w:sdt>
      <w:r w:rsidR="00977346" w:rsidRPr="007A5148">
        <w:t xml:space="preserve">, Broadbent i Kitzis </w:t>
      </w:r>
      <w:sdt>
        <w:sdtPr>
          <w:id w:val="-767385249"/>
          <w:citation/>
        </w:sdtPr>
        <w:sdtEndPr/>
        <w:sdtContent>
          <w:r w:rsidR="00977346" w:rsidRPr="007A5148">
            <w:fldChar w:fldCharType="begin"/>
          </w:r>
          <w:r w:rsidR="00977346" w:rsidRPr="007A5148">
            <w:instrText xml:space="preserve"> CITATION Bro04 \l 1050 </w:instrText>
          </w:r>
          <w:r w:rsidR="00977346" w:rsidRPr="007A5148">
            <w:fldChar w:fldCharType="separate"/>
          </w:r>
          <w:r w:rsidR="001B6365">
            <w:rPr>
              <w:noProof/>
            </w:rPr>
            <w:t>(Broadbent &amp; Kitzis, 2004)</w:t>
          </w:r>
          <w:r w:rsidR="00977346" w:rsidRPr="007A5148">
            <w:fldChar w:fldCharType="end"/>
          </w:r>
        </w:sdtContent>
      </w:sdt>
      <w:r w:rsidR="00977346" w:rsidRPr="007A5148">
        <w:t xml:space="preserve"> te ostali</w:t>
      </w:r>
      <w:r w:rsidRPr="007A5148">
        <w:t>, o čemu će više riječi biti u sljedećim poglavljima</w:t>
      </w:r>
      <w:r w:rsidR="00977346" w:rsidRPr="007A5148">
        <w:t xml:space="preserve">. </w:t>
      </w:r>
    </w:p>
    <w:p w:rsidR="00C970D9" w:rsidRPr="007A5148" w:rsidRDefault="00C970D9" w:rsidP="00C970D9">
      <w:pPr>
        <w:rPr>
          <w:lang w:bidi="en-US"/>
        </w:rPr>
      </w:pPr>
      <w:r w:rsidRPr="007A5148">
        <w:rPr>
          <w:lang w:bidi="en-US"/>
        </w:rPr>
        <w:t xml:space="preserve">Prema Katzu, menadžeri su oni koji usmjeravaju aktivnosti drugih i preuzimaju odgovornost za postizanje ciljeva </w:t>
      </w:r>
      <w:sdt>
        <w:sdtPr>
          <w:id w:val="275673829"/>
          <w:citation/>
        </w:sdtPr>
        <w:sdtEndPr/>
        <w:sdtContent>
          <w:r w:rsidRPr="007A5148">
            <w:fldChar w:fldCharType="begin"/>
          </w:r>
          <w:r w:rsidRPr="007A5148">
            <w:instrText xml:space="preserve">CITATION Kat09 \l 1050 </w:instrText>
          </w:r>
          <w:r w:rsidRPr="007A5148">
            <w:fldChar w:fldCharType="separate"/>
          </w:r>
          <w:r w:rsidR="001B6365">
            <w:rPr>
              <w:noProof/>
            </w:rPr>
            <w:t>(Katz, 2009)</w:t>
          </w:r>
          <w:r w:rsidRPr="007A5148">
            <w:fldChar w:fldCharType="end"/>
          </w:r>
        </w:sdtContent>
      </w:sdt>
      <w:r w:rsidRPr="007A5148">
        <w:t xml:space="preserve">. Katz dalje </w:t>
      </w:r>
      <w:r w:rsidRPr="007A5148">
        <w:rPr>
          <w:lang w:bidi="en-US"/>
        </w:rPr>
        <w:t>uvodi podjelu vještina koje moraju posjedovati uspješni menadžeri</w:t>
      </w:r>
      <w:r w:rsidR="005F0A30">
        <w:rPr>
          <w:lang w:bidi="en-US"/>
        </w:rPr>
        <w:t xml:space="preserve"> –</w:t>
      </w:r>
      <w:r w:rsidRPr="007A5148">
        <w:rPr>
          <w:lang w:bidi="en-US"/>
        </w:rPr>
        <w:t xml:space="preserve"> tri grupe: </w:t>
      </w:r>
    </w:p>
    <w:p w:rsidR="00C970D9" w:rsidRPr="007A5148" w:rsidRDefault="00C970D9" w:rsidP="009F3C20">
      <w:pPr>
        <w:pStyle w:val="Nabrajanje"/>
        <w:numPr>
          <w:ilvl w:val="0"/>
          <w:numId w:val="53"/>
        </w:numPr>
      </w:pPr>
      <w:r w:rsidRPr="007A5148">
        <w:rPr>
          <w:b/>
          <w:u w:val="single"/>
        </w:rPr>
        <w:t>Tehničke vještine</w:t>
      </w:r>
      <w:r w:rsidRPr="007A5148">
        <w:t xml:space="preserve"> (engl. Technical skills) – vještine koje su orijentirane na rad s tehnikom i obuhvaćaju specifične stručne i analitičke vještine potrebne za obavljanje nekog</w:t>
      </w:r>
      <w:r w:rsidR="005F0A30">
        <w:t>a</w:t>
      </w:r>
      <w:r w:rsidRPr="007A5148">
        <w:t xml:space="preserve"> posla.</w:t>
      </w:r>
    </w:p>
    <w:p w:rsidR="00C970D9" w:rsidRPr="007A5148" w:rsidRDefault="00C970D9" w:rsidP="009F3C20">
      <w:pPr>
        <w:pStyle w:val="Nabrajanje"/>
        <w:numPr>
          <w:ilvl w:val="0"/>
          <w:numId w:val="14"/>
        </w:numPr>
      </w:pPr>
      <w:r w:rsidRPr="007A5148">
        <w:rPr>
          <w:b/>
          <w:u w:val="single"/>
        </w:rPr>
        <w:t>Ljudske ili socijalne vještine</w:t>
      </w:r>
      <w:r w:rsidRPr="007A5148">
        <w:t xml:space="preserve"> (engl. Human skills) – vještine koje omogućuju uspješnu suradnju i komunikaciju s drugima </w:t>
      </w:r>
    </w:p>
    <w:p w:rsidR="00C970D9" w:rsidRPr="007A5148" w:rsidRDefault="00C970D9" w:rsidP="009F3C20">
      <w:pPr>
        <w:pStyle w:val="Nabrajanje"/>
        <w:numPr>
          <w:ilvl w:val="0"/>
          <w:numId w:val="14"/>
        </w:numPr>
        <w:rPr>
          <w:u w:val="single"/>
        </w:rPr>
      </w:pPr>
      <w:r w:rsidRPr="007A5148">
        <w:rPr>
          <w:b/>
          <w:u w:val="single"/>
        </w:rPr>
        <w:lastRenderedPageBreak/>
        <w:t>Konceptualne vještine</w:t>
      </w:r>
      <w:r w:rsidRPr="007A5148">
        <w:t xml:space="preserve"> (engl. Conceptual skills) – vještine koje omogućuju pregled nad cjelinom, tj. nad međuovisnošću različitih funkcija organizacije </w:t>
      </w:r>
      <w:sdt>
        <w:sdtPr>
          <w:id w:val="-906994896"/>
          <w:citation/>
        </w:sdtPr>
        <w:sdtEndPr/>
        <w:sdtContent>
          <w:r w:rsidRPr="007A5148">
            <w:fldChar w:fldCharType="begin"/>
          </w:r>
          <w:r w:rsidRPr="007A5148">
            <w:instrText xml:space="preserve">CITATION Kat09 \p 8-18 \l 1050 </w:instrText>
          </w:r>
          <w:r w:rsidRPr="007A5148">
            <w:fldChar w:fldCharType="separate"/>
          </w:r>
          <w:r w:rsidR="001B6365">
            <w:rPr>
              <w:noProof/>
            </w:rPr>
            <w:t>(Katz, 2009, str. 8-18)</w:t>
          </w:r>
          <w:r w:rsidRPr="007A5148">
            <w:fldChar w:fldCharType="end"/>
          </w:r>
        </w:sdtContent>
      </w:sdt>
      <w:r w:rsidRPr="007A5148">
        <w:t>.</w:t>
      </w:r>
    </w:p>
    <w:p w:rsidR="00C970D9" w:rsidRPr="007A5148" w:rsidRDefault="00C970D9" w:rsidP="00C970D9">
      <w:pPr>
        <w:rPr>
          <w:lang w:bidi="en-US"/>
        </w:rPr>
      </w:pPr>
      <w:r w:rsidRPr="007A5148">
        <w:rPr>
          <w:lang w:bidi="en-US"/>
        </w:rPr>
        <w:t>Svima njima: Fayolu, Mintzbergu i Katzu zajedničk</w:t>
      </w:r>
      <w:r w:rsidR="005F0A30">
        <w:rPr>
          <w:lang w:bidi="en-US"/>
        </w:rPr>
        <w:t>a</w:t>
      </w:r>
      <w:r w:rsidRPr="007A5148">
        <w:rPr>
          <w:lang w:bidi="en-US"/>
        </w:rPr>
        <w:t xml:space="preserve"> su sljedeć</w:t>
      </w:r>
      <w:r w:rsidR="005F0A30">
        <w:rPr>
          <w:lang w:bidi="en-US"/>
        </w:rPr>
        <w:t>a</w:t>
      </w:r>
      <w:r w:rsidRPr="007A5148">
        <w:rPr>
          <w:lang w:bidi="en-US"/>
        </w:rPr>
        <w:t xml:space="preserve"> tri </w:t>
      </w:r>
      <w:r w:rsidR="000D600C">
        <w:rPr>
          <w:lang w:bidi="en-US"/>
        </w:rPr>
        <w:t>važna polazišta</w:t>
      </w:r>
      <w:r w:rsidRPr="007A5148">
        <w:rPr>
          <w:lang w:bidi="en-US"/>
        </w:rPr>
        <w:t xml:space="preserve"> </w:t>
      </w:r>
      <w:r w:rsidR="000D600C">
        <w:rPr>
          <w:lang w:bidi="en-US"/>
        </w:rPr>
        <w:t xml:space="preserve">u </w:t>
      </w:r>
      <w:r w:rsidRPr="007A5148">
        <w:rPr>
          <w:lang w:bidi="en-US"/>
        </w:rPr>
        <w:t>menadž</w:t>
      </w:r>
      <w:r w:rsidR="000D600C">
        <w:rPr>
          <w:lang w:bidi="en-US"/>
        </w:rPr>
        <w:t>mentu</w:t>
      </w:r>
      <w:r w:rsidRPr="007A5148">
        <w:rPr>
          <w:lang w:bidi="en-US"/>
        </w:rPr>
        <w:t>:</w:t>
      </w:r>
    </w:p>
    <w:p w:rsidR="00C970D9" w:rsidRPr="007A5148" w:rsidRDefault="000D600C" w:rsidP="009F3C20">
      <w:pPr>
        <w:pStyle w:val="Nabrajanje"/>
        <w:numPr>
          <w:ilvl w:val="0"/>
          <w:numId w:val="23"/>
        </w:numPr>
      </w:pPr>
      <w:r>
        <w:t>U</w:t>
      </w:r>
      <w:r w:rsidR="00C970D9" w:rsidRPr="007A5148">
        <w:t xml:space="preserve"> središtu svakog</w:t>
      </w:r>
      <w:r w:rsidR="005F0A30">
        <w:t>a</w:t>
      </w:r>
      <w:r w:rsidR="00C970D9" w:rsidRPr="007A5148">
        <w:t xml:space="preserve"> upravljanja je čovjek, </w:t>
      </w:r>
    </w:p>
    <w:p w:rsidR="00C970D9" w:rsidRPr="007A5148" w:rsidRDefault="000D600C" w:rsidP="00161466">
      <w:pPr>
        <w:pStyle w:val="Nabrajanje"/>
      </w:pPr>
      <w:r>
        <w:t>V</w:t>
      </w:r>
      <w:r w:rsidR="00C970D9" w:rsidRPr="007A5148">
        <w:t xml:space="preserve">ažna je orijentiranost na suradnike te </w:t>
      </w:r>
    </w:p>
    <w:p w:rsidR="00C970D9" w:rsidRPr="007A5148" w:rsidRDefault="000D600C" w:rsidP="00161466">
      <w:pPr>
        <w:pStyle w:val="Nabrajanje"/>
      </w:pPr>
      <w:r>
        <w:t>I</w:t>
      </w:r>
      <w:r w:rsidR="00C970D9" w:rsidRPr="007A5148">
        <w:t>nterpersonaln</w:t>
      </w:r>
      <w:r>
        <w:t>e</w:t>
      </w:r>
      <w:r w:rsidR="00C970D9" w:rsidRPr="007A5148">
        <w:t xml:space="preserve"> komunikacijsk</w:t>
      </w:r>
      <w:r>
        <w:t>e</w:t>
      </w:r>
      <w:r w:rsidR="00C970D9" w:rsidRPr="007A5148">
        <w:t xml:space="preserve"> kompetencij</w:t>
      </w:r>
      <w:r>
        <w:t>e</w:t>
      </w:r>
      <w:r w:rsidR="00C970D9" w:rsidRPr="007A5148">
        <w:t xml:space="preserve"> kod menadžera.</w:t>
      </w:r>
    </w:p>
    <w:p w:rsidR="00C970D9" w:rsidRPr="007A5148" w:rsidRDefault="00C970D9" w:rsidP="00C970D9">
      <w:pPr>
        <w:rPr>
          <w:lang w:bidi="en-US"/>
        </w:rPr>
      </w:pPr>
      <w:r w:rsidRPr="007A5148">
        <w:rPr>
          <w:lang w:bidi="en-US"/>
        </w:rPr>
        <w:t>Mintzberg ističe kako je nedostatak razumijevanja menadžerskih uloga bio najveća prepreka razvoju znanosti o menadžmentu</w:t>
      </w:r>
      <w:sdt>
        <w:sdtPr>
          <w:rPr>
            <w:lang w:bidi="en-US"/>
          </w:rPr>
          <w:id w:val="-1138486166"/>
          <w:citation/>
        </w:sdtPr>
        <w:sdtEndPr/>
        <w:sdtContent>
          <w:r w:rsidRPr="007A5148">
            <w:rPr>
              <w:lang w:bidi="en-US"/>
            </w:rPr>
            <w:fldChar w:fldCharType="begin"/>
          </w:r>
          <w:r w:rsidR="00626AB0" w:rsidRPr="007A5148">
            <w:rPr>
              <w:lang w:bidi="en-US"/>
            </w:rPr>
            <w:instrText xml:space="preserve">CITATION Min71 \t  \l 1050 </w:instrText>
          </w:r>
          <w:r w:rsidRPr="007A5148">
            <w:rPr>
              <w:lang w:bidi="en-US"/>
            </w:rPr>
            <w:fldChar w:fldCharType="separate"/>
          </w:r>
          <w:r w:rsidR="001B6365">
            <w:rPr>
              <w:noProof/>
              <w:lang w:bidi="en-US"/>
            </w:rPr>
            <w:t xml:space="preserve"> (Mintzberg, 1971)</w:t>
          </w:r>
          <w:r w:rsidRPr="007A5148">
            <w:rPr>
              <w:lang w:bidi="en-US"/>
            </w:rPr>
            <w:fldChar w:fldCharType="end"/>
          </w:r>
        </w:sdtContent>
      </w:sdt>
      <w:r w:rsidRPr="007A5148">
        <w:rPr>
          <w:lang w:bidi="en-US"/>
        </w:rPr>
        <w:t>.</w:t>
      </w:r>
      <w:r w:rsidR="000D600C">
        <w:rPr>
          <w:lang w:bidi="en-US"/>
        </w:rPr>
        <w:t xml:space="preserve"> Kad je u pitanju IT menadžer i razvoj njegove uloge </w:t>
      </w:r>
      <w:r w:rsidR="00EF112F">
        <w:rPr>
          <w:lang w:bidi="en-US"/>
        </w:rPr>
        <w:t xml:space="preserve">tijekom </w:t>
      </w:r>
      <w:r w:rsidR="000D600C">
        <w:rPr>
          <w:lang w:bidi="en-US"/>
        </w:rPr>
        <w:t>povijest</w:t>
      </w:r>
      <w:r w:rsidR="00EF112F">
        <w:rPr>
          <w:lang w:bidi="en-US"/>
        </w:rPr>
        <w:t>i</w:t>
      </w:r>
      <w:r w:rsidR="000D600C">
        <w:rPr>
          <w:lang w:bidi="en-US"/>
        </w:rPr>
        <w:t>, može se reći da ovo nije relevantno jer je razvoj njegove uloge započeo kasnije i novijega je datuma.</w:t>
      </w:r>
    </w:p>
    <w:p w:rsidR="00C970D9" w:rsidRPr="007A5148" w:rsidRDefault="00C970D9" w:rsidP="00C970D9">
      <w:pPr>
        <w:rPr>
          <w:lang w:bidi="en-US"/>
        </w:rPr>
      </w:pPr>
      <w:r w:rsidRPr="007A5148">
        <w:rPr>
          <w:lang w:bidi="en-US"/>
        </w:rPr>
        <w:t>Ipak, u znanstvenoj se literaturi</w:t>
      </w:r>
      <w:r w:rsidR="000D600C">
        <w:rPr>
          <w:lang w:bidi="en-US"/>
        </w:rPr>
        <w:t xml:space="preserve"> o IT menadžmentu</w:t>
      </w:r>
      <w:r w:rsidRPr="007A5148">
        <w:rPr>
          <w:lang w:bidi="en-US"/>
        </w:rPr>
        <w:t xml:space="preserve">, najviše sreće Mintzbergov model s ukupno 10 menadžerskih uloga jer one najbolje opisuju IT menadžera i njegovu suvremenu poziciju u organizaciji. </w:t>
      </w:r>
      <w:r w:rsidR="000833E6" w:rsidRPr="007A5148">
        <w:rPr>
          <w:lang w:bidi="en-US"/>
        </w:rPr>
        <w:t xml:space="preserve">Ovaj rad ima za cilj propitati one uloge koje su </w:t>
      </w:r>
      <w:r w:rsidR="00FE5C85" w:rsidRPr="007A5148">
        <w:rPr>
          <w:lang w:bidi="en-US"/>
        </w:rPr>
        <w:t>važne</w:t>
      </w:r>
      <w:r w:rsidR="000833E6" w:rsidRPr="007A5148">
        <w:rPr>
          <w:lang w:bidi="en-US"/>
        </w:rPr>
        <w:t xml:space="preserve"> za</w:t>
      </w:r>
      <w:r w:rsidR="00FE5C85" w:rsidRPr="007A5148">
        <w:rPr>
          <w:lang w:bidi="en-US"/>
        </w:rPr>
        <w:t xml:space="preserve"> uspješnu</w:t>
      </w:r>
      <w:r w:rsidR="000833E6" w:rsidRPr="007A5148">
        <w:rPr>
          <w:lang w:bidi="en-US"/>
        </w:rPr>
        <w:t xml:space="preserve"> komunikaciju IT menadžera s njegovom okolinom</w:t>
      </w:r>
      <w:r w:rsidR="000D600C">
        <w:rPr>
          <w:lang w:bidi="en-US"/>
        </w:rPr>
        <w:t xml:space="preserve"> kao i usklađenost s njom kada su u pitanju važni elementi uloge IT menadžera</w:t>
      </w:r>
      <w:r w:rsidR="000833E6" w:rsidRPr="007A5148">
        <w:rPr>
          <w:lang w:bidi="en-US"/>
        </w:rPr>
        <w:t>.</w:t>
      </w:r>
    </w:p>
    <w:p w:rsidR="00AB6DD2" w:rsidRPr="007A5148" w:rsidRDefault="00AB6DD2" w:rsidP="00AB32A1">
      <w:pPr>
        <w:pStyle w:val="Heading3"/>
      </w:pPr>
      <w:bookmarkStart w:id="37" w:name="_Toc462787687"/>
      <w:r w:rsidRPr="007A5148">
        <w:t>Ulog</w:t>
      </w:r>
      <w:r w:rsidR="007B6D8A" w:rsidRPr="007A5148">
        <w:t>e</w:t>
      </w:r>
      <w:r w:rsidRPr="007A5148">
        <w:t xml:space="preserve"> IT menadžera temeljen</w:t>
      </w:r>
      <w:r w:rsidR="007B6D8A" w:rsidRPr="007A5148">
        <w:t>e</w:t>
      </w:r>
      <w:r w:rsidRPr="007A5148">
        <w:t xml:space="preserve"> na Mintzbergu</w:t>
      </w:r>
      <w:bookmarkEnd w:id="37"/>
    </w:p>
    <w:p w:rsidR="00710A44" w:rsidRPr="007A5148" w:rsidRDefault="00267617" w:rsidP="00CC380C">
      <w:r w:rsidRPr="007A5148">
        <w:rPr>
          <w:lang w:bidi="en-US"/>
        </w:rPr>
        <w:t>Kao što je već prethodno navedeno, v</w:t>
      </w:r>
      <w:r w:rsidR="00411753" w:rsidRPr="007A5148">
        <w:rPr>
          <w:lang w:bidi="en-US"/>
        </w:rPr>
        <w:t>eliki broj istraživača uloge IT menadžera kao polazište</w:t>
      </w:r>
      <w:r w:rsidR="00BA7CA4" w:rsidRPr="007A5148">
        <w:rPr>
          <w:lang w:bidi="en-US"/>
        </w:rPr>
        <w:t xml:space="preserve"> svoga</w:t>
      </w:r>
      <w:r w:rsidR="00411753" w:rsidRPr="007A5148">
        <w:rPr>
          <w:lang w:bidi="en-US"/>
        </w:rPr>
        <w:t xml:space="preserve"> istraživanja </w:t>
      </w:r>
      <w:r w:rsidR="00F501FB" w:rsidRPr="007A5148">
        <w:rPr>
          <w:lang w:bidi="en-US"/>
        </w:rPr>
        <w:t xml:space="preserve">odabralo je </w:t>
      </w:r>
      <w:r w:rsidR="00411753" w:rsidRPr="007A5148">
        <w:rPr>
          <w:lang w:bidi="en-US"/>
        </w:rPr>
        <w:t>Mintzbergovu teoriju i</w:t>
      </w:r>
      <w:r w:rsidR="00AB6DD2" w:rsidRPr="007A5148">
        <w:rPr>
          <w:lang w:bidi="en-US"/>
        </w:rPr>
        <w:t xml:space="preserve"> </w:t>
      </w:r>
      <w:r w:rsidRPr="007A5148">
        <w:rPr>
          <w:lang w:bidi="en-US"/>
        </w:rPr>
        <w:t xml:space="preserve">njegovu </w:t>
      </w:r>
      <w:r w:rsidR="00AB6DD2" w:rsidRPr="007A5148">
        <w:rPr>
          <w:lang w:bidi="en-US"/>
        </w:rPr>
        <w:t>topologij</w:t>
      </w:r>
      <w:r w:rsidRPr="007A5148">
        <w:rPr>
          <w:lang w:bidi="en-US"/>
        </w:rPr>
        <w:t>u</w:t>
      </w:r>
      <w:r w:rsidR="00411753" w:rsidRPr="007A5148">
        <w:rPr>
          <w:lang w:bidi="en-US"/>
        </w:rPr>
        <w:t xml:space="preserve"> menadžerskih uloga. </w:t>
      </w:r>
      <w:r w:rsidRPr="007A5148">
        <w:rPr>
          <w:lang w:bidi="en-US"/>
        </w:rPr>
        <w:t xml:space="preserve">Svrha uzimanja </w:t>
      </w:r>
      <w:r w:rsidR="00BA7CA4" w:rsidRPr="007A5148">
        <w:rPr>
          <w:lang w:bidi="en-US"/>
        </w:rPr>
        <w:t xml:space="preserve">modela </w:t>
      </w:r>
      <w:r w:rsidRPr="007A5148">
        <w:rPr>
          <w:lang w:bidi="en-US"/>
        </w:rPr>
        <w:t xml:space="preserve">uloga </w:t>
      </w:r>
      <w:r w:rsidR="00DE416F" w:rsidRPr="007A5148">
        <w:rPr>
          <w:lang w:bidi="en-US"/>
        </w:rPr>
        <w:t>izvršn</w:t>
      </w:r>
      <w:r w:rsidRPr="007A5148">
        <w:rPr>
          <w:lang w:bidi="en-US"/>
        </w:rPr>
        <w:t>og</w:t>
      </w:r>
      <w:r w:rsidR="00A7073D">
        <w:rPr>
          <w:lang w:bidi="en-US"/>
        </w:rPr>
        <w:t>a</w:t>
      </w:r>
      <w:r w:rsidRPr="007A5148">
        <w:rPr>
          <w:lang w:bidi="en-US"/>
        </w:rPr>
        <w:t xml:space="preserve"> direktora za obradu uloge IT menadžera je u izgradnji okvira za bolje razumijevanje same uloge IT menadžera na već potvrđenoj i prihvaćenoj teoriji. </w:t>
      </w:r>
      <w:r w:rsidR="003B7023" w:rsidRPr="007A5148">
        <w:rPr>
          <w:lang w:bidi="en-US"/>
        </w:rPr>
        <w:t>Prema Mintzbergu m</w:t>
      </w:r>
      <w:r w:rsidR="003B7023" w:rsidRPr="007A5148">
        <w:t xml:space="preserve">enadžeri su specijalisti od kojih se očekuje ispunjavanje skupa specifičnih uloga </w:t>
      </w:r>
      <w:r w:rsidR="00A7073D">
        <w:t xml:space="preserve">s </w:t>
      </w:r>
      <w:r w:rsidR="003B7023" w:rsidRPr="007A5148">
        <w:t xml:space="preserve">obzirom na funkciju i položaj u organizaciji </w:t>
      </w:r>
      <w:sdt>
        <w:sdtPr>
          <w:id w:val="-1535264153"/>
          <w:citation/>
        </w:sdtPr>
        <w:sdtEndPr/>
        <w:sdtContent>
          <w:r w:rsidR="003B7023" w:rsidRPr="007A5148">
            <w:fldChar w:fldCharType="begin"/>
          </w:r>
          <w:r w:rsidR="00626AB0" w:rsidRPr="007A5148">
            <w:instrText xml:space="preserve">CITATION Min71 \t  \l 1050 </w:instrText>
          </w:r>
          <w:r w:rsidR="003B7023" w:rsidRPr="007A5148">
            <w:fldChar w:fldCharType="separate"/>
          </w:r>
          <w:r w:rsidR="001B6365">
            <w:rPr>
              <w:noProof/>
            </w:rPr>
            <w:t>(Mintzberg, 1971)</w:t>
          </w:r>
          <w:r w:rsidR="003B7023" w:rsidRPr="007A5148">
            <w:fldChar w:fldCharType="end"/>
          </w:r>
        </w:sdtContent>
      </w:sdt>
      <w:r w:rsidR="003B7023" w:rsidRPr="007A5148">
        <w:t>. Iako su mnoga istraživanja o menadžerskim ulogama, od Mintzberga pa nadalje, proučavala razna područja menadžmenta, 19</w:t>
      </w:r>
      <w:r w:rsidR="007D3F93" w:rsidRPr="007A5148">
        <w:t xml:space="preserve">81. </w:t>
      </w:r>
      <w:r w:rsidR="003B7023" w:rsidRPr="007A5148">
        <w:t>godine</w:t>
      </w:r>
      <w:r w:rsidR="007D3F93" w:rsidRPr="007A5148">
        <w:t xml:space="preserve"> </w:t>
      </w:r>
      <w:r w:rsidR="007D3F93" w:rsidRPr="007A5148">
        <w:rPr>
          <w:lang w:bidi="en-US"/>
        </w:rPr>
        <w:t>Ives i Olson</w:t>
      </w:r>
      <w:r w:rsidR="003B7023" w:rsidRPr="007A5148">
        <w:t xml:space="preserve"> </w:t>
      </w:r>
      <w:sdt>
        <w:sdtPr>
          <w:rPr>
            <w:lang w:bidi="en-US"/>
          </w:rPr>
          <w:id w:val="-1545286875"/>
          <w:citation/>
        </w:sdtPr>
        <w:sdtEndPr/>
        <w:sdtContent>
          <w:r w:rsidR="007D3F93" w:rsidRPr="007A5148">
            <w:rPr>
              <w:lang w:bidi="en-US"/>
            </w:rPr>
            <w:fldChar w:fldCharType="begin"/>
          </w:r>
          <w:r w:rsidR="001A41D8" w:rsidRPr="007A5148">
            <w:rPr>
              <w:lang w:bidi="en-US"/>
            </w:rPr>
            <w:instrText xml:space="preserve">CITATION Ive81 \l 1050 </w:instrText>
          </w:r>
          <w:r w:rsidR="007D3F93" w:rsidRPr="007A5148">
            <w:rPr>
              <w:lang w:bidi="en-US"/>
            </w:rPr>
            <w:fldChar w:fldCharType="separate"/>
          </w:r>
          <w:r w:rsidR="001B6365">
            <w:rPr>
              <w:noProof/>
              <w:lang w:bidi="en-US"/>
            </w:rPr>
            <w:t>(Ives &amp; Olson, 1981)</w:t>
          </w:r>
          <w:r w:rsidR="007D3F93" w:rsidRPr="007A5148">
            <w:rPr>
              <w:lang w:bidi="en-US"/>
            </w:rPr>
            <w:fldChar w:fldCharType="end"/>
          </w:r>
        </w:sdtContent>
      </w:sdt>
      <w:r w:rsidR="007D3F93" w:rsidRPr="007A5148">
        <w:t xml:space="preserve"> počinju</w:t>
      </w:r>
      <w:r w:rsidR="003B7023" w:rsidRPr="007A5148">
        <w:t xml:space="preserve"> s i</w:t>
      </w:r>
      <w:r w:rsidR="00006AEA" w:rsidRPr="007A5148">
        <w:t>straživanjem uloga IT menadžera</w:t>
      </w:r>
      <w:r w:rsidR="001B6E39" w:rsidRPr="007A5148">
        <w:t xml:space="preserve"> koristeći Mintzbergovo strukturirano praćenje</w:t>
      </w:r>
      <w:r w:rsidR="00F60E7D" w:rsidRPr="007A5148">
        <w:t xml:space="preserve"> menadžera</w:t>
      </w:r>
      <w:r w:rsidR="001B6E39" w:rsidRPr="007A5148">
        <w:t xml:space="preserve"> te </w:t>
      </w:r>
      <w:r w:rsidR="001B6E39" w:rsidRPr="007A5148">
        <w:lastRenderedPageBreak/>
        <w:t>kodnu shemu za klasifikaciju zadataka i verbalnih kontakata. Oni također navode problem visoke cijene takvih istraživanja jer se radi o praćenju svakog</w:t>
      </w:r>
      <w:r w:rsidR="00A7073D">
        <w:t>a</w:t>
      </w:r>
      <w:r w:rsidR="001B6E39" w:rsidRPr="007A5148">
        <w:t xml:space="preserve"> ispitanika </w:t>
      </w:r>
      <w:sdt>
        <w:sdtPr>
          <w:rPr>
            <w:lang w:bidi="en-US"/>
          </w:rPr>
          <w:id w:val="-775478497"/>
          <w:citation/>
        </w:sdtPr>
        <w:sdtEndPr/>
        <w:sdtContent>
          <w:r w:rsidR="001B6E39" w:rsidRPr="007A5148">
            <w:rPr>
              <w:lang w:bidi="en-US"/>
            </w:rPr>
            <w:fldChar w:fldCharType="begin"/>
          </w:r>
          <w:r w:rsidR="001A41D8" w:rsidRPr="007A5148">
            <w:rPr>
              <w:lang w:bidi="en-US"/>
            </w:rPr>
            <w:instrText xml:space="preserve">CITATION Ive81 \l 1050 </w:instrText>
          </w:r>
          <w:r w:rsidR="001B6E39" w:rsidRPr="007A5148">
            <w:rPr>
              <w:lang w:bidi="en-US"/>
            </w:rPr>
            <w:fldChar w:fldCharType="separate"/>
          </w:r>
          <w:r w:rsidR="001B6365">
            <w:rPr>
              <w:noProof/>
              <w:lang w:bidi="en-US"/>
            </w:rPr>
            <w:t>(Ives &amp; Olson, 1981)</w:t>
          </w:r>
          <w:r w:rsidR="001B6E39" w:rsidRPr="007A5148">
            <w:rPr>
              <w:lang w:bidi="en-US"/>
            </w:rPr>
            <w:fldChar w:fldCharType="end"/>
          </w:r>
        </w:sdtContent>
      </w:sdt>
      <w:r w:rsidR="001B6E39" w:rsidRPr="007A5148">
        <w:t>.</w:t>
      </w:r>
      <w:r w:rsidR="00BA7CA4" w:rsidRPr="007A5148">
        <w:t xml:space="preserve"> Njihovo istraživanje kaže kako IT menadžer 76% svoga vremena provede u verbalnoj komunikaciji </w:t>
      </w:r>
      <w:r w:rsidR="00893087" w:rsidRPr="007A5148">
        <w:t>što je jako slično</w:t>
      </w:r>
      <w:r w:rsidR="00BA7CA4" w:rsidRPr="007A5148">
        <w:t xml:space="preserve"> rezultat</w:t>
      </w:r>
      <w:r w:rsidR="00893087" w:rsidRPr="007A5148">
        <w:t>u</w:t>
      </w:r>
      <w:r w:rsidR="00BA7CA4" w:rsidRPr="007A5148">
        <w:t xml:space="preserve"> koj</w:t>
      </w:r>
      <w:r w:rsidR="00893087" w:rsidRPr="007A5148">
        <w:t>i</w:t>
      </w:r>
      <w:r w:rsidR="00BA7CA4" w:rsidRPr="007A5148">
        <w:t xml:space="preserve"> je dobio Mintzberg proučavajući </w:t>
      </w:r>
      <w:r w:rsidR="00893087" w:rsidRPr="007A5148">
        <w:t>izvršne direktore gdje je taj postotak 78%</w:t>
      </w:r>
      <w:r w:rsidR="00BA7CA4" w:rsidRPr="007A5148">
        <w:t>.</w:t>
      </w:r>
    </w:p>
    <w:p w:rsidR="00710A44" w:rsidRPr="007A5148" w:rsidRDefault="00734F58" w:rsidP="00CC380C">
      <w:r w:rsidRPr="007A5148">
        <w:t>Nakon njih</w:t>
      </w:r>
      <w:r w:rsidR="001B6E39" w:rsidRPr="007A5148">
        <w:t>,</w:t>
      </w:r>
      <w:r w:rsidRPr="007A5148">
        <w:t xml:space="preserve"> Stephens</w:t>
      </w:r>
      <w:r w:rsidR="00BA55B1" w:rsidRPr="007A5148">
        <w:t xml:space="preserve"> i sur. zaključuju kako se uloga IT menadžera promijenila u odnosu na ulogu MIS menadžera kojega su proučavali Ives i Olson </w:t>
      </w:r>
      <w:sdt>
        <w:sdtPr>
          <w:id w:val="292496682"/>
          <w:citation/>
        </w:sdtPr>
        <w:sdtEndPr/>
        <w:sdtContent>
          <w:r w:rsidR="00BA55B1" w:rsidRPr="007A5148">
            <w:fldChar w:fldCharType="begin"/>
          </w:r>
          <w:r w:rsidR="001A41D8" w:rsidRPr="007A5148">
            <w:instrText xml:space="preserve">CITATION Ive81 \l 1050 </w:instrText>
          </w:r>
          <w:r w:rsidR="00BA55B1" w:rsidRPr="007A5148">
            <w:fldChar w:fldCharType="separate"/>
          </w:r>
          <w:r w:rsidR="001B6365">
            <w:rPr>
              <w:noProof/>
            </w:rPr>
            <w:t>(Ives &amp; Olson, 1981)</w:t>
          </w:r>
          <w:r w:rsidR="00BA55B1" w:rsidRPr="007A5148">
            <w:fldChar w:fldCharType="end"/>
          </w:r>
        </w:sdtContent>
      </w:sdt>
      <w:r w:rsidR="00710A44" w:rsidRPr="007A5148">
        <w:t>.</w:t>
      </w:r>
      <w:r w:rsidR="00067CFA" w:rsidRPr="007A5148">
        <w:t xml:space="preserve"> </w:t>
      </w:r>
      <w:r w:rsidR="00BA55B1" w:rsidRPr="007A5148">
        <w:t xml:space="preserve">IT menadžer </w:t>
      </w:r>
      <w:r w:rsidR="00067CFA" w:rsidRPr="007A5148">
        <w:rPr>
          <w:i/>
          <w:lang w:bidi="en-US"/>
        </w:rPr>
        <w:t>djeluje kao izvršni umjesto funkcionalni menadžer</w:t>
      </w:r>
      <w:r w:rsidR="00067CFA" w:rsidRPr="007A5148">
        <w:rPr>
          <w:lang w:bidi="en-US"/>
        </w:rPr>
        <w:t xml:space="preserve"> jer je on aktivni sudionik strategije planiranja i most između </w:t>
      </w:r>
      <w:r w:rsidR="00710A44" w:rsidRPr="007A5148">
        <w:rPr>
          <w:lang w:bidi="en-US"/>
        </w:rPr>
        <w:t xml:space="preserve">IT </w:t>
      </w:r>
      <w:r w:rsidR="00067CFA" w:rsidRPr="007A5148">
        <w:rPr>
          <w:lang w:bidi="en-US"/>
        </w:rPr>
        <w:t>sektora, drugih sektora</w:t>
      </w:r>
      <w:r w:rsidR="00710A44" w:rsidRPr="007A5148">
        <w:rPr>
          <w:lang w:bidi="en-US"/>
        </w:rPr>
        <w:t xml:space="preserve"> u organizaciji</w:t>
      </w:r>
      <w:r w:rsidR="00067CFA" w:rsidRPr="007A5148">
        <w:rPr>
          <w:lang w:bidi="en-US"/>
        </w:rPr>
        <w:t xml:space="preserve"> te vanjskih subjekata </w:t>
      </w:r>
      <w:sdt>
        <w:sdtPr>
          <w:id w:val="2054194008"/>
          <w:citation/>
        </w:sdtPr>
        <w:sdtEndPr/>
        <w:sdtContent>
          <w:r w:rsidR="00BA55B1" w:rsidRPr="007A5148">
            <w:fldChar w:fldCharType="begin"/>
          </w:r>
          <w:r w:rsidR="00BA55B1" w:rsidRPr="007A5148">
            <w:instrText xml:space="preserve"> CITATION Ste92 \l 1050 </w:instrText>
          </w:r>
          <w:r w:rsidR="00BA55B1" w:rsidRPr="007A5148">
            <w:fldChar w:fldCharType="separate"/>
          </w:r>
          <w:r w:rsidR="001B6365">
            <w:rPr>
              <w:noProof/>
            </w:rPr>
            <w:t>(Stephens, Ledbetter, Mitra, &amp; Ford, 1992)</w:t>
          </w:r>
          <w:r w:rsidR="00BA55B1" w:rsidRPr="007A5148">
            <w:fldChar w:fldCharType="end"/>
          </w:r>
        </w:sdtContent>
      </w:sdt>
      <w:r w:rsidR="00BA55B1" w:rsidRPr="007A5148">
        <w:t>.</w:t>
      </w:r>
      <w:r w:rsidR="00F60E7D" w:rsidRPr="007A5148">
        <w:t xml:space="preserve"> </w:t>
      </w:r>
      <w:r w:rsidR="00102C97">
        <w:t xml:space="preserve">I </w:t>
      </w:r>
      <w:r w:rsidR="00067CFA" w:rsidRPr="007A5148">
        <w:rPr>
          <w:lang w:bidi="en-US"/>
        </w:rPr>
        <w:t>prije</w:t>
      </w:r>
      <w:r w:rsidR="003D1FBE" w:rsidRPr="007A5148">
        <w:t xml:space="preserve"> </w:t>
      </w:r>
      <w:r w:rsidR="00102C97">
        <w:t xml:space="preserve">toga vremena </w:t>
      </w:r>
      <w:r w:rsidR="00102C97">
        <w:rPr>
          <w:lang w:bidi="en-US"/>
        </w:rPr>
        <w:t>bilo je jasno</w:t>
      </w:r>
      <w:r w:rsidR="003D1FBE" w:rsidRPr="007A5148">
        <w:t xml:space="preserve"> da IT menadžeri sve više dobivaju na važnosti</w:t>
      </w:r>
      <w:r w:rsidR="00710A44" w:rsidRPr="007A5148">
        <w:t xml:space="preserve"> u organizaciji</w:t>
      </w:r>
      <w:r w:rsidR="00F60E7D" w:rsidRPr="007A5148">
        <w:t>.</w:t>
      </w:r>
      <w:r w:rsidR="003D1FBE" w:rsidRPr="007A5148">
        <w:t xml:space="preserve"> </w:t>
      </w:r>
      <w:r w:rsidR="00102C97">
        <w:t>Tada</w:t>
      </w:r>
      <w:r w:rsidR="003D1FBE" w:rsidRPr="007A5148">
        <w:t xml:space="preserve"> IT sektori mije</w:t>
      </w:r>
      <w:r w:rsidR="00102C97">
        <w:t>njaju</w:t>
      </w:r>
      <w:r w:rsidR="003D1FBE" w:rsidRPr="007A5148">
        <w:t xml:space="preserve"> svoju čisto tehničku ulogu u organizacijama posta</w:t>
      </w:r>
      <w:r w:rsidR="00102C97">
        <w:t>juć</w:t>
      </w:r>
      <w:r w:rsidR="003D1FBE" w:rsidRPr="007A5148">
        <w:t xml:space="preserve">i pritom više odgovorni i strateški bitni </w:t>
      </w:r>
      <w:sdt>
        <w:sdtPr>
          <w:id w:val="-516612579"/>
          <w:citation/>
        </w:sdtPr>
        <w:sdtEndPr/>
        <w:sdtContent>
          <w:r w:rsidR="003D1FBE" w:rsidRPr="007A5148">
            <w:fldChar w:fldCharType="begin"/>
          </w:r>
          <w:r w:rsidR="003D1FBE" w:rsidRPr="007A5148">
            <w:instrText xml:space="preserve">CITATION Syn87 \l 1050 </w:instrText>
          </w:r>
          <w:r w:rsidR="003D1FBE" w:rsidRPr="007A5148">
            <w:fldChar w:fldCharType="separate"/>
          </w:r>
          <w:r w:rsidR="001B6365">
            <w:rPr>
              <w:noProof/>
            </w:rPr>
            <w:t>(Synnott W. R., 1987)</w:t>
          </w:r>
          <w:r w:rsidR="003D1FBE" w:rsidRPr="007A5148">
            <w:fldChar w:fldCharType="end"/>
          </w:r>
        </w:sdtContent>
      </w:sdt>
      <w:r w:rsidR="003D1FBE" w:rsidRPr="007A5148">
        <w:t>.</w:t>
      </w:r>
    </w:p>
    <w:p w:rsidR="00CC380C" w:rsidRPr="007A5148" w:rsidRDefault="00C83290" w:rsidP="00CC380C">
      <w:pPr>
        <w:rPr>
          <w:lang w:bidi="en-US"/>
        </w:rPr>
      </w:pPr>
      <w:r w:rsidRPr="007A5148">
        <w:t xml:space="preserve">Sljedeći u nizu </w:t>
      </w:r>
      <w:r w:rsidR="00102C97">
        <w:t xml:space="preserve">je </w:t>
      </w:r>
      <w:r w:rsidR="007D3F93" w:rsidRPr="007A5148">
        <w:t>Grover i sur.</w:t>
      </w:r>
      <w:r w:rsidR="00102C97">
        <w:t xml:space="preserve"> koji</w:t>
      </w:r>
      <w:r w:rsidR="00CC380C" w:rsidRPr="007A5148">
        <w:t xml:space="preserve"> </w:t>
      </w:r>
      <w:r w:rsidR="00710A44" w:rsidRPr="007A5148">
        <w:t xml:space="preserve">svoje </w:t>
      </w:r>
      <w:r w:rsidR="00CC380C" w:rsidRPr="007A5148">
        <w:t>istraž</w:t>
      </w:r>
      <w:r w:rsidRPr="007A5148">
        <w:t>ivanje</w:t>
      </w:r>
      <w:r w:rsidR="001B6E39" w:rsidRPr="007A5148">
        <w:t xml:space="preserve"> </w:t>
      </w:r>
      <w:r w:rsidR="00CC380C" w:rsidRPr="007A5148">
        <w:t xml:space="preserve">također </w:t>
      </w:r>
      <w:r w:rsidR="001B6E39" w:rsidRPr="007A5148">
        <w:t>temelje</w:t>
      </w:r>
      <w:r w:rsidR="00CC380C" w:rsidRPr="007A5148">
        <w:t xml:space="preserve"> na</w:t>
      </w:r>
      <w:r w:rsidR="00CC380C" w:rsidRPr="007A5148">
        <w:rPr>
          <w:lang w:bidi="en-US"/>
        </w:rPr>
        <w:t xml:space="preserve"> Mintzbergov</w:t>
      </w:r>
      <w:r w:rsidR="00A30083">
        <w:rPr>
          <w:lang w:bidi="en-US"/>
        </w:rPr>
        <w:t>u</w:t>
      </w:r>
      <w:r w:rsidR="00CC380C" w:rsidRPr="007A5148">
        <w:rPr>
          <w:lang w:bidi="en-US"/>
        </w:rPr>
        <w:t xml:space="preserve"> klasično</w:t>
      </w:r>
      <w:r w:rsidRPr="007A5148">
        <w:rPr>
          <w:lang w:bidi="en-US"/>
        </w:rPr>
        <w:t>m</w:t>
      </w:r>
      <w:r w:rsidR="00A7073D">
        <w:rPr>
          <w:lang w:bidi="en-US"/>
        </w:rPr>
        <w:t>e</w:t>
      </w:r>
      <w:r w:rsidR="00CC380C" w:rsidRPr="007A5148">
        <w:rPr>
          <w:lang w:bidi="en-US"/>
        </w:rPr>
        <w:t xml:space="preserve"> modelu menadžerskih uloga, komparirajući</w:t>
      </w:r>
      <w:r w:rsidR="00710A44" w:rsidRPr="007A5148">
        <w:rPr>
          <w:lang w:bidi="en-US"/>
        </w:rPr>
        <w:t xml:space="preserve"> pritom</w:t>
      </w:r>
      <w:r w:rsidR="00CC380C" w:rsidRPr="007A5148">
        <w:rPr>
          <w:lang w:bidi="en-US"/>
        </w:rPr>
        <w:t xml:space="preserve"> uloge IT menadžera s ulogama drugih menadžera koji se nalaze na različitim hijerarhijskim razinama</w:t>
      </w:r>
      <w:r w:rsidRPr="007A5148">
        <w:rPr>
          <w:lang w:bidi="en-US"/>
        </w:rPr>
        <w:t xml:space="preserve"> u organizaciji</w:t>
      </w:r>
      <w:r w:rsidR="00CC380C" w:rsidRPr="007A5148">
        <w:rPr>
          <w:lang w:bidi="en-US"/>
        </w:rPr>
        <w:t xml:space="preserve"> </w:t>
      </w:r>
      <w:sdt>
        <w:sdtPr>
          <w:rPr>
            <w:lang w:bidi="en-US"/>
          </w:rPr>
          <w:id w:val="1088358156"/>
          <w:citation/>
        </w:sdtPr>
        <w:sdtEndPr/>
        <w:sdtContent>
          <w:r w:rsidR="00CC380C" w:rsidRPr="007A5148">
            <w:rPr>
              <w:lang w:bidi="en-US"/>
            </w:rPr>
            <w:fldChar w:fldCharType="begin"/>
          </w:r>
          <w:r w:rsidR="00CC380C" w:rsidRPr="007A5148">
            <w:rPr>
              <w:lang w:bidi="en-US"/>
            </w:rPr>
            <w:instrText xml:space="preserve"> CITATION Gro931 \l 1050 </w:instrText>
          </w:r>
          <w:r w:rsidR="00CC380C" w:rsidRPr="007A5148">
            <w:rPr>
              <w:lang w:bidi="en-US"/>
            </w:rPr>
            <w:fldChar w:fldCharType="separate"/>
          </w:r>
          <w:r w:rsidR="001B6365">
            <w:rPr>
              <w:noProof/>
              <w:lang w:bidi="en-US"/>
            </w:rPr>
            <w:t>(Grover, Jeong, Kettinger, &amp; Lee, 1993)</w:t>
          </w:r>
          <w:r w:rsidR="00CC380C" w:rsidRPr="007A5148">
            <w:rPr>
              <w:lang w:bidi="en-US"/>
            </w:rPr>
            <w:fldChar w:fldCharType="end"/>
          </w:r>
        </w:sdtContent>
      </w:sdt>
      <w:r w:rsidR="00CC380C" w:rsidRPr="007A5148">
        <w:rPr>
          <w:lang w:bidi="en-US"/>
        </w:rPr>
        <w:t>. Komparacija uloga ide u tri smjera i to kroz sljedeća pitanja:</w:t>
      </w:r>
    </w:p>
    <w:p w:rsidR="00CC380C" w:rsidRPr="007A5148" w:rsidRDefault="00CC380C" w:rsidP="009F3C20">
      <w:pPr>
        <w:pStyle w:val="Nabrajanje"/>
        <w:numPr>
          <w:ilvl w:val="0"/>
          <w:numId w:val="33"/>
        </w:numPr>
      </w:pPr>
      <w:r w:rsidRPr="007A5148">
        <w:t xml:space="preserve">U kojoj se mjeri menadžerske uloge IT menadžera razlikuju od uloga, u odnosu na njega, </w:t>
      </w:r>
      <w:r w:rsidRPr="007A5148">
        <w:rPr>
          <w:b/>
          <w:u w:val="single"/>
        </w:rPr>
        <w:t>viših</w:t>
      </w:r>
      <w:r w:rsidRPr="007A5148">
        <w:t xml:space="preserve"> menadžera u drugim područjima?</w:t>
      </w:r>
    </w:p>
    <w:p w:rsidR="00CC380C" w:rsidRPr="007A5148" w:rsidRDefault="00CC380C" w:rsidP="009F3C20">
      <w:pPr>
        <w:pStyle w:val="Nabrajanje"/>
        <w:numPr>
          <w:ilvl w:val="0"/>
          <w:numId w:val="33"/>
        </w:numPr>
      </w:pPr>
      <w:r w:rsidRPr="007A5148">
        <w:t xml:space="preserve">U kojoj se mjeri menadžerske uloge IT menadžera razlikuju od uloga, u odnosu na njega, </w:t>
      </w:r>
      <w:r w:rsidRPr="007A5148">
        <w:rPr>
          <w:b/>
          <w:u w:val="single"/>
        </w:rPr>
        <w:t>nižih</w:t>
      </w:r>
      <w:r w:rsidRPr="007A5148">
        <w:t xml:space="preserve"> menadžera u drugim područjima?</w:t>
      </w:r>
    </w:p>
    <w:p w:rsidR="00CC380C" w:rsidRPr="007A5148" w:rsidRDefault="00CC380C" w:rsidP="009F3C20">
      <w:pPr>
        <w:pStyle w:val="Nabrajanje"/>
        <w:numPr>
          <w:ilvl w:val="0"/>
          <w:numId w:val="33"/>
        </w:numPr>
      </w:pPr>
      <w:r w:rsidRPr="007A5148">
        <w:t xml:space="preserve">U kojoj </w:t>
      </w:r>
      <w:r w:rsidR="00A7073D">
        <w:t>s</w:t>
      </w:r>
      <w:r w:rsidRPr="007A5148">
        <w:t>e mjeri uloge IT menadžera mijenjaju na različitim razinama zrelosti i centralizacije informacijskog</w:t>
      </w:r>
      <w:r w:rsidR="00A7073D">
        <w:t>a</w:t>
      </w:r>
      <w:r w:rsidRPr="007A5148">
        <w:t xml:space="preserve"> sustava.</w:t>
      </w:r>
    </w:p>
    <w:p w:rsidR="00CC380C" w:rsidRPr="007A5148" w:rsidRDefault="00C83290" w:rsidP="00CC380C">
      <w:pPr>
        <w:rPr>
          <w:lang w:bidi="en-US"/>
        </w:rPr>
      </w:pPr>
      <w:r w:rsidRPr="007A5148">
        <w:rPr>
          <w:lang w:bidi="en-US"/>
        </w:rPr>
        <w:t>Oni</w:t>
      </w:r>
      <w:r w:rsidR="00CC380C" w:rsidRPr="007A5148">
        <w:rPr>
          <w:lang w:bidi="en-US"/>
        </w:rPr>
        <w:t xml:space="preserve"> zaključuju kako postoji značajna razlika u percepciji relativnih važnosti menadžerskih uloga između IT menadžera i menadžera na višim hijerarhijskim razinama </w:t>
      </w:r>
      <w:sdt>
        <w:sdtPr>
          <w:rPr>
            <w:lang w:bidi="en-US"/>
          </w:rPr>
          <w:id w:val="1258403456"/>
          <w:citation/>
        </w:sdtPr>
        <w:sdtEndPr/>
        <w:sdtContent>
          <w:r w:rsidR="00CC380C" w:rsidRPr="007A5148">
            <w:rPr>
              <w:lang w:bidi="en-US"/>
            </w:rPr>
            <w:fldChar w:fldCharType="begin"/>
          </w:r>
          <w:r w:rsidR="00CC380C" w:rsidRPr="007A5148">
            <w:rPr>
              <w:lang w:bidi="en-US"/>
            </w:rPr>
            <w:instrText xml:space="preserve"> CITATION Gro931 \l 1050 </w:instrText>
          </w:r>
          <w:r w:rsidR="00CC380C" w:rsidRPr="007A5148">
            <w:rPr>
              <w:lang w:bidi="en-US"/>
            </w:rPr>
            <w:fldChar w:fldCharType="separate"/>
          </w:r>
          <w:r w:rsidR="001B6365">
            <w:rPr>
              <w:noProof/>
              <w:lang w:bidi="en-US"/>
            </w:rPr>
            <w:t>(Grover, Jeong, Kettinger, &amp; Lee, 1993)</w:t>
          </w:r>
          <w:r w:rsidR="00CC380C" w:rsidRPr="007A5148">
            <w:rPr>
              <w:lang w:bidi="en-US"/>
            </w:rPr>
            <w:fldChar w:fldCharType="end"/>
          </w:r>
        </w:sdtContent>
      </w:sdt>
      <w:r w:rsidR="00CC380C" w:rsidRPr="007A5148">
        <w:rPr>
          <w:lang w:bidi="en-US"/>
        </w:rPr>
        <w:t xml:space="preserve">. Za definiranje uloga IT menadžera oni uzimaju samo 6 od 10 Mintzbergovih menadžerskih uloga, </w:t>
      </w:r>
      <w:r w:rsidR="0098701B" w:rsidRPr="007A5148">
        <w:rPr>
          <w:lang w:bidi="en-US"/>
        </w:rPr>
        <w:fldChar w:fldCharType="begin"/>
      </w:r>
      <w:r w:rsidR="0098701B" w:rsidRPr="007A5148">
        <w:rPr>
          <w:lang w:bidi="en-US"/>
        </w:rPr>
        <w:instrText xml:space="preserve"> REF  _Ref437375213 \* Lower \h \r </w:instrText>
      </w:r>
      <w:r w:rsidR="0098701B" w:rsidRPr="007A5148">
        <w:rPr>
          <w:lang w:bidi="en-US"/>
        </w:rPr>
      </w:r>
      <w:r w:rsidR="0098701B" w:rsidRPr="007A5148">
        <w:rPr>
          <w:lang w:bidi="en-US"/>
        </w:rPr>
        <w:fldChar w:fldCharType="separate"/>
      </w:r>
      <w:r w:rsidR="00E634F9">
        <w:rPr>
          <w:lang w:bidi="en-US"/>
        </w:rPr>
        <w:t xml:space="preserve">slika 3. </w:t>
      </w:r>
      <w:r w:rsidR="0098701B" w:rsidRPr="007A5148">
        <w:rPr>
          <w:lang w:bidi="en-US"/>
        </w:rPr>
        <w:fldChar w:fldCharType="end"/>
      </w:r>
      <w:r w:rsidR="00102C97">
        <w:rPr>
          <w:lang w:bidi="en-US"/>
        </w:rPr>
        <w:t>O</w:t>
      </w:r>
      <w:r w:rsidR="00CC380C" w:rsidRPr="007A5148">
        <w:rPr>
          <w:lang w:bidi="en-US"/>
        </w:rPr>
        <w:t>stale</w:t>
      </w:r>
      <w:r w:rsidR="00102C97">
        <w:rPr>
          <w:lang w:bidi="en-US"/>
        </w:rPr>
        <w:t xml:space="preserve"> se</w:t>
      </w:r>
      <w:r w:rsidR="00CC380C" w:rsidRPr="007A5148">
        <w:rPr>
          <w:lang w:bidi="en-US"/>
        </w:rPr>
        <w:t xml:space="preserve"> </w:t>
      </w:r>
      <w:r w:rsidR="00A7073D">
        <w:rPr>
          <w:lang w:bidi="en-US"/>
        </w:rPr>
        <w:t>četiri</w:t>
      </w:r>
      <w:r w:rsidR="00CC380C" w:rsidRPr="007A5148">
        <w:rPr>
          <w:lang w:bidi="en-US"/>
        </w:rPr>
        <w:t xml:space="preserve"> Mintzbergove menadžerske uloge</w:t>
      </w:r>
      <w:r w:rsidR="00102C97">
        <w:rPr>
          <w:lang w:bidi="en-US"/>
        </w:rPr>
        <w:t>, prema njima,</w:t>
      </w:r>
      <w:r w:rsidR="00CC380C" w:rsidRPr="007A5148">
        <w:rPr>
          <w:lang w:bidi="en-US"/>
        </w:rPr>
        <w:t xml:space="preserve"> odnose na druge funkcije i razine </w:t>
      </w:r>
      <w:r w:rsidR="00CC380C" w:rsidRPr="007A5148">
        <w:rPr>
          <w:lang w:bidi="en-US"/>
        </w:rPr>
        <w:lastRenderedPageBreak/>
        <w:t xml:space="preserve">menadžmenta koje nisu relevantne za IT menadžere. Slijedi prilagođeni opis navedenih </w:t>
      </w:r>
      <w:r w:rsidR="00A7073D">
        <w:rPr>
          <w:lang w:bidi="en-US"/>
        </w:rPr>
        <w:t>šest</w:t>
      </w:r>
      <w:r w:rsidR="00CC380C" w:rsidRPr="007A5148">
        <w:rPr>
          <w:lang w:bidi="en-US"/>
        </w:rPr>
        <w:t xml:space="preserve"> uloga prema Groveru i sur.:</w:t>
      </w:r>
    </w:p>
    <w:p w:rsidR="00CC380C" w:rsidRPr="007A5148" w:rsidRDefault="00CC380C" w:rsidP="009F3C20">
      <w:pPr>
        <w:pStyle w:val="Nabrajanje"/>
        <w:numPr>
          <w:ilvl w:val="0"/>
          <w:numId w:val="39"/>
        </w:numPr>
      </w:pPr>
      <w:r w:rsidRPr="007A5148">
        <w:rPr>
          <w:b/>
          <w:u w:val="single"/>
        </w:rPr>
        <w:t>uloga vo</w:t>
      </w:r>
      <w:r w:rsidR="00C83290" w:rsidRPr="007A5148">
        <w:rPr>
          <w:b/>
          <w:u w:val="single"/>
        </w:rPr>
        <w:t>đe</w:t>
      </w:r>
      <w:r w:rsidRPr="007A5148">
        <w:t xml:space="preserve"> - kao voditelj, IT menadžer je zadužen za praćenje, zapošljavanje i motiviranje IT kadrova.</w:t>
      </w:r>
    </w:p>
    <w:p w:rsidR="00CC380C" w:rsidRPr="007A5148" w:rsidRDefault="00CC380C" w:rsidP="00161466">
      <w:pPr>
        <w:pStyle w:val="Nabrajanje"/>
      </w:pPr>
      <w:r w:rsidRPr="007A5148">
        <w:rPr>
          <w:b/>
          <w:u w:val="single"/>
        </w:rPr>
        <w:t>uloga glasnogovornika</w:t>
      </w:r>
      <w:r w:rsidRPr="007A5148">
        <w:t xml:space="preserve"> - ova uloga uključuje aktivnosti koje od IT menadžera zahtijevaju proširivanje kontakata izvan IT sektora, a prema drugim poslovnim područjima u organizaciji.</w:t>
      </w:r>
    </w:p>
    <w:p w:rsidR="00CC380C" w:rsidRPr="007A5148" w:rsidRDefault="00CC380C" w:rsidP="00161466">
      <w:pPr>
        <w:pStyle w:val="Nabrajanje"/>
      </w:pPr>
      <w:r w:rsidRPr="007A5148">
        <w:rPr>
          <w:b/>
          <w:u w:val="single"/>
        </w:rPr>
        <w:t>uloga pratitelja</w:t>
      </w:r>
      <w:r w:rsidRPr="007A5148">
        <w:t xml:space="preserve"> - on mora </w:t>
      </w:r>
      <w:r w:rsidR="007F66B3" w:rsidRPr="007A5148">
        <w:t>prati</w:t>
      </w:r>
      <w:r w:rsidRPr="007A5148">
        <w:t xml:space="preserve">ti vanjsko okruženje kako bi držao korak s tehničkim inovacijama i konkurencijom te pronalazio nove ideje iz izvora izvan organizacije. Da bi to ostvario, IT menadžer koristi više izvora koji uključuju kontakte s dobavljačima, profesionalne veze </w:t>
      </w:r>
      <w:r w:rsidR="007F66B3" w:rsidRPr="007A5148">
        <w:t>te</w:t>
      </w:r>
      <w:r w:rsidRPr="007A5148">
        <w:t xml:space="preserve"> mrežu osobnih kontakata. On treba komunicirati sposobnost IT sektora za ispunjavanje zahtjeva dobavljača i kupaca.</w:t>
      </w:r>
    </w:p>
    <w:p w:rsidR="00CC380C" w:rsidRPr="007A5148" w:rsidRDefault="00CC380C" w:rsidP="00161466">
      <w:pPr>
        <w:pStyle w:val="Nabrajanje"/>
      </w:pPr>
      <w:r w:rsidRPr="007A5148">
        <w:rPr>
          <w:b/>
          <w:u w:val="single"/>
        </w:rPr>
        <w:t>uloga povezivatelja</w:t>
      </w:r>
      <w:r w:rsidRPr="007A5148">
        <w:t xml:space="preserve"> – IT mena</w:t>
      </w:r>
      <w:r w:rsidR="002B234D" w:rsidRPr="007A5148">
        <w:t>džer mora komunicirati s vanjskim svijet</w:t>
      </w:r>
      <w:r w:rsidRPr="007A5148">
        <w:t xml:space="preserve">om što uključuje razmjenu informacija s IKT dobavljačima usluga, korisnicima, </w:t>
      </w:r>
      <w:r w:rsidR="006C0092" w:rsidRPr="007A5148">
        <w:t xml:space="preserve">sektorom za </w:t>
      </w:r>
      <w:r w:rsidRPr="007A5148">
        <w:t>nabav</w:t>
      </w:r>
      <w:r w:rsidR="006C0092" w:rsidRPr="007A5148">
        <w:t>u</w:t>
      </w:r>
      <w:r w:rsidRPr="007A5148">
        <w:t xml:space="preserve">, tržišnim analitičarima i medijima. </w:t>
      </w:r>
    </w:p>
    <w:p w:rsidR="00CC380C" w:rsidRPr="007A5148" w:rsidRDefault="00CC380C" w:rsidP="00161466">
      <w:pPr>
        <w:pStyle w:val="Nabrajanje"/>
      </w:pPr>
      <w:r w:rsidRPr="007A5148">
        <w:rPr>
          <w:b/>
          <w:u w:val="single"/>
        </w:rPr>
        <w:t>uloga poduzetnika</w:t>
      </w:r>
      <w:r w:rsidRPr="007A5148">
        <w:t xml:space="preserve"> – IT menadžer utvrđuje poslovne potrebe i razvija rješenja koja utječu na poslovanje. </w:t>
      </w:r>
    </w:p>
    <w:p w:rsidR="00CC380C" w:rsidRDefault="00CC380C" w:rsidP="00161466">
      <w:pPr>
        <w:pStyle w:val="Nabrajanje"/>
      </w:pPr>
      <w:r w:rsidRPr="007A5148">
        <w:rPr>
          <w:b/>
          <w:u w:val="single"/>
        </w:rPr>
        <w:t>uloga upravitelja resursa</w:t>
      </w:r>
      <w:r w:rsidRPr="007A5148">
        <w:t xml:space="preserve"> – IT menadžer odlučuje kako rasporediti ljudske, financijske i informacijske resurse u organizaciji </w:t>
      </w:r>
      <w:sdt>
        <w:sdtPr>
          <w:id w:val="-2065639197"/>
          <w:citation/>
        </w:sdtPr>
        <w:sdtEndPr/>
        <w:sdtContent>
          <w:r w:rsidRPr="007A5148">
            <w:fldChar w:fldCharType="begin"/>
          </w:r>
          <w:r w:rsidRPr="007A5148">
            <w:instrText xml:space="preserve"> CITATION Gro931 \l 1050 </w:instrText>
          </w:r>
          <w:r w:rsidRPr="007A5148">
            <w:fldChar w:fldCharType="separate"/>
          </w:r>
          <w:r w:rsidR="001B6365">
            <w:rPr>
              <w:noProof/>
            </w:rPr>
            <w:t>(Grover, Jeong, Kettinger, &amp; Lee, 1993)</w:t>
          </w:r>
          <w:r w:rsidRPr="007A5148">
            <w:fldChar w:fldCharType="end"/>
          </w:r>
        </w:sdtContent>
      </w:sdt>
      <w:r w:rsidRPr="007A5148">
        <w:t>.</w:t>
      </w:r>
    </w:p>
    <w:p w:rsidR="00F94A1E" w:rsidRPr="007A5148" w:rsidRDefault="00F94A1E" w:rsidP="00F94A1E">
      <w:pPr>
        <w:rPr>
          <w:lang w:bidi="en-US"/>
        </w:rPr>
      </w:pPr>
      <w:r w:rsidRPr="007A5148">
        <w:fldChar w:fldCharType="begin"/>
      </w:r>
      <w:r w:rsidRPr="007A5148">
        <w:instrText xml:space="preserve"> REF _Ref437375213 \r \h </w:instrText>
      </w:r>
      <w:r w:rsidRPr="007A5148">
        <w:fldChar w:fldCharType="separate"/>
      </w:r>
      <w:r>
        <w:t xml:space="preserve">Slika 3. </w:t>
      </w:r>
      <w:r w:rsidRPr="007A5148">
        <w:fldChar w:fldCharType="end"/>
      </w:r>
      <w:r w:rsidRPr="007A5148">
        <w:t xml:space="preserve">je ujedno i grafički prikaz navedenih uloga gdje je prikazana njihova važna povezanost s međuorganizacijskim okruženjem </w:t>
      </w:r>
      <w:r w:rsidRPr="007A5148">
        <w:rPr>
          <w:i/>
        </w:rPr>
        <w:t>(tehnološko okruženje, dobavljači/korisnici, konkurentsko okruženje, osobni kontakti i mediji)</w:t>
      </w:r>
      <w:r w:rsidRPr="007A5148">
        <w:t xml:space="preserve"> i unutar-organizacijskim okruženjem </w:t>
      </w:r>
      <w:r w:rsidRPr="007A5148">
        <w:rPr>
          <w:i/>
        </w:rPr>
        <w:t>(top menadžeri, strateško planiranje, funkcionalni sektori i poslovni procesi)</w:t>
      </w:r>
      <w:r w:rsidRPr="007A5148">
        <w:rPr>
          <w:lang w:bidi="en-US"/>
        </w:rPr>
        <w:t>.</w:t>
      </w:r>
    </w:p>
    <w:p w:rsidR="00F94A1E" w:rsidRPr="007A5148" w:rsidRDefault="00F94A1E" w:rsidP="00F94A1E">
      <w:r w:rsidRPr="007A5148">
        <w:rPr>
          <w:lang w:bidi="en-US"/>
        </w:rPr>
        <w:t xml:space="preserve">Ostale </w:t>
      </w:r>
      <w:r>
        <w:rPr>
          <w:lang w:bidi="en-US"/>
        </w:rPr>
        <w:t>četiri</w:t>
      </w:r>
      <w:r w:rsidRPr="007A5148">
        <w:rPr>
          <w:lang w:bidi="en-US"/>
        </w:rPr>
        <w:t xml:space="preserve"> uloge iz seta</w:t>
      </w:r>
      <w:r w:rsidRPr="007A5148">
        <w:t xml:space="preserve"> Mintzbergovih menadžerskih uloga IT menadžer ne koristi, nego se </w:t>
      </w:r>
      <w:r w:rsidRPr="007A5148">
        <w:rPr>
          <w:lang w:bidi="en-US"/>
        </w:rPr>
        <w:t>znatnije oslanja na uloge temeljene na Mintzbergov</w:t>
      </w:r>
      <w:r>
        <w:rPr>
          <w:lang w:bidi="en-US"/>
        </w:rPr>
        <w:t>u</w:t>
      </w:r>
      <w:r w:rsidRPr="007A5148">
        <w:rPr>
          <w:lang w:bidi="en-US"/>
        </w:rPr>
        <w:t xml:space="preserve"> informacijskom</w:t>
      </w:r>
      <w:r>
        <w:rPr>
          <w:lang w:bidi="en-US"/>
        </w:rPr>
        <w:t>e</w:t>
      </w:r>
      <w:r w:rsidRPr="007A5148">
        <w:rPr>
          <w:lang w:bidi="en-US"/>
        </w:rPr>
        <w:t xml:space="preserve"> setu uloga i to: na </w:t>
      </w:r>
      <w:r w:rsidRPr="007A5148">
        <w:rPr>
          <w:i/>
          <w:lang w:bidi="en-US"/>
        </w:rPr>
        <w:t>ulogu prenositelja</w:t>
      </w:r>
      <w:r w:rsidRPr="007A5148">
        <w:rPr>
          <w:lang w:bidi="en-US"/>
        </w:rPr>
        <w:t xml:space="preserve"> i </w:t>
      </w:r>
      <w:r w:rsidRPr="007A5148">
        <w:rPr>
          <w:i/>
          <w:lang w:bidi="en-US"/>
        </w:rPr>
        <w:t>ulogu glasnogovornika</w:t>
      </w:r>
      <w:r w:rsidRPr="007A5148">
        <w:rPr>
          <w:lang w:bidi="en-US"/>
        </w:rPr>
        <w:t xml:space="preserve"> </w:t>
      </w:r>
      <w:sdt>
        <w:sdtPr>
          <w:rPr>
            <w:lang w:bidi="en-US"/>
          </w:rPr>
          <w:id w:val="-1165322959"/>
          <w:citation/>
        </w:sdtPr>
        <w:sdtEndPr/>
        <w:sdtContent>
          <w:r w:rsidRPr="007A5148">
            <w:rPr>
              <w:lang w:bidi="en-US"/>
            </w:rPr>
            <w:fldChar w:fldCharType="begin"/>
          </w:r>
          <w:r w:rsidRPr="007A5148">
            <w:rPr>
              <w:lang w:bidi="en-US"/>
            </w:rPr>
            <w:instrText xml:space="preserve"> CITATION Gro931 \l 1050 </w:instrText>
          </w:r>
          <w:r w:rsidRPr="007A5148">
            <w:rPr>
              <w:lang w:bidi="en-US"/>
            </w:rPr>
            <w:fldChar w:fldCharType="separate"/>
          </w:r>
          <w:r>
            <w:rPr>
              <w:noProof/>
              <w:lang w:bidi="en-US"/>
            </w:rPr>
            <w:t>(Grover, Jeong, Kettinger, &amp; Lee, 1993)</w:t>
          </w:r>
          <w:r w:rsidRPr="007A5148">
            <w:rPr>
              <w:lang w:bidi="en-US"/>
            </w:rPr>
            <w:fldChar w:fldCharType="end"/>
          </w:r>
        </w:sdtContent>
      </w:sdt>
      <w:r w:rsidRPr="007A5148">
        <w:rPr>
          <w:lang w:bidi="en-US"/>
        </w:rPr>
        <w:t>, što opet potvrđuje ranu svijest o važnosti komunikacijske uloge IT menadžera.</w:t>
      </w:r>
    </w:p>
    <w:p w:rsidR="00AB6DD2" w:rsidRPr="007A5148" w:rsidRDefault="00C83290" w:rsidP="00C83290">
      <w:pPr>
        <w:pStyle w:val="Caption"/>
      </w:pPr>
      <w:bookmarkStart w:id="38" w:name="_Ref418177796"/>
      <w:bookmarkStart w:id="39" w:name="_Ref428817152"/>
      <w:bookmarkStart w:id="40" w:name="_Ref428817172"/>
      <w:bookmarkStart w:id="41" w:name="_Ref428817178"/>
      <w:bookmarkStart w:id="42" w:name="_Ref428817225"/>
      <w:bookmarkStart w:id="43" w:name="_Ref428817237"/>
      <w:bookmarkStart w:id="44" w:name="_Ref437375213"/>
      <w:bookmarkStart w:id="45" w:name="_Toc462626962"/>
      <w:r w:rsidRPr="007A5148">
        <w:lastRenderedPageBreak/>
        <w:t>Ulog</w:t>
      </w:r>
      <w:r w:rsidR="00AB6DD2" w:rsidRPr="007A5148">
        <w:t>e IT menadžera</w:t>
      </w:r>
      <w:bookmarkEnd w:id="38"/>
      <w:r w:rsidR="00AB6DD2" w:rsidRPr="007A5148">
        <w:t xml:space="preserve"> prema Groveru i sur</w:t>
      </w:r>
      <w:bookmarkEnd w:id="39"/>
      <w:bookmarkEnd w:id="40"/>
      <w:bookmarkEnd w:id="41"/>
      <w:bookmarkEnd w:id="42"/>
      <w:bookmarkEnd w:id="43"/>
      <w:bookmarkEnd w:id="44"/>
      <w:r w:rsidR="00C3664E" w:rsidRPr="007A5148">
        <w:t>.</w:t>
      </w:r>
      <w:bookmarkEnd w:id="45"/>
    </w:p>
    <w:p w:rsidR="00AB6DD2" w:rsidRPr="007A5148" w:rsidRDefault="0018007B" w:rsidP="00AB6DD2">
      <w:pPr>
        <w:rPr>
          <w:lang w:bidi="en-US"/>
        </w:rPr>
      </w:pPr>
      <w:r w:rsidRPr="007A5148">
        <w:rPr>
          <w:noProof/>
          <w:lang w:eastAsia="hr-HR"/>
        </w:rPr>
        <mc:AlternateContent>
          <mc:Choice Requires="wpc">
            <w:drawing>
              <wp:inline distT="0" distB="0" distL="0" distR="0" wp14:anchorId="444B90DC" wp14:editId="22011FE4">
                <wp:extent cx="5779827" cy="5384042"/>
                <wp:effectExtent l="0" t="0" r="0" b="0"/>
                <wp:docPr id="470" name="Područje crtanja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8" name="Grupa 128"/>
                        <wpg:cNvGrpSpPr/>
                        <wpg:grpSpPr>
                          <a:xfrm>
                            <a:off x="180000" y="34853"/>
                            <a:ext cx="5403216" cy="5135245"/>
                            <a:chOff x="0" y="0"/>
                            <a:chExt cx="5403216" cy="5135245"/>
                          </a:xfrm>
                        </wpg:grpSpPr>
                        <wpg:grpSp>
                          <wpg:cNvPr id="129" name="Grupa 129"/>
                          <wpg:cNvGrpSpPr/>
                          <wpg:grpSpPr>
                            <a:xfrm>
                              <a:off x="0" y="0"/>
                              <a:ext cx="5403216" cy="5135245"/>
                              <a:chOff x="0" y="0"/>
                              <a:chExt cx="5403216" cy="5135245"/>
                            </a:xfrm>
                          </wpg:grpSpPr>
                          <wps:wsp>
                            <wps:cNvPr id="132" name="Kutni poveznik 132"/>
                            <wps:cNvCnPr/>
                            <wps:spPr>
                              <a:xfrm rot="5400000" flipH="1" flipV="1">
                                <a:off x="1566153" y="2509736"/>
                                <a:ext cx="1223010" cy="436880"/>
                              </a:xfrm>
                              <a:prstGeom prst="bentConnector3">
                                <a:avLst>
                                  <a:gd name="adj1" fmla="val 67"/>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3" name="Kutni poveznik 133"/>
                            <wps:cNvCnPr/>
                            <wps:spPr>
                              <a:xfrm rot="16200000" flipV="1">
                                <a:off x="2597285" y="2461098"/>
                                <a:ext cx="1223010" cy="521971"/>
                              </a:xfrm>
                              <a:prstGeom prst="bentConnector3">
                                <a:avLst>
                                  <a:gd name="adj1" fmla="val -734"/>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4" name="Kutni poveznik 134"/>
                            <wps:cNvCnPr/>
                            <wps:spPr>
                              <a:xfrm rot="5400000">
                                <a:off x="257783" y="1580745"/>
                                <a:ext cx="2080895" cy="687123"/>
                              </a:xfrm>
                              <a:prstGeom prst="bentConnector3">
                                <a:avLst>
                                  <a:gd name="adj1" fmla="val -20"/>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5" name="Kutni poveznik 135"/>
                            <wps:cNvCnPr/>
                            <wps:spPr>
                              <a:xfrm rot="16200000" flipH="1">
                                <a:off x="3122579" y="1634246"/>
                                <a:ext cx="1984131" cy="665952"/>
                              </a:xfrm>
                              <a:prstGeom prst="bentConnector3">
                                <a:avLst>
                                  <a:gd name="adj1" fmla="val -54"/>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cNvPr id="136" name="Grupa 136"/>
                            <wpg:cNvGrpSpPr/>
                            <wpg:grpSpPr>
                              <a:xfrm>
                                <a:off x="0" y="0"/>
                                <a:ext cx="5403216" cy="5135245"/>
                                <a:chOff x="0" y="0"/>
                                <a:chExt cx="5403216" cy="5136884"/>
                              </a:xfrm>
                            </wpg:grpSpPr>
                            <wps:wsp>
                              <wps:cNvPr id="141" name="Elipsa 141"/>
                              <wps:cNvSpPr/>
                              <wps:spPr>
                                <a:xfrm>
                                  <a:off x="1623317" y="0"/>
                                  <a:ext cx="2157574" cy="2157111"/>
                                </a:xfrm>
                                <a:prstGeom prst="ellipse">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18007B" w:rsidRDefault="00C45B81" w:rsidP="007F66B3">
                                    <w:pPr>
                                      <w:pStyle w:val="NormalWeb"/>
                                      <w:keepNext/>
                                      <w:keepLines/>
                                      <w:spacing w:before="40" w:beforeAutospacing="0" w:after="0" w:afterAutospacing="0"/>
                                      <w:jc w:val="center"/>
                                      <w:rPr>
                                        <w:rFonts w:asciiTheme="minorHAnsi" w:hAnsiTheme="minorHAnsi"/>
                                      </w:rPr>
                                    </w:pPr>
                                    <w:r w:rsidRPr="0018007B">
                                      <w:rPr>
                                        <w:rFonts w:asciiTheme="minorHAnsi" w:eastAsia="Calibri" w:hAnsiTheme="minorHAnsi"/>
                                        <w:b/>
                                        <w:bCs/>
                                        <w:color w:val="000000"/>
                                        <w:sz w:val="22"/>
                                        <w:szCs w:val="22"/>
                                      </w:rPr>
                                      <w:t>Organizacija IT sektora</w:t>
                                    </w:r>
                                  </w:p>
                                  <w:p w:rsidR="00C45B81" w:rsidRPr="0018007B" w:rsidRDefault="00C45B81" w:rsidP="007F66B3">
                                    <w:pPr>
                                      <w:pStyle w:val="NormalWeb"/>
                                      <w:keepNext/>
                                      <w:keepLines/>
                                      <w:spacing w:before="40" w:beforeAutospacing="0" w:after="0" w:afterAutospacing="0"/>
                                      <w:jc w:val="center"/>
                                      <w:rPr>
                                        <w:rFonts w:asciiTheme="minorHAnsi" w:hAnsiTheme="minorHAnsi"/>
                                      </w:rPr>
                                    </w:pPr>
                                    <w:r w:rsidRPr="0018007B">
                                      <w:rPr>
                                        <w:rFonts w:asciiTheme="minorHAnsi" w:eastAsia="Calibri" w:hAnsiTheme="minorHAns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Elipsa 142"/>
                              <wps:cNvSpPr/>
                              <wps:spPr>
                                <a:xfrm>
                                  <a:off x="0" y="2948100"/>
                                  <a:ext cx="2198670" cy="2168176"/>
                                </a:xfrm>
                                <a:prstGeom prst="ellipse">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BB6D90" w:rsidRDefault="00C45B81" w:rsidP="007F66B3">
                                    <w:pPr>
                                      <w:keepNext/>
                                      <w:keepLines/>
                                      <w:spacing w:before="40"/>
                                      <w:jc w:val="center"/>
                                      <w:rPr>
                                        <w:rFonts w:asciiTheme="minorHAnsi" w:hAnsiTheme="minorHAnsi"/>
                                        <w:b/>
                                        <w:color w:val="000000" w:themeColor="text1"/>
                                        <w:sz w:val="22"/>
                                      </w:rPr>
                                    </w:pPr>
                                    <w:r w:rsidRPr="00BB6D90">
                                      <w:rPr>
                                        <w:rFonts w:asciiTheme="minorHAnsi" w:hAnsiTheme="minorHAnsi"/>
                                        <w:b/>
                                        <w:color w:val="000000" w:themeColor="text1"/>
                                        <w:sz w:val="22"/>
                                      </w:rPr>
                                      <w:t>Međuorganizacijsk</w:t>
                                    </w:r>
                                    <w:r>
                                      <w:rPr>
                                        <w:rFonts w:asciiTheme="minorHAnsi" w:hAnsiTheme="minorHAnsi"/>
                                        <w:b/>
                                        <w:color w:val="000000" w:themeColor="text1"/>
                                        <w:sz w:val="22"/>
                                      </w:rPr>
                                      <w:t>o</w:t>
                                    </w:r>
                                    <w:r w:rsidRPr="00BB6D90">
                                      <w:rPr>
                                        <w:rFonts w:asciiTheme="minorHAnsi" w:hAnsiTheme="minorHAnsi"/>
                                        <w:b/>
                                        <w:color w:val="000000" w:themeColor="text1"/>
                                        <w:sz w:val="22"/>
                                      </w:rPr>
                                      <w:t xml:space="preserve"> okruženje</w:t>
                                    </w:r>
                                  </w:p>
                                  <w:p w:rsidR="00C45B81" w:rsidRPr="00733348" w:rsidRDefault="00C45B81" w:rsidP="007F66B3">
                                    <w:pPr>
                                      <w:keepNext/>
                                      <w:keepLines/>
                                      <w:pBdr>
                                        <w:top w:val="single" w:sz="4" w:space="1" w:color="auto"/>
                                      </w:pBdr>
                                      <w:spacing w:before="40"/>
                                      <w:jc w:val="center"/>
                                      <w:rPr>
                                        <w:rFonts w:asciiTheme="minorHAnsi" w:hAnsiTheme="minorHAnsi"/>
                                        <w:b/>
                                        <w:color w:val="000000" w:themeColor="text1"/>
                                        <w:sz w:val="22"/>
                                      </w:rPr>
                                    </w:pPr>
                                  </w:p>
                                  <w:p w:rsidR="00C45B81" w:rsidRPr="00BB6D90" w:rsidRDefault="00C45B81" w:rsidP="007F66B3">
                                    <w:pPr>
                                      <w:keepNext/>
                                      <w:keepLines/>
                                      <w:spacing w:before="40"/>
                                      <w:jc w:val="center"/>
                                      <w:rPr>
                                        <w:rFonts w:asciiTheme="minorHAnsi" w:hAnsiTheme="minorHAnsi"/>
                                        <w:b/>
                                        <w:color w:val="000000" w:themeColor="text1"/>
                                        <w:sz w:val="20"/>
                                        <w:szCs w:val="20"/>
                                      </w:rPr>
                                    </w:pPr>
                                    <w:r w:rsidRPr="00BB6D90">
                                      <w:rPr>
                                        <w:rFonts w:asciiTheme="minorHAnsi" w:hAnsiTheme="minorHAnsi"/>
                                        <w:b/>
                                        <w:color w:val="000000" w:themeColor="text1"/>
                                        <w:sz w:val="20"/>
                                        <w:szCs w:val="20"/>
                                      </w:rPr>
                                      <w:t>Tehnološk</w:t>
                                    </w:r>
                                    <w:r>
                                      <w:rPr>
                                        <w:rFonts w:asciiTheme="minorHAnsi" w:hAnsiTheme="minorHAnsi"/>
                                        <w:b/>
                                        <w:color w:val="000000" w:themeColor="text1"/>
                                        <w:sz w:val="20"/>
                                        <w:szCs w:val="20"/>
                                      </w:rPr>
                                      <w:t>o</w:t>
                                    </w:r>
                                    <w:r w:rsidRPr="00BB6D90">
                                      <w:rPr>
                                        <w:rFonts w:asciiTheme="minorHAnsi" w:hAnsiTheme="minorHAnsi"/>
                                        <w:b/>
                                        <w:color w:val="000000" w:themeColor="text1"/>
                                        <w:sz w:val="20"/>
                                        <w:szCs w:val="20"/>
                                      </w:rPr>
                                      <w:t xml:space="preserve"> ok</w:t>
                                    </w:r>
                                    <w:r>
                                      <w:rPr>
                                        <w:rFonts w:asciiTheme="minorHAnsi" w:hAnsiTheme="minorHAnsi"/>
                                        <w:b/>
                                        <w:color w:val="000000" w:themeColor="text1"/>
                                        <w:sz w:val="20"/>
                                        <w:szCs w:val="20"/>
                                      </w:rPr>
                                      <w:t>ruženje</w:t>
                                    </w:r>
                                  </w:p>
                                  <w:p w:rsidR="00C45B81" w:rsidRPr="00BB6D90" w:rsidRDefault="00C45B81" w:rsidP="007F66B3">
                                    <w:pPr>
                                      <w:keepNext/>
                                      <w:keepLines/>
                                      <w:spacing w:before="40"/>
                                      <w:jc w:val="center"/>
                                      <w:rPr>
                                        <w:rFonts w:asciiTheme="minorHAnsi" w:hAnsiTheme="minorHAnsi"/>
                                        <w:b/>
                                        <w:color w:val="000000" w:themeColor="text1"/>
                                        <w:sz w:val="20"/>
                                        <w:szCs w:val="20"/>
                                      </w:rPr>
                                    </w:pPr>
                                    <w:r w:rsidRPr="00BB6D90">
                                      <w:rPr>
                                        <w:rFonts w:asciiTheme="minorHAnsi" w:hAnsiTheme="minorHAnsi"/>
                                        <w:b/>
                                        <w:color w:val="000000" w:themeColor="text1"/>
                                        <w:sz w:val="20"/>
                                        <w:szCs w:val="20"/>
                                      </w:rPr>
                                      <w:t>Dobavljači/korisnici</w:t>
                                    </w:r>
                                  </w:p>
                                  <w:p w:rsidR="00C45B81"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Konkure</w:t>
                                    </w:r>
                                    <w:r>
                                      <w:rPr>
                                        <w:rFonts w:asciiTheme="minorHAnsi" w:hAnsiTheme="minorHAnsi"/>
                                        <w:b/>
                                        <w:color w:val="000000" w:themeColor="text1"/>
                                        <w:sz w:val="20"/>
                                        <w:szCs w:val="20"/>
                                      </w:rPr>
                                      <w:t>n</w:t>
                                    </w:r>
                                    <w:r w:rsidRPr="000F5160">
                                      <w:rPr>
                                        <w:rFonts w:asciiTheme="minorHAnsi" w:hAnsiTheme="minorHAnsi"/>
                                        <w:b/>
                                        <w:color w:val="000000" w:themeColor="text1"/>
                                        <w:sz w:val="20"/>
                                        <w:szCs w:val="20"/>
                                      </w:rPr>
                                      <w:t>t</w:t>
                                    </w:r>
                                    <w:r>
                                      <w:rPr>
                                        <w:rFonts w:asciiTheme="minorHAnsi" w:hAnsiTheme="minorHAnsi"/>
                                        <w:b/>
                                        <w:color w:val="000000" w:themeColor="text1"/>
                                        <w:sz w:val="20"/>
                                        <w:szCs w:val="20"/>
                                      </w:rPr>
                                      <w:t>sk</w:t>
                                    </w:r>
                                    <w:r w:rsidRPr="000F5160">
                                      <w:rPr>
                                        <w:rFonts w:asciiTheme="minorHAnsi" w:hAnsiTheme="minorHAnsi"/>
                                        <w:b/>
                                        <w:color w:val="000000" w:themeColor="text1"/>
                                        <w:sz w:val="20"/>
                                        <w:szCs w:val="20"/>
                                      </w:rPr>
                                      <w:t xml:space="preserve">o </w:t>
                                    </w:r>
                                    <w:r w:rsidRPr="00BB6D90">
                                      <w:rPr>
                                        <w:rFonts w:asciiTheme="minorHAnsi" w:hAnsiTheme="minorHAnsi"/>
                                        <w:b/>
                                        <w:color w:val="000000" w:themeColor="text1"/>
                                        <w:sz w:val="20"/>
                                        <w:szCs w:val="20"/>
                                      </w:rPr>
                                      <w:t>ok</w:t>
                                    </w:r>
                                    <w:r>
                                      <w:rPr>
                                        <w:rFonts w:asciiTheme="minorHAnsi" w:hAnsiTheme="minorHAnsi"/>
                                        <w:b/>
                                        <w:color w:val="000000" w:themeColor="text1"/>
                                        <w:sz w:val="20"/>
                                        <w:szCs w:val="20"/>
                                      </w:rPr>
                                      <w:t>ruženje</w:t>
                                    </w:r>
                                  </w:p>
                                  <w:p w:rsidR="00C45B81" w:rsidRDefault="00C45B81" w:rsidP="007F66B3">
                                    <w:pPr>
                                      <w:keepNext/>
                                      <w:keepLines/>
                                      <w:spacing w:before="40"/>
                                      <w:jc w:val="center"/>
                                      <w:rPr>
                                        <w:rFonts w:asciiTheme="minorHAnsi" w:hAnsiTheme="minorHAnsi"/>
                                        <w:b/>
                                        <w:color w:val="000000" w:themeColor="text1"/>
                                        <w:sz w:val="20"/>
                                        <w:szCs w:val="20"/>
                                      </w:rPr>
                                    </w:pPr>
                                    <w:r>
                                      <w:rPr>
                                        <w:rFonts w:asciiTheme="minorHAnsi" w:hAnsiTheme="minorHAnsi"/>
                                        <w:b/>
                                        <w:color w:val="000000" w:themeColor="text1"/>
                                        <w:sz w:val="20"/>
                                        <w:szCs w:val="20"/>
                                      </w:rPr>
                                      <w:t>Osobni kontakti/</w:t>
                                    </w:r>
                                  </w:p>
                                  <w:p w:rsidR="00C45B81" w:rsidRPr="000F5160" w:rsidRDefault="00C45B81" w:rsidP="007F66B3">
                                    <w:pPr>
                                      <w:keepNext/>
                                      <w:keepLines/>
                                      <w:spacing w:before="40"/>
                                      <w:jc w:val="center"/>
                                      <w:rPr>
                                        <w:rFonts w:asciiTheme="minorHAnsi" w:hAnsiTheme="minorHAnsi"/>
                                        <w:b/>
                                        <w:color w:val="000000" w:themeColor="text1"/>
                                        <w:sz w:val="20"/>
                                        <w:szCs w:val="20"/>
                                      </w:rPr>
                                    </w:pPr>
                                    <w:r>
                                      <w:rPr>
                                        <w:rFonts w:asciiTheme="minorHAnsi" w:hAnsiTheme="minorHAnsi"/>
                                        <w:b/>
                                        <w:color w:val="000000" w:themeColor="text1"/>
                                        <w:sz w:val="20"/>
                                        <w:szCs w:val="20"/>
                                      </w:rPr>
                                      <w:t>Mediji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Elipsa 143"/>
                              <wps:cNvSpPr/>
                              <wps:spPr>
                                <a:xfrm>
                                  <a:off x="3205538" y="2958436"/>
                                  <a:ext cx="2197678" cy="2178448"/>
                                </a:xfrm>
                                <a:prstGeom prst="ellipse">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BB6D90" w:rsidRDefault="00C45B81" w:rsidP="007F66B3">
                                    <w:pPr>
                                      <w:keepNext/>
                                      <w:keepLines/>
                                      <w:spacing w:before="40"/>
                                      <w:jc w:val="center"/>
                                      <w:rPr>
                                        <w:rFonts w:asciiTheme="minorHAnsi" w:hAnsiTheme="minorHAnsi"/>
                                        <w:b/>
                                        <w:color w:val="000000" w:themeColor="text1"/>
                                        <w:sz w:val="20"/>
                                        <w:szCs w:val="20"/>
                                      </w:rPr>
                                    </w:pPr>
                                    <w:r>
                                      <w:rPr>
                                        <w:rFonts w:asciiTheme="minorHAnsi" w:hAnsiTheme="minorHAnsi"/>
                                        <w:b/>
                                        <w:color w:val="000000" w:themeColor="text1"/>
                                        <w:sz w:val="22"/>
                                      </w:rPr>
                                      <w:t>Unutar</w:t>
                                    </w:r>
                                    <w:r w:rsidRPr="00BB6D90">
                                      <w:rPr>
                                        <w:rFonts w:asciiTheme="minorHAnsi" w:hAnsiTheme="minorHAnsi"/>
                                        <w:b/>
                                        <w:color w:val="000000" w:themeColor="text1"/>
                                        <w:sz w:val="22"/>
                                      </w:rPr>
                                      <w:t>organizacijsk</w:t>
                                    </w:r>
                                    <w:r>
                                      <w:rPr>
                                        <w:rFonts w:asciiTheme="minorHAnsi" w:hAnsiTheme="minorHAnsi"/>
                                        <w:b/>
                                        <w:color w:val="000000" w:themeColor="text1"/>
                                        <w:sz w:val="22"/>
                                      </w:rPr>
                                      <w:t>o</w:t>
                                    </w:r>
                                    <w:r w:rsidRPr="00BB6D90">
                                      <w:rPr>
                                        <w:rFonts w:asciiTheme="minorHAnsi" w:hAnsiTheme="minorHAnsi"/>
                                        <w:b/>
                                        <w:color w:val="000000" w:themeColor="text1"/>
                                        <w:sz w:val="22"/>
                                      </w:rPr>
                                      <w:t xml:space="preserve"> okruženje</w:t>
                                    </w:r>
                                  </w:p>
                                  <w:p w:rsidR="00C45B81" w:rsidRDefault="00C45B81" w:rsidP="007F66B3">
                                    <w:pPr>
                                      <w:keepNext/>
                                      <w:keepLines/>
                                      <w:pBdr>
                                        <w:top w:val="single" w:sz="4" w:space="1" w:color="auto"/>
                                      </w:pBdr>
                                      <w:spacing w:before="40"/>
                                      <w:jc w:val="center"/>
                                      <w:rPr>
                                        <w:rFonts w:asciiTheme="minorHAnsi" w:hAnsiTheme="minorHAnsi"/>
                                        <w:b/>
                                        <w:color w:val="000000" w:themeColor="text1"/>
                                        <w:sz w:val="18"/>
                                        <w:szCs w:val="18"/>
                                      </w:rPr>
                                    </w:pPr>
                                  </w:p>
                                  <w:p w:rsidR="00C45B81" w:rsidRPr="000F5160"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Top menadžeri/</w:t>
                                    </w:r>
                                  </w:p>
                                  <w:p w:rsidR="00C45B81" w:rsidRPr="000F5160"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Strateško planiranje</w:t>
                                    </w:r>
                                  </w:p>
                                  <w:p w:rsidR="00C45B81" w:rsidRDefault="00C45B81" w:rsidP="007F66B3">
                                    <w:pPr>
                                      <w:keepNext/>
                                      <w:keepLines/>
                                      <w:spacing w:before="40"/>
                                      <w:jc w:val="center"/>
                                      <w:rPr>
                                        <w:rFonts w:asciiTheme="minorHAnsi" w:hAnsiTheme="minorHAnsi"/>
                                        <w:b/>
                                        <w:color w:val="000000" w:themeColor="text1"/>
                                        <w:sz w:val="6"/>
                                        <w:szCs w:val="6"/>
                                      </w:rPr>
                                    </w:pPr>
                                  </w:p>
                                  <w:p w:rsidR="00C45B81" w:rsidRPr="000F5160" w:rsidRDefault="00C45B81" w:rsidP="007F66B3">
                                    <w:pPr>
                                      <w:keepNext/>
                                      <w:keepLines/>
                                      <w:spacing w:before="40"/>
                                      <w:jc w:val="center"/>
                                      <w:rPr>
                                        <w:rFonts w:asciiTheme="minorHAnsi" w:hAnsiTheme="minorHAnsi"/>
                                        <w:b/>
                                        <w:color w:val="000000" w:themeColor="text1"/>
                                        <w:sz w:val="6"/>
                                        <w:szCs w:val="6"/>
                                      </w:rPr>
                                    </w:pPr>
                                  </w:p>
                                  <w:p w:rsidR="00C45B81"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Funkcionalni odjeli/ Poslovni procesi</w:t>
                                    </w:r>
                                  </w:p>
                                  <w:p w:rsidR="00C45B81" w:rsidRPr="00424E42" w:rsidRDefault="00C45B81" w:rsidP="007F66B3">
                                    <w:pPr>
                                      <w:keepNext/>
                                      <w:keepLines/>
                                      <w:spacing w:before="40"/>
                                      <w:jc w:val="center"/>
                                      <w:rPr>
                                        <w:rFonts w:asciiTheme="minorHAnsi" w:hAnsiTheme="minorHAnsi"/>
                                        <w:b/>
                                        <w:color w:val="000000" w:themeColor="text1"/>
                                        <w:sz w:val="6"/>
                                        <w:szCs w:val="6"/>
                                      </w:rPr>
                                    </w:pPr>
                                  </w:p>
                                  <w:p w:rsidR="00C45B81" w:rsidRDefault="00C45B81" w:rsidP="007F66B3">
                                    <w:pPr>
                                      <w:pStyle w:val="NormalWeb"/>
                                      <w:keepNext/>
                                      <w:keepLines/>
                                      <w:spacing w:before="40" w:beforeAutospacing="0" w:after="0" w:afterAutospacing="0"/>
                                      <w:jc w:val="center"/>
                                    </w:pPr>
                                    <w:r>
                                      <w:rPr>
                                        <w:rFonts w:eastAsia="Calibri"/>
                                        <w:b/>
                                        <w:bCs/>
                                        <w:color w:val="000000"/>
                                        <w:sz w:val="6"/>
                                        <w:szCs w:val="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 name="Zaobljeni pravokutnik 137"/>
                            <wps:cNvSpPr/>
                            <wps:spPr>
                              <a:xfrm>
                                <a:off x="2830749" y="2422187"/>
                                <a:ext cx="1335405" cy="346710"/>
                              </a:xfrm>
                              <a:prstGeom prst="roundRect">
                                <a:avLst/>
                              </a:prstGeom>
                              <a:solidFill>
                                <a:schemeClr val="accent2">
                                  <a:lumMod val="20000"/>
                                  <a:lumOff val="80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733348">
                                    <w:rPr>
                                      <w:rFonts w:asciiTheme="minorHAnsi" w:eastAsia="Calibri" w:hAnsiTheme="minorHAnsi"/>
                                      <w:b/>
                                      <w:bCs/>
                                      <w:color w:val="000000"/>
                                      <w:sz w:val="20"/>
                                      <w:szCs w:val="20"/>
                                    </w:rPr>
                                    <w:t>Poduzetnik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Zaobljeni pravokutnik 138"/>
                            <wps:cNvSpPr/>
                            <wps:spPr>
                              <a:xfrm>
                                <a:off x="505838" y="1867710"/>
                                <a:ext cx="1335405" cy="346710"/>
                              </a:xfrm>
                              <a:prstGeom prst="roundRect">
                                <a:avLst/>
                              </a:prstGeom>
                              <a:solidFill>
                                <a:schemeClr val="accent2">
                                  <a:lumMod val="20000"/>
                                  <a:lumOff val="80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733348" w:rsidRDefault="00C45B81" w:rsidP="007F66B3">
                                  <w:pPr>
                                    <w:pStyle w:val="NormalWeb"/>
                                    <w:keepNext/>
                                    <w:keepLines/>
                                    <w:spacing w:before="40" w:beforeAutospacing="0" w:after="0" w:afterAutospacing="0"/>
                                    <w:jc w:val="center"/>
                                    <w:rPr>
                                      <w:rFonts w:asciiTheme="minorHAnsi" w:hAnsiTheme="minorHAnsi"/>
                                    </w:rPr>
                                  </w:pPr>
                                  <w:r w:rsidRPr="00733348">
                                    <w:rPr>
                                      <w:rFonts w:asciiTheme="minorHAnsi" w:eastAsia="Calibri" w:hAnsiTheme="minorHAnsi"/>
                                      <w:b/>
                                      <w:bCs/>
                                      <w:color w:val="000000"/>
                                      <w:sz w:val="20"/>
                                      <w:szCs w:val="20"/>
                                    </w:rPr>
                                    <w:t>Povezivatelj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Zaobljeni pravokutnik 139"/>
                            <wps:cNvSpPr/>
                            <wps:spPr>
                              <a:xfrm>
                                <a:off x="3531141" y="1867710"/>
                                <a:ext cx="1335405" cy="346710"/>
                              </a:xfrm>
                              <a:prstGeom prst="roundRect">
                                <a:avLst/>
                              </a:prstGeom>
                              <a:solidFill>
                                <a:schemeClr val="accent2">
                                  <a:lumMod val="20000"/>
                                  <a:lumOff val="80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733348">
                                    <w:rPr>
                                      <w:rFonts w:asciiTheme="minorHAnsi" w:eastAsia="Calibri" w:hAnsiTheme="minorHAnsi"/>
                                      <w:b/>
                                      <w:bCs/>
                                      <w:color w:val="000000"/>
                                      <w:sz w:val="20"/>
                                      <w:szCs w:val="20"/>
                                    </w:rPr>
                                    <w:t>Glasnogovornik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Zaobljeni pravokutnik 140"/>
                            <wps:cNvSpPr/>
                            <wps:spPr>
                              <a:xfrm>
                                <a:off x="1264596" y="2422187"/>
                                <a:ext cx="1335405" cy="346710"/>
                              </a:xfrm>
                              <a:prstGeom prst="roundRect">
                                <a:avLst/>
                              </a:prstGeom>
                              <a:solidFill>
                                <a:schemeClr val="accent2">
                                  <a:lumMod val="20000"/>
                                  <a:lumOff val="80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733348">
                                    <w:rPr>
                                      <w:rFonts w:asciiTheme="minorHAnsi" w:eastAsia="Calibri" w:hAnsiTheme="minorHAnsi"/>
                                      <w:b/>
                                      <w:bCs/>
                                      <w:color w:val="000000"/>
                                      <w:sz w:val="20"/>
                                      <w:szCs w:val="20"/>
                                    </w:rPr>
                                    <w:t>Pratitelj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0" name="Elipsa 130"/>
                          <wps:cNvSpPr/>
                          <wps:spPr>
                            <a:xfrm>
                              <a:off x="2136913" y="844826"/>
                              <a:ext cx="1184031" cy="390769"/>
                            </a:xfrm>
                            <a:prstGeom prst="ellipse">
                              <a:avLst/>
                            </a:prstGeom>
                            <a:solidFill>
                              <a:schemeClr val="accent2">
                                <a:lumMod val="20000"/>
                                <a:lumOff val="80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18007B" w:rsidRDefault="00C45B81" w:rsidP="007F66B3">
                                <w:pPr>
                                  <w:pStyle w:val="NormalWeb"/>
                                  <w:keepNext/>
                                  <w:keepLines/>
                                  <w:spacing w:before="40" w:beforeAutospacing="0" w:after="0" w:afterAutospacing="0"/>
                                  <w:jc w:val="center"/>
                                  <w:rPr>
                                    <w:rFonts w:asciiTheme="minorHAnsi" w:hAnsiTheme="minorHAnsi"/>
                                  </w:rPr>
                                </w:pPr>
                                <w:r w:rsidRPr="0018007B">
                                  <w:rPr>
                                    <w:rFonts w:asciiTheme="minorHAnsi" w:eastAsia="Calibri" w:hAnsiTheme="minorHAnsi"/>
                                    <w:b/>
                                    <w:bCs/>
                                    <w:color w:val="000000"/>
                                    <w:sz w:val="20"/>
                                    <w:szCs w:val="20"/>
                                  </w:rPr>
                                  <w:t>Vođa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Elipsa 131"/>
                          <wps:cNvSpPr/>
                          <wps:spPr>
                            <a:xfrm>
                              <a:off x="1928191" y="1371600"/>
                              <a:ext cx="1625404" cy="390769"/>
                            </a:xfrm>
                            <a:prstGeom prst="ellipse">
                              <a:avLst/>
                            </a:prstGeom>
                            <a:solidFill>
                              <a:schemeClr val="accent2">
                                <a:lumMod val="20000"/>
                                <a:lumOff val="80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18007B">
                                  <w:rPr>
                                    <w:rFonts w:asciiTheme="minorHAnsi" w:eastAsia="Calibri" w:hAnsiTheme="minorHAnsi"/>
                                    <w:b/>
                                    <w:bCs/>
                                    <w:color w:val="000000"/>
                                    <w:sz w:val="20"/>
                                    <w:szCs w:val="20"/>
                                  </w:rPr>
                                  <w:t xml:space="preserve">Upravitelj </w:t>
                                </w:r>
                                <w:r w:rsidRPr="00733348">
                                  <w:rPr>
                                    <w:rFonts w:asciiTheme="minorHAnsi" w:eastAsia="Calibri" w:hAnsiTheme="minorHAnsi"/>
                                    <w:b/>
                                    <w:bCs/>
                                    <w:color w:val="000000"/>
                                    <w:sz w:val="20"/>
                                    <w:szCs w:val="20"/>
                                  </w:rPr>
                                  <w:t>resursa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444B90DC" id="Područje crtanja 470" o:spid="_x0000_s1041" editas="canvas" style="width:455.1pt;height:423.95pt;mso-position-horizontal-relative:char;mso-position-vertical-relative:line" coordsize="57797,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">
                <v:shape id="_x0000_s1042" type="#_x0000_t75" style="position:absolute;width:57797;height:53835;visibility:visible;mso-wrap-style:square">
                  <v:fill o:detectmouseclick="t"/>
                  <v:path o:connecttype="none"/>
                </v:shape>
                <v:group id="Grupa 128" o:spid="_x0000_s1043" style="position:absolute;left:1800;top:348;width:54032;height:51352" coordsize="54032,5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upa 129" o:spid="_x0000_s1044" style="position:absolute;width:54032;height:51352" coordsize="54032,5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Kutni poveznik 132" o:spid="_x0000_s1045" type="#_x0000_t34" style="position:absolute;left:15661;top:25097;width:12230;height:436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nar4AAADcAAAADwAAAGRycy9kb3ducmV2LnhtbERPS4vCMBC+C/6HMMLeNLWLItUoIix4&#10;EGR93IdmbIvNpDazWv+9ERa8zcf3nMWqc7W6UxsqzwbGowQUce5txYWB0/FnOAMVBNli7ZkMPCnA&#10;atnvLTCz/sG/dD9IoWIIhwwNlCJNpnXIS3IYRr4hjtzFtw4lwrbQtsVHDHe1TpNkqh1WHBtKbGhT&#10;Un49/DkDN3tE4VQutxklEz/Z7c+NaGO+Bt16Dkqok4/43721cf53Cu9n4gV6+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aCdqvgAAANwAAAAPAAAAAAAAAAAAAAAAAKEC&#10;AABkcnMvZG93bnJldi54bWxQSwUGAAAAAAQABAD5AAAAjAMAAAAA&#10;" adj="14" strokecolor="black [3213]" strokeweight="1pt">
                      <v:stroke endarrow="block" endarrowlength="long"/>
                    </v:shape>
                    <v:shape id="Kutni poveznik 133" o:spid="_x0000_s1046" type="#_x0000_t34" style="position:absolute;left:25973;top:24610;width:12230;height:521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49MIAAADcAAAADwAAAGRycy9kb3ducmV2LnhtbERPTWvCQBC9F/wPywi91Y2VlhJdRaSB&#10;JJdSK3gds2Oymp0N2W1M/323UPA2j/c5q81oWzFQ741jBfNZAoK4ctpwreDwlT29gfABWWPrmBT8&#10;kIfNevKwwlS7G3/SsA+1iCHsU1TQhNClUvqqIYt+5jriyJ1dbzFE2NdS93iL4baVz0nyKi0ajg0N&#10;drRrqLruv60CygtfZic+2stpXprcvHzQe6HU43TcLkEEGsNd/O/OdZy/WMD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Y49MIAAADcAAAADwAAAAAAAAAAAAAA&#10;AAChAgAAZHJzL2Rvd25yZXYueG1sUEsFBgAAAAAEAAQA+QAAAJADAAAAAA==&#10;" adj="-159" strokecolor="black [3213]" strokeweight="1pt">
                      <v:stroke endarrow="block" endarrowlength="long"/>
                    </v:shape>
                    <v:shape id="Kutni poveznik 134" o:spid="_x0000_s1047" type="#_x0000_t34" style="position:absolute;left:2577;top:15807;width:20809;height:687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02y8QAAADcAAAADwAAAGRycy9kb3ducmV2LnhtbERPS2vCQBC+F/oflhF6azYmNmh0lT4U&#10;KvRS48XbkB2TYHY2ZLcx/vuuUOhtPr7nrDajacVAvWssK5hGMQji0uqGKwXHYvc8B+E8ssbWMim4&#10;kYPN+vFhhbm2V/6m4eArEULY5aig9r7LpXRlTQZdZDviwJ1tb9AH2FdS93gN4aaVSRxn0mDDoaHG&#10;jt5rKi+HH6OA0+zjNvs6JsWba5Ki2O5Pi+2LUk+T8XUJwtPo/8V/7k8d5qczuD8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TbLxAAAANwAAAAPAAAAAAAAAAAA&#10;AAAAAKECAABkcnMvZG93bnJldi54bWxQSwUGAAAAAAQABAD5AAAAkgMAAAAA&#10;" adj="-4" strokecolor="black [3213]" strokeweight="1pt">
                      <v:stroke endarrow="block" endarrowlength="long"/>
                    </v:shape>
                    <v:shape id="Kutni poveznik 135" o:spid="_x0000_s1048" type="#_x0000_t34" style="position:absolute;left:31225;top:16342;width:19841;height:66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Vp8EAAADcAAAADwAAAGRycy9kb3ducmV2LnhtbERP24rCMBB9X/Afwgi+rWkVF6lGEfFS&#10;FvbB6gcMzdgUm0lpota/NwsL+zaHc53lureNeFDna8cK0nECgrh0uuZKweW8/5yD8AFZY+OYFLzI&#10;w3o1+Fhipt2TT/QoQiViCPsMFZgQ2kxKXxqy6MeuJY7c1XUWQ4RdJXWHzxhuGzlJki9psebYYLCl&#10;raHyVtytgt2rOCb5T5MeWBbm+5Tvze6YKjUa9psFiEB9+Bf/uXMd509n8PtMvE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5BWnwQAAANwAAAAPAAAAAAAAAAAAAAAA&#10;AKECAABkcnMvZG93bnJldi54bWxQSwUGAAAAAAQABAD5AAAAjwMAAAAA&#10;" adj="-12" strokecolor="black [3213]" strokeweight="1pt">
                      <v:stroke endarrow="block" endarrowlength="long"/>
                    </v:shape>
                    <v:group id="Grupa 136" o:spid="_x0000_s1049" style="position:absolute;width:54032;height:51352" coordsize="54032,5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Elipsa 141" o:spid="_x0000_s1050" style="position:absolute;left:16233;width:21575;height:21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co8EA&#10;AADcAAAADwAAAGRycy9kb3ducmV2LnhtbERPS4vCMBC+L/gfwgh7W9Muu6tUo4iw0sN6WB/3sRnb&#10;YjMpTYz13xtB8DYf33Nmi940IlDnassK0lECgriwuuZSwX73+zEB4TyyxsYyKbiRg8V88DbDTNsr&#10;/1PY+lLEEHYZKqi8bzMpXVGRQTeyLXHkTrYz6CPsSqk7vMZw08jPJPmRBmuODRW2tKqoOG8vRsEf&#10;u7EM6026L8P5eDzkk/CdF0q9D/vlFISn3r/ET3eu4/yvFB7Px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nKPBAAAA3AAAAA8AAAAAAAAAAAAAAAAAmAIAAGRycy9kb3du&#10;cmV2LnhtbFBLBQYAAAAABAAEAPUAAACGAwAAAAA=&#10;" fillcolor="#daeef3 [664]" strokecolor="black [3213]" strokeweight="1pt">
                        <v:textbox>
                          <w:txbxContent>
                            <w:p w:rsidR="00C45B81" w:rsidRPr="0018007B" w:rsidRDefault="00C45B81" w:rsidP="007F66B3">
                              <w:pPr>
                                <w:pStyle w:val="NormalWeb"/>
                                <w:keepNext/>
                                <w:keepLines/>
                                <w:spacing w:before="40" w:beforeAutospacing="0" w:after="0" w:afterAutospacing="0"/>
                                <w:jc w:val="center"/>
                                <w:rPr>
                                  <w:rFonts w:asciiTheme="minorHAnsi" w:hAnsiTheme="minorHAnsi"/>
                                </w:rPr>
                              </w:pPr>
                              <w:r w:rsidRPr="0018007B">
                                <w:rPr>
                                  <w:rFonts w:asciiTheme="minorHAnsi" w:eastAsia="Calibri" w:hAnsiTheme="minorHAnsi"/>
                                  <w:b/>
                                  <w:bCs/>
                                  <w:color w:val="000000"/>
                                  <w:sz w:val="22"/>
                                  <w:szCs w:val="22"/>
                                </w:rPr>
                                <w:t>Organizacija IT sektora</w:t>
                              </w:r>
                            </w:p>
                            <w:p w:rsidR="00C45B81" w:rsidRPr="0018007B" w:rsidRDefault="00C45B81" w:rsidP="007F66B3">
                              <w:pPr>
                                <w:pStyle w:val="NormalWeb"/>
                                <w:keepNext/>
                                <w:keepLines/>
                                <w:spacing w:before="40" w:beforeAutospacing="0" w:after="0" w:afterAutospacing="0"/>
                                <w:jc w:val="center"/>
                                <w:rPr>
                                  <w:rFonts w:asciiTheme="minorHAnsi" w:hAnsiTheme="minorHAnsi"/>
                                </w:rPr>
                              </w:pPr>
                              <w:r w:rsidRPr="0018007B">
                                <w:rPr>
                                  <w:rFonts w:asciiTheme="minorHAnsi" w:eastAsia="Calibri" w:hAnsiTheme="minorHAns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p w:rsidR="00C45B81" w:rsidRDefault="00C45B81" w:rsidP="007F66B3">
                              <w:pPr>
                                <w:pStyle w:val="NormalWeb"/>
                                <w:keepNext/>
                                <w:keepLines/>
                                <w:spacing w:before="40" w:beforeAutospacing="0" w:after="0" w:afterAutospacing="0"/>
                                <w:jc w:val="center"/>
                              </w:pPr>
                              <w:r>
                                <w:rPr>
                                  <w:rFonts w:eastAsia="Calibri"/>
                                  <w:b/>
                                  <w:bCs/>
                                  <w:color w:val="000000"/>
                                  <w:sz w:val="18"/>
                                  <w:szCs w:val="18"/>
                                </w:rPr>
                                <w:t> </w:t>
                              </w:r>
                            </w:p>
                          </w:txbxContent>
                        </v:textbox>
                      </v:oval>
                      <v:oval id="Elipsa 142" o:spid="_x0000_s1051" style="position:absolute;top:29481;width:21986;height:2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1MEA&#10;AADcAAAADwAAAGRycy9kb3ducmV2LnhtbERPS4vCMBC+C/sfwgjeNFV80TXKIrj0oAcfex+bsS02&#10;k9JkY/ffbwTB23x8z1ltOlOLQK2rLCsYjxIQxLnVFRcKLufdcAnCeWSNtWVS8EcONuuP3gpTbR98&#10;pHDyhYgh7FJUUHrfpFK6vCSDbmQb4sjdbGvQR9gWUrf4iOGmlpMkmUuDFceGEhvalpTfT79GwZ7d&#10;Qobvw/hShPv1+pMtwyzLlRr0u69PEJ46/xa/3JmO86cT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4AtTBAAAA3AAAAA8AAAAAAAAAAAAAAAAAmAIAAGRycy9kb3du&#10;cmV2LnhtbFBLBQYAAAAABAAEAPUAAACGAwAAAAA=&#10;" fillcolor="#daeef3 [664]" strokecolor="black [3213]" strokeweight="1pt">
                        <v:textbox>
                          <w:txbxContent>
                            <w:p w:rsidR="00C45B81" w:rsidRPr="00BB6D90" w:rsidRDefault="00C45B81" w:rsidP="007F66B3">
                              <w:pPr>
                                <w:keepNext/>
                                <w:keepLines/>
                                <w:spacing w:before="40"/>
                                <w:jc w:val="center"/>
                                <w:rPr>
                                  <w:rFonts w:asciiTheme="minorHAnsi" w:hAnsiTheme="minorHAnsi"/>
                                  <w:b/>
                                  <w:color w:val="000000" w:themeColor="text1"/>
                                  <w:sz w:val="22"/>
                                </w:rPr>
                              </w:pPr>
                              <w:r w:rsidRPr="00BB6D90">
                                <w:rPr>
                                  <w:rFonts w:asciiTheme="minorHAnsi" w:hAnsiTheme="minorHAnsi"/>
                                  <w:b/>
                                  <w:color w:val="000000" w:themeColor="text1"/>
                                  <w:sz w:val="22"/>
                                </w:rPr>
                                <w:t>Međuorganizacijsk</w:t>
                              </w:r>
                              <w:r>
                                <w:rPr>
                                  <w:rFonts w:asciiTheme="minorHAnsi" w:hAnsiTheme="minorHAnsi"/>
                                  <w:b/>
                                  <w:color w:val="000000" w:themeColor="text1"/>
                                  <w:sz w:val="22"/>
                                </w:rPr>
                                <w:t>o</w:t>
                              </w:r>
                              <w:r w:rsidRPr="00BB6D90">
                                <w:rPr>
                                  <w:rFonts w:asciiTheme="minorHAnsi" w:hAnsiTheme="minorHAnsi"/>
                                  <w:b/>
                                  <w:color w:val="000000" w:themeColor="text1"/>
                                  <w:sz w:val="22"/>
                                </w:rPr>
                                <w:t xml:space="preserve"> okruženje</w:t>
                              </w:r>
                            </w:p>
                            <w:p w:rsidR="00C45B81" w:rsidRPr="00733348" w:rsidRDefault="00C45B81" w:rsidP="007F66B3">
                              <w:pPr>
                                <w:keepNext/>
                                <w:keepLines/>
                                <w:pBdr>
                                  <w:top w:val="single" w:sz="4" w:space="1" w:color="auto"/>
                                </w:pBdr>
                                <w:spacing w:before="40"/>
                                <w:jc w:val="center"/>
                                <w:rPr>
                                  <w:rFonts w:asciiTheme="minorHAnsi" w:hAnsiTheme="minorHAnsi"/>
                                  <w:b/>
                                  <w:color w:val="000000" w:themeColor="text1"/>
                                  <w:sz w:val="22"/>
                                </w:rPr>
                              </w:pPr>
                            </w:p>
                            <w:p w:rsidR="00C45B81" w:rsidRPr="00BB6D90" w:rsidRDefault="00C45B81" w:rsidP="007F66B3">
                              <w:pPr>
                                <w:keepNext/>
                                <w:keepLines/>
                                <w:spacing w:before="40"/>
                                <w:jc w:val="center"/>
                                <w:rPr>
                                  <w:rFonts w:asciiTheme="minorHAnsi" w:hAnsiTheme="minorHAnsi"/>
                                  <w:b/>
                                  <w:color w:val="000000" w:themeColor="text1"/>
                                  <w:sz w:val="20"/>
                                  <w:szCs w:val="20"/>
                                </w:rPr>
                              </w:pPr>
                              <w:r w:rsidRPr="00BB6D90">
                                <w:rPr>
                                  <w:rFonts w:asciiTheme="minorHAnsi" w:hAnsiTheme="minorHAnsi"/>
                                  <w:b/>
                                  <w:color w:val="000000" w:themeColor="text1"/>
                                  <w:sz w:val="20"/>
                                  <w:szCs w:val="20"/>
                                </w:rPr>
                                <w:t>Tehnološk</w:t>
                              </w:r>
                              <w:r>
                                <w:rPr>
                                  <w:rFonts w:asciiTheme="minorHAnsi" w:hAnsiTheme="minorHAnsi"/>
                                  <w:b/>
                                  <w:color w:val="000000" w:themeColor="text1"/>
                                  <w:sz w:val="20"/>
                                  <w:szCs w:val="20"/>
                                </w:rPr>
                                <w:t>o</w:t>
                              </w:r>
                              <w:r w:rsidRPr="00BB6D90">
                                <w:rPr>
                                  <w:rFonts w:asciiTheme="minorHAnsi" w:hAnsiTheme="minorHAnsi"/>
                                  <w:b/>
                                  <w:color w:val="000000" w:themeColor="text1"/>
                                  <w:sz w:val="20"/>
                                  <w:szCs w:val="20"/>
                                </w:rPr>
                                <w:t xml:space="preserve"> ok</w:t>
                              </w:r>
                              <w:r>
                                <w:rPr>
                                  <w:rFonts w:asciiTheme="minorHAnsi" w:hAnsiTheme="minorHAnsi"/>
                                  <w:b/>
                                  <w:color w:val="000000" w:themeColor="text1"/>
                                  <w:sz w:val="20"/>
                                  <w:szCs w:val="20"/>
                                </w:rPr>
                                <w:t>ruženje</w:t>
                              </w:r>
                            </w:p>
                            <w:p w:rsidR="00C45B81" w:rsidRPr="00BB6D90" w:rsidRDefault="00C45B81" w:rsidP="007F66B3">
                              <w:pPr>
                                <w:keepNext/>
                                <w:keepLines/>
                                <w:spacing w:before="40"/>
                                <w:jc w:val="center"/>
                                <w:rPr>
                                  <w:rFonts w:asciiTheme="minorHAnsi" w:hAnsiTheme="minorHAnsi"/>
                                  <w:b/>
                                  <w:color w:val="000000" w:themeColor="text1"/>
                                  <w:sz w:val="20"/>
                                  <w:szCs w:val="20"/>
                                </w:rPr>
                              </w:pPr>
                              <w:r w:rsidRPr="00BB6D90">
                                <w:rPr>
                                  <w:rFonts w:asciiTheme="minorHAnsi" w:hAnsiTheme="minorHAnsi"/>
                                  <w:b/>
                                  <w:color w:val="000000" w:themeColor="text1"/>
                                  <w:sz w:val="20"/>
                                  <w:szCs w:val="20"/>
                                </w:rPr>
                                <w:t>Dobavljači/korisnici</w:t>
                              </w:r>
                            </w:p>
                            <w:p w:rsidR="00C45B81"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Konkure</w:t>
                              </w:r>
                              <w:r>
                                <w:rPr>
                                  <w:rFonts w:asciiTheme="minorHAnsi" w:hAnsiTheme="minorHAnsi"/>
                                  <w:b/>
                                  <w:color w:val="000000" w:themeColor="text1"/>
                                  <w:sz w:val="20"/>
                                  <w:szCs w:val="20"/>
                                </w:rPr>
                                <w:t>n</w:t>
                              </w:r>
                              <w:r w:rsidRPr="000F5160">
                                <w:rPr>
                                  <w:rFonts w:asciiTheme="minorHAnsi" w:hAnsiTheme="minorHAnsi"/>
                                  <w:b/>
                                  <w:color w:val="000000" w:themeColor="text1"/>
                                  <w:sz w:val="20"/>
                                  <w:szCs w:val="20"/>
                                </w:rPr>
                                <w:t>t</w:t>
                              </w:r>
                              <w:r>
                                <w:rPr>
                                  <w:rFonts w:asciiTheme="minorHAnsi" w:hAnsiTheme="minorHAnsi"/>
                                  <w:b/>
                                  <w:color w:val="000000" w:themeColor="text1"/>
                                  <w:sz w:val="20"/>
                                  <w:szCs w:val="20"/>
                                </w:rPr>
                                <w:t>sk</w:t>
                              </w:r>
                              <w:r w:rsidRPr="000F5160">
                                <w:rPr>
                                  <w:rFonts w:asciiTheme="minorHAnsi" w:hAnsiTheme="minorHAnsi"/>
                                  <w:b/>
                                  <w:color w:val="000000" w:themeColor="text1"/>
                                  <w:sz w:val="20"/>
                                  <w:szCs w:val="20"/>
                                </w:rPr>
                                <w:t xml:space="preserve">o </w:t>
                              </w:r>
                              <w:r w:rsidRPr="00BB6D90">
                                <w:rPr>
                                  <w:rFonts w:asciiTheme="minorHAnsi" w:hAnsiTheme="minorHAnsi"/>
                                  <w:b/>
                                  <w:color w:val="000000" w:themeColor="text1"/>
                                  <w:sz w:val="20"/>
                                  <w:szCs w:val="20"/>
                                </w:rPr>
                                <w:t>ok</w:t>
                              </w:r>
                              <w:r>
                                <w:rPr>
                                  <w:rFonts w:asciiTheme="minorHAnsi" w:hAnsiTheme="minorHAnsi"/>
                                  <w:b/>
                                  <w:color w:val="000000" w:themeColor="text1"/>
                                  <w:sz w:val="20"/>
                                  <w:szCs w:val="20"/>
                                </w:rPr>
                                <w:t>ruženje</w:t>
                              </w:r>
                            </w:p>
                            <w:p w:rsidR="00C45B81" w:rsidRDefault="00C45B81" w:rsidP="007F66B3">
                              <w:pPr>
                                <w:keepNext/>
                                <w:keepLines/>
                                <w:spacing w:before="40"/>
                                <w:jc w:val="center"/>
                                <w:rPr>
                                  <w:rFonts w:asciiTheme="minorHAnsi" w:hAnsiTheme="minorHAnsi"/>
                                  <w:b/>
                                  <w:color w:val="000000" w:themeColor="text1"/>
                                  <w:sz w:val="20"/>
                                  <w:szCs w:val="20"/>
                                </w:rPr>
                              </w:pPr>
                              <w:r>
                                <w:rPr>
                                  <w:rFonts w:asciiTheme="minorHAnsi" w:hAnsiTheme="minorHAnsi"/>
                                  <w:b/>
                                  <w:color w:val="000000" w:themeColor="text1"/>
                                  <w:sz w:val="20"/>
                                  <w:szCs w:val="20"/>
                                </w:rPr>
                                <w:t>Osobni kontakti/</w:t>
                              </w:r>
                            </w:p>
                            <w:p w:rsidR="00C45B81" w:rsidRPr="000F5160" w:rsidRDefault="00C45B81" w:rsidP="007F66B3">
                              <w:pPr>
                                <w:keepNext/>
                                <w:keepLines/>
                                <w:spacing w:before="40"/>
                                <w:jc w:val="center"/>
                                <w:rPr>
                                  <w:rFonts w:asciiTheme="minorHAnsi" w:hAnsiTheme="minorHAnsi"/>
                                  <w:b/>
                                  <w:color w:val="000000" w:themeColor="text1"/>
                                  <w:sz w:val="20"/>
                                  <w:szCs w:val="20"/>
                                </w:rPr>
                              </w:pPr>
                              <w:r>
                                <w:rPr>
                                  <w:rFonts w:asciiTheme="minorHAnsi" w:hAnsiTheme="minorHAnsi"/>
                                  <w:b/>
                                  <w:color w:val="000000" w:themeColor="text1"/>
                                  <w:sz w:val="20"/>
                                  <w:szCs w:val="20"/>
                                </w:rPr>
                                <w:t>Mediji</w:t>
                              </w:r>
                            </w:p>
                          </w:txbxContent>
                        </v:textbox>
                      </v:oval>
                      <v:oval id="Elipsa 143" o:spid="_x0000_s1052" style="position:absolute;left:32055;top:29584;width:21977;height:2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nT8IA&#10;AADcAAAADwAAAGRycy9kb3ducmV2LnhtbERPS4vCMBC+C/sfwix409T1sVKNsiys9KAHXb2PzWxb&#10;bCalycb6740geJuP7znLdWdqEah1lWUFo2ECgji3uuJCwfH3ZzAH4TyyxtoyKbiRg/XqrbfEVNsr&#10;7ykcfCFiCLsUFZTeN6mULi/JoBvahjhyf7Y16CNsC6lbvMZwU8uPJJlJgxXHhhIb+i4pvxz+jYIt&#10;u08ZNrvRsQiX8/mUzcM0y5Xqv3dfCxCeOv8SP92ZjvMnY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KdPwgAAANwAAAAPAAAAAAAAAAAAAAAAAJgCAABkcnMvZG93&#10;bnJldi54bWxQSwUGAAAAAAQABAD1AAAAhwMAAAAA&#10;" fillcolor="#daeef3 [664]" strokecolor="black [3213]" strokeweight="1pt">
                        <v:textbox>
                          <w:txbxContent>
                            <w:p w:rsidR="00C45B81" w:rsidRPr="00BB6D90" w:rsidRDefault="00C45B81" w:rsidP="007F66B3">
                              <w:pPr>
                                <w:keepNext/>
                                <w:keepLines/>
                                <w:spacing w:before="40"/>
                                <w:jc w:val="center"/>
                                <w:rPr>
                                  <w:rFonts w:asciiTheme="minorHAnsi" w:hAnsiTheme="minorHAnsi"/>
                                  <w:b/>
                                  <w:color w:val="000000" w:themeColor="text1"/>
                                  <w:sz w:val="20"/>
                                  <w:szCs w:val="20"/>
                                </w:rPr>
                              </w:pPr>
                              <w:r>
                                <w:rPr>
                                  <w:rFonts w:asciiTheme="minorHAnsi" w:hAnsiTheme="minorHAnsi"/>
                                  <w:b/>
                                  <w:color w:val="000000" w:themeColor="text1"/>
                                  <w:sz w:val="22"/>
                                </w:rPr>
                                <w:t>Unutar</w:t>
                              </w:r>
                              <w:r w:rsidRPr="00BB6D90">
                                <w:rPr>
                                  <w:rFonts w:asciiTheme="minorHAnsi" w:hAnsiTheme="minorHAnsi"/>
                                  <w:b/>
                                  <w:color w:val="000000" w:themeColor="text1"/>
                                  <w:sz w:val="22"/>
                                </w:rPr>
                                <w:t>organizacijsk</w:t>
                              </w:r>
                              <w:r>
                                <w:rPr>
                                  <w:rFonts w:asciiTheme="minorHAnsi" w:hAnsiTheme="minorHAnsi"/>
                                  <w:b/>
                                  <w:color w:val="000000" w:themeColor="text1"/>
                                  <w:sz w:val="22"/>
                                </w:rPr>
                                <w:t>o</w:t>
                              </w:r>
                              <w:r w:rsidRPr="00BB6D90">
                                <w:rPr>
                                  <w:rFonts w:asciiTheme="minorHAnsi" w:hAnsiTheme="minorHAnsi"/>
                                  <w:b/>
                                  <w:color w:val="000000" w:themeColor="text1"/>
                                  <w:sz w:val="22"/>
                                </w:rPr>
                                <w:t xml:space="preserve"> okruženje</w:t>
                              </w:r>
                            </w:p>
                            <w:p w:rsidR="00C45B81" w:rsidRDefault="00C45B81" w:rsidP="007F66B3">
                              <w:pPr>
                                <w:keepNext/>
                                <w:keepLines/>
                                <w:pBdr>
                                  <w:top w:val="single" w:sz="4" w:space="1" w:color="auto"/>
                                </w:pBdr>
                                <w:spacing w:before="40"/>
                                <w:jc w:val="center"/>
                                <w:rPr>
                                  <w:rFonts w:asciiTheme="minorHAnsi" w:hAnsiTheme="minorHAnsi"/>
                                  <w:b/>
                                  <w:color w:val="000000" w:themeColor="text1"/>
                                  <w:sz w:val="18"/>
                                  <w:szCs w:val="18"/>
                                </w:rPr>
                              </w:pPr>
                            </w:p>
                            <w:p w:rsidR="00C45B81" w:rsidRPr="000F5160"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Top menadžeri/</w:t>
                              </w:r>
                            </w:p>
                            <w:p w:rsidR="00C45B81" w:rsidRPr="000F5160"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Strateško planiranje</w:t>
                              </w:r>
                            </w:p>
                            <w:p w:rsidR="00C45B81" w:rsidRDefault="00C45B81" w:rsidP="007F66B3">
                              <w:pPr>
                                <w:keepNext/>
                                <w:keepLines/>
                                <w:spacing w:before="40"/>
                                <w:jc w:val="center"/>
                                <w:rPr>
                                  <w:rFonts w:asciiTheme="minorHAnsi" w:hAnsiTheme="minorHAnsi"/>
                                  <w:b/>
                                  <w:color w:val="000000" w:themeColor="text1"/>
                                  <w:sz w:val="6"/>
                                  <w:szCs w:val="6"/>
                                </w:rPr>
                              </w:pPr>
                            </w:p>
                            <w:p w:rsidR="00C45B81" w:rsidRPr="000F5160" w:rsidRDefault="00C45B81" w:rsidP="007F66B3">
                              <w:pPr>
                                <w:keepNext/>
                                <w:keepLines/>
                                <w:spacing w:before="40"/>
                                <w:jc w:val="center"/>
                                <w:rPr>
                                  <w:rFonts w:asciiTheme="minorHAnsi" w:hAnsiTheme="minorHAnsi"/>
                                  <w:b/>
                                  <w:color w:val="000000" w:themeColor="text1"/>
                                  <w:sz w:val="6"/>
                                  <w:szCs w:val="6"/>
                                </w:rPr>
                              </w:pPr>
                            </w:p>
                            <w:p w:rsidR="00C45B81" w:rsidRDefault="00C45B81" w:rsidP="007F66B3">
                              <w:pPr>
                                <w:keepNext/>
                                <w:keepLines/>
                                <w:spacing w:before="40"/>
                                <w:jc w:val="center"/>
                                <w:rPr>
                                  <w:rFonts w:asciiTheme="minorHAnsi" w:hAnsiTheme="minorHAnsi"/>
                                  <w:b/>
                                  <w:color w:val="000000" w:themeColor="text1"/>
                                  <w:sz w:val="20"/>
                                  <w:szCs w:val="20"/>
                                </w:rPr>
                              </w:pPr>
                              <w:r w:rsidRPr="000F5160">
                                <w:rPr>
                                  <w:rFonts w:asciiTheme="minorHAnsi" w:hAnsiTheme="minorHAnsi"/>
                                  <w:b/>
                                  <w:color w:val="000000" w:themeColor="text1"/>
                                  <w:sz w:val="20"/>
                                  <w:szCs w:val="20"/>
                                </w:rPr>
                                <w:t>Funkcionalni odjeli/ Poslovni procesi</w:t>
                              </w:r>
                            </w:p>
                            <w:p w:rsidR="00C45B81" w:rsidRPr="00424E42" w:rsidRDefault="00C45B81" w:rsidP="007F66B3">
                              <w:pPr>
                                <w:keepNext/>
                                <w:keepLines/>
                                <w:spacing w:before="40"/>
                                <w:jc w:val="center"/>
                                <w:rPr>
                                  <w:rFonts w:asciiTheme="minorHAnsi" w:hAnsiTheme="minorHAnsi"/>
                                  <w:b/>
                                  <w:color w:val="000000" w:themeColor="text1"/>
                                  <w:sz w:val="6"/>
                                  <w:szCs w:val="6"/>
                                </w:rPr>
                              </w:pPr>
                            </w:p>
                            <w:p w:rsidR="00C45B81" w:rsidRDefault="00C45B81" w:rsidP="007F66B3">
                              <w:pPr>
                                <w:pStyle w:val="NormalWeb"/>
                                <w:keepNext/>
                                <w:keepLines/>
                                <w:spacing w:before="40" w:beforeAutospacing="0" w:after="0" w:afterAutospacing="0"/>
                                <w:jc w:val="center"/>
                              </w:pPr>
                              <w:r>
                                <w:rPr>
                                  <w:rFonts w:eastAsia="Calibri"/>
                                  <w:b/>
                                  <w:bCs/>
                                  <w:color w:val="000000"/>
                                  <w:sz w:val="6"/>
                                  <w:szCs w:val="6"/>
                                </w:rPr>
                                <w:t> </w:t>
                              </w:r>
                            </w:p>
                          </w:txbxContent>
                        </v:textbox>
                      </v:oval>
                    </v:group>
                    <v:roundrect id="Zaobljeni pravokutnik 137" o:spid="_x0000_s1053" style="position:absolute;left:28307;top:24221;width:13354;height:3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N68IA&#10;AADcAAAADwAAAGRycy9kb3ducmV2LnhtbERPS2sCMRC+C/0PYQq9iGa1UHU1SpG2eCiCDzwPm9kH&#10;3UzWJHXXf28Ewdt8fM9ZrDpTiws5X1lWMBomIIgzqysuFBwP34MpCB+QNdaWScGVPKyWL70Fptq2&#10;vKPLPhQihrBPUUEZQpNK6bOSDPqhbYgjl1tnMEToCqkdtjHc1HKcJB/SYMWxocSG1iVlf/t/o2C8&#10;7rvf+ifbsvzqWnui/Dyd5Uq9vXafcxCBuvAUP9wbHee/T+D+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U3rwgAAANwAAAAPAAAAAAAAAAAAAAAAAJgCAABkcnMvZG93&#10;bnJldi54bWxQSwUGAAAAAAQABAD1AAAAhwMAAAAA&#10;" fillcolor="#f2dbdb [661]" strokecolor="black [3213]" strokeweight="1pt">
                      <v:textbo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733348">
                              <w:rPr>
                                <w:rFonts w:asciiTheme="minorHAnsi" w:eastAsia="Calibri" w:hAnsiTheme="minorHAnsi"/>
                                <w:b/>
                                <w:bCs/>
                                <w:color w:val="000000"/>
                                <w:sz w:val="20"/>
                                <w:szCs w:val="20"/>
                              </w:rPr>
                              <w:t>Poduzetnik</w:t>
                            </w:r>
                          </w:p>
                        </w:txbxContent>
                      </v:textbox>
                    </v:roundrect>
                    <v:roundrect id="Zaobljeni pravokutnik 138" o:spid="_x0000_s1054" style="position:absolute;left:5058;top:18677;width:13354;height:3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ZmcUA&#10;AADcAAAADwAAAGRycy9kb3ducmV2LnhtbESPS2sCQRCE7wH/w9BCLiHOxkAwq6OIGMkhBHzgudnp&#10;feBOz2ZmdNd/nz4Ecuumqqu+XqwG16obhdh4NvAyyUARF942XBk4HT+eZ6BiQrbYeiYDd4qwWo4e&#10;Fphb3/OebodUKQnhmKOBOqUu1zoWNTmME98Ri1b64DDJGiptA/YS7lo9zbI37bBhaaixo01NxeVw&#10;dQamm6fw1e6Kb9bbofdnKn9m76Uxj+NhPQeVaEj/5r/rTyv4r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tmZxQAAANwAAAAPAAAAAAAAAAAAAAAAAJgCAABkcnMv&#10;ZG93bnJldi54bWxQSwUGAAAAAAQABAD1AAAAigMAAAAA&#10;" fillcolor="#f2dbdb [661]" strokecolor="black [3213]" strokeweight="1pt">
                      <v:textbox>
                        <w:txbxContent>
                          <w:p w:rsidR="00C45B81" w:rsidRPr="00733348" w:rsidRDefault="00C45B81" w:rsidP="007F66B3">
                            <w:pPr>
                              <w:pStyle w:val="NormalWeb"/>
                              <w:keepNext/>
                              <w:keepLines/>
                              <w:spacing w:before="40" w:beforeAutospacing="0" w:after="0" w:afterAutospacing="0"/>
                              <w:jc w:val="center"/>
                              <w:rPr>
                                <w:rFonts w:asciiTheme="minorHAnsi" w:hAnsiTheme="minorHAnsi"/>
                              </w:rPr>
                            </w:pPr>
                            <w:r w:rsidRPr="00733348">
                              <w:rPr>
                                <w:rFonts w:asciiTheme="minorHAnsi" w:eastAsia="Calibri" w:hAnsiTheme="minorHAnsi"/>
                                <w:b/>
                                <w:bCs/>
                                <w:color w:val="000000"/>
                                <w:sz w:val="20"/>
                                <w:szCs w:val="20"/>
                              </w:rPr>
                              <w:t>Povezivatelj</w:t>
                            </w:r>
                          </w:p>
                        </w:txbxContent>
                      </v:textbox>
                    </v:roundrect>
                    <v:roundrect id="Zaobljeni pravokutnik 139" o:spid="_x0000_s1055" style="position:absolute;left:35311;top:18677;width:13354;height:3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AsIA&#10;AADcAAAADwAAAGRycy9kb3ducmV2LnhtbERPS2sCMRC+C/0PYQq9SM2qILoapUgrHkTotngeNrMP&#10;upmsSequ/94Igrf5+J6z2vSmERdyvrasYDxKQBDnVtdcKvj9+Xqfg/ABWWNjmRRcycNm/TJYYapt&#10;x990yUIpYgj7FBVUIbSplD6vyKAf2ZY4coV1BkOErpTaYRfDTSMnSTKTBmuODRW2tK0o/8v+jYLJ&#10;dugOzS4/svzsO3ui4jxfFEq9vfYfSxCB+vAUP9x7HedPF3B/Jl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nwCwgAAANwAAAAPAAAAAAAAAAAAAAAAAJgCAABkcnMvZG93&#10;bnJldi54bWxQSwUGAAAAAAQABAD1AAAAhwMAAAAA&#10;" fillcolor="#f2dbdb [661]" strokecolor="black [3213]" strokeweight="1pt">
                      <v:textbo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733348">
                              <w:rPr>
                                <w:rFonts w:asciiTheme="minorHAnsi" w:eastAsia="Calibri" w:hAnsiTheme="minorHAnsi"/>
                                <w:b/>
                                <w:bCs/>
                                <w:color w:val="000000"/>
                                <w:sz w:val="20"/>
                                <w:szCs w:val="20"/>
                              </w:rPr>
                              <w:t>Glasnogovornik</w:t>
                            </w:r>
                          </w:p>
                        </w:txbxContent>
                      </v:textbox>
                    </v:roundrect>
                    <v:roundrect id="Zaobljeni pravokutnik 140" o:spid="_x0000_s1056" style="position:absolute;left:12645;top:24221;width:13355;height:3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m4sUA&#10;AADcAAAADwAAAGRycy9kb3ducmV2LnhtbESPS2sCQRCE7wH/w9BCLiHORkIwq6OIGMkhBHzgudnp&#10;feBOz2ZmdNd/nz4Ecuumqqu+XqwG16obhdh4NvAyyUARF942XBk4HT+eZ6BiQrbYeiYDd4qwWo4e&#10;Fphb3/OebodUKQnhmKOBOqUu1zoWNTmME98Ri1b64DDJGiptA/YS7lo9zbI37bBhaaixo01NxeVw&#10;dQamm6fw1e6Kb9bbofdnKn9m76Uxj+NhPQeVaEj/5r/rTyv4r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qbixQAAANwAAAAPAAAAAAAAAAAAAAAAAJgCAABkcnMv&#10;ZG93bnJldi54bWxQSwUGAAAAAAQABAD1AAAAigMAAAAA&#10;" fillcolor="#f2dbdb [661]" strokecolor="black [3213]" strokeweight="1pt">
                      <v:textbo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733348">
                              <w:rPr>
                                <w:rFonts w:asciiTheme="minorHAnsi" w:eastAsia="Calibri" w:hAnsiTheme="minorHAnsi"/>
                                <w:b/>
                                <w:bCs/>
                                <w:color w:val="000000"/>
                                <w:sz w:val="20"/>
                                <w:szCs w:val="20"/>
                              </w:rPr>
                              <w:t>Pratitelj</w:t>
                            </w:r>
                          </w:p>
                        </w:txbxContent>
                      </v:textbox>
                    </v:roundrect>
                  </v:group>
                  <v:oval id="Elipsa 130" o:spid="_x0000_s1057" style="position:absolute;left:21369;top:8448;width:11840;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kVsYA&#10;AADcAAAADwAAAGRycy9kb3ducmV2LnhtbESPQWvCQBCF7wX/wzJCb3WjUgmpq4ioeOihjWKvY3aa&#10;hGZnQ3bV2F/fORS8zfDevPfNfNm7Rl2pC7VnA+NRAoq48Lbm0sDxsH1JQYWIbLHxTAbuFGC5GDzN&#10;MbP+xp90zWOpJIRDhgaqGNtM61BU5DCMfEss2rfvHEZZu1LbDm8S7ho9SZKZdlizNFTY0rqi4ie/&#10;OANp/vu1/jif03a2OSHf33fH/asz5nnYr95ARerjw/x/vbeCPxV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3kVsYAAADcAAAADwAAAAAAAAAAAAAAAACYAgAAZHJz&#10;L2Rvd25yZXYueG1sUEsFBgAAAAAEAAQA9QAAAIsDAAAAAA==&#10;" fillcolor="#f2dbdb [661]" strokecolor="black [3213]" strokeweight="1pt">
                    <v:textbox>
                      <w:txbxContent>
                        <w:p w:rsidR="00C45B81" w:rsidRPr="0018007B" w:rsidRDefault="00C45B81" w:rsidP="007F66B3">
                          <w:pPr>
                            <w:pStyle w:val="NormalWeb"/>
                            <w:keepNext/>
                            <w:keepLines/>
                            <w:spacing w:before="40" w:beforeAutospacing="0" w:after="0" w:afterAutospacing="0"/>
                            <w:jc w:val="center"/>
                            <w:rPr>
                              <w:rFonts w:asciiTheme="minorHAnsi" w:hAnsiTheme="minorHAnsi"/>
                            </w:rPr>
                          </w:pPr>
                          <w:r w:rsidRPr="0018007B">
                            <w:rPr>
                              <w:rFonts w:asciiTheme="minorHAnsi" w:eastAsia="Calibri" w:hAnsiTheme="minorHAnsi"/>
                              <w:b/>
                              <w:bCs/>
                              <w:color w:val="000000"/>
                              <w:sz w:val="20"/>
                              <w:szCs w:val="20"/>
                            </w:rPr>
                            <w:t>Vođa</w:t>
                          </w:r>
                        </w:p>
                      </w:txbxContent>
                    </v:textbox>
                  </v:oval>
                  <v:oval id="Elipsa 131" o:spid="_x0000_s1058" style="position:absolute;left:19281;top:13716;width:1625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BzcQA&#10;AADcAAAADwAAAGRycy9kb3ducmV2LnhtbERPTWvCQBC9F/wPywi91U0slRBdgwQtHnpoU6nXMTsm&#10;wexsyG5N7K/vFgre5vE+Z5WNphVX6l1jWUE8i0AQl1Y3XCk4fO6eEhDOI2tsLZOCGznI1pOHFaba&#10;DvxB18JXIoSwS1FB7X2XSunKmgy6me2IA3e2vUEfYF9J3eMQwk0r51G0kAYbDg01dpTXVF6Kb6Mg&#10;KX6O+fvplHSL7Rfy7e31sH8xSj1Ox80ShKfR38X/7r0O859j+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Qc3EAAAA3AAAAA8AAAAAAAAAAAAAAAAAmAIAAGRycy9k&#10;b3ducmV2LnhtbFBLBQYAAAAABAAEAPUAAACJAwAAAAA=&#10;" fillcolor="#f2dbdb [661]" strokecolor="black [3213]" strokeweight="1pt">
                    <v:textbox>
                      <w:txbxContent>
                        <w:p w:rsidR="00C45B81" w:rsidRPr="00733348" w:rsidRDefault="00C45B81" w:rsidP="007F66B3">
                          <w:pPr>
                            <w:pStyle w:val="NormalWeb"/>
                            <w:keepNext/>
                            <w:keepLines/>
                            <w:spacing w:before="40" w:beforeAutospacing="0" w:after="0" w:afterAutospacing="0"/>
                            <w:jc w:val="center"/>
                            <w:rPr>
                              <w:rFonts w:asciiTheme="minorHAnsi" w:eastAsia="Calibri" w:hAnsiTheme="minorHAnsi"/>
                              <w:b/>
                              <w:bCs/>
                              <w:color w:val="000000"/>
                              <w:sz w:val="20"/>
                              <w:szCs w:val="20"/>
                            </w:rPr>
                          </w:pPr>
                          <w:r w:rsidRPr="0018007B">
                            <w:rPr>
                              <w:rFonts w:asciiTheme="minorHAnsi" w:eastAsia="Calibri" w:hAnsiTheme="minorHAnsi"/>
                              <w:b/>
                              <w:bCs/>
                              <w:color w:val="000000"/>
                              <w:sz w:val="20"/>
                              <w:szCs w:val="20"/>
                            </w:rPr>
                            <w:t xml:space="preserve">Upravitelj </w:t>
                          </w:r>
                          <w:r w:rsidRPr="00733348">
                            <w:rPr>
                              <w:rFonts w:asciiTheme="minorHAnsi" w:eastAsia="Calibri" w:hAnsiTheme="minorHAnsi"/>
                              <w:b/>
                              <w:bCs/>
                              <w:color w:val="000000"/>
                              <w:sz w:val="20"/>
                              <w:szCs w:val="20"/>
                            </w:rPr>
                            <w:t>resursa</w:t>
                          </w:r>
                        </w:p>
                      </w:txbxContent>
                    </v:textbox>
                  </v:oval>
                </v:group>
                <w10:anchorlock/>
              </v:group>
            </w:pict>
          </mc:Fallback>
        </mc:AlternateContent>
      </w:r>
    </w:p>
    <w:p w:rsidR="00AB6DD2" w:rsidRPr="007A5148" w:rsidRDefault="00AB6DD2" w:rsidP="00FD16EE">
      <w:pPr>
        <w:pStyle w:val="Izvorzaslikuilitablicu"/>
      </w:pPr>
      <w:r w:rsidRPr="007A5148">
        <w:t xml:space="preserve">Izvor: </w:t>
      </w:r>
      <w:r w:rsidR="00C83290" w:rsidRPr="007A5148">
        <w:t xml:space="preserve">Grover, V., Jeong, S.-R., Kettinger, W. J., &amp; Lee, C. C. (1993). The Chief Information Officer: A Study of Managerial Roles. </w:t>
      </w:r>
      <w:r w:rsidR="00C83290" w:rsidRPr="007A5148">
        <w:rPr>
          <w:i/>
          <w:iCs/>
        </w:rPr>
        <w:t>Journal of Management Information Systems, 10</w:t>
      </w:r>
      <w:r w:rsidR="00C83290" w:rsidRPr="007A5148">
        <w:t>(2), str. 107-130.</w:t>
      </w:r>
    </w:p>
    <w:p w:rsidR="00067CFA" w:rsidRPr="007A5148" w:rsidRDefault="00067CFA" w:rsidP="00067CFA">
      <w:pPr>
        <w:rPr>
          <w:lang w:bidi="en-US"/>
        </w:rPr>
      </w:pPr>
      <w:r w:rsidRPr="007A5148">
        <w:rPr>
          <w:lang w:bidi="en-US"/>
        </w:rPr>
        <w:t>Stephens i Loungmann u proučavanju menadžerskih uloga preuzimaju također Mintzbergov model</w:t>
      </w:r>
      <w:r w:rsidR="00CC0B7A" w:rsidRPr="007A5148">
        <w:rPr>
          <w:lang w:bidi="en-US"/>
        </w:rPr>
        <w:t xml:space="preserve">. Metodom strukturnoga promatranja oni istražuju </w:t>
      </w:r>
      <w:r w:rsidR="00A7073D">
        <w:rPr>
          <w:lang w:bidi="en-US"/>
        </w:rPr>
        <w:t>pet</w:t>
      </w:r>
      <w:r w:rsidRPr="007A5148">
        <w:rPr>
          <w:lang w:bidi="en-US"/>
        </w:rPr>
        <w:t xml:space="preserve"> IT menadžera u kojemu </w:t>
      </w:r>
      <w:r w:rsidRPr="007A5148">
        <w:t>prat</w:t>
      </w:r>
      <w:r w:rsidR="00C83290" w:rsidRPr="007A5148">
        <w:t>e</w:t>
      </w:r>
      <w:r w:rsidRPr="007A5148">
        <w:t xml:space="preserve"> njihove svakodnevne komunikacijske aktivnosti.</w:t>
      </w:r>
      <w:r w:rsidRPr="007A5148">
        <w:rPr>
          <w:lang w:bidi="en-US"/>
        </w:rPr>
        <w:t xml:space="preserve"> </w:t>
      </w:r>
      <w:sdt>
        <w:sdtPr>
          <w:rPr>
            <w:lang w:bidi="en-US"/>
          </w:rPr>
          <w:id w:val="1639151097"/>
          <w:citation/>
        </w:sdtPr>
        <w:sdtEndPr/>
        <w:sdtContent>
          <w:r w:rsidRPr="007A5148">
            <w:rPr>
              <w:lang w:bidi="en-US"/>
            </w:rPr>
            <w:fldChar w:fldCharType="begin"/>
          </w:r>
          <w:r w:rsidRPr="007A5148">
            <w:rPr>
              <w:lang w:bidi="en-US"/>
            </w:rPr>
            <w:instrText xml:space="preserve"> CITATION Ste94 \l 1050 </w:instrText>
          </w:r>
          <w:r w:rsidRPr="007A5148">
            <w:rPr>
              <w:lang w:bidi="en-US"/>
            </w:rPr>
            <w:fldChar w:fldCharType="separate"/>
          </w:r>
          <w:r w:rsidR="001B6365">
            <w:rPr>
              <w:noProof/>
              <w:lang w:bidi="en-US"/>
            </w:rPr>
            <w:t>(Stephens &amp; Loughman, 1994)</w:t>
          </w:r>
          <w:r w:rsidRPr="007A5148">
            <w:rPr>
              <w:lang w:bidi="en-US"/>
            </w:rPr>
            <w:fldChar w:fldCharType="end"/>
          </w:r>
        </w:sdtContent>
      </w:sdt>
      <w:r w:rsidRPr="007A5148">
        <w:rPr>
          <w:lang w:bidi="en-US"/>
        </w:rPr>
        <w:t xml:space="preserve">. Taj se rad može </w:t>
      </w:r>
      <w:r w:rsidR="00AD4B2C" w:rsidRPr="007A5148">
        <w:rPr>
          <w:lang w:bidi="en-US"/>
        </w:rPr>
        <w:t>uvrstiti među pionir</w:t>
      </w:r>
      <w:r w:rsidR="00102C97">
        <w:rPr>
          <w:lang w:bidi="en-US"/>
        </w:rPr>
        <w:t>ski kad je u pitanju</w:t>
      </w:r>
      <w:r w:rsidRPr="007A5148">
        <w:rPr>
          <w:lang w:bidi="en-US"/>
        </w:rPr>
        <w:t xml:space="preserve"> znanstven</w:t>
      </w:r>
      <w:r w:rsidR="00102C97">
        <w:rPr>
          <w:lang w:bidi="en-US"/>
        </w:rPr>
        <w:t>a</w:t>
      </w:r>
      <w:r w:rsidRPr="007A5148">
        <w:rPr>
          <w:lang w:bidi="en-US"/>
        </w:rPr>
        <w:t xml:space="preserve"> obra</w:t>
      </w:r>
      <w:r w:rsidR="00102C97">
        <w:rPr>
          <w:lang w:bidi="en-US"/>
        </w:rPr>
        <w:t>d</w:t>
      </w:r>
      <w:r w:rsidRPr="007A5148">
        <w:rPr>
          <w:lang w:bidi="en-US"/>
        </w:rPr>
        <w:t>a komunikacijske uloge IT menadžera o čemu će biti riječi u daljnjim poglavljima.</w:t>
      </w:r>
    </w:p>
    <w:p w:rsidR="007D3F93" w:rsidRPr="007A5148" w:rsidRDefault="00067CFA" w:rsidP="00AB6DD2">
      <w:pPr>
        <w:rPr>
          <w:lang w:bidi="en-US"/>
        </w:rPr>
      </w:pPr>
      <w:r w:rsidRPr="007A5148">
        <w:rPr>
          <w:lang w:bidi="en-US"/>
        </w:rPr>
        <w:lastRenderedPageBreak/>
        <w:t xml:space="preserve">Gottschalk istražuje promjene u ulogama IT menadžera </w:t>
      </w:r>
      <w:r w:rsidR="00126B55" w:rsidRPr="007A5148">
        <w:rPr>
          <w:lang w:bidi="en-US"/>
        </w:rPr>
        <w:t xml:space="preserve">u periodu </w:t>
      </w:r>
      <w:r w:rsidR="0051799E" w:rsidRPr="007A5148">
        <w:rPr>
          <w:lang w:bidi="en-US"/>
        </w:rPr>
        <w:t>zadnj</w:t>
      </w:r>
      <w:r w:rsidR="00102C97">
        <w:rPr>
          <w:lang w:bidi="en-US"/>
        </w:rPr>
        <w:t>e</w:t>
      </w:r>
      <w:r w:rsidR="00863237">
        <w:rPr>
          <w:lang w:bidi="en-US"/>
        </w:rPr>
        <w:t>g</w:t>
      </w:r>
      <w:r w:rsidR="0051799E" w:rsidRPr="007A5148">
        <w:rPr>
          <w:lang w:bidi="en-US"/>
        </w:rPr>
        <w:t xml:space="preserve"> de</w:t>
      </w:r>
      <w:r w:rsidR="00863237">
        <w:rPr>
          <w:lang w:bidi="en-US"/>
        </w:rPr>
        <w:t>setljeća</w:t>
      </w:r>
      <w:r w:rsidR="0051799E" w:rsidRPr="007A5148">
        <w:rPr>
          <w:lang w:bidi="en-US"/>
        </w:rPr>
        <w:t xml:space="preserve"> 20</w:t>
      </w:r>
      <w:r w:rsidR="00297159">
        <w:rPr>
          <w:lang w:bidi="en-US"/>
        </w:rPr>
        <w:t>.</w:t>
      </w:r>
      <w:r w:rsidR="0051799E" w:rsidRPr="007A5148">
        <w:rPr>
          <w:lang w:bidi="en-US"/>
        </w:rPr>
        <w:t xml:space="preserve"> stoljeća </w:t>
      </w:r>
      <w:r w:rsidRPr="007A5148">
        <w:rPr>
          <w:lang w:bidi="en-US"/>
        </w:rPr>
        <w:t>i dolazi do zaključka da</w:t>
      </w:r>
      <w:r w:rsidR="00126B55" w:rsidRPr="007A5148">
        <w:rPr>
          <w:lang w:bidi="en-US"/>
        </w:rPr>
        <w:t>, kada je riječ o Mintzbergovim menadžerskim ulogama,</w:t>
      </w:r>
      <w:r w:rsidRPr="007A5148">
        <w:rPr>
          <w:lang w:bidi="en-US"/>
        </w:rPr>
        <w:t xml:space="preserve"> novi IT menadžeri koji su na toj poziciji manje od dvije godine</w:t>
      </w:r>
      <w:r w:rsidR="00A87CDD">
        <w:rPr>
          <w:lang w:bidi="en-US"/>
        </w:rPr>
        <w:t>,</w:t>
      </w:r>
      <w:r w:rsidRPr="007A5148">
        <w:rPr>
          <w:lang w:bidi="en-US"/>
        </w:rPr>
        <w:t xml:space="preserve"> za razliku od etabliranih IT menadžera</w:t>
      </w:r>
      <w:r w:rsidR="00A87CDD">
        <w:rPr>
          <w:lang w:bidi="en-US"/>
        </w:rPr>
        <w:t>,</w:t>
      </w:r>
      <w:r w:rsidRPr="007A5148">
        <w:rPr>
          <w:lang w:bidi="en-US"/>
        </w:rPr>
        <w:t xml:space="preserve"> pretežno koriste informa</w:t>
      </w:r>
      <w:r w:rsidR="0011546B" w:rsidRPr="007A5148">
        <w:rPr>
          <w:lang w:bidi="en-US"/>
        </w:rPr>
        <w:t>cijske</w:t>
      </w:r>
      <w:r w:rsidRPr="007A5148">
        <w:rPr>
          <w:lang w:bidi="en-US"/>
        </w:rPr>
        <w:t xml:space="preserve"> uloge i uloge menadžera promjena </w:t>
      </w:r>
      <w:sdt>
        <w:sdtPr>
          <w:rPr>
            <w:lang w:bidi="en-US"/>
          </w:rPr>
          <w:id w:val="-1957471379"/>
          <w:citation/>
        </w:sdtPr>
        <w:sdtEndPr/>
        <w:sdtContent>
          <w:r w:rsidRPr="007A5148">
            <w:rPr>
              <w:lang w:bidi="en-US"/>
            </w:rPr>
            <w:fldChar w:fldCharType="begin"/>
          </w:r>
          <w:r w:rsidR="008E3288" w:rsidRPr="007A5148">
            <w:rPr>
              <w:lang w:bidi="en-US"/>
            </w:rPr>
            <w:instrText xml:space="preserve">CITATION Got001 \t  \l 1050 </w:instrText>
          </w:r>
          <w:r w:rsidRPr="007A5148">
            <w:rPr>
              <w:lang w:bidi="en-US"/>
            </w:rPr>
            <w:fldChar w:fldCharType="separate"/>
          </w:r>
          <w:r w:rsidR="001B6365">
            <w:rPr>
              <w:noProof/>
              <w:lang w:bidi="en-US"/>
            </w:rPr>
            <w:t>(Gottschalk, 2001)</w:t>
          </w:r>
          <w:r w:rsidRPr="007A5148">
            <w:rPr>
              <w:lang w:bidi="en-US"/>
            </w:rPr>
            <w:fldChar w:fldCharType="end"/>
          </w:r>
        </w:sdtContent>
      </w:sdt>
      <w:r w:rsidRPr="007A5148">
        <w:rPr>
          <w:lang w:bidi="en-US"/>
        </w:rPr>
        <w:t xml:space="preserve">. </w:t>
      </w:r>
      <w:r w:rsidR="00437257" w:rsidRPr="007A5148">
        <w:rPr>
          <w:lang w:bidi="en-US"/>
        </w:rPr>
        <w:t>O</w:t>
      </w:r>
      <w:r w:rsidR="00126B55" w:rsidRPr="007A5148">
        <w:rPr>
          <w:lang w:bidi="en-US"/>
        </w:rPr>
        <w:t xml:space="preserve">slanjajući se na Grovera i sur. </w:t>
      </w:r>
      <w:sdt>
        <w:sdtPr>
          <w:rPr>
            <w:lang w:bidi="en-US"/>
          </w:rPr>
          <w:id w:val="1444411521"/>
          <w:citation/>
        </w:sdtPr>
        <w:sdtEndPr/>
        <w:sdtContent>
          <w:r w:rsidR="00126B55" w:rsidRPr="007A5148">
            <w:rPr>
              <w:lang w:bidi="en-US"/>
            </w:rPr>
            <w:fldChar w:fldCharType="begin"/>
          </w:r>
          <w:r w:rsidR="00126B55" w:rsidRPr="007A5148">
            <w:rPr>
              <w:lang w:bidi="en-US"/>
            </w:rPr>
            <w:instrText xml:space="preserve"> CITATION Gro931 \l 1050 </w:instrText>
          </w:r>
          <w:r w:rsidR="00126B55" w:rsidRPr="007A5148">
            <w:rPr>
              <w:lang w:bidi="en-US"/>
            </w:rPr>
            <w:fldChar w:fldCharType="separate"/>
          </w:r>
          <w:r w:rsidR="001B6365">
            <w:rPr>
              <w:noProof/>
              <w:lang w:bidi="en-US"/>
            </w:rPr>
            <w:t>(Grover, Jeong, Kettinger, &amp; Lee, 1993)</w:t>
          </w:r>
          <w:r w:rsidR="00126B55" w:rsidRPr="007A5148">
            <w:rPr>
              <w:lang w:bidi="en-US"/>
            </w:rPr>
            <w:fldChar w:fldCharType="end"/>
          </w:r>
        </w:sdtContent>
      </w:sdt>
      <w:r w:rsidR="00126B55" w:rsidRPr="007A5148">
        <w:rPr>
          <w:lang w:bidi="en-US"/>
        </w:rPr>
        <w:t xml:space="preserve"> </w:t>
      </w:r>
      <w:r w:rsidR="00437257" w:rsidRPr="007A5148">
        <w:rPr>
          <w:lang w:bidi="en-US"/>
        </w:rPr>
        <w:t>Gottschalk njihovih</w:t>
      </w:r>
      <w:r w:rsidRPr="007A5148">
        <w:rPr>
          <w:lang w:bidi="en-US"/>
        </w:rPr>
        <w:t xml:space="preserve"> </w:t>
      </w:r>
      <w:r w:rsidR="00297159">
        <w:rPr>
          <w:lang w:bidi="en-US"/>
        </w:rPr>
        <w:t>šest</w:t>
      </w:r>
      <w:r w:rsidRPr="007A5148">
        <w:rPr>
          <w:lang w:bidi="en-US"/>
        </w:rPr>
        <w:t xml:space="preserve"> uloga</w:t>
      </w:r>
      <w:r w:rsidR="00437257" w:rsidRPr="007A5148">
        <w:rPr>
          <w:lang w:bidi="en-US"/>
        </w:rPr>
        <w:t xml:space="preserve"> dijeli</w:t>
      </w:r>
      <w:r w:rsidRPr="007A5148">
        <w:rPr>
          <w:lang w:bidi="en-US"/>
        </w:rPr>
        <w:t xml:space="preserve"> na unutarnje i vanjske. Uloge voditelja, poduzetnika i upravitelja resursa su uglavnom unutarnje uloge jer opisuju odnos IT menadžera unutar organizacije, dok su uloge glasnogovornika, pratitelja i povezivatelja vanjske uloge i one opisuju njegov odnos s vanjskim svijetom </w:t>
      </w:r>
      <w:sdt>
        <w:sdtPr>
          <w:rPr>
            <w:lang w:bidi="en-US"/>
          </w:rPr>
          <w:id w:val="300268323"/>
          <w:citation/>
        </w:sdtPr>
        <w:sdtEndPr/>
        <w:sdtContent>
          <w:r w:rsidRPr="007A5148">
            <w:rPr>
              <w:lang w:bidi="en-US"/>
            </w:rPr>
            <w:fldChar w:fldCharType="begin"/>
          </w:r>
          <w:r w:rsidR="008E3288" w:rsidRPr="007A5148">
            <w:rPr>
              <w:lang w:bidi="en-US"/>
            </w:rPr>
            <w:instrText xml:space="preserve">CITATION Got02 \t  \l 1050 </w:instrText>
          </w:r>
          <w:r w:rsidRPr="007A5148">
            <w:rPr>
              <w:lang w:bidi="en-US"/>
            </w:rPr>
            <w:fldChar w:fldCharType="separate"/>
          </w:r>
          <w:r w:rsidR="001B6365">
            <w:rPr>
              <w:noProof/>
              <w:lang w:bidi="en-US"/>
            </w:rPr>
            <w:t>(Gottschalk, 2002)</w:t>
          </w:r>
          <w:r w:rsidRPr="007A5148">
            <w:rPr>
              <w:lang w:bidi="en-US"/>
            </w:rPr>
            <w:fldChar w:fldCharType="end"/>
          </w:r>
        </w:sdtContent>
      </w:sdt>
      <w:r w:rsidRPr="007A5148">
        <w:rPr>
          <w:lang w:bidi="en-US"/>
        </w:rPr>
        <w:t>.</w:t>
      </w:r>
      <w:r w:rsidR="00437257" w:rsidRPr="007A5148">
        <w:rPr>
          <w:lang w:bidi="en-US"/>
        </w:rPr>
        <w:t xml:space="preserve"> Ne radi se ovdje o nečemu novome, nego samo o redefiniranju poznatoga.</w:t>
      </w:r>
      <w:r w:rsidR="00CC0B7A" w:rsidRPr="007A5148">
        <w:rPr>
          <w:lang w:bidi="en-US"/>
        </w:rPr>
        <w:t xml:space="preserve"> Prema Karlsenu i sur.,</w:t>
      </w:r>
      <w:r w:rsidR="00437257" w:rsidRPr="007A5148">
        <w:rPr>
          <w:lang w:bidi="en-US"/>
        </w:rPr>
        <w:t xml:space="preserve"> </w:t>
      </w:r>
      <w:r w:rsidR="004A4216" w:rsidRPr="007A5148">
        <w:rPr>
          <w:lang w:bidi="en-US"/>
        </w:rPr>
        <w:t>IT menadžeri naglašavaju važnost uloge pratitelja i više su orijentirani prema van u odnosu na projektne menadžere koji više streme internim stvarima</w:t>
      </w:r>
      <w:r w:rsidR="007D3F93" w:rsidRPr="007A5148">
        <w:rPr>
          <w:lang w:bidi="en-US"/>
        </w:rPr>
        <w:t xml:space="preserve"> </w:t>
      </w:r>
      <w:sdt>
        <w:sdtPr>
          <w:rPr>
            <w:lang w:bidi="en-US"/>
          </w:rPr>
          <w:id w:val="-911927884"/>
          <w:citation/>
        </w:sdtPr>
        <w:sdtEndPr/>
        <w:sdtContent>
          <w:r w:rsidR="007D3F93" w:rsidRPr="007A5148">
            <w:rPr>
              <w:lang w:bidi="en-US"/>
            </w:rPr>
            <w:fldChar w:fldCharType="begin"/>
          </w:r>
          <w:r w:rsidR="008E3288" w:rsidRPr="007A5148">
            <w:rPr>
              <w:lang w:bidi="en-US"/>
            </w:rPr>
            <w:instrText xml:space="preserve">CITATION Kar02 \l 1050 </w:instrText>
          </w:r>
          <w:r w:rsidR="007D3F93" w:rsidRPr="007A5148">
            <w:rPr>
              <w:lang w:bidi="en-US"/>
            </w:rPr>
            <w:fldChar w:fldCharType="separate"/>
          </w:r>
          <w:r w:rsidR="001B6365">
            <w:rPr>
              <w:noProof/>
              <w:lang w:bidi="en-US"/>
            </w:rPr>
            <w:t>(Karlsen, Gottschalk, &amp; Andersen, 2002)</w:t>
          </w:r>
          <w:r w:rsidR="007D3F93" w:rsidRPr="007A5148">
            <w:rPr>
              <w:lang w:bidi="en-US"/>
            </w:rPr>
            <w:fldChar w:fldCharType="end"/>
          </w:r>
        </w:sdtContent>
      </w:sdt>
      <w:r w:rsidR="004A4216" w:rsidRPr="007A5148">
        <w:rPr>
          <w:lang w:bidi="en-US"/>
        </w:rPr>
        <w:t>.</w:t>
      </w:r>
      <w:r w:rsidR="00126B55" w:rsidRPr="007A5148">
        <w:rPr>
          <w:lang w:bidi="en-US"/>
        </w:rPr>
        <w:t xml:space="preserve"> Zajedničko Gottschalku i Karlsenu je </w:t>
      </w:r>
      <w:r w:rsidR="00437257" w:rsidRPr="007A5148">
        <w:rPr>
          <w:lang w:bidi="en-US"/>
        </w:rPr>
        <w:t xml:space="preserve">naglašavanje </w:t>
      </w:r>
      <w:r w:rsidR="00126B55" w:rsidRPr="007A5148">
        <w:rPr>
          <w:lang w:bidi="en-US"/>
        </w:rPr>
        <w:t>sve važnij</w:t>
      </w:r>
      <w:r w:rsidR="00437257" w:rsidRPr="007A5148">
        <w:rPr>
          <w:lang w:bidi="en-US"/>
        </w:rPr>
        <w:t>e</w:t>
      </w:r>
      <w:r w:rsidR="00126B55" w:rsidRPr="007A5148">
        <w:rPr>
          <w:lang w:bidi="en-US"/>
        </w:rPr>
        <w:t xml:space="preserve"> ulog</w:t>
      </w:r>
      <w:r w:rsidR="00437257" w:rsidRPr="007A5148">
        <w:rPr>
          <w:lang w:bidi="en-US"/>
        </w:rPr>
        <w:t>e</w:t>
      </w:r>
      <w:r w:rsidR="00126B55" w:rsidRPr="007A5148">
        <w:rPr>
          <w:lang w:bidi="en-US"/>
        </w:rPr>
        <w:t xml:space="preserve"> </w:t>
      </w:r>
      <w:r w:rsidR="00A87CDD">
        <w:rPr>
          <w:lang w:bidi="en-US"/>
        </w:rPr>
        <w:t xml:space="preserve">IT menadžera kao </w:t>
      </w:r>
      <w:r w:rsidR="00126B55" w:rsidRPr="007A5148">
        <w:rPr>
          <w:lang w:bidi="en-US"/>
        </w:rPr>
        <w:t xml:space="preserve">poduzetnika kroz inovacije i promjene u načinu kako funkcionira poslovanje </w:t>
      </w:r>
      <w:sdt>
        <w:sdtPr>
          <w:rPr>
            <w:lang w:bidi="en-US"/>
          </w:rPr>
          <w:id w:val="1377815653"/>
          <w:citation/>
        </w:sdtPr>
        <w:sdtEndPr/>
        <w:sdtContent>
          <w:r w:rsidR="00126B55" w:rsidRPr="007A5148">
            <w:rPr>
              <w:lang w:bidi="en-US"/>
            </w:rPr>
            <w:fldChar w:fldCharType="begin"/>
          </w:r>
          <w:r w:rsidR="008E3288" w:rsidRPr="007A5148">
            <w:rPr>
              <w:lang w:bidi="en-US"/>
            </w:rPr>
            <w:instrText xml:space="preserve">CITATION Got001 \t  \m Kar02 \l 1050 </w:instrText>
          </w:r>
          <w:r w:rsidR="00126B55" w:rsidRPr="007A5148">
            <w:rPr>
              <w:lang w:bidi="en-US"/>
            </w:rPr>
            <w:fldChar w:fldCharType="separate"/>
          </w:r>
          <w:r w:rsidR="001B6365">
            <w:rPr>
              <w:noProof/>
              <w:lang w:bidi="en-US"/>
            </w:rPr>
            <w:t>(Gottschalk, 2001; Karlsen, Gottschalk, &amp; Andersen, 2002)</w:t>
          </w:r>
          <w:r w:rsidR="00126B55" w:rsidRPr="007A5148">
            <w:rPr>
              <w:lang w:bidi="en-US"/>
            </w:rPr>
            <w:fldChar w:fldCharType="end"/>
          </w:r>
        </w:sdtContent>
      </w:sdt>
      <w:r w:rsidR="00126B55" w:rsidRPr="007A5148">
        <w:rPr>
          <w:lang w:bidi="en-US"/>
        </w:rPr>
        <w:t>.</w:t>
      </w:r>
    </w:p>
    <w:p w:rsidR="00AB6DD2" w:rsidRPr="007A5148" w:rsidRDefault="00AB6DD2" w:rsidP="00AB6DD2">
      <w:pPr>
        <w:rPr>
          <w:lang w:bidi="en-US"/>
        </w:rPr>
      </w:pPr>
      <w:r w:rsidRPr="007A5148">
        <w:rPr>
          <w:lang w:bidi="en-US"/>
        </w:rPr>
        <w:t xml:space="preserve">Al-Taie i </w:t>
      </w:r>
      <w:r w:rsidR="001C2C4F" w:rsidRPr="007A5148">
        <w:rPr>
          <w:lang w:bidi="en-US"/>
        </w:rPr>
        <w:t>su</w:t>
      </w:r>
      <w:r w:rsidRPr="007A5148">
        <w:rPr>
          <w:lang w:bidi="en-US"/>
        </w:rPr>
        <w:t>r. ističu kontinuitet proučavanja uloge IT menadžera na bazi klasičnog</w:t>
      </w:r>
      <w:r w:rsidR="00297159">
        <w:rPr>
          <w:lang w:bidi="en-US"/>
        </w:rPr>
        <w:t>a</w:t>
      </w:r>
      <w:r w:rsidRPr="007A5148">
        <w:rPr>
          <w:lang w:bidi="en-US"/>
        </w:rPr>
        <w:t xml:space="preserve"> razumijevanja menadžerskih uloga budući da su</w:t>
      </w:r>
      <w:r w:rsidR="00437257" w:rsidRPr="007A5148">
        <w:rPr>
          <w:lang w:bidi="en-US"/>
        </w:rPr>
        <w:t xml:space="preserve"> i</w:t>
      </w:r>
      <w:r w:rsidRPr="007A5148">
        <w:rPr>
          <w:lang w:bidi="en-US"/>
        </w:rPr>
        <w:t xml:space="preserve"> mnogi prethodni istraživači pokušali primijeniti uloge izvršnog</w:t>
      </w:r>
      <w:r w:rsidR="00297159">
        <w:rPr>
          <w:lang w:bidi="en-US"/>
        </w:rPr>
        <w:t>a</w:t>
      </w:r>
      <w:r w:rsidRPr="007A5148">
        <w:rPr>
          <w:lang w:bidi="en-US"/>
        </w:rPr>
        <w:t xml:space="preserve"> direktora na poziciju IT menadžera. Dalje</w:t>
      </w:r>
      <w:r w:rsidR="00437257" w:rsidRPr="007A5148">
        <w:rPr>
          <w:lang w:bidi="en-US"/>
        </w:rPr>
        <w:t>,</w:t>
      </w:r>
      <w:r w:rsidRPr="007A5148">
        <w:rPr>
          <w:lang w:bidi="en-US"/>
        </w:rPr>
        <w:t xml:space="preserve"> navode i kako prihvaćanje okvira u kojemu se nalaze uloge izvršnog</w:t>
      </w:r>
      <w:r w:rsidR="00297159">
        <w:rPr>
          <w:lang w:bidi="en-US"/>
        </w:rPr>
        <w:t>a</w:t>
      </w:r>
      <w:r w:rsidRPr="007A5148">
        <w:rPr>
          <w:lang w:bidi="en-US"/>
        </w:rPr>
        <w:t xml:space="preserve"> </w:t>
      </w:r>
      <w:r w:rsidR="00437257" w:rsidRPr="007A5148">
        <w:rPr>
          <w:lang w:bidi="en-US"/>
        </w:rPr>
        <w:t>direktora</w:t>
      </w:r>
      <w:r w:rsidRPr="007A5148">
        <w:rPr>
          <w:lang w:bidi="en-US"/>
        </w:rPr>
        <w:t xml:space="preserve"> na ulogu IT menadžera dovodi do boljega razumijevanja važnosti uloga IT menadžera </w:t>
      </w:r>
      <w:sdt>
        <w:sdtPr>
          <w:rPr>
            <w:lang w:bidi="en-US"/>
          </w:rPr>
          <w:id w:val="1174301436"/>
          <w:citation/>
        </w:sdtPr>
        <w:sdtEndPr/>
        <w:sdtContent>
          <w:r w:rsidRPr="007A5148">
            <w:rPr>
              <w:lang w:bidi="en-US"/>
            </w:rPr>
            <w:fldChar w:fldCharType="begin"/>
          </w:r>
          <w:r w:rsidRPr="007A5148">
            <w:rPr>
              <w:lang w:bidi="en-US"/>
            </w:rPr>
            <w:instrText xml:space="preserve"> CITATION AlT14 \l 1050 </w:instrText>
          </w:r>
          <w:r w:rsidRPr="007A5148">
            <w:rPr>
              <w:lang w:bidi="en-US"/>
            </w:rPr>
            <w:fldChar w:fldCharType="separate"/>
          </w:r>
          <w:r w:rsidR="001B6365">
            <w:rPr>
              <w:noProof/>
              <w:lang w:bidi="en-US"/>
            </w:rPr>
            <w:t>(Al-Taie, Lane, &amp; Cater-Steel, 2014)</w:t>
          </w:r>
          <w:r w:rsidRPr="007A5148">
            <w:rPr>
              <w:lang w:bidi="en-US"/>
            </w:rPr>
            <w:fldChar w:fldCharType="end"/>
          </w:r>
        </w:sdtContent>
      </w:sdt>
      <w:r w:rsidRPr="007A5148">
        <w:rPr>
          <w:lang w:bidi="en-US"/>
        </w:rPr>
        <w:t xml:space="preserve">. </w:t>
      </w:r>
    </w:p>
    <w:p w:rsidR="00C733C9" w:rsidRPr="007A5148" w:rsidRDefault="00C733C9" w:rsidP="00AB32A1">
      <w:pPr>
        <w:pStyle w:val="Heading2"/>
      </w:pPr>
      <w:bookmarkStart w:id="46" w:name="_Toc462787688"/>
      <w:r w:rsidRPr="007A5148">
        <w:t>IT menadžer - naziv i uloga u organizaciji</w:t>
      </w:r>
      <w:bookmarkEnd w:id="46"/>
    </w:p>
    <w:p w:rsidR="00C733C9" w:rsidRPr="007A5148" w:rsidRDefault="00C733C9" w:rsidP="00C733C9">
      <w:pPr>
        <w:pStyle w:val="Misao"/>
      </w:pPr>
      <w:r w:rsidRPr="007A5148">
        <w:t xml:space="preserve">Prije trideset godina nitko nije ozbiljno vjerovao da će IKT biti predvodnik ogromnih transformacijskih nastojanja koja su utjecala na sve vidove globalnoga poslovanja. Danas, osim što se traži osiguravanje besprijekornoga </w:t>
      </w:r>
      <w:r w:rsidRPr="007A5148">
        <w:lastRenderedPageBreak/>
        <w:t>rada IKT-a, od IT menadžera se očekuje i visokoučinkovito strateško vođenje te usmjeravanje na najvišoj razini.</w:t>
      </w:r>
    </w:p>
    <w:p w:rsidR="00C733C9" w:rsidRPr="007A5148" w:rsidRDefault="00237E75" w:rsidP="00C733C9">
      <w:pPr>
        <w:pStyle w:val="MisaoAutor"/>
      </w:pPr>
      <w:sdt>
        <w:sdtPr>
          <w:id w:val="15993395"/>
          <w:citation/>
        </w:sdtPr>
        <w:sdtEndPr/>
        <w:sdtContent>
          <w:r w:rsidR="00C733C9" w:rsidRPr="007A5148">
            <w:fldChar w:fldCharType="begin"/>
          </w:r>
          <w:r w:rsidR="00C733C9" w:rsidRPr="007A5148">
            <w:instrText xml:space="preserve">CITATION Eir10 \p XVIII \l 1050 </w:instrText>
          </w:r>
          <w:r w:rsidR="00C733C9" w:rsidRPr="007A5148">
            <w:fldChar w:fldCharType="separate"/>
          </w:r>
          <w:r w:rsidR="001B6365">
            <w:rPr>
              <w:noProof/>
            </w:rPr>
            <w:t>(Eiras, 2010, str. XVIII)</w:t>
          </w:r>
          <w:r w:rsidR="00C733C9" w:rsidRPr="007A5148">
            <w:fldChar w:fldCharType="end"/>
          </w:r>
        </w:sdtContent>
      </w:sdt>
      <w:r w:rsidR="00C733C9" w:rsidRPr="007A5148">
        <w:t>.</w:t>
      </w:r>
    </w:p>
    <w:p w:rsidR="00C733C9" w:rsidRPr="007A5148" w:rsidRDefault="00C733C9" w:rsidP="00C733C9">
      <w:pPr>
        <w:rPr>
          <w:lang w:bidi="en-US"/>
        </w:rPr>
      </w:pPr>
      <w:r w:rsidRPr="007A5148">
        <w:rPr>
          <w:i/>
          <w:lang w:bidi="en-US"/>
        </w:rPr>
        <w:t>IT menadžer</w:t>
      </w:r>
      <w:r w:rsidRPr="007A5148">
        <w:rPr>
          <w:lang w:bidi="en-US"/>
        </w:rPr>
        <w:t xml:space="preserve"> i </w:t>
      </w:r>
      <w:r w:rsidRPr="007A5148">
        <w:rPr>
          <w:i/>
          <w:lang w:bidi="en-US"/>
        </w:rPr>
        <w:t>CIO</w:t>
      </w:r>
      <w:r w:rsidRPr="007A5148">
        <w:rPr>
          <w:lang w:bidi="en-US"/>
        </w:rPr>
        <w:t xml:space="preserve"> su u svijetu najčešće korišteni termini</w:t>
      </w:r>
      <w:r w:rsidR="0037596E" w:rsidRPr="007A5148">
        <w:rPr>
          <w:lang w:bidi="en-US"/>
        </w:rPr>
        <w:t xml:space="preserve"> za osobu odgovornu za IKT</w:t>
      </w:r>
      <w:r w:rsidR="00AA54C4" w:rsidRPr="007A5148">
        <w:rPr>
          <w:lang w:bidi="en-US"/>
        </w:rPr>
        <w:t xml:space="preserve"> sustav neke organizacije</w:t>
      </w:r>
      <w:r w:rsidR="0051799E" w:rsidRPr="007A5148">
        <w:rPr>
          <w:lang w:bidi="en-US"/>
        </w:rPr>
        <w:t>.</w:t>
      </w:r>
      <w:r w:rsidRPr="007A5148">
        <w:rPr>
          <w:lang w:bidi="en-US"/>
        </w:rPr>
        <w:t xml:space="preserve"> </w:t>
      </w:r>
      <w:r w:rsidR="0051799E" w:rsidRPr="007A5148">
        <w:rPr>
          <w:lang w:bidi="en-US"/>
        </w:rPr>
        <w:t>M</w:t>
      </w:r>
      <w:r w:rsidRPr="007A5148">
        <w:rPr>
          <w:lang w:bidi="en-US"/>
        </w:rPr>
        <w:t>eđutim</w:t>
      </w:r>
      <w:r w:rsidR="00352811" w:rsidRPr="007A5148">
        <w:rPr>
          <w:lang w:bidi="en-US"/>
        </w:rPr>
        <w:t>,</w:t>
      </w:r>
      <w:r w:rsidRPr="007A5148">
        <w:rPr>
          <w:lang w:bidi="en-US"/>
        </w:rPr>
        <w:t xml:space="preserve"> kako ne postoji slaganje </w:t>
      </w:r>
      <w:r w:rsidR="0037596E" w:rsidRPr="007A5148">
        <w:rPr>
          <w:lang w:bidi="en-US"/>
        </w:rPr>
        <w:t>u</w:t>
      </w:r>
      <w:r w:rsidRPr="007A5148">
        <w:rPr>
          <w:lang w:bidi="en-US"/>
        </w:rPr>
        <w:t xml:space="preserve"> naziv</w:t>
      </w:r>
      <w:r w:rsidR="0037596E" w:rsidRPr="007A5148">
        <w:rPr>
          <w:lang w:bidi="en-US"/>
        </w:rPr>
        <w:t>u</w:t>
      </w:r>
      <w:r w:rsidRPr="007A5148">
        <w:rPr>
          <w:lang w:bidi="en-US"/>
        </w:rPr>
        <w:t xml:space="preserve"> za tako važnu funkciju</w:t>
      </w:r>
      <w:r w:rsidR="0037596E" w:rsidRPr="007A5148">
        <w:rPr>
          <w:lang w:bidi="en-US"/>
        </w:rPr>
        <w:t xml:space="preserve"> nema ni jedinstven</w:t>
      </w:r>
      <w:r w:rsidR="00AB181A">
        <w:rPr>
          <w:lang w:bidi="en-US"/>
        </w:rPr>
        <w:t>a</w:t>
      </w:r>
      <w:r w:rsidR="0037596E" w:rsidRPr="007A5148">
        <w:rPr>
          <w:lang w:bidi="en-US"/>
        </w:rPr>
        <w:t xml:space="preserve"> stava oko najprikladnije </w:t>
      </w:r>
      <w:r w:rsidRPr="007A5148">
        <w:rPr>
          <w:lang w:bidi="en-US"/>
        </w:rPr>
        <w:t>pozicij</w:t>
      </w:r>
      <w:r w:rsidR="0037596E" w:rsidRPr="007A5148">
        <w:rPr>
          <w:lang w:bidi="en-US"/>
        </w:rPr>
        <w:t>e</w:t>
      </w:r>
      <w:r w:rsidRPr="007A5148">
        <w:rPr>
          <w:lang w:bidi="en-US"/>
        </w:rPr>
        <w:t xml:space="preserve"> IT menadžera u strukturi organizacije</w:t>
      </w:r>
      <w:sdt>
        <w:sdtPr>
          <w:rPr>
            <w:lang w:bidi="en-US"/>
          </w:rPr>
          <w:id w:val="-1743242453"/>
          <w:citation/>
        </w:sdtPr>
        <w:sdtEndPr/>
        <w:sdtContent>
          <w:r w:rsidRPr="007A5148">
            <w:rPr>
              <w:lang w:bidi="en-US"/>
            </w:rPr>
            <w:fldChar w:fldCharType="begin"/>
          </w:r>
          <w:r w:rsidRPr="007A5148">
            <w:rPr>
              <w:lang w:bidi="en-US"/>
            </w:rPr>
            <w:instrText xml:space="preserve"> CITATION Ste94 \l 1050  \m Ban11</w:instrText>
          </w:r>
          <w:r w:rsidRPr="007A5148">
            <w:rPr>
              <w:lang w:bidi="en-US"/>
            </w:rPr>
            <w:fldChar w:fldCharType="separate"/>
          </w:r>
          <w:r w:rsidR="001B6365">
            <w:rPr>
              <w:noProof/>
              <w:lang w:bidi="en-US"/>
            </w:rPr>
            <w:t xml:space="preserve"> (Stephens &amp; Loughman, 1994; Banker, Hu, Pavlou, &amp; Luftman, 2011)</w:t>
          </w:r>
          <w:r w:rsidRPr="007A5148">
            <w:rPr>
              <w:lang w:bidi="en-US"/>
            </w:rPr>
            <w:fldChar w:fldCharType="end"/>
          </w:r>
        </w:sdtContent>
      </w:sdt>
      <w:r w:rsidRPr="007A5148">
        <w:rPr>
          <w:lang w:bidi="en-US"/>
        </w:rPr>
        <w:t xml:space="preserve">. </w:t>
      </w:r>
      <w:r w:rsidR="0037596E" w:rsidRPr="007A5148">
        <w:rPr>
          <w:lang w:bidi="en-US"/>
        </w:rPr>
        <w:t>Tako su n</w:t>
      </w:r>
      <w:r w:rsidRPr="007A5148">
        <w:rPr>
          <w:lang w:bidi="en-US"/>
        </w:rPr>
        <w:t>eki IT menadžeri odgovorni izvršnom</w:t>
      </w:r>
      <w:r w:rsidR="00AB181A">
        <w:rPr>
          <w:lang w:bidi="en-US"/>
        </w:rPr>
        <w:t>e</w:t>
      </w:r>
      <w:r w:rsidRPr="007A5148">
        <w:rPr>
          <w:lang w:bidi="en-US"/>
        </w:rPr>
        <w:t xml:space="preserve"> direktoru, neki su članovi uprave, dok su neki ni</w:t>
      </w:r>
      <w:r w:rsidR="00352811" w:rsidRPr="007A5148">
        <w:rPr>
          <w:lang w:bidi="en-US"/>
        </w:rPr>
        <w:t>že</w:t>
      </w:r>
      <w:r w:rsidRPr="007A5148">
        <w:rPr>
          <w:lang w:bidi="en-US"/>
        </w:rPr>
        <w:t xml:space="preserve"> u organizacijskoj strukturi, </w:t>
      </w:r>
      <w:r w:rsidR="0037596E" w:rsidRPr="007A5148">
        <w:rPr>
          <w:lang w:bidi="en-US"/>
        </w:rPr>
        <w:t>i</w:t>
      </w:r>
      <w:r w:rsidRPr="007A5148">
        <w:rPr>
          <w:lang w:bidi="en-US"/>
        </w:rPr>
        <w:t xml:space="preserve"> odgovaraju direktoru financija.</w:t>
      </w:r>
      <w:r w:rsidR="00080923" w:rsidRPr="007A5148">
        <w:rPr>
          <w:lang w:bidi="en-US"/>
        </w:rPr>
        <w:t xml:space="preserve"> Ipak, razlike su često i geografsko</w:t>
      </w:r>
      <w:r w:rsidR="00A87CDD">
        <w:rPr>
          <w:lang w:bidi="en-US"/>
        </w:rPr>
        <w:t>-kulturološko</w:t>
      </w:r>
      <w:r w:rsidR="00080923" w:rsidRPr="007A5148">
        <w:rPr>
          <w:lang w:bidi="en-US"/>
        </w:rPr>
        <w:t>ga karaktera jer su drukčiji odnosi u Europi u odnosu na Ameriku.</w:t>
      </w:r>
      <w:r w:rsidRPr="007A5148">
        <w:rPr>
          <w:lang w:bidi="en-US"/>
        </w:rPr>
        <w:t xml:space="preserve"> Prema zadnjem</w:t>
      </w:r>
      <w:r w:rsidR="00AB181A">
        <w:rPr>
          <w:lang w:bidi="en-US"/>
        </w:rPr>
        <w:t>u</w:t>
      </w:r>
      <w:r w:rsidRPr="007A5148">
        <w:rPr>
          <w:lang w:bidi="en-US"/>
        </w:rPr>
        <w:t xml:space="preserve"> najopsežnijem istraživanju koje se svake godine provodi na razini c</w:t>
      </w:r>
      <w:r w:rsidR="00352811" w:rsidRPr="007A5148">
        <w:rPr>
          <w:lang w:bidi="en-US"/>
        </w:rPr>
        <w:t>ijeloga svijeta</w:t>
      </w:r>
      <w:r w:rsidR="00AA54C4" w:rsidRPr="007A5148">
        <w:rPr>
          <w:lang w:bidi="en-US"/>
        </w:rPr>
        <w:t>,</w:t>
      </w:r>
      <w:r w:rsidR="00E96776">
        <w:rPr>
          <w:lang w:bidi="en-US"/>
        </w:rPr>
        <w:t xml:space="preserve"> 46</w:t>
      </w:r>
      <w:r w:rsidR="00352811" w:rsidRPr="007A5148">
        <w:rPr>
          <w:lang w:bidi="en-US"/>
        </w:rPr>
        <w:t>% IT menadžer</w:t>
      </w:r>
      <w:r w:rsidRPr="007A5148">
        <w:rPr>
          <w:lang w:bidi="en-US"/>
        </w:rPr>
        <w:t>a odgovara izvršnom</w:t>
      </w:r>
      <w:r w:rsidR="00AB181A">
        <w:rPr>
          <w:lang w:bidi="en-US"/>
        </w:rPr>
        <w:t>e</w:t>
      </w:r>
      <w:r w:rsidRPr="007A5148">
        <w:rPr>
          <w:lang w:bidi="en-US"/>
        </w:rPr>
        <w:t xml:space="preserve"> direktoru, dok samo </w:t>
      </w:r>
      <w:r w:rsidR="00E96776">
        <w:rPr>
          <w:lang w:bidi="en-US"/>
        </w:rPr>
        <w:t>15</w:t>
      </w:r>
      <w:r w:rsidRPr="007A5148">
        <w:rPr>
          <w:lang w:bidi="en-US"/>
        </w:rPr>
        <w:t>% direktoru financija</w:t>
      </w:r>
      <w:r w:rsidR="00E96776">
        <w:rPr>
          <w:lang w:bidi="en-US"/>
        </w:rPr>
        <w:t xml:space="preserve"> </w:t>
      </w:r>
      <w:sdt>
        <w:sdtPr>
          <w:rPr>
            <w:lang w:bidi="en-US"/>
          </w:rPr>
          <w:id w:val="549114506"/>
          <w:citation/>
        </w:sdtPr>
        <w:sdtEndPr/>
        <w:sdtContent>
          <w:r w:rsidR="00E96776">
            <w:rPr>
              <w:lang w:bidi="en-US"/>
            </w:rPr>
            <w:fldChar w:fldCharType="begin"/>
          </w:r>
          <w:r w:rsidR="00601DCB">
            <w:rPr>
              <w:lang w:bidi="en-US"/>
            </w:rPr>
            <w:instrText xml:space="preserve">CITATION CIO16 \l 1050 </w:instrText>
          </w:r>
          <w:r w:rsidR="00E96776">
            <w:rPr>
              <w:lang w:bidi="en-US"/>
            </w:rPr>
            <w:fldChar w:fldCharType="separate"/>
          </w:r>
          <w:r w:rsidR="001B6365">
            <w:rPr>
              <w:noProof/>
              <w:lang w:bidi="en-US"/>
            </w:rPr>
            <w:t>(CIO Magazine, 2016)</w:t>
          </w:r>
          <w:r w:rsidR="00E96776">
            <w:rPr>
              <w:lang w:bidi="en-US"/>
            </w:rPr>
            <w:fldChar w:fldCharType="end"/>
          </w:r>
        </w:sdtContent>
      </w:sdt>
      <w:r w:rsidRPr="007A5148">
        <w:rPr>
          <w:lang w:bidi="en-US"/>
        </w:rPr>
        <w:t xml:space="preserve">. </w:t>
      </w:r>
      <w:r w:rsidR="00FE5C85" w:rsidRPr="007A5148">
        <w:rPr>
          <w:lang w:bidi="en-US"/>
        </w:rPr>
        <w:t>Ono što se svi slažu oko uloge</w:t>
      </w:r>
      <w:r w:rsidR="009C3793" w:rsidRPr="007A5148">
        <w:rPr>
          <w:lang w:bidi="en-US"/>
        </w:rPr>
        <w:t xml:space="preserve"> i značaja</w:t>
      </w:r>
      <w:r w:rsidR="00FE5C85" w:rsidRPr="007A5148">
        <w:rPr>
          <w:lang w:bidi="en-US"/>
        </w:rPr>
        <w:t xml:space="preserve"> IT menadžmenta i IT menadžera</w:t>
      </w:r>
      <w:r w:rsidR="009C3793" w:rsidRPr="007A5148">
        <w:rPr>
          <w:lang w:bidi="en-US"/>
        </w:rPr>
        <w:t xml:space="preserve"> za organizaciju </w:t>
      </w:r>
      <w:r w:rsidR="00FE5C85" w:rsidRPr="007A5148">
        <w:rPr>
          <w:lang w:bidi="en-US"/>
        </w:rPr>
        <w:t>je</w:t>
      </w:r>
      <w:r w:rsidR="009C3793" w:rsidRPr="007A5148">
        <w:rPr>
          <w:lang w:bidi="en-US"/>
        </w:rPr>
        <w:t>st</w:t>
      </w:r>
      <w:r w:rsidR="00FE5C85" w:rsidRPr="007A5148">
        <w:rPr>
          <w:lang w:bidi="en-US"/>
        </w:rPr>
        <w:t xml:space="preserve"> da on mora putem IKT-a stvarati novu vrijednost </w:t>
      </w:r>
      <w:sdt>
        <w:sdtPr>
          <w:rPr>
            <w:lang w:bidi="en-US"/>
          </w:rPr>
          <w:id w:val="1413659954"/>
          <w:citation/>
        </w:sdtPr>
        <w:sdtEndPr/>
        <w:sdtContent>
          <w:r w:rsidR="00FE5C85" w:rsidRPr="007A5148">
            <w:rPr>
              <w:lang w:bidi="en-US"/>
            </w:rPr>
            <w:fldChar w:fldCharType="begin"/>
          </w:r>
          <w:r w:rsidR="00FE5C85" w:rsidRPr="007A5148">
            <w:rPr>
              <w:lang w:bidi="en-US"/>
            </w:rPr>
            <w:instrText xml:space="preserve"> CITATION Kar061 \l 1050 </w:instrText>
          </w:r>
          <w:r w:rsidR="00FE5C85" w:rsidRPr="007A5148">
            <w:rPr>
              <w:lang w:bidi="en-US"/>
            </w:rPr>
            <w:fldChar w:fldCharType="separate"/>
          </w:r>
          <w:r w:rsidR="001B6365">
            <w:rPr>
              <w:noProof/>
              <w:lang w:bidi="en-US"/>
            </w:rPr>
            <w:t>(Karahanna &amp; Watson, 2006)</w:t>
          </w:r>
          <w:r w:rsidR="00FE5C85" w:rsidRPr="007A5148">
            <w:rPr>
              <w:lang w:bidi="en-US"/>
            </w:rPr>
            <w:fldChar w:fldCharType="end"/>
          </w:r>
        </w:sdtContent>
      </w:sdt>
      <w:r w:rsidR="00FE5C85" w:rsidRPr="007A5148">
        <w:rPr>
          <w:lang w:bidi="en-US"/>
        </w:rPr>
        <w:t xml:space="preserve">. </w:t>
      </w:r>
      <w:r w:rsidR="00080923" w:rsidRPr="007A5148">
        <w:rPr>
          <w:lang w:bidi="en-US"/>
        </w:rPr>
        <w:t xml:space="preserve">Postoje razne teorije oko toga koja je pozicija </w:t>
      </w:r>
      <w:r w:rsidR="00FE5C85" w:rsidRPr="007A5148">
        <w:rPr>
          <w:lang w:bidi="en-US"/>
        </w:rPr>
        <w:t>u strukturi organizacije naj</w:t>
      </w:r>
      <w:r w:rsidR="00080923" w:rsidRPr="007A5148">
        <w:rPr>
          <w:lang w:bidi="en-US"/>
        </w:rPr>
        <w:t>bolja za IT menadžera, no o tome će biti više riječi u nastavku.</w:t>
      </w:r>
    </w:p>
    <w:p w:rsidR="001060F1" w:rsidRPr="007A5148" w:rsidRDefault="00C733C9" w:rsidP="001060F1">
      <w:pPr>
        <w:rPr>
          <w:lang w:bidi="en-US"/>
        </w:rPr>
      </w:pPr>
      <w:r w:rsidRPr="007A5148">
        <w:rPr>
          <w:lang w:bidi="en-US"/>
        </w:rPr>
        <w:t>Početkom 1980</w:t>
      </w:r>
      <w:r w:rsidR="00AB181A">
        <w:rPr>
          <w:lang w:bidi="en-US"/>
        </w:rPr>
        <w:t>-</w:t>
      </w:r>
      <w:r w:rsidRPr="007A5148">
        <w:rPr>
          <w:lang w:bidi="en-US"/>
        </w:rPr>
        <w:t xml:space="preserve">ih godina prošloga stoljeća mnogi su autori dovodili u pitanje ulogu IT menadžera, predviđajući mu </w:t>
      </w:r>
      <w:r w:rsidRPr="007A5148">
        <w:rPr>
          <w:i/>
          <w:lang w:bidi="en-US"/>
        </w:rPr>
        <w:t xml:space="preserve">nestanak </w:t>
      </w:r>
      <w:r w:rsidRPr="007A5148">
        <w:rPr>
          <w:lang w:bidi="en-US"/>
        </w:rPr>
        <w:t xml:space="preserve">ili </w:t>
      </w:r>
      <w:r w:rsidRPr="007A5148">
        <w:rPr>
          <w:i/>
        </w:rPr>
        <w:t xml:space="preserve">apsorpciju </w:t>
      </w:r>
      <w:r w:rsidRPr="007A5148">
        <w:t>u neki organizacijski pod</w:t>
      </w:r>
      <w:r w:rsidR="00AB2464" w:rsidRPr="007A5148">
        <w:t>sektor</w:t>
      </w:r>
      <w:r w:rsidRPr="007A5148">
        <w:t>, no Rockart i sur. su dobro predvidjeli još proaktivniju ulogu u 1990</w:t>
      </w:r>
      <w:r w:rsidR="00AB181A">
        <w:t>-</w:t>
      </w:r>
      <w:r w:rsidRPr="007A5148">
        <w:t xml:space="preserve">im godinama </w:t>
      </w:r>
      <w:sdt>
        <w:sdtPr>
          <w:id w:val="101378341"/>
          <w:citation/>
        </w:sdtPr>
        <w:sdtEndPr/>
        <w:sdtContent>
          <w:r w:rsidRPr="007A5148">
            <w:fldChar w:fldCharType="begin"/>
          </w:r>
          <w:r w:rsidRPr="007A5148">
            <w:instrText xml:space="preserve">CITATION Roc82 \t  \l 1050 </w:instrText>
          </w:r>
          <w:r w:rsidRPr="007A5148">
            <w:fldChar w:fldCharType="separate"/>
          </w:r>
          <w:r w:rsidR="001B6365">
            <w:rPr>
              <w:noProof/>
            </w:rPr>
            <w:t>(Rockart, Ball, &amp; Bullen, 1982)</w:t>
          </w:r>
          <w:r w:rsidRPr="007A5148">
            <w:fldChar w:fldCharType="end"/>
          </w:r>
        </w:sdtContent>
      </w:sdt>
      <w:r w:rsidRPr="007A5148">
        <w:t>.</w:t>
      </w:r>
      <w:r w:rsidRPr="007A5148">
        <w:rPr>
          <w:lang w:bidi="en-US"/>
        </w:rPr>
        <w:t xml:space="preserve"> Oni idu dalje u proučavanju modela IT menadžera 1980</w:t>
      </w:r>
      <w:r w:rsidR="00AB181A">
        <w:rPr>
          <w:lang w:bidi="en-US"/>
        </w:rPr>
        <w:t>-</w:t>
      </w:r>
      <w:r w:rsidRPr="007A5148">
        <w:rPr>
          <w:lang w:bidi="en-US"/>
        </w:rPr>
        <w:t xml:space="preserve">ih godina te proširuju definiciju uloge koju su dali Synnot i Gruber. Kao važnu </w:t>
      </w:r>
      <w:r w:rsidR="00080923" w:rsidRPr="007A5148">
        <w:rPr>
          <w:lang w:bidi="en-US"/>
        </w:rPr>
        <w:t>promjenu u ulozi</w:t>
      </w:r>
      <w:r w:rsidRPr="007A5148">
        <w:rPr>
          <w:lang w:bidi="en-US"/>
        </w:rPr>
        <w:t xml:space="preserve"> IT menadžera </w:t>
      </w:r>
      <w:r w:rsidR="009C3793" w:rsidRPr="007A5148">
        <w:rPr>
          <w:lang w:bidi="en-US"/>
        </w:rPr>
        <w:t xml:space="preserve">oni </w:t>
      </w:r>
      <w:r w:rsidRPr="007A5148">
        <w:rPr>
          <w:lang w:bidi="en-US"/>
        </w:rPr>
        <w:t>v</w:t>
      </w:r>
      <w:r w:rsidR="009C3793" w:rsidRPr="007A5148">
        <w:rPr>
          <w:lang w:bidi="en-US"/>
        </w:rPr>
        <w:t>i</w:t>
      </w:r>
      <w:r w:rsidRPr="007A5148">
        <w:rPr>
          <w:lang w:bidi="en-US"/>
        </w:rPr>
        <w:t xml:space="preserve">de povećanu orijentiranost prema suradnicima </w:t>
      </w:r>
      <w:sdt>
        <w:sdtPr>
          <w:rPr>
            <w:lang w:bidi="en-US"/>
          </w:rPr>
          <w:id w:val="-679358806"/>
          <w:citation/>
        </w:sdtPr>
        <w:sdtEndPr/>
        <w:sdtContent>
          <w:r w:rsidRPr="007A5148">
            <w:rPr>
              <w:lang w:bidi="en-US"/>
            </w:rPr>
            <w:fldChar w:fldCharType="begin"/>
          </w:r>
          <w:r w:rsidRPr="007A5148">
            <w:rPr>
              <w:lang w:bidi="en-US"/>
            </w:rPr>
            <w:instrText xml:space="preserve">CITATION Roc82 \t  \l 1050 </w:instrText>
          </w:r>
          <w:r w:rsidRPr="007A5148">
            <w:rPr>
              <w:lang w:bidi="en-US"/>
            </w:rPr>
            <w:fldChar w:fldCharType="separate"/>
          </w:r>
          <w:r w:rsidR="001B6365">
            <w:rPr>
              <w:noProof/>
              <w:lang w:bidi="en-US"/>
            </w:rPr>
            <w:t>(Rockart, Ball, &amp; Bullen, 1982)</w:t>
          </w:r>
          <w:r w:rsidRPr="007A5148">
            <w:rPr>
              <w:lang w:bidi="en-US"/>
            </w:rPr>
            <w:fldChar w:fldCharType="end"/>
          </w:r>
        </w:sdtContent>
      </w:sdt>
      <w:r w:rsidRPr="007A5148">
        <w:rPr>
          <w:lang w:bidi="en-US"/>
        </w:rPr>
        <w:t xml:space="preserve"> što potvrđuje kako se tada počelo od IT menadžera tražiti i vođenje. Time nestaje do tada tradicionalni, tehnički orijentirani, i u uredu sjedeći šef IT-a, a rađa se novi IT menadžer usmjeren na komunikaciju i vođenje u korištenju informacijske tehnologije kako bi se ispunila očekivanja poslovanja </w:t>
      </w:r>
      <w:sdt>
        <w:sdtPr>
          <w:rPr>
            <w:lang w:bidi="en-US"/>
          </w:rPr>
          <w:id w:val="1470706828"/>
          <w:citation/>
        </w:sdtPr>
        <w:sdtEndPr/>
        <w:sdtContent>
          <w:r w:rsidRPr="007A5148">
            <w:rPr>
              <w:lang w:bidi="en-US"/>
            </w:rPr>
            <w:fldChar w:fldCharType="begin"/>
          </w:r>
          <w:r w:rsidRPr="007A5148">
            <w:rPr>
              <w:lang w:bidi="en-US"/>
            </w:rPr>
            <w:instrText xml:space="preserve">CITATION Roc \t  \l 1050 </w:instrText>
          </w:r>
          <w:r w:rsidRPr="007A5148">
            <w:rPr>
              <w:lang w:bidi="en-US"/>
            </w:rPr>
            <w:fldChar w:fldCharType="separate"/>
          </w:r>
          <w:r w:rsidR="001B6365">
            <w:rPr>
              <w:noProof/>
              <w:lang w:bidi="en-US"/>
            </w:rPr>
            <w:t>(Rockart, 1982)</w:t>
          </w:r>
          <w:r w:rsidRPr="007A5148">
            <w:rPr>
              <w:lang w:bidi="en-US"/>
            </w:rPr>
            <w:fldChar w:fldCharType="end"/>
          </w:r>
        </w:sdtContent>
      </w:sdt>
      <w:r w:rsidRPr="007A5148">
        <w:rPr>
          <w:lang w:bidi="en-US"/>
        </w:rPr>
        <w:t>. Iako neki autori poput</w:t>
      </w:r>
      <w:r w:rsidR="009C3793" w:rsidRPr="007A5148">
        <w:rPr>
          <w:lang w:bidi="en-US"/>
        </w:rPr>
        <w:t xml:space="preserve"> Pembertona</w:t>
      </w:r>
      <w:r w:rsidRPr="007A5148">
        <w:rPr>
          <w:lang w:bidi="en-US"/>
        </w:rPr>
        <w:t xml:space="preserve"> smatraju da je koncept IT menadžera nastao u 70</w:t>
      </w:r>
      <w:r w:rsidR="00AB181A">
        <w:rPr>
          <w:lang w:bidi="en-US"/>
        </w:rPr>
        <w:t>-</w:t>
      </w:r>
      <w:r w:rsidRPr="007A5148">
        <w:rPr>
          <w:lang w:bidi="en-US"/>
        </w:rPr>
        <w:t>im godinama prošlog</w:t>
      </w:r>
      <w:r w:rsidR="00AB181A">
        <w:rPr>
          <w:lang w:bidi="en-US"/>
        </w:rPr>
        <w:t>a</w:t>
      </w:r>
      <w:r w:rsidRPr="007A5148">
        <w:rPr>
          <w:lang w:bidi="en-US"/>
        </w:rPr>
        <w:t xml:space="preserve"> stoljeća</w:t>
      </w:r>
      <w:r w:rsidR="009C3793" w:rsidRPr="007A5148">
        <w:rPr>
          <w:lang w:bidi="en-US"/>
        </w:rPr>
        <w:t xml:space="preserve"> </w:t>
      </w:r>
      <w:sdt>
        <w:sdtPr>
          <w:rPr>
            <w:lang w:bidi="en-US"/>
          </w:rPr>
          <w:id w:val="-1020698261"/>
          <w:citation/>
        </w:sdtPr>
        <w:sdtEndPr/>
        <w:sdtContent>
          <w:r w:rsidR="009C3793" w:rsidRPr="007A5148">
            <w:rPr>
              <w:lang w:bidi="en-US"/>
            </w:rPr>
            <w:fldChar w:fldCharType="begin"/>
          </w:r>
          <w:r w:rsidR="009C3793" w:rsidRPr="007A5148">
            <w:rPr>
              <w:lang w:bidi="en-US"/>
            </w:rPr>
            <w:instrText xml:space="preserve">CITATION Pem92 \l 1050 </w:instrText>
          </w:r>
          <w:r w:rsidR="009C3793" w:rsidRPr="007A5148">
            <w:rPr>
              <w:lang w:bidi="en-US"/>
            </w:rPr>
            <w:fldChar w:fldCharType="separate"/>
          </w:r>
          <w:r w:rsidR="001B6365">
            <w:rPr>
              <w:noProof/>
              <w:lang w:bidi="en-US"/>
            </w:rPr>
            <w:t>(Pemberton, 1992)</w:t>
          </w:r>
          <w:r w:rsidR="009C3793" w:rsidRPr="007A5148">
            <w:rPr>
              <w:lang w:bidi="en-US"/>
            </w:rPr>
            <w:fldChar w:fldCharType="end"/>
          </w:r>
        </w:sdtContent>
      </w:sdt>
      <w:r w:rsidRPr="007A5148">
        <w:rPr>
          <w:lang w:bidi="en-US"/>
        </w:rPr>
        <w:t xml:space="preserve">, većina ih se </w:t>
      </w:r>
      <w:r w:rsidRPr="007A5148">
        <w:rPr>
          <w:lang w:bidi="en-US"/>
        </w:rPr>
        <w:lastRenderedPageBreak/>
        <w:t>slaže da je to ipak počelo u 80</w:t>
      </w:r>
      <w:r w:rsidR="00AB181A">
        <w:rPr>
          <w:lang w:bidi="en-US"/>
        </w:rPr>
        <w:t>-</w:t>
      </w:r>
      <w:r w:rsidRPr="007A5148">
        <w:rPr>
          <w:lang w:bidi="en-US"/>
        </w:rPr>
        <w:t>im godinama</w:t>
      </w:r>
      <w:r w:rsidR="00E417B0" w:rsidRPr="007A5148">
        <w:rPr>
          <w:lang w:bidi="en-US"/>
        </w:rPr>
        <w:t xml:space="preserve"> </w:t>
      </w:r>
      <w:sdt>
        <w:sdtPr>
          <w:rPr>
            <w:lang w:bidi="en-US"/>
          </w:rPr>
          <w:id w:val="1868022217"/>
          <w:citation/>
        </w:sdtPr>
        <w:sdtEndPr/>
        <w:sdtContent>
          <w:r w:rsidR="005D2333" w:rsidRPr="007A5148">
            <w:rPr>
              <w:lang w:bidi="en-US"/>
            </w:rPr>
            <w:fldChar w:fldCharType="begin"/>
          </w:r>
          <w:r w:rsidR="005D2333" w:rsidRPr="007A5148">
            <w:rPr>
              <w:lang w:bidi="en-US"/>
            </w:rPr>
            <w:instrText xml:space="preserve"> CITATION Ban11 \l 1050  \m Bea05 \m Can13 \m Ste94</w:instrText>
          </w:r>
          <w:r w:rsidR="005D2333" w:rsidRPr="007A5148">
            <w:rPr>
              <w:lang w:bidi="en-US"/>
            </w:rPr>
            <w:fldChar w:fldCharType="separate"/>
          </w:r>
          <w:r w:rsidR="001B6365">
            <w:rPr>
              <w:noProof/>
              <w:lang w:bidi="en-US"/>
            </w:rPr>
            <w:t>(Banker, Hu, Pavlou, &amp; Luftman, 2011; Beatty, Arnett, &amp; Liu, 2005; Cano, Fernández-Sanz, &amp; Misra, 2013; Stephens &amp; Loughman, 1994)</w:t>
          </w:r>
          <w:r w:rsidR="005D2333" w:rsidRPr="007A5148">
            <w:rPr>
              <w:lang w:bidi="en-US"/>
            </w:rPr>
            <w:fldChar w:fldCharType="end"/>
          </w:r>
        </w:sdtContent>
      </w:sdt>
      <w:r w:rsidRPr="007A5148">
        <w:rPr>
          <w:lang w:bidi="en-US"/>
        </w:rPr>
        <w:t>. Prema jednima nije došlo ni</w:t>
      </w:r>
      <w:r w:rsidR="00AB181A">
        <w:rPr>
          <w:lang w:bidi="en-US"/>
        </w:rPr>
        <w:t xml:space="preserve"> do </w:t>
      </w:r>
      <w:r w:rsidRPr="007A5148">
        <w:rPr>
          <w:lang w:bidi="en-US"/>
        </w:rPr>
        <w:t>kakve promjene u ulozi, nego je IT menadžeru samo dano drugo ime, dok drugi ipak vide razliku i slažu se s definicijom uloge IT m</w:t>
      </w:r>
      <w:r w:rsidR="00352811" w:rsidRPr="007A5148">
        <w:rPr>
          <w:lang w:bidi="en-US"/>
        </w:rPr>
        <w:t>enadžera postavljenoj od Synnot</w:t>
      </w:r>
      <w:r w:rsidRPr="007A5148">
        <w:rPr>
          <w:lang w:bidi="en-US"/>
        </w:rPr>
        <w:t xml:space="preserve">a i Grubera </w:t>
      </w:r>
      <w:sdt>
        <w:sdtPr>
          <w:id w:val="165299997"/>
          <w:citation/>
        </w:sdtPr>
        <w:sdtEndPr/>
        <w:sdtContent>
          <w:r w:rsidRPr="007A5148">
            <w:fldChar w:fldCharType="begin"/>
          </w:r>
          <w:r w:rsidRPr="007A5148">
            <w:instrText xml:space="preserve"> CITATION Ste92 \l 1050 </w:instrText>
          </w:r>
          <w:r w:rsidRPr="007A5148">
            <w:fldChar w:fldCharType="separate"/>
          </w:r>
          <w:r w:rsidR="001B6365">
            <w:rPr>
              <w:noProof/>
            </w:rPr>
            <w:t>(Stephens, Ledbetter, Mitra, &amp; Ford, 1992)</w:t>
          </w:r>
          <w:r w:rsidRPr="007A5148">
            <w:fldChar w:fldCharType="end"/>
          </w:r>
        </w:sdtContent>
      </w:sdt>
      <w:r w:rsidRPr="007A5148">
        <w:t xml:space="preserve">. </w:t>
      </w:r>
      <w:r w:rsidR="001060F1" w:rsidRPr="007A5148">
        <w:t xml:space="preserve">Uloga IT menadžera mijenja </w:t>
      </w:r>
      <w:r w:rsidR="00AB181A">
        <w:t xml:space="preserve">se </w:t>
      </w:r>
      <w:r w:rsidR="001060F1" w:rsidRPr="007A5148">
        <w:t>zbog stalnoga imperativa za promjene uvjetovanog</w:t>
      </w:r>
      <w:r w:rsidR="00AB181A">
        <w:t>a</w:t>
      </w:r>
      <w:r w:rsidR="001060F1" w:rsidRPr="007A5148">
        <w:t xml:space="preserve"> </w:t>
      </w:r>
      <w:r w:rsidR="009C3793" w:rsidRPr="007A5148">
        <w:t>evolucijom</w:t>
      </w:r>
      <w:r w:rsidR="001060F1" w:rsidRPr="007A5148">
        <w:t xml:space="preserve"> IKT okoline i globalizacijom. Na pitanje </w:t>
      </w:r>
      <w:r w:rsidR="001060F1" w:rsidRPr="007A5148">
        <w:rPr>
          <w:i/>
        </w:rPr>
        <w:t>Mijenja li se vaša uloga u ovom</w:t>
      </w:r>
      <w:r w:rsidR="00AB181A">
        <w:rPr>
          <w:i/>
        </w:rPr>
        <w:t>e</w:t>
      </w:r>
      <w:r w:rsidR="001060F1" w:rsidRPr="007A5148">
        <w:rPr>
          <w:i/>
        </w:rPr>
        <w:t xml:space="preserve"> trenutku?</w:t>
      </w:r>
      <w:r w:rsidR="001060F1" w:rsidRPr="007A5148">
        <w:t>, u istraživanju koje je</w:t>
      </w:r>
      <w:r w:rsidR="00E96776">
        <w:t xml:space="preserve"> još</w:t>
      </w:r>
      <w:r w:rsidR="001060F1" w:rsidRPr="007A5148">
        <w:t xml:space="preserve"> 1998. godine provela analitička kuća Korn/Ferry s IT menadžerima u zemljama s </w:t>
      </w:r>
      <w:r w:rsidR="00AB181A">
        <w:t>četirima</w:t>
      </w:r>
      <w:r w:rsidR="001060F1" w:rsidRPr="007A5148">
        <w:t xml:space="preserve"> najjač</w:t>
      </w:r>
      <w:r w:rsidR="00AB181A">
        <w:t>im</w:t>
      </w:r>
      <w:r w:rsidR="001060F1" w:rsidRPr="007A5148">
        <w:t xml:space="preserve"> ekonomij</w:t>
      </w:r>
      <w:r w:rsidR="00AB181A">
        <w:t>ama</w:t>
      </w:r>
      <w:r w:rsidR="001060F1" w:rsidRPr="007A5148">
        <w:t xml:space="preserve"> u svijetu, potvrdno je odgovorilo 53% IT menadžera iz Velike Britanije, 65 % iz SAD-a, 67% iz Njemačke, a najviše pozitivnih odgovora došlo je iz Francuske, čak 84% </w:t>
      </w:r>
      <w:sdt>
        <w:sdtPr>
          <w:id w:val="-1259201340"/>
          <w:citation/>
        </w:sdtPr>
        <w:sdtEndPr/>
        <w:sdtContent>
          <w:r w:rsidR="001060F1" w:rsidRPr="007A5148">
            <w:fldChar w:fldCharType="begin"/>
          </w:r>
          <w:r w:rsidR="001060F1" w:rsidRPr="007A5148">
            <w:instrText xml:space="preserve">CITATION Kor98 \l 1050 </w:instrText>
          </w:r>
          <w:r w:rsidR="001060F1" w:rsidRPr="007A5148">
            <w:fldChar w:fldCharType="separate"/>
          </w:r>
          <w:r w:rsidR="001B6365">
            <w:rPr>
              <w:noProof/>
            </w:rPr>
            <w:t>(Korn/Ferry Int., 1998)</w:t>
          </w:r>
          <w:r w:rsidR="001060F1" w:rsidRPr="007A5148">
            <w:fldChar w:fldCharType="end"/>
          </w:r>
        </w:sdtContent>
      </w:sdt>
      <w:r w:rsidR="001060F1" w:rsidRPr="007A5148">
        <w:t>. To ukazuje</w:t>
      </w:r>
      <w:r w:rsidR="00AB181A">
        <w:t xml:space="preserve"> na to</w:t>
      </w:r>
      <w:r w:rsidR="001060F1" w:rsidRPr="007A5148">
        <w:t xml:space="preserve"> da je i prije postojala značajno raširena svijest o velikim i stalnim promjenama u ulozi IT menadžera.</w:t>
      </w:r>
    </w:p>
    <w:p w:rsidR="00C733C9" w:rsidRPr="007A5148" w:rsidRDefault="00C733C9" w:rsidP="00C733C9">
      <w:r w:rsidRPr="007A5148">
        <w:t>Od 80</w:t>
      </w:r>
      <w:r w:rsidR="00AB181A">
        <w:t>-</w:t>
      </w:r>
      <w:r w:rsidRPr="007A5148">
        <w:t xml:space="preserve">ih godina prošloga stojeća pa do današnjih dana organizacije su postale sve više ovisne o IKT-u, a uloga i odgovornosti IT menadžera različite su od organizacije do organizacije, ovisno o tome čime se one bave </w:t>
      </w:r>
      <w:sdt>
        <w:sdtPr>
          <w:id w:val="1548110163"/>
          <w:citation/>
        </w:sdtPr>
        <w:sdtEndPr/>
        <w:sdtContent>
          <w:r w:rsidRPr="007A5148">
            <w:fldChar w:fldCharType="begin"/>
          </w:r>
          <w:r w:rsidRPr="007A5148">
            <w:instrText xml:space="preserve">CITATION Joe11 \t  \l 1050 </w:instrText>
          </w:r>
          <w:r w:rsidRPr="007A5148">
            <w:fldChar w:fldCharType="separate"/>
          </w:r>
          <w:r w:rsidR="001B6365" w:rsidRPr="001B6365">
            <w:rPr>
              <w:noProof/>
            </w:rPr>
            <w:t>(Peppard, Edwards, &amp; Lambert, 2011)</w:t>
          </w:r>
          <w:r w:rsidRPr="007A5148">
            <w:fldChar w:fldCharType="end"/>
          </w:r>
        </w:sdtContent>
      </w:sdt>
      <w:r w:rsidRPr="007A5148">
        <w:t>. Ono što se u suvremenom</w:t>
      </w:r>
      <w:r w:rsidR="00AB181A">
        <w:t>e</w:t>
      </w:r>
      <w:r w:rsidRPr="007A5148">
        <w:t xml:space="preserve"> svijetu očekuje od IT menadžera je upravljanje izvorima informacija organizacije, vizija uloge IKT-a u stalnim poboljšanjima, promicanje IKT-a kao pokretača promjena u poslovanju i stvaranje dodatne poslovne vrijednosti </w:t>
      </w:r>
      <w:sdt>
        <w:sdtPr>
          <w:id w:val="-641430466"/>
          <w:citation/>
        </w:sdtPr>
        <w:sdtEndPr/>
        <w:sdtContent>
          <w:r w:rsidRPr="007A5148">
            <w:fldChar w:fldCharType="begin"/>
          </w:r>
          <w:r w:rsidRPr="007A5148">
            <w:instrText xml:space="preserve"> CITATION Ban11 \l 1050 </w:instrText>
          </w:r>
          <w:r w:rsidRPr="007A5148">
            <w:fldChar w:fldCharType="separate"/>
          </w:r>
          <w:r w:rsidR="001B6365">
            <w:rPr>
              <w:noProof/>
            </w:rPr>
            <w:t>(Banker, Hu, Pavlou, &amp; Luftman, 2011)</w:t>
          </w:r>
          <w:r w:rsidRPr="007A5148">
            <w:fldChar w:fldCharType="end"/>
          </w:r>
        </w:sdtContent>
      </w:sdt>
      <w:r w:rsidRPr="007A5148">
        <w:t>.</w:t>
      </w:r>
      <w:r w:rsidR="00352811" w:rsidRPr="007A5148">
        <w:t xml:space="preserve"> Važno je </w:t>
      </w:r>
      <w:r w:rsidR="005D2333" w:rsidRPr="007A5148">
        <w:t>imati u vidu</w:t>
      </w:r>
      <w:r w:rsidR="00352811" w:rsidRPr="007A5148">
        <w:t xml:space="preserve"> kad se promatraju promjen</w:t>
      </w:r>
      <w:r w:rsidR="005D2333" w:rsidRPr="007A5148">
        <w:t>e</w:t>
      </w:r>
      <w:r w:rsidR="00352811" w:rsidRPr="007A5148">
        <w:t xml:space="preserve"> ulog</w:t>
      </w:r>
      <w:r w:rsidR="005D2333" w:rsidRPr="007A5148">
        <w:t>e</w:t>
      </w:r>
      <w:r w:rsidR="00352811" w:rsidRPr="007A5148">
        <w:t xml:space="preserve"> IT menadžera do kojih je došlo posvemašnjim razvojem IKT-a da </w:t>
      </w:r>
      <w:r w:rsidR="00352811" w:rsidRPr="007A5148">
        <w:rPr>
          <w:i/>
        </w:rPr>
        <w:t xml:space="preserve">IT menadžer nije novo ime za staru stvar </w:t>
      </w:r>
      <w:sdt>
        <w:sdtPr>
          <w:rPr>
            <w:i/>
          </w:rPr>
          <w:id w:val="-949153650"/>
          <w:citation/>
        </w:sdtPr>
        <w:sdtEndPr/>
        <w:sdtContent>
          <w:r w:rsidR="00352811" w:rsidRPr="007A5148">
            <w:rPr>
              <w:i/>
            </w:rPr>
            <w:fldChar w:fldCharType="begin"/>
          </w:r>
          <w:r w:rsidR="00352811" w:rsidRPr="007A5148">
            <w:instrText xml:space="preserve"> CITATION Syn87 \l 1050 </w:instrText>
          </w:r>
          <w:r w:rsidR="00352811" w:rsidRPr="007A5148">
            <w:rPr>
              <w:i/>
            </w:rPr>
            <w:fldChar w:fldCharType="separate"/>
          </w:r>
          <w:r w:rsidR="001B6365">
            <w:rPr>
              <w:noProof/>
            </w:rPr>
            <w:t>(Synnott W. R., 1987)</w:t>
          </w:r>
          <w:r w:rsidR="00352811" w:rsidRPr="007A5148">
            <w:rPr>
              <w:i/>
            </w:rPr>
            <w:fldChar w:fldCharType="end"/>
          </w:r>
        </w:sdtContent>
      </w:sdt>
      <w:r w:rsidR="00352811" w:rsidRPr="007A5148">
        <w:t>. Prethodna rečenica obilježava</w:t>
      </w:r>
      <w:r w:rsidR="005D2333" w:rsidRPr="007A5148">
        <w:t xml:space="preserve"> </w:t>
      </w:r>
      <w:r w:rsidR="009C3793" w:rsidRPr="007A5148">
        <w:t xml:space="preserve">jedan od </w:t>
      </w:r>
      <w:r w:rsidR="005D2333" w:rsidRPr="007A5148">
        <w:t>osnovni</w:t>
      </w:r>
      <w:r w:rsidR="009C3793" w:rsidRPr="007A5148">
        <w:t>h</w:t>
      </w:r>
      <w:r w:rsidR="005D2333" w:rsidRPr="007A5148">
        <w:t xml:space="preserve"> motiv</w:t>
      </w:r>
      <w:r w:rsidR="009C3793" w:rsidRPr="007A5148">
        <w:t>a</w:t>
      </w:r>
      <w:r w:rsidR="00352811" w:rsidRPr="007A5148">
        <w:t xml:space="preserve"> zbog kojih se već desetljećima proučava naziv i ulog</w:t>
      </w:r>
      <w:r w:rsidR="005D2333" w:rsidRPr="007A5148">
        <w:t>a</w:t>
      </w:r>
      <w:r w:rsidR="00352811" w:rsidRPr="007A5148">
        <w:t xml:space="preserve"> IT menadžera u organizaciji te njihove promjene </w:t>
      </w:r>
      <w:r w:rsidR="0066026F">
        <w:t>tijekom</w:t>
      </w:r>
      <w:r w:rsidR="00352811" w:rsidRPr="007A5148">
        <w:t xml:space="preserve"> vreme</w:t>
      </w:r>
      <w:r w:rsidR="0066026F">
        <w:t>na</w:t>
      </w:r>
      <w:r w:rsidR="00352811" w:rsidRPr="007A5148">
        <w:t>.</w:t>
      </w:r>
    </w:p>
    <w:p w:rsidR="00513ED5" w:rsidRPr="007A5148" w:rsidRDefault="00513ED5" w:rsidP="00AB32A1">
      <w:pPr>
        <w:pStyle w:val="Heading3"/>
      </w:pPr>
      <w:bookmarkStart w:id="47" w:name="_Toc462787689"/>
      <w:r w:rsidRPr="007A5148">
        <w:t>Povijest naziva IT menadžer</w:t>
      </w:r>
      <w:bookmarkEnd w:id="47"/>
    </w:p>
    <w:p w:rsidR="00513ED5" w:rsidRPr="007A5148" w:rsidRDefault="00C52AA0" w:rsidP="00513ED5">
      <w:pPr>
        <w:rPr>
          <w:lang w:bidi="en-US"/>
        </w:rPr>
      </w:pPr>
      <w:r w:rsidRPr="007A5148">
        <w:rPr>
          <w:lang w:bidi="en-US"/>
        </w:rPr>
        <w:t>Prethodno spomenuta n</w:t>
      </w:r>
      <w:r w:rsidR="00513ED5" w:rsidRPr="007A5148">
        <w:rPr>
          <w:lang w:bidi="en-US"/>
        </w:rPr>
        <w:t xml:space="preserve">ekonzistentnost </w:t>
      </w:r>
      <w:r w:rsidR="00F2266E" w:rsidRPr="007A5148">
        <w:rPr>
          <w:lang w:bidi="en-US"/>
        </w:rPr>
        <w:t>korištenja pojmova</w:t>
      </w:r>
      <w:r w:rsidR="00513ED5" w:rsidRPr="007A5148">
        <w:rPr>
          <w:lang w:bidi="en-US"/>
        </w:rPr>
        <w:t xml:space="preserve"> u praksi i literaturi</w:t>
      </w:r>
      <w:r w:rsidR="00F2266E" w:rsidRPr="007A5148">
        <w:rPr>
          <w:lang w:bidi="en-US"/>
        </w:rPr>
        <w:t>,</w:t>
      </w:r>
      <w:r w:rsidR="00513ED5" w:rsidRPr="007A5148">
        <w:rPr>
          <w:lang w:bidi="en-US"/>
        </w:rPr>
        <w:t xml:space="preserve"> kad je u pitanju pozicija IT menadžera</w:t>
      </w:r>
      <w:r w:rsidR="00F2266E" w:rsidRPr="007A5148">
        <w:rPr>
          <w:lang w:bidi="en-US"/>
        </w:rPr>
        <w:t>,</w:t>
      </w:r>
      <w:r w:rsidR="00513ED5" w:rsidRPr="007A5148">
        <w:rPr>
          <w:lang w:bidi="en-US"/>
        </w:rPr>
        <w:t xml:space="preserve"> počesto zbunjuje istraživače pojma i uloge IT </w:t>
      </w:r>
      <w:r w:rsidR="00513ED5" w:rsidRPr="007A5148">
        <w:rPr>
          <w:lang w:bidi="en-US"/>
        </w:rPr>
        <w:lastRenderedPageBreak/>
        <w:t xml:space="preserve">menadžmenta općenito. IT menadžer ili IT direktor u Europi i Aziji te CIO </w:t>
      </w:r>
      <w:r w:rsidR="00513ED5" w:rsidRPr="007A5148">
        <w:rPr>
          <w:i/>
          <w:lang w:bidi="en-US"/>
        </w:rPr>
        <w:t>Chief Information Officer</w:t>
      </w:r>
      <w:r w:rsidR="00513ED5" w:rsidRPr="007A5148">
        <w:rPr>
          <w:lang w:bidi="en-US"/>
        </w:rPr>
        <w:t xml:space="preserve"> u</w:t>
      </w:r>
      <w:r w:rsidR="00BE4580" w:rsidRPr="007A5148">
        <w:rPr>
          <w:lang w:bidi="en-US"/>
        </w:rPr>
        <w:t xml:space="preserve"> Americi</w:t>
      </w:r>
      <w:r w:rsidR="00513ED5" w:rsidRPr="007A5148">
        <w:rPr>
          <w:lang w:bidi="en-US"/>
        </w:rPr>
        <w:t xml:space="preserve"> </w:t>
      </w:r>
      <w:sdt>
        <w:sdtPr>
          <w:rPr>
            <w:lang w:bidi="en-US"/>
          </w:rPr>
          <w:id w:val="1638061817"/>
          <w:citation/>
        </w:sdtPr>
        <w:sdtEndPr/>
        <w:sdtContent>
          <w:r w:rsidR="00513ED5" w:rsidRPr="007A5148">
            <w:rPr>
              <w:lang w:bidi="en-US"/>
            </w:rPr>
            <w:fldChar w:fldCharType="begin"/>
          </w:r>
          <w:r w:rsidR="00513ED5" w:rsidRPr="007A5148">
            <w:rPr>
              <w:lang w:bidi="en-US"/>
            </w:rPr>
            <w:instrText xml:space="preserve">CITATION Joe11 \t  \l 1050 </w:instrText>
          </w:r>
          <w:r w:rsidR="009D52DD" w:rsidRPr="007A5148">
            <w:rPr>
              <w:lang w:bidi="en-US"/>
            </w:rPr>
            <w:instrText xml:space="preserve"> \m Boe13</w:instrText>
          </w:r>
          <w:r w:rsidR="00513ED5" w:rsidRPr="007A5148">
            <w:rPr>
              <w:lang w:bidi="en-US"/>
            </w:rPr>
            <w:fldChar w:fldCharType="separate"/>
          </w:r>
          <w:r w:rsidR="001B6365" w:rsidRPr="001B6365">
            <w:rPr>
              <w:noProof/>
              <w:lang w:bidi="en-US"/>
            </w:rPr>
            <w:t xml:space="preserve">(Peppard, Edwards, &amp; Lambert, 2011; </w:t>
          </w:r>
          <w:r w:rsidR="001B6365">
            <w:rPr>
              <w:noProof/>
              <w:lang w:bidi="en-US"/>
            </w:rPr>
            <w:t>Boehm, Stolze, &amp; Thomas, 2013)</w:t>
          </w:r>
          <w:r w:rsidR="00513ED5" w:rsidRPr="007A5148">
            <w:rPr>
              <w:lang w:bidi="en-US"/>
            </w:rPr>
            <w:fldChar w:fldCharType="end"/>
          </w:r>
        </w:sdtContent>
      </w:sdt>
      <w:r w:rsidR="00513ED5" w:rsidRPr="007A5148">
        <w:rPr>
          <w:lang w:bidi="en-US"/>
        </w:rPr>
        <w:t xml:space="preserve"> ili CTO </w:t>
      </w:r>
      <w:r w:rsidR="00513ED5" w:rsidRPr="007A5148">
        <w:rPr>
          <w:i/>
          <w:lang w:bidi="en-US"/>
        </w:rPr>
        <w:t>Chief Technology Officer</w:t>
      </w:r>
      <w:r w:rsidR="00513ED5" w:rsidRPr="007A5148">
        <w:rPr>
          <w:lang w:bidi="en-US"/>
        </w:rPr>
        <w:t xml:space="preserve"> </w:t>
      </w:r>
      <w:sdt>
        <w:sdtPr>
          <w:rPr>
            <w:lang w:bidi="en-US"/>
          </w:rPr>
          <w:id w:val="-548155811"/>
          <w:citation/>
        </w:sdtPr>
        <w:sdtEndPr/>
        <w:sdtContent>
          <w:r w:rsidR="00513ED5" w:rsidRPr="007A5148">
            <w:rPr>
              <w:lang w:bidi="en-US"/>
            </w:rPr>
            <w:fldChar w:fldCharType="begin"/>
          </w:r>
          <w:r w:rsidR="00513ED5" w:rsidRPr="007A5148">
            <w:rPr>
              <w:lang w:bidi="en-US"/>
            </w:rPr>
            <w:instrText xml:space="preserve"> CITATION Kar12 \l 1050 </w:instrText>
          </w:r>
          <w:r w:rsidR="00513ED5" w:rsidRPr="007A5148">
            <w:rPr>
              <w:lang w:bidi="en-US"/>
            </w:rPr>
            <w:fldChar w:fldCharType="separate"/>
          </w:r>
          <w:r w:rsidR="001B6365">
            <w:rPr>
              <w:noProof/>
              <w:lang w:bidi="en-US"/>
            </w:rPr>
            <w:t>(Karanja &amp; Zaveri, 2012)</w:t>
          </w:r>
          <w:r w:rsidR="00513ED5" w:rsidRPr="007A5148">
            <w:rPr>
              <w:lang w:bidi="en-US"/>
            </w:rPr>
            <w:fldChar w:fldCharType="end"/>
          </w:r>
        </w:sdtContent>
      </w:sdt>
      <w:r w:rsidR="00513ED5" w:rsidRPr="007A5148">
        <w:rPr>
          <w:lang w:bidi="en-US"/>
        </w:rPr>
        <w:t xml:space="preserve"> osoba</w:t>
      </w:r>
      <w:r w:rsidR="0066026F">
        <w:rPr>
          <w:lang w:bidi="en-US"/>
        </w:rPr>
        <w:t xml:space="preserve"> je</w:t>
      </w:r>
      <w:r w:rsidR="00513ED5" w:rsidRPr="007A5148">
        <w:rPr>
          <w:lang w:bidi="en-US"/>
        </w:rPr>
        <w:t xml:space="preserve"> zadužena za brigu o informacijskoj i komunikacijskoj tehnologiji </w:t>
      </w:r>
      <w:r w:rsidR="00513ED5" w:rsidRPr="007A5148">
        <w:t>organizacije</w:t>
      </w:r>
      <w:r w:rsidR="00513ED5" w:rsidRPr="007A5148">
        <w:rPr>
          <w:lang w:bidi="en-US"/>
        </w:rPr>
        <w:t xml:space="preserve"> u kojoj je zaposlen. </w:t>
      </w:r>
      <w:r w:rsidR="00BE4580" w:rsidRPr="007A5148">
        <w:rPr>
          <w:lang w:bidi="en-US"/>
        </w:rPr>
        <w:fldChar w:fldCharType="begin"/>
      </w:r>
      <w:r w:rsidR="00BE4580" w:rsidRPr="007A5148">
        <w:rPr>
          <w:lang w:bidi="en-US"/>
        </w:rPr>
        <w:instrText xml:space="preserve"> REF _Ref430458958 \r \h </w:instrText>
      </w:r>
      <w:r w:rsidR="00BE4580" w:rsidRPr="007A5148">
        <w:rPr>
          <w:lang w:bidi="en-US"/>
        </w:rPr>
      </w:r>
      <w:r w:rsidR="00BE4580" w:rsidRPr="007A5148">
        <w:rPr>
          <w:lang w:bidi="en-US"/>
        </w:rPr>
        <w:fldChar w:fldCharType="separate"/>
      </w:r>
      <w:r w:rsidR="00E634F9">
        <w:rPr>
          <w:lang w:bidi="en-US"/>
        </w:rPr>
        <w:t xml:space="preserve">Tablica 4. </w:t>
      </w:r>
      <w:r w:rsidR="00BE4580" w:rsidRPr="007A5148">
        <w:rPr>
          <w:lang w:bidi="en-US"/>
        </w:rPr>
        <w:fldChar w:fldCharType="end"/>
      </w:r>
      <w:r w:rsidR="00BE4580" w:rsidRPr="007A5148">
        <w:rPr>
          <w:lang w:bidi="en-US"/>
        </w:rPr>
        <w:t xml:space="preserve">prikazuje pregled </w:t>
      </w:r>
      <w:r w:rsidR="00F2266E" w:rsidRPr="007A5148">
        <w:rPr>
          <w:lang w:bidi="en-US"/>
        </w:rPr>
        <w:t>pojmov</w:t>
      </w:r>
      <w:r w:rsidR="00BE4580" w:rsidRPr="007A5148">
        <w:rPr>
          <w:lang w:bidi="en-US"/>
        </w:rPr>
        <w:t>a</w:t>
      </w:r>
      <w:r w:rsidR="00513ED5" w:rsidRPr="007A5148">
        <w:rPr>
          <w:lang w:bidi="en-US"/>
        </w:rPr>
        <w:t xml:space="preserve"> koji opisuju IT menadžera</w:t>
      </w:r>
      <w:r w:rsidR="00BE4580" w:rsidRPr="007A5148">
        <w:rPr>
          <w:lang w:bidi="en-US"/>
        </w:rPr>
        <w:t>. U</w:t>
      </w:r>
      <w:r w:rsidR="00513ED5" w:rsidRPr="007A5148">
        <w:rPr>
          <w:lang w:bidi="en-US"/>
        </w:rPr>
        <w:t xml:space="preserve"> literaturi su, iako se misli na istu funkciju, vrlo šaroliki i </w:t>
      </w:r>
      <w:r w:rsidR="009C3793" w:rsidRPr="007A5148">
        <w:rPr>
          <w:lang w:bidi="en-US"/>
        </w:rPr>
        <w:t xml:space="preserve">uvelike </w:t>
      </w:r>
      <w:r w:rsidR="00513ED5" w:rsidRPr="007A5148">
        <w:rPr>
          <w:lang w:bidi="en-US"/>
        </w:rPr>
        <w:t>ovise o vremenskom</w:t>
      </w:r>
      <w:r w:rsidR="0066026F">
        <w:rPr>
          <w:lang w:bidi="en-US"/>
        </w:rPr>
        <w:t>e</w:t>
      </w:r>
      <w:r w:rsidR="00513ED5" w:rsidRPr="007A5148">
        <w:rPr>
          <w:lang w:bidi="en-US"/>
        </w:rPr>
        <w:t xml:space="preserve"> i prostornom kontekstu: </w:t>
      </w:r>
      <w:r w:rsidR="00513ED5" w:rsidRPr="007A5148">
        <w:rPr>
          <w:i/>
          <w:lang w:bidi="en-US"/>
        </w:rPr>
        <w:t>EDP</w:t>
      </w:r>
      <w:r w:rsidR="00513ED5" w:rsidRPr="007A5148">
        <w:rPr>
          <w:lang w:bidi="en-US"/>
        </w:rPr>
        <w:t xml:space="preserve"> </w:t>
      </w:r>
      <w:r w:rsidR="00513ED5" w:rsidRPr="007A5148">
        <w:rPr>
          <w:i/>
          <w:lang w:bidi="en-US"/>
        </w:rPr>
        <w:t>(electronic data processing) manager</w:t>
      </w:r>
      <w:r w:rsidR="00513ED5" w:rsidRPr="007A5148">
        <w:rPr>
          <w:lang w:bidi="en-US"/>
        </w:rPr>
        <w:t xml:space="preserve"> </w:t>
      </w:r>
      <w:sdt>
        <w:sdtPr>
          <w:rPr>
            <w:i/>
            <w:lang w:bidi="en-US"/>
          </w:rPr>
          <w:id w:val="499470157"/>
          <w:citation/>
        </w:sdtPr>
        <w:sdtEndPr/>
        <w:sdtContent>
          <w:r w:rsidR="002063E3" w:rsidRPr="007A5148">
            <w:rPr>
              <w:i/>
              <w:lang w:bidi="en-US"/>
            </w:rPr>
            <w:fldChar w:fldCharType="begin"/>
          </w:r>
          <w:r w:rsidR="001A41D8" w:rsidRPr="007A5148">
            <w:rPr>
              <w:lang w:bidi="en-US"/>
            </w:rPr>
            <w:instrText xml:space="preserve">CITATION Ive81 \l 1050 </w:instrText>
          </w:r>
          <w:r w:rsidR="002063E3" w:rsidRPr="007A5148">
            <w:rPr>
              <w:i/>
              <w:lang w:bidi="en-US"/>
            </w:rPr>
            <w:fldChar w:fldCharType="separate"/>
          </w:r>
          <w:r w:rsidR="001B6365">
            <w:rPr>
              <w:noProof/>
              <w:lang w:bidi="en-US"/>
            </w:rPr>
            <w:t>(Ives &amp; Olson, 1981)</w:t>
          </w:r>
          <w:r w:rsidR="002063E3" w:rsidRPr="007A5148">
            <w:rPr>
              <w:i/>
              <w:lang w:bidi="en-US"/>
            </w:rPr>
            <w:fldChar w:fldCharType="end"/>
          </w:r>
        </w:sdtContent>
      </w:sdt>
      <w:r w:rsidR="002063E3" w:rsidRPr="007A5148">
        <w:rPr>
          <w:i/>
          <w:lang w:bidi="en-US"/>
        </w:rPr>
        <w:t>,</w:t>
      </w:r>
      <w:r w:rsidR="00513ED5" w:rsidRPr="007A5148">
        <w:rPr>
          <w:i/>
          <w:lang w:bidi="en-US"/>
        </w:rPr>
        <w:t xml:space="preserve"> MIS (informat</w:t>
      </w:r>
      <w:r w:rsidR="009A307D">
        <w:rPr>
          <w:i/>
          <w:lang w:bidi="en-US"/>
        </w:rPr>
        <w:t>i</w:t>
      </w:r>
      <w:r w:rsidR="00513ED5" w:rsidRPr="007A5148">
        <w:rPr>
          <w:i/>
          <w:lang w:bidi="en-US"/>
        </w:rPr>
        <w:t xml:space="preserve">on system manager) </w:t>
      </w:r>
      <w:sdt>
        <w:sdtPr>
          <w:rPr>
            <w:i/>
            <w:lang w:bidi="en-US"/>
          </w:rPr>
          <w:id w:val="1098296763"/>
          <w:citation/>
        </w:sdtPr>
        <w:sdtEndPr/>
        <w:sdtContent>
          <w:r w:rsidR="00513ED5" w:rsidRPr="007A5148">
            <w:rPr>
              <w:i/>
              <w:lang w:bidi="en-US"/>
            </w:rPr>
            <w:fldChar w:fldCharType="begin"/>
          </w:r>
          <w:r w:rsidR="001A41D8" w:rsidRPr="007A5148">
            <w:rPr>
              <w:lang w:bidi="en-US"/>
            </w:rPr>
            <w:instrText xml:space="preserve">CITATION Ive81 \l 1050 </w:instrText>
          </w:r>
          <w:r w:rsidR="00513ED5" w:rsidRPr="007A5148">
            <w:rPr>
              <w:i/>
              <w:lang w:bidi="en-US"/>
            </w:rPr>
            <w:fldChar w:fldCharType="separate"/>
          </w:r>
          <w:r w:rsidR="001B6365">
            <w:rPr>
              <w:noProof/>
              <w:lang w:bidi="en-US"/>
            </w:rPr>
            <w:t>(Ives &amp; Olson, 1981)</w:t>
          </w:r>
          <w:r w:rsidR="00513ED5" w:rsidRPr="007A5148">
            <w:rPr>
              <w:i/>
              <w:lang w:bidi="en-US"/>
            </w:rPr>
            <w:fldChar w:fldCharType="end"/>
          </w:r>
        </w:sdtContent>
      </w:sdt>
      <w:r w:rsidR="00513ED5" w:rsidRPr="007A5148">
        <w:rPr>
          <w:lang w:bidi="en-US"/>
        </w:rPr>
        <w:t xml:space="preserve"> </w:t>
      </w:r>
      <w:r w:rsidR="00513ED5" w:rsidRPr="007A5148">
        <w:rPr>
          <w:i/>
          <w:lang w:bidi="en-US"/>
        </w:rPr>
        <w:t>I/S menadžer</w:t>
      </w:r>
      <w:r w:rsidR="00513ED5" w:rsidRPr="007A5148">
        <w:rPr>
          <w:lang w:bidi="en-US"/>
        </w:rPr>
        <w:t xml:space="preserve"> </w:t>
      </w:r>
      <w:sdt>
        <w:sdtPr>
          <w:id w:val="77790592"/>
          <w:citation/>
        </w:sdtPr>
        <w:sdtEndPr/>
        <w:sdtContent>
          <w:r w:rsidR="00F467FB" w:rsidRPr="007A5148">
            <w:fldChar w:fldCharType="begin"/>
          </w:r>
          <w:r w:rsidR="00F467FB" w:rsidRPr="007A5148">
            <w:instrText>CITATION Roc82 \t  \m Roc \t  \l 1050  \m Rob85</w:instrText>
          </w:r>
          <w:r w:rsidR="00F467FB" w:rsidRPr="007A5148">
            <w:fldChar w:fldCharType="separate"/>
          </w:r>
          <w:r w:rsidR="001B6365">
            <w:rPr>
              <w:noProof/>
            </w:rPr>
            <w:t>(Rockart, Ball, &amp; Bullen, 1982; Rockart, 1982; Benjamin, Dickinson, &amp; Rockart, 1985)</w:t>
          </w:r>
          <w:r w:rsidR="00F467FB" w:rsidRPr="007A5148">
            <w:fldChar w:fldCharType="end"/>
          </w:r>
        </w:sdtContent>
      </w:sdt>
      <w:r w:rsidR="00513ED5" w:rsidRPr="007A5148">
        <w:rPr>
          <w:lang w:bidi="en-US"/>
        </w:rPr>
        <w:t xml:space="preserve">, </w:t>
      </w:r>
      <w:r w:rsidR="00513ED5" w:rsidRPr="007A5148">
        <w:rPr>
          <w:i/>
          <w:lang w:bidi="en-US"/>
        </w:rPr>
        <w:t>CIO</w:t>
      </w:r>
      <w:r w:rsidR="00513ED5" w:rsidRPr="007A5148">
        <w:rPr>
          <w:lang w:bidi="en-US"/>
        </w:rPr>
        <w:t xml:space="preserve"> </w:t>
      </w:r>
      <w:sdt>
        <w:sdtPr>
          <w:rPr>
            <w:lang w:bidi="en-US"/>
          </w:rPr>
          <w:id w:val="572091447"/>
          <w:citation/>
        </w:sdtPr>
        <w:sdtEndPr/>
        <w:sdtContent>
          <w:r w:rsidR="00513ED5" w:rsidRPr="007A5148">
            <w:rPr>
              <w:lang w:bidi="en-US"/>
            </w:rPr>
            <w:fldChar w:fldCharType="begin"/>
          </w:r>
          <w:r w:rsidR="00513ED5" w:rsidRPr="007A5148">
            <w:rPr>
              <w:lang w:bidi="en-US"/>
            </w:rPr>
            <w:instrText xml:space="preserve">CITATION Syn81 \m Roc \t  \m Ste94 \m Wei09 \t  \m Gra10 \l 1050 </w:instrText>
          </w:r>
          <w:r w:rsidR="00513ED5" w:rsidRPr="007A5148">
            <w:rPr>
              <w:lang w:bidi="en-US"/>
            </w:rPr>
            <w:fldChar w:fldCharType="separate"/>
          </w:r>
          <w:r w:rsidR="001B6365">
            <w:rPr>
              <w:noProof/>
              <w:lang w:bidi="en-US"/>
            </w:rPr>
            <w:t xml:space="preserve">(Synnott &amp; Gruber, 1981; Rockart, 1982; Stephens &amp; Loughman, 1994; </w:t>
          </w:r>
          <w:r w:rsidR="001B6365" w:rsidRPr="001B6365">
            <w:rPr>
              <w:noProof/>
              <w:lang w:bidi="en-US"/>
            </w:rPr>
            <w:t xml:space="preserve">Weill &amp; Ross, 2009; </w:t>
          </w:r>
          <w:r w:rsidR="001B6365">
            <w:rPr>
              <w:noProof/>
              <w:lang w:bidi="en-US"/>
            </w:rPr>
            <w:t>Waller, Rubenstrunk, &amp; Hallenbeck, 2010)</w:t>
          </w:r>
          <w:r w:rsidR="00513ED5" w:rsidRPr="007A5148">
            <w:rPr>
              <w:lang w:bidi="en-US"/>
            </w:rPr>
            <w:fldChar w:fldCharType="end"/>
          </w:r>
        </w:sdtContent>
      </w:sdt>
      <w:r w:rsidR="00513ED5" w:rsidRPr="007A5148">
        <w:rPr>
          <w:lang w:bidi="en-US"/>
        </w:rPr>
        <w:t xml:space="preserve">, </w:t>
      </w:r>
      <w:r w:rsidR="00513ED5" w:rsidRPr="007A5148">
        <w:rPr>
          <w:i/>
          <w:lang w:bidi="en-US"/>
        </w:rPr>
        <w:t>informacijski menadžer</w:t>
      </w:r>
      <w:r w:rsidR="00513ED5" w:rsidRPr="007A5148">
        <w:rPr>
          <w:lang w:bidi="en-US"/>
        </w:rPr>
        <w:t xml:space="preserve"> </w:t>
      </w:r>
      <w:sdt>
        <w:sdtPr>
          <w:rPr>
            <w:lang w:bidi="en-US"/>
          </w:rPr>
          <w:id w:val="-2045280916"/>
          <w:citation/>
        </w:sdtPr>
        <w:sdtEndPr/>
        <w:sdtContent>
          <w:r w:rsidR="00513ED5" w:rsidRPr="007A5148">
            <w:rPr>
              <w:lang w:bidi="en-US"/>
            </w:rPr>
            <w:fldChar w:fldCharType="begin"/>
          </w:r>
          <w:r w:rsidR="00513ED5" w:rsidRPr="007A5148">
            <w:rPr>
              <w:lang w:bidi="en-US"/>
            </w:rPr>
            <w:instrText xml:space="preserve"> CITATION Ste94 \l 1050 </w:instrText>
          </w:r>
          <w:r w:rsidR="00513ED5" w:rsidRPr="007A5148">
            <w:rPr>
              <w:lang w:bidi="en-US"/>
            </w:rPr>
            <w:fldChar w:fldCharType="separate"/>
          </w:r>
          <w:r w:rsidR="001B6365">
            <w:rPr>
              <w:noProof/>
              <w:lang w:bidi="en-US"/>
            </w:rPr>
            <w:t>(Stephens &amp; Loughman, 1994)</w:t>
          </w:r>
          <w:r w:rsidR="00513ED5" w:rsidRPr="007A5148">
            <w:rPr>
              <w:lang w:bidi="en-US"/>
            </w:rPr>
            <w:fldChar w:fldCharType="end"/>
          </w:r>
        </w:sdtContent>
      </w:sdt>
      <w:r w:rsidR="00513ED5" w:rsidRPr="007A5148">
        <w:rPr>
          <w:lang w:bidi="en-US"/>
        </w:rPr>
        <w:t xml:space="preserve">, </w:t>
      </w:r>
      <w:r w:rsidR="00513ED5" w:rsidRPr="007A5148">
        <w:rPr>
          <w:i/>
          <w:lang w:bidi="en-US"/>
        </w:rPr>
        <w:t>IT-direktor,</w:t>
      </w:r>
      <w:r w:rsidR="00513ED5" w:rsidRPr="007A5148">
        <w:rPr>
          <w:lang w:bidi="en-US"/>
        </w:rPr>
        <w:t xml:space="preserve"> </w:t>
      </w:r>
      <w:r w:rsidR="00513ED5" w:rsidRPr="007A5148">
        <w:rPr>
          <w:i/>
          <w:lang w:bidi="en-US"/>
        </w:rPr>
        <w:t xml:space="preserve">IT-menadžer, </w:t>
      </w:r>
      <w:r w:rsidR="00F2266E" w:rsidRPr="007A5148">
        <w:rPr>
          <w:i/>
          <w:lang w:bidi="en-US"/>
        </w:rPr>
        <w:t>D</w:t>
      </w:r>
      <w:r w:rsidR="00513ED5" w:rsidRPr="007A5148">
        <w:rPr>
          <w:i/>
          <w:lang w:bidi="en-US"/>
        </w:rPr>
        <w:t>irektor informacijskih sustava</w:t>
      </w:r>
      <w:r w:rsidR="00513ED5" w:rsidRPr="007A5148">
        <w:rPr>
          <w:lang w:bidi="en-US"/>
        </w:rPr>
        <w:t xml:space="preserve"> </w:t>
      </w:r>
      <w:sdt>
        <w:sdtPr>
          <w:rPr>
            <w:rStyle w:val="Emphasis"/>
            <w:i w:val="0"/>
            <w:iCs w:val="0"/>
          </w:rPr>
          <w:id w:val="2056498004"/>
          <w:citation/>
        </w:sdtPr>
        <w:sdtEndPr>
          <w:rPr>
            <w:rStyle w:val="Emphasis"/>
          </w:rPr>
        </w:sdtEndPr>
        <w:sdtContent>
          <w:r w:rsidR="00513ED5" w:rsidRPr="007A5148">
            <w:rPr>
              <w:rStyle w:val="Emphasis"/>
              <w:i w:val="0"/>
              <w:iCs w:val="0"/>
            </w:rPr>
            <w:fldChar w:fldCharType="begin"/>
          </w:r>
          <w:r w:rsidR="00F71D82" w:rsidRPr="007A5148">
            <w:rPr>
              <w:rStyle w:val="Emphasis"/>
              <w:i w:val="0"/>
              <w:iCs w:val="0"/>
            </w:rPr>
            <w:instrText xml:space="preserve">CITATION Det00 \l 1050 </w:instrText>
          </w:r>
          <w:r w:rsidR="00513ED5" w:rsidRPr="007A5148">
            <w:rPr>
              <w:rStyle w:val="Emphasis"/>
              <w:i w:val="0"/>
              <w:iCs w:val="0"/>
            </w:rPr>
            <w:fldChar w:fldCharType="separate"/>
          </w:r>
          <w:r w:rsidR="001B6365">
            <w:rPr>
              <w:noProof/>
            </w:rPr>
            <w:t>(Smaltz D. H., 2000)</w:t>
          </w:r>
          <w:r w:rsidR="00513ED5" w:rsidRPr="007A5148">
            <w:rPr>
              <w:rStyle w:val="Emphasis"/>
              <w:i w:val="0"/>
              <w:iCs w:val="0"/>
            </w:rPr>
            <w:fldChar w:fldCharType="end"/>
          </w:r>
        </w:sdtContent>
      </w:sdt>
      <w:r w:rsidR="00513ED5" w:rsidRPr="007A5148">
        <w:rPr>
          <w:rStyle w:val="Emphasis"/>
          <w:i w:val="0"/>
          <w:iCs w:val="0"/>
        </w:rPr>
        <w:t>,</w:t>
      </w:r>
      <w:r w:rsidR="00513ED5" w:rsidRPr="007A5148">
        <w:rPr>
          <w:lang w:bidi="en-US"/>
        </w:rPr>
        <w:t xml:space="preserve"> </w:t>
      </w:r>
      <w:r w:rsidR="00513ED5" w:rsidRPr="007A5148">
        <w:rPr>
          <w:i/>
          <w:lang w:bidi="en-US"/>
        </w:rPr>
        <w:t>IS-vođa</w:t>
      </w:r>
      <w:r w:rsidR="00513ED5" w:rsidRPr="007A5148">
        <w:rPr>
          <w:lang w:bidi="en-US"/>
        </w:rPr>
        <w:t xml:space="preserve"> </w:t>
      </w:r>
      <w:sdt>
        <w:sdtPr>
          <w:rPr>
            <w:lang w:bidi="en-US"/>
          </w:rPr>
          <w:id w:val="1527364365"/>
          <w:citation/>
        </w:sdtPr>
        <w:sdtEndPr/>
        <w:sdtContent>
          <w:r w:rsidR="00513ED5" w:rsidRPr="007A5148">
            <w:rPr>
              <w:lang w:bidi="en-US"/>
            </w:rPr>
            <w:fldChar w:fldCharType="begin"/>
          </w:r>
          <w:r w:rsidR="008E3288" w:rsidRPr="007A5148">
            <w:rPr>
              <w:lang w:bidi="en-US"/>
            </w:rPr>
            <w:instrText xml:space="preserve">CITATION Got001 \t  \l 1050 </w:instrText>
          </w:r>
          <w:r w:rsidR="00513ED5" w:rsidRPr="007A5148">
            <w:rPr>
              <w:lang w:bidi="en-US"/>
            </w:rPr>
            <w:fldChar w:fldCharType="separate"/>
          </w:r>
          <w:r w:rsidR="001B6365">
            <w:rPr>
              <w:noProof/>
              <w:lang w:bidi="en-US"/>
            </w:rPr>
            <w:t>(Gottschalk, 2001)</w:t>
          </w:r>
          <w:r w:rsidR="00513ED5" w:rsidRPr="007A5148">
            <w:rPr>
              <w:lang w:bidi="en-US"/>
            </w:rPr>
            <w:fldChar w:fldCharType="end"/>
          </w:r>
        </w:sdtContent>
      </w:sdt>
      <w:r w:rsidR="00513ED5" w:rsidRPr="007A5148">
        <w:rPr>
          <w:lang w:bidi="en-US"/>
        </w:rPr>
        <w:t xml:space="preserve">, </w:t>
      </w:r>
      <w:r w:rsidR="00513ED5" w:rsidRPr="007A5148">
        <w:rPr>
          <w:i/>
          <w:lang w:bidi="en-US"/>
        </w:rPr>
        <w:t xml:space="preserve">IS menadžer </w:t>
      </w:r>
      <w:sdt>
        <w:sdtPr>
          <w:rPr>
            <w:i/>
            <w:lang w:bidi="en-US"/>
          </w:rPr>
          <w:id w:val="-1401740368"/>
          <w:citation/>
        </w:sdtPr>
        <w:sdtEndPr/>
        <w:sdtContent>
          <w:r w:rsidR="00513ED5" w:rsidRPr="007A5148">
            <w:rPr>
              <w:i/>
              <w:lang w:bidi="en-US"/>
            </w:rPr>
            <w:fldChar w:fldCharType="begin"/>
          </w:r>
          <w:r w:rsidR="00E96776">
            <w:rPr>
              <w:lang w:bidi="en-US"/>
            </w:rPr>
            <w:instrText xml:space="preserve">CITATION Mađ09 \t  \m Man14 \t  \l 1050 </w:instrText>
          </w:r>
          <w:r w:rsidR="00513ED5" w:rsidRPr="007A5148">
            <w:rPr>
              <w:i/>
              <w:lang w:bidi="en-US"/>
            </w:rPr>
            <w:fldChar w:fldCharType="separate"/>
          </w:r>
          <w:r w:rsidR="001B6365">
            <w:rPr>
              <w:noProof/>
              <w:lang w:bidi="en-US"/>
            </w:rPr>
            <w:t>(Mađarić, Krakar, &amp; Lovrek, 2009; Manfreda &amp; Štemberger, 2014)</w:t>
          </w:r>
          <w:r w:rsidR="00513ED5" w:rsidRPr="007A5148">
            <w:rPr>
              <w:i/>
              <w:lang w:bidi="en-US"/>
            </w:rPr>
            <w:fldChar w:fldCharType="end"/>
          </w:r>
        </w:sdtContent>
      </w:sdt>
      <w:r w:rsidR="00513ED5" w:rsidRPr="007A5148">
        <w:rPr>
          <w:lang w:bidi="en-US"/>
        </w:rPr>
        <w:t xml:space="preserve">. </w:t>
      </w:r>
      <w:r w:rsidR="00BE4580" w:rsidRPr="007A5148">
        <w:rPr>
          <w:lang w:bidi="en-US"/>
        </w:rPr>
        <w:t>V</w:t>
      </w:r>
      <w:r w:rsidR="00F2266E" w:rsidRPr="007A5148">
        <w:rPr>
          <w:lang w:bidi="en-US"/>
        </w:rPr>
        <w:t>remenski kontekst</w:t>
      </w:r>
      <w:r w:rsidR="00513ED5" w:rsidRPr="007A5148">
        <w:rPr>
          <w:lang w:bidi="en-US"/>
        </w:rPr>
        <w:t xml:space="preserve"> promjen</w:t>
      </w:r>
      <w:r w:rsidR="00BE4580" w:rsidRPr="007A5148">
        <w:rPr>
          <w:lang w:bidi="en-US"/>
        </w:rPr>
        <w:t xml:space="preserve">e imena odgovorne osobe za IKT pokazuje </w:t>
      </w:r>
      <w:r w:rsidR="00513ED5" w:rsidRPr="007A5148">
        <w:rPr>
          <w:lang w:bidi="en-US"/>
        </w:rPr>
        <w:t>da od 60</w:t>
      </w:r>
      <w:r w:rsidR="0066026F">
        <w:rPr>
          <w:lang w:bidi="en-US"/>
        </w:rPr>
        <w:t>-</w:t>
      </w:r>
      <w:r w:rsidR="00513ED5" w:rsidRPr="007A5148">
        <w:rPr>
          <w:lang w:bidi="en-US"/>
        </w:rPr>
        <w:t>ih do ranih 80</w:t>
      </w:r>
      <w:r w:rsidR="0066026F">
        <w:rPr>
          <w:lang w:bidi="en-US"/>
        </w:rPr>
        <w:t>-</w:t>
      </w:r>
      <w:r w:rsidR="00513ED5" w:rsidRPr="007A5148">
        <w:rPr>
          <w:lang w:bidi="en-US"/>
        </w:rPr>
        <w:t xml:space="preserve">ih </w:t>
      </w:r>
      <w:r w:rsidR="00BE4580" w:rsidRPr="007A5148">
        <w:rPr>
          <w:lang w:bidi="en-US"/>
        </w:rPr>
        <w:t>prevladava</w:t>
      </w:r>
      <w:r w:rsidR="00513ED5" w:rsidRPr="007A5148">
        <w:rPr>
          <w:lang w:bidi="en-US"/>
        </w:rPr>
        <w:t xml:space="preserve"> naziv </w:t>
      </w:r>
      <w:r w:rsidR="00513ED5" w:rsidRPr="007A5148">
        <w:rPr>
          <w:i/>
          <w:lang w:bidi="en-US"/>
        </w:rPr>
        <w:t>EDP menadžer</w:t>
      </w:r>
      <w:r w:rsidR="006D050C" w:rsidRPr="007A5148">
        <w:rPr>
          <w:lang w:bidi="en-US"/>
        </w:rPr>
        <w:t xml:space="preserve">, </w:t>
      </w:r>
      <w:r w:rsidR="00F2266E" w:rsidRPr="007A5148">
        <w:rPr>
          <w:lang w:bidi="en-US"/>
        </w:rPr>
        <w:t xml:space="preserve">a </w:t>
      </w:r>
      <w:r w:rsidR="006D050C" w:rsidRPr="007A5148">
        <w:rPr>
          <w:lang w:bidi="en-US"/>
        </w:rPr>
        <w:t>od 80</w:t>
      </w:r>
      <w:r w:rsidR="0066026F">
        <w:rPr>
          <w:lang w:bidi="en-US"/>
        </w:rPr>
        <w:t>-</w:t>
      </w:r>
      <w:r w:rsidR="006D050C" w:rsidRPr="007A5148">
        <w:rPr>
          <w:lang w:bidi="en-US"/>
        </w:rPr>
        <w:t xml:space="preserve">ih do </w:t>
      </w:r>
      <w:r w:rsidR="00513ED5" w:rsidRPr="007A5148">
        <w:rPr>
          <w:lang w:bidi="en-US"/>
        </w:rPr>
        <w:t>90</w:t>
      </w:r>
      <w:r w:rsidR="0066026F">
        <w:rPr>
          <w:lang w:bidi="en-US"/>
        </w:rPr>
        <w:t>-</w:t>
      </w:r>
      <w:r w:rsidR="00513ED5" w:rsidRPr="007A5148">
        <w:rPr>
          <w:lang w:bidi="en-US"/>
        </w:rPr>
        <w:t xml:space="preserve">ih </w:t>
      </w:r>
      <w:r w:rsidR="00513ED5" w:rsidRPr="007A5148">
        <w:rPr>
          <w:i/>
          <w:lang w:bidi="en-US"/>
        </w:rPr>
        <w:t>MIS menadžer</w:t>
      </w:r>
      <w:r w:rsidR="00F2266E" w:rsidRPr="007A5148">
        <w:rPr>
          <w:i/>
          <w:lang w:bidi="en-US"/>
        </w:rPr>
        <w:t>,</w:t>
      </w:r>
      <w:r w:rsidR="00F2266E" w:rsidRPr="007A5148">
        <w:rPr>
          <w:lang w:bidi="en-US"/>
        </w:rPr>
        <w:t xml:space="preserve"> iako su rane 80</w:t>
      </w:r>
      <w:r w:rsidR="0066026F">
        <w:rPr>
          <w:lang w:bidi="en-US"/>
        </w:rPr>
        <w:t>-</w:t>
      </w:r>
      <w:r w:rsidR="00F2266E" w:rsidRPr="007A5148">
        <w:rPr>
          <w:lang w:bidi="en-US"/>
        </w:rPr>
        <w:t xml:space="preserve">e godine poznate po ustanovljenju pojma </w:t>
      </w:r>
      <w:r w:rsidR="00F2266E" w:rsidRPr="007A5148">
        <w:rPr>
          <w:i/>
          <w:lang w:bidi="en-US"/>
        </w:rPr>
        <w:t>IT menadžer (CIO)</w:t>
      </w:r>
      <w:r w:rsidR="00513ED5" w:rsidRPr="007A5148">
        <w:rPr>
          <w:lang w:bidi="en-US"/>
        </w:rPr>
        <w:t xml:space="preserve">. Korišteni su i drugi kolokvijalni nazivi poput </w:t>
      </w:r>
      <w:r w:rsidR="00513ED5" w:rsidRPr="007A5148">
        <w:rPr>
          <w:i/>
          <w:lang w:bidi="en-US"/>
        </w:rPr>
        <w:t>IT direktor</w:t>
      </w:r>
      <w:r w:rsidR="00513ED5" w:rsidRPr="007A5148">
        <w:rPr>
          <w:lang w:bidi="en-US"/>
        </w:rPr>
        <w:t xml:space="preserve">, </w:t>
      </w:r>
      <w:r w:rsidR="00F2266E" w:rsidRPr="007A5148">
        <w:rPr>
          <w:i/>
          <w:lang w:bidi="en-US"/>
        </w:rPr>
        <w:t>Z</w:t>
      </w:r>
      <w:r w:rsidR="00513ED5" w:rsidRPr="007A5148">
        <w:rPr>
          <w:i/>
          <w:lang w:bidi="en-US"/>
        </w:rPr>
        <w:t>amjenik predsjednika</w:t>
      </w:r>
      <w:r w:rsidR="00F2266E" w:rsidRPr="007A5148">
        <w:rPr>
          <w:i/>
          <w:lang w:bidi="en-US"/>
        </w:rPr>
        <w:t xml:space="preserve"> za</w:t>
      </w:r>
      <w:r w:rsidR="00513ED5" w:rsidRPr="007A5148">
        <w:rPr>
          <w:i/>
          <w:lang w:bidi="en-US"/>
        </w:rPr>
        <w:t xml:space="preserve"> IT</w:t>
      </w:r>
      <w:r w:rsidR="00513ED5" w:rsidRPr="007A5148">
        <w:rPr>
          <w:lang w:bidi="en-US"/>
        </w:rPr>
        <w:t xml:space="preserve">, </w:t>
      </w:r>
      <w:r w:rsidR="00F2266E" w:rsidRPr="007A5148">
        <w:rPr>
          <w:i/>
          <w:lang w:bidi="en-US"/>
        </w:rPr>
        <w:t>D</w:t>
      </w:r>
      <w:r w:rsidR="00513ED5" w:rsidRPr="007A5148">
        <w:rPr>
          <w:i/>
          <w:lang w:bidi="en-US"/>
        </w:rPr>
        <w:t>irektor informacijskih resursa</w:t>
      </w:r>
      <w:r w:rsidR="00513ED5" w:rsidRPr="007A5148">
        <w:rPr>
          <w:lang w:bidi="en-US"/>
        </w:rPr>
        <w:t xml:space="preserve"> i </w:t>
      </w:r>
      <w:r w:rsidR="00513ED5" w:rsidRPr="007A5148">
        <w:rPr>
          <w:i/>
          <w:lang w:bidi="en-US"/>
        </w:rPr>
        <w:t>Direktor IT-a</w:t>
      </w:r>
      <w:r w:rsidR="00513ED5" w:rsidRPr="007A5148">
        <w:rPr>
          <w:lang w:bidi="en-US"/>
        </w:rPr>
        <w:t xml:space="preserve"> </w:t>
      </w:r>
      <w:sdt>
        <w:sdtPr>
          <w:rPr>
            <w:lang w:bidi="en-US"/>
          </w:rPr>
          <w:id w:val="1930150420"/>
          <w:citation/>
        </w:sdtPr>
        <w:sdtEndPr/>
        <w:sdtContent>
          <w:r w:rsidR="00513ED5" w:rsidRPr="007A5148">
            <w:rPr>
              <w:lang w:bidi="en-US"/>
            </w:rPr>
            <w:fldChar w:fldCharType="begin"/>
          </w:r>
          <w:r w:rsidR="007B5AD3" w:rsidRPr="007A5148">
            <w:rPr>
              <w:lang w:bidi="en-US"/>
            </w:rPr>
            <w:instrText xml:space="preserve">CITATION Gro931 \t  \m Pep99 \t  \l 1050 </w:instrText>
          </w:r>
          <w:r w:rsidR="00513ED5" w:rsidRPr="007A5148">
            <w:rPr>
              <w:lang w:bidi="en-US"/>
            </w:rPr>
            <w:fldChar w:fldCharType="separate"/>
          </w:r>
          <w:r w:rsidR="001B6365">
            <w:rPr>
              <w:noProof/>
              <w:lang w:bidi="en-US"/>
            </w:rPr>
            <w:t>(Grover, Jeong, Kettinger, &amp; Lee, 1993; Peppard, 2001)</w:t>
          </w:r>
          <w:r w:rsidR="00513ED5" w:rsidRPr="007A5148">
            <w:rPr>
              <w:lang w:bidi="en-US"/>
            </w:rPr>
            <w:fldChar w:fldCharType="end"/>
          </w:r>
        </w:sdtContent>
      </w:sdt>
      <w:r w:rsidR="00513ED5" w:rsidRPr="007A5148">
        <w:rPr>
          <w:lang w:bidi="en-US"/>
        </w:rPr>
        <w:t>. Od 90</w:t>
      </w:r>
      <w:r w:rsidR="0066026F">
        <w:rPr>
          <w:lang w:bidi="en-US"/>
        </w:rPr>
        <w:t>-</w:t>
      </w:r>
      <w:r w:rsidR="00513ED5" w:rsidRPr="007A5148">
        <w:rPr>
          <w:lang w:bidi="en-US"/>
        </w:rPr>
        <w:t xml:space="preserve">ih godina po sve do danas uobičajeni su izrazi </w:t>
      </w:r>
      <w:r w:rsidR="00513ED5" w:rsidRPr="007A5148">
        <w:rPr>
          <w:i/>
          <w:lang w:bidi="en-US"/>
        </w:rPr>
        <w:t>CIO</w:t>
      </w:r>
      <w:r w:rsidR="00513ED5" w:rsidRPr="007A5148">
        <w:rPr>
          <w:lang w:bidi="en-US"/>
        </w:rPr>
        <w:t xml:space="preserve">, </w:t>
      </w:r>
      <w:r w:rsidR="00513ED5" w:rsidRPr="007A5148">
        <w:rPr>
          <w:i/>
          <w:lang w:bidi="en-US"/>
        </w:rPr>
        <w:t>IT menadžer</w:t>
      </w:r>
      <w:r w:rsidR="00F2266E" w:rsidRPr="007A5148">
        <w:rPr>
          <w:i/>
          <w:lang w:bidi="en-US"/>
        </w:rPr>
        <w:t xml:space="preserve"> </w:t>
      </w:r>
      <w:r w:rsidR="00F2266E" w:rsidRPr="007A5148">
        <w:rPr>
          <w:lang w:bidi="en-US"/>
        </w:rPr>
        <w:t xml:space="preserve">te </w:t>
      </w:r>
      <w:r w:rsidR="00513ED5" w:rsidRPr="007A5148">
        <w:rPr>
          <w:i/>
          <w:lang w:bidi="en-US"/>
        </w:rPr>
        <w:t>IS menadžer</w:t>
      </w:r>
      <w:r w:rsidR="00513ED5" w:rsidRPr="007A5148">
        <w:rPr>
          <w:lang w:bidi="en-US"/>
        </w:rPr>
        <w:t>.</w:t>
      </w:r>
    </w:p>
    <w:p w:rsidR="00513ED5" w:rsidRPr="007A5148" w:rsidRDefault="00513ED5" w:rsidP="00513ED5">
      <w:pPr>
        <w:rPr>
          <w:lang w:bidi="en-US"/>
        </w:rPr>
      </w:pPr>
      <w:r w:rsidRPr="007A5148">
        <w:rPr>
          <w:lang w:bidi="en-US"/>
        </w:rPr>
        <w:t xml:space="preserve">U Hrvatskoj se, umjesto CIO, koriste nazivi </w:t>
      </w:r>
      <w:r w:rsidRPr="007A5148">
        <w:rPr>
          <w:i/>
          <w:lang w:bidi="en-US"/>
        </w:rPr>
        <w:t>IT menadžer</w:t>
      </w:r>
      <w:r w:rsidRPr="007A5148">
        <w:rPr>
          <w:lang w:bidi="en-US"/>
        </w:rPr>
        <w:t xml:space="preserve"> ili </w:t>
      </w:r>
      <w:r w:rsidR="00F2266E" w:rsidRPr="007A5148">
        <w:rPr>
          <w:i/>
          <w:lang w:bidi="en-US"/>
        </w:rPr>
        <w:t>D</w:t>
      </w:r>
      <w:r w:rsidRPr="007A5148">
        <w:rPr>
          <w:i/>
          <w:lang w:bidi="en-US"/>
        </w:rPr>
        <w:t>irektor informatike</w:t>
      </w:r>
      <w:r w:rsidRPr="007A5148">
        <w:rPr>
          <w:lang w:bidi="en-US"/>
        </w:rPr>
        <w:t xml:space="preserve"> i u ovoj disertaciji se koristi ta</w:t>
      </w:r>
      <w:r w:rsidR="006D050C" w:rsidRPr="007A5148">
        <w:rPr>
          <w:lang w:bidi="en-US"/>
        </w:rPr>
        <w:t xml:space="preserve"> prva</w:t>
      </w:r>
      <w:r w:rsidRPr="007A5148">
        <w:rPr>
          <w:lang w:bidi="en-US"/>
        </w:rPr>
        <w:t xml:space="preserve"> pohrvaćena inačica.</w:t>
      </w:r>
      <w:r w:rsidR="00DE2D44" w:rsidRPr="007A5148">
        <w:rPr>
          <w:lang w:bidi="en-US"/>
        </w:rPr>
        <w:t xml:space="preserve"> Očito je</w:t>
      </w:r>
      <w:r w:rsidR="00E96776">
        <w:rPr>
          <w:lang w:bidi="en-US"/>
        </w:rPr>
        <w:t xml:space="preserve"> kako postoji</w:t>
      </w:r>
      <w:r w:rsidR="00DE2D44" w:rsidRPr="007A5148">
        <w:rPr>
          <w:lang w:bidi="en-US"/>
        </w:rPr>
        <w:t xml:space="preserve"> preklapanje nekih naziva za IT menadžera u zadnjih 30</w:t>
      </w:r>
      <w:r w:rsidR="006D7400">
        <w:rPr>
          <w:lang w:bidi="en-US"/>
        </w:rPr>
        <w:t>-</w:t>
      </w:r>
      <w:r w:rsidR="00DE2D44" w:rsidRPr="007A5148">
        <w:rPr>
          <w:lang w:bidi="en-US"/>
        </w:rPr>
        <w:t xml:space="preserve">ak godina kako prikazuje </w:t>
      </w:r>
      <w:r w:rsidR="00DE2D44" w:rsidRPr="007A5148">
        <w:rPr>
          <w:lang w:bidi="en-US"/>
        </w:rPr>
        <w:fldChar w:fldCharType="begin"/>
      </w:r>
      <w:r w:rsidR="00DE2D44" w:rsidRPr="007A5148">
        <w:rPr>
          <w:lang w:bidi="en-US"/>
        </w:rPr>
        <w:instrText xml:space="preserve"> REF  _Ref430458958 \* Lower \h \r </w:instrText>
      </w:r>
      <w:r w:rsidR="00DE2D44" w:rsidRPr="007A5148">
        <w:rPr>
          <w:lang w:bidi="en-US"/>
        </w:rPr>
      </w:r>
      <w:r w:rsidR="00DE2D44" w:rsidRPr="007A5148">
        <w:rPr>
          <w:lang w:bidi="en-US"/>
        </w:rPr>
        <w:fldChar w:fldCharType="separate"/>
      </w:r>
      <w:r w:rsidR="00F94A1E">
        <w:rPr>
          <w:lang w:bidi="en-US"/>
        </w:rPr>
        <w:t xml:space="preserve">tablica 4. </w:t>
      </w:r>
      <w:r w:rsidR="00DE2D44" w:rsidRPr="007A5148">
        <w:rPr>
          <w:lang w:bidi="en-US"/>
        </w:rPr>
        <w:fldChar w:fldCharType="end"/>
      </w:r>
    </w:p>
    <w:p w:rsidR="00513ED5" w:rsidRPr="007A5148" w:rsidRDefault="008A7FD7" w:rsidP="00594E04">
      <w:pPr>
        <w:pStyle w:val="Opistablice"/>
      </w:pPr>
      <w:bookmarkStart w:id="48" w:name="_Ref430458958"/>
      <w:bookmarkStart w:id="49" w:name="_Toc462787901"/>
      <w:r w:rsidRPr="007A5148">
        <w:lastRenderedPageBreak/>
        <w:t>Pregled n</w:t>
      </w:r>
      <w:r w:rsidR="00513ED5" w:rsidRPr="007A5148">
        <w:t>azi</w:t>
      </w:r>
      <w:r w:rsidR="004E4206">
        <w:t>v</w:t>
      </w:r>
      <w:r w:rsidRPr="007A5148">
        <w:t>a</w:t>
      </w:r>
      <w:r w:rsidR="00513ED5" w:rsidRPr="007A5148">
        <w:t xml:space="preserve"> za funkciju IT menadžera od počet</w:t>
      </w:r>
      <w:r w:rsidR="00942747">
        <w:t>a</w:t>
      </w:r>
      <w:r w:rsidR="00513ED5" w:rsidRPr="007A5148">
        <w:t>ka</w:t>
      </w:r>
      <w:r w:rsidR="00E74785">
        <w:t xml:space="preserve"> proučavanja</w:t>
      </w:r>
      <w:r w:rsidR="00513ED5" w:rsidRPr="007A5148">
        <w:t xml:space="preserve"> do danas</w:t>
      </w:r>
      <w:bookmarkEnd w:id="48"/>
      <w:bookmarkEnd w:id="49"/>
    </w:p>
    <w:tbl>
      <w:tblPr>
        <w:tblStyle w:val="TableGrid"/>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53"/>
        <w:gridCol w:w="4536"/>
      </w:tblGrid>
      <w:tr w:rsidR="00513ED5" w:rsidRPr="007A5148" w:rsidTr="00E96776">
        <w:trPr>
          <w:trHeight w:val="664"/>
        </w:trPr>
        <w:tc>
          <w:tcPr>
            <w:tcW w:w="4253" w:type="dxa"/>
            <w:shd w:val="clear" w:color="auto" w:fill="B8CCE4" w:themeFill="accent1" w:themeFillTint="66"/>
            <w:vAlign w:val="center"/>
          </w:tcPr>
          <w:p w:rsidR="00513ED5" w:rsidRPr="00E96776" w:rsidRDefault="001D31D4" w:rsidP="00166573">
            <w:pPr>
              <w:pStyle w:val="Sednjaslovautablici10pt"/>
              <w:rPr>
                <w:rStyle w:val="Emphasis"/>
                <w:i w:val="0"/>
                <w:iCs w:val="0"/>
              </w:rPr>
            </w:pPr>
            <w:r w:rsidRPr="00E96776">
              <w:rPr>
                <w:rStyle w:val="Emphasis"/>
                <w:i w:val="0"/>
                <w:iCs w:val="0"/>
              </w:rPr>
              <w:t>Različiti n</w:t>
            </w:r>
            <w:r w:rsidR="00513ED5" w:rsidRPr="00E96776">
              <w:rPr>
                <w:rStyle w:val="Emphasis"/>
                <w:i w:val="0"/>
                <w:iCs w:val="0"/>
              </w:rPr>
              <w:t>azivi za IT menadžera</w:t>
            </w:r>
          </w:p>
        </w:tc>
        <w:tc>
          <w:tcPr>
            <w:tcW w:w="4536" w:type="dxa"/>
            <w:shd w:val="clear" w:color="auto" w:fill="B8CCE4" w:themeFill="accent1" w:themeFillTint="66"/>
            <w:vAlign w:val="center"/>
          </w:tcPr>
          <w:p w:rsidR="00513ED5" w:rsidRPr="007A5148" w:rsidRDefault="00513ED5" w:rsidP="00166573">
            <w:pPr>
              <w:pStyle w:val="Sednjaslovautablici10pt"/>
              <w:rPr>
                <w:rStyle w:val="Emphasis"/>
                <w:b w:val="0"/>
                <w:i w:val="0"/>
                <w:iCs w:val="0"/>
                <w:sz w:val="22"/>
              </w:rPr>
            </w:pPr>
            <w:r w:rsidRPr="00E96776">
              <w:rPr>
                <w:rStyle w:val="Emphasis"/>
                <w:i w:val="0"/>
                <w:iCs w:val="0"/>
              </w:rPr>
              <w:t>Autor</w:t>
            </w:r>
            <w:r w:rsidR="00733348" w:rsidRPr="00E96776">
              <w:rPr>
                <w:rStyle w:val="Emphasis"/>
                <w:i w:val="0"/>
                <w:iCs w:val="0"/>
              </w:rPr>
              <w:t>i</w:t>
            </w:r>
            <w:r w:rsidRPr="00E96776">
              <w:rPr>
                <w:rStyle w:val="Emphasis"/>
                <w:i w:val="0"/>
                <w:iCs w:val="0"/>
              </w:rPr>
              <w:t>:</w:t>
            </w:r>
          </w:p>
        </w:tc>
      </w:tr>
      <w:tr w:rsidR="00513ED5" w:rsidRPr="007A5148" w:rsidTr="00E96776">
        <w:tc>
          <w:tcPr>
            <w:tcW w:w="4253" w:type="dxa"/>
            <w:vAlign w:val="center"/>
          </w:tcPr>
          <w:p w:rsidR="00513ED5" w:rsidRPr="00E96776" w:rsidRDefault="00513ED5" w:rsidP="00166573">
            <w:pPr>
              <w:pStyle w:val="SitnaslobvautabliciNormal"/>
              <w:rPr>
                <w:rStyle w:val="SitnaslovautabliciChar"/>
              </w:rPr>
            </w:pPr>
            <w:r w:rsidRPr="00E96776">
              <w:rPr>
                <w:rStyle w:val="SitnaslovautabliciChar"/>
              </w:rPr>
              <w:t>EDP</w:t>
            </w:r>
            <w:r w:rsidR="00F467FB" w:rsidRPr="00E96776">
              <w:rPr>
                <w:rStyle w:val="SitnaslovautabliciChar"/>
              </w:rPr>
              <w:t xml:space="preserve"> </w:t>
            </w:r>
            <w:r w:rsidR="006D7400">
              <w:rPr>
                <w:rStyle w:val="SitnaslovautabliciChar"/>
              </w:rPr>
              <w:t>–</w:t>
            </w:r>
            <w:r w:rsidRPr="00E96776">
              <w:rPr>
                <w:rStyle w:val="SitnaslovautabliciChar"/>
              </w:rPr>
              <w:t xml:space="preserve"> electronic data processing manager</w:t>
            </w:r>
          </w:p>
        </w:tc>
        <w:tc>
          <w:tcPr>
            <w:tcW w:w="4536" w:type="dxa"/>
            <w:vAlign w:val="center"/>
          </w:tcPr>
          <w:p w:rsidR="00513ED5" w:rsidRPr="00E96776" w:rsidRDefault="00237E75" w:rsidP="00166573">
            <w:pPr>
              <w:pStyle w:val="SitnaslobvautabliciNormal"/>
              <w:rPr>
                <w:rStyle w:val="SitnaslovautabliciChar"/>
              </w:rPr>
            </w:pPr>
            <w:sdt>
              <w:sdtPr>
                <w:rPr>
                  <w:rStyle w:val="SitnaslovautabliciChar"/>
                </w:rPr>
                <w:id w:val="-1059402443"/>
                <w:citation/>
              </w:sdtPr>
              <w:sdtEndPr>
                <w:rPr>
                  <w:rStyle w:val="SitnaslovautabliciChar"/>
                </w:rPr>
              </w:sdtEndPr>
              <w:sdtContent>
                <w:r w:rsidR="002063E3" w:rsidRPr="00E96776">
                  <w:rPr>
                    <w:rStyle w:val="SitnaslovautabliciChar"/>
                  </w:rPr>
                  <w:fldChar w:fldCharType="begin"/>
                </w:r>
                <w:r w:rsidR="001A41D8" w:rsidRPr="00E96776">
                  <w:rPr>
                    <w:rStyle w:val="SitnaslovautabliciChar"/>
                  </w:rPr>
                  <w:instrText xml:space="preserve">CITATION Ive81 \l 1050 </w:instrText>
                </w:r>
                <w:r w:rsidR="002063E3" w:rsidRPr="00E96776">
                  <w:rPr>
                    <w:rStyle w:val="SitnaslovautabliciChar"/>
                  </w:rPr>
                  <w:fldChar w:fldCharType="separate"/>
                </w:r>
                <w:r w:rsidR="001B6365" w:rsidRPr="00353F54">
                  <w:rPr>
                    <w:rStyle w:val="SitnaslovautabliciChar"/>
                  </w:rPr>
                  <w:t>(Ives &amp; Olson, 1981)</w:t>
                </w:r>
                <w:r w:rsidR="002063E3" w:rsidRPr="00E96776">
                  <w:rPr>
                    <w:rStyle w:val="SitnaslovautabliciChar"/>
                  </w:rPr>
                  <w:fldChar w:fldCharType="end"/>
                </w:r>
              </w:sdtContent>
            </w:sdt>
          </w:p>
        </w:tc>
      </w:tr>
      <w:tr w:rsidR="00513ED5" w:rsidRPr="007A5148" w:rsidTr="00E96776">
        <w:tc>
          <w:tcPr>
            <w:tcW w:w="4253" w:type="dxa"/>
            <w:vAlign w:val="center"/>
          </w:tcPr>
          <w:p w:rsidR="00513ED5" w:rsidRPr="00E96776" w:rsidRDefault="00FD519C" w:rsidP="00166573">
            <w:pPr>
              <w:pStyle w:val="SitnaslobvautabliciNormal"/>
              <w:rPr>
                <w:rStyle w:val="SitnaslovautabliciChar"/>
              </w:rPr>
            </w:pPr>
            <w:r w:rsidRPr="00E96776">
              <w:rPr>
                <w:rStyle w:val="SitnaslovautabliciChar"/>
              </w:rPr>
              <w:t xml:space="preserve">MIS </w:t>
            </w:r>
            <w:r w:rsidR="006D7400">
              <w:rPr>
                <w:rStyle w:val="SitnaslovautabliciChar"/>
              </w:rPr>
              <w:t>–</w:t>
            </w:r>
            <w:r w:rsidR="00F467FB" w:rsidRPr="00E96776">
              <w:rPr>
                <w:rStyle w:val="SitnaslovautabliciChar"/>
              </w:rPr>
              <w:t xml:space="preserve"> </w:t>
            </w:r>
            <w:r w:rsidRPr="00E96776">
              <w:rPr>
                <w:rStyle w:val="SitnaslovautabliciChar"/>
              </w:rPr>
              <w:t>informat</w:t>
            </w:r>
            <w:r w:rsidR="00B168CB" w:rsidRPr="00E96776">
              <w:rPr>
                <w:rStyle w:val="SitnaslovautabliciChar"/>
              </w:rPr>
              <w:t>i</w:t>
            </w:r>
            <w:r w:rsidRPr="00E96776">
              <w:rPr>
                <w:rStyle w:val="SitnaslovautabliciChar"/>
              </w:rPr>
              <w:t>on system</w:t>
            </w:r>
            <w:r w:rsidR="00B168CB" w:rsidRPr="00E96776">
              <w:rPr>
                <w:rStyle w:val="SitnaslovautabliciChar"/>
              </w:rPr>
              <w:t>s</w:t>
            </w:r>
            <w:r w:rsidR="00F467FB" w:rsidRPr="00E96776">
              <w:rPr>
                <w:rStyle w:val="SitnaslovautabliciChar"/>
              </w:rPr>
              <w:t xml:space="preserve"> manager</w:t>
            </w:r>
          </w:p>
        </w:tc>
        <w:tc>
          <w:tcPr>
            <w:tcW w:w="4536" w:type="dxa"/>
          </w:tcPr>
          <w:p w:rsidR="004B08E3" w:rsidRPr="00E96776" w:rsidRDefault="00237E75" w:rsidP="00166573">
            <w:pPr>
              <w:pStyle w:val="SitnaslobvautabliciNormal"/>
              <w:rPr>
                <w:rStyle w:val="SitnaslovautabliciChar"/>
              </w:rPr>
            </w:pPr>
            <w:sdt>
              <w:sdtPr>
                <w:rPr>
                  <w:rStyle w:val="SitnaslovautabliciChar"/>
                </w:rPr>
                <w:id w:val="-644270075"/>
                <w:citation/>
              </w:sdtPr>
              <w:sdtEndPr>
                <w:rPr>
                  <w:rStyle w:val="SitnaslovautabliciChar"/>
                </w:rPr>
              </w:sdtEndPr>
              <w:sdtContent>
                <w:r w:rsidR="0025715B" w:rsidRPr="00E96776">
                  <w:rPr>
                    <w:rStyle w:val="SitnaslovautabliciChar"/>
                  </w:rPr>
                  <w:fldChar w:fldCharType="begin"/>
                </w:r>
                <w:r w:rsidR="001A41D8" w:rsidRPr="00E96776">
                  <w:rPr>
                    <w:rStyle w:val="SitnaslovautabliciChar"/>
                  </w:rPr>
                  <w:instrText xml:space="preserve">CITATION Ive81 \l 1050 </w:instrText>
                </w:r>
                <w:r w:rsidR="004B08E3" w:rsidRPr="00E96776">
                  <w:rPr>
                    <w:rStyle w:val="SitnaslovautabliciChar"/>
                  </w:rPr>
                  <w:instrText xml:space="preserve"> \m Mer09</w:instrText>
                </w:r>
                <w:r w:rsidR="0025715B" w:rsidRPr="00E96776">
                  <w:rPr>
                    <w:rStyle w:val="SitnaslovautabliciChar"/>
                  </w:rPr>
                  <w:fldChar w:fldCharType="separate"/>
                </w:r>
                <w:r w:rsidR="001B6365" w:rsidRPr="00353F54">
                  <w:rPr>
                    <w:rStyle w:val="SitnaslovautabliciChar"/>
                  </w:rPr>
                  <w:t>(Ives &amp; Olson, 1981; Merhout, Havelka, &amp; Hick, 2009)</w:t>
                </w:r>
                <w:r w:rsidR="0025715B" w:rsidRPr="00E96776">
                  <w:rPr>
                    <w:rStyle w:val="SitnaslovautabliciChar"/>
                  </w:rPr>
                  <w:fldChar w:fldCharType="end"/>
                </w:r>
              </w:sdtContent>
            </w:sdt>
          </w:p>
        </w:tc>
      </w:tr>
      <w:tr w:rsidR="00F2266E" w:rsidRPr="007A5148" w:rsidTr="00E96776">
        <w:tc>
          <w:tcPr>
            <w:tcW w:w="4253" w:type="dxa"/>
            <w:vAlign w:val="center"/>
          </w:tcPr>
          <w:p w:rsidR="00F2266E" w:rsidRPr="00E96776" w:rsidRDefault="00B168CB" w:rsidP="00166573">
            <w:pPr>
              <w:pStyle w:val="SitnaslobvautabliciNormal"/>
              <w:rPr>
                <w:rStyle w:val="SitnaslovautabliciChar"/>
              </w:rPr>
            </w:pPr>
            <w:r w:rsidRPr="00E96776">
              <w:rPr>
                <w:rStyle w:val="SitnaslovautabliciChar"/>
              </w:rPr>
              <w:t>I/S executive</w:t>
            </w:r>
            <w:r w:rsidR="006D7400">
              <w:rPr>
                <w:rStyle w:val="SitnaslovautabliciChar"/>
              </w:rPr>
              <w:t>–</w:t>
            </w:r>
            <w:r w:rsidR="00F467FB" w:rsidRPr="00E96776">
              <w:rPr>
                <w:rStyle w:val="SitnaslovautabliciChar"/>
              </w:rPr>
              <w:t xml:space="preserve"> </w:t>
            </w:r>
            <w:r w:rsidRPr="00E96776">
              <w:rPr>
                <w:rStyle w:val="SitnaslovautabliciChar"/>
              </w:rPr>
              <w:t>informat</w:t>
            </w:r>
            <w:r w:rsidR="009A307D">
              <w:rPr>
                <w:rStyle w:val="SitnaslovautabliciChar"/>
              </w:rPr>
              <w:t>i</w:t>
            </w:r>
            <w:r w:rsidRPr="00E96776">
              <w:rPr>
                <w:rStyle w:val="SitnaslovautabliciChar"/>
              </w:rPr>
              <w:t>on systems executive</w:t>
            </w:r>
          </w:p>
        </w:tc>
        <w:tc>
          <w:tcPr>
            <w:tcW w:w="4536" w:type="dxa"/>
          </w:tcPr>
          <w:p w:rsidR="004B08E3" w:rsidRPr="00E96776" w:rsidRDefault="00237E75" w:rsidP="00166573">
            <w:pPr>
              <w:pStyle w:val="SitnaslobvautabliciNormal"/>
              <w:rPr>
                <w:rStyle w:val="SitnaslovautabliciChar"/>
              </w:rPr>
            </w:pPr>
            <w:sdt>
              <w:sdtPr>
                <w:rPr>
                  <w:rStyle w:val="SitnaslovautabliciChar"/>
                </w:rPr>
                <w:id w:val="-1467893830"/>
                <w:citation/>
              </w:sdtPr>
              <w:sdtEndPr>
                <w:rPr>
                  <w:rStyle w:val="SitnaslovautabliciChar"/>
                </w:rPr>
              </w:sdtEndPr>
              <w:sdtContent>
                <w:r w:rsidR="00F467FB" w:rsidRPr="00E96776">
                  <w:rPr>
                    <w:rStyle w:val="SitnaslovautabliciChar"/>
                  </w:rPr>
                  <w:fldChar w:fldCharType="begin"/>
                </w:r>
                <w:r w:rsidR="00F467FB" w:rsidRPr="00E96776">
                  <w:rPr>
                    <w:rStyle w:val="SitnaslovautabliciChar"/>
                  </w:rPr>
                  <w:instrText>CITATION Roc82 \t  \l 1050  \m Rob85</w:instrText>
                </w:r>
                <w:r w:rsidR="00F467FB" w:rsidRPr="00E96776">
                  <w:rPr>
                    <w:rStyle w:val="SitnaslovautabliciChar"/>
                  </w:rPr>
                  <w:fldChar w:fldCharType="separate"/>
                </w:r>
                <w:r w:rsidR="001B6365" w:rsidRPr="00353F54">
                  <w:rPr>
                    <w:rStyle w:val="SitnaslovautabliciChar"/>
                  </w:rPr>
                  <w:t>(Rockart, Ball, &amp; Bullen, 1982; Benjamin, Dickinson, &amp; Rockart, 1985)</w:t>
                </w:r>
                <w:r w:rsidR="00F467FB" w:rsidRPr="00E96776">
                  <w:rPr>
                    <w:rStyle w:val="SitnaslovautabliciChar"/>
                  </w:rPr>
                  <w:fldChar w:fldCharType="end"/>
                </w:r>
              </w:sdtContent>
            </w:sdt>
            <w:r w:rsidR="00F467FB" w:rsidRPr="00E96776">
              <w:rPr>
                <w:rStyle w:val="SitnaslovautabliciChar"/>
              </w:rPr>
              <w:t xml:space="preserve"> </w:t>
            </w:r>
          </w:p>
        </w:tc>
      </w:tr>
      <w:tr w:rsidR="00513ED5" w:rsidRPr="007A5148" w:rsidTr="00E96776">
        <w:tc>
          <w:tcPr>
            <w:tcW w:w="4253" w:type="dxa"/>
            <w:vAlign w:val="center"/>
          </w:tcPr>
          <w:p w:rsidR="00513ED5" w:rsidRPr="00E96776" w:rsidRDefault="00513ED5" w:rsidP="00166573">
            <w:pPr>
              <w:pStyle w:val="SitnaslobvautabliciNormal"/>
              <w:rPr>
                <w:rStyle w:val="SitnaslovautabliciChar"/>
              </w:rPr>
            </w:pPr>
            <w:r w:rsidRPr="00E96776">
              <w:rPr>
                <w:rStyle w:val="SitnaslovautabliciChar"/>
              </w:rPr>
              <w:t>CIO</w:t>
            </w:r>
            <w:r w:rsidR="00C733C9" w:rsidRPr="00E96776">
              <w:rPr>
                <w:rStyle w:val="SitnaslovautabliciChar"/>
              </w:rPr>
              <w:t xml:space="preserve"> </w:t>
            </w:r>
            <w:r w:rsidR="006D7400">
              <w:rPr>
                <w:rStyle w:val="SitnaslovautabliciChar"/>
              </w:rPr>
              <w:t>–</w:t>
            </w:r>
            <w:r w:rsidR="00F467FB" w:rsidRPr="00E96776">
              <w:rPr>
                <w:rStyle w:val="SitnaslovautabliciChar"/>
              </w:rPr>
              <w:t xml:space="preserve"> Chief informations officer </w:t>
            </w:r>
            <w:r w:rsidR="006D7400">
              <w:rPr>
                <w:rStyle w:val="SitnaslovautabliciChar"/>
              </w:rPr>
              <w:t>–</w:t>
            </w:r>
            <w:r w:rsidR="00F467FB" w:rsidRPr="00E96776">
              <w:rPr>
                <w:rStyle w:val="SitnaslovautabliciChar"/>
              </w:rPr>
              <w:t xml:space="preserve"> </w:t>
            </w:r>
            <w:r w:rsidR="00C733C9" w:rsidRPr="00E96776">
              <w:rPr>
                <w:rStyle w:val="SitnaslovautabliciChar"/>
              </w:rPr>
              <w:t>IT me</w:t>
            </w:r>
            <w:r w:rsidR="00F467FB" w:rsidRPr="00E96776">
              <w:rPr>
                <w:rStyle w:val="SitnaslovautabliciChar"/>
              </w:rPr>
              <w:t>nadžer</w:t>
            </w:r>
          </w:p>
        </w:tc>
        <w:tc>
          <w:tcPr>
            <w:tcW w:w="4536" w:type="dxa"/>
          </w:tcPr>
          <w:p w:rsidR="00513ED5" w:rsidRPr="00E96776" w:rsidRDefault="00237E75" w:rsidP="00166573">
            <w:pPr>
              <w:pStyle w:val="SitnaslobvautabliciNormal"/>
              <w:rPr>
                <w:rStyle w:val="SitnaslovautabliciChar"/>
              </w:rPr>
            </w:pPr>
            <w:sdt>
              <w:sdtPr>
                <w:rPr>
                  <w:rStyle w:val="SitnaslovautabliciChar"/>
                </w:rPr>
                <w:id w:val="-497269619"/>
                <w:citation/>
              </w:sdtPr>
              <w:sdtEndPr>
                <w:rPr>
                  <w:rStyle w:val="SitnaslovautabliciChar"/>
                </w:rPr>
              </w:sdtEndPr>
              <w:sdtContent>
                <w:r w:rsidR="0025715B" w:rsidRPr="00E96776">
                  <w:rPr>
                    <w:rStyle w:val="SitnaslovautabliciChar"/>
                  </w:rPr>
                  <w:fldChar w:fldCharType="begin"/>
                </w:r>
                <w:r w:rsidR="008862AC" w:rsidRPr="00E96776">
                  <w:rPr>
                    <w:rStyle w:val="SitnaslovautabliciChar"/>
                  </w:rPr>
                  <w:instrText xml:space="preserve">CITATION Syn81 \m Ste94 \m Wei09 \t  \m Gra10 \l 1050 </w:instrText>
                </w:r>
                <w:r w:rsidR="0025715B" w:rsidRPr="00E96776">
                  <w:rPr>
                    <w:rStyle w:val="SitnaslovautabliciChar"/>
                  </w:rPr>
                  <w:fldChar w:fldCharType="separate"/>
                </w:r>
                <w:r w:rsidR="001B6365" w:rsidRPr="00353F54">
                  <w:rPr>
                    <w:rStyle w:val="SitnaslovautabliciChar"/>
                  </w:rPr>
                  <w:t>(Synnott &amp; Gruber, 1981; Stephens &amp; Loughman, 1994; Weill &amp; Ross, 2009; Waller, Rubenstrunk, &amp; Hallenbeck, 2010)</w:t>
                </w:r>
                <w:r w:rsidR="0025715B" w:rsidRPr="00E96776">
                  <w:rPr>
                    <w:rStyle w:val="SitnaslovautabliciChar"/>
                  </w:rPr>
                  <w:fldChar w:fldCharType="end"/>
                </w:r>
              </w:sdtContent>
            </w:sdt>
          </w:p>
        </w:tc>
      </w:tr>
      <w:tr w:rsidR="00BE4580" w:rsidRPr="007A5148" w:rsidTr="00E96776">
        <w:tc>
          <w:tcPr>
            <w:tcW w:w="4253" w:type="dxa"/>
            <w:vAlign w:val="center"/>
          </w:tcPr>
          <w:p w:rsidR="00BE4580" w:rsidRPr="00E96776" w:rsidRDefault="00BE4580" w:rsidP="00166573">
            <w:pPr>
              <w:pStyle w:val="SitnaslobvautabliciNormal"/>
              <w:rPr>
                <w:rStyle w:val="SitnaslovautabliciChar"/>
              </w:rPr>
            </w:pPr>
            <w:r w:rsidRPr="00E96776">
              <w:rPr>
                <w:rStyle w:val="SitnaslovautabliciChar"/>
              </w:rPr>
              <w:t>CTO</w:t>
            </w:r>
            <w:r w:rsidR="006D7400">
              <w:rPr>
                <w:rStyle w:val="SitnaslovautabliciChar"/>
              </w:rPr>
              <w:t>–</w:t>
            </w:r>
            <w:r w:rsidR="00F467FB" w:rsidRPr="00E96776">
              <w:rPr>
                <w:rStyle w:val="SitnaslovautabliciChar"/>
              </w:rPr>
              <w:t xml:space="preserve"> </w:t>
            </w:r>
            <w:r w:rsidRPr="00E96776">
              <w:rPr>
                <w:rStyle w:val="SitnaslovautabliciChar"/>
              </w:rPr>
              <w:t xml:space="preserve">Chief Technology </w:t>
            </w:r>
            <w:r w:rsidR="00F467FB" w:rsidRPr="00E96776">
              <w:rPr>
                <w:rStyle w:val="SitnaslovautabliciChar"/>
              </w:rPr>
              <w:t>o</w:t>
            </w:r>
            <w:r w:rsidRPr="00E96776">
              <w:rPr>
                <w:rStyle w:val="SitnaslovautabliciChar"/>
              </w:rPr>
              <w:t>fficer</w:t>
            </w:r>
          </w:p>
        </w:tc>
        <w:tc>
          <w:tcPr>
            <w:tcW w:w="4536" w:type="dxa"/>
          </w:tcPr>
          <w:p w:rsidR="00BE4580" w:rsidRPr="00E96776" w:rsidRDefault="00237E75" w:rsidP="00166573">
            <w:pPr>
              <w:pStyle w:val="SitnaslobvautabliciNormal"/>
              <w:rPr>
                <w:rStyle w:val="SitnaslovautabliciChar"/>
              </w:rPr>
            </w:pPr>
            <w:sdt>
              <w:sdtPr>
                <w:rPr>
                  <w:rStyle w:val="SitnaslovautabliciChar"/>
                </w:rPr>
                <w:id w:val="98607987"/>
                <w:citation/>
              </w:sdtPr>
              <w:sdtEndPr>
                <w:rPr>
                  <w:rStyle w:val="SitnaslovautabliciChar"/>
                </w:rPr>
              </w:sdtEndPr>
              <w:sdtContent>
                <w:r w:rsidR="00BE4580" w:rsidRPr="00E96776">
                  <w:rPr>
                    <w:rStyle w:val="SitnaslovautabliciChar"/>
                  </w:rPr>
                  <w:fldChar w:fldCharType="begin"/>
                </w:r>
                <w:r w:rsidR="00BE4580" w:rsidRPr="00E96776">
                  <w:rPr>
                    <w:rStyle w:val="SitnaslovautabliciChar"/>
                  </w:rPr>
                  <w:instrText xml:space="preserve"> CITATION Kar12 \l 1050 </w:instrText>
                </w:r>
                <w:r w:rsidR="00BE4580" w:rsidRPr="00E96776">
                  <w:rPr>
                    <w:rStyle w:val="SitnaslovautabliciChar"/>
                  </w:rPr>
                  <w:fldChar w:fldCharType="separate"/>
                </w:r>
                <w:r w:rsidR="001B6365" w:rsidRPr="00353F54">
                  <w:rPr>
                    <w:rStyle w:val="SitnaslovautabliciChar"/>
                  </w:rPr>
                  <w:t>(Karanja &amp; Zaveri, 2012)</w:t>
                </w:r>
                <w:r w:rsidR="00BE4580" w:rsidRPr="00E96776">
                  <w:rPr>
                    <w:rStyle w:val="SitnaslovautabliciChar"/>
                  </w:rPr>
                  <w:fldChar w:fldCharType="end"/>
                </w:r>
              </w:sdtContent>
            </w:sdt>
          </w:p>
        </w:tc>
      </w:tr>
      <w:tr w:rsidR="00297C13" w:rsidRPr="007A5148" w:rsidTr="00E96776">
        <w:tc>
          <w:tcPr>
            <w:tcW w:w="4253" w:type="dxa"/>
            <w:vAlign w:val="center"/>
          </w:tcPr>
          <w:p w:rsidR="00297C13" w:rsidRPr="00E96776" w:rsidRDefault="00297C13" w:rsidP="00166573">
            <w:pPr>
              <w:pStyle w:val="SitnaslobvautabliciNormal"/>
              <w:rPr>
                <w:rStyle w:val="SitnaslovautabliciChar"/>
              </w:rPr>
            </w:pPr>
            <w:r w:rsidRPr="00E96776">
              <w:rPr>
                <w:rStyle w:val="SitnaslovautabliciChar"/>
              </w:rPr>
              <w:t>IT director</w:t>
            </w:r>
          </w:p>
        </w:tc>
        <w:tc>
          <w:tcPr>
            <w:tcW w:w="4536" w:type="dxa"/>
          </w:tcPr>
          <w:p w:rsidR="00297C13" w:rsidRPr="00E96776" w:rsidRDefault="00237E75" w:rsidP="00166573">
            <w:pPr>
              <w:pStyle w:val="SitnaslobvautabliciNormal"/>
              <w:rPr>
                <w:rStyle w:val="SitnaslovautabliciChar"/>
              </w:rPr>
            </w:pPr>
            <w:sdt>
              <w:sdtPr>
                <w:rPr>
                  <w:rStyle w:val="SitnaslovautabliciChar"/>
                </w:rPr>
                <w:id w:val="723875930"/>
                <w:citation/>
              </w:sdtPr>
              <w:sdtEndPr>
                <w:rPr>
                  <w:rStyle w:val="SitnaslovautabliciChar"/>
                </w:rPr>
              </w:sdtEndPr>
              <w:sdtContent>
                <w:r w:rsidR="00297C13" w:rsidRPr="00E96776">
                  <w:rPr>
                    <w:rStyle w:val="SitnaslovautabliciChar"/>
                  </w:rPr>
                  <w:fldChar w:fldCharType="begin"/>
                </w:r>
                <w:r w:rsidR="00000841" w:rsidRPr="00E96776">
                  <w:rPr>
                    <w:rStyle w:val="SitnaslovautabliciChar"/>
                  </w:rPr>
                  <w:instrText xml:space="preserve">CITATION Joe99 \t  \l 1050 </w:instrText>
                </w:r>
                <w:r w:rsidR="009D52DD" w:rsidRPr="00E96776">
                  <w:rPr>
                    <w:rStyle w:val="SitnaslovautabliciChar"/>
                  </w:rPr>
                  <w:instrText xml:space="preserve"> \m Boe13</w:instrText>
                </w:r>
                <w:r w:rsidR="00297C13" w:rsidRPr="00E96776">
                  <w:rPr>
                    <w:rStyle w:val="SitnaslovautabliciChar"/>
                  </w:rPr>
                  <w:fldChar w:fldCharType="separate"/>
                </w:r>
                <w:r w:rsidR="001B6365" w:rsidRPr="00353F54">
                  <w:rPr>
                    <w:rStyle w:val="SitnaslovautabliciChar"/>
                  </w:rPr>
                  <w:t>(Peppard &amp; Ward, 1999; Boehm, Stolze, &amp; Thomas, 2013)</w:t>
                </w:r>
                <w:r w:rsidR="00297C13" w:rsidRPr="00E96776">
                  <w:rPr>
                    <w:rStyle w:val="SitnaslovautabliciChar"/>
                  </w:rPr>
                  <w:fldChar w:fldCharType="end"/>
                </w:r>
              </w:sdtContent>
            </w:sdt>
          </w:p>
        </w:tc>
      </w:tr>
      <w:tr w:rsidR="00513ED5" w:rsidRPr="007A5148" w:rsidTr="00E96776">
        <w:tc>
          <w:tcPr>
            <w:tcW w:w="4253" w:type="dxa"/>
            <w:vAlign w:val="center"/>
          </w:tcPr>
          <w:p w:rsidR="00513ED5" w:rsidRPr="00E96776" w:rsidRDefault="00513ED5" w:rsidP="00166573">
            <w:pPr>
              <w:pStyle w:val="SitnaslobvautabliciNormal"/>
              <w:rPr>
                <w:rStyle w:val="SitnaslovautabliciChar"/>
              </w:rPr>
            </w:pPr>
            <w:r w:rsidRPr="00E96776">
              <w:rPr>
                <w:rStyle w:val="SitnaslovautabliciChar"/>
              </w:rPr>
              <w:t>IS Manager</w:t>
            </w:r>
          </w:p>
        </w:tc>
        <w:tc>
          <w:tcPr>
            <w:tcW w:w="4536" w:type="dxa"/>
          </w:tcPr>
          <w:p w:rsidR="00513ED5" w:rsidRPr="00E96776" w:rsidRDefault="00237E75" w:rsidP="00166573">
            <w:pPr>
              <w:pStyle w:val="SitnaslobvautabliciNormal"/>
              <w:rPr>
                <w:rStyle w:val="SitnaslovautabliciChar"/>
              </w:rPr>
            </w:pPr>
            <w:sdt>
              <w:sdtPr>
                <w:rPr>
                  <w:rStyle w:val="SitnaslovautabliciChar"/>
                </w:rPr>
                <w:id w:val="478653273"/>
                <w:citation/>
              </w:sdtPr>
              <w:sdtEndPr>
                <w:rPr>
                  <w:rStyle w:val="SitnaslovautabliciChar"/>
                </w:rPr>
              </w:sdtEndPr>
              <w:sdtContent>
                <w:r w:rsidR="00C63CB6" w:rsidRPr="00E96776">
                  <w:rPr>
                    <w:rStyle w:val="SitnaslovautabliciChar"/>
                  </w:rPr>
                  <w:fldChar w:fldCharType="begin"/>
                </w:r>
                <w:r w:rsidR="009F13BA">
                  <w:rPr>
                    <w:rStyle w:val="SitnaslovautabliciChar"/>
                  </w:rPr>
                  <w:instrText xml:space="preserve">CITATION WuJ07 \t  \m Mađ09 \t  \l 1050 </w:instrText>
                </w:r>
                <w:r w:rsidR="00C63CB6" w:rsidRPr="00E96776">
                  <w:rPr>
                    <w:rStyle w:val="SitnaslovautabliciChar"/>
                  </w:rPr>
                  <w:fldChar w:fldCharType="separate"/>
                </w:r>
                <w:r w:rsidR="001B6365" w:rsidRPr="00353F54">
                  <w:rPr>
                    <w:rStyle w:val="SitnaslovautabliciChar"/>
                  </w:rPr>
                  <w:t>(Wu, Chen, &amp; Chang, 2007; Mađarić, Krakar, &amp; Lovrek, 2009)</w:t>
                </w:r>
                <w:r w:rsidR="00C63CB6" w:rsidRPr="00E96776">
                  <w:rPr>
                    <w:rStyle w:val="SitnaslovautabliciChar"/>
                  </w:rPr>
                  <w:fldChar w:fldCharType="end"/>
                </w:r>
              </w:sdtContent>
            </w:sdt>
          </w:p>
        </w:tc>
      </w:tr>
      <w:tr w:rsidR="00513ED5" w:rsidRPr="007A5148" w:rsidTr="00E96776">
        <w:tc>
          <w:tcPr>
            <w:tcW w:w="4253" w:type="dxa"/>
            <w:vAlign w:val="center"/>
          </w:tcPr>
          <w:p w:rsidR="00513ED5" w:rsidRPr="00E96776" w:rsidRDefault="00513ED5" w:rsidP="00166573">
            <w:pPr>
              <w:pStyle w:val="SitnaslobvautabliciNormal"/>
              <w:rPr>
                <w:rStyle w:val="SitnaslovautabliciChar"/>
              </w:rPr>
            </w:pPr>
            <w:r w:rsidRPr="00E96776">
              <w:rPr>
                <w:rStyle w:val="SitnaslovautabliciChar"/>
              </w:rPr>
              <w:t xml:space="preserve">Direktor informacijskih sustava </w:t>
            </w:r>
          </w:p>
        </w:tc>
        <w:tc>
          <w:tcPr>
            <w:tcW w:w="4536" w:type="dxa"/>
          </w:tcPr>
          <w:p w:rsidR="00513ED5" w:rsidRPr="00E96776" w:rsidRDefault="00237E75" w:rsidP="00166573">
            <w:pPr>
              <w:pStyle w:val="SitnaslobvautabliciNormal"/>
              <w:rPr>
                <w:rStyle w:val="SitnaslovautabliciChar"/>
              </w:rPr>
            </w:pPr>
            <w:sdt>
              <w:sdtPr>
                <w:rPr>
                  <w:rStyle w:val="SitnaslovautabliciChar"/>
                </w:rPr>
                <w:id w:val="-922330497"/>
                <w:citation/>
              </w:sdtPr>
              <w:sdtEndPr>
                <w:rPr>
                  <w:rStyle w:val="SitnaslovautabliciChar"/>
                </w:rPr>
              </w:sdtEndPr>
              <w:sdtContent>
                <w:r w:rsidR="00F467FB" w:rsidRPr="00E96776">
                  <w:rPr>
                    <w:rStyle w:val="SitnaslovautabliciChar"/>
                  </w:rPr>
                  <w:fldChar w:fldCharType="begin"/>
                </w:r>
                <w:r w:rsidR="007B5AD3" w:rsidRPr="00E96776">
                  <w:rPr>
                    <w:rStyle w:val="SitnaslovautabliciChar"/>
                  </w:rPr>
                  <w:instrText xml:space="preserve">CITATION Gro931 \m Det00 \m Pep99 \t  \l 1050 </w:instrText>
                </w:r>
                <w:r w:rsidR="00F467FB" w:rsidRPr="00E96776">
                  <w:rPr>
                    <w:rStyle w:val="SitnaslovautabliciChar"/>
                  </w:rPr>
                  <w:fldChar w:fldCharType="separate"/>
                </w:r>
                <w:r w:rsidR="001B6365" w:rsidRPr="00353F54">
                  <w:rPr>
                    <w:rStyle w:val="SitnaslovautabliciChar"/>
                  </w:rPr>
                  <w:t>(Grover, Jeong, Kettinger, &amp; Lee, 1993; Smaltz D. H., 2000; Peppard, 2001)</w:t>
                </w:r>
                <w:r w:rsidR="00F467FB" w:rsidRPr="00E96776">
                  <w:rPr>
                    <w:rStyle w:val="SitnaslovautabliciChar"/>
                  </w:rPr>
                  <w:fldChar w:fldCharType="end"/>
                </w:r>
              </w:sdtContent>
            </w:sdt>
            <w:r w:rsidR="0025715B" w:rsidRPr="00E96776">
              <w:rPr>
                <w:rStyle w:val="SitnaslovautabliciChar"/>
              </w:rPr>
              <w:t xml:space="preserve"> </w:t>
            </w:r>
          </w:p>
        </w:tc>
      </w:tr>
    </w:tbl>
    <w:p w:rsidR="00513ED5" w:rsidRPr="007A5148" w:rsidRDefault="00394E63" w:rsidP="00AB32A1">
      <w:pPr>
        <w:pStyle w:val="Heading3"/>
      </w:pPr>
      <w:bookmarkStart w:id="50" w:name="_Toc462787690"/>
      <w:r w:rsidRPr="007A5148">
        <w:t>Dosadašnja istraživanja</w:t>
      </w:r>
      <w:r w:rsidR="000813BB" w:rsidRPr="007A5148">
        <w:t xml:space="preserve"> o u</w:t>
      </w:r>
      <w:r w:rsidR="00513ED5" w:rsidRPr="007A5148">
        <w:t>lo</w:t>
      </w:r>
      <w:r w:rsidR="000813BB" w:rsidRPr="007A5148">
        <w:t>zi</w:t>
      </w:r>
      <w:r w:rsidR="00513ED5" w:rsidRPr="007A5148">
        <w:t xml:space="preserve"> IT menadžera</w:t>
      </w:r>
      <w:r w:rsidR="009C3793" w:rsidRPr="007A5148">
        <w:t xml:space="preserve"> u organizaciji</w:t>
      </w:r>
      <w:bookmarkEnd w:id="50"/>
    </w:p>
    <w:p w:rsidR="00513ED5" w:rsidRPr="007A5148" w:rsidRDefault="00513ED5" w:rsidP="00513ED5">
      <w:pPr>
        <w:pStyle w:val="Misao"/>
      </w:pPr>
      <w:r w:rsidRPr="007A5148">
        <w:t xml:space="preserve">Živimo u svijetu </w:t>
      </w:r>
      <w:r w:rsidRPr="007A5148">
        <w:rPr>
          <w:i/>
        </w:rPr>
        <w:t>digitalne ekonomije</w:t>
      </w:r>
      <w:r w:rsidRPr="007A5148">
        <w:t xml:space="preserve"> što znači da se usporedo s njenim razvojem odgovornosti IT menadžera mijenjaju.</w:t>
      </w:r>
    </w:p>
    <w:p w:rsidR="00513ED5" w:rsidRPr="007A5148" w:rsidRDefault="00237E75" w:rsidP="00513ED5">
      <w:pPr>
        <w:pStyle w:val="MisaoAutor"/>
      </w:pPr>
      <w:sdt>
        <w:sdtPr>
          <w:id w:val="-368684382"/>
          <w:citation/>
        </w:sdtPr>
        <w:sdtEndPr/>
        <w:sdtContent>
          <w:r w:rsidR="00513ED5" w:rsidRPr="007A5148">
            <w:fldChar w:fldCharType="begin"/>
          </w:r>
          <w:r w:rsidR="00513ED5" w:rsidRPr="007A5148">
            <w:instrText xml:space="preserve">CITATION Wei13 \t  \l 1050 </w:instrText>
          </w:r>
          <w:r w:rsidR="00513ED5" w:rsidRPr="007A5148">
            <w:fldChar w:fldCharType="separate"/>
          </w:r>
          <w:r w:rsidR="001B6365">
            <w:rPr>
              <w:noProof/>
            </w:rPr>
            <w:t>(Weill &amp; Woerner, 2013)</w:t>
          </w:r>
          <w:r w:rsidR="00513ED5" w:rsidRPr="007A5148">
            <w:fldChar w:fldCharType="end"/>
          </w:r>
        </w:sdtContent>
      </w:sdt>
    </w:p>
    <w:p w:rsidR="000D7011" w:rsidRPr="007A5148" w:rsidRDefault="009C3793" w:rsidP="000D7011">
      <w:pPr>
        <w:rPr>
          <w:lang w:bidi="en-US"/>
        </w:rPr>
      </w:pPr>
      <w:r w:rsidRPr="007A5148">
        <w:t xml:space="preserve">Svjedoci smo </w:t>
      </w:r>
      <w:r w:rsidR="000D7011" w:rsidRPr="007A5148">
        <w:t xml:space="preserve">velikih promjena u načinu upravljanja IKT-om </w:t>
      </w:r>
      <w:r w:rsidR="00573E31">
        <w:t>prouzročen</w:t>
      </w:r>
      <w:r w:rsidR="000D7011" w:rsidRPr="007A5148">
        <w:t>ih spoznajom da dosadašnje uvriježeno shvaćanje uloge menadžera u organizaciji više nije aktualno, a ni prihvatljivo.</w:t>
      </w:r>
      <w:r w:rsidR="00291F9F" w:rsidRPr="007A5148">
        <w:t xml:space="preserve"> </w:t>
      </w:r>
      <w:r w:rsidR="00291F9F" w:rsidRPr="007A5148">
        <w:rPr>
          <w:lang w:bidi="en-US"/>
        </w:rPr>
        <w:t xml:space="preserve">Promjene uloge i potrebnih kompetencija IT menadžera predmet </w:t>
      </w:r>
      <w:r w:rsidR="00853990">
        <w:rPr>
          <w:lang w:bidi="en-US"/>
        </w:rPr>
        <w:t>su</w:t>
      </w:r>
      <w:r w:rsidR="00291F9F" w:rsidRPr="007A5148">
        <w:rPr>
          <w:lang w:bidi="en-US"/>
        </w:rPr>
        <w:t xml:space="preserve"> zanimanja znanstvenika koji se bave IKT-om.</w:t>
      </w:r>
      <w:r w:rsidR="000D7011" w:rsidRPr="007A5148">
        <w:t xml:space="preserve"> </w:t>
      </w:r>
      <w:r w:rsidR="000D7011" w:rsidRPr="007A5148">
        <w:rPr>
          <w:lang w:bidi="en-US"/>
        </w:rPr>
        <w:t>Proučavanje vrsta odgovornosti koje je IT menadžer imao</w:t>
      </w:r>
      <w:r w:rsidR="00291F9F" w:rsidRPr="007A5148">
        <w:rPr>
          <w:lang w:bidi="en-US"/>
        </w:rPr>
        <w:t xml:space="preserve"> u kontekstu</w:t>
      </w:r>
      <w:r w:rsidR="000D7011" w:rsidRPr="007A5148">
        <w:rPr>
          <w:lang w:bidi="en-US"/>
        </w:rPr>
        <w:t xml:space="preserve"> </w:t>
      </w:r>
      <w:r w:rsidR="00291F9F" w:rsidRPr="007A5148">
        <w:rPr>
          <w:lang w:bidi="en-US"/>
        </w:rPr>
        <w:t>vr</w:t>
      </w:r>
      <w:r w:rsidR="000D7011" w:rsidRPr="007A5148">
        <w:rPr>
          <w:lang w:bidi="en-US"/>
        </w:rPr>
        <w:t>eme</w:t>
      </w:r>
      <w:r w:rsidR="00291F9F" w:rsidRPr="007A5148">
        <w:rPr>
          <w:lang w:bidi="en-US"/>
        </w:rPr>
        <w:t>na</w:t>
      </w:r>
      <w:r w:rsidR="000D7011" w:rsidRPr="007A5148">
        <w:rPr>
          <w:lang w:bidi="en-US"/>
        </w:rPr>
        <w:t xml:space="preserve"> kroz povećanje kompleksnosti IKT-a, </w:t>
      </w:r>
      <w:r w:rsidR="00291F9F" w:rsidRPr="007A5148">
        <w:rPr>
          <w:lang w:bidi="en-US"/>
        </w:rPr>
        <w:t>treba</w:t>
      </w:r>
      <w:r w:rsidR="000D7011" w:rsidRPr="007A5148">
        <w:rPr>
          <w:lang w:bidi="en-US"/>
        </w:rPr>
        <w:t xml:space="preserve"> pomoći u analizi njegovih uloga te promjena na ulogama kroz specifične faze</w:t>
      </w:r>
      <w:r w:rsidRPr="007A5148">
        <w:rPr>
          <w:lang w:bidi="en-US"/>
        </w:rPr>
        <w:t>.</w:t>
      </w:r>
    </w:p>
    <w:p w:rsidR="002E1462" w:rsidRPr="007A5148" w:rsidRDefault="00006EFF" w:rsidP="002E1462">
      <w:r w:rsidRPr="007A5148">
        <w:rPr>
          <w:lang w:bidi="en-US"/>
        </w:rPr>
        <w:t>Ives i Olson početkom 80</w:t>
      </w:r>
      <w:r w:rsidR="00853990">
        <w:rPr>
          <w:lang w:bidi="en-US"/>
        </w:rPr>
        <w:t>-</w:t>
      </w:r>
      <w:r w:rsidRPr="007A5148">
        <w:rPr>
          <w:lang w:bidi="en-US"/>
        </w:rPr>
        <w:t xml:space="preserve">ih godina prošloga stoljeća proučavaju promjene na ulogama </w:t>
      </w:r>
      <w:r w:rsidRPr="007A5148">
        <w:rPr>
          <w:i/>
          <w:lang w:bidi="en-US"/>
        </w:rPr>
        <w:t>menadžera informacijskih sustava</w:t>
      </w:r>
      <w:r w:rsidRPr="007A5148">
        <w:rPr>
          <w:lang w:bidi="en-US"/>
        </w:rPr>
        <w:t xml:space="preserve"> i to iz relativno nevažne uslužne funkcije u važan instrument za organizacijske promjene i stvaranje profita. Dolazi do nove uloge modernoga IT menadžera koji je </w:t>
      </w:r>
      <w:r w:rsidRPr="007A5148">
        <w:rPr>
          <w:i/>
          <w:lang w:bidi="en-US"/>
        </w:rPr>
        <w:t>koordinator</w:t>
      </w:r>
      <w:r w:rsidRPr="007A5148">
        <w:rPr>
          <w:lang w:bidi="en-US"/>
        </w:rPr>
        <w:t xml:space="preserve">, </w:t>
      </w:r>
      <w:r w:rsidRPr="007A5148">
        <w:rPr>
          <w:i/>
          <w:lang w:bidi="en-US"/>
        </w:rPr>
        <w:t>motivator</w:t>
      </w:r>
      <w:r w:rsidRPr="007A5148">
        <w:rPr>
          <w:lang w:bidi="en-US"/>
        </w:rPr>
        <w:t xml:space="preserve"> i </w:t>
      </w:r>
      <w:r w:rsidRPr="007A5148">
        <w:rPr>
          <w:i/>
          <w:lang w:bidi="en-US"/>
        </w:rPr>
        <w:t>planer</w:t>
      </w:r>
      <w:r w:rsidRPr="007A5148">
        <w:rPr>
          <w:lang w:bidi="en-US"/>
        </w:rPr>
        <w:t xml:space="preserve"> čime se </w:t>
      </w:r>
      <w:r w:rsidR="009C3793" w:rsidRPr="007A5148">
        <w:rPr>
          <w:lang w:bidi="en-US"/>
        </w:rPr>
        <w:t xml:space="preserve">želi </w:t>
      </w:r>
      <w:r w:rsidR="00302175" w:rsidRPr="007A5148">
        <w:rPr>
          <w:lang w:bidi="en-US"/>
        </w:rPr>
        <w:t>nagla</w:t>
      </w:r>
      <w:r w:rsidR="009C3793" w:rsidRPr="007A5148">
        <w:rPr>
          <w:lang w:bidi="en-US"/>
        </w:rPr>
        <w:t>siti</w:t>
      </w:r>
      <w:r w:rsidR="00302175" w:rsidRPr="007A5148">
        <w:rPr>
          <w:lang w:bidi="en-US"/>
        </w:rPr>
        <w:t xml:space="preserve"> da je on</w:t>
      </w:r>
      <w:r w:rsidRPr="007A5148">
        <w:rPr>
          <w:lang w:bidi="en-US"/>
        </w:rPr>
        <w:t xml:space="preserve"> </w:t>
      </w:r>
      <w:r w:rsidR="00302175" w:rsidRPr="007A5148">
        <w:rPr>
          <w:i/>
          <w:lang w:bidi="en-US"/>
        </w:rPr>
        <w:t>više</w:t>
      </w:r>
      <w:r w:rsidRPr="007A5148">
        <w:rPr>
          <w:i/>
          <w:lang w:bidi="en-US"/>
        </w:rPr>
        <w:t xml:space="preserve"> menadžer, a manje tehnolog</w:t>
      </w:r>
      <w:r w:rsidRPr="007A5148">
        <w:rPr>
          <w:lang w:bidi="en-US"/>
        </w:rPr>
        <w:t xml:space="preserve"> </w:t>
      </w:r>
      <w:sdt>
        <w:sdtPr>
          <w:id w:val="-1478601366"/>
          <w:citation/>
        </w:sdtPr>
        <w:sdtEndPr/>
        <w:sdtContent>
          <w:r w:rsidRPr="007A5148">
            <w:fldChar w:fldCharType="begin"/>
          </w:r>
          <w:r w:rsidR="001A41D8" w:rsidRPr="007A5148">
            <w:instrText xml:space="preserve">CITATION Ive81 \l 1050 </w:instrText>
          </w:r>
          <w:r w:rsidRPr="007A5148">
            <w:fldChar w:fldCharType="separate"/>
          </w:r>
          <w:r w:rsidR="001B6365">
            <w:rPr>
              <w:noProof/>
            </w:rPr>
            <w:t>(Ives &amp; Olson, 1981)</w:t>
          </w:r>
          <w:r w:rsidRPr="007A5148">
            <w:fldChar w:fldCharType="end"/>
          </w:r>
        </w:sdtContent>
      </w:sdt>
      <w:r w:rsidRPr="007A5148">
        <w:rPr>
          <w:lang w:bidi="en-US"/>
        </w:rPr>
        <w:t xml:space="preserve">. Synnott i Gruber idu korak </w:t>
      </w:r>
      <w:r w:rsidRPr="007A5148">
        <w:rPr>
          <w:lang w:bidi="en-US"/>
        </w:rPr>
        <w:lastRenderedPageBreak/>
        <w:t>dalje i prvi ustanovljuju ulogu IT menadžera</w:t>
      </w:r>
      <w:r w:rsidRPr="007A5148">
        <w:rPr>
          <w:rStyle w:val="FootnoteReference"/>
        </w:rPr>
        <w:footnoteReference w:id="16"/>
      </w:r>
      <w:r w:rsidRPr="007A5148">
        <w:rPr>
          <w:lang w:bidi="en-US"/>
        </w:rPr>
        <w:t xml:space="preserve"> koji je kao viši izvršni menadžer odgovoran za </w:t>
      </w:r>
      <w:r w:rsidRPr="007A5148">
        <w:rPr>
          <w:i/>
          <w:lang w:bidi="en-US"/>
        </w:rPr>
        <w:t xml:space="preserve">uspostavljanje korporativne informacijske politike, standarda te upravljanje </w:t>
      </w:r>
      <w:r w:rsidR="002D0052" w:rsidRPr="007A5148">
        <w:rPr>
          <w:i/>
          <w:lang w:bidi="en-US"/>
        </w:rPr>
        <w:t>svim</w:t>
      </w:r>
      <w:r w:rsidRPr="007A5148">
        <w:rPr>
          <w:i/>
          <w:lang w:bidi="en-US"/>
        </w:rPr>
        <w:t xml:space="preserve"> izvorima informacija</w:t>
      </w:r>
      <w:sdt>
        <w:sdtPr>
          <w:rPr>
            <w:lang w:bidi="en-US"/>
          </w:rPr>
          <w:id w:val="449213983"/>
          <w:citation/>
        </w:sdtPr>
        <w:sdtEndPr/>
        <w:sdtContent>
          <w:r w:rsidRPr="007A5148">
            <w:rPr>
              <w:lang w:bidi="en-US"/>
            </w:rPr>
            <w:fldChar w:fldCharType="begin"/>
          </w:r>
          <w:r w:rsidRPr="007A5148">
            <w:rPr>
              <w:lang w:bidi="en-US"/>
            </w:rPr>
            <w:instrText xml:space="preserve"> CITATION Syn81 \l 1050 </w:instrText>
          </w:r>
          <w:r w:rsidRPr="007A5148">
            <w:rPr>
              <w:lang w:bidi="en-US"/>
            </w:rPr>
            <w:fldChar w:fldCharType="separate"/>
          </w:r>
          <w:r w:rsidR="001B6365">
            <w:rPr>
              <w:noProof/>
              <w:lang w:bidi="en-US"/>
            </w:rPr>
            <w:t xml:space="preserve"> (Synnott &amp; Gruber, 1981)</w:t>
          </w:r>
          <w:r w:rsidRPr="007A5148">
            <w:rPr>
              <w:lang w:bidi="en-US"/>
            </w:rPr>
            <w:fldChar w:fldCharType="end"/>
          </w:r>
        </w:sdtContent>
      </w:sdt>
      <w:r w:rsidRPr="007A5148">
        <w:rPr>
          <w:lang w:bidi="en-US"/>
        </w:rPr>
        <w:t>.</w:t>
      </w:r>
      <w:r w:rsidR="00957D28" w:rsidRPr="007A5148">
        <w:rPr>
          <w:lang w:bidi="en-US"/>
        </w:rPr>
        <w:t xml:space="preserve"> Prema Chunu i Mooneyu, IT menadžeri opisuju svoju ulogu u 80</w:t>
      </w:r>
      <w:r w:rsidR="00853990">
        <w:rPr>
          <w:lang w:bidi="en-US"/>
        </w:rPr>
        <w:t>-</w:t>
      </w:r>
      <w:r w:rsidR="00957D28" w:rsidRPr="007A5148">
        <w:rPr>
          <w:lang w:bidi="en-US"/>
        </w:rPr>
        <w:t xml:space="preserve">im godinama prošloga stoljeća kao </w:t>
      </w:r>
      <w:r w:rsidR="00957D28" w:rsidRPr="007A5148">
        <w:rPr>
          <w:i/>
          <w:lang w:bidi="en-US"/>
        </w:rPr>
        <w:t>zakulisnoga tehničara</w:t>
      </w:r>
      <w:r w:rsidR="00957D28" w:rsidRPr="007A5148">
        <w:rPr>
          <w:lang w:bidi="en-US"/>
        </w:rPr>
        <w:t>, dok se u 90</w:t>
      </w:r>
      <w:r w:rsidR="00853990">
        <w:rPr>
          <w:lang w:bidi="en-US"/>
        </w:rPr>
        <w:t>-</w:t>
      </w:r>
      <w:r w:rsidR="00957D28" w:rsidRPr="007A5148">
        <w:rPr>
          <w:lang w:bidi="en-US"/>
        </w:rPr>
        <w:t xml:space="preserve">im godinama njihova percepcija uloge promijenila na </w:t>
      </w:r>
      <w:r w:rsidR="00957D28" w:rsidRPr="007A5148">
        <w:rPr>
          <w:i/>
          <w:lang w:bidi="en-US"/>
        </w:rPr>
        <w:t>inovatora koji pokušava napredovati na organizacijskoj ljestvici</w:t>
      </w:r>
      <w:r w:rsidR="00957D28" w:rsidRPr="007A5148">
        <w:rPr>
          <w:lang w:bidi="en-US"/>
        </w:rPr>
        <w:t xml:space="preserve">. </w:t>
      </w:r>
      <w:r w:rsidR="007906CF" w:rsidRPr="007A5148">
        <w:rPr>
          <w:lang w:bidi="en-US"/>
        </w:rPr>
        <w:t xml:space="preserve">Kao što je u uvodu bilo riječi, shvaćanje uloge IT menadžera u organizaciji mijenjalo se usporedno s promjenama strategije, razvojem tehnologije te potrebama suvremenih poslovnih procesa </w:t>
      </w:r>
      <w:sdt>
        <w:sdtPr>
          <w:rPr>
            <w:lang w:bidi="en-US"/>
          </w:rPr>
          <w:id w:val="-656613439"/>
          <w:citation/>
        </w:sdtPr>
        <w:sdtEndPr/>
        <w:sdtContent>
          <w:r w:rsidR="007906CF" w:rsidRPr="007A5148">
            <w:rPr>
              <w:lang w:bidi="en-US"/>
            </w:rPr>
            <w:fldChar w:fldCharType="begin"/>
          </w:r>
          <w:r w:rsidR="00954BF0" w:rsidRPr="007A5148">
            <w:rPr>
              <w:lang w:bidi="en-US"/>
            </w:rPr>
            <w:instrText xml:space="preserve">CITATION Chu09 \l 1050 </w:instrText>
          </w:r>
          <w:r w:rsidR="007906CF" w:rsidRPr="007A5148">
            <w:rPr>
              <w:lang w:bidi="en-US"/>
            </w:rPr>
            <w:fldChar w:fldCharType="separate"/>
          </w:r>
          <w:r w:rsidR="001B6365">
            <w:rPr>
              <w:noProof/>
              <w:lang w:bidi="en-US"/>
            </w:rPr>
            <w:t>(Chun &amp; Mooney, 2009)</w:t>
          </w:r>
          <w:r w:rsidR="007906CF" w:rsidRPr="007A5148">
            <w:rPr>
              <w:lang w:bidi="en-US"/>
            </w:rPr>
            <w:fldChar w:fldCharType="end"/>
          </w:r>
        </w:sdtContent>
      </w:sdt>
      <w:r w:rsidR="007906CF" w:rsidRPr="007A5148">
        <w:rPr>
          <w:lang w:bidi="en-US"/>
        </w:rPr>
        <w:t>. U počecima se na IT menadžera gledalo isključivo kao na troškovno mjesto</w:t>
      </w:r>
      <w:r w:rsidR="007906CF" w:rsidRPr="007A5148">
        <w:rPr>
          <w:rStyle w:val="FootnoteReference"/>
        </w:rPr>
        <w:footnoteReference w:id="17"/>
      </w:r>
      <w:r w:rsidRPr="007A5148">
        <w:rPr>
          <w:lang w:bidi="en-US"/>
        </w:rPr>
        <w:t xml:space="preserve"> </w:t>
      </w:r>
      <w:r w:rsidR="007906CF" w:rsidRPr="007A5148">
        <w:rPr>
          <w:lang w:bidi="en-US"/>
        </w:rPr>
        <w:t>i njegova je uloga bila potpuno tehničke prirode</w:t>
      </w:r>
      <w:r w:rsidR="002A0896">
        <w:rPr>
          <w:lang w:bidi="en-US"/>
        </w:rPr>
        <w:t xml:space="preserve"> te</w:t>
      </w:r>
      <w:r w:rsidR="007906CF" w:rsidRPr="007A5148">
        <w:rPr>
          <w:lang w:bidi="en-US"/>
        </w:rPr>
        <w:t xml:space="preserve"> nije imao upliva u financije i upravu organizacije.</w:t>
      </w:r>
      <w:r w:rsidR="007906CF" w:rsidRPr="007A5148">
        <w:t xml:space="preserve"> </w:t>
      </w:r>
      <w:r w:rsidR="007906CF" w:rsidRPr="007A5148">
        <w:rPr>
          <w:lang w:bidi="en-US"/>
        </w:rPr>
        <w:t xml:space="preserve">Prihvaćajući </w:t>
      </w:r>
      <w:r w:rsidR="00020D41" w:rsidRPr="007A5148">
        <w:rPr>
          <w:lang w:bidi="en-US"/>
        </w:rPr>
        <w:t>svoj</w:t>
      </w:r>
      <w:r w:rsidR="007906CF" w:rsidRPr="007A5148">
        <w:rPr>
          <w:lang w:bidi="en-US"/>
        </w:rPr>
        <w:t xml:space="preserve">u ulogu pokretača i stratega </w:t>
      </w:r>
      <w:sdt>
        <w:sdtPr>
          <w:rPr>
            <w:lang w:bidi="en-US"/>
          </w:rPr>
          <w:id w:val="1062369098"/>
          <w:citation/>
        </w:sdtPr>
        <w:sdtEndPr/>
        <w:sdtContent>
          <w:r w:rsidR="007906CF" w:rsidRPr="007A5148">
            <w:rPr>
              <w:lang w:bidi="en-US"/>
            </w:rPr>
            <w:fldChar w:fldCharType="begin"/>
          </w:r>
          <w:r w:rsidR="003A463C" w:rsidRPr="007A5148">
            <w:rPr>
              <w:lang w:bidi="en-US"/>
            </w:rPr>
            <w:instrText xml:space="preserve">CITATION Car11 \l 1050 </w:instrText>
          </w:r>
          <w:r w:rsidR="007906CF" w:rsidRPr="007A5148">
            <w:rPr>
              <w:lang w:bidi="en-US"/>
            </w:rPr>
            <w:fldChar w:fldCharType="separate"/>
          </w:r>
          <w:r w:rsidR="001B6365">
            <w:rPr>
              <w:noProof/>
              <w:lang w:bidi="en-US"/>
            </w:rPr>
            <w:t>(Carter, Grover, &amp; Thatcher, 2011)</w:t>
          </w:r>
          <w:r w:rsidR="007906CF" w:rsidRPr="007A5148">
            <w:rPr>
              <w:lang w:bidi="en-US"/>
            </w:rPr>
            <w:fldChar w:fldCharType="end"/>
          </w:r>
        </w:sdtContent>
      </w:sdt>
      <w:r w:rsidR="007906CF" w:rsidRPr="007A5148">
        <w:rPr>
          <w:lang w:bidi="en-US"/>
        </w:rPr>
        <w:t xml:space="preserve"> koji stvara novu vrijednost</w:t>
      </w:r>
      <w:r w:rsidR="002A0896">
        <w:rPr>
          <w:lang w:bidi="en-US"/>
        </w:rPr>
        <w:t>,</w:t>
      </w:r>
      <w:r w:rsidR="007906CF" w:rsidRPr="007A5148">
        <w:rPr>
          <w:lang w:bidi="en-US"/>
        </w:rPr>
        <w:t xml:space="preserve"> </w:t>
      </w:r>
      <w:r w:rsidR="00020D41" w:rsidRPr="007A5148">
        <w:rPr>
          <w:lang w:bidi="en-US"/>
        </w:rPr>
        <w:t>IT menadžer sve</w:t>
      </w:r>
      <w:r w:rsidR="00853990">
        <w:rPr>
          <w:lang w:bidi="en-US"/>
        </w:rPr>
        <w:t xml:space="preserve"> se</w:t>
      </w:r>
      <w:r w:rsidR="007906CF" w:rsidRPr="007A5148">
        <w:rPr>
          <w:lang w:bidi="en-US"/>
        </w:rPr>
        <w:t xml:space="preserve"> više promatra kao značajn</w:t>
      </w:r>
      <w:r w:rsidR="002A0896">
        <w:rPr>
          <w:lang w:bidi="en-US"/>
        </w:rPr>
        <w:t>a</w:t>
      </w:r>
      <w:r w:rsidR="007906CF" w:rsidRPr="007A5148">
        <w:rPr>
          <w:lang w:bidi="en-US"/>
        </w:rPr>
        <w:t xml:space="preserve"> karik</w:t>
      </w:r>
      <w:r w:rsidR="002A0896">
        <w:rPr>
          <w:lang w:bidi="en-US"/>
        </w:rPr>
        <w:t>a</w:t>
      </w:r>
      <w:r w:rsidR="007906CF" w:rsidRPr="007A5148">
        <w:rPr>
          <w:lang w:bidi="en-US"/>
        </w:rPr>
        <w:t xml:space="preserve"> u promjenama koje donose napredak u organizaciji.</w:t>
      </w:r>
      <w:r w:rsidR="002E1462" w:rsidRPr="007A5148">
        <w:rPr>
          <w:lang w:bidi="en-US"/>
        </w:rPr>
        <w:t xml:space="preserve"> </w:t>
      </w:r>
      <w:r w:rsidR="000D7011" w:rsidRPr="007A5148">
        <w:t>Da tijekom svoga vođenja IT sektora menadžer igra više uloga</w:t>
      </w:r>
      <w:r w:rsidR="00853990">
        <w:t>,</w:t>
      </w:r>
      <w:r w:rsidR="000D7011" w:rsidRPr="007A5148">
        <w:t xml:space="preserve"> potvrđuje više autora </w:t>
      </w:r>
      <w:sdt>
        <w:sdtPr>
          <w:id w:val="703980763"/>
          <w:citation/>
        </w:sdtPr>
        <w:sdtEndPr/>
        <w:sdtContent>
          <w:r w:rsidR="000D7011" w:rsidRPr="007A5148">
            <w:fldChar w:fldCharType="begin"/>
          </w:r>
          <w:r w:rsidR="000D7011" w:rsidRPr="007A5148">
            <w:instrText xml:space="preserve">CITATION WuJ08 \t  \m IBM09 \m Joe11 \t  \m AlT14 \l 1050 </w:instrText>
          </w:r>
          <w:r w:rsidR="000D7011" w:rsidRPr="007A5148">
            <w:fldChar w:fldCharType="separate"/>
          </w:r>
          <w:r w:rsidR="001B6365">
            <w:rPr>
              <w:noProof/>
            </w:rPr>
            <w:t xml:space="preserve">(Wu, Chen, &amp; Sambamurthy, 2008; IBM, 2009; </w:t>
          </w:r>
          <w:r w:rsidR="001B6365" w:rsidRPr="001B6365">
            <w:rPr>
              <w:noProof/>
            </w:rPr>
            <w:t xml:space="preserve">Peppard, Edwards, &amp; Lambert, 2011; </w:t>
          </w:r>
          <w:r w:rsidR="001B6365">
            <w:rPr>
              <w:noProof/>
            </w:rPr>
            <w:t>Al-Taie, Lane, &amp; Cater-Steel, 2014)</w:t>
          </w:r>
          <w:r w:rsidR="000D7011" w:rsidRPr="007A5148">
            <w:fldChar w:fldCharType="end"/>
          </w:r>
        </w:sdtContent>
      </w:sdt>
      <w:r w:rsidR="000D7011" w:rsidRPr="007A5148">
        <w:t xml:space="preserve">. Tako on može biti izvršni menadžer koji se bavi strategijom i procesima ili tehnički menadžer zadužen za učinkovitu infrastrukturu </w:t>
      </w:r>
      <w:sdt>
        <w:sdtPr>
          <w:rPr>
            <w:lang w:bidi="en-US"/>
          </w:rPr>
          <w:id w:val="89124855"/>
          <w:citation/>
        </w:sdtPr>
        <w:sdtEndPr/>
        <w:sdtContent>
          <w:r w:rsidR="000D7011" w:rsidRPr="007A5148">
            <w:rPr>
              <w:lang w:bidi="en-US"/>
            </w:rPr>
            <w:fldChar w:fldCharType="begin"/>
          </w:r>
          <w:r w:rsidR="00954BF0" w:rsidRPr="007A5148">
            <w:rPr>
              <w:lang w:bidi="en-US"/>
            </w:rPr>
            <w:instrText xml:space="preserve">CITATION Chu09 \l 1050 </w:instrText>
          </w:r>
          <w:r w:rsidR="000D7011" w:rsidRPr="007A5148">
            <w:rPr>
              <w:lang w:bidi="en-US"/>
            </w:rPr>
            <w:fldChar w:fldCharType="separate"/>
          </w:r>
          <w:r w:rsidR="001B6365">
            <w:rPr>
              <w:noProof/>
              <w:lang w:bidi="en-US"/>
            </w:rPr>
            <w:t>(Chun &amp; Mooney, 2009)</w:t>
          </w:r>
          <w:r w:rsidR="000D7011" w:rsidRPr="007A5148">
            <w:rPr>
              <w:lang w:bidi="en-US"/>
            </w:rPr>
            <w:fldChar w:fldCharType="end"/>
          </w:r>
        </w:sdtContent>
      </w:sdt>
      <w:r w:rsidR="000D7011" w:rsidRPr="007A5148">
        <w:t>.</w:t>
      </w:r>
      <w:r w:rsidR="002E1462" w:rsidRPr="007A5148">
        <w:t xml:space="preserve"> Važno je utvrditi da on nije </w:t>
      </w:r>
      <w:r w:rsidR="002E1462" w:rsidRPr="007A5148">
        <w:rPr>
          <w:i/>
        </w:rPr>
        <w:t xml:space="preserve">novo ime </w:t>
      </w:r>
      <w:r w:rsidR="002E1462" w:rsidRPr="007A5148">
        <w:rPr>
          <w:rFonts w:eastAsia="Calibri" w:cs="Times New Roman"/>
          <w:i/>
        </w:rPr>
        <w:t>za staru stvar</w:t>
      </w:r>
      <w:r w:rsidR="002E1462" w:rsidRPr="007A5148">
        <w:rPr>
          <w:rFonts w:eastAsia="Calibri" w:cs="Times New Roman"/>
        </w:rPr>
        <w:t xml:space="preserve"> </w:t>
      </w:r>
      <w:sdt>
        <w:sdtPr>
          <w:rPr>
            <w:rFonts w:eastAsia="Calibri" w:cs="Times New Roman"/>
          </w:rPr>
          <w:id w:val="-840701681"/>
          <w:citation/>
        </w:sdtPr>
        <w:sdtEndPr/>
        <w:sdtContent>
          <w:r w:rsidR="002E1462" w:rsidRPr="007A5148">
            <w:rPr>
              <w:rFonts w:eastAsia="Calibri" w:cs="Times New Roman"/>
            </w:rPr>
            <w:fldChar w:fldCharType="begin"/>
          </w:r>
          <w:r w:rsidR="002E1462" w:rsidRPr="007A5148">
            <w:rPr>
              <w:rFonts w:eastAsia="Calibri" w:cs="Times New Roman"/>
            </w:rPr>
            <w:instrText xml:space="preserve"> CITATION Syn87 \l 1050 </w:instrText>
          </w:r>
          <w:r w:rsidR="002E1462" w:rsidRPr="007A5148">
            <w:rPr>
              <w:rFonts w:eastAsia="Calibri" w:cs="Times New Roman"/>
            </w:rPr>
            <w:fldChar w:fldCharType="separate"/>
          </w:r>
          <w:r w:rsidR="001B6365" w:rsidRPr="001B6365">
            <w:rPr>
              <w:rFonts w:eastAsia="Calibri" w:cs="Times New Roman"/>
              <w:noProof/>
            </w:rPr>
            <w:t>(Synnott W. R., 1987)</w:t>
          </w:r>
          <w:r w:rsidR="002E1462" w:rsidRPr="007A5148">
            <w:rPr>
              <w:rFonts w:eastAsia="Calibri" w:cs="Times New Roman"/>
            </w:rPr>
            <w:fldChar w:fldCharType="end"/>
          </w:r>
        </w:sdtContent>
      </w:sdt>
      <w:r w:rsidR="002E1462" w:rsidRPr="007A5148">
        <w:rPr>
          <w:rFonts w:eastAsia="Calibri" w:cs="Times New Roman"/>
        </w:rPr>
        <w:t xml:space="preserve"> jer s</w:t>
      </w:r>
      <w:r w:rsidR="002E1462" w:rsidRPr="007A5148">
        <w:t xml:space="preserve">uvremeni IT menadžer postaje članom </w:t>
      </w:r>
      <w:r w:rsidR="006309E0" w:rsidRPr="007A5148">
        <w:t>uprav</w:t>
      </w:r>
      <w:r w:rsidR="002E1462" w:rsidRPr="007A5148">
        <w:t>e, upravljajući stvarima od strateškog</w:t>
      </w:r>
      <w:r w:rsidR="00853990">
        <w:t>a</w:t>
      </w:r>
      <w:r w:rsidR="002E1462" w:rsidRPr="007A5148">
        <w:t xml:space="preserve"> značaja za organizaciju za koju radi </w:t>
      </w:r>
      <w:sdt>
        <w:sdtPr>
          <w:id w:val="-1686052304"/>
          <w:citation/>
        </w:sdtPr>
        <w:sdtEndPr/>
        <w:sdtContent>
          <w:r w:rsidR="002E1462" w:rsidRPr="007A5148">
            <w:fldChar w:fldCharType="begin"/>
          </w:r>
          <w:r w:rsidR="002E1462" w:rsidRPr="007A5148">
            <w:instrText xml:space="preserve">CITATION Enn07 \t  \l 1050 </w:instrText>
          </w:r>
          <w:r w:rsidR="002E1462" w:rsidRPr="007A5148">
            <w:fldChar w:fldCharType="separate"/>
          </w:r>
          <w:r w:rsidR="001B6365">
            <w:rPr>
              <w:noProof/>
            </w:rPr>
            <w:t>(Enns, McFarlin, &amp; Huff, 2007)</w:t>
          </w:r>
          <w:r w:rsidR="002E1462" w:rsidRPr="007A5148">
            <w:fldChar w:fldCharType="end"/>
          </w:r>
        </w:sdtContent>
      </w:sdt>
      <w:r w:rsidR="002E1462" w:rsidRPr="007A5148">
        <w:t xml:space="preserve">. </w:t>
      </w:r>
    </w:p>
    <w:p w:rsidR="00366400" w:rsidRPr="007A5148" w:rsidRDefault="0086686C" w:rsidP="00366400">
      <w:pPr>
        <w:rPr>
          <w:rFonts w:eastAsia="Calibri" w:cs="Times New Roman"/>
        </w:rPr>
      </w:pPr>
      <w:r w:rsidRPr="007A5148">
        <w:t xml:space="preserve">U posljednje je vrijeme na </w:t>
      </w:r>
      <w:r w:rsidR="00366400" w:rsidRPr="007A5148">
        <w:rPr>
          <w:rFonts w:eastAsia="Calibri" w:cs="Times New Roman"/>
        </w:rPr>
        <w:t xml:space="preserve">snazi općenito suglasje oko toga da je IT menadžer potreban i važan za stjecanje kompetitivne prednosti pred konkurencijom uz pomoć IKT-a </w:t>
      </w:r>
      <w:sdt>
        <w:sdtPr>
          <w:rPr>
            <w:rFonts w:eastAsia="Calibri" w:cs="Times New Roman"/>
          </w:rPr>
          <w:id w:val="1789623697"/>
          <w:citation/>
        </w:sdtPr>
        <w:sdtEndPr/>
        <w:sdtContent>
          <w:r w:rsidR="00366400" w:rsidRPr="007A5148">
            <w:rPr>
              <w:rFonts w:eastAsia="Calibri" w:cs="Times New Roman"/>
            </w:rPr>
            <w:fldChar w:fldCharType="begin"/>
          </w:r>
          <w:r w:rsidR="00366400" w:rsidRPr="007A5148">
            <w:rPr>
              <w:rFonts w:eastAsia="Calibri" w:cs="Times New Roman"/>
            </w:rPr>
            <w:instrText xml:space="preserve">CITATION Gro931 \m Ros99 \m Soj06 \m Enn07 \t  \m Joe11 \t  \l 1050 </w:instrText>
          </w:r>
          <w:r w:rsidR="00366400" w:rsidRPr="007A5148">
            <w:rPr>
              <w:rFonts w:eastAsia="Calibri" w:cs="Times New Roman"/>
            </w:rPr>
            <w:fldChar w:fldCharType="separate"/>
          </w:r>
          <w:r w:rsidR="001B6365" w:rsidRPr="001B6365">
            <w:rPr>
              <w:rFonts w:eastAsia="Calibri" w:cs="Times New Roman"/>
              <w:noProof/>
            </w:rPr>
            <w:t>(Grover, Jeong, Kettinger, &amp; Lee, 1993; Ross &amp; Feeny, 1999; Sojer, Schläger, &amp; Locher, 2006; Enns, McFarlin, &amp; Huff, 2007; Peppard, Edwards, &amp; Lambert, 2011)</w:t>
          </w:r>
          <w:r w:rsidR="00366400" w:rsidRPr="007A5148">
            <w:rPr>
              <w:rFonts w:eastAsia="Calibri" w:cs="Times New Roman"/>
            </w:rPr>
            <w:fldChar w:fldCharType="end"/>
          </w:r>
        </w:sdtContent>
      </w:sdt>
      <w:r w:rsidR="00366400" w:rsidRPr="007A5148">
        <w:rPr>
          <w:rFonts w:eastAsia="Calibri" w:cs="Times New Roman"/>
        </w:rPr>
        <w:t xml:space="preserve">. Uspjeh organizacije usko je </w:t>
      </w:r>
      <w:r w:rsidR="00853990">
        <w:rPr>
          <w:rFonts w:eastAsia="Calibri" w:cs="Times New Roman"/>
        </w:rPr>
        <w:t>po</w:t>
      </w:r>
      <w:r w:rsidR="00366400" w:rsidRPr="007A5148">
        <w:rPr>
          <w:rFonts w:eastAsia="Calibri" w:cs="Times New Roman"/>
        </w:rPr>
        <w:t xml:space="preserve">vezan s učinkovitošću IT sektora kao organizacijske jedinice, a za što je najzaslužniji IT menadžer </w:t>
      </w:r>
      <w:sdt>
        <w:sdtPr>
          <w:rPr>
            <w:lang w:bidi="en-US"/>
          </w:rPr>
          <w:id w:val="-1766612353"/>
          <w:citation/>
        </w:sdtPr>
        <w:sdtEndPr/>
        <w:sdtContent>
          <w:r w:rsidR="00366400" w:rsidRPr="007A5148">
            <w:rPr>
              <w:lang w:bidi="en-US"/>
            </w:rPr>
            <w:fldChar w:fldCharType="begin"/>
          </w:r>
          <w:r w:rsidR="008E3288" w:rsidRPr="007A5148">
            <w:rPr>
              <w:lang w:bidi="en-US"/>
            </w:rPr>
            <w:instrText xml:space="preserve">CITATION Gar11 \l 1050 </w:instrText>
          </w:r>
          <w:r w:rsidR="00366400" w:rsidRPr="007A5148">
            <w:rPr>
              <w:lang w:bidi="en-US"/>
            </w:rPr>
            <w:fldChar w:fldCharType="separate"/>
          </w:r>
          <w:r w:rsidR="001B6365">
            <w:rPr>
              <w:noProof/>
              <w:lang w:bidi="en-US"/>
            </w:rPr>
            <w:t>(Gartner, 2011)</w:t>
          </w:r>
          <w:r w:rsidR="00366400" w:rsidRPr="007A5148">
            <w:rPr>
              <w:lang w:bidi="en-US"/>
            </w:rPr>
            <w:fldChar w:fldCharType="end"/>
          </w:r>
        </w:sdtContent>
      </w:sdt>
      <w:r w:rsidR="00366400" w:rsidRPr="007A5148">
        <w:rPr>
          <w:rFonts w:eastAsia="Calibri" w:cs="Times New Roman"/>
        </w:rPr>
        <w:t xml:space="preserve">. Neki autori smatraju da su njegove </w:t>
      </w:r>
      <w:r w:rsidR="00366400" w:rsidRPr="007A5148">
        <w:rPr>
          <w:rFonts w:eastAsia="Calibri" w:cs="Times New Roman"/>
        </w:rPr>
        <w:lastRenderedPageBreak/>
        <w:t xml:space="preserve">kompetencije zaslužne za njegov hijerarhijski položaj kao i njegovu strukturnu snagu unutar organizacije </w:t>
      </w:r>
      <w:sdt>
        <w:sdtPr>
          <w:rPr>
            <w:rFonts w:eastAsia="Calibri" w:cs="Times New Roman"/>
          </w:rPr>
          <w:id w:val="551815433"/>
          <w:citation/>
        </w:sdtPr>
        <w:sdtEndPr/>
        <w:sdtContent>
          <w:r w:rsidR="00366400" w:rsidRPr="007A5148">
            <w:rPr>
              <w:rFonts w:eastAsia="Calibri" w:cs="Times New Roman"/>
            </w:rPr>
            <w:fldChar w:fldCharType="begin"/>
          </w:r>
          <w:r w:rsidR="00020D41" w:rsidRPr="007A5148">
            <w:rPr>
              <w:rFonts w:eastAsia="Calibri" w:cs="Times New Roman"/>
            </w:rPr>
            <w:instrText>CITATION Gro931 \l 1050  \m Coh10</w:instrText>
          </w:r>
          <w:r w:rsidR="00366400" w:rsidRPr="007A5148">
            <w:rPr>
              <w:rFonts w:eastAsia="Calibri" w:cs="Times New Roman"/>
            </w:rPr>
            <w:fldChar w:fldCharType="separate"/>
          </w:r>
          <w:r w:rsidR="001B6365" w:rsidRPr="001B6365">
            <w:rPr>
              <w:rFonts w:eastAsia="Calibri" w:cs="Times New Roman"/>
              <w:noProof/>
            </w:rPr>
            <w:t>(Grover, Jeong, Kettinger, &amp; Lee, 1993; Cohen &amp; Dennis, 2010)</w:t>
          </w:r>
          <w:r w:rsidR="00366400" w:rsidRPr="007A5148">
            <w:rPr>
              <w:rFonts w:eastAsia="Calibri" w:cs="Times New Roman"/>
            </w:rPr>
            <w:fldChar w:fldCharType="end"/>
          </w:r>
        </w:sdtContent>
      </w:sdt>
      <w:r w:rsidR="00366400" w:rsidRPr="007A5148">
        <w:rPr>
          <w:rFonts w:eastAsia="Calibri" w:cs="Times New Roman"/>
        </w:rPr>
        <w:t>, iako se hijerarhijske ljestvice najčešće rade bez promišljanja o poziciji IT menadžera.</w:t>
      </w:r>
    </w:p>
    <w:p w:rsidR="00B9557B" w:rsidRPr="007A5148" w:rsidRDefault="00B9557B" w:rsidP="00B9557B">
      <w:pPr>
        <w:rPr>
          <w:lang w:bidi="en-US"/>
        </w:rPr>
      </w:pPr>
      <w:r w:rsidRPr="007A5148">
        <w:rPr>
          <w:lang w:bidi="en-US"/>
        </w:rPr>
        <w:t xml:space="preserve">Kako je svijet u kojemu živimo podložan stalnim promjenama tako se još bržim tempom mijenja IKT paradigma, a s njom se mijenjaju uloga i zadaci odgovorne osobe za IKT organizacije, čega mora biti svjestan svaki IT menadžer </w:t>
      </w:r>
      <w:sdt>
        <w:sdtPr>
          <w:rPr>
            <w:lang w:bidi="en-US"/>
          </w:rPr>
          <w:id w:val="-504209147"/>
          <w:citation/>
        </w:sdtPr>
        <w:sdtEndPr/>
        <w:sdtContent>
          <w:r w:rsidRPr="007A5148">
            <w:rPr>
              <w:lang w:bidi="en-US"/>
            </w:rPr>
            <w:fldChar w:fldCharType="begin"/>
          </w:r>
          <w:r w:rsidRPr="007A5148">
            <w:rPr>
              <w:lang w:bidi="en-US"/>
            </w:rPr>
            <w:instrText xml:space="preserve"> CITATION Rob85 \l 1050 </w:instrText>
          </w:r>
          <w:r w:rsidRPr="007A5148">
            <w:rPr>
              <w:lang w:bidi="en-US"/>
            </w:rPr>
            <w:fldChar w:fldCharType="separate"/>
          </w:r>
          <w:r w:rsidR="001B6365">
            <w:rPr>
              <w:noProof/>
              <w:lang w:bidi="en-US"/>
            </w:rPr>
            <w:t>(Benjamin, Dickinson, &amp; Rockart, 1985)</w:t>
          </w:r>
          <w:r w:rsidRPr="007A5148">
            <w:rPr>
              <w:lang w:bidi="en-US"/>
            </w:rPr>
            <w:fldChar w:fldCharType="end"/>
          </w:r>
        </w:sdtContent>
      </w:sdt>
      <w:r w:rsidRPr="007A5148">
        <w:rPr>
          <w:lang w:bidi="en-US"/>
        </w:rPr>
        <w:t xml:space="preserve">. Velika većina istraživača slaže se kako se uloga IT menadžera mijenja </w:t>
      </w:r>
      <w:sdt>
        <w:sdtPr>
          <w:rPr>
            <w:lang w:bidi="en-US"/>
          </w:rPr>
          <w:id w:val="2048638352"/>
          <w:citation/>
        </w:sdtPr>
        <w:sdtEndPr/>
        <w:sdtContent>
          <w:r w:rsidRPr="007A5148">
            <w:rPr>
              <w:lang w:bidi="en-US"/>
            </w:rPr>
            <w:fldChar w:fldCharType="begin"/>
          </w:r>
          <w:r w:rsidR="00626AB0" w:rsidRPr="007A5148">
            <w:rPr>
              <w:lang w:bidi="en-US"/>
            </w:rPr>
            <w:instrText xml:space="preserve">CITATION Fee92 \t  \m Mic94 \m Gra10 \m Roe09 \m Bro04 \m Mar00 \l 1050 </w:instrText>
          </w:r>
          <w:r w:rsidRPr="007A5148">
            <w:rPr>
              <w:lang w:bidi="en-US"/>
            </w:rPr>
            <w:fldChar w:fldCharType="separate"/>
          </w:r>
          <w:r w:rsidR="001B6365">
            <w:rPr>
              <w:noProof/>
              <w:lang w:bidi="en-US"/>
            </w:rPr>
            <w:t>(Feeny, Edwards, &amp; Simpson, 1992; Earl &amp; Feeny, 1995; Waller, Rubenstrunk, &amp; Hallenbeck, 2010; Roeltgen, 2009; Broadbent &amp; Kitzis, 2004; Maruca, 2000)</w:t>
          </w:r>
          <w:r w:rsidRPr="007A5148">
            <w:rPr>
              <w:lang w:bidi="en-US"/>
            </w:rPr>
            <w:fldChar w:fldCharType="end"/>
          </w:r>
        </w:sdtContent>
      </w:sdt>
      <w:r w:rsidRPr="007A5148">
        <w:rPr>
          <w:lang w:bidi="en-US"/>
        </w:rPr>
        <w:t xml:space="preserve"> jer su promjene jedina konstanta u IKT-u. Dakle, IT menadžer postaje osoba koja je zadužena za stvaranje </w:t>
      </w:r>
      <w:r w:rsidRPr="007A5148">
        <w:rPr>
          <w:i/>
          <w:lang w:bidi="en-US"/>
        </w:rPr>
        <w:t>kompetitivne prednosti putem IKT-a</w:t>
      </w:r>
      <w:r w:rsidRPr="007A5148">
        <w:rPr>
          <w:lang w:bidi="en-US"/>
        </w:rPr>
        <w:t xml:space="preserve"> </w:t>
      </w:r>
      <w:sdt>
        <w:sdtPr>
          <w:rPr>
            <w:lang w:bidi="en-US"/>
          </w:rPr>
          <w:id w:val="-353422006"/>
          <w:citation/>
        </w:sdtPr>
        <w:sdtEndPr/>
        <w:sdtContent>
          <w:r w:rsidRPr="007A5148">
            <w:rPr>
              <w:lang w:bidi="en-US"/>
            </w:rPr>
            <w:fldChar w:fldCharType="begin"/>
          </w:r>
          <w:r w:rsidRPr="007A5148">
            <w:rPr>
              <w:lang w:bidi="en-US"/>
            </w:rPr>
            <w:instrText xml:space="preserve">CITATION Ros99 \l 1050 </w:instrText>
          </w:r>
          <w:r w:rsidRPr="007A5148">
            <w:rPr>
              <w:lang w:bidi="en-US"/>
            </w:rPr>
            <w:fldChar w:fldCharType="separate"/>
          </w:r>
          <w:r w:rsidR="001B6365">
            <w:rPr>
              <w:noProof/>
              <w:lang w:bidi="en-US"/>
            </w:rPr>
            <w:t>(Ross &amp; Feeny, 1999)</w:t>
          </w:r>
          <w:r w:rsidRPr="007A5148">
            <w:rPr>
              <w:lang w:bidi="en-US"/>
            </w:rPr>
            <w:fldChar w:fldCharType="end"/>
          </w:r>
        </w:sdtContent>
      </w:sdt>
      <w:r w:rsidRPr="007A5148">
        <w:rPr>
          <w:lang w:bidi="en-US"/>
        </w:rPr>
        <w:t>.</w:t>
      </w:r>
    </w:p>
    <w:p w:rsidR="002E1462" w:rsidRPr="007A5148" w:rsidRDefault="002E1462" w:rsidP="002E1462">
      <w:pPr>
        <w:pStyle w:val="Navoenjedoslovno"/>
      </w:pPr>
      <w:r w:rsidRPr="007A5148">
        <w:t xml:space="preserve">IT menadžerima ne predstavlja problem priznati promjene nego se učinkovito prilagoditi istima </w:t>
      </w:r>
      <w:sdt>
        <w:sdtPr>
          <w:id w:val="347913146"/>
          <w:citation/>
        </w:sdtPr>
        <w:sdtEndPr/>
        <w:sdtContent>
          <w:r w:rsidRPr="007A5148">
            <w:fldChar w:fldCharType="begin"/>
          </w:r>
          <w:r w:rsidRPr="007A5148">
            <w:instrText xml:space="preserve"> CITATION Rob85 \l 1050 </w:instrText>
          </w:r>
          <w:r w:rsidRPr="007A5148">
            <w:fldChar w:fldCharType="separate"/>
          </w:r>
          <w:r w:rsidR="001B6365">
            <w:rPr>
              <w:noProof/>
            </w:rPr>
            <w:t>(Benjamin, Dickinson, &amp; Rockart, 1985)</w:t>
          </w:r>
          <w:r w:rsidRPr="007A5148">
            <w:fldChar w:fldCharType="end"/>
          </w:r>
        </w:sdtContent>
      </w:sdt>
      <w:r w:rsidRPr="007A5148">
        <w:t>.</w:t>
      </w:r>
    </w:p>
    <w:p w:rsidR="00366400" w:rsidRPr="007A5148" w:rsidRDefault="00366400" w:rsidP="00366400">
      <w:pPr>
        <w:rPr>
          <w:rFonts w:eastAsia="Calibri" w:cs="Times New Roman"/>
        </w:rPr>
      </w:pPr>
      <w:r w:rsidRPr="007A5148">
        <w:rPr>
          <w:rFonts w:eastAsia="Calibri" w:cs="Times New Roman"/>
        </w:rPr>
        <w:t xml:space="preserve">Zadatak IT menadžera je ići u korak sa suvremenim tehnološkim dostignućima te usvajati menadžerske kompetencije potrebne za učinkovit odnos u svim smjerovima suradnje i komunikacije </w:t>
      </w:r>
      <w:sdt>
        <w:sdtPr>
          <w:rPr>
            <w:rFonts w:eastAsia="Calibri" w:cs="Times New Roman"/>
          </w:rPr>
          <w:id w:val="-1221894500"/>
          <w:citation/>
        </w:sdtPr>
        <w:sdtEndPr/>
        <w:sdtContent>
          <w:r w:rsidRPr="007A5148">
            <w:rPr>
              <w:rFonts w:eastAsia="Calibri" w:cs="Times New Roman"/>
            </w:rPr>
            <w:fldChar w:fldCharType="begin"/>
          </w:r>
          <w:r w:rsidRPr="007A5148">
            <w:rPr>
              <w:rFonts w:eastAsia="Calibri" w:cs="Times New Roman"/>
            </w:rPr>
            <w:instrText xml:space="preserve"> CITATION Hol10 \l 1050 </w:instrText>
          </w:r>
          <w:r w:rsidRPr="007A5148">
            <w:rPr>
              <w:rFonts w:eastAsia="Calibri" w:cs="Times New Roman"/>
            </w:rPr>
            <w:fldChar w:fldCharType="separate"/>
          </w:r>
          <w:r w:rsidR="001B6365" w:rsidRPr="001B6365">
            <w:rPr>
              <w:rFonts w:eastAsia="Calibri" w:cs="Times New Roman"/>
              <w:noProof/>
            </w:rPr>
            <w:t>(Holtsnider &amp; Brian, 2010)</w:t>
          </w:r>
          <w:r w:rsidRPr="007A5148">
            <w:rPr>
              <w:rFonts w:eastAsia="Calibri" w:cs="Times New Roman"/>
            </w:rPr>
            <w:fldChar w:fldCharType="end"/>
          </w:r>
        </w:sdtContent>
      </w:sdt>
      <w:r w:rsidRPr="007A5148">
        <w:rPr>
          <w:rFonts w:eastAsia="Calibri" w:cs="Times New Roman"/>
        </w:rPr>
        <w:t xml:space="preserve">. </w:t>
      </w:r>
      <w:r w:rsidR="00CD0EAB">
        <w:rPr>
          <w:rFonts w:eastAsia="Calibri" w:cs="Times New Roman"/>
        </w:rPr>
        <w:t xml:space="preserve">Prilagodba vremenu u kojemu živi znači i </w:t>
      </w:r>
      <w:r w:rsidRPr="007A5148">
        <w:rPr>
          <w:rFonts w:eastAsia="Calibri" w:cs="Times New Roman"/>
        </w:rPr>
        <w:t xml:space="preserve">učinkovitu komunikaciju u svim smjerovima </w:t>
      </w:r>
      <w:sdt>
        <w:sdtPr>
          <w:rPr>
            <w:color w:val="222222"/>
            <w:shd w:val="clear" w:color="auto" w:fill="FFFFFF"/>
          </w:rPr>
          <w:id w:val="1782443985"/>
          <w:citation/>
        </w:sdtPr>
        <w:sdtEndPr/>
        <w:sdtContent>
          <w:r w:rsidRPr="007A5148">
            <w:rPr>
              <w:color w:val="222222"/>
              <w:shd w:val="clear" w:color="auto" w:fill="FFFFFF"/>
            </w:rPr>
            <w:fldChar w:fldCharType="begin"/>
          </w:r>
          <w:r w:rsidRPr="007A5148">
            <w:rPr>
              <w:color w:val="222222"/>
              <w:shd w:val="clear" w:color="auto" w:fill="FFFFFF"/>
            </w:rPr>
            <w:instrText xml:space="preserve"> CITATION Ste92 \l 1050 </w:instrText>
          </w:r>
          <w:r w:rsidRPr="007A5148">
            <w:rPr>
              <w:color w:val="222222"/>
              <w:shd w:val="clear" w:color="auto" w:fill="FFFFFF"/>
            </w:rPr>
            <w:fldChar w:fldCharType="separate"/>
          </w:r>
          <w:r w:rsidR="001B6365" w:rsidRPr="001B6365">
            <w:rPr>
              <w:noProof/>
              <w:color w:val="222222"/>
              <w:shd w:val="clear" w:color="auto" w:fill="FFFFFF"/>
            </w:rPr>
            <w:t>(Stephens, Ledbetter, Mitra, &amp; Ford, 1992)</w:t>
          </w:r>
          <w:r w:rsidRPr="007A5148">
            <w:rPr>
              <w:color w:val="222222"/>
              <w:shd w:val="clear" w:color="auto" w:fill="FFFFFF"/>
            </w:rPr>
            <w:fldChar w:fldCharType="end"/>
          </w:r>
        </w:sdtContent>
      </w:sdt>
      <w:r w:rsidRPr="007A5148">
        <w:rPr>
          <w:rFonts w:eastAsia="Calibri" w:cs="Times New Roman"/>
        </w:rPr>
        <w:t xml:space="preserve">. </w:t>
      </w:r>
      <w:r w:rsidR="00CD0EAB">
        <w:rPr>
          <w:rFonts w:eastAsia="Calibri" w:cs="Times New Roman"/>
        </w:rPr>
        <w:t>E</w:t>
      </w:r>
      <w:r w:rsidRPr="007A5148">
        <w:rPr>
          <w:rFonts w:eastAsia="Calibri" w:cs="Times New Roman"/>
        </w:rPr>
        <w:t>volu</w:t>
      </w:r>
      <w:r w:rsidR="00CD0EAB">
        <w:rPr>
          <w:rFonts w:eastAsia="Calibri" w:cs="Times New Roman"/>
        </w:rPr>
        <w:t>cijom</w:t>
      </w:r>
      <w:r w:rsidRPr="007A5148">
        <w:rPr>
          <w:rFonts w:eastAsia="Calibri" w:cs="Times New Roman"/>
        </w:rPr>
        <w:t xml:space="preserve"> tehnik</w:t>
      </w:r>
      <w:r w:rsidR="00CD0EAB">
        <w:rPr>
          <w:rFonts w:eastAsia="Calibri" w:cs="Times New Roman"/>
        </w:rPr>
        <w:t>e</w:t>
      </w:r>
      <w:r w:rsidRPr="007A5148">
        <w:rPr>
          <w:rFonts w:eastAsia="Calibri" w:cs="Times New Roman"/>
        </w:rPr>
        <w:t xml:space="preserve"> i tehnologij</w:t>
      </w:r>
      <w:r w:rsidR="00CD0EAB">
        <w:rPr>
          <w:rFonts w:eastAsia="Calibri" w:cs="Times New Roman"/>
        </w:rPr>
        <w:t>e</w:t>
      </w:r>
      <w:r w:rsidRPr="007A5148">
        <w:rPr>
          <w:rFonts w:eastAsia="Calibri" w:cs="Times New Roman"/>
        </w:rPr>
        <w:t xml:space="preserve"> na kojoj je zasnovan moderni IKT sustav, evoluirale</w:t>
      </w:r>
      <w:r w:rsidR="00CD0EAB">
        <w:rPr>
          <w:rFonts w:eastAsia="Calibri" w:cs="Times New Roman"/>
        </w:rPr>
        <w:t xml:space="preserve"> su</w:t>
      </w:r>
      <w:r w:rsidRPr="007A5148">
        <w:rPr>
          <w:rFonts w:eastAsia="Calibri" w:cs="Times New Roman"/>
        </w:rPr>
        <w:t xml:space="preserve"> i potrebe te komunikacijski izazovi IT menadžera prema kolegama u vlastitom timu, korisnicima, upravi te vanjskim dobavljačima </w:t>
      </w:r>
      <w:sdt>
        <w:sdtPr>
          <w:rPr>
            <w:rFonts w:eastAsia="Calibri" w:cs="Times New Roman"/>
          </w:rPr>
          <w:id w:val="1538235632"/>
          <w:citation/>
        </w:sdtPr>
        <w:sdtEndPr/>
        <w:sdtContent>
          <w:r w:rsidRPr="007A5148">
            <w:rPr>
              <w:rFonts w:eastAsia="Calibri" w:cs="Times New Roman"/>
            </w:rPr>
            <w:fldChar w:fldCharType="begin"/>
          </w:r>
          <w:r w:rsidRPr="007A5148">
            <w:rPr>
              <w:rFonts w:eastAsia="Calibri" w:cs="Times New Roman"/>
            </w:rPr>
            <w:instrText xml:space="preserve"> CITATION Hol10 \l 1050 </w:instrText>
          </w:r>
          <w:r w:rsidRPr="007A5148">
            <w:rPr>
              <w:rFonts w:eastAsia="Calibri" w:cs="Times New Roman"/>
            </w:rPr>
            <w:fldChar w:fldCharType="separate"/>
          </w:r>
          <w:r w:rsidR="001B6365" w:rsidRPr="001B6365">
            <w:rPr>
              <w:rFonts w:eastAsia="Calibri" w:cs="Times New Roman"/>
              <w:noProof/>
            </w:rPr>
            <w:t>(Holtsnider &amp; Brian, 2010)</w:t>
          </w:r>
          <w:r w:rsidRPr="007A5148">
            <w:rPr>
              <w:rFonts w:eastAsia="Calibri" w:cs="Times New Roman"/>
            </w:rPr>
            <w:fldChar w:fldCharType="end"/>
          </w:r>
        </w:sdtContent>
      </w:sdt>
      <w:r w:rsidRPr="007A5148">
        <w:rPr>
          <w:rFonts w:eastAsia="Calibri" w:cs="Times New Roman"/>
        </w:rPr>
        <w:t>.</w:t>
      </w:r>
    </w:p>
    <w:p w:rsidR="00172BCD" w:rsidRPr="007A5148" w:rsidRDefault="00366400" w:rsidP="00172BCD">
      <w:pPr>
        <w:rPr>
          <w:rFonts w:eastAsia="Calibri" w:cs="Times New Roman"/>
        </w:rPr>
      </w:pPr>
      <w:r w:rsidRPr="007A5148">
        <w:rPr>
          <w:lang w:bidi="en-US"/>
        </w:rPr>
        <w:t xml:space="preserve">Moderni IT menadžer osoba </w:t>
      </w:r>
      <w:r w:rsidR="0018308B">
        <w:rPr>
          <w:lang w:bidi="en-US"/>
        </w:rPr>
        <w:t xml:space="preserve">je </w:t>
      </w:r>
      <w:r w:rsidRPr="007A5148">
        <w:rPr>
          <w:lang w:bidi="en-US"/>
        </w:rPr>
        <w:t>koja u praksi balansira između dvij</w:t>
      </w:r>
      <w:r w:rsidR="0018308B">
        <w:rPr>
          <w:lang w:bidi="en-US"/>
        </w:rPr>
        <w:t>u</w:t>
      </w:r>
      <w:r w:rsidRPr="007A5148">
        <w:rPr>
          <w:lang w:bidi="en-US"/>
        </w:rPr>
        <w:t xml:space="preserve"> ulog</w:t>
      </w:r>
      <w:r w:rsidR="0018308B">
        <w:rPr>
          <w:lang w:bidi="en-US"/>
        </w:rPr>
        <w:t>a</w:t>
      </w:r>
      <w:r w:rsidRPr="007A5148">
        <w:rPr>
          <w:lang w:bidi="en-US"/>
        </w:rPr>
        <w:t>, one tehničke koja ga prati od samih početaka i menadžerske koju</w:t>
      </w:r>
      <w:r w:rsidR="0086686C" w:rsidRPr="007A5148">
        <w:rPr>
          <w:lang w:bidi="en-US"/>
        </w:rPr>
        <w:t xml:space="preserve"> je usvojio</w:t>
      </w:r>
      <w:r w:rsidRPr="007A5148">
        <w:rPr>
          <w:lang w:bidi="en-US"/>
        </w:rPr>
        <w:t xml:space="preserve"> razvojem paradigme IKT-a </w:t>
      </w:r>
      <w:sdt>
        <w:sdtPr>
          <w:rPr>
            <w:lang w:bidi="en-US"/>
          </w:rPr>
          <w:id w:val="468406313"/>
          <w:citation/>
        </w:sdtPr>
        <w:sdtEndPr/>
        <w:sdtContent>
          <w:r w:rsidR="003A2F21" w:rsidRPr="007A5148">
            <w:rPr>
              <w:lang w:bidi="en-US"/>
            </w:rPr>
            <w:fldChar w:fldCharType="begin"/>
          </w:r>
          <w:r w:rsidR="003A2F21" w:rsidRPr="007A5148">
            <w:rPr>
              <w:lang w:bidi="en-US"/>
            </w:rPr>
            <w:instrText xml:space="preserve"> CITATION Syn87 \l 1050 </w:instrText>
          </w:r>
          <w:r w:rsidR="003A2F21" w:rsidRPr="007A5148">
            <w:rPr>
              <w:lang w:bidi="en-US"/>
            </w:rPr>
            <w:fldChar w:fldCharType="separate"/>
          </w:r>
          <w:r w:rsidR="001B6365">
            <w:rPr>
              <w:noProof/>
              <w:lang w:bidi="en-US"/>
            </w:rPr>
            <w:t>(Synnott W. R., 1987)</w:t>
          </w:r>
          <w:r w:rsidR="003A2F21" w:rsidRPr="007A5148">
            <w:rPr>
              <w:lang w:bidi="en-US"/>
            </w:rPr>
            <w:fldChar w:fldCharType="end"/>
          </w:r>
        </w:sdtContent>
      </w:sdt>
      <w:r w:rsidRPr="007A5148">
        <w:rPr>
          <w:lang w:bidi="en-US"/>
        </w:rPr>
        <w:t>. On je osoba koja se brine, ne samo za tehnologiju kako bi svi korisnici imali neometan pristup i dostupnost mrežnih resursa te učinkovit poslovno informacijski sustav</w:t>
      </w:r>
      <w:sdt>
        <w:sdtPr>
          <w:rPr>
            <w:lang w:bidi="en-US"/>
          </w:rPr>
          <w:id w:val="2309697"/>
          <w:citation/>
        </w:sdtPr>
        <w:sdtEndPr/>
        <w:sdtContent>
          <w:r w:rsidRPr="007A5148">
            <w:rPr>
              <w:lang w:bidi="en-US"/>
            </w:rPr>
            <w:fldChar w:fldCharType="begin"/>
          </w:r>
          <w:r w:rsidRPr="007A5148">
            <w:rPr>
              <w:lang w:bidi="en-US"/>
            </w:rPr>
            <w:instrText xml:space="preserve">CITATION Mla12 \l 1050 </w:instrText>
          </w:r>
          <w:r w:rsidRPr="007A5148">
            <w:rPr>
              <w:lang w:bidi="en-US"/>
            </w:rPr>
            <w:fldChar w:fldCharType="separate"/>
          </w:r>
          <w:r w:rsidR="001B6365">
            <w:rPr>
              <w:noProof/>
              <w:lang w:bidi="en-US"/>
            </w:rPr>
            <w:t xml:space="preserve"> (Meter, 2012)</w:t>
          </w:r>
          <w:r w:rsidRPr="007A5148">
            <w:rPr>
              <w:lang w:bidi="en-US"/>
            </w:rPr>
            <w:fldChar w:fldCharType="end"/>
          </w:r>
        </w:sdtContent>
      </w:sdt>
      <w:r w:rsidRPr="007A5148">
        <w:rPr>
          <w:lang w:bidi="en-US"/>
        </w:rPr>
        <w:t>, nego je njegova zadaća briga i o financijskim učincima</w:t>
      </w:r>
      <w:r w:rsidR="0086686C" w:rsidRPr="007A5148">
        <w:rPr>
          <w:lang w:bidi="en-US"/>
        </w:rPr>
        <w:t>,</w:t>
      </w:r>
      <w:r w:rsidRPr="007A5148">
        <w:rPr>
          <w:lang w:bidi="en-US"/>
        </w:rPr>
        <w:t xml:space="preserve"> uspjehu poslovanja</w:t>
      </w:r>
      <w:r w:rsidR="003A2F21" w:rsidRPr="007A5148">
        <w:rPr>
          <w:lang w:bidi="en-US"/>
        </w:rPr>
        <w:t xml:space="preserve"> </w:t>
      </w:r>
      <w:r w:rsidR="0086686C" w:rsidRPr="007A5148">
        <w:rPr>
          <w:lang w:bidi="en-US"/>
        </w:rPr>
        <w:t>kao i</w:t>
      </w:r>
      <w:r w:rsidRPr="007A5148">
        <w:rPr>
          <w:lang w:bidi="en-US"/>
        </w:rPr>
        <w:t xml:space="preserve"> prijenosu znanja na suradnike</w:t>
      </w:r>
      <w:r w:rsidR="00CD0EAB">
        <w:rPr>
          <w:lang w:bidi="en-US"/>
        </w:rPr>
        <w:t>,</w:t>
      </w:r>
      <w:r w:rsidRPr="007A5148">
        <w:rPr>
          <w:lang w:bidi="en-US"/>
        </w:rPr>
        <w:t xml:space="preserve"> korisnike </w:t>
      </w:r>
      <w:r w:rsidR="00CD0EAB">
        <w:rPr>
          <w:lang w:bidi="en-US"/>
        </w:rPr>
        <w:t xml:space="preserve">IKT-a </w:t>
      </w:r>
      <w:r w:rsidRPr="007A5148">
        <w:rPr>
          <w:lang w:bidi="en-US"/>
        </w:rPr>
        <w:t xml:space="preserve">i </w:t>
      </w:r>
      <w:r w:rsidR="006309E0" w:rsidRPr="007A5148">
        <w:rPr>
          <w:lang w:bidi="en-US"/>
        </w:rPr>
        <w:t>uprav</w:t>
      </w:r>
      <w:r w:rsidRPr="007A5148">
        <w:rPr>
          <w:lang w:bidi="en-US"/>
        </w:rPr>
        <w:t xml:space="preserve">u – informacijska pismenost </w:t>
      </w:r>
      <w:sdt>
        <w:sdtPr>
          <w:rPr>
            <w:lang w:bidi="en-US"/>
          </w:rPr>
          <w:id w:val="2309696"/>
          <w:citation/>
        </w:sdtPr>
        <w:sdtEndPr/>
        <w:sdtContent>
          <w:r w:rsidRPr="007A5148">
            <w:rPr>
              <w:lang w:bidi="en-US"/>
            </w:rPr>
            <w:fldChar w:fldCharType="begin"/>
          </w:r>
          <w:r w:rsidRPr="007A5148">
            <w:rPr>
              <w:lang w:bidi="en-US"/>
            </w:rPr>
            <w:instrText xml:space="preserve">CITATION Rot07 \t  \m Joe11 \t  \l 1050 </w:instrText>
          </w:r>
          <w:r w:rsidRPr="007A5148">
            <w:rPr>
              <w:lang w:bidi="en-US"/>
            </w:rPr>
            <w:fldChar w:fldCharType="separate"/>
          </w:r>
          <w:r w:rsidR="001B6365">
            <w:rPr>
              <w:noProof/>
              <w:lang w:bidi="en-US"/>
            </w:rPr>
            <w:t xml:space="preserve">(Zgrabljić Rotar, 2007; </w:t>
          </w:r>
          <w:r w:rsidR="001B6365" w:rsidRPr="001B6365">
            <w:rPr>
              <w:noProof/>
              <w:lang w:bidi="en-US"/>
            </w:rPr>
            <w:t>Peppard, Edwards, &amp; Lambert, 2011)</w:t>
          </w:r>
          <w:r w:rsidRPr="007A5148">
            <w:rPr>
              <w:lang w:bidi="en-US"/>
            </w:rPr>
            <w:fldChar w:fldCharType="end"/>
          </w:r>
        </w:sdtContent>
      </w:sdt>
      <w:r w:rsidR="001060F1" w:rsidRPr="007A5148">
        <w:rPr>
          <w:lang w:bidi="en-US"/>
        </w:rPr>
        <w:t>. Sve to upućuje da</w:t>
      </w:r>
      <w:r w:rsidR="006D006A">
        <w:rPr>
          <w:lang w:bidi="en-US"/>
        </w:rPr>
        <w:t xml:space="preserve"> se</w:t>
      </w:r>
      <w:r w:rsidR="001060F1" w:rsidRPr="007A5148">
        <w:rPr>
          <w:lang w:bidi="en-US"/>
        </w:rPr>
        <w:t xml:space="preserve"> p</w:t>
      </w:r>
      <w:r w:rsidR="009F44F4" w:rsidRPr="007A5148">
        <w:rPr>
          <w:lang w:bidi="en-US"/>
        </w:rPr>
        <w:t xml:space="preserve">romjene </w:t>
      </w:r>
      <w:r w:rsidR="009F44F4" w:rsidRPr="007A5148">
        <w:rPr>
          <w:lang w:eastAsia="de-DE"/>
        </w:rPr>
        <w:t xml:space="preserve">uloge IT menadžera iz čisto </w:t>
      </w:r>
      <w:r w:rsidR="009F44F4" w:rsidRPr="007A5148">
        <w:rPr>
          <w:lang w:eastAsia="de-DE"/>
        </w:rPr>
        <w:lastRenderedPageBreak/>
        <w:t>tehničke i tehnološke, u ulogu poslovnog</w:t>
      </w:r>
      <w:r w:rsidR="006D006A">
        <w:rPr>
          <w:lang w:eastAsia="de-DE"/>
        </w:rPr>
        <w:t>a</w:t>
      </w:r>
      <w:r w:rsidR="009F44F4" w:rsidRPr="007A5148">
        <w:rPr>
          <w:lang w:eastAsia="de-DE"/>
        </w:rPr>
        <w:t xml:space="preserve"> menadžera čiji je zadatak povezati i uskladiti IKT sa strateškim ciljevima poslovanja</w:t>
      </w:r>
      <w:r w:rsidR="001060F1" w:rsidRPr="007A5148">
        <w:rPr>
          <w:lang w:eastAsia="de-DE"/>
        </w:rPr>
        <w:t xml:space="preserve"> </w:t>
      </w:r>
      <w:r w:rsidR="009F44F4" w:rsidRPr="007A5148">
        <w:rPr>
          <w:lang w:eastAsia="de-DE"/>
        </w:rPr>
        <w:t xml:space="preserve">događaju cijelo vrijeme od kada postoji IT menadžer kao funkcija </w:t>
      </w:r>
      <w:sdt>
        <w:sdtPr>
          <w:rPr>
            <w:lang w:eastAsia="de-DE"/>
          </w:rPr>
          <w:id w:val="1492909733"/>
          <w:citation/>
        </w:sdtPr>
        <w:sdtEndPr/>
        <w:sdtContent>
          <w:r w:rsidR="009F44F4" w:rsidRPr="007A5148">
            <w:rPr>
              <w:lang w:eastAsia="de-DE"/>
            </w:rPr>
            <w:fldChar w:fldCharType="begin"/>
          </w:r>
          <w:r w:rsidR="009F44F4" w:rsidRPr="007A5148">
            <w:rPr>
              <w:lang w:eastAsia="de-DE"/>
            </w:rPr>
            <w:instrText xml:space="preserve">CITATION Roc \t  \m Kor98 \l 1050 </w:instrText>
          </w:r>
          <w:r w:rsidR="009F44F4" w:rsidRPr="007A5148">
            <w:rPr>
              <w:lang w:eastAsia="de-DE"/>
            </w:rPr>
            <w:fldChar w:fldCharType="separate"/>
          </w:r>
          <w:r w:rsidR="001B6365">
            <w:rPr>
              <w:noProof/>
              <w:lang w:eastAsia="de-DE"/>
            </w:rPr>
            <w:t>(Rockart, 1982; Korn/Ferry Int., 1998)</w:t>
          </w:r>
          <w:r w:rsidR="009F44F4" w:rsidRPr="007A5148">
            <w:rPr>
              <w:lang w:eastAsia="de-DE"/>
            </w:rPr>
            <w:fldChar w:fldCharType="end"/>
          </w:r>
        </w:sdtContent>
      </w:sdt>
      <w:r w:rsidR="009F44F4" w:rsidRPr="007A5148">
        <w:rPr>
          <w:lang w:eastAsia="de-DE"/>
        </w:rPr>
        <w:t>.</w:t>
      </w:r>
      <w:r w:rsidR="001060F1" w:rsidRPr="007A5148">
        <w:rPr>
          <w:lang w:eastAsia="de-DE"/>
        </w:rPr>
        <w:t xml:space="preserve"> </w:t>
      </w:r>
      <w:r w:rsidR="00C040BE" w:rsidRPr="007A5148">
        <w:rPr>
          <w:lang w:eastAsia="de-DE"/>
        </w:rPr>
        <w:t>Da je to ozbiljna istraživačka tema</w:t>
      </w:r>
      <w:r w:rsidR="006D006A">
        <w:rPr>
          <w:lang w:eastAsia="de-DE"/>
        </w:rPr>
        <w:t>,</w:t>
      </w:r>
      <w:r w:rsidR="00C040BE" w:rsidRPr="007A5148">
        <w:rPr>
          <w:lang w:eastAsia="de-DE"/>
        </w:rPr>
        <w:t xml:space="preserve"> pokazuje i zanimanje mnogih analitičara za nju. Tako </w:t>
      </w:r>
      <w:r w:rsidR="00020D41" w:rsidRPr="009F33CD">
        <w:rPr>
          <w:rFonts w:eastAsia="Calibri" w:cs="Times New Roman"/>
          <w:i/>
        </w:rPr>
        <w:t>Korn/Ferry</w:t>
      </w:r>
      <w:r w:rsidR="00020D41" w:rsidRPr="007A5148">
        <w:rPr>
          <w:rFonts w:eastAsia="Calibri" w:cs="Times New Roman"/>
        </w:rPr>
        <w:t xml:space="preserve"> i </w:t>
      </w:r>
      <w:r w:rsidR="00020D41" w:rsidRPr="009F33CD">
        <w:rPr>
          <w:rFonts w:eastAsia="Calibri" w:cs="Times New Roman"/>
          <w:i/>
        </w:rPr>
        <w:t>Financial Times</w:t>
      </w:r>
      <w:r w:rsidR="00020D41" w:rsidRPr="007A5148">
        <w:rPr>
          <w:lang w:eastAsia="de-DE"/>
        </w:rPr>
        <w:t xml:space="preserve"> kao </w:t>
      </w:r>
      <w:r w:rsidR="00C040BE" w:rsidRPr="007A5148">
        <w:rPr>
          <w:lang w:eastAsia="de-DE"/>
        </w:rPr>
        <w:t>p</w:t>
      </w:r>
      <w:r w:rsidR="00513ED5" w:rsidRPr="007A5148">
        <w:rPr>
          <w:rFonts w:eastAsia="Calibri" w:cs="Times New Roman"/>
        </w:rPr>
        <w:t>ioniri institucionalnoga proučavanj</w:t>
      </w:r>
      <w:r w:rsidR="0068344F" w:rsidRPr="007A5148">
        <w:rPr>
          <w:rFonts w:eastAsia="Calibri" w:cs="Times New Roman"/>
        </w:rPr>
        <w:t>a</w:t>
      </w:r>
      <w:r w:rsidR="00513ED5" w:rsidRPr="007A5148">
        <w:rPr>
          <w:rFonts w:eastAsia="Calibri" w:cs="Times New Roman"/>
        </w:rPr>
        <w:t xml:space="preserve"> i praćenj</w:t>
      </w:r>
      <w:r w:rsidR="00C040BE" w:rsidRPr="007A5148">
        <w:rPr>
          <w:rFonts w:eastAsia="Calibri" w:cs="Times New Roman"/>
        </w:rPr>
        <w:t>a</w:t>
      </w:r>
      <w:r w:rsidR="00513ED5" w:rsidRPr="007A5148">
        <w:rPr>
          <w:rFonts w:eastAsia="Calibri" w:cs="Times New Roman"/>
        </w:rPr>
        <w:t xml:space="preserve"> okvira u kojemu djeluje IT menadžer te njegove uloge dobivaju kasnije nasljednike u mnogim analitičkim kućama</w:t>
      </w:r>
      <w:r w:rsidR="00020D41" w:rsidRPr="007A5148">
        <w:rPr>
          <w:rFonts w:eastAsia="Calibri" w:cs="Times New Roman"/>
        </w:rPr>
        <w:t>.</w:t>
      </w:r>
      <w:r w:rsidR="00513ED5" w:rsidRPr="007A5148">
        <w:rPr>
          <w:rFonts w:eastAsia="Calibri" w:cs="Times New Roman"/>
        </w:rPr>
        <w:t xml:space="preserve"> </w:t>
      </w:r>
      <w:r w:rsidR="00020D41" w:rsidRPr="007A5148">
        <w:rPr>
          <w:rFonts w:eastAsia="Calibri" w:cs="Times New Roman"/>
        </w:rPr>
        <w:t>To p</w:t>
      </w:r>
      <w:r w:rsidR="00513ED5" w:rsidRPr="007A5148">
        <w:rPr>
          <w:rFonts w:eastAsia="Calibri" w:cs="Times New Roman"/>
        </w:rPr>
        <w:t>okazuj</w:t>
      </w:r>
      <w:r w:rsidR="00C040BE" w:rsidRPr="007A5148">
        <w:rPr>
          <w:rFonts w:eastAsia="Calibri" w:cs="Times New Roman"/>
        </w:rPr>
        <w:t>e</w:t>
      </w:r>
      <w:r w:rsidR="00020D41" w:rsidRPr="007A5148">
        <w:rPr>
          <w:rFonts w:eastAsia="Calibri" w:cs="Times New Roman"/>
        </w:rPr>
        <w:t xml:space="preserve"> i</w:t>
      </w:r>
      <w:r w:rsidR="00C040BE" w:rsidRPr="007A5148">
        <w:rPr>
          <w:rFonts w:eastAsia="Calibri" w:cs="Times New Roman"/>
        </w:rPr>
        <w:t xml:space="preserve"> veliki broj</w:t>
      </w:r>
      <w:r w:rsidR="00513ED5" w:rsidRPr="007A5148">
        <w:rPr>
          <w:rFonts w:eastAsia="Calibri" w:cs="Times New Roman"/>
        </w:rPr>
        <w:t xml:space="preserve"> </w:t>
      </w:r>
      <w:r w:rsidR="00020D41" w:rsidRPr="007A5148">
        <w:rPr>
          <w:rFonts w:eastAsia="Calibri" w:cs="Times New Roman"/>
        </w:rPr>
        <w:t>radova</w:t>
      </w:r>
      <w:r w:rsidR="00513ED5" w:rsidRPr="007A5148">
        <w:rPr>
          <w:rFonts w:eastAsia="Calibri" w:cs="Times New Roman"/>
        </w:rPr>
        <w:t xml:space="preserve"> o</w:t>
      </w:r>
      <w:r w:rsidR="00C040BE" w:rsidRPr="007A5148">
        <w:rPr>
          <w:rFonts w:eastAsia="Calibri" w:cs="Times New Roman"/>
        </w:rPr>
        <w:t xml:space="preserve"> ulozi</w:t>
      </w:r>
      <w:r w:rsidR="00020D41" w:rsidRPr="007A5148">
        <w:rPr>
          <w:rFonts w:eastAsia="Calibri" w:cs="Times New Roman"/>
        </w:rPr>
        <w:t xml:space="preserve"> i</w:t>
      </w:r>
      <w:r w:rsidR="00513ED5" w:rsidRPr="007A5148">
        <w:rPr>
          <w:rFonts w:eastAsia="Calibri" w:cs="Times New Roman"/>
        </w:rPr>
        <w:t xml:space="preserve"> položaju IT menadžera</w:t>
      </w:r>
      <w:r w:rsidR="00020D41" w:rsidRPr="007A5148">
        <w:rPr>
          <w:rFonts w:eastAsia="Calibri" w:cs="Times New Roman"/>
        </w:rPr>
        <w:t xml:space="preserve"> u organizacijama di</w:t>
      </w:r>
      <w:r w:rsidR="00C040BE" w:rsidRPr="007A5148">
        <w:rPr>
          <w:rFonts w:eastAsia="Calibri" w:cs="Times New Roman"/>
        </w:rPr>
        <w:t>ljem svijeta</w:t>
      </w:r>
      <w:r w:rsidR="00513ED5" w:rsidRPr="007A5148">
        <w:rPr>
          <w:rFonts w:eastAsia="Calibri" w:cs="Times New Roman"/>
        </w:rPr>
        <w:t xml:space="preserve"> </w:t>
      </w:r>
      <w:sdt>
        <w:sdtPr>
          <w:rPr>
            <w:rFonts w:eastAsia="Calibri" w:cs="Times New Roman"/>
          </w:rPr>
          <w:id w:val="2107074455"/>
          <w:citation/>
        </w:sdtPr>
        <w:sdtEndPr/>
        <w:sdtContent>
          <w:r w:rsidR="00513ED5" w:rsidRPr="007A5148">
            <w:rPr>
              <w:rFonts w:eastAsia="Calibri" w:cs="Times New Roman"/>
            </w:rPr>
            <w:fldChar w:fldCharType="begin"/>
          </w:r>
          <w:r w:rsidR="00A769AD">
            <w:rPr>
              <w:rFonts w:eastAsia="Calibri" w:cs="Times New Roman"/>
            </w:rPr>
            <w:instrText xml:space="preserve">CITATION Del04 \m IBM08a \m IBM09 \m IBM11 \m Del13 \m The14 \l 1050 </w:instrText>
          </w:r>
          <w:r w:rsidR="00513ED5" w:rsidRPr="007A5148">
            <w:rPr>
              <w:rFonts w:eastAsia="Calibri" w:cs="Times New Roman"/>
            </w:rPr>
            <w:fldChar w:fldCharType="separate"/>
          </w:r>
          <w:r w:rsidR="001B6365" w:rsidRPr="001B6365">
            <w:rPr>
              <w:rFonts w:eastAsia="Calibri" w:cs="Times New Roman"/>
              <w:noProof/>
            </w:rPr>
            <w:t>(Deloitte, 2004; IBM, 2008A; IBM, 2009; IBM, 2011; Deloitte, 2013; Ernst&amp;Young, 2014)</w:t>
          </w:r>
          <w:r w:rsidR="00513ED5" w:rsidRPr="007A5148">
            <w:rPr>
              <w:rFonts w:eastAsia="Calibri" w:cs="Times New Roman"/>
            </w:rPr>
            <w:fldChar w:fldCharType="end"/>
          </w:r>
        </w:sdtContent>
      </w:sdt>
      <w:r w:rsidR="00513ED5" w:rsidRPr="007A5148">
        <w:rPr>
          <w:rFonts w:eastAsia="Calibri" w:cs="Times New Roman"/>
        </w:rPr>
        <w:t xml:space="preserve">. Specijalizirani magazin za IT menadžere </w:t>
      </w:r>
      <w:r w:rsidR="00513ED5" w:rsidRPr="007A5148">
        <w:rPr>
          <w:rFonts w:eastAsia="Calibri" w:cs="Times New Roman"/>
          <w:i/>
        </w:rPr>
        <w:t>CIO</w:t>
      </w:r>
      <w:r w:rsidR="00513ED5" w:rsidRPr="007A5148">
        <w:rPr>
          <w:rStyle w:val="FootnoteReference"/>
        </w:rPr>
        <w:footnoteReference w:id="18"/>
      </w:r>
      <w:r w:rsidR="00513ED5" w:rsidRPr="007A5148">
        <w:rPr>
          <w:rFonts w:eastAsia="Calibri" w:cs="Times New Roman"/>
        </w:rPr>
        <w:t xml:space="preserve"> konstantno prati i istražuje okvir u kojemu djeluje IT menadžer, njegov status i kompetencije. Tako svake godine objavljuje istraživanje o statusu IT menadžera </w:t>
      </w:r>
      <w:r w:rsidR="00513ED5" w:rsidRPr="007A5148">
        <w:rPr>
          <w:rFonts w:eastAsia="Calibri" w:cs="Times New Roman"/>
          <w:i/>
        </w:rPr>
        <w:t>State of the CIO Survey</w:t>
      </w:r>
      <w:r w:rsidR="009F33CD">
        <w:rPr>
          <w:rFonts w:eastAsia="Calibri" w:cs="Times New Roman"/>
          <w:i/>
        </w:rPr>
        <w:t xml:space="preserve"> </w:t>
      </w:r>
      <w:sdt>
        <w:sdtPr>
          <w:rPr>
            <w:rFonts w:eastAsia="Calibri" w:cs="Times New Roman"/>
            <w:i/>
          </w:rPr>
          <w:id w:val="412904536"/>
          <w:citation/>
        </w:sdtPr>
        <w:sdtEndPr/>
        <w:sdtContent>
          <w:r w:rsidR="009F33CD">
            <w:rPr>
              <w:rFonts w:eastAsia="Calibri" w:cs="Times New Roman"/>
              <w:i/>
            </w:rPr>
            <w:fldChar w:fldCharType="begin"/>
          </w:r>
          <w:r w:rsidR="00601DCB">
            <w:rPr>
              <w:rFonts w:eastAsia="Calibri" w:cs="Times New Roman"/>
              <w:i/>
            </w:rPr>
            <w:instrText xml:space="preserve">CITATION CIO16 \l 1050 </w:instrText>
          </w:r>
          <w:r w:rsidR="009F33CD">
            <w:rPr>
              <w:rFonts w:eastAsia="Calibri" w:cs="Times New Roman"/>
              <w:i/>
            </w:rPr>
            <w:fldChar w:fldCharType="separate"/>
          </w:r>
          <w:r w:rsidR="001B6365" w:rsidRPr="001B6365">
            <w:rPr>
              <w:rFonts w:eastAsia="Calibri" w:cs="Times New Roman"/>
              <w:noProof/>
            </w:rPr>
            <w:t>(CIO Magazine, 2016)</w:t>
          </w:r>
          <w:r w:rsidR="009F33CD">
            <w:rPr>
              <w:rFonts w:eastAsia="Calibri" w:cs="Times New Roman"/>
              <w:i/>
            </w:rPr>
            <w:fldChar w:fldCharType="end"/>
          </w:r>
        </w:sdtContent>
      </w:sdt>
      <w:r w:rsidR="00513ED5" w:rsidRPr="007A5148">
        <w:rPr>
          <w:rFonts w:eastAsia="Calibri" w:cs="Times New Roman"/>
        </w:rPr>
        <w:t>. To je istraživanje odlična podloga i svojevrsna polazna točka za praćenje na koji se način uloga, status i željene kompetencije s vremenom mijenjaju suočene s potrebama poslovanja i razvojem tehnologije.</w:t>
      </w:r>
      <w:r w:rsidR="00172BCD" w:rsidRPr="007A5148">
        <w:rPr>
          <w:rFonts w:eastAsia="Calibri" w:cs="Times New Roman"/>
        </w:rPr>
        <w:t xml:space="preserve"> </w:t>
      </w:r>
      <w:r w:rsidR="00172BCD" w:rsidRPr="007A5148">
        <w:t>Vidljivo je da IT menadžer mora prihvatiti i prilagoditi se novim standardima</w:t>
      </w:r>
      <w:r w:rsidR="00C040BE" w:rsidRPr="007A5148">
        <w:t xml:space="preserve"> i tehnologijama kao što su </w:t>
      </w:r>
      <w:r w:rsidR="00172BCD" w:rsidRPr="007A5148">
        <w:rPr>
          <w:i/>
        </w:rPr>
        <w:t>računalstvo u oblaku</w:t>
      </w:r>
      <w:r w:rsidR="004206C2" w:rsidRPr="007A5148">
        <w:rPr>
          <w:rStyle w:val="FootnoteReference"/>
        </w:rPr>
        <w:footnoteReference w:id="19"/>
      </w:r>
      <w:r w:rsidR="0098701B" w:rsidRPr="007A5148">
        <w:t xml:space="preserve">. Time </w:t>
      </w:r>
      <w:r w:rsidR="00172BCD" w:rsidRPr="007A5148">
        <w:t>sve više prihvaća nove uloge k</w:t>
      </w:r>
      <w:r w:rsidR="0098701B" w:rsidRPr="007A5148">
        <w:t>oje nosi nov</w:t>
      </w:r>
      <w:r w:rsidR="00020D41" w:rsidRPr="007A5148">
        <w:t>a</w:t>
      </w:r>
      <w:r w:rsidR="0098701B" w:rsidRPr="007A5148">
        <w:t xml:space="preserve"> suvremen</w:t>
      </w:r>
      <w:r w:rsidR="00020D41" w:rsidRPr="007A5148">
        <w:t>a</w:t>
      </w:r>
      <w:r w:rsidR="0098701B" w:rsidRPr="007A5148">
        <w:t xml:space="preserve"> poslov</w:t>
      </w:r>
      <w:r w:rsidR="00020D41" w:rsidRPr="007A5148">
        <w:t>na</w:t>
      </w:r>
      <w:r w:rsidR="0098701B" w:rsidRPr="007A5148">
        <w:t xml:space="preserve"> paradigm</w:t>
      </w:r>
      <w:r w:rsidR="00020D41" w:rsidRPr="007A5148">
        <w:t>a</w:t>
      </w:r>
      <w:r w:rsidR="0098701B" w:rsidRPr="007A5148">
        <w:t>.</w:t>
      </w:r>
    </w:p>
    <w:p w:rsidR="00172BCD" w:rsidRPr="007A5148" w:rsidRDefault="00172BCD" w:rsidP="00172BCD">
      <w:pPr>
        <w:pStyle w:val="Navoenjedoslovno"/>
      </w:pPr>
      <w:r w:rsidRPr="007A5148">
        <w:rPr>
          <w:rStyle w:val="NavoenjedoslovnoChar"/>
        </w:rPr>
        <w:t xml:space="preserve">Ukoliko IT menadžeri redefiniraju svoju ulogu u organizaciji prema novim standardima, tek se onda mogu nadati uspjehu </w:t>
      </w:r>
      <w:sdt>
        <w:sdtPr>
          <w:rPr>
            <w:rStyle w:val="NavoenjedoslovnoChar"/>
          </w:rPr>
          <w:id w:val="2862370"/>
          <w:citation/>
        </w:sdtPr>
        <w:sdtEndPr>
          <w:rPr>
            <w:rStyle w:val="NavoenjedoslovnoChar"/>
          </w:rPr>
        </w:sdtEndPr>
        <w:sdtContent>
          <w:r w:rsidRPr="007A5148">
            <w:rPr>
              <w:rStyle w:val="NavoenjedoslovnoChar"/>
            </w:rPr>
            <w:fldChar w:fldCharType="begin"/>
          </w:r>
          <w:r w:rsidR="001E5BBA">
            <w:rPr>
              <w:rStyle w:val="NavoenjedoslovnoChar"/>
            </w:rPr>
            <w:instrText xml:space="preserve">CITATION Lix13 \l 1050 </w:instrText>
          </w:r>
          <w:r w:rsidRPr="007A5148">
            <w:rPr>
              <w:rStyle w:val="NavoenjedoslovnoChar"/>
            </w:rPr>
            <w:fldChar w:fldCharType="separate"/>
          </w:r>
          <w:r w:rsidR="001B6365">
            <w:rPr>
              <w:noProof/>
            </w:rPr>
            <w:t>(Lixenfeld, 2013)</w:t>
          </w:r>
          <w:r w:rsidRPr="007A5148">
            <w:rPr>
              <w:rStyle w:val="NavoenjedoslovnoChar"/>
            </w:rPr>
            <w:fldChar w:fldCharType="end"/>
          </w:r>
        </w:sdtContent>
      </w:sdt>
      <w:r w:rsidRPr="007A5148">
        <w:t>.</w:t>
      </w:r>
    </w:p>
    <w:p w:rsidR="00496571" w:rsidRPr="007A5148" w:rsidRDefault="00302175" w:rsidP="0098701B">
      <w:pPr>
        <w:rPr>
          <w:lang w:bidi="en-US"/>
        </w:rPr>
      </w:pPr>
      <w:r w:rsidRPr="007A5148">
        <w:t>Dakle, od početaka sustavnog</w:t>
      </w:r>
      <w:r w:rsidR="004B1DFF">
        <w:t>a</w:t>
      </w:r>
      <w:r w:rsidRPr="007A5148">
        <w:t xml:space="preserve"> proučavanja u ranim osamdesetim godinama prošloga stoljeća </w:t>
      </w:r>
      <w:sdt>
        <w:sdtPr>
          <w:id w:val="187647645"/>
          <w:citation/>
        </w:sdtPr>
        <w:sdtEndPr/>
        <w:sdtContent>
          <w:r w:rsidRPr="007A5148">
            <w:fldChar w:fldCharType="begin"/>
          </w:r>
          <w:r w:rsidR="001A41D8" w:rsidRPr="007A5148">
            <w:instrText xml:space="preserve">CITATION Syn81 \m Ive81 \l 1050 </w:instrText>
          </w:r>
          <w:r w:rsidRPr="007A5148">
            <w:fldChar w:fldCharType="separate"/>
          </w:r>
          <w:r w:rsidR="001B6365">
            <w:rPr>
              <w:noProof/>
            </w:rPr>
            <w:t>(Synnott &amp; Gruber, 1981; Ives &amp; Olson, 1981)</w:t>
          </w:r>
          <w:r w:rsidRPr="007A5148">
            <w:fldChar w:fldCharType="end"/>
          </w:r>
        </w:sdtContent>
      </w:sdt>
      <w:r w:rsidRPr="007A5148">
        <w:t xml:space="preserve"> pa do današnjih dana uloga IT menadžera značajno se promijenila i u stalnim je promjenama </w:t>
      </w:r>
      <w:sdt>
        <w:sdtPr>
          <w:id w:val="-1419943584"/>
          <w:citation/>
        </w:sdtPr>
        <w:sdtEndPr/>
        <w:sdtContent>
          <w:r w:rsidRPr="007A5148">
            <w:fldChar w:fldCharType="begin"/>
          </w:r>
          <w:r w:rsidRPr="007A5148">
            <w:instrText xml:space="preserve">CITATION Wei13 \t  \l 1050 </w:instrText>
          </w:r>
          <w:r w:rsidRPr="007A5148">
            <w:fldChar w:fldCharType="separate"/>
          </w:r>
          <w:r w:rsidR="001B6365">
            <w:rPr>
              <w:noProof/>
            </w:rPr>
            <w:t>(Weill &amp; Woerner, 2013)</w:t>
          </w:r>
          <w:r w:rsidRPr="007A5148">
            <w:fldChar w:fldCharType="end"/>
          </w:r>
        </w:sdtContent>
      </w:sdt>
      <w:r w:rsidRPr="007A5148">
        <w:t xml:space="preserve"> i teško je reći hoće li ikada biti do kraja definirana </w:t>
      </w:r>
      <w:sdt>
        <w:sdtPr>
          <w:id w:val="-1440835020"/>
          <w:citation/>
        </w:sdtPr>
        <w:sdtEndPr/>
        <w:sdtContent>
          <w:r w:rsidRPr="007A5148">
            <w:fldChar w:fldCharType="begin"/>
          </w:r>
          <w:r w:rsidR="00626AB0" w:rsidRPr="007A5148">
            <w:instrText xml:space="preserve">CITATION Mar00 \l 1050 </w:instrText>
          </w:r>
          <w:r w:rsidRPr="007A5148">
            <w:fldChar w:fldCharType="separate"/>
          </w:r>
          <w:r w:rsidR="001B6365">
            <w:rPr>
              <w:noProof/>
            </w:rPr>
            <w:t>(Maruca, 2000)</w:t>
          </w:r>
          <w:r w:rsidRPr="007A5148">
            <w:fldChar w:fldCharType="end"/>
          </w:r>
        </w:sdtContent>
      </w:sdt>
      <w:r w:rsidRPr="007A5148">
        <w:t xml:space="preserve">. </w:t>
      </w:r>
      <w:r w:rsidR="001F16C8" w:rsidRPr="007A5148">
        <w:t xml:space="preserve">Postoji nekoliko pokušaja pregleda cjelokupne povijesti razvoja uloge IT menadžera među kojima su najznačajniji autori </w:t>
      </w:r>
      <w:r w:rsidR="001F16C8" w:rsidRPr="007A5148">
        <w:rPr>
          <w:lang w:bidi="en-US"/>
        </w:rPr>
        <w:t xml:space="preserve">Ross i Feeny te Chun i Mooney </w:t>
      </w:r>
      <w:sdt>
        <w:sdtPr>
          <w:rPr>
            <w:lang w:bidi="en-US"/>
          </w:rPr>
          <w:id w:val="651264519"/>
          <w:citation/>
        </w:sdtPr>
        <w:sdtEndPr/>
        <w:sdtContent>
          <w:r w:rsidR="001F16C8" w:rsidRPr="007A5148">
            <w:rPr>
              <w:lang w:bidi="en-US"/>
            </w:rPr>
            <w:fldChar w:fldCharType="begin"/>
          </w:r>
          <w:r w:rsidR="001F16C8" w:rsidRPr="007A5148">
            <w:rPr>
              <w:lang w:bidi="en-US"/>
            </w:rPr>
            <w:instrText xml:space="preserve"> CITATION Ros99 \l 1050  \m Chu09</w:instrText>
          </w:r>
          <w:r w:rsidR="001F16C8" w:rsidRPr="007A5148">
            <w:rPr>
              <w:lang w:bidi="en-US"/>
            </w:rPr>
            <w:fldChar w:fldCharType="separate"/>
          </w:r>
          <w:r w:rsidR="001B6365">
            <w:rPr>
              <w:noProof/>
              <w:lang w:bidi="en-US"/>
            </w:rPr>
            <w:t>(Ross &amp; Feeny, 1999; Chun &amp; Mooney, 2009)</w:t>
          </w:r>
          <w:r w:rsidR="001F16C8" w:rsidRPr="007A5148">
            <w:rPr>
              <w:lang w:bidi="en-US"/>
            </w:rPr>
            <w:fldChar w:fldCharType="end"/>
          </w:r>
        </w:sdtContent>
      </w:sdt>
      <w:r w:rsidR="001F16C8" w:rsidRPr="007A5148">
        <w:rPr>
          <w:lang w:bidi="en-US"/>
        </w:rPr>
        <w:t xml:space="preserve">. </w:t>
      </w:r>
      <w:r w:rsidR="0098701B" w:rsidRPr="007A5148">
        <w:rPr>
          <w:lang w:bidi="en-US"/>
        </w:rPr>
        <w:fldChar w:fldCharType="begin"/>
      </w:r>
      <w:r w:rsidR="0098701B" w:rsidRPr="007A5148">
        <w:rPr>
          <w:lang w:bidi="en-US"/>
        </w:rPr>
        <w:instrText xml:space="preserve"> REF _Ref437375395 \r \h </w:instrText>
      </w:r>
      <w:r w:rsidR="0098701B" w:rsidRPr="007A5148">
        <w:rPr>
          <w:lang w:bidi="en-US"/>
        </w:rPr>
      </w:r>
      <w:r w:rsidR="0098701B" w:rsidRPr="007A5148">
        <w:rPr>
          <w:lang w:bidi="en-US"/>
        </w:rPr>
        <w:fldChar w:fldCharType="separate"/>
      </w:r>
      <w:r w:rsidR="00E634F9">
        <w:rPr>
          <w:lang w:bidi="en-US"/>
        </w:rPr>
        <w:t xml:space="preserve">Slika 4. </w:t>
      </w:r>
      <w:r w:rsidR="0098701B" w:rsidRPr="007A5148">
        <w:rPr>
          <w:lang w:bidi="en-US"/>
        </w:rPr>
        <w:fldChar w:fldCharType="end"/>
      </w:r>
      <w:r w:rsidR="0098701B" w:rsidRPr="007A5148">
        <w:rPr>
          <w:lang w:bidi="en-US"/>
        </w:rPr>
        <w:t>prikazuje pokušaj analize razvoja</w:t>
      </w:r>
      <w:r w:rsidR="00FB7649" w:rsidRPr="007A5148">
        <w:rPr>
          <w:lang w:bidi="en-US"/>
        </w:rPr>
        <w:t xml:space="preserve"> uloge </w:t>
      </w:r>
      <w:r w:rsidR="002E6E8E" w:rsidRPr="007A5148">
        <w:rPr>
          <w:lang w:bidi="en-US"/>
        </w:rPr>
        <w:t xml:space="preserve">IT menadžera </w:t>
      </w:r>
      <w:r w:rsidR="00FB7649" w:rsidRPr="007A5148">
        <w:rPr>
          <w:lang w:bidi="en-US"/>
        </w:rPr>
        <w:t>koju su</w:t>
      </w:r>
      <w:r w:rsidR="001F16C8" w:rsidRPr="007A5148">
        <w:rPr>
          <w:lang w:bidi="en-US"/>
        </w:rPr>
        <w:t xml:space="preserve"> </w:t>
      </w:r>
      <w:r w:rsidR="001F16C8" w:rsidRPr="007A5148">
        <w:rPr>
          <w:lang w:bidi="en-US"/>
        </w:rPr>
        <w:lastRenderedPageBreak/>
        <w:t>prvotno</w:t>
      </w:r>
      <w:r w:rsidR="00FB7649" w:rsidRPr="007A5148">
        <w:rPr>
          <w:lang w:bidi="en-US"/>
        </w:rPr>
        <w:t xml:space="preserve"> izradili</w:t>
      </w:r>
      <w:r w:rsidR="0098701B" w:rsidRPr="007A5148">
        <w:rPr>
          <w:lang w:bidi="en-US"/>
        </w:rPr>
        <w:t xml:space="preserve"> Ross i Feeny</w:t>
      </w:r>
      <w:r w:rsidR="00FB7649" w:rsidRPr="007A5148">
        <w:rPr>
          <w:lang w:bidi="en-US"/>
        </w:rPr>
        <w:t>. Njihov je cilj bio prikazati</w:t>
      </w:r>
      <w:r w:rsidR="004F78F7" w:rsidRPr="007A5148">
        <w:rPr>
          <w:lang w:bidi="en-US"/>
        </w:rPr>
        <w:t xml:space="preserve"> </w:t>
      </w:r>
      <w:r w:rsidR="004F78F7" w:rsidRPr="007A5148">
        <w:rPr>
          <w:i/>
          <w:lang w:bidi="en-US"/>
        </w:rPr>
        <w:t xml:space="preserve">evoluciju uloge </w:t>
      </w:r>
      <w:r w:rsidR="00496571" w:rsidRPr="007A5148">
        <w:rPr>
          <w:lang w:bidi="en-US"/>
        </w:rPr>
        <w:t xml:space="preserve">IT menadžera </w:t>
      </w:r>
      <w:r w:rsidR="004F78F7" w:rsidRPr="007A5148">
        <w:rPr>
          <w:lang w:bidi="en-US"/>
        </w:rPr>
        <w:t xml:space="preserve">kroz tri </w:t>
      </w:r>
      <w:r w:rsidR="00496571" w:rsidRPr="007A5148">
        <w:rPr>
          <w:lang w:bidi="en-US"/>
        </w:rPr>
        <w:t>razdobl</w:t>
      </w:r>
      <w:r w:rsidR="004F78F7" w:rsidRPr="007A5148">
        <w:rPr>
          <w:lang w:bidi="en-US"/>
        </w:rPr>
        <w:t>ja</w:t>
      </w:r>
      <w:r w:rsidR="00496571" w:rsidRPr="007A5148">
        <w:rPr>
          <w:lang w:bidi="en-US"/>
        </w:rPr>
        <w:t>:</w:t>
      </w:r>
    </w:p>
    <w:p w:rsidR="0098701B" w:rsidRPr="004B1DFF" w:rsidRDefault="004F78F7" w:rsidP="009F3C20">
      <w:pPr>
        <w:pStyle w:val="Nabrajanje"/>
        <w:numPr>
          <w:ilvl w:val="0"/>
          <w:numId w:val="56"/>
        </w:numPr>
        <w:rPr>
          <w:b/>
        </w:rPr>
      </w:pPr>
      <w:r w:rsidRPr="007A5148">
        <w:t xml:space="preserve"> </w:t>
      </w:r>
      <w:r w:rsidR="00496571" w:rsidRPr="007A5148">
        <w:rPr>
          <w:b/>
        </w:rPr>
        <w:t>Mainframe</w:t>
      </w:r>
      <w:r w:rsidR="000B45DF" w:rsidRPr="007A5148">
        <w:rPr>
          <w:rStyle w:val="FootnoteReference"/>
          <w:b/>
        </w:rPr>
        <w:footnoteReference w:id="20"/>
      </w:r>
      <w:r w:rsidR="00496571" w:rsidRPr="007A5148">
        <w:rPr>
          <w:b/>
        </w:rPr>
        <w:t xml:space="preserve"> razdoblje</w:t>
      </w:r>
      <w:r w:rsidR="001F16C8" w:rsidRPr="007A5148">
        <w:t xml:space="preserve"> </w:t>
      </w:r>
      <w:r w:rsidR="004B1DFF">
        <w:t>–</w:t>
      </w:r>
      <w:r w:rsidR="001F16C8" w:rsidRPr="007A5148">
        <w:t xml:space="preserve"> od 1960. do ranih 1980</w:t>
      </w:r>
      <w:r w:rsidR="004B1DFF">
        <w:t>-</w:t>
      </w:r>
      <w:r w:rsidR="001F16C8" w:rsidRPr="007A5148">
        <w:t>ih</w:t>
      </w:r>
      <w:r w:rsidR="00496571" w:rsidRPr="007A5148">
        <w:t>,</w:t>
      </w:r>
      <w:r w:rsidR="001F16C8" w:rsidRPr="007A5148">
        <w:t xml:space="preserve"> obilježeno </w:t>
      </w:r>
      <w:r w:rsidR="000B45DF" w:rsidRPr="007A5148">
        <w:t xml:space="preserve">je </w:t>
      </w:r>
      <w:r w:rsidR="001F16C8" w:rsidRPr="007A5148">
        <w:t>mainframe računalima,</w:t>
      </w:r>
    </w:p>
    <w:p w:rsidR="00496571" w:rsidRPr="007A5148" w:rsidRDefault="001F16C8" w:rsidP="009F3C20">
      <w:pPr>
        <w:pStyle w:val="Nabrajanje"/>
        <w:numPr>
          <w:ilvl w:val="0"/>
          <w:numId w:val="56"/>
        </w:numPr>
      </w:pPr>
      <w:r w:rsidRPr="007A5148">
        <w:rPr>
          <w:b/>
        </w:rPr>
        <w:t>Distribuirano razdoblje</w:t>
      </w:r>
      <w:r w:rsidRPr="007A5148">
        <w:t xml:space="preserve"> – počelo je 1970</w:t>
      </w:r>
      <w:r w:rsidR="004B1DFF">
        <w:t>-</w:t>
      </w:r>
      <w:r w:rsidRPr="007A5148">
        <w:t>ih godina, značajno po PC radnim stanicama, računalima i mainframe računalima povezanim</w:t>
      </w:r>
      <w:r w:rsidR="00020D41" w:rsidRPr="007A5148">
        <w:t xml:space="preserve"> tada već </w:t>
      </w:r>
      <w:r w:rsidRPr="007A5148">
        <w:t xml:space="preserve">u lokalne i globalne mreže. </w:t>
      </w:r>
    </w:p>
    <w:p w:rsidR="001F16C8" w:rsidRPr="007A5148" w:rsidRDefault="001F16C8" w:rsidP="009F3C20">
      <w:pPr>
        <w:pStyle w:val="Nabrajanje"/>
        <w:numPr>
          <w:ilvl w:val="0"/>
          <w:numId w:val="56"/>
        </w:numPr>
      </w:pPr>
      <w:r w:rsidRPr="007A5148">
        <w:rPr>
          <w:b/>
        </w:rPr>
        <w:t>Web bazirano razdoblje</w:t>
      </w:r>
      <w:r w:rsidRPr="007A5148">
        <w:t xml:space="preserve"> </w:t>
      </w:r>
      <w:r w:rsidR="000B45DF" w:rsidRPr="007A5148">
        <w:t>–</w:t>
      </w:r>
      <w:r w:rsidRPr="007A5148">
        <w:t xml:space="preserve"> </w:t>
      </w:r>
      <w:r w:rsidR="000B45DF" w:rsidRPr="007A5148">
        <w:t>počine polovicom 1990</w:t>
      </w:r>
      <w:r w:rsidR="004B1DFF">
        <w:t>-</w:t>
      </w:r>
      <w:r w:rsidR="000B45DF" w:rsidRPr="007A5148">
        <w:t>ih godina</w:t>
      </w:r>
      <w:r w:rsidR="00C76FAA" w:rsidRPr="007A5148">
        <w:t xml:space="preserve">, a karakterizira ga značajan porast upotrebe </w:t>
      </w:r>
      <w:r w:rsidR="009A307D">
        <w:t>i</w:t>
      </w:r>
      <w:r w:rsidR="00C76FAA" w:rsidRPr="007A5148">
        <w:t>nterneta i Web protokola za pokretanje IKT aplikacija.</w:t>
      </w:r>
    </w:p>
    <w:p w:rsidR="0098701B" w:rsidRPr="007A5148" w:rsidRDefault="00C76FAA" w:rsidP="0098701B">
      <w:pPr>
        <w:rPr>
          <w:lang w:bidi="en-US"/>
        </w:rPr>
      </w:pPr>
      <w:r w:rsidRPr="007A5148">
        <w:rPr>
          <w:lang w:bidi="en-US"/>
        </w:rPr>
        <w:t xml:space="preserve">Slijedom navedenih razdoblja koja se u nekim dijelovima i preklapaju, mijenjala se i uloga IT menadžera. Tako </w:t>
      </w:r>
      <w:r w:rsidRPr="007A5148">
        <w:rPr>
          <w:lang w:bidi="en-US"/>
        </w:rPr>
        <w:fldChar w:fldCharType="begin"/>
      </w:r>
      <w:r w:rsidRPr="007A5148">
        <w:rPr>
          <w:lang w:bidi="en-US"/>
        </w:rPr>
        <w:instrText xml:space="preserve"> REF  _Ref437386333 \* Lower \h \r </w:instrText>
      </w:r>
      <w:r w:rsidRPr="007A5148">
        <w:rPr>
          <w:lang w:bidi="en-US"/>
        </w:rPr>
      </w:r>
      <w:r w:rsidRPr="007A5148">
        <w:rPr>
          <w:lang w:bidi="en-US"/>
        </w:rPr>
        <w:fldChar w:fldCharType="separate"/>
      </w:r>
      <w:r w:rsidR="00E634F9">
        <w:rPr>
          <w:lang w:bidi="en-US"/>
        </w:rPr>
        <w:t xml:space="preserve">slika 4. </w:t>
      </w:r>
      <w:r w:rsidRPr="007A5148">
        <w:rPr>
          <w:lang w:bidi="en-US"/>
        </w:rPr>
        <w:fldChar w:fldCharType="end"/>
      </w:r>
      <w:r w:rsidRPr="007A5148">
        <w:rPr>
          <w:lang w:bidi="en-US"/>
        </w:rPr>
        <w:t xml:space="preserve">pokazuje ulogu i odgovornosti IT menadžera u svakom navedenom razdoblju </w:t>
      </w:r>
      <w:sdt>
        <w:sdtPr>
          <w:rPr>
            <w:lang w:bidi="en-US"/>
          </w:rPr>
          <w:id w:val="2124108915"/>
          <w:citation/>
        </w:sdtPr>
        <w:sdtEndPr/>
        <w:sdtContent>
          <w:r w:rsidRPr="007A5148">
            <w:rPr>
              <w:lang w:bidi="en-US"/>
            </w:rPr>
            <w:fldChar w:fldCharType="begin"/>
          </w:r>
          <w:r w:rsidRPr="007A5148">
            <w:rPr>
              <w:lang w:bidi="en-US"/>
            </w:rPr>
            <w:instrText xml:space="preserve"> CITATION Ros99 \l 1050 </w:instrText>
          </w:r>
          <w:r w:rsidRPr="007A5148">
            <w:rPr>
              <w:lang w:bidi="en-US"/>
            </w:rPr>
            <w:fldChar w:fldCharType="separate"/>
          </w:r>
          <w:r w:rsidR="001B6365">
            <w:rPr>
              <w:noProof/>
              <w:lang w:bidi="en-US"/>
            </w:rPr>
            <w:t>(Ross &amp; Feeny, 1999)</w:t>
          </w:r>
          <w:r w:rsidRPr="007A5148">
            <w:rPr>
              <w:lang w:bidi="en-US"/>
            </w:rPr>
            <w:fldChar w:fldCharType="end"/>
          </w:r>
        </w:sdtContent>
      </w:sdt>
      <w:r w:rsidRPr="007A5148">
        <w:rPr>
          <w:lang w:bidi="en-US"/>
        </w:rPr>
        <w:t xml:space="preserve">. </w:t>
      </w:r>
      <w:r w:rsidR="00020D41" w:rsidRPr="007A5148">
        <w:rPr>
          <w:lang w:bidi="en-US"/>
        </w:rPr>
        <w:t>U č</w:t>
      </w:r>
      <w:r w:rsidRPr="007A5148">
        <w:rPr>
          <w:lang w:bidi="en-US"/>
        </w:rPr>
        <w:t>etvrto</w:t>
      </w:r>
      <w:r w:rsidR="00020D41" w:rsidRPr="007A5148">
        <w:rPr>
          <w:lang w:bidi="en-US"/>
        </w:rPr>
        <w:t>m</w:t>
      </w:r>
      <w:r w:rsidR="004B1DFF">
        <w:rPr>
          <w:lang w:bidi="en-US"/>
        </w:rPr>
        <w:t>e</w:t>
      </w:r>
      <w:r w:rsidRPr="007A5148">
        <w:rPr>
          <w:lang w:bidi="en-US"/>
        </w:rPr>
        <w:t xml:space="preserve"> razdoblj</w:t>
      </w:r>
      <w:r w:rsidR="00020D41" w:rsidRPr="007A5148">
        <w:rPr>
          <w:lang w:bidi="en-US"/>
        </w:rPr>
        <w:t>u</w:t>
      </w:r>
      <w:r w:rsidRPr="007A5148">
        <w:rPr>
          <w:lang w:bidi="en-US"/>
        </w:rPr>
        <w:t xml:space="preserve"> koje </w:t>
      </w:r>
      <w:r w:rsidR="003F2864" w:rsidRPr="007A5148">
        <w:rPr>
          <w:lang w:bidi="en-US"/>
        </w:rPr>
        <w:t>je nastupilo</w:t>
      </w:r>
      <w:r w:rsidRPr="007A5148">
        <w:rPr>
          <w:lang w:bidi="en-US"/>
        </w:rPr>
        <w:t xml:space="preserve"> nakon </w:t>
      </w:r>
      <w:r w:rsidR="003F2864" w:rsidRPr="007A5148">
        <w:rPr>
          <w:lang w:bidi="en-US"/>
        </w:rPr>
        <w:t xml:space="preserve">Web razdoblja, </w:t>
      </w:r>
      <w:r w:rsidR="0098701B" w:rsidRPr="007A5148">
        <w:rPr>
          <w:lang w:bidi="en-US"/>
        </w:rPr>
        <w:t>Chun</w:t>
      </w:r>
      <w:r w:rsidR="003F2864" w:rsidRPr="007A5148">
        <w:rPr>
          <w:lang w:bidi="en-US"/>
        </w:rPr>
        <w:t xml:space="preserve"> i Mooney smatraju da se dogodilo</w:t>
      </w:r>
      <w:r w:rsidR="00020D41" w:rsidRPr="007A5148">
        <w:rPr>
          <w:lang w:bidi="en-US"/>
        </w:rPr>
        <w:t xml:space="preserve"> i događa se </w:t>
      </w:r>
      <w:r w:rsidR="003F2864" w:rsidRPr="007A5148">
        <w:rPr>
          <w:lang w:bidi="en-US"/>
        </w:rPr>
        <w:t xml:space="preserve">dijeljenje uloge IT menadžera u </w:t>
      </w:r>
      <w:r w:rsidR="003F2864" w:rsidRPr="007A5148">
        <w:rPr>
          <w:i/>
          <w:lang w:bidi="en-US"/>
        </w:rPr>
        <w:t>menadžera inovacija</w:t>
      </w:r>
      <w:r w:rsidR="003F2864" w:rsidRPr="007A5148">
        <w:rPr>
          <w:lang w:bidi="en-US"/>
        </w:rPr>
        <w:t xml:space="preserve"> koji je primarno zadužen za suradnju s ostalim menadžerima na C razini u svrhu promjena strategije i procesa u organizaciji</w:t>
      </w:r>
      <w:r w:rsidR="007620AF" w:rsidRPr="007A5148">
        <w:rPr>
          <w:lang w:bidi="en-US"/>
        </w:rPr>
        <w:t xml:space="preserve"> te </w:t>
      </w:r>
      <w:r w:rsidR="007620AF" w:rsidRPr="007A5148">
        <w:rPr>
          <w:i/>
          <w:lang w:bidi="en-US"/>
        </w:rPr>
        <w:t>IT direktora</w:t>
      </w:r>
      <w:r w:rsidR="007620AF" w:rsidRPr="007A5148">
        <w:rPr>
          <w:lang w:bidi="en-US"/>
        </w:rPr>
        <w:t xml:space="preserve"> čija je primarna funkcija briga za smanjenjem troškova te održavanje infrastrukture </w:t>
      </w:r>
      <w:sdt>
        <w:sdtPr>
          <w:rPr>
            <w:lang w:bidi="en-US"/>
          </w:rPr>
          <w:id w:val="-65806833"/>
          <w:citation/>
        </w:sdtPr>
        <w:sdtEndPr/>
        <w:sdtContent>
          <w:r w:rsidR="007620AF" w:rsidRPr="007A5148">
            <w:rPr>
              <w:lang w:bidi="en-US"/>
            </w:rPr>
            <w:fldChar w:fldCharType="begin"/>
          </w:r>
          <w:r w:rsidR="007620AF" w:rsidRPr="007A5148">
            <w:rPr>
              <w:lang w:bidi="en-US"/>
            </w:rPr>
            <w:instrText xml:space="preserve"> CITATION Chu09 \l 1050 </w:instrText>
          </w:r>
          <w:r w:rsidR="007620AF" w:rsidRPr="007A5148">
            <w:rPr>
              <w:lang w:bidi="en-US"/>
            </w:rPr>
            <w:fldChar w:fldCharType="separate"/>
          </w:r>
          <w:r w:rsidR="001B6365">
            <w:rPr>
              <w:noProof/>
              <w:lang w:bidi="en-US"/>
            </w:rPr>
            <w:t>(Chun &amp; Mooney, 2009)</w:t>
          </w:r>
          <w:r w:rsidR="007620AF" w:rsidRPr="007A5148">
            <w:rPr>
              <w:lang w:bidi="en-US"/>
            </w:rPr>
            <w:fldChar w:fldCharType="end"/>
          </w:r>
        </w:sdtContent>
      </w:sdt>
      <w:r w:rsidR="007620AF" w:rsidRPr="007A5148">
        <w:rPr>
          <w:lang w:bidi="en-US"/>
        </w:rPr>
        <w:t>.</w:t>
      </w:r>
    </w:p>
    <w:p w:rsidR="003A4735" w:rsidRPr="007A5148" w:rsidRDefault="00F46D58" w:rsidP="00F46D58">
      <w:pPr>
        <w:pStyle w:val="Caption"/>
      </w:pPr>
      <w:bookmarkStart w:id="51" w:name="_Ref437375395"/>
      <w:bookmarkStart w:id="52" w:name="_Ref437386333"/>
      <w:bookmarkStart w:id="53" w:name="_Toc462626963"/>
      <w:r w:rsidRPr="007A5148">
        <w:lastRenderedPageBreak/>
        <w:t>Razvoj uloge IT menadžera</w:t>
      </w:r>
      <w:bookmarkEnd w:id="51"/>
      <w:bookmarkEnd w:id="52"/>
      <w:bookmarkEnd w:id="53"/>
    </w:p>
    <w:p w:rsidR="002E1462" w:rsidRPr="007A5148" w:rsidRDefault="009F38F6" w:rsidP="002E1462">
      <w:r w:rsidRPr="007A5148">
        <w:rPr>
          <w:noProof/>
          <w:lang w:eastAsia="hr-HR"/>
        </w:rPr>
        <mc:AlternateContent>
          <mc:Choice Requires="wps">
            <w:drawing>
              <wp:anchor distT="0" distB="0" distL="114300" distR="114300" simplePos="0" relativeHeight="251820032" behindDoc="0" locked="0" layoutInCell="1" allowOverlap="1" wp14:anchorId="20312ABF" wp14:editId="1941AEB7">
                <wp:simplePos x="0" y="0"/>
                <wp:positionH relativeFrom="column">
                  <wp:posOffset>602200</wp:posOffset>
                </wp:positionH>
                <wp:positionV relativeFrom="paragraph">
                  <wp:posOffset>1600200</wp:posOffset>
                </wp:positionV>
                <wp:extent cx="688975" cy="957580"/>
                <wp:effectExtent l="0" t="0" r="0" b="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957580"/>
                        </a:xfrm>
                        <a:prstGeom prst="rect">
                          <a:avLst/>
                        </a:prstGeom>
                        <a:solidFill>
                          <a:srgbClr val="FFFFFF"/>
                        </a:solidFill>
                        <a:ln w="9525">
                          <a:noFill/>
                          <a:miter lim="800000"/>
                          <a:headEnd/>
                          <a:tailEnd/>
                        </a:ln>
                      </wps:spPr>
                      <wps:txbx>
                        <w:txbxContent>
                          <w:p w:rsidR="00C45B81" w:rsidRDefault="00C45B81" w:rsidP="001F1400">
                            <w:pPr>
                              <w:spacing w:before="40"/>
                              <w:jc w:val="center"/>
                              <w:rPr>
                                <w:rFonts w:asciiTheme="minorHAnsi" w:hAnsiTheme="minorHAnsi"/>
                                <w:b/>
                                <w:color w:val="000000" w:themeColor="text1"/>
                                <w:sz w:val="16"/>
                                <w:szCs w:val="16"/>
                              </w:rPr>
                            </w:pPr>
                            <w:r>
                              <w:rPr>
                                <w:rFonts w:asciiTheme="minorHAnsi" w:hAnsiTheme="minorHAnsi"/>
                                <w:b/>
                                <w:color w:val="000000" w:themeColor="text1"/>
                                <w:sz w:val="16"/>
                                <w:szCs w:val="16"/>
                              </w:rPr>
                              <w:t>1. razdoblje</w:t>
                            </w:r>
                          </w:p>
                          <w:p w:rsidR="00C45B81" w:rsidRPr="001F1400" w:rsidRDefault="00C45B81" w:rsidP="001F1400">
                            <w:pPr>
                              <w:spacing w:before="40"/>
                              <w:jc w:val="center"/>
                              <w:rPr>
                                <w:rFonts w:asciiTheme="minorHAnsi" w:hAnsiTheme="minorHAnsi"/>
                                <w:b/>
                                <w:color w:val="000000" w:themeColor="text1"/>
                                <w:sz w:val="2"/>
                                <w:szCs w:val="2"/>
                              </w:rPr>
                            </w:pPr>
                          </w:p>
                          <w:p w:rsidR="00C45B81" w:rsidRPr="001F1400" w:rsidRDefault="00C45B81" w:rsidP="001F1400">
                            <w:pPr>
                              <w:jc w:val="center"/>
                              <w:rPr>
                                <w:rFonts w:asciiTheme="minorHAnsi" w:hAnsiTheme="minorHAnsi"/>
                                <w:color w:val="000000" w:themeColor="text1"/>
                                <w:sz w:val="14"/>
                                <w:szCs w:val="14"/>
                              </w:rPr>
                            </w:pPr>
                            <w:r w:rsidRPr="001F1400">
                              <w:rPr>
                                <w:rFonts w:asciiTheme="minorHAnsi" w:hAnsiTheme="minorHAnsi"/>
                                <w:color w:val="000000" w:themeColor="text1"/>
                                <w:sz w:val="14"/>
                                <w:szCs w:val="14"/>
                              </w:rPr>
                              <w:t>Funkcionalni</w:t>
                            </w:r>
                            <w:r>
                              <w:rPr>
                                <w:rFonts w:asciiTheme="minorHAnsi" w:hAnsiTheme="minorHAnsi"/>
                                <w:color w:val="000000" w:themeColor="text1"/>
                                <w:sz w:val="14"/>
                                <w:szCs w:val="14"/>
                              </w:rPr>
                              <w:t xml:space="preserve"> vođa</w:t>
                            </w:r>
                          </w:p>
                          <w:p w:rsidR="00C45B81" w:rsidRPr="001F1400" w:rsidRDefault="00C45B81" w:rsidP="001F1400">
                            <w:pPr>
                              <w:jc w:val="center"/>
                              <w:rPr>
                                <w:sz w:val="14"/>
                                <w:szCs w:val="14"/>
                              </w:rPr>
                            </w:pPr>
                            <w:r>
                              <w:rPr>
                                <w:rFonts w:asciiTheme="minorHAnsi" w:hAnsiTheme="minorHAnsi"/>
                                <w:color w:val="000000" w:themeColor="text1"/>
                                <w:sz w:val="14"/>
                                <w:szCs w:val="14"/>
                              </w:rPr>
                              <w:t>--------Isporuka prema obećanju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12ABF" id="Tekstni okvir 2" o:spid="_x0000_s1059" type="#_x0000_t202" style="position:absolute;left:0;text-align:left;margin-left:47.4pt;margin-top:126pt;width:54.25pt;height:7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" stroked="f">
                <v:textbox>
                  <w:txbxContent>
                    <w:p w:rsidR="00C45B81" w:rsidRDefault="00C45B81" w:rsidP="001F1400">
                      <w:pPr>
                        <w:spacing w:before="40"/>
                        <w:jc w:val="center"/>
                        <w:rPr>
                          <w:rFonts w:asciiTheme="minorHAnsi" w:hAnsiTheme="minorHAnsi"/>
                          <w:b/>
                          <w:color w:val="000000" w:themeColor="text1"/>
                          <w:sz w:val="16"/>
                          <w:szCs w:val="16"/>
                        </w:rPr>
                      </w:pPr>
                      <w:r>
                        <w:rPr>
                          <w:rFonts w:asciiTheme="minorHAnsi" w:hAnsiTheme="minorHAnsi"/>
                          <w:b/>
                          <w:color w:val="000000" w:themeColor="text1"/>
                          <w:sz w:val="16"/>
                          <w:szCs w:val="16"/>
                        </w:rPr>
                        <w:t>1. razdoblje</w:t>
                      </w:r>
                    </w:p>
                    <w:p w:rsidR="00C45B81" w:rsidRPr="001F1400" w:rsidRDefault="00C45B81" w:rsidP="001F1400">
                      <w:pPr>
                        <w:spacing w:before="40"/>
                        <w:jc w:val="center"/>
                        <w:rPr>
                          <w:rFonts w:asciiTheme="minorHAnsi" w:hAnsiTheme="minorHAnsi"/>
                          <w:b/>
                          <w:color w:val="000000" w:themeColor="text1"/>
                          <w:sz w:val="2"/>
                          <w:szCs w:val="2"/>
                        </w:rPr>
                      </w:pPr>
                    </w:p>
                    <w:p w:rsidR="00C45B81" w:rsidRPr="001F1400" w:rsidRDefault="00C45B81" w:rsidP="001F1400">
                      <w:pPr>
                        <w:jc w:val="center"/>
                        <w:rPr>
                          <w:rFonts w:asciiTheme="minorHAnsi" w:hAnsiTheme="minorHAnsi"/>
                          <w:color w:val="000000" w:themeColor="text1"/>
                          <w:sz w:val="14"/>
                          <w:szCs w:val="14"/>
                        </w:rPr>
                      </w:pPr>
                      <w:r w:rsidRPr="001F1400">
                        <w:rPr>
                          <w:rFonts w:asciiTheme="minorHAnsi" w:hAnsiTheme="minorHAnsi"/>
                          <w:color w:val="000000" w:themeColor="text1"/>
                          <w:sz w:val="14"/>
                          <w:szCs w:val="14"/>
                        </w:rPr>
                        <w:t>Funkcionalni</w:t>
                      </w:r>
                      <w:r>
                        <w:rPr>
                          <w:rFonts w:asciiTheme="minorHAnsi" w:hAnsiTheme="minorHAnsi"/>
                          <w:color w:val="000000" w:themeColor="text1"/>
                          <w:sz w:val="14"/>
                          <w:szCs w:val="14"/>
                        </w:rPr>
                        <w:t xml:space="preserve"> vođa</w:t>
                      </w:r>
                    </w:p>
                    <w:p w:rsidR="00C45B81" w:rsidRPr="001F1400" w:rsidRDefault="00C45B81" w:rsidP="001F1400">
                      <w:pPr>
                        <w:jc w:val="center"/>
                        <w:rPr>
                          <w:sz w:val="14"/>
                          <w:szCs w:val="14"/>
                        </w:rPr>
                      </w:pPr>
                      <w:r>
                        <w:rPr>
                          <w:rFonts w:asciiTheme="minorHAnsi" w:hAnsiTheme="minorHAnsi"/>
                          <w:color w:val="000000" w:themeColor="text1"/>
                          <w:sz w:val="14"/>
                          <w:szCs w:val="14"/>
                        </w:rPr>
                        <w:t>--------Isporuka prema obećanju</w:t>
                      </w:r>
                    </w:p>
                  </w:txbxContent>
                </v:textbox>
              </v:shape>
            </w:pict>
          </mc:Fallback>
        </mc:AlternateContent>
      </w:r>
      <w:r w:rsidR="00020D41" w:rsidRPr="007A5148">
        <w:rPr>
          <w:noProof/>
          <w:lang w:eastAsia="hr-HR"/>
        </w:rPr>
        <mc:AlternateContent>
          <mc:Choice Requires="wps">
            <w:drawing>
              <wp:anchor distT="0" distB="0" distL="114300" distR="114300" simplePos="0" relativeHeight="251821056" behindDoc="0" locked="0" layoutInCell="1" allowOverlap="1" wp14:anchorId="07D86758" wp14:editId="14014BAD">
                <wp:simplePos x="0" y="0"/>
                <wp:positionH relativeFrom="column">
                  <wp:posOffset>1363345</wp:posOffset>
                </wp:positionH>
                <wp:positionV relativeFrom="paragraph">
                  <wp:posOffset>1591730</wp:posOffset>
                </wp:positionV>
                <wp:extent cx="749300" cy="932180"/>
                <wp:effectExtent l="0" t="0" r="0" b="1270"/>
                <wp:wrapNone/>
                <wp:docPr id="2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932180"/>
                        </a:xfrm>
                        <a:prstGeom prst="rect">
                          <a:avLst/>
                        </a:prstGeom>
                        <a:solidFill>
                          <a:srgbClr val="FFFFFF"/>
                        </a:solidFill>
                        <a:ln w="9525">
                          <a:noFill/>
                          <a:miter lim="800000"/>
                          <a:headEnd/>
                          <a:tailEnd/>
                        </a:ln>
                      </wps:spPr>
                      <wps:txbx>
                        <w:txbxContent>
                          <w:p w:rsidR="00C45B81" w:rsidRDefault="00C45B81" w:rsidP="001F1400">
                            <w:pPr>
                              <w:spacing w:before="40"/>
                              <w:jc w:val="center"/>
                              <w:rPr>
                                <w:rFonts w:asciiTheme="minorHAnsi" w:hAnsiTheme="minorHAnsi"/>
                                <w:b/>
                                <w:color w:val="000000" w:themeColor="text1"/>
                                <w:sz w:val="16"/>
                                <w:szCs w:val="16"/>
                              </w:rPr>
                            </w:pPr>
                            <w:r>
                              <w:rPr>
                                <w:rFonts w:asciiTheme="minorHAnsi" w:hAnsiTheme="minorHAnsi"/>
                                <w:b/>
                                <w:color w:val="000000" w:themeColor="text1"/>
                                <w:sz w:val="16"/>
                                <w:szCs w:val="16"/>
                              </w:rPr>
                              <w:t>2. razdoblje</w:t>
                            </w:r>
                          </w:p>
                          <w:p w:rsidR="00C45B81" w:rsidRPr="001F1400" w:rsidRDefault="00C45B81" w:rsidP="001F1400">
                            <w:pPr>
                              <w:spacing w:before="40"/>
                              <w:jc w:val="center"/>
                              <w:rPr>
                                <w:rFonts w:asciiTheme="minorHAnsi" w:hAnsiTheme="minorHAnsi"/>
                                <w:b/>
                                <w:color w:val="000000" w:themeColor="text1"/>
                                <w:sz w:val="2"/>
                                <w:szCs w:val="2"/>
                              </w:rPr>
                            </w:pPr>
                          </w:p>
                          <w:p w:rsidR="00C45B81" w:rsidRPr="001F1400" w:rsidRDefault="00C45B81" w:rsidP="001F1400">
                            <w:pPr>
                              <w:jc w:val="center"/>
                              <w:rPr>
                                <w:rFonts w:asciiTheme="minorHAnsi" w:hAnsiTheme="minorHAnsi"/>
                                <w:color w:val="000000" w:themeColor="text1"/>
                                <w:sz w:val="14"/>
                                <w:szCs w:val="14"/>
                              </w:rPr>
                            </w:pPr>
                            <w:r>
                              <w:rPr>
                                <w:rFonts w:asciiTheme="minorHAnsi" w:hAnsiTheme="minorHAnsi"/>
                                <w:color w:val="000000" w:themeColor="text1"/>
                                <w:sz w:val="14"/>
                                <w:szCs w:val="14"/>
                              </w:rPr>
                              <w:t>Stratešk</w:t>
                            </w:r>
                            <w:r w:rsidRPr="001F1400">
                              <w:rPr>
                                <w:rFonts w:asciiTheme="minorHAnsi" w:hAnsiTheme="minorHAnsi"/>
                                <w:color w:val="000000" w:themeColor="text1"/>
                                <w:sz w:val="14"/>
                                <w:szCs w:val="14"/>
                              </w:rPr>
                              <w:t>i</w:t>
                            </w:r>
                            <w:r>
                              <w:rPr>
                                <w:rFonts w:asciiTheme="minorHAnsi" w:hAnsiTheme="minorHAnsi"/>
                                <w:color w:val="000000" w:themeColor="text1"/>
                                <w:sz w:val="14"/>
                                <w:szCs w:val="14"/>
                              </w:rPr>
                              <w:t xml:space="preserve"> partner</w:t>
                            </w:r>
                          </w:p>
                          <w:p w:rsidR="00C45B81" w:rsidRDefault="00C45B81" w:rsidP="001F1400">
                            <w:pPr>
                              <w:jc w:val="center"/>
                              <w:rPr>
                                <w:rFonts w:asciiTheme="minorHAnsi" w:hAnsiTheme="minorHAnsi"/>
                                <w:color w:val="000000" w:themeColor="text1"/>
                                <w:sz w:val="14"/>
                                <w:szCs w:val="14"/>
                              </w:rPr>
                            </w:pPr>
                            <w:r>
                              <w:rPr>
                                <w:rFonts w:asciiTheme="minorHAnsi" w:hAnsiTheme="minorHAnsi"/>
                                <w:color w:val="000000" w:themeColor="text1"/>
                                <w:sz w:val="14"/>
                                <w:szCs w:val="14"/>
                              </w:rPr>
                              <w:t>--------</w:t>
                            </w:r>
                          </w:p>
                          <w:p w:rsidR="00C45B81" w:rsidRPr="001F1400" w:rsidRDefault="00C45B81" w:rsidP="001F1400">
                            <w:pPr>
                              <w:jc w:val="center"/>
                              <w:rPr>
                                <w:rFonts w:asciiTheme="minorHAnsi" w:hAnsiTheme="minorHAnsi"/>
                                <w:color w:val="000000" w:themeColor="text1"/>
                                <w:sz w:val="14"/>
                                <w:szCs w:val="14"/>
                              </w:rPr>
                            </w:pPr>
                            <w:r>
                              <w:rPr>
                                <w:rFonts w:asciiTheme="minorHAnsi" w:hAnsiTheme="minorHAnsi"/>
                                <w:color w:val="000000" w:themeColor="text1"/>
                                <w:sz w:val="14"/>
                                <w:szCs w:val="14"/>
                              </w:rPr>
                              <w:t>Usklađivanje</w:t>
                            </w:r>
                          </w:p>
                          <w:p w:rsidR="00C45B81" w:rsidRPr="001F1400" w:rsidRDefault="00C45B81" w:rsidP="001F1400">
                            <w:pPr>
                              <w:jc w:val="center"/>
                              <w:rPr>
                                <w:sz w:val="14"/>
                                <w:szCs w:val="14"/>
                              </w:rPr>
                            </w:pPr>
                            <w:r>
                              <w:rPr>
                                <w:rFonts w:asciiTheme="minorHAnsi" w:hAnsiTheme="minorHAnsi"/>
                                <w:color w:val="000000" w:themeColor="text1"/>
                                <w:sz w:val="14"/>
                                <w:szCs w:val="14"/>
                              </w:rPr>
                              <w:t>s poslovanjem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86758" id="_x0000_s1060" type="#_x0000_t202" style="position:absolute;left:0;text-align:left;margin-left:107.35pt;margin-top:125.35pt;width:59pt;height:7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" stroked="f">
                <v:textbox>
                  <w:txbxContent>
                    <w:p w:rsidR="00C45B81" w:rsidRDefault="00C45B81" w:rsidP="001F1400">
                      <w:pPr>
                        <w:spacing w:before="40"/>
                        <w:jc w:val="center"/>
                        <w:rPr>
                          <w:rFonts w:asciiTheme="minorHAnsi" w:hAnsiTheme="minorHAnsi"/>
                          <w:b/>
                          <w:color w:val="000000" w:themeColor="text1"/>
                          <w:sz w:val="16"/>
                          <w:szCs w:val="16"/>
                        </w:rPr>
                      </w:pPr>
                      <w:r>
                        <w:rPr>
                          <w:rFonts w:asciiTheme="minorHAnsi" w:hAnsiTheme="minorHAnsi"/>
                          <w:b/>
                          <w:color w:val="000000" w:themeColor="text1"/>
                          <w:sz w:val="16"/>
                          <w:szCs w:val="16"/>
                        </w:rPr>
                        <w:t>2. razdoblje</w:t>
                      </w:r>
                    </w:p>
                    <w:p w:rsidR="00C45B81" w:rsidRPr="001F1400" w:rsidRDefault="00C45B81" w:rsidP="001F1400">
                      <w:pPr>
                        <w:spacing w:before="40"/>
                        <w:jc w:val="center"/>
                        <w:rPr>
                          <w:rFonts w:asciiTheme="minorHAnsi" w:hAnsiTheme="minorHAnsi"/>
                          <w:b/>
                          <w:color w:val="000000" w:themeColor="text1"/>
                          <w:sz w:val="2"/>
                          <w:szCs w:val="2"/>
                        </w:rPr>
                      </w:pPr>
                    </w:p>
                    <w:p w:rsidR="00C45B81" w:rsidRPr="001F1400" w:rsidRDefault="00C45B81" w:rsidP="001F1400">
                      <w:pPr>
                        <w:jc w:val="center"/>
                        <w:rPr>
                          <w:rFonts w:asciiTheme="minorHAnsi" w:hAnsiTheme="minorHAnsi"/>
                          <w:color w:val="000000" w:themeColor="text1"/>
                          <w:sz w:val="14"/>
                          <w:szCs w:val="14"/>
                        </w:rPr>
                      </w:pPr>
                      <w:r>
                        <w:rPr>
                          <w:rFonts w:asciiTheme="minorHAnsi" w:hAnsiTheme="minorHAnsi"/>
                          <w:color w:val="000000" w:themeColor="text1"/>
                          <w:sz w:val="14"/>
                          <w:szCs w:val="14"/>
                        </w:rPr>
                        <w:t>Stratešk</w:t>
                      </w:r>
                      <w:r w:rsidRPr="001F1400">
                        <w:rPr>
                          <w:rFonts w:asciiTheme="minorHAnsi" w:hAnsiTheme="minorHAnsi"/>
                          <w:color w:val="000000" w:themeColor="text1"/>
                          <w:sz w:val="14"/>
                          <w:szCs w:val="14"/>
                        </w:rPr>
                        <w:t>i</w:t>
                      </w:r>
                      <w:r>
                        <w:rPr>
                          <w:rFonts w:asciiTheme="minorHAnsi" w:hAnsiTheme="minorHAnsi"/>
                          <w:color w:val="000000" w:themeColor="text1"/>
                          <w:sz w:val="14"/>
                          <w:szCs w:val="14"/>
                        </w:rPr>
                        <w:t xml:space="preserve"> partner</w:t>
                      </w:r>
                    </w:p>
                    <w:p w:rsidR="00C45B81" w:rsidRDefault="00C45B81" w:rsidP="001F1400">
                      <w:pPr>
                        <w:jc w:val="center"/>
                        <w:rPr>
                          <w:rFonts w:asciiTheme="minorHAnsi" w:hAnsiTheme="minorHAnsi"/>
                          <w:color w:val="000000" w:themeColor="text1"/>
                          <w:sz w:val="14"/>
                          <w:szCs w:val="14"/>
                        </w:rPr>
                      </w:pPr>
                      <w:r>
                        <w:rPr>
                          <w:rFonts w:asciiTheme="minorHAnsi" w:hAnsiTheme="minorHAnsi"/>
                          <w:color w:val="000000" w:themeColor="text1"/>
                          <w:sz w:val="14"/>
                          <w:szCs w:val="14"/>
                        </w:rPr>
                        <w:t>--------</w:t>
                      </w:r>
                    </w:p>
                    <w:p w:rsidR="00C45B81" w:rsidRPr="001F1400" w:rsidRDefault="00C45B81" w:rsidP="001F1400">
                      <w:pPr>
                        <w:jc w:val="center"/>
                        <w:rPr>
                          <w:rFonts w:asciiTheme="minorHAnsi" w:hAnsiTheme="minorHAnsi"/>
                          <w:color w:val="000000" w:themeColor="text1"/>
                          <w:sz w:val="14"/>
                          <w:szCs w:val="14"/>
                        </w:rPr>
                      </w:pPr>
                      <w:r>
                        <w:rPr>
                          <w:rFonts w:asciiTheme="minorHAnsi" w:hAnsiTheme="minorHAnsi"/>
                          <w:color w:val="000000" w:themeColor="text1"/>
                          <w:sz w:val="14"/>
                          <w:szCs w:val="14"/>
                        </w:rPr>
                        <w:t>Usklađivanje</w:t>
                      </w:r>
                    </w:p>
                    <w:p w:rsidR="00C45B81" w:rsidRPr="001F1400" w:rsidRDefault="00C45B81" w:rsidP="001F1400">
                      <w:pPr>
                        <w:jc w:val="center"/>
                        <w:rPr>
                          <w:sz w:val="14"/>
                          <w:szCs w:val="14"/>
                        </w:rPr>
                      </w:pPr>
                      <w:r>
                        <w:rPr>
                          <w:rFonts w:asciiTheme="minorHAnsi" w:hAnsiTheme="minorHAnsi"/>
                          <w:color w:val="000000" w:themeColor="text1"/>
                          <w:sz w:val="14"/>
                          <w:szCs w:val="14"/>
                        </w:rPr>
                        <w:t>s poslovanjem</w:t>
                      </w:r>
                    </w:p>
                  </w:txbxContent>
                </v:textbox>
              </v:shape>
            </w:pict>
          </mc:Fallback>
        </mc:AlternateContent>
      </w:r>
      <w:r w:rsidR="006C39C0" w:rsidRPr="007A5148">
        <w:rPr>
          <w:noProof/>
          <w:lang w:eastAsia="hr-HR"/>
        </w:rPr>
        <mc:AlternateContent>
          <mc:Choice Requires="wpc">
            <w:drawing>
              <wp:inline distT="0" distB="0" distL="0" distR="0" wp14:anchorId="10C0E1E0" wp14:editId="52A6006D">
                <wp:extent cx="5486400" cy="3025943"/>
                <wp:effectExtent l="0" t="0" r="0" b="0"/>
                <wp:docPr id="462" name="Područje crtanja 4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71" name="Grupa 471"/>
                        <wpg:cNvGrpSpPr/>
                        <wpg:grpSpPr>
                          <a:xfrm>
                            <a:off x="491874" y="284195"/>
                            <a:ext cx="4314739" cy="2573109"/>
                            <a:chOff x="491874" y="284165"/>
                            <a:chExt cx="4314739" cy="2573109"/>
                          </a:xfrm>
                        </wpg:grpSpPr>
                        <wps:wsp>
                          <wps:cNvPr id="92" name="Ravni poveznik sa strelicom 92"/>
                          <wps:cNvCnPr/>
                          <wps:spPr>
                            <a:xfrm flipV="1">
                              <a:off x="491874" y="284165"/>
                              <a:ext cx="3418840" cy="1344052"/>
                            </a:xfrm>
                            <a:prstGeom prst="straightConnector1">
                              <a:avLst/>
                            </a:prstGeom>
                            <a:noFill/>
                            <a:ln w="25400" cap="flat" cmpd="sng" algn="ctr">
                              <a:solidFill>
                                <a:sysClr val="windowText" lastClr="000000"/>
                              </a:solidFill>
                              <a:prstDash val="solid"/>
                              <a:tailEnd type="stealth"/>
                            </a:ln>
                            <a:effectLst/>
                          </wps:spPr>
                          <wps:style>
                            <a:lnRef idx="1">
                              <a:schemeClr val="accent1"/>
                            </a:lnRef>
                            <a:fillRef idx="0">
                              <a:schemeClr val="accent1"/>
                            </a:fillRef>
                            <a:effectRef idx="0">
                              <a:schemeClr val="accent1"/>
                            </a:effectRef>
                            <a:fontRef idx="minor">
                              <a:schemeClr val="tx1"/>
                            </a:fontRef>
                          </wps:style>
                          <wps:bodyPr/>
                        </wps:wsp>
                        <wps:wsp>
                          <wps:cNvPr id="93" name="Ravni poveznik sa strelicom 93"/>
                          <wps:cNvCnPr/>
                          <wps:spPr>
                            <a:xfrm>
                              <a:off x="491874" y="2594265"/>
                              <a:ext cx="3472180" cy="0"/>
                            </a:xfrm>
                            <a:prstGeom prst="straightConnector1">
                              <a:avLst/>
                            </a:prstGeom>
                            <a:noFill/>
                            <a:ln w="25400" cap="flat" cmpd="sng" algn="ctr">
                              <a:solidFill>
                                <a:sysClr val="windowText" lastClr="000000"/>
                              </a:solidFill>
                              <a:prstDash val="solid"/>
                              <a:tailEnd type="stealth"/>
                            </a:ln>
                            <a:effectLst/>
                          </wps:spPr>
                          <wps:style>
                            <a:lnRef idx="1">
                              <a:schemeClr val="accent1"/>
                            </a:lnRef>
                            <a:fillRef idx="0">
                              <a:schemeClr val="accent1"/>
                            </a:fillRef>
                            <a:effectRef idx="0">
                              <a:schemeClr val="accent1"/>
                            </a:effectRef>
                            <a:fontRef idx="minor">
                              <a:schemeClr val="tx1"/>
                            </a:fontRef>
                          </wps:style>
                          <wps:bodyPr/>
                        </wps:wsp>
                        <wps:wsp>
                          <wps:cNvPr id="23" name="Ravni poveznik 23"/>
                          <wps:cNvCnPr/>
                          <wps:spPr>
                            <a:xfrm>
                              <a:off x="497890" y="1622201"/>
                              <a:ext cx="6016" cy="966048"/>
                            </a:xfrm>
                            <a:prstGeom prst="line">
                              <a:avLst/>
                            </a:prstGeom>
                            <a:noFill/>
                            <a:ln w="25400" cap="flat" cmpd="sng" algn="ctr">
                              <a:solidFill>
                                <a:sysClr val="windowText" lastClr="000000"/>
                              </a:solidFill>
                              <a:prstDash val="solid"/>
                              <a:tailEnd type="none"/>
                            </a:ln>
                            <a:effectLst/>
                          </wps:spPr>
                          <wps:style>
                            <a:lnRef idx="1">
                              <a:schemeClr val="accent1"/>
                            </a:lnRef>
                            <a:fillRef idx="0">
                              <a:schemeClr val="accent1"/>
                            </a:fillRef>
                            <a:effectRef idx="0">
                              <a:schemeClr val="accent1"/>
                            </a:effectRef>
                            <a:fontRef idx="minor">
                              <a:schemeClr val="tx1"/>
                            </a:fontRef>
                          </wps:style>
                          <wps:bodyPr/>
                        </wps:wsp>
                        <wps:wsp>
                          <wps:cNvPr id="121" name="Ravni poveznik 121"/>
                          <wps:cNvCnPr/>
                          <wps:spPr>
                            <a:xfrm>
                              <a:off x="2225371" y="938545"/>
                              <a:ext cx="5715" cy="1649704"/>
                            </a:xfrm>
                            <a:prstGeom prst="line">
                              <a:avLst/>
                            </a:prstGeom>
                            <a:noFill/>
                            <a:ln w="25400" cap="flat" cmpd="sng" algn="ctr">
                              <a:solidFill>
                                <a:sysClr val="windowText" lastClr="000000"/>
                              </a:solidFill>
                              <a:prstDash val="solid"/>
                              <a:tailEnd type="none"/>
                            </a:ln>
                            <a:effectLst/>
                          </wps:spPr>
                          <wps:style>
                            <a:lnRef idx="1">
                              <a:schemeClr val="accent1"/>
                            </a:lnRef>
                            <a:fillRef idx="0">
                              <a:schemeClr val="accent1"/>
                            </a:fillRef>
                            <a:effectRef idx="0">
                              <a:schemeClr val="accent1"/>
                            </a:effectRef>
                            <a:fontRef idx="minor">
                              <a:schemeClr val="tx1"/>
                            </a:fontRef>
                          </wps:style>
                          <wps:bodyPr/>
                        </wps:wsp>
                        <wps:wsp>
                          <wps:cNvPr id="122" name="Ravni poveznik 122"/>
                          <wps:cNvCnPr/>
                          <wps:spPr>
                            <a:xfrm>
                              <a:off x="1312973" y="1305508"/>
                              <a:ext cx="5715" cy="1282528"/>
                            </a:xfrm>
                            <a:prstGeom prst="line">
                              <a:avLst/>
                            </a:prstGeom>
                            <a:noFill/>
                            <a:ln w="25400" cap="flat" cmpd="sng" algn="ctr">
                              <a:solidFill>
                                <a:sysClr val="windowText" lastClr="000000"/>
                              </a:solidFill>
                              <a:prstDash val="solid"/>
                              <a:tailEnd type="none"/>
                            </a:ln>
                            <a:effectLst/>
                          </wps:spPr>
                          <wps:style>
                            <a:lnRef idx="1">
                              <a:schemeClr val="accent1"/>
                            </a:lnRef>
                            <a:fillRef idx="0">
                              <a:schemeClr val="accent1"/>
                            </a:fillRef>
                            <a:effectRef idx="0">
                              <a:schemeClr val="accent1"/>
                            </a:effectRef>
                            <a:fontRef idx="minor">
                              <a:schemeClr val="tx1"/>
                            </a:fontRef>
                          </wps:style>
                          <wps:bodyPr/>
                        </wps:wsp>
                        <wps:wsp>
                          <wps:cNvPr id="123" name="Ravni poveznik 123"/>
                          <wps:cNvCnPr/>
                          <wps:spPr>
                            <a:xfrm>
                              <a:off x="3145785" y="589629"/>
                              <a:ext cx="5715" cy="2000076"/>
                            </a:xfrm>
                            <a:prstGeom prst="line">
                              <a:avLst/>
                            </a:prstGeom>
                            <a:noFill/>
                            <a:ln w="25400" cap="flat" cmpd="sng" algn="ctr">
                              <a:solidFill>
                                <a:sysClr val="windowText" lastClr="000000"/>
                              </a:solidFill>
                              <a:prstDash val="solid"/>
                              <a:tailEnd type="none"/>
                            </a:ln>
                            <a:effectLst/>
                          </wps:spPr>
                          <wps:style>
                            <a:lnRef idx="1">
                              <a:schemeClr val="accent1"/>
                            </a:lnRef>
                            <a:fillRef idx="0">
                              <a:schemeClr val="accent1"/>
                            </a:fillRef>
                            <a:effectRef idx="0">
                              <a:schemeClr val="accent1"/>
                            </a:effectRef>
                            <a:fontRef idx="minor">
                              <a:schemeClr val="tx1"/>
                            </a:fontRef>
                          </wps:style>
                          <wps:bodyPr/>
                        </wps:wsp>
                        <wps:wsp>
                          <wps:cNvPr id="125" name="Tekstni okvir 2"/>
                          <wps:cNvSpPr txBox="1">
                            <a:spLocks noChangeArrowheads="1"/>
                          </wps:cNvSpPr>
                          <wps:spPr bwMode="auto">
                            <a:xfrm>
                              <a:off x="2345681" y="1575747"/>
                              <a:ext cx="688975" cy="895985"/>
                            </a:xfrm>
                            <a:prstGeom prst="rect">
                              <a:avLst/>
                            </a:prstGeom>
                            <a:solidFill>
                              <a:srgbClr val="FFFFFF"/>
                            </a:solidFill>
                            <a:ln w="9525">
                              <a:noFill/>
                              <a:miter lim="800000"/>
                              <a:headEnd/>
                              <a:tailEnd/>
                            </a:ln>
                          </wps:spPr>
                          <wps:txbx>
                            <w:txbxContent>
                              <w:p w:rsidR="00C45B81" w:rsidRDefault="00C45B81" w:rsidP="006D4376">
                                <w:pPr>
                                  <w:pStyle w:val="NormalWeb"/>
                                  <w:spacing w:before="40" w:beforeAutospacing="0" w:after="0" w:afterAutospacing="0"/>
                                  <w:jc w:val="center"/>
                                </w:pPr>
                                <w:r>
                                  <w:rPr>
                                    <w:rFonts w:ascii="Calibri" w:eastAsia="Calibri" w:hAnsi="Calibri"/>
                                    <w:b/>
                                    <w:bCs/>
                                    <w:color w:val="000000"/>
                                    <w:sz w:val="16"/>
                                    <w:szCs w:val="16"/>
                                  </w:rPr>
                                  <w:t>3</w:t>
                                </w:r>
                                <w:r w:rsidRPr="00C76FAA">
                                  <w:rPr>
                                    <w:rFonts w:asciiTheme="minorHAnsi" w:hAnsiTheme="minorHAnsi"/>
                                    <w:b/>
                                    <w:color w:val="000000" w:themeColor="text1"/>
                                    <w:sz w:val="16"/>
                                    <w:szCs w:val="16"/>
                                  </w:rPr>
                                  <w:t xml:space="preserve"> </w:t>
                                </w:r>
                                <w:r>
                                  <w:rPr>
                                    <w:rFonts w:asciiTheme="minorHAnsi" w:hAnsiTheme="minorHAnsi"/>
                                    <w:b/>
                                    <w:color w:val="000000" w:themeColor="text1"/>
                                    <w:sz w:val="16"/>
                                    <w:szCs w:val="16"/>
                                  </w:rPr>
                                  <w:t>razdoblje</w:t>
                                </w:r>
                              </w:p>
                              <w:p w:rsidR="00C45B81" w:rsidRPr="006D4376" w:rsidRDefault="00C45B81" w:rsidP="006D4376">
                                <w:pPr>
                                  <w:jc w:val="center"/>
                                  <w:rPr>
                                    <w:rFonts w:asciiTheme="minorHAnsi" w:hAnsiTheme="minorHAnsi"/>
                                    <w:color w:val="000000" w:themeColor="text1"/>
                                    <w:sz w:val="14"/>
                                    <w:szCs w:val="14"/>
                                  </w:rPr>
                                </w:pPr>
                                <w:r w:rsidRPr="002C5BB0">
                                  <w:rPr>
                                    <w:rFonts w:asciiTheme="minorHAnsi" w:hAnsiTheme="minorHAnsi"/>
                                    <w:color w:val="000000" w:themeColor="text1"/>
                                    <w:sz w:val="14"/>
                                    <w:szCs w:val="14"/>
                                  </w:rPr>
                                  <w:t>Poslovni</w:t>
                                </w:r>
                                <w:r>
                                  <w:rPr>
                                    <w:rFonts w:asciiTheme="minorHAnsi" w:hAnsiTheme="minorHAnsi"/>
                                    <w:color w:val="000000" w:themeColor="text1"/>
                                    <w:sz w:val="14"/>
                                    <w:szCs w:val="14"/>
                                  </w:rPr>
                                  <w:t xml:space="preserve"> vizionar</w:t>
                                </w:r>
                              </w:p>
                              <w:p w:rsidR="00C45B81" w:rsidRPr="006D4376" w:rsidRDefault="00C45B81" w:rsidP="006D4376">
                                <w:pPr>
                                  <w:jc w:val="center"/>
                                  <w:rPr>
                                    <w:rFonts w:asciiTheme="minorHAnsi" w:hAnsiTheme="minorHAnsi"/>
                                    <w:color w:val="000000" w:themeColor="text1"/>
                                    <w:sz w:val="14"/>
                                    <w:szCs w:val="14"/>
                                  </w:rPr>
                                </w:pPr>
                                <w:r w:rsidRPr="006D4376">
                                  <w:rPr>
                                    <w:rFonts w:asciiTheme="minorHAnsi" w:hAnsiTheme="minorHAnsi"/>
                                    <w:color w:val="000000" w:themeColor="text1"/>
                                    <w:sz w:val="14"/>
                                    <w:szCs w:val="14"/>
                                  </w:rPr>
                                  <w:t>--------</w:t>
                                </w:r>
                                <w:r>
                                  <w:rPr>
                                    <w:rFonts w:asciiTheme="minorHAnsi" w:hAnsiTheme="minorHAnsi"/>
                                    <w:color w:val="000000" w:themeColor="text1"/>
                                    <w:sz w:val="14"/>
                                    <w:szCs w:val="14"/>
                                  </w:rPr>
                                  <w:t>Upravljanje strategijom</w:t>
                                </w:r>
                              </w:p>
                            </w:txbxContent>
                          </wps:txbx>
                          <wps:bodyPr rot="0" vert="horz" wrap="square" lIns="91440" tIns="45720" rIns="91440" bIns="45720" anchor="t" anchorCtr="0">
                            <a:noAutofit/>
                          </wps:bodyPr>
                        </wps:wsp>
                        <wps:wsp>
                          <wps:cNvPr id="126" name="Tekstni okvir 2"/>
                          <wps:cNvSpPr txBox="1">
                            <a:spLocks noChangeArrowheads="1"/>
                          </wps:cNvSpPr>
                          <wps:spPr bwMode="auto">
                            <a:xfrm rot="20263522">
                              <a:off x="2313478" y="294369"/>
                              <a:ext cx="1600674" cy="241111"/>
                            </a:xfrm>
                            <a:prstGeom prst="rect">
                              <a:avLst/>
                            </a:prstGeom>
                            <a:solidFill>
                              <a:srgbClr val="FFFFFF"/>
                            </a:solidFill>
                            <a:ln w="9525">
                              <a:noFill/>
                              <a:miter lim="800000"/>
                              <a:headEnd/>
                              <a:tailEnd/>
                            </a:ln>
                          </wps:spPr>
                          <wps:txbx>
                            <w:txbxContent>
                              <w:p w:rsidR="00C45B81" w:rsidRDefault="00C45B81" w:rsidP="002C5BB0">
                                <w:pPr>
                                  <w:pStyle w:val="NormalWeb"/>
                                  <w:spacing w:before="40" w:beforeAutospacing="0" w:after="0" w:afterAutospacing="0"/>
                                  <w:jc w:val="center"/>
                                </w:pPr>
                                <w:r>
                                  <w:rPr>
                                    <w:rFonts w:ascii="Calibri" w:eastAsia="Calibri" w:hAnsi="Calibri"/>
                                    <w:b/>
                                    <w:bCs/>
                                    <w:color w:val="000000"/>
                                    <w:sz w:val="16"/>
                                    <w:szCs w:val="16"/>
                                  </w:rPr>
                                  <w:t>Vjerodostojnost IT menadžera</w:t>
                                </w:r>
                              </w:p>
                            </w:txbxContent>
                          </wps:txbx>
                          <wps:bodyPr rot="0" vert="horz" wrap="square" lIns="91440" tIns="45720" rIns="91440" bIns="45720" anchor="t" anchorCtr="0">
                            <a:noAutofit/>
                          </wps:bodyPr>
                        </wps:wsp>
                        <wps:wsp>
                          <wps:cNvPr id="127" name="Tekstni okvir 2"/>
                          <wps:cNvSpPr txBox="1">
                            <a:spLocks noChangeArrowheads="1"/>
                          </wps:cNvSpPr>
                          <wps:spPr bwMode="auto">
                            <a:xfrm>
                              <a:off x="2423844" y="2616609"/>
                              <a:ext cx="1438294" cy="240665"/>
                            </a:xfrm>
                            <a:prstGeom prst="rect">
                              <a:avLst/>
                            </a:prstGeom>
                            <a:solidFill>
                              <a:srgbClr val="FFFFFF"/>
                            </a:solidFill>
                            <a:ln w="9525">
                              <a:noFill/>
                              <a:miter lim="800000"/>
                              <a:headEnd/>
                              <a:tailEnd/>
                            </a:ln>
                          </wps:spPr>
                          <wps:txbx>
                            <w:txbxContent>
                              <w:p w:rsidR="00C45B81" w:rsidRDefault="00C45B81" w:rsidP="002C5BB0">
                                <w:pPr>
                                  <w:pStyle w:val="NormalWeb"/>
                                  <w:spacing w:before="40" w:beforeAutospacing="0" w:after="0" w:afterAutospacing="0"/>
                                  <w:jc w:val="right"/>
                                </w:pPr>
                                <w:r>
                                  <w:rPr>
                                    <w:rFonts w:ascii="Calibri" w:eastAsia="Calibri" w:hAnsi="Calibri"/>
                                    <w:b/>
                                    <w:bCs/>
                                    <w:color w:val="000000"/>
                                    <w:sz w:val="16"/>
                                    <w:szCs w:val="16"/>
                                  </w:rPr>
                                  <w:t>Organizacijsko učenje</w:t>
                                </w:r>
                              </w:p>
                            </w:txbxContent>
                          </wps:txbx>
                          <wps:bodyPr rot="0" vert="horz" wrap="square" lIns="91440" tIns="45720" rIns="91440" bIns="45720" anchor="t" anchorCtr="0">
                            <a:noAutofit/>
                          </wps:bodyPr>
                        </wps:wsp>
                        <wps:wsp>
                          <wps:cNvPr id="144" name="Ravni poveznik sa strelicom 144"/>
                          <wps:cNvCnPr/>
                          <wps:spPr>
                            <a:xfrm flipV="1">
                              <a:off x="3591426" y="1064691"/>
                              <a:ext cx="360596" cy="457304"/>
                            </a:xfrm>
                            <a:prstGeom prst="straightConnector1">
                              <a:avLst/>
                            </a:prstGeom>
                            <a:noFill/>
                            <a:ln w="25400" cap="flat" cmpd="sng" algn="ctr">
                              <a:solidFill>
                                <a:sysClr val="windowText" lastClr="000000"/>
                              </a:solidFill>
                              <a:prstDash val="solid"/>
                              <a:tailEnd type="stealth"/>
                            </a:ln>
                            <a:effectLst/>
                          </wps:spPr>
                          <wps:style>
                            <a:lnRef idx="1">
                              <a:schemeClr val="accent1"/>
                            </a:lnRef>
                            <a:fillRef idx="0">
                              <a:schemeClr val="accent1"/>
                            </a:fillRef>
                            <a:effectRef idx="0">
                              <a:schemeClr val="accent1"/>
                            </a:effectRef>
                            <a:fontRef idx="minor">
                              <a:schemeClr val="tx1"/>
                            </a:fontRef>
                          </wps:style>
                          <wps:bodyPr/>
                        </wps:wsp>
                        <wps:wsp>
                          <wps:cNvPr id="145" name="Tekstni okvir 2"/>
                          <wps:cNvSpPr txBox="1">
                            <a:spLocks noChangeArrowheads="1"/>
                          </wps:cNvSpPr>
                          <wps:spPr bwMode="auto">
                            <a:xfrm>
                              <a:off x="3275079" y="1570139"/>
                              <a:ext cx="688975" cy="313313"/>
                            </a:xfrm>
                            <a:prstGeom prst="rect">
                              <a:avLst/>
                            </a:prstGeom>
                            <a:solidFill>
                              <a:srgbClr val="FFFFFF"/>
                            </a:solidFill>
                            <a:ln w="9525">
                              <a:noFill/>
                              <a:miter lim="800000"/>
                              <a:headEnd/>
                              <a:tailEnd/>
                            </a:ln>
                          </wps:spPr>
                          <wps:txbx>
                            <w:txbxContent>
                              <w:p w:rsidR="00C45B81" w:rsidRDefault="00C45B81" w:rsidP="002C5BB0">
                                <w:pPr>
                                  <w:pStyle w:val="NormalWeb"/>
                                  <w:spacing w:before="40" w:beforeAutospacing="0" w:after="0" w:afterAutospacing="0"/>
                                  <w:jc w:val="center"/>
                                </w:pPr>
                                <w:r>
                                  <w:rPr>
                                    <w:rFonts w:ascii="Calibri" w:eastAsia="Calibri" w:hAnsi="Calibri"/>
                                    <w:b/>
                                    <w:bCs/>
                                    <w:color w:val="000000"/>
                                    <w:sz w:val="16"/>
                                    <w:szCs w:val="16"/>
                                  </w:rPr>
                                  <w:t xml:space="preserve">4. </w:t>
                                </w:r>
                                <w:r>
                                  <w:rPr>
                                    <w:rFonts w:asciiTheme="minorHAnsi" w:hAnsiTheme="minorHAnsi"/>
                                    <w:b/>
                                    <w:color w:val="000000" w:themeColor="text1"/>
                                    <w:sz w:val="16"/>
                                    <w:szCs w:val="16"/>
                                  </w:rPr>
                                  <w:t>razdoblje</w:t>
                                </w:r>
                              </w:p>
                            </w:txbxContent>
                          </wps:txbx>
                          <wps:bodyPr rot="0" vert="horz" wrap="square" lIns="91440" tIns="45720" rIns="91440" bIns="45720" anchor="t" anchorCtr="0">
                            <a:noAutofit/>
                          </wps:bodyPr>
                        </wps:wsp>
                        <wps:wsp>
                          <wps:cNvPr id="146" name="Ravni poveznik sa strelicom 146"/>
                          <wps:cNvCnPr/>
                          <wps:spPr>
                            <a:xfrm>
                              <a:off x="3585412" y="1859203"/>
                              <a:ext cx="440364" cy="395841"/>
                            </a:xfrm>
                            <a:prstGeom prst="straightConnector1">
                              <a:avLst/>
                            </a:prstGeom>
                            <a:noFill/>
                            <a:ln w="25400" cap="flat" cmpd="sng" algn="ctr">
                              <a:solidFill>
                                <a:sysClr val="windowText" lastClr="000000"/>
                              </a:solidFill>
                              <a:prstDash val="solid"/>
                              <a:tailEnd type="stealth"/>
                            </a:ln>
                            <a:effectLst/>
                          </wps:spPr>
                          <wps:style>
                            <a:lnRef idx="1">
                              <a:schemeClr val="accent1"/>
                            </a:lnRef>
                            <a:fillRef idx="0">
                              <a:schemeClr val="accent1"/>
                            </a:fillRef>
                            <a:effectRef idx="0">
                              <a:schemeClr val="accent1"/>
                            </a:effectRef>
                            <a:fontRef idx="minor">
                              <a:schemeClr val="tx1"/>
                            </a:fontRef>
                          </wps:style>
                          <wps:bodyPr/>
                        </wps:wsp>
                        <wps:wsp>
                          <wps:cNvPr id="148" name="Tekstni okvir 2"/>
                          <wps:cNvSpPr txBox="1">
                            <a:spLocks noChangeArrowheads="1"/>
                          </wps:cNvSpPr>
                          <wps:spPr bwMode="auto">
                            <a:xfrm>
                              <a:off x="3964858" y="836463"/>
                              <a:ext cx="745505" cy="480994"/>
                            </a:xfrm>
                            <a:prstGeom prst="rect">
                              <a:avLst/>
                            </a:prstGeom>
                            <a:solidFill>
                              <a:srgbClr val="FFFFFF"/>
                            </a:solidFill>
                            <a:ln w="9525">
                              <a:noFill/>
                              <a:miter lim="800000"/>
                              <a:headEnd/>
                              <a:tailEnd/>
                            </a:ln>
                          </wps:spPr>
                          <wps:txbx>
                            <w:txbxContent>
                              <w:p w:rsidR="00C45B81" w:rsidRPr="00255511" w:rsidRDefault="00C45B81" w:rsidP="00255511">
                                <w:pPr>
                                  <w:pStyle w:val="NormalWeb"/>
                                  <w:spacing w:before="40" w:beforeAutospacing="0" w:after="0" w:afterAutospacing="0"/>
                                  <w:rPr>
                                    <w:rFonts w:ascii="Calibri" w:eastAsia="Calibri" w:hAnsi="Calibri"/>
                                    <w:b/>
                                    <w:bCs/>
                                    <w:color w:val="000000"/>
                                    <w:sz w:val="16"/>
                                    <w:szCs w:val="16"/>
                                  </w:rPr>
                                </w:pPr>
                                <w:r>
                                  <w:rPr>
                                    <w:rFonts w:ascii="Calibri" w:eastAsia="Calibri" w:hAnsi="Calibri"/>
                                    <w:b/>
                                    <w:bCs/>
                                    <w:color w:val="000000"/>
                                    <w:sz w:val="16"/>
                                    <w:szCs w:val="16"/>
                                  </w:rPr>
                                  <w:t>MENADŽER INOVACIJA</w:t>
                                </w:r>
                              </w:p>
                            </w:txbxContent>
                          </wps:txbx>
                          <wps:bodyPr rot="0" vert="horz" wrap="square" lIns="91440" tIns="45720" rIns="91440" bIns="45720" anchor="t" anchorCtr="0">
                            <a:noAutofit/>
                          </wps:bodyPr>
                        </wps:wsp>
                        <wps:wsp>
                          <wps:cNvPr id="149" name="Tekstni okvir 2"/>
                          <wps:cNvSpPr txBox="1">
                            <a:spLocks noChangeArrowheads="1"/>
                          </wps:cNvSpPr>
                          <wps:spPr bwMode="auto">
                            <a:xfrm>
                              <a:off x="4036108" y="2105111"/>
                              <a:ext cx="770505" cy="287330"/>
                            </a:xfrm>
                            <a:prstGeom prst="rect">
                              <a:avLst/>
                            </a:prstGeom>
                            <a:solidFill>
                              <a:srgbClr val="FFFFFF"/>
                            </a:solidFill>
                            <a:ln w="9525">
                              <a:noFill/>
                              <a:miter lim="800000"/>
                              <a:headEnd/>
                              <a:tailEnd/>
                            </a:ln>
                          </wps:spPr>
                          <wps:txbx>
                            <w:txbxContent>
                              <w:p w:rsidR="00C45B81" w:rsidRPr="00255511" w:rsidRDefault="00C45B81" w:rsidP="00255511">
                                <w:pPr>
                                  <w:pStyle w:val="NormalWeb"/>
                                  <w:spacing w:before="40" w:beforeAutospacing="0" w:after="0" w:afterAutospacing="0"/>
                                  <w:rPr>
                                    <w:rFonts w:ascii="Calibri" w:eastAsia="Calibri" w:hAnsi="Calibri"/>
                                    <w:b/>
                                    <w:bCs/>
                                    <w:color w:val="000000"/>
                                    <w:sz w:val="16"/>
                                    <w:szCs w:val="16"/>
                                  </w:rPr>
                                </w:pPr>
                                <w:r>
                                  <w:rPr>
                                    <w:rFonts w:ascii="Calibri" w:eastAsia="Calibri" w:hAnsi="Calibri"/>
                                    <w:b/>
                                    <w:bCs/>
                                    <w:color w:val="000000"/>
                                    <w:sz w:val="16"/>
                                    <w:szCs w:val="16"/>
                                  </w:rPr>
                                  <w:t>IT DIREKTOR</w:t>
                                </w:r>
                              </w:p>
                            </w:txbxContent>
                          </wps:txbx>
                          <wps:bodyPr rot="0" vert="horz" wrap="square" lIns="91440" tIns="45720" rIns="91440" bIns="45720" anchor="t" anchorCtr="0">
                            <a:noAutofit/>
                          </wps:bodyPr>
                        </wps:wsp>
                      </wpg:wgp>
                    </wpc:wpc>
                  </a:graphicData>
                </a:graphic>
              </wp:inline>
            </w:drawing>
          </mc:Choice>
          <mc:Fallback>
            <w:pict>
              <v:group w14:anchorId="10C0E1E0" id="Područje crtanja 462" o:spid="_x0000_s1061" editas="canvas" style="width:6in;height:238.25pt;mso-position-horizontal-relative:char;mso-position-vertical-relative:line" coordsize="54864,3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">
                <v:shape id="_x0000_s1062" type="#_x0000_t75" style="position:absolute;width:54864;height:30257;visibility:visible;mso-wrap-style:square">
                  <v:fill o:detectmouseclick="t"/>
                  <v:path o:connecttype="none"/>
                </v:shape>
                <v:group id="Grupa 471" o:spid="_x0000_s1063" style="position:absolute;left:4918;top:2841;width:43148;height:25732" coordorigin="4918,2841" coordsize="43147,25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Ravni poveznik sa strelicom 92" o:spid="_x0000_s1064" type="#_x0000_t32" style="position:absolute;left:4918;top:2841;width:34189;height:13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vBsMAAADbAAAADwAAAGRycy9kb3ducmV2LnhtbESPT2vCQBTE7wW/w/KE3nQTD6VGV4mC&#10;4CnQtD309th9+aPZtyG7xvjt3UKhx2FmfsNs95PtxEiDbx0rSJcJCGLtTMu1gq/P0+IdhA/IBjvH&#10;pOBBHva72csWM+Pu/EFjGWoRIewzVNCE0GdSet2QRb90PXH0KjdYDFEOtTQD3iPcdnKVJG/SYstx&#10;ocGejg3pa3mzCnT9U1X5oTqR1njrxuK74Euq1Ot8yjcgAk3hP/zXPhsF6xX8fok/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xbwbDAAAA2wAAAA8AAAAAAAAAAAAA&#10;AAAAoQIAAGRycy9kb3ducmV2LnhtbFBLBQYAAAAABAAEAPkAAACRAwAAAAA=&#10;" strokecolor="windowText" strokeweight="2pt">
                    <v:stroke endarrow="classic"/>
                  </v:shape>
                  <v:shape id="Ravni poveznik sa strelicom 93" o:spid="_x0000_s1065" type="#_x0000_t32" style="position:absolute;left:4918;top:25942;width:347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5bsQAAADbAAAADwAAAGRycy9kb3ducmV2LnhtbESPQUsDMRSE74L/ITzBm31rLWK3TYsK&#10;godC7VoKvT02r5ulm5c1ie36701B8DjMzDfMfDm4Tp04xNaLhvtRAYql9qaVRsP28+3uCVRMJIY6&#10;L6zhhyMsF9dXcyqNP8uGT1VqVIZILEmDTakvEWNt2VEc+Z4lewcfHKUsQ4Mm0DnDXYfjonhER63k&#10;BUs9v1quj9W304D2Zf2x9zUewqrCyZffmYBjrW9vhucZqMRD+g//td+NhukDXL7kH4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XluxAAAANsAAAAPAAAAAAAAAAAA&#10;AAAAAKECAABkcnMvZG93bnJldi54bWxQSwUGAAAAAAQABAD5AAAAkgMAAAAA&#10;" strokecolor="windowText" strokeweight="2pt">
                    <v:stroke endarrow="classic"/>
                  </v:shape>
                  <v:line id="Ravni poveznik 23" o:spid="_x0000_s1066" style="position:absolute;visibility:visible;mso-wrap-style:square" from="4978,16222" to="5039,2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AhcQAAADbAAAADwAAAGRycy9kb3ducmV2LnhtbESPQWvCQBSE70L/w/KE3szGFKxEV0m1&#10;pR5t2ojHR/Y1Cc2+Ddmtif/eFQo9DjPzDbPejqYVF+pdY1nBPIpBEJdWN1wp+Pp8my1BOI+ssbVM&#10;Cq7kYLt5mKwx1XbgD7rkvhIBwi5FBbX3XSqlK2sy6CLbEQfv2/YGfZB9JXWPQ4CbViZxvJAGGw4L&#10;NXa0q6n8yX+NAv1yLmTzen1fLnRxOrvn7Cj3g1KP0zFbgfA0+v/wX/ugFSRPcP8Sf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UCFxAAAANsAAAAPAAAAAAAAAAAA&#10;AAAAAKECAABkcnMvZG93bnJldi54bWxQSwUGAAAAAAQABAD5AAAAkgMAAAAA&#10;" strokecolor="windowText" strokeweight="2pt"/>
                  <v:line id="Ravni poveznik 121" o:spid="_x0000_s1067" style="position:absolute;visibility:visible;mso-wrap-style:square" from="22253,9385" to="22310,2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iU78AAADcAAAADwAAAGRycy9kb3ducmV2LnhtbERPy6rCMBDdX/AfwgjurqkuVKpRfHLv&#10;0jcuh2Zsi82kNNHWvzeC4G4O5zmTWWMK8aDK5ZYV9LoRCOLE6pxTBcfD5ncEwnlkjYVlUvAkB7Np&#10;62eCsbY17+ix96kIIexiVJB5X8ZSuiQjg65rS+LAXW1l0AdYpVJXWIdwU8h+FA2kwZxDQ4YlLTNK&#10;bvu7UaAXl5PM18+/0UCfzhc3nG/lqlaq027mYxCeGv8Vf9z/Oszv9+D9TLhAT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7iU78AAADcAAAADwAAAAAAAAAAAAAAAACh&#10;AgAAZHJzL2Rvd25yZXYueG1sUEsFBgAAAAAEAAQA+QAAAI0DAAAAAA==&#10;" strokecolor="windowText" strokeweight="2pt"/>
                  <v:line id="Ravni poveznik 122" o:spid="_x0000_s1068" style="position:absolute;visibility:visible;mso-wrap-style:square" from="13129,13055" to="13186,2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8JMAAAADcAAAADwAAAGRycy9kb3ducmV2LnhtbERPS4vCMBC+C/6HMII3Te3BlWoUHyt6&#10;dH3hcWjGtthMSpO19d9vhAVv8/E9Z7ZoTSmeVLvCsoLRMAJBnFpdcKbgfNoOJiCcR9ZYWiYFL3Kw&#10;mHc7M0y0bfiHnkefiRDCLkEFufdVIqVLczLohrYiDtzd1gZ9gHUmdY1NCDeljKNoLA0WHBpyrGid&#10;U/o4/hoFenW7yOL7tZuM9eV6c1/Lg9w0SvV77XIKwlPrP+J/916H+XEM72fCB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MfCTAAAAA3AAAAA8AAAAAAAAAAAAAAAAA&#10;oQIAAGRycy9kb3ducmV2LnhtbFBLBQYAAAAABAAEAPkAAACOAwAAAAA=&#10;" strokecolor="windowText" strokeweight="2pt"/>
                  <v:line id="Ravni poveznik 123" o:spid="_x0000_s1069" style="position:absolute;visibility:visible;mso-wrap-style:square" from="31457,5896" to="31515,2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Zv8IAAADcAAAADwAAAGRycy9kb3ducmV2LnhtbERPTWvCQBC9F/wPywi9NRsjWImuEltL&#10;e7RqxOOQHZNgdjZktyb++65Q6G0e73OW68E04kadqy0rmEQxCOLC6ppLBcfDx8schPPIGhvLpOBO&#10;Dtar0dMSU217/qbb3pcihLBLUUHlfZtK6YqKDLrItsSBu9jOoA+wK6XusA/hppFJHM+kwZpDQ4Ut&#10;vVVUXPc/RoHenHNZb++f85nOT2f3mu3ke6/U83jIFiA8Df5f/Of+0mF+MoXH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DZv8IAAADcAAAADwAAAAAAAAAAAAAA&#10;AAChAgAAZHJzL2Rvd25yZXYueG1sUEsFBgAAAAAEAAQA+QAAAJADAAAAAA==&#10;" strokecolor="windowText" strokeweight="2pt"/>
                  <v:shape id="_x0000_s1070" type="#_x0000_t202" style="position:absolute;left:23456;top:15757;width:6890;height:8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C45B81" w:rsidRDefault="00C45B81" w:rsidP="006D4376">
                          <w:pPr>
                            <w:pStyle w:val="NormalWeb"/>
                            <w:spacing w:before="40" w:beforeAutospacing="0" w:after="0" w:afterAutospacing="0"/>
                            <w:jc w:val="center"/>
                          </w:pPr>
                          <w:r>
                            <w:rPr>
                              <w:rFonts w:ascii="Calibri" w:eastAsia="Calibri" w:hAnsi="Calibri"/>
                              <w:b/>
                              <w:bCs/>
                              <w:color w:val="000000"/>
                              <w:sz w:val="16"/>
                              <w:szCs w:val="16"/>
                            </w:rPr>
                            <w:t>3</w:t>
                          </w:r>
                          <w:r w:rsidRPr="00C76FAA">
                            <w:rPr>
                              <w:rFonts w:asciiTheme="minorHAnsi" w:hAnsiTheme="minorHAnsi"/>
                              <w:b/>
                              <w:color w:val="000000" w:themeColor="text1"/>
                              <w:sz w:val="16"/>
                              <w:szCs w:val="16"/>
                            </w:rPr>
                            <w:t xml:space="preserve"> </w:t>
                          </w:r>
                          <w:r>
                            <w:rPr>
                              <w:rFonts w:asciiTheme="minorHAnsi" w:hAnsiTheme="minorHAnsi"/>
                              <w:b/>
                              <w:color w:val="000000" w:themeColor="text1"/>
                              <w:sz w:val="16"/>
                              <w:szCs w:val="16"/>
                            </w:rPr>
                            <w:t>razdoblje</w:t>
                          </w:r>
                        </w:p>
                        <w:p w:rsidR="00C45B81" w:rsidRPr="006D4376" w:rsidRDefault="00C45B81" w:rsidP="006D4376">
                          <w:pPr>
                            <w:jc w:val="center"/>
                            <w:rPr>
                              <w:rFonts w:asciiTheme="minorHAnsi" w:hAnsiTheme="minorHAnsi"/>
                              <w:color w:val="000000" w:themeColor="text1"/>
                              <w:sz w:val="14"/>
                              <w:szCs w:val="14"/>
                            </w:rPr>
                          </w:pPr>
                          <w:r w:rsidRPr="002C5BB0">
                            <w:rPr>
                              <w:rFonts w:asciiTheme="minorHAnsi" w:hAnsiTheme="minorHAnsi"/>
                              <w:color w:val="000000" w:themeColor="text1"/>
                              <w:sz w:val="14"/>
                              <w:szCs w:val="14"/>
                            </w:rPr>
                            <w:t>Poslovni</w:t>
                          </w:r>
                          <w:r>
                            <w:rPr>
                              <w:rFonts w:asciiTheme="minorHAnsi" w:hAnsiTheme="minorHAnsi"/>
                              <w:color w:val="000000" w:themeColor="text1"/>
                              <w:sz w:val="14"/>
                              <w:szCs w:val="14"/>
                            </w:rPr>
                            <w:t xml:space="preserve"> vizionar</w:t>
                          </w:r>
                        </w:p>
                        <w:p w:rsidR="00C45B81" w:rsidRPr="006D4376" w:rsidRDefault="00C45B81" w:rsidP="006D4376">
                          <w:pPr>
                            <w:jc w:val="center"/>
                            <w:rPr>
                              <w:rFonts w:asciiTheme="minorHAnsi" w:hAnsiTheme="minorHAnsi"/>
                              <w:color w:val="000000" w:themeColor="text1"/>
                              <w:sz w:val="14"/>
                              <w:szCs w:val="14"/>
                            </w:rPr>
                          </w:pPr>
                          <w:r w:rsidRPr="006D4376">
                            <w:rPr>
                              <w:rFonts w:asciiTheme="minorHAnsi" w:hAnsiTheme="minorHAnsi"/>
                              <w:color w:val="000000" w:themeColor="text1"/>
                              <w:sz w:val="14"/>
                              <w:szCs w:val="14"/>
                            </w:rPr>
                            <w:t>--------</w:t>
                          </w:r>
                          <w:r>
                            <w:rPr>
                              <w:rFonts w:asciiTheme="minorHAnsi" w:hAnsiTheme="minorHAnsi"/>
                              <w:color w:val="000000" w:themeColor="text1"/>
                              <w:sz w:val="14"/>
                              <w:szCs w:val="14"/>
                            </w:rPr>
                            <w:t>Upravljanje strategijom</w:t>
                          </w:r>
                        </w:p>
                      </w:txbxContent>
                    </v:textbox>
                  </v:shape>
                  <v:shape id="_x0000_s1071" type="#_x0000_t202" style="position:absolute;left:23134;top:2943;width:16007;height:2411;rotation:-14597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78QA&#10;AADcAAAADwAAAGRycy9kb3ducmV2LnhtbERPTWsCMRC9C/6HMAUvolk9iGyN0ootYkHb1Yu3YTPu&#10;bt1Mwibq+u8bQehtHu9zZovW1OJKja8sKxgNExDEudUVFwoO+4/BFIQPyBpry6TgTh4W825nhqm2&#10;N/6haxYKEUPYp6igDMGlUvq8JIN+aB1x5E62MRgibAqpG7zFcFPLcZJMpMGKY0OJjpYl5efsYhR8&#10;fbrDd3DJaLdZZ++/2erS3xy3SvVe2rdXEIHa8C9+utc6zh9P4PF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EAAAA3AAAAA8AAAAAAAAAAAAAAAAAmAIAAGRycy9k&#10;b3ducmV2LnhtbFBLBQYAAAAABAAEAPUAAACJAwAAAAA=&#10;" stroked="f">
                    <v:textbox>
                      <w:txbxContent>
                        <w:p w:rsidR="00C45B81" w:rsidRDefault="00C45B81" w:rsidP="002C5BB0">
                          <w:pPr>
                            <w:pStyle w:val="NormalWeb"/>
                            <w:spacing w:before="40" w:beforeAutospacing="0" w:after="0" w:afterAutospacing="0"/>
                            <w:jc w:val="center"/>
                          </w:pPr>
                          <w:r>
                            <w:rPr>
                              <w:rFonts w:ascii="Calibri" w:eastAsia="Calibri" w:hAnsi="Calibri"/>
                              <w:b/>
                              <w:bCs/>
                              <w:color w:val="000000"/>
                              <w:sz w:val="16"/>
                              <w:szCs w:val="16"/>
                            </w:rPr>
                            <w:t>Vjerodostojnost IT menadžera</w:t>
                          </w:r>
                        </w:p>
                      </w:txbxContent>
                    </v:textbox>
                  </v:shape>
                  <v:shape id="_x0000_s1072" type="#_x0000_t202" style="position:absolute;left:24238;top:26166;width:1438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C45B81" w:rsidRDefault="00C45B81" w:rsidP="002C5BB0">
                          <w:pPr>
                            <w:pStyle w:val="NormalWeb"/>
                            <w:spacing w:before="40" w:beforeAutospacing="0" w:after="0" w:afterAutospacing="0"/>
                            <w:jc w:val="right"/>
                          </w:pPr>
                          <w:r>
                            <w:rPr>
                              <w:rFonts w:ascii="Calibri" w:eastAsia="Calibri" w:hAnsi="Calibri"/>
                              <w:b/>
                              <w:bCs/>
                              <w:color w:val="000000"/>
                              <w:sz w:val="16"/>
                              <w:szCs w:val="16"/>
                            </w:rPr>
                            <w:t>Organizacijsko učenje</w:t>
                          </w:r>
                        </w:p>
                      </w:txbxContent>
                    </v:textbox>
                  </v:shape>
                  <v:shape id="Ravni poveznik sa strelicom 144" o:spid="_x0000_s1073" type="#_x0000_t32" style="position:absolute;left:35914;top:10646;width:3606;height:4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1X8AAAADcAAAADwAAAGRycy9kb3ducmV2LnhtbERPS4vCMBC+C/6HMII3TRUR6ZoWVxA8&#10;CeuuB29DMn3sNpPSxFr/vVkQvM3H95xtPthG9NT52rGCxTwBQaydqblU8PN9mG1A+IBssHFMCh7k&#10;Ic/Goy2mxt35i/pzKEUMYZ+igiqENpXS64os+rlriSNXuM5iiLArpenwHsNtI5dJspYWa44NFba0&#10;r0j/nW9WgS6vRbH7LA6kNd6a/nQ58e9Cqelk2H2ACDSEt/jlPpo4f7WC/2fiB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sNV/AAAAA3AAAAA8AAAAAAAAAAAAAAAAA&#10;oQIAAGRycy9kb3ducmV2LnhtbFBLBQYAAAAABAAEAPkAAACOAwAAAAA=&#10;" strokecolor="windowText" strokeweight="2pt">
                    <v:stroke endarrow="classic"/>
                  </v:shape>
                  <v:shape id="_x0000_s1074" type="#_x0000_t202" style="position:absolute;left:32750;top:15701;width:6890;height:3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C45B81" w:rsidRDefault="00C45B81" w:rsidP="002C5BB0">
                          <w:pPr>
                            <w:pStyle w:val="NormalWeb"/>
                            <w:spacing w:before="40" w:beforeAutospacing="0" w:after="0" w:afterAutospacing="0"/>
                            <w:jc w:val="center"/>
                          </w:pPr>
                          <w:r>
                            <w:rPr>
                              <w:rFonts w:ascii="Calibri" w:eastAsia="Calibri" w:hAnsi="Calibri"/>
                              <w:b/>
                              <w:bCs/>
                              <w:color w:val="000000"/>
                              <w:sz w:val="16"/>
                              <w:szCs w:val="16"/>
                            </w:rPr>
                            <w:t xml:space="preserve">4. </w:t>
                          </w:r>
                          <w:r>
                            <w:rPr>
                              <w:rFonts w:asciiTheme="minorHAnsi" w:hAnsiTheme="minorHAnsi"/>
                              <w:b/>
                              <w:color w:val="000000" w:themeColor="text1"/>
                              <w:sz w:val="16"/>
                              <w:szCs w:val="16"/>
                            </w:rPr>
                            <w:t>razdoblje</w:t>
                          </w:r>
                        </w:p>
                      </w:txbxContent>
                    </v:textbox>
                  </v:shape>
                  <v:shape id="Ravni poveznik sa strelicom 146" o:spid="_x0000_s1075" type="#_x0000_t32" style="position:absolute;left:35854;top:18592;width:4403;height:3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2AsIAAADcAAAADwAAAGRycy9kb3ducmV2LnhtbERPTWsCMRC9F/ofwhR6q7OKSFmNogXB&#10;g9B2LQVvw2bcLG4m2yTq9t83hUJv83ifs1gNrlNXDrH1omE8KkCx1N600mj4OGyfnkHFRGKo88Ia&#10;vjnCanl/t6DS+Ju887VKjcohEkvSYFPqS8RYW3YUR75nydzJB0cpw9CgCXTL4a7DSVHM0FErucFS&#10;zy+W63N1cRrQbl7fjr7GU9hXOP3ynybgROvHh2E9B5V4SP/iP/fO5PnTGfw+ky/A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j2AsIAAADcAAAADwAAAAAAAAAAAAAA&#10;AAChAgAAZHJzL2Rvd25yZXYueG1sUEsFBgAAAAAEAAQA+QAAAJADAAAAAA==&#10;" strokecolor="windowText" strokeweight="2pt">
                    <v:stroke endarrow="classic"/>
                  </v:shape>
                  <v:shape id="_x0000_s1076" type="#_x0000_t202" style="position:absolute;left:39648;top:8364;width:7455;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rsidR="00C45B81" w:rsidRPr="00255511" w:rsidRDefault="00C45B81" w:rsidP="00255511">
                          <w:pPr>
                            <w:pStyle w:val="NormalWeb"/>
                            <w:spacing w:before="40" w:beforeAutospacing="0" w:after="0" w:afterAutospacing="0"/>
                            <w:rPr>
                              <w:rFonts w:ascii="Calibri" w:eastAsia="Calibri" w:hAnsi="Calibri"/>
                              <w:b/>
                              <w:bCs/>
                              <w:color w:val="000000"/>
                              <w:sz w:val="16"/>
                              <w:szCs w:val="16"/>
                            </w:rPr>
                          </w:pPr>
                          <w:r>
                            <w:rPr>
                              <w:rFonts w:ascii="Calibri" w:eastAsia="Calibri" w:hAnsi="Calibri"/>
                              <w:b/>
                              <w:bCs/>
                              <w:color w:val="000000"/>
                              <w:sz w:val="16"/>
                              <w:szCs w:val="16"/>
                            </w:rPr>
                            <w:t>MENADŽER INOVACIJA</w:t>
                          </w:r>
                        </w:p>
                      </w:txbxContent>
                    </v:textbox>
                  </v:shape>
                  <v:shape id="_x0000_s1077" type="#_x0000_t202" style="position:absolute;left:40361;top:21051;width:7705;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C45B81" w:rsidRPr="00255511" w:rsidRDefault="00C45B81" w:rsidP="00255511">
                          <w:pPr>
                            <w:pStyle w:val="NormalWeb"/>
                            <w:spacing w:before="40" w:beforeAutospacing="0" w:after="0" w:afterAutospacing="0"/>
                            <w:rPr>
                              <w:rFonts w:ascii="Calibri" w:eastAsia="Calibri" w:hAnsi="Calibri"/>
                              <w:b/>
                              <w:bCs/>
                              <w:color w:val="000000"/>
                              <w:sz w:val="16"/>
                              <w:szCs w:val="16"/>
                            </w:rPr>
                          </w:pPr>
                          <w:r>
                            <w:rPr>
                              <w:rFonts w:ascii="Calibri" w:eastAsia="Calibri" w:hAnsi="Calibri"/>
                              <w:b/>
                              <w:bCs/>
                              <w:color w:val="000000"/>
                              <w:sz w:val="16"/>
                              <w:szCs w:val="16"/>
                            </w:rPr>
                            <w:t>IT DIREKTOR</w:t>
                          </w:r>
                        </w:p>
                      </w:txbxContent>
                    </v:textbox>
                  </v:shape>
                </v:group>
                <w10:anchorlock/>
              </v:group>
            </w:pict>
          </mc:Fallback>
        </mc:AlternateContent>
      </w:r>
    </w:p>
    <w:p w:rsidR="002E1462" w:rsidRPr="007A5148" w:rsidRDefault="00F46D58" w:rsidP="00FD16EE">
      <w:pPr>
        <w:pStyle w:val="Izvorzaslikuilitablicu"/>
      </w:pPr>
      <w:r w:rsidRPr="007A5148">
        <w:t>Izvor:</w:t>
      </w:r>
      <w:r w:rsidR="00397707" w:rsidRPr="007A5148">
        <w:t xml:space="preserve"> prilagođeno </w:t>
      </w:r>
      <w:r w:rsidR="00D60D94" w:rsidRPr="007A5148">
        <w:t xml:space="preserve">prema </w:t>
      </w:r>
      <w:r w:rsidR="00397707" w:rsidRPr="007A5148">
        <w:t>Ross, J. W., &amp; Feeny, D. F. (1999). The Evolving Role of the CIO. Massachusetts: Massachusetts Institute of Technology i Chun, M., &amp; Mooney, J. (2009). CIO roles and responsibilities: Twenty-five years of evolution and change. Information and Management, 46(6), str. 323-334.</w:t>
      </w:r>
    </w:p>
    <w:p w:rsidR="0098701B" w:rsidRPr="007A5148" w:rsidRDefault="0098701B" w:rsidP="0098701B">
      <w:pPr>
        <w:rPr>
          <w:lang w:bidi="en-US"/>
        </w:rPr>
      </w:pPr>
      <w:r w:rsidRPr="007A5148">
        <w:t xml:space="preserve">Sve navedeno ukazuje da je od početaka IKT-a postojala značajno raširena svijest o velikim i konstantnim promjenama u ulozi IT menadžera. </w:t>
      </w:r>
      <w:r w:rsidRPr="007A5148">
        <w:rPr>
          <w:lang w:bidi="en-US"/>
        </w:rPr>
        <w:t xml:space="preserve">U sljedećim će se poglavljima pokušati iznijeti kratki pregled radova </w:t>
      </w:r>
      <w:r w:rsidR="004B1DFF">
        <w:rPr>
          <w:lang w:bidi="en-US"/>
        </w:rPr>
        <w:t xml:space="preserve">o </w:t>
      </w:r>
      <w:r w:rsidRPr="007A5148">
        <w:rPr>
          <w:lang w:bidi="en-US"/>
        </w:rPr>
        <w:t xml:space="preserve">njegovoj ulozi te međuovisnost njegove uloge i kompetencija potrebnih za tu izazovnu suvremenu ulogu u organizaciji. Dakako, </w:t>
      </w:r>
      <w:r w:rsidR="007620AF" w:rsidRPr="007A5148">
        <w:rPr>
          <w:lang w:bidi="en-US"/>
        </w:rPr>
        <w:t xml:space="preserve">u nastavku će </w:t>
      </w:r>
      <w:r w:rsidRPr="007A5148">
        <w:rPr>
          <w:lang w:bidi="en-US"/>
        </w:rPr>
        <w:t>bit</w:t>
      </w:r>
      <w:r w:rsidR="007620AF" w:rsidRPr="007A5148">
        <w:rPr>
          <w:lang w:bidi="en-US"/>
        </w:rPr>
        <w:t>i</w:t>
      </w:r>
      <w:r w:rsidRPr="007A5148">
        <w:rPr>
          <w:lang w:bidi="en-US"/>
        </w:rPr>
        <w:t xml:space="preserve"> objašnjena</w:t>
      </w:r>
      <w:r w:rsidR="007620AF" w:rsidRPr="007A5148">
        <w:rPr>
          <w:lang w:bidi="en-US"/>
        </w:rPr>
        <w:t xml:space="preserve"> i</w:t>
      </w:r>
      <w:r w:rsidRPr="007A5148">
        <w:rPr>
          <w:lang w:bidi="en-US"/>
        </w:rPr>
        <w:t xml:space="preserve"> komunikacijska uloga te potrebne komunikacijske kompetencije IT menadžera.</w:t>
      </w:r>
    </w:p>
    <w:p w:rsidR="007D3F93" w:rsidRPr="007A5148" w:rsidRDefault="00F93D25" w:rsidP="00A40277">
      <w:pPr>
        <w:pStyle w:val="Heading4"/>
      </w:pPr>
      <w:bookmarkStart w:id="54" w:name="_Toc462787691"/>
      <w:r w:rsidRPr="007A5148">
        <w:t xml:space="preserve">Dosadašnja istraživanja </w:t>
      </w:r>
      <w:r w:rsidR="004B1DFF">
        <w:t>–</w:t>
      </w:r>
      <w:r w:rsidRPr="007A5148">
        <w:t xml:space="preserve"> od </w:t>
      </w:r>
      <w:r w:rsidR="00191608" w:rsidRPr="007A5148">
        <w:t>početaka do 1990</w:t>
      </w:r>
      <w:r w:rsidR="00681CDB" w:rsidRPr="007A5148">
        <w:t>.</w:t>
      </w:r>
      <w:r w:rsidR="00191608" w:rsidRPr="007A5148">
        <w:t xml:space="preserve"> godine</w:t>
      </w:r>
      <w:bookmarkEnd w:id="54"/>
    </w:p>
    <w:p w:rsidR="00B9557B" w:rsidRPr="007A5148" w:rsidRDefault="0041132E" w:rsidP="00513ED5">
      <w:r w:rsidRPr="007A5148">
        <w:rPr>
          <w:lang w:bidi="en-US"/>
        </w:rPr>
        <w:t>S</w:t>
      </w:r>
      <w:r w:rsidR="00513ED5" w:rsidRPr="007A5148">
        <w:rPr>
          <w:lang w:bidi="en-US"/>
        </w:rPr>
        <w:t>ve do s</w:t>
      </w:r>
      <w:r w:rsidR="00681CDB" w:rsidRPr="007A5148">
        <w:rPr>
          <w:lang w:bidi="en-US"/>
        </w:rPr>
        <w:t>ed</w:t>
      </w:r>
      <w:r w:rsidR="00513ED5" w:rsidRPr="007A5148">
        <w:rPr>
          <w:lang w:bidi="en-US"/>
        </w:rPr>
        <w:t xml:space="preserve">amdesetih godina prošloga stoljeća, uloga odgovorne osobe za </w:t>
      </w:r>
      <w:r w:rsidRPr="007A5148">
        <w:rPr>
          <w:lang w:bidi="en-US"/>
        </w:rPr>
        <w:t xml:space="preserve">elektroničku </w:t>
      </w:r>
      <w:r w:rsidR="00513ED5" w:rsidRPr="007A5148">
        <w:rPr>
          <w:lang w:bidi="en-US"/>
        </w:rPr>
        <w:t xml:space="preserve">obradu podataka </w:t>
      </w:r>
      <w:r w:rsidR="002F367D" w:rsidRPr="007A5148">
        <w:rPr>
          <w:i/>
          <w:lang w:bidi="en-US"/>
        </w:rPr>
        <w:t>E</w:t>
      </w:r>
      <w:r w:rsidRPr="007A5148">
        <w:rPr>
          <w:i/>
          <w:lang w:bidi="en-US"/>
        </w:rPr>
        <w:t>DP menadžera</w:t>
      </w:r>
      <w:r w:rsidRPr="007A5148">
        <w:rPr>
          <w:lang w:bidi="en-US"/>
        </w:rPr>
        <w:t xml:space="preserve"> </w:t>
      </w:r>
      <w:r w:rsidR="00513ED5" w:rsidRPr="007A5148">
        <w:rPr>
          <w:lang w:bidi="en-US"/>
        </w:rPr>
        <w:t>u organizaciji nije se previše mijenjala.</w:t>
      </w:r>
      <w:r w:rsidR="00832A85" w:rsidRPr="007A5148">
        <w:rPr>
          <w:lang w:bidi="en-US"/>
        </w:rPr>
        <w:t xml:space="preserve"> Ona se svodila isključivo na brigu o hardveru, a IT menadžer, tada </w:t>
      </w:r>
      <w:r w:rsidR="002F367D" w:rsidRPr="007A5148">
        <w:rPr>
          <w:lang w:bidi="en-US"/>
        </w:rPr>
        <w:t>E</w:t>
      </w:r>
      <w:r w:rsidRPr="007A5148">
        <w:rPr>
          <w:lang w:bidi="en-US"/>
        </w:rPr>
        <w:t>DP menadžer bio</w:t>
      </w:r>
      <w:r w:rsidR="003C263B">
        <w:rPr>
          <w:lang w:bidi="en-US"/>
        </w:rPr>
        <w:t xml:space="preserve"> je</w:t>
      </w:r>
      <w:r w:rsidR="00832A85" w:rsidRPr="007A5148">
        <w:rPr>
          <w:lang w:bidi="en-US"/>
        </w:rPr>
        <w:t xml:space="preserve"> isključivo tehničar.</w:t>
      </w:r>
      <w:r w:rsidR="00681CDB" w:rsidRPr="007A5148">
        <w:rPr>
          <w:lang w:bidi="en-US"/>
        </w:rPr>
        <w:t xml:space="preserve"> </w:t>
      </w:r>
      <w:r w:rsidR="00513ED5" w:rsidRPr="007A5148">
        <w:rPr>
          <w:lang w:bidi="en-US"/>
        </w:rPr>
        <w:t xml:space="preserve">Do promjene dolazi </w:t>
      </w:r>
      <w:r w:rsidR="00681CDB" w:rsidRPr="007A5148">
        <w:rPr>
          <w:lang w:bidi="en-US"/>
        </w:rPr>
        <w:t>sedamdesetih godina</w:t>
      </w:r>
      <w:r w:rsidR="003C263B">
        <w:rPr>
          <w:lang w:bidi="en-US"/>
        </w:rPr>
        <w:t xml:space="preserve"> kada</w:t>
      </w:r>
      <w:r w:rsidR="00681CDB" w:rsidRPr="007A5148">
        <w:rPr>
          <w:lang w:bidi="en-US"/>
        </w:rPr>
        <w:t xml:space="preserve"> </w:t>
      </w:r>
      <w:r w:rsidR="00513ED5" w:rsidRPr="007A5148">
        <w:rPr>
          <w:lang w:bidi="en-US"/>
        </w:rPr>
        <w:t xml:space="preserve">organizacije počinju shvaćati važnost informacijske tehnologije za ostvarivanje poslovnih ciljeva. Time stari naziv </w:t>
      </w:r>
      <w:r w:rsidR="002F367D" w:rsidRPr="007A5148">
        <w:rPr>
          <w:lang w:bidi="en-US"/>
        </w:rPr>
        <w:t>E</w:t>
      </w:r>
      <w:r w:rsidR="00513ED5" w:rsidRPr="007A5148">
        <w:rPr>
          <w:lang w:bidi="en-US"/>
        </w:rPr>
        <w:t xml:space="preserve">DP menadžera zamjenjuje </w:t>
      </w:r>
      <w:r w:rsidR="00513ED5" w:rsidRPr="007A5148">
        <w:rPr>
          <w:i/>
          <w:lang w:bidi="en-US"/>
        </w:rPr>
        <w:t>MIS menadžer</w:t>
      </w:r>
      <w:r w:rsidR="002F367D" w:rsidRPr="007A5148">
        <w:rPr>
          <w:lang w:bidi="en-US"/>
        </w:rPr>
        <w:t xml:space="preserve"> </w:t>
      </w:r>
      <w:sdt>
        <w:sdtPr>
          <w:rPr>
            <w:i/>
            <w:iCs/>
          </w:rPr>
          <w:id w:val="-1530412656"/>
          <w:citation/>
        </w:sdtPr>
        <w:sdtEndPr/>
        <w:sdtContent>
          <w:r w:rsidR="00681CDB" w:rsidRPr="007A5148">
            <w:rPr>
              <w:i/>
            </w:rPr>
            <w:fldChar w:fldCharType="begin"/>
          </w:r>
          <w:r w:rsidR="00681CDB" w:rsidRPr="007A5148">
            <w:instrText>CITATION Ive81 \l 1050  \m Mer09</w:instrText>
          </w:r>
          <w:r w:rsidR="00681CDB" w:rsidRPr="007A5148">
            <w:rPr>
              <w:i/>
            </w:rPr>
            <w:fldChar w:fldCharType="separate"/>
          </w:r>
          <w:r w:rsidR="001B6365">
            <w:rPr>
              <w:noProof/>
            </w:rPr>
            <w:t xml:space="preserve">(Ives &amp; Olson, 1981; Merhout, Havelka, &amp; </w:t>
          </w:r>
          <w:r w:rsidR="001B6365">
            <w:rPr>
              <w:noProof/>
            </w:rPr>
            <w:lastRenderedPageBreak/>
            <w:t>Hick, 2009)</w:t>
          </w:r>
          <w:r w:rsidR="00681CDB" w:rsidRPr="007A5148">
            <w:rPr>
              <w:i/>
            </w:rPr>
            <w:fldChar w:fldCharType="end"/>
          </w:r>
        </w:sdtContent>
      </w:sdt>
      <w:r w:rsidR="00513ED5" w:rsidRPr="007A5148">
        <w:rPr>
          <w:lang w:bidi="en-US"/>
        </w:rPr>
        <w:t xml:space="preserve">. </w:t>
      </w:r>
      <w:r w:rsidR="00D10A82" w:rsidRPr="007A5148">
        <w:t>MIS menadžer prema svojoj</w:t>
      </w:r>
      <w:r w:rsidR="003C263B">
        <w:t xml:space="preserve"> je</w:t>
      </w:r>
      <w:r w:rsidR="00D10A82" w:rsidRPr="007A5148">
        <w:t xml:space="preserve"> ulozi </w:t>
      </w:r>
      <w:r w:rsidR="00D10A82" w:rsidRPr="007A5148">
        <w:rPr>
          <w:i/>
        </w:rPr>
        <w:t>koordinator</w:t>
      </w:r>
      <w:r w:rsidR="00D10A82" w:rsidRPr="007A5148">
        <w:t xml:space="preserve">, </w:t>
      </w:r>
      <w:r w:rsidR="00D10A82" w:rsidRPr="007A5148">
        <w:rPr>
          <w:i/>
        </w:rPr>
        <w:t>motivator</w:t>
      </w:r>
      <w:r w:rsidR="00D10A82" w:rsidRPr="007A5148">
        <w:t xml:space="preserve"> i </w:t>
      </w:r>
      <w:r w:rsidR="00D10A82" w:rsidRPr="007A5148">
        <w:rPr>
          <w:i/>
        </w:rPr>
        <w:t>planer</w:t>
      </w:r>
      <w:r w:rsidR="00D10A82" w:rsidRPr="007A5148">
        <w:t xml:space="preserve"> </w:t>
      </w:r>
      <w:sdt>
        <w:sdtPr>
          <w:id w:val="265123593"/>
          <w:citation/>
        </w:sdtPr>
        <w:sdtEndPr/>
        <w:sdtContent>
          <w:r w:rsidR="00D10A82" w:rsidRPr="007A5148">
            <w:fldChar w:fldCharType="begin"/>
          </w:r>
          <w:r w:rsidR="00D10A82" w:rsidRPr="007A5148">
            <w:instrText xml:space="preserve">CITATION Ive81 \l 1050 </w:instrText>
          </w:r>
          <w:r w:rsidR="00D10A82" w:rsidRPr="007A5148">
            <w:fldChar w:fldCharType="separate"/>
          </w:r>
          <w:r w:rsidR="001B6365">
            <w:rPr>
              <w:noProof/>
            </w:rPr>
            <w:t>(Ives &amp; Olson, 1981)</w:t>
          </w:r>
          <w:r w:rsidR="00D10A82" w:rsidRPr="007A5148">
            <w:fldChar w:fldCharType="end"/>
          </w:r>
        </w:sdtContent>
      </w:sdt>
      <w:r w:rsidR="00D10A82" w:rsidRPr="007A5148">
        <w:t xml:space="preserve">. </w:t>
      </w:r>
      <w:r w:rsidR="00513ED5" w:rsidRPr="007A5148">
        <w:rPr>
          <w:lang w:bidi="en-US"/>
        </w:rPr>
        <w:t>Prema tome, u</w:t>
      </w:r>
      <w:r w:rsidR="00513ED5" w:rsidRPr="007A5148">
        <w:t xml:space="preserve">loga menadžera </w:t>
      </w:r>
      <w:r w:rsidR="00513ED5" w:rsidRPr="007A5148">
        <w:rPr>
          <w:lang w:bidi="en-US"/>
        </w:rPr>
        <w:t>informacijskih sustava (MIS menadžera) kao preteče suvremenog</w:t>
      </w:r>
      <w:r w:rsidR="003C263B">
        <w:rPr>
          <w:lang w:bidi="en-US"/>
        </w:rPr>
        <w:t>a</w:t>
      </w:r>
      <w:r w:rsidR="00513ED5" w:rsidRPr="007A5148">
        <w:rPr>
          <w:lang w:bidi="en-US"/>
        </w:rPr>
        <w:t xml:space="preserve"> IT menadžera, razvila se iz relativno nevažne uslužne</w:t>
      </w:r>
      <w:r w:rsidR="00513ED5" w:rsidRPr="007A5148">
        <w:t xml:space="preserve"> funkcije u važan instrument za organizacijske promjene i stvaranje profita </w:t>
      </w:r>
      <w:sdt>
        <w:sdtPr>
          <w:id w:val="98537308"/>
          <w:citation/>
        </w:sdtPr>
        <w:sdtEndPr/>
        <w:sdtContent>
          <w:r w:rsidR="00513ED5" w:rsidRPr="007A5148">
            <w:fldChar w:fldCharType="begin"/>
          </w:r>
          <w:r w:rsidR="001A41D8" w:rsidRPr="007A5148">
            <w:instrText xml:space="preserve">CITATION Ive81 \l 1050 </w:instrText>
          </w:r>
          <w:r w:rsidR="00513ED5" w:rsidRPr="007A5148">
            <w:fldChar w:fldCharType="separate"/>
          </w:r>
          <w:r w:rsidR="001B6365">
            <w:rPr>
              <w:noProof/>
            </w:rPr>
            <w:t>(Ives &amp; Olson, 1981)</w:t>
          </w:r>
          <w:r w:rsidR="00513ED5" w:rsidRPr="007A5148">
            <w:fldChar w:fldCharType="end"/>
          </w:r>
        </w:sdtContent>
      </w:sdt>
      <w:r w:rsidR="00D10A82">
        <w:t xml:space="preserve">. </w:t>
      </w:r>
      <w:r w:rsidR="00513ED5" w:rsidRPr="007A5148">
        <w:t>U gotovo isto vrijeme t</w:t>
      </w:r>
      <w:r w:rsidR="00513ED5" w:rsidRPr="007A5148">
        <w:rPr>
          <w:lang w:bidi="en-US"/>
        </w:rPr>
        <w:t>eorijski okvir IT menadžera stvaraju Synnott i Gruber, i to uvođenjem pojma CIO</w:t>
      </w:r>
      <w:r w:rsidR="00681CDB" w:rsidRPr="007A5148">
        <w:rPr>
          <w:rStyle w:val="FootnoteReference"/>
        </w:rPr>
        <w:footnoteReference w:id="21"/>
      </w:r>
      <w:r w:rsidR="00513ED5" w:rsidRPr="007A5148">
        <w:rPr>
          <w:lang w:bidi="en-US"/>
        </w:rPr>
        <w:t xml:space="preserve"> kao </w:t>
      </w:r>
      <w:r w:rsidR="00513ED5" w:rsidRPr="007A5148">
        <w:rPr>
          <w:i/>
          <w:lang w:bidi="en-US"/>
        </w:rPr>
        <w:t xml:space="preserve">višega izvršnog menadžera odgovornog za uspostavljanje korporativne informacijske politike, standarda i upravljanje </w:t>
      </w:r>
      <w:r w:rsidR="002D0052" w:rsidRPr="007A5148">
        <w:rPr>
          <w:i/>
          <w:lang w:bidi="en-US"/>
        </w:rPr>
        <w:t>svim</w:t>
      </w:r>
      <w:r w:rsidR="00513ED5" w:rsidRPr="007A5148">
        <w:rPr>
          <w:i/>
          <w:lang w:bidi="en-US"/>
        </w:rPr>
        <w:t xml:space="preserve"> izvorima informacija</w:t>
      </w:r>
      <w:r w:rsidR="00513ED5" w:rsidRPr="007A5148">
        <w:rPr>
          <w:lang w:bidi="en-US"/>
        </w:rPr>
        <w:t xml:space="preserve"> </w:t>
      </w:r>
      <w:sdt>
        <w:sdtPr>
          <w:rPr>
            <w:lang w:bidi="en-US"/>
          </w:rPr>
          <w:id w:val="12046694"/>
          <w:citation/>
        </w:sdtPr>
        <w:sdtEndPr/>
        <w:sdtContent>
          <w:r w:rsidR="00513ED5" w:rsidRPr="007A5148">
            <w:rPr>
              <w:lang w:bidi="en-US"/>
            </w:rPr>
            <w:fldChar w:fldCharType="begin"/>
          </w:r>
          <w:r w:rsidR="00513ED5" w:rsidRPr="007A5148">
            <w:rPr>
              <w:lang w:bidi="en-US"/>
            </w:rPr>
            <w:instrText xml:space="preserve">CITATION Syn81 \p 66 \t  \l 1050 </w:instrText>
          </w:r>
          <w:r w:rsidR="00513ED5" w:rsidRPr="007A5148">
            <w:rPr>
              <w:lang w:bidi="en-US"/>
            </w:rPr>
            <w:fldChar w:fldCharType="separate"/>
          </w:r>
          <w:r w:rsidR="001B6365">
            <w:rPr>
              <w:noProof/>
              <w:lang w:bidi="en-US"/>
            </w:rPr>
            <w:t>(Synnott &amp; Gruber, 1981, str. 66)</w:t>
          </w:r>
          <w:r w:rsidR="00513ED5" w:rsidRPr="007A5148">
            <w:rPr>
              <w:lang w:bidi="en-US"/>
            </w:rPr>
            <w:fldChar w:fldCharType="end"/>
          </w:r>
        </w:sdtContent>
      </w:sdt>
      <w:r w:rsidR="00513ED5" w:rsidRPr="007A5148">
        <w:rPr>
          <w:lang w:bidi="en-US"/>
        </w:rPr>
        <w:t>.</w:t>
      </w:r>
      <w:r w:rsidR="00E31862" w:rsidRPr="007A5148">
        <w:rPr>
          <w:lang w:bidi="en-US"/>
        </w:rPr>
        <w:t xml:space="preserve"> </w:t>
      </w:r>
      <w:r w:rsidR="004C6407" w:rsidRPr="007A5148">
        <w:t>Tak</w:t>
      </w:r>
      <w:r w:rsidR="00B9557B" w:rsidRPr="007A5148">
        <w:t>v</w:t>
      </w:r>
      <w:r w:rsidR="004C6407" w:rsidRPr="007A5148">
        <w:t>im</w:t>
      </w:r>
      <w:r w:rsidR="0038784B" w:rsidRPr="007A5148">
        <w:t xml:space="preserve"> pristup</w:t>
      </w:r>
      <w:r w:rsidR="004C6407" w:rsidRPr="007A5148">
        <w:t>om</w:t>
      </w:r>
      <w:r w:rsidR="00513ED5" w:rsidRPr="007A5148">
        <w:t xml:space="preserve"> obradi uloge IT menadžera potpuno </w:t>
      </w:r>
      <w:r w:rsidR="00E31862" w:rsidRPr="007A5148">
        <w:t xml:space="preserve">se napušta </w:t>
      </w:r>
      <w:r w:rsidR="00513ED5" w:rsidRPr="007A5148">
        <w:t>star</w:t>
      </w:r>
      <w:r w:rsidR="00E31862" w:rsidRPr="007A5148">
        <w:t>a</w:t>
      </w:r>
      <w:r w:rsidR="00513ED5" w:rsidRPr="007A5148">
        <w:t xml:space="preserve"> paradigm</w:t>
      </w:r>
      <w:r w:rsidR="00E31862" w:rsidRPr="007A5148">
        <w:t>a</w:t>
      </w:r>
      <w:r w:rsidR="00513ED5" w:rsidRPr="007A5148">
        <w:t xml:space="preserve"> prema kojoj je IT menadžer samo tehničar </w:t>
      </w:r>
      <w:sdt>
        <w:sdtPr>
          <w:id w:val="-1942281452"/>
          <w:citation/>
        </w:sdtPr>
        <w:sdtEndPr/>
        <w:sdtContent>
          <w:r w:rsidR="00513ED5" w:rsidRPr="007A5148">
            <w:fldChar w:fldCharType="begin"/>
          </w:r>
          <w:r w:rsidR="001A41D8" w:rsidRPr="007A5148">
            <w:instrText xml:space="preserve">CITATION Ive81 \l 1050 </w:instrText>
          </w:r>
          <w:r w:rsidR="00513ED5" w:rsidRPr="007A5148">
            <w:fldChar w:fldCharType="separate"/>
          </w:r>
          <w:r w:rsidR="001B6365">
            <w:rPr>
              <w:noProof/>
            </w:rPr>
            <w:t>(Ives &amp; Olson, 1981)</w:t>
          </w:r>
          <w:r w:rsidR="00513ED5" w:rsidRPr="007A5148">
            <w:fldChar w:fldCharType="end"/>
          </w:r>
        </w:sdtContent>
      </w:sdt>
      <w:r w:rsidR="0038784B" w:rsidRPr="007A5148">
        <w:t xml:space="preserve"> jer on sada postaje većim dijelom menadžer, a manjim dijelom tehničar, odnos</w:t>
      </w:r>
      <w:r w:rsidR="00B9557B" w:rsidRPr="007A5148">
        <w:t>no tehnolog.</w:t>
      </w:r>
    </w:p>
    <w:p w:rsidR="007C09C5" w:rsidRPr="007A5148" w:rsidRDefault="00B9557B" w:rsidP="00513ED5">
      <w:r w:rsidRPr="007A5148">
        <w:t xml:space="preserve">Synotta i Grubera se ne smatra samo začetnicima modernoga naziva i definicije uloge IT menadžera jer </w:t>
      </w:r>
      <w:r w:rsidR="003C263B">
        <w:t xml:space="preserve">su </w:t>
      </w:r>
      <w:r w:rsidRPr="007A5148">
        <w:t xml:space="preserve">oni osuvremenili i naziv </w:t>
      </w:r>
      <w:r w:rsidR="00AB2464" w:rsidRPr="007A5148">
        <w:t>sektor</w:t>
      </w:r>
      <w:r w:rsidRPr="007A5148">
        <w:t xml:space="preserve">a u kojemu </w:t>
      </w:r>
      <w:r w:rsidR="00D10A82">
        <w:t xml:space="preserve">djeluje IT menadžer. Oni </w:t>
      </w:r>
      <w:r w:rsidRPr="007A5148">
        <w:t xml:space="preserve">su još 1981. organizaciju IT sektora definirali kroz četiri odgovornosti: </w:t>
      </w:r>
      <w:r w:rsidRPr="007A5148">
        <w:rPr>
          <w:i/>
        </w:rPr>
        <w:t>obrada podataka, telekomunikacije, metode i sustavi razvoja</w:t>
      </w:r>
      <w:r w:rsidRPr="007A5148">
        <w:t xml:space="preserve"> </w:t>
      </w:r>
      <w:sdt>
        <w:sdtPr>
          <w:id w:val="-1059162626"/>
          <w:citation/>
        </w:sdtPr>
        <w:sdtEndPr/>
        <w:sdtContent>
          <w:r w:rsidRPr="007A5148">
            <w:fldChar w:fldCharType="begin"/>
          </w:r>
          <w:r w:rsidRPr="007A5148">
            <w:instrText xml:space="preserve"> CITATION Syn81 \l 1050 </w:instrText>
          </w:r>
          <w:r w:rsidRPr="007A5148">
            <w:fldChar w:fldCharType="separate"/>
          </w:r>
          <w:r w:rsidR="001B6365">
            <w:rPr>
              <w:noProof/>
            </w:rPr>
            <w:t>(Synnott &amp; Gruber, 1981)</w:t>
          </w:r>
          <w:r w:rsidRPr="007A5148">
            <w:fldChar w:fldCharType="end"/>
          </w:r>
        </w:sdtContent>
      </w:sdt>
      <w:r w:rsidRPr="007A5148">
        <w:t>.</w:t>
      </w:r>
    </w:p>
    <w:p w:rsidR="00513ED5" w:rsidRPr="007A5148" w:rsidRDefault="00E31862" w:rsidP="00513ED5">
      <w:r w:rsidRPr="007A5148">
        <w:t>Još jedan p</w:t>
      </w:r>
      <w:r w:rsidR="00513ED5" w:rsidRPr="007A5148">
        <w:t xml:space="preserve">okušaj definicije modela i uloge IT menadžera kreće od </w:t>
      </w:r>
      <w:r w:rsidR="00513ED5" w:rsidRPr="007A5148">
        <w:rPr>
          <w:i/>
        </w:rPr>
        <w:t>Society for Management Information Systems (SMIS)</w:t>
      </w:r>
      <w:r w:rsidR="00513ED5" w:rsidRPr="007A5148">
        <w:t xml:space="preserve"> </w:t>
      </w:r>
      <w:sdt>
        <w:sdtPr>
          <w:id w:val="443821710"/>
          <w:citation/>
        </w:sdtPr>
        <w:sdtEndPr/>
        <w:sdtContent>
          <w:r w:rsidR="00513ED5" w:rsidRPr="007A5148">
            <w:fldChar w:fldCharType="begin"/>
          </w:r>
          <w:r w:rsidR="00513ED5" w:rsidRPr="007A5148">
            <w:instrText xml:space="preserve">CITATION Roc82 \t  \l 1050 </w:instrText>
          </w:r>
          <w:r w:rsidR="00513ED5" w:rsidRPr="007A5148">
            <w:fldChar w:fldCharType="separate"/>
          </w:r>
          <w:r w:rsidR="001B6365">
            <w:rPr>
              <w:noProof/>
            </w:rPr>
            <w:t>(Rockart, Ball, &amp; Bullen, 1982)</w:t>
          </w:r>
          <w:r w:rsidR="00513ED5" w:rsidRPr="007A5148">
            <w:fldChar w:fldCharType="end"/>
          </w:r>
        </w:sdtContent>
      </w:sdt>
      <w:r w:rsidR="00513ED5" w:rsidRPr="007A5148">
        <w:t xml:space="preserve">. </w:t>
      </w:r>
      <w:r w:rsidR="006B2C71" w:rsidRPr="007A5148">
        <w:rPr>
          <w:lang w:bidi="en-US"/>
        </w:rPr>
        <w:t>Oni</w:t>
      </w:r>
      <w:r w:rsidR="00513ED5" w:rsidRPr="007A5148">
        <w:rPr>
          <w:lang w:bidi="en-US"/>
        </w:rPr>
        <w:t xml:space="preserve"> govore o evolucijskom</w:t>
      </w:r>
      <w:r w:rsidR="003C263B">
        <w:rPr>
          <w:lang w:bidi="en-US"/>
        </w:rPr>
        <w:t>e</w:t>
      </w:r>
      <w:r w:rsidR="00513ED5" w:rsidRPr="007A5148">
        <w:rPr>
          <w:lang w:bidi="en-US"/>
        </w:rPr>
        <w:t xml:space="preserve"> procesu prema kojemu</w:t>
      </w:r>
      <w:r w:rsidR="00513ED5" w:rsidRPr="007A5148">
        <w:t xml:space="preserve"> se uloga IT menadžera mijenja brže od uloge bilo kojeg</w:t>
      </w:r>
      <w:r w:rsidR="003C263B">
        <w:t>a</w:t>
      </w:r>
      <w:r w:rsidR="00513ED5" w:rsidRPr="007A5148">
        <w:t xml:space="preserve"> drugog </w:t>
      </w:r>
      <w:r w:rsidR="00513ED5" w:rsidRPr="009A307D">
        <w:rPr>
          <w:i/>
        </w:rPr>
        <w:t xml:space="preserve">top </w:t>
      </w:r>
      <w:r w:rsidR="00513ED5" w:rsidRPr="007A5148">
        <w:t xml:space="preserve">menadžera. Prema </w:t>
      </w:r>
      <w:r w:rsidR="0038784B" w:rsidRPr="007A5148">
        <w:t>tom</w:t>
      </w:r>
      <w:r w:rsidR="00C31963">
        <w:t>e</w:t>
      </w:r>
      <w:r w:rsidR="00513ED5" w:rsidRPr="007A5148">
        <w:t xml:space="preserve"> tri od četiri ključna čimbenika uspjeha: </w:t>
      </w:r>
      <w:r w:rsidR="00513ED5" w:rsidRPr="007A5148">
        <w:rPr>
          <w:i/>
        </w:rPr>
        <w:t>komunikacije, ljudski resursi, upravljanje i repozicioniranje</w:t>
      </w:r>
      <w:r w:rsidR="00513ED5" w:rsidRPr="007A5148">
        <w:t xml:space="preserve"> odražavaju razvoj uloge IT menadžera </w:t>
      </w:r>
      <w:r w:rsidR="006B2C71" w:rsidRPr="007A5148">
        <w:t xml:space="preserve">koji se sve više </w:t>
      </w:r>
      <w:r w:rsidR="00513ED5" w:rsidRPr="007A5148">
        <w:t>orijentira</w:t>
      </w:r>
      <w:r w:rsidR="006B2C71" w:rsidRPr="007A5148">
        <w:t xml:space="preserve"> </w:t>
      </w:r>
      <w:r w:rsidR="00513ED5" w:rsidRPr="007A5148">
        <w:t>prema svojim suradnicima</w:t>
      </w:r>
      <w:r w:rsidR="006B2C71" w:rsidRPr="007A5148">
        <w:t xml:space="preserve"> </w:t>
      </w:r>
      <w:sdt>
        <w:sdtPr>
          <w:id w:val="-1377394504"/>
          <w:citation/>
        </w:sdtPr>
        <w:sdtEndPr/>
        <w:sdtContent>
          <w:r w:rsidR="006B2C71" w:rsidRPr="007A5148">
            <w:fldChar w:fldCharType="begin"/>
          </w:r>
          <w:r w:rsidR="006B2C71" w:rsidRPr="007A5148">
            <w:instrText xml:space="preserve">CITATION Roc82 \t  \l 1050 </w:instrText>
          </w:r>
          <w:r w:rsidR="006B2C71" w:rsidRPr="007A5148">
            <w:fldChar w:fldCharType="separate"/>
          </w:r>
          <w:r w:rsidR="001B6365">
            <w:rPr>
              <w:noProof/>
            </w:rPr>
            <w:t>(Rockart, Ball, &amp; Bullen, 1982)</w:t>
          </w:r>
          <w:r w:rsidR="006B2C71" w:rsidRPr="007A5148">
            <w:fldChar w:fldCharType="end"/>
          </w:r>
        </w:sdtContent>
      </w:sdt>
      <w:r w:rsidR="00513ED5" w:rsidRPr="007A5148">
        <w:t xml:space="preserve">. </w:t>
      </w:r>
      <w:r w:rsidR="0038784B" w:rsidRPr="007A5148">
        <w:t xml:space="preserve">Već tada </w:t>
      </w:r>
      <w:r w:rsidR="00513ED5" w:rsidRPr="007A5148">
        <w:t xml:space="preserve">se </w:t>
      </w:r>
      <w:r w:rsidR="0038784B" w:rsidRPr="007A5148">
        <w:t>počinje spominjati</w:t>
      </w:r>
      <w:r w:rsidR="00513ED5" w:rsidRPr="007A5148">
        <w:t xml:space="preserve"> važnost komunikacijske uloge IT menadžera u upravljanju IKT-om i njegovim odnosima u organizaciji. Umjesto da je, kao do tada izravni izvršitelj, IT menadžer je </w:t>
      </w:r>
      <w:r w:rsidR="00513ED5" w:rsidRPr="007A5148">
        <w:rPr>
          <w:i/>
        </w:rPr>
        <w:t>sijač i prodavač ideja i tehnika</w:t>
      </w:r>
      <w:r w:rsidR="007C09C5" w:rsidRPr="007A5148">
        <w:rPr>
          <w:i/>
        </w:rPr>
        <w:t xml:space="preserve"> </w:t>
      </w:r>
      <w:sdt>
        <w:sdtPr>
          <w:rPr>
            <w:i/>
          </w:rPr>
          <w:id w:val="-1597240598"/>
          <w:citation/>
        </w:sdtPr>
        <w:sdtEndPr/>
        <w:sdtContent>
          <w:r w:rsidR="007C09C5" w:rsidRPr="007A5148">
            <w:rPr>
              <w:i/>
            </w:rPr>
            <w:fldChar w:fldCharType="begin"/>
          </w:r>
          <w:r w:rsidR="007C09C5" w:rsidRPr="007A5148">
            <w:instrText xml:space="preserve">CITATION Roc82 \t  \l 1050 </w:instrText>
          </w:r>
          <w:r w:rsidR="007C09C5" w:rsidRPr="007A5148">
            <w:rPr>
              <w:i/>
            </w:rPr>
            <w:fldChar w:fldCharType="separate"/>
          </w:r>
          <w:r w:rsidR="001B6365">
            <w:rPr>
              <w:noProof/>
            </w:rPr>
            <w:t>(Rockart, Ball, &amp; Bullen, 1982)</w:t>
          </w:r>
          <w:r w:rsidR="007C09C5" w:rsidRPr="007A5148">
            <w:rPr>
              <w:i/>
            </w:rPr>
            <w:fldChar w:fldCharType="end"/>
          </w:r>
        </w:sdtContent>
      </w:sdt>
      <w:r w:rsidR="00513ED5" w:rsidRPr="007A5148">
        <w:t>.</w:t>
      </w:r>
      <w:r w:rsidR="007C09C5" w:rsidRPr="007A5148">
        <w:t xml:space="preserve"> </w:t>
      </w:r>
      <w:r w:rsidR="004827BF" w:rsidRPr="007A5148">
        <w:t>N</w:t>
      </w:r>
      <w:r w:rsidR="007C09C5" w:rsidRPr="007A5148">
        <w:t>isu svi IT menadžer</w:t>
      </w:r>
      <w:r w:rsidR="008F5B74">
        <w:t>i</w:t>
      </w:r>
      <w:r w:rsidR="007C09C5" w:rsidRPr="007A5148">
        <w:t xml:space="preserve"> isti niti je njihova uloga, </w:t>
      </w:r>
      <w:r w:rsidR="008F5B74">
        <w:t xml:space="preserve">s </w:t>
      </w:r>
      <w:r w:rsidR="007C09C5" w:rsidRPr="007A5148">
        <w:t>obzirom na različitost organizacija u kojima djeluju</w:t>
      </w:r>
      <w:r w:rsidR="008F5B74">
        <w:t>,</w:t>
      </w:r>
      <w:r w:rsidR="00106508" w:rsidRPr="007A5148">
        <w:t xml:space="preserve"> ista</w:t>
      </w:r>
      <w:r w:rsidR="007C09C5" w:rsidRPr="007A5148">
        <w:t xml:space="preserve">. Tako Rockart i sur. smatraju da organizacijski izuzetci oblikuju njegovu ulogu </w:t>
      </w:r>
      <w:sdt>
        <w:sdtPr>
          <w:rPr>
            <w:i/>
          </w:rPr>
          <w:id w:val="754259453"/>
          <w:citation/>
        </w:sdtPr>
        <w:sdtEndPr/>
        <w:sdtContent>
          <w:r w:rsidR="007C09C5" w:rsidRPr="007A5148">
            <w:rPr>
              <w:i/>
            </w:rPr>
            <w:fldChar w:fldCharType="begin"/>
          </w:r>
          <w:r w:rsidR="007C09C5" w:rsidRPr="007A5148">
            <w:instrText xml:space="preserve">CITATION Roc82 \t  \l 1050 </w:instrText>
          </w:r>
          <w:r w:rsidR="007C09C5" w:rsidRPr="007A5148">
            <w:rPr>
              <w:i/>
            </w:rPr>
            <w:fldChar w:fldCharType="separate"/>
          </w:r>
          <w:r w:rsidR="001B6365">
            <w:rPr>
              <w:noProof/>
            </w:rPr>
            <w:t>(Rockart, Ball, &amp; Bullen, 1982)</w:t>
          </w:r>
          <w:r w:rsidR="007C09C5" w:rsidRPr="007A5148">
            <w:rPr>
              <w:i/>
            </w:rPr>
            <w:fldChar w:fldCharType="end"/>
          </w:r>
        </w:sdtContent>
      </w:sdt>
      <w:r w:rsidR="007C09C5" w:rsidRPr="007A5148">
        <w:t xml:space="preserve">. Time se </w:t>
      </w:r>
      <w:r w:rsidR="00D10A82">
        <w:t xml:space="preserve">i ovdje </w:t>
      </w:r>
      <w:r w:rsidR="007C09C5" w:rsidRPr="007A5148">
        <w:t xml:space="preserve">dolazi </w:t>
      </w:r>
      <w:r w:rsidR="007C09C5" w:rsidRPr="007A5148">
        <w:lastRenderedPageBreak/>
        <w:t xml:space="preserve">do </w:t>
      </w:r>
      <w:r w:rsidR="00DC726A" w:rsidRPr="007A5148">
        <w:t>argumenta</w:t>
      </w:r>
      <w:r w:rsidR="007C09C5" w:rsidRPr="007A5148">
        <w:t xml:space="preserve"> za tvrdnju </w:t>
      </w:r>
      <w:r w:rsidR="00317D40" w:rsidRPr="007A5148">
        <w:t xml:space="preserve">kako </w:t>
      </w:r>
      <w:r w:rsidR="007C09C5" w:rsidRPr="007A5148">
        <w:t>je uloga IT menadžera u stalnim promjenama</w:t>
      </w:r>
      <w:r w:rsidR="00317D40" w:rsidRPr="007A5148">
        <w:t xml:space="preserve">. Suvremeni </w:t>
      </w:r>
      <w:r w:rsidR="00317D40" w:rsidRPr="007A5148">
        <w:rPr>
          <w:lang w:bidi="en-US"/>
        </w:rPr>
        <w:t>IT menadžer mora biti inovator i voditelj projekata te stvarati fleksibilan i učinkovit tim profesionalaca koji razumiju poslovanje</w:t>
      </w:r>
      <w:r w:rsidR="007C09C5" w:rsidRPr="007A5148">
        <w:t xml:space="preserve"> </w:t>
      </w:r>
      <w:sdt>
        <w:sdtPr>
          <w:id w:val="-512532667"/>
          <w:citation/>
        </w:sdtPr>
        <w:sdtEndPr/>
        <w:sdtContent>
          <w:r w:rsidR="007C09C5" w:rsidRPr="007A5148">
            <w:fldChar w:fldCharType="begin"/>
          </w:r>
          <w:r w:rsidR="007C09C5" w:rsidRPr="007A5148">
            <w:instrText xml:space="preserve"> CITATION Rob85 \l 1050 </w:instrText>
          </w:r>
          <w:r w:rsidR="007C09C5" w:rsidRPr="007A5148">
            <w:fldChar w:fldCharType="separate"/>
          </w:r>
          <w:r w:rsidR="001B6365">
            <w:rPr>
              <w:noProof/>
            </w:rPr>
            <w:t>(Benjamin, Dickinson, &amp; Rockart, 1985)</w:t>
          </w:r>
          <w:r w:rsidR="007C09C5" w:rsidRPr="007A5148">
            <w:fldChar w:fldCharType="end"/>
          </w:r>
        </w:sdtContent>
      </w:sdt>
      <w:r w:rsidR="00317D40" w:rsidRPr="007A5148">
        <w:t xml:space="preserve"> </w:t>
      </w:r>
      <w:r w:rsidR="00317D40" w:rsidRPr="007A5148">
        <w:rPr>
          <w:lang w:bidi="en-US"/>
        </w:rPr>
        <w:t xml:space="preserve">i spremni su za sve izazove koje donose svakodnevne poslovne promjene. </w:t>
      </w:r>
      <w:r w:rsidR="00513ED5" w:rsidRPr="007A5148">
        <w:rPr>
          <w:lang w:eastAsia="de-DE"/>
        </w:rPr>
        <w:t>Synnot</w:t>
      </w:r>
      <w:r w:rsidRPr="007A5148">
        <w:rPr>
          <w:lang w:eastAsia="de-DE"/>
        </w:rPr>
        <w:t>t</w:t>
      </w:r>
      <w:r w:rsidR="00513ED5" w:rsidRPr="007A5148">
        <w:rPr>
          <w:lang w:eastAsia="de-DE"/>
        </w:rPr>
        <w:t xml:space="preserve"> dorađuje definiciju IT menadžera čineći j</w:t>
      </w:r>
      <w:r w:rsidR="008F5B74">
        <w:rPr>
          <w:lang w:eastAsia="de-DE"/>
        </w:rPr>
        <w:t>e</w:t>
      </w:r>
      <w:r w:rsidR="00513ED5" w:rsidRPr="007A5148">
        <w:rPr>
          <w:lang w:eastAsia="de-DE"/>
        </w:rPr>
        <w:t xml:space="preserve"> jasnijom te točnijom u kontekstu toga vremena. Tako zaključuju da je IT menadžer na prvom</w:t>
      </w:r>
      <w:r w:rsidR="008F5B74">
        <w:rPr>
          <w:lang w:eastAsia="de-DE"/>
        </w:rPr>
        <w:t>e</w:t>
      </w:r>
      <w:r w:rsidR="00513ED5" w:rsidRPr="007A5148">
        <w:rPr>
          <w:lang w:eastAsia="de-DE"/>
        </w:rPr>
        <w:t xml:space="preserve"> mjestu poslovni čovjek, na drugome menadžer, a na trećemu tehnolog. </w:t>
      </w:r>
      <w:sdt>
        <w:sdtPr>
          <w:rPr>
            <w:lang w:eastAsia="de-DE"/>
          </w:rPr>
          <w:id w:val="-377859385"/>
          <w:citation/>
        </w:sdtPr>
        <w:sdtEndPr/>
        <w:sdtContent>
          <w:r w:rsidR="004910AD" w:rsidRPr="007A5148">
            <w:rPr>
              <w:lang w:eastAsia="de-DE"/>
            </w:rPr>
            <w:fldChar w:fldCharType="begin"/>
          </w:r>
          <w:r w:rsidR="004910AD" w:rsidRPr="007A5148">
            <w:rPr>
              <w:lang w:eastAsia="de-DE"/>
            </w:rPr>
            <w:instrText xml:space="preserve"> CITATION Syn87 \l 1050 </w:instrText>
          </w:r>
          <w:r w:rsidR="004910AD" w:rsidRPr="007A5148">
            <w:rPr>
              <w:lang w:eastAsia="de-DE"/>
            </w:rPr>
            <w:fldChar w:fldCharType="separate"/>
          </w:r>
          <w:r w:rsidR="001B6365">
            <w:rPr>
              <w:noProof/>
              <w:lang w:eastAsia="de-DE"/>
            </w:rPr>
            <w:t>(Synnott W. R., 1987)</w:t>
          </w:r>
          <w:r w:rsidR="004910AD" w:rsidRPr="007A5148">
            <w:rPr>
              <w:lang w:eastAsia="de-DE"/>
            </w:rPr>
            <w:fldChar w:fldCharType="end"/>
          </w:r>
        </w:sdtContent>
      </w:sdt>
      <w:r w:rsidR="00513ED5" w:rsidRPr="007A5148">
        <w:rPr>
          <w:lang w:eastAsia="de-DE"/>
        </w:rPr>
        <w:t>.</w:t>
      </w:r>
    </w:p>
    <w:p w:rsidR="006B2C71" w:rsidRPr="007A5148" w:rsidRDefault="00F93D25" w:rsidP="00A40277">
      <w:pPr>
        <w:pStyle w:val="Heading4"/>
      </w:pPr>
      <w:bookmarkStart w:id="55" w:name="_Toc462787692"/>
      <w:r w:rsidRPr="007A5148">
        <w:t xml:space="preserve">Dosadašnja istraživanja </w:t>
      </w:r>
      <w:r w:rsidR="00E86D40">
        <w:t>–</w:t>
      </w:r>
      <w:r w:rsidRPr="007A5148">
        <w:t xml:space="preserve"> od </w:t>
      </w:r>
      <w:r w:rsidR="00172BCD" w:rsidRPr="007A5148">
        <w:t>1991</w:t>
      </w:r>
      <w:r w:rsidR="006B2C71" w:rsidRPr="007A5148">
        <w:t>.</w:t>
      </w:r>
      <w:r w:rsidR="00E86D40">
        <w:t xml:space="preserve"> do </w:t>
      </w:r>
      <w:r w:rsidR="006B2C71" w:rsidRPr="007A5148">
        <w:t>2000. godine</w:t>
      </w:r>
      <w:bookmarkEnd w:id="55"/>
    </w:p>
    <w:p w:rsidR="00760735" w:rsidRPr="007A5148" w:rsidRDefault="00760735" w:rsidP="00760735">
      <w:pPr>
        <w:rPr>
          <w:lang w:bidi="en-US"/>
        </w:rPr>
      </w:pPr>
      <w:r w:rsidRPr="007A5148">
        <w:t xml:space="preserve">Shvaćanje uloge IT menadžera u organizaciji </w:t>
      </w:r>
      <w:r w:rsidRPr="007A5148">
        <w:rPr>
          <w:lang w:bidi="en-US"/>
        </w:rPr>
        <w:t xml:space="preserve">drastično se mijenja od druge polovice 1990-ih kada se uvidjela </w:t>
      </w:r>
      <w:r w:rsidR="00D10A82">
        <w:rPr>
          <w:lang w:bidi="en-US"/>
        </w:rPr>
        <w:t xml:space="preserve">njegova </w:t>
      </w:r>
      <w:r w:rsidRPr="007A5148">
        <w:rPr>
          <w:lang w:bidi="en-US"/>
        </w:rPr>
        <w:t xml:space="preserve">važnost u povećanju učinkovitosti i uspjeha </w:t>
      </w:r>
      <w:r w:rsidRPr="007A5148">
        <w:t>organizacije</w:t>
      </w:r>
      <w:r w:rsidRPr="007A5148">
        <w:rPr>
          <w:lang w:bidi="en-US"/>
        </w:rPr>
        <w:t xml:space="preserve"> kao i izgradnje povjerenja te zadovoljstva kupaca.</w:t>
      </w:r>
    </w:p>
    <w:p w:rsidR="00DB342E" w:rsidRPr="007A5148" w:rsidRDefault="0038784B" w:rsidP="00513ED5">
      <w:pPr>
        <w:rPr>
          <w:lang w:bidi="en-US"/>
        </w:rPr>
      </w:pPr>
      <w:r w:rsidRPr="007A5148">
        <w:rPr>
          <w:lang w:bidi="en-US"/>
        </w:rPr>
        <w:t xml:space="preserve">Važno </w:t>
      </w:r>
      <w:r w:rsidR="00E86D40">
        <w:rPr>
          <w:lang w:bidi="en-US"/>
        </w:rPr>
        <w:t xml:space="preserve">je </w:t>
      </w:r>
      <w:r w:rsidRPr="007A5148">
        <w:rPr>
          <w:lang w:bidi="en-US"/>
        </w:rPr>
        <w:t>za ovaj period da se u</w:t>
      </w:r>
      <w:r w:rsidR="00737C88" w:rsidRPr="007A5148">
        <w:rPr>
          <w:lang w:bidi="en-US"/>
        </w:rPr>
        <w:t xml:space="preserve">loga IT menadžera </w:t>
      </w:r>
      <w:r w:rsidRPr="007A5148">
        <w:rPr>
          <w:lang w:bidi="en-US"/>
        </w:rPr>
        <w:t>sve više</w:t>
      </w:r>
      <w:r w:rsidR="00737C88" w:rsidRPr="007A5148">
        <w:rPr>
          <w:lang w:bidi="en-US"/>
        </w:rPr>
        <w:t xml:space="preserve"> prihvaća kao menadžerska, a ne kao do tada, uloga stručnjaka za tehniku</w:t>
      </w:r>
      <w:r w:rsidR="00DB342E" w:rsidRPr="007A5148">
        <w:rPr>
          <w:lang w:bidi="en-US"/>
        </w:rPr>
        <w:t xml:space="preserve">. </w:t>
      </w:r>
      <w:r w:rsidR="00DB342E" w:rsidRPr="007A5148">
        <w:t>Da se tada uvelike radilo o promjeni u ulozi i odgovornosti, a ne samo u imenu, iz MIS menadžera u IT menadžera, potvrđuju</w:t>
      </w:r>
      <w:r w:rsidR="00C31456">
        <w:t xml:space="preserve"> Stephens i sur.</w:t>
      </w:r>
      <w:r w:rsidR="00DB342E" w:rsidRPr="007A5148">
        <w:t xml:space="preserve"> </w:t>
      </w:r>
      <w:sdt>
        <w:sdtPr>
          <w:id w:val="-295751468"/>
          <w:citation/>
        </w:sdtPr>
        <w:sdtEndPr/>
        <w:sdtContent>
          <w:r w:rsidR="00DB342E" w:rsidRPr="007A5148">
            <w:fldChar w:fldCharType="begin"/>
          </w:r>
          <w:r w:rsidR="00DB342E" w:rsidRPr="007A5148">
            <w:instrText xml:space="preserve"> CITATION Ste92 \l 1050 </w:instrText>
          </w:r>
          <w:r w:rsidR="00DB342E" w:rsidRPr="007A5148">
            <w:fldChar w:fldCharType="separate"/>
          </w:r>
          <w:r w:rsidR="001B6365">
            <w:rPr>
              <w:noProof/>
            </w:rPr>
            <w:t>(Stephens, Ledbetter, Mitra, &amp; Ford, 1992)</w:t>
          </w:r>
          <w:r w:rsidR="00DB342E" w:rsidRPr="007A5148">
            <w:fldChar w:fldCharType="end"/>
          </w:r>
        </w:sdtContent>
      </w:sdt>
      <w:r w:rsidR="00DB342E" w:rsidRPr="007A5148">
        <w:t>.</w:t>
      </w:r>
    </w:p>
    <w:p w:rsidR="00DB342E" w:rsidRPr="007A5148" w:rsidRDefault="00D10A82" w:rsidP="00DB342E">
      <w:pPr>
        <w:rPr>
          <w:lang w:bidi="en-US"/>
        </w:rPr>
      </w:pPr>
      <w:r>
        <w:rPr>
          <w:lang w:bidi="en-US"/>
        </w:rPr>
        <w:t xml:space="preserve">IT menadžer </w:t>
      </w:r>
      <w:r w:rsidR="00DB342E" w:rsidRPr="007A5148">
        <w:rPr>
          <w:lang w:bidi="en-US"/>
        </w:rPr>
        <w:t xml:space="preserve">počinje djelovati kao izvršni, umjesto kao do sada, funkcijski menadžer jer je IT menadžer zadužen za premošćivanje jaza između IT sektora i drugih sektora u organizaciji </w:t>
      </w:r>
      <w:sdt>
        <w:sdtPr>
          <w:rPr>
            <w:lang w:bidi="en-US"/>
          </w:rPr>
          <w:id w:val="-379329474"/>
          <w:citation/>
        </w:sdtPr>
        <w:sdtEndPr/>
        <w:sdtContent>
          <w:r w:rsidR="00DB342E" w:rsidRPr="007A5148">
            <w:rPr>
              <w:lang w:bidi="en-US"/>
            </w:rPr>
            <w:fldChar w:fldCharType="begin"/>
          </w:r>
          <w:r w:rsidR="00ED0F73" w:rsidRPr="007A5148">
            <w:rPr>
              <w:lang w:bidi="en-US"/>
            </w:rPr>
            <w:instrText xml:space="preserve">CITATION Pem92 \l 1050 </w:instrText>
          </w:r>
          <w:r w:rsidR="00DB342E" w:rsidRPr="007A5148">
            <w:rPr>
              <w:lang w:bidi="en-US"/>
            </w:rPr>
            <w:fldChar w:fldCharType="separate"/>
          </w:r>
          <w:r w:rsidR="001B6365">
            <w:rPr>
              <w:noProof/>
              <w:lang w:bidi="en-US"/>
            </w:rPr>
            <w:t>(Pemberton, 1992)</w:t>
          </w:r>
          <w:r w:rsidR="00DB342E" w:rsidRPr="007A5148">
            <w:rPr>
              <w:lang w:bidi="en-US"/>
            </w:rPr>
            <w:fldChar w:fldCharType="end"/>
          </w:r>
        </w:sdtContent>
      </w:sdt>
      <w:r w:rsidR="00DB342E" w:rsidRPr="007A5148">
        <w:rPr>
          <w:lang w:bidi="en-US"/>
        </w:rPr>
        <w:t xml:space="preserve"> te između organizacije i IKT strategije </w:t>
      </w:r>
      <w:sdt>
        <w:sdtPr>
          <w:rPr>
            <w:lang w:bidi="en-US"/>
          </w:rPr>
          <w:id w:val="-2061157060"/>
          <w:citation/>
        </w:sdtPr>
        <w:sdtEndPr/>
        <w:sdtContent>
          <w:r w:rsidR="00DB342E" w:rsidRPr="007A5148">
            <w:rPr>
              <w:lang w:bidi="en-US"/>
            </w:rPr>
            <w:fldChar w:fldCharType="begin"/>
          </w:r>
          <w:r w:rsidR="00DB342E" w:rsidRPr="007A5148">
            <w:rPr>
              <w:lang w:bidi="en-US"/>
            </w:rPr>
            <w:instrText xml:space="preserve"> CITATION Ste94 \l 1050 </w:instrText>
          </w:r>
          <w:r w:rsidR="00DB342E" w:rsidRPr="007A5148">
            <w:rPr>
              <w:lang w:bidi="en-US"/>
            </w:rPr>
            <w:fldChar w:fldCharType="separate"/>
          </w:r>
          <w:r w:rsidR="001B6365">
            <w:rPr>
              <w:noProof/>
              <w:lang w:bidi="en-US"/>
            </w:rPr>
            <w:t>(Stephens &amp; Loughman, 1994)</w:t>
          </w:r>
          <w:r w:rsidR="00DB342E" w:rsidRPr="007A5148">
            <w:rPr>
              <w:lang w:bidi="en-US"/>
            </w:rPr>
            <w:fldChar w:fldCharType="end"/>
          </w:r>
        </w:sdtContent>
      </w:sdt>
      <w:r w:rsidR="00DB342E" w:rsidRPr="007A5148">
        <w:rPr>
          <w:lang w:bidi="en-US"/>
        </w:rPr>
        <w:t xml:space="preserve"> smanjujuću </w:t>
      </w:r>
      <w:r w:rsidR="00F92222" w:rsidRPr="007A5148">
        <w:rPr>
          <w:lang w:bidi="en-US"/>
        </w:rPr>
        <w:t>jaz</w:t>
      </w:r>
      <w:r w:rsidR="00DB342E" w:rsidRPr="007A5148">
        <w:rPr>
          <w:lang w:bidi="en-US"/>
        </w:rPr>
        <w:t xml:space="preserve"> i nerazumijevanje među njima. To znači da razvojem IKT-a i uviđanjem njegova presudnog</w:t>
      </w:r>
      <w:r w:rsidR="00351274">
        <w:rPr>
          <w:lang w:bidi="en-US"/>
        </w:rPr>
        <w:t>a</w:t>
      </w:r>
      <w:r w:rsidR="00DB342E" w:rsidRPr="007A5148">
        <w:rPr>
          <w:lang w:bidi="en-US"/>
        </w:rPr>
        <w:t xml:space="preserve"> značaja za uspjeh u suvremenom</w:t>
      </w:r>
      <w:r w:rsidR="00351274">
        <w:rPr>
          <w:lang w:bidi="en-US"/>
        </w:rPr>
        <w:t>e</w:t>
      </w:r>
      <w:r w:rsidR="00DB342E" w:rsidRPr="007A5148">
        <w:rPr>
          <w:lang w:bidi="en-US"/>
        </w:rPr>
        <w:t xml:space="preserve"> načinu poslovanja, IT menadžer postaje ključni suradnik uprave u kreiranju strateških odluka organizacije te djeluje kao izvršni, umjesto funkcijski menadžer </w:t>
      </w:r>
      <w:sdt>
        <w:sdtPr>
          <w:rPr>
            <w:lang w:bidi="en-US"/>
          </w:rPr>
          <w:id w:val="-302391175"/>
          <w:citation/>
        </w:sdtPr>
        <w:sdtEndPr/>
        <w:sdtContent>
          <w:r w:rsidR="00DB342E" w:rsidRPr="007A5148">
            <w:rPr>
              <w:lang w:bidi="en-US"/>
            </w:rPr>
            <w:fldChar w:fldCharType="begin"/>
          </w:r>
          <w:r w:rsidR="00DB342E" w:rsidRPr="007A5148">
            <w:rPr>
              <w:lang w:bidi="en-US"/>
            </w:rPr>
            <w:instrText xml:space="preserve"> CITATION Ste92 \l 1050 </w:instrText>
          </w:r>
          <w:r w:rsidR="00DB342E" w:rsidRPr="007A5148">
            <w:rPr>
              <w:lang w:bidi="en-US"/>
            </w:rPr>
            <w:fldChar w:fldCharType="separate"/>
          </w:r>
          <w:r w:rsidR="001B6365">
            <w:rPr>
              <w:noProof/>
              <w:lang w:bidi="en-US"/>
            </w:rPr>
            <w:t>(Stephens, Ledbetter, Mitra, &amp; Ford, 1992)</w:t>
          </w:r>
          <w:r w:rsidR="00DB342E" w:rsidRPr="007A5148">
            <w:rPr>
              <w:lang w:bidi="en-US"/>
            </w:rPr>
            <w:fldChar w:fldCharType="end"/>
          </w:r>
        </w:sdtContent>
      </w:sdt>
      <w:r w:rsidR="00760735" w:rsidRPr="007A5148">
        <w:rPr>
          <w:lang w:bidi="en-US"/>
        </w:rPr>
        <w:t xml:space="preserve">. On </w:t>
      </w:r>
      <w:r w:rsidR="00DB342E" w:rsidRPr="007A5148">
        <w:rPr>
          <w:lang w:bidi="en-US"/>
        </w:rPr>
        <w:t xml:space="preserve">je vodeća osoba u organizaciji zadužena za uvođenje, održavanje, ispravan rad IKT-a i kontinuirano praćenje tehnoloških rješenja koja se nude na tržištu, a koja mogu poboljšati te pojednostaviti radne procese i učiniti kompletan sustav učinkovitijim </w:t>
      </w:r>
      <w:sdt>
        <w:sdtPr>
          <w:rPr>
            <w:lang w:bidi="en-US"/>
          </w:rPr>
          <w:id w:val="-687222111"/>
          <w:citation/>
        </w:sdtPr>
        <w:sdtEndPr/>
        <w:sdtContent>
          <w:r w:rsidR="00DB342E" w:rsidRPr="007A5148">
            <w:rPr>
              <w:lang w:bidi="en-US"/>
            </w:rPr>
            <w:fldChar w:fldCharType="begin"/>
          </w:r>
          <w:r w:rsidR="00DB342E" w:rsidRPr="007A5148">
            <w:rPr>
              <w:lang w:bidi="en-US"/>
            </w:rPr>
            <w:instrText xml:space="preserve"> CITATION Ste92 \l 1050 </w:instrText>
          </w:r>
          <w:r w:rsidR="00DB342E" w:rsidRPr="007A5148">
            <w:rPr>
              <w:lang w:bidi="en-US"/>
            </w:rPr>
            <w:fldChar w:fldCharType="separate"/>
          </w:r>
          <w:r w:rsidR="001B6365">
            <w:rPr>
              <w:noProof/>
              <w:lang w:bidi="en-US"/>
            </w:rPr>
            <w:t>(Stephens, Ledbetter, Mitra, &amp; Ford, 1992)</w:t>
          </w:r>
          <w:r w:rsidR="00DB342E" w:rsidRPr="007A5148">
            <w:rPr>
              <w:lang w:bidi="en-US"/>
            </w:rPr>
            <w:fldChar w:fldCharType="end"/>
          </w:r>
        </w:sdtContent>
      </w:sdt>
      <w:r w:rsidR="00DB342E" w:rsidRPr="007A5148">
        <w:rPr>
          <w:lang w:bidi="en-US"/>
        </w:rPr>
        <w:t>.</w:t>
      </w:r>
    </w:p>
    <w:p w:rsidR="00DB342E" w:rsidRPr="007A5148" w:rsidRDefault="00DB342E" w:rsidP="00DB342E">
      <w:pPr>
        <w:rPr>
          <w:lang w:bidi="en-US"/>
        </w:rPr>
      </w:pPr>
      <w:r w:rsidRPr="007A5148">
        <w:rPr>
          <w:lang w:bidi="en-US"/>
        </w:rPr>
        <w:t xml:space="preserve">Feeny i sur. </w:t>
      </w:r>
      <w:r w:rsidR="00DB122D" w:rsidRPr="007A5148">
        <w:rPr>
          <w:lang w:bidi="en-US"/>
        </w:rPr>
        <w:t xml:space="preserve">također </w:t>
      </w:r>
      <w:r w:rsidRPr="007A5148">
        <w:rPr>
          <w:lang w:bidi="en-US"/>
        </w:rPr>
        <w:t>naglašavaju i njegovu komunikacijsku ulogu</w:t>
      </w:r>
      <w:r w:rsidR="00DB122D" w:rsidRPr="007A5148">
        <w:rPr>
          <w:lang w:bidi="en-US"/>
        </w:rPr>
        <w:t xml:space="preserve"> tako da je IT menadžer</w:t>
      </w:r>
      <w:r w:rsidRPr="007A5148">
        <w:rPr>
          <w:lang w:bidi="en-US"/>
        </w:rPr>
        <w:t xml:space="preserve">: </w:t>
      </w:r>
      <w:r w:rsidRPr="007A5148">
        <w:rPr>
          <w:i/>
          <w:lang w:bidi="en-US"/>
        </w:rPr>
        <w:t xml:space="preserve">komunikator, učitelj, motivator, vođa, političar, graditelj odnosa </w:t>
      </w:r>
      <w:r w:rsidRPr="007A5148">
        <w:rPr>
          <w:lang w:bidi="en-US"/>
        </w:rPr>
        <w:t>te</w:t>
      </w:r>
      <w:r w:rsidRPr="007A5148">
        <w:rPr>
          <w:i/>
          <w:lang w:bidi="en-US"/>
        </w:rPr>
        <w:t xml:space="preserve"> timski igrač </w:t>
      </w:r>
      <w:sdt>
        <w:sdtPr>
          <w:rPr>
            <w:i/>
            <w:lang w:bidi="en-US"/>
          </w:rPr>
          <w:id w:val="-442311794"/>
          <w:citation/>
        </w:sdtPr>
        <w:sdtEndPr>
          <w:rPr>
            <w:i w:val="0"/>
          </w:rPr>
        </w:sdtEndPr>
        <w:sdtContent>
          <w:r w:rsidRPr="007A5148">
            <w:rPr>
              <w:i/>
              <w:lang w:bidi="en-US"/>
            </w:rPr>
            <w:fldChar w:fldCharType="begin"/>
          </w:r>
          <w:r w:rsidR="00DB122D" w:rsidRPr="007A5148">
            <w:rPr>
              <w:lang w:bidi="en-US"/>
            </w:rPr>
            <w:instrText xml:space="preserve">CITATION Fee92 \t  \l 1050 </w:instrText>
          </w:r>
          <w:r w:rsidRPr="007A5148">
            <w:rPr>
              <w:i/>
              <w:lang w:bidi="en-US"/>
            </w:rPr>
            <w:fldChar w:fldCharType="separate"/>
          </w:r>
          <w:r w:rsidR="001B6365">
            <w:rPr>
              <w:noProof/>
              <w:lang w:bidi="en-US"/>
            </w:rPr>
            <w:t>(Feeny, Edwards, &amp; Simpson, 1992)</w:t>
          </w:r>
          <w:r w:rsidRPr="007A5148">
            <w:rPr>
              <w:i/>
              <w:lang w:bidi="en-US"/>
            </w:rPr>
            <w:fldChar w:fldCharType="end"/>
          </w:r>
        </w:sdtContent>
      </w:sdt>
      <w:r w:rsidRPr="007A5148">
        <w:rPr>
          <w:lang w:bidi="en-US"/>
        </w:rPr>
        <w:t>.</w:t>
      </w:r>
      <w:r w:rsidR="00DB122D" w:rsidRPr="007A5148">
        <w:rPr>
          <w:lang w:bidi="en-US"/>
        </w:rPr>
        <w:t xml:space="preserve"> Rezultat</w:t>
      </w:r>
      <w:r w:rsidR="00676671" w:rsidRPr="007A5148">
        <w:rPr>
          <w:lang w:bidi="en-US"/>
        </w:rPr>
        <w:t>e</w:t>
      </w:r>
      <w:r w:rsidR="00DB122D" w:rsidRPr="007A5148">
        <w:rPr>
          <w:lang w:bidi="en-US"/>
        </w:rPr>
        <w:t xml:space="preserve"> koje su dobili kombinirajući odgovore IT menadžera i izvršnih direktora o</w:t>
      </w:r>
      <w:r w:rsidR="00AA2609" w:rsidRPr="007A5148">
        <w:rPr>
          <w:lang w:bidi="en-US"/>
        </w:rPr>
        <w:t xml:space="preserve"> slici </w:t>
      </w:r>
      <w:r w:rsidR="00DB122D" w:rsidRPr="007A5148">
        <w:rPr>
          <w:i/>
          <w:lang w:bidi="en-US"/>
        </w:rPr>
        <w:t>idealno</w:t>
      </w:r>
      <w:r w:rsidR="00AA2609" w:rsidRPr="007A5148">
        <w:rPr>
          <w:i/>
          <w:lang w:bidi="en-US"/>
        </w:rPr>
        <w:t>ga</w:t>
      </w:r>
      <w:r w:rsidR="00676671" w:rsidRPr="007A5148">
        <w:rPr>
          <w:lang w:bidi="en-US"/>
        </w:rPr>
        <w:t xml:space="preserve"> IT menadžer</w:t>
      </w:r>
      <w:r w:rsidR="00AA2609" w:rsidRPr="007A5148">
        <w:rPr>
          <w:lang w:bidi="en-US"/>
        </w:rPr>
        <w:t>a</w:t>
      </w:r>
      <w:r w:rsidR="00676671" w:rsidRPr="007A5148">
        <w:rPr>
          <w:lang w:bidi="en-US"/>
        </w:rPr>
        <w:t xml:space="preserve">, prikazali su, </w:t>
      </w:r>
      <w:r w:rsidR="00AA2609" w:rsidRPr="007A5148">
        <w:rPr>
          <w:lang w:bidi="en-US"/>
        </w:rPr>
        <w:t>za</w:t>
      </w:r>
      <w:r w:rsidR="00760735" w:rsidRPr="007A5148">
        <w:rPr>
          <w:lang w:bidi="en-US"/>
        </w:rPr>
        <w:t xml:space="preserve"> to</w:t>
      </w:r>
      <w:r w:rsidR="00AA2609" w:rsidRPr="007A5148">
        <w:rPr>
          <w:lang w:bidi="en-US"/>
        </w:rPr>
        <w:t xml:space="preserve"> doba vrlo razvijenu svijest o ulozi i važnosti IT menadžera u organizaciji. Dakle, taj </w:t>
      </w:r>
      <w:r w:rsidR="00951F90" w:rsidRPr="007A5148">
        <w:rPr>
          <w:i/>
          <w:lang w:bidi="en-US"/>
        </w:rPr>
        <w:t>idealni</w:t>
      </w:r>
      <w:r w:rsidR="00951F90" w:rsidRPr="007A5148">
        <w:rPr>
          <w:lang w:bidi="en-US"/>
        </w:rPr>
        <w:t xml:space="preserve"> </w:t>
      </w:r>
      <w:r w:rsidR="00AA2609" w:rsidRPr="007A5148">
        <w:rPr>
          <w:lang w:bidi="en-US"/>
        </w:rPr>
        <w:t xml:space="preserve">popis </w:t>
      </w:r>
      <w:r w:rsidR="00676671" w:rsidRPr="007A5148">
        <w:rPr>
          <w:lang w:bidi="en-US"/>
        </w:rPr>
        <w:t>pokazuje kako su se razvijala očekivanja i slika o idealnom</w:t>
      </w:r>
      <w:r w:rsidR="002D1EBF">
        <w:rPr>
          <w:lang w:bidi="en-US"/>
        </w:rPr>
        <w:t>e</w:t>
      </w:r>
      <w:r w:rsidR="00676671" w:rsidRPr="007A5148">
        <w:rPr>
          <w:lang w:bidi="en-US"/>
        </w:rPr>
        <w:t xml:space="preserve"> IT menadžeru:</w:t>
      </w:r>
    </w:p>
    <w:p w:rsidR="00676671" w:rsidRPr="007A5148" w:rsidRDefault="00676671" w:rsidP="009F3C20">
      <w:pPr>
        <w:pStyle w:val="Nabrajanje"/>
        <w:numPr>
          <w:ilvl w:val="0"/>
          <w:numId w:val="58"/>
        </w:numPr>
      </w:pPr>
      <w:r w:rsidRPr="007A5148">
        <w:t xml:space="preserve">Iskrenost, poštenje, </w:t>
      </w:r>
      <w:r w:rsidR="00AA2609" w:rsidRPr="007A5148">
        <w:t>čestit</w:t>
      </w:r>
      <w:r w:rsidRPr="007A5148">
        <w:t>ost, otvorenost</w:t>
      </w:r>
      <w:r w:rsidR="00AA2609" w:rsidRPr="007A5148">
        <w:t>,</w:t>
      </w:r>
    </w:p>
    <w:p w:rsidR="00676671" w:rsidRPr="007A5148" w:rsidRDefault="00676671" w:rsidP="009F3C20">
      <w:pPr>
        <w:pStyle w:val="Nabrajanje"/>
        <w:numPr>
          <w:ilvl w:val="0"/>
          <w:numId w:val="58"/>
        </w:numPr>
      </w:pPr>
      <w:r w:rsidRPr="007A5148">
        <w:t>Poslovne perspektive, motivacija, jezik</w:t>
      </w:r>
      <w:r w:rsidR="00AA2609" w:rsidRPr="007A5148">
        <w:t>,</w:t>
      </w:r>
    </w:p>
    <w:p w:rsidR="00676671" w:rsidRPr="007A5148" w:rsidRDefault="00AA2609" w:rsidP="009F3C20">
      <w:pPr>
        <w:pStyle w:val="Nabrajanje"/>
        <w:numPr>
          <w:ilvl w:val="0"/>
          <w:numId w:val="58"/>
        </w:numPr>
      </w:pPr>
      <w:r w:rsidRPr="007A5148">
        <w:t>K</w:t>
      </w:r>
      <w:r w:rsidR="00676671" w:rsidRPr="007A5148">
        <w:t>omuni</w:t>
      </w:r>
      <w:r w:rsidRPr="007A5148">
        <w:t>k</w:t>
      </w:r>
      <w:r w:rsidR="00676671" w:rsidRPr="007A5148">
        <w:t>ator, pedagog, motivator, vođa, političar, graditelj odnosa</w:t>
      </w:r>
      <w:r w:rsidRPr="007A5148">
        <w:t>,</w:t>
      </w:r>
    </w:p>
    <w:p w:rsidR="00676671" w:rsidRPr="007A5148" w:rsidRDefault="00676671" w:rsidP="009F3C20">
      <w:pPr>
        <w:pStyle w:val="Nabrajanje"/>
        <w:numPr>
          <w:ilvl w:val="0"/>
          <w:numId w:val="58"/>
        </w:numPr>
      </w:pPr>
      <w:r w:rsidRPr="007A5148">
        <w:t>Kontinuirano</w:t>
      </w:r>
      <w:r w:rsidR="00760735" w:rsidRPr="007A5148">
        <w:t xml:space="preserve"> je</w:t>
      </w:r>
      <w:r w:rsidRPr="007A5148">
        <w:t xml:space="preserve"> informiran o zbivanjima u </w:t>
      </w:r>
      <w:r w:rsidR="00AA2609" w:rsidRPr="007A5148">
        <w:t>IKT-u</w:t>
      </w:r>
      <w:r w:rsidR="00760735" w:rsidRPr="007A5148">
        <w:t xml:space="preserve"> i sposoban je</w:t>
      </w:r>
      <w:r w:rsidRPr="007A5148">
        <w:t xml:space="preserve"> interpretirati nj</w:t>
      </w:r>
      <w:r w:rsidR="00AA2609" w:rsidRPr="007A5148">
        <w:t>ihov</w:t>
      </w:r>
      <w:r w:rsidRPr="007A5148">
        <w:t xml:space="preserve"> znač</w:t>
      </w:r>
      <w:r w:rsidR="00AA2609" w:rsidRPr="007A5148">
        <w:t>aj</w:t>
      </w:r>
      <w:r w:rsidRPr="007A5148">
        <w:t xml:space="preserve"> za poslovanje i</w:t>
      </w:r>
    </w:p>
    <w:p w:rsidR="00676671" w:rsidRPr="007A5148" w:rsidRDefault="00AA2609" w:rsidP="009F3C20">
      <w:pPr>
        <w:pStyle w:val="Nabrajanje"/>
        <w:numPr>
          <w:ilvl w:val="0"/>
          <w:numId w:val="58"/>
        </w:numPr>
      </w:pPr>
      <w:r w:rsidRPr="007A5148">
        <w:t>P</w:t>
      </w:r>
      <w:r w:rsidR="00676671" w:rsidRPr="007A5148">
        <w:t>romjena</w:t>
      </w:r>
      <w:r w:rsidRPr="007A5148">
        <w:t>ma</w:t>
      </w:r>
      <w:r w:rsidR="00676671" w:rsidRPr="007A5148">
        <w:t xml:space="preserve"> orijentiran timski igrač</w:t>
      </w:r>
      <w:r w:rsidR="00760735" w:rsidRPr="007A5148">
        <w:t xml:space="preserve"> te</w:t>
      </w:r>
      <w:r w:rsidR="00676671" w:rsidRPr="007A5148">
        <w:t xml:space="preserve"> katalizator</w:t>
      </w:r>
      <w:r w:rsidRPr="007A5148">
        <w:t xml:space="preserve"> za</w:t>
      </w:r>
      <w:r w:rsidR="00676671" w:rsidRPr="007A5148">
        <w:t xml:space="preserve"> poslovno razmišljanj</w:t>
      </w:r>
      <w:r w:rsidRPr="007A5148">
        <w:t xml:space="preserve">e </w:t>
      </w:r>
      <w:sdt>
        <w:sdtPr>
          <w:id w:val="760799055"/>
          <w:citation/>
        </w:sdtPr>
        <w:sdtEndPr/>
        <w:sdtContent>
          <w:r w:rsidRPr="007A5148">
            <w:fldChar w:fldCharType="begin"/>
          </w:r>
          <w:r w:rsidRPr="007A5148">
            <w:instrText xml:space="preserve">CITATION Fee92 \p 444-445 \t  \l 1050 </w:instrText>
          </w:r>
          <w:r w:rsidRPr="007A5148">
            <w:fldChar w:fldCharType="separate"/>
          </w:r>
          <w:r w:rsidR="001B6365">
            <w:rPr>
              <w:noProof/>
            </w:rPr>
            <w:t>(Feeny, Edwards, &amp; Simpson, 1992, str. 444-445)</w:t>
          </w:r>
          <w:r w:rsidRPr="007A5148">
            <w:fldChar w:fldCharType="end"/>
          </w:r>
        </w:sdtContent>
      </w:sdt>
      <w:r w:rsidRPr="007A5148">
        <w:t>.</w:t>
      </w:r>
    </w:p>
    <w:p w:rsidR="00DB342E" w:rsidRPr="007A5148" w:rsidRDefault="00222949" w:rsidP="00DB342E">
      <w:pPr>
        <w:rPr>
          <w:lang w:bidi="en-US"/>
        </w:rPr>
      </w:pPr>
      <w:r w:rsidRPr="007A5148">
        <w:rPr>
          <w:lang w:bidi="en-US"/>
        </w:rPr>
        <w:t xml:space="preserve">Grover i sur. tvrde kako je u to vrijeme IT menadžer ocrtavan kao </w:t>
      </w:r>
      <w:r w:rsidRPr="007A5148">
        <w:rPr>
          <w:i/>
          <w:lang w:bidi="en-US"/>
        </w:rPr>
        <w:t>korporativni spasilac</w:t>
      </w:r>
      <w:r w:rsidRPr="007A5148">
        <w:rPr>
          <w:lang w:bidi="en-US"/>
        </w:rPr>
        <w:t xml:space="preserve">. </w:t>
      </w:r>
      <w:r w:rsidR="00760735" w:rsidRPr="007A5148">
        <w:rPr>
          <w:lang w:bidi="en-US"/>
        </w:rPr>
        <w:t>Također naglašavaju</w:t>
      </w:r>
      <w:r w:rsidR="00DB342E" w:rsidRPr="007A5148">
        <w:rPr>
          <w:lang w:bidi="en-US"/>
        </w:rPr>
        <w:t xml:space="preserve"> važnost komunikacijske uloge IT menadžera</w:t>
      </w:r>
      <w:r w:rsidR="00760735" w:rsidRPr="007A5148">
        <w:rPr>
          <w:lang w:bidi="en-US"/>
        </w:rPr>
        <w:t xml:space="preserve"> te</w:t>
      </w:r>
      <w:r w:rsidR="00DB342E" w:rsidRPr="007A5148">
        <w:rPr>
          <w:lang w:bidi="en-US"/>
        </w:rPr>
        <w:t xml:space="preserve"> </w:t>
      </w:r>
      <w:r w:rsidRPr="007A5148">
        <w:rPr>
          <w:lang w:bidi="en-US"/>
        </w:rPr>
        <w:t>tvrde kako on</w:t>
      </w:r>
      <w:r w:rsidR="00DB342E" w:rsidRPr="007A5148">
        <w:rPr>
          <w:lang w:bidi="en-US"/>
        </w:rPr>
        <w:t xml:space="preserve"> obično koristi svoje menadžerske uloge za:</w:t>
      </w:r>
    </w:p>
    <w:p w:rsidR="00DB342E" w:rsidRPr="007A5148" w:rsidRDefault="00DB342E" w:rsidP="009F3C20">
      <w:pPr>
        <w:pStyle w:val="Nabrajanje"/>
        <w:numPr>
          <w:ilvl w:val="0"/>
          <w:numId w:val="37"/>
        </w:numPr>
      </w:pPr>
      <w:r w:rsidRPr="007A5148">
        <w:t>učinkovitu komunikaciju s upravom,</w:t>
      </w:r>
    </w:p>
    <w:p w:rsidR="00DB342E" w:rsidRPr="007A5148" w:rsidRDefault="00DB342E" w:rsidP="009F3C20">
      <w:pPr>
        <w:pStyle w:val="Nabrajanje"/>
        <w:numPr>
          <w:ilvl w:val="0"/>
          <w:numId w:val="37"/>
        </w:numPr>
      </w:pPr>
      <w:r w:rsidRPr="007A5148">
        <w:t>široki pregled situacije u upravljanju informacijskim resursima,</w:t>
      </w:r>
    </w:p>
    <w:p w:rsidR="00DB342E" w:rsidRPr="007A5148" w:rsidRDefault="00DB342E" w:rsidP="009F3C20">
      <w:pPr>
        <w:pStyle w:val="Nabrajanje"/>
        <w:numPr>
          <w:ilvl w:val="0"/>
          <w:numId w:val="37"/>
        </w:numPr>
      </w:pPr>
      <w:r w:rsidRPr="007A5148">
        <w:t>utjecaj na strategije organizacije i</w:t>
      </w:r>
    </w:p>
    <w:p w:rsidR="00DB342E" w:rsidRPr="007A5148" w:rsidRDefault="00DB342E" w:rsidP="009F3C20">
      <w:pPr>
        <w:pStyle w:val="Nabrajanje"/>
        <w:numPr>
          <w:ilvl w:val="0"/>
          <w:numId w:val="37"/>
        </w:numPr>
      </w:pPr>
      <w:r w:rsidRPr="007A5148">
        <w:t xml:space="preserve">odgovornost za planiranje IKT-a za uspješnu borbu s konkurencijom </w:t>
      </w:r>
      <w:r w:rsidRPr="007A5148">
        <w:rPr>
          <w:lang w:eastAsia="de-DE"/>
        </w:rPr>
        <w:t>(Grover, Jeong, Kettinger, &amp; Lee, 1993).</w:t>
      </w:r>
    </w:p>
    <w:p w:rsidR="00222949" w:rsidRPr="007A5148" w:rsidRDefault="00222949" w:rsidP="00513ED5">
      <w:pPr>
        <w:rPr>
          <w:lang w:bidi="en-US"/>
        </w:rPr>
      </w:pPr>
      <w:r w:rsidRPr="007A5148">
        <w:rPr>
          <w:lang w:bidi="en-US"/>
        </w:rPr>
        <w:t xml:space="preserve">Ovdje je važno istaći </w:t>
      </w:r>
      <w:r w:rsidR="00682450" w:rsidRPr="007A5148">
        <w:rPr>
          <w:lang w:bidi="en-US"/>
        </w:rPr>
        <w:t xml:space="preserve">njihovu </w:t>
      </w:r>
      <w:r w:rsidRPr="007A5148">
        <w:rPr>
          <w:lang w:bidi="en-US"/>
        </w:rPr>
        <w:t>podlogu</w:t>
      </w:r>
      <w:r w:rsidR="00682450" w:rsidRPr="007A5148">
        <w:rPr>
          <w:lang w:bidi="en-US"/>
        </w:rPr>
        <w:t xml:space="preserve"> za</w:t>
      </w:r>
      <w:r w:rsidRPr="007A5148">
        <w:rPr>
          <w:lang w:bidi="en-US"/>
        </w:rPr>
        <w:t xml:space="preserve"> i</w:t>
      </w:r>
      <w:r w:rsidR="00C31456">
        <w:rPr>
          <w:lang w:bidi="en-US"/>
        </w:rPr>
        <w:t>straživanje</w:t>
      </w:r>
      <w:r w:rsidRPr="007A5148">
        <w:rPr>
          <w:lang w:bidi="en-US"/>
        </w:rPr>
        <w:t xml:space="preserve"> uloga IT menadžera</w:t>
      </w:r>
      <w:r w:rsidR="00C31456">
        <w:rPr>
          <w:lang w:bidi="en-US"/>
        </w:rPr>
        <w:t xml:space="preserve"> temeljeno</w:t>
      </w:r>
      <w:r w:rsidR="005B7E18" w:rsidRPr="007A5148">
        <w:rPr>
          <w:lang w:bidi="en-US"/>
        </w:rPr>
        <w:t xml:space="preserve"> na Mintzbergov</w:t>
      </w:r>
      <w:r w:rsidR="00C31456">
        <w:rPr>
          <w:lang w:bidi="en-US"/>
        </w:rPr>
        <w:t xml:space="preserve">u </w:t>
      </w:r>
      <w:r w:rsidR="005B7E18" w:rsidRPr="007A5148">
        <w:rPr>
          <w:lang w:bidi="en-US"/>
        </w:rPr>
        <w:t>modelu</w:t>
      </w:r>
      <w:r w:rsidR="00760735" w:rsidRPr="007A5148">
        <w:rPr>
          <w:lang w:bidi="en-US"/>
        </w:rPr>
        <w:t>.</w:t>
      </w:r>
      <w:r w:rsidR="00682450" w:rsidRPr="007A5148">
        <w:rPr>
          <w:lang w:bidi="en-US"/>
        </w:rPr>
        <w:t xml:space="preserve"> </w:t>
      </w:r>
      <w:r w:rsidR="00760735" w:rsidRPr="007A5148">
        <w:rPr>
          <w:lang w:bidi="en-US"/>
        </w:rPr>
        <w:t>Tu</w:t>
      </w:r>
      <w:r w:rsidR="00682450" w:rsidRPr="007A5148">
        <w:rPr>
          <w:lang w:bidi="en-US"/>
        </w:rPr>
        <w:t xml:space="preserve"> se</w:t>
      </w:r>
      <w:r w:rsidR="00760735" w:rsidRPr="007A5148">
        <w:rPr>
          <w:lang w:bidi="en-US"/>
        </w:rPr>
        <w:t>, uz</w:t>
      </w:r>
      <w:r w:rsidR="00682450" w:rsidRPr="007A5148">
        <w:rPr>
          <w:lang w:bidi="en-US"/>
        </w:rPr>
        <w:t xml:space="preserve"> pomoć 6 od 10 uloga</w:t>
      </w:r>
      <w:r w:rsidR="00760735" w:rsidRPr="007A5148">
        <w:rPr>
          <w:lang w:bidi="en-US"/>
        </w:rPr>
        <w:t>,</w:t>
      </w:r>
      <w:r w:rsidR="00682450" w:rsidRPr="007A5148">
        <w:rPr>
          <w:lang w:bidi="en-US"/>
        </w:rPr>
        <w:t xml:space="preserve"> najbolje opisuje IT menadžer: </w:t>
      </w:r>
      <w:r w:rsidR="00682450" w:rsidRPr="007A5148">
        <w:rPr>
          <w:i/>
        </w:rPr>
        <w:t xml:space="preserve">uloga voditelja, glasnogovornika, poduzetnika, pratitelja, povezivatelja i upravitelja resursa </w:t>
      </w:r>
      <w:r w:rsidR="00682450" w:rsidRPr="007A5148">
        <w:rPr>
          <w:lang w:eastAsia="de-DE"/>
        </w:rPr>
        <w:t>(Grover, Jeong, Kettinger, &amp; Lee, 1993)</w:t>
      </w:r>
      <w:r w:rsidR="005B7E18" w:rsidRPr="007A5148">
        <w:rPr>
          <w:lang w:bidi="en-US"/>
        </w:rPr>
        <w:t xml:space="preserve">. </w:t>
      </w:r>
    </w:p>
    <w:p w:rsidR="00513ED5" w:rsidRPr="007A5148" w:rsidRDefault="00513ED5" w:rsidP="00513ED5">
      <w:r w:rsidRPr="007A5148">
        <w:rPr>
          <w:lang w:bidi="en-US"/>
        </w:rPr>
        <w:t xml:space="preserve">Earl i Feeny ističu kako je posao IT menadžera vrlo zahtjevan </w:t>
      </w:r>
      <w:r w:rsidRPr="007A5148">
        <w:rPr>
          <w:lang w:eastAsia="de-DE"/>
        </w:rPr>
        <w:t>i uključuje veliki broj resursa za, na kraju, vrlo slabo vidljive rezultate</w:t>
      </w:r>
      <w:r w:rsidR="00446F93" w:rsidRPr="007A5148">
        <w:rPr>
          <w:lang w:eastAsia="de-DE"/>
        </w:rPr>
        <w:t xml:space="preserve">. Oni </w:t>
      </w:r>
      <w:r w:rsidR="00446F93" w:rsidRPr="007A5148">
        <w:t>u</w:t>
      </w:r>
      <w:r w:rsidRPr="007A5148">
        <w:t xml:space="preserve">logu IT menadžera vide kroz </w:t>
      </w:r>
      <w:r w:rsidR="00446F93" w:rsidRPr="007A5148">
        <w:t xml:space="preserve">njegovo </w:t>
      </w:r>
      <w:r w:rsidRPr="007A5148">
        <w:t>razumijevanj</w:t>
      </w:r>
      <w:r w:rsidR="008D11CD">
        <w:t>e</w:t>
      </w:r>
      <w:r w:rsidRPr="007A5148">
        <w:t xml:space="preserve"> veza i međusobnih odnosa funkcija i sektora te stvaranja dodane vrijednost. </w:t>
      </w:r>
      <w:r w:rsidR="008D11CD">
        <w:t>Ako</w:t>
      </w:r>
      <w:r w:rsidR="008D11CD" w:rsidRPr="007A5148">
        <w:t xml:space="preserve"> </w:t>
      </w:r>
      <w:r w:rsidR="00C0191D" w:rsidRPr="007A5148">
        <w:t>I</w:t>
      </w:r>
      <w:r w:rsidR="00446F93" w:rsidRPr="007A5148">
        <w:t>T menadžer</w:t>
      </w:r>
      <w:r w:rsidR="00C0191D" w:rsidRPr="007A5148">
        <w:t xml:space="preserve"> u tome</w:t>
      </w:r>
      <w:r w:rsidR="00446F93" w:rsidRPr="007A5148">
        <w:t xml:space="preserve"> ne uspije, </w:t>
      </w:r>
      <w:r w:rsidRPr="007A5148">
        <w:t xml:space="preserve">IT sektor </w:t>
      </w:r>
      <w:r w:rsidR="00446F93" w:rsidRPr="007A5148">
        <w:t xml:space="preserve">bi se mogao </w:t>
      </w:r>
      <w:r w:rsidRPr="007A5148">
        <w:t xml:space="preserve">percipirati kao problem, umjesto kao snaga organizacije </w:t>
      </w:r>
      <w:sdt>
        <w:sdtPr>
          <w:rPr>
            <w:lang w:eastAsia="de-DE"/>
          </w:rPr>
          <w:id w:val="249938876"/>
          <w:citation/>
        </w:sdtPr>
        <w:sdtEndPr/>
        <w:sdtContent>
          <w:r w:rsidRPr="007A5148">
            <w:rPr>
              <w:lang w:eastAsia="de-DE"/>
            </w:rPr>
            <w:fldChar w:fldCharType="begin"/>
          </w:r>
          <w:r w:rsidR="00266BA1" w:rsidRPr="007A5148">
            <w:rPr>
              <w:lang w:eastAsia="de-DE"/>
            </w:rPr>
            <w:instrText xml:space="preserve">CITATION Mic94 \l 1050 </w:instrText>
          </w:r>
          <w:r w:rsidRPr="007A5148">
            <w:rPr>
              <w:lang w:eastAsia="de-DE"/>
            </w:rPr>
            <w:fldChar w:fldCharType="separate"/>
          </w:r>
          <w:r w:rsidR="001B6365">
            <w:rPr>
              <w:noProof/>
              <w:lang w:eastAsia="de-DE"/>
            </w:rPr>
            <w:t>(Earl &amp; Feeny, 1995)</w:t>
          </w:r>
          <w:r w:rsidRPr="007A5148">
            <w:rPr>
              <w:lang w:eastAsia="de-DE"/>
            </w:rPr>
            <w:fldChar w:fldCharType="end"/>
          </w:r>
        </w:sdtContent>
      </w:sdt>
      <w:r w:rsidRPr="007A5148">
        <w:t>.</w:t>
      </w:r>
    </w:p>
    <w:p w:rsidR="005B7E18" w:rsidRPr="007A5148" w:rsidRDefault="005B7E18" w:rsidP="00513ED5">
      <w:r w:rsidRPr="007A5148">
        <w:rPr>
          <w:rStyle w:val="Emphasis"/>
          <w:i w:val="0"/>
          <w:iCs w:val="0"/>
        </w:rPr>
        <w:lastRenderedPageBreak/>
        <w:t xml:space="preserve">Uloga IT menadžera je: strateško tehnološko planiranje i kontrola, upravljanje IKT </w:t>
      </w:r>
      <w:r w:rsidR="00D10A82">
        <w:rPr>
          <w:rStyle w:val="Emphasis"/>
          <w:i w:val="0"/>
          <w:iCs w:val="0"/>
        </w:rPr>
        <w:t>infrastru</w:t>
      </w:r>
      <w:r w:rsidRPr="007A5148">
        <w:rPr>
          <w:rStyle w:val="Emphasis"/>
          <w:i w:val="0"/>
          <w:iCs w:val="0"/>
        </w:rPr>
        <w:t>kturom, razvoj IKT standarda i upravljanje timom</w:t>
      </w:r>
      <w:r w:rsidRPr="007A5148">
        <w:t xml:space="preserve"> </w:t>
      </w:r>
      <w:sdt>
        <w:sdtPr>
          <w:id w:val="-1539049715"/>
          <w:citation/>
        </w:sdtPr>
        <w:sdtEndPr/>
        <w:sdtContent>
          <w:r w:rsidRPr="007A5148">
            <w:fldChar w:fldCharType="begin"/>
          </w:r>
          <w:r w:rsidRPr="007A5148">
            <w:instrText xml:space="preserve">CITATION Feeal \t  \l 1050 </w:instrText>
          </w:r>
          <w:r w:rsidRPr="007A5148">
            <w:fldChar w:fldCharType="separate"/>
          </w:r>
          <w:r w:rsidR="001B6365">
            <w:rPr>
              <w:noProof/>
            </w:rPr>
            <w:t>(Feeny &amp; Willcocks, 1998)</w:t>
          </w:r>
          <w:r w:rsidRPr="007A5148">
            <w:fldChar w:fldCharType="end"/>
          </w:r>
        </w:sdtContent>
      </w:sdt>
      <w:r w:rsidR="00D10A82">
        <w:t>.</w:t>
      </w:r>
    </w:p>
    <w:p w:rsidR="005B7E18" w:rsidRPr="007A5148" w:rsidRDefault="00760735" w:rsidP="00513ED5">
      <w:r w:rsidRPr="007A5148">
        <w:t xml:space="preserve">Ta se uloga </w:t>
      </w:r>
      <w:r w:rsidR="005B7E18" w:rsidRPr="007A5148">
        <w:t xml:space="preserve">počinje pojavljivati kao kritična izvršna pozicija u većini organizacija </w:t>
      </w:r>
      <w:sdt>
        <w:sdtPr>
          <w:id w:val="524989860"/>
          <w:citation/>
        </w:sdtPr>
        <w:sdtEndPr/>
        <w:sdtContent>
          <w:r w:rsidR="005B7E18" w:rsidRPr="007A5148">
            <w:fldChar w:fldCharType="begin"/>
          </w:r>
          <w:r w:rsidR="005B7E18" w:rsidRPr="007A5148">
            <w:instrText xml:space="preserve">CITATION Ros99 \l 1050 </w:instrText>
          </w:r>
          <w:r w:rsidR="005B7E18" w:rsidRPr="007A5148">
            <w:fldChar w:fldCharType="separate"/>
          </w:r>
          <w:r w:rsidR="001B6365">
            <w:rPr>
              <w:noProof/>
            </w:rPr>
            <w:t>(Ross &amp; Feeny, 1999)</w:t>
          </w:r>
          <w:r w:rsidR="005B7E18" w:rsidRPr="007A5148">
            <w:fldChar w:fldCharType="end"/>
          </w:r>
        </w:sdtContent>
      </w:sdt>
      <w:r w:rsidR="005B7E18" w:rsidRPr="007A5148">
        <w:t>. Ipak, da bi IT menadžer mogao nešto promijeniti</w:t>
      </w:r>
      <w:r w:rsidR="008D11CD">
        <w:t>,</w:t>
      </w:r>
      <w:r w:rsidR="005B7E18" w:rsidRPr="007A5148">
        <w:t xml:space="preserve"> mora imati stratešku ulogu u organizaciji, a ona je uvjet njegova prepoznavanja kao izvršnog</w:t>
      </w:r>
      <w:r w:rsidR="008D11CD">
        <w:t>a</w:t>
      </w:r>
      <w:r w:rsidR="005B7E18" w:rsidRPr="007A5148">
        <w:t xml:space="preserve"> menadžera </w:t>
      </w:r>
      <w:sdt>
        <w:sdtPr>
          <w:id w:val="899026219"/>
          <w:citation/>
        </w:sdtPr>
        <w:sdtEndPr/>
        <w:sdtContent>
          <w:r w:rsidR="005B7E18" w:rsidRPr="007A5148">
            <w:fldChar w:fldCharType="begin"/>
          </w:r>
          <w:r w:rsidR="005B7E18" w:rsidRPr="007A5148">
            <w:instrText xml:space="preserve">CITATION Det00 \l 1050 </w:instrText>
          </w:r>
          <w:r w:rsidR="005B7E18" w:rsidRPr="007A5148">
            <w:fldChar w:fldCharType="separate"/>
          </w:r>
          <w:r w:rsidR="001B6365">
            <w:rPr>
              <w:noProof/>
            </w:rPr>
            <w:t>(Smaltz D. H., 2000)</w:t>
          </w:r>
          <w:r w:rsidR="005B7E18" w:rsidRPr="007A5148">
            <w:fldChar w:fldCharType="end"/>
          </w:r>
        </w:sdtContent>
      </w:sdt>
      <w:r w:rsidR="005B7E18" w:rsidRPr="007A5148">
        <w:t>.</w:t>
      </w:r>
    </w:p>
    <w:p w:rsidR="00513ED5" w:rsidRPr="007A5148" w:rsidRDefault="00513ED5" w:rsidP="00513ED5">
      <w:pPr>
        <w:rPr>
          <w:lang w:bidi="en-US"/>
        </w:rPr>
      </w:pPr>
      <w:r w:rsidRPr="007A5148">
        <w:t xml:space="preserve">IT menadžer </w:t>
      </w:r>
      <w:r w:rsidR="008D11CD">
        <w:t xml:space="preserve">se </w:t>
      </w:r>
      <w:r w:rsidRPr="007A5148">
        <w:t>može i mora</w:t>
      </w:r>
      <w:r w:rsidR="00D10A82">
        <w:t xml:space="preserve"> </w:t>
      </w:r>
      <w:r w:rsidR="00760735" w:rsidRPr="007A5148">
        <w:t>od početka prilagođavati novoj situaciji.</w:t>
      </w:r>
      <w:r w:rsidR="006B2C71" w:rsidRPr="007A5148">
        <w:t xml:space="preserve"> </w:t>
      </w:r>
      <w:r w:rsidR="00760735" w:rsidRPr="007A5148">
        <w:rPr>
          <w:lang w:bidi="en-US"/>
        </w:rPr>
        <w:t>Tako se</w:t>
      </w:r>
      <w:r w:rsidR="00D10A82">
        <w:rPr>
          <w:lang w:bidi="en-US"/>
        </w:rPr>
        <w:t>,</w:t>
      </w:r>
      <w:r w:rsidR="00760735" w:rsidRPr="007A5148">
        <w:rPr>
          <w:lang w:bidi="en-US"/>
        </w:rPr>
        <w:t xml:space="preserve"> z</w:t>
      </w:r>
      <w:r w:rsidRPr="007A5148">
        <w:rPr>
          <w:lang w:bidi="en-US"/>
        </w:rPr>
        <w:t xml:space="preserve">bog znatnih tehnoloških promjena i napretka IKT-a, okvir u kojemu djeluje </w:t>
      </w:r>
      <w:r w:rsidR="00D10A82">
        <w:rPr>
          <w:lang w:bidi="en-US"/>
        </w:rPr>
        <w:t xml:space="preserve">IT menadžer značajno </w:t>
      </w:r>
      <w:r w:rsidR="00B870E7" w:rsidRPr="007A5148">
        <w:rPr>
          <w:lang w:bidi="en-US"/>
        </w:rPr>
        <w:t xml:space="preserve">mijenja. </w:t>
      </w:r>
      <w:r w:rsidR="00446F93" w:rsidRPr="007A5148">
        <w:t>U 90</w:t>
      </w:r>
      <w:r w:rsidR="008D11CD">
        <w:t>-</w:t>
      </w:r>
      <w:r w:rsidR="00446F93" w:rsidRPr="007A5148">
        <w:t xml:space="preserve">im godinama koje su obilježile velike promjene u </w:t>
      </w:r>
      <w:r w:rsidR="00D10A82">
        <w:t xml:space="preserve">paradigmi </w:t>
      </w:r>
      <w:r w:rsidR="00446F93" w:rsidRPr="007A5148">
        <w:t>IKT-</w:t>
      </w:r>
      <w:r w:rsidR="00D10A82">
        <w:t>a</w:t>
      </w:r>
      <w:r w:rsidR="00446F93" w:rsidRPr="007A5148">
        <w:t xml:space="preserve">, od IT menadžera se očekivalo da nosi dva različita „šešira“: </w:t>
      </w:r>
      <w:r w:rsidR="00446F93" w:rsidRPr="007A5148">
        <w:rPr>
          <w:i/>
        </w:rPr>
        <w:t>stručnjaka za promjene</w:t>
      </w:r>
      <w:r w:rsidR="00446F93" w:rsidRPr="007A5148">
        <w:t xml:space="preserve"> i </w:t>
      </w:r>
      <w:r w:rsidR="00446F93" w:rsidRPr="007A5148">
        <w:rPr>
          <w:i/>
        </w:rPr>
        <w:t>tvorca promjena</w:t>
      </w:r>
      <w:r w:rsidR="00446F93" w:rsidRPr="007A5148">
        <w:t>, no pojam i uloga IT menadžer</w:t>
      </w:r>
      <w:r w:rsidR="00760735" w:rsidRPr="007A5148">
        <w:t>a</w:t>
      </w:r>
      <w:r w:rsidR="00446F93" w:rsidRPr="007A5148">
        <w:t xml:space="preserve"> nije bi</w:t>
      </w:r>
      <w:r w:rsidR="00760735" w:rsidRPr="007A5148">
        <w:t>la</w:t>
      </w:r>
      <w:r w:rsidR="00446F93" w:rsidRPr="007A5148">
        <w:t xml:space="preserve"> dovoljno jasno definiran</w:t>
      </w:r>
      <w:r w:rsidR="00760735" w:rsidRPr="007A5148">
        <w:t>a</w:t>
      </w:r>
      <w:r w:rsidR="00446F93" w:rsidRPr="007A5148">
        <w:t xml:space="preserve">, a vjerojatno neće nikada ni biti </w:t>
      </w:r>
      <w:sdt>
        <w:sdtPr>
          <w:id w:val="-2003810269"/>
          <w:citation/>
        </w:sdtPr>
        <w:sdtEndPr/>
        <w:sdtContent>
          <w:r w:rsidR="00446F93" w:rsidRPr="007A5148">
            <w:fldChar w:fldCharType="begin"/>
          </w:r>
          <w:r w:rsidR="00626AB0" w:rsidRPr="007A5148">
            <w:instrText xml:space="preserve">CITATION Mar00 \l 1050 </w:instrText>
          </w:r>
          <w:r w:rsidR="00446F93" w:rsidRPr="007A5148">
            <w:fldChar w:fldCharType="separate"/>
          </w:r>
          <w:r w:rsidR="001B6365">
            <w:rPr>
              <w:noProof/>
            </w:rPr>
            <w:t>(Maruca, 2000)</w:t>
          </w:r>
          <w:r w:rsidR="00446F93" w:rsidRPr="007A5148">
            <w:fldChar w:fldCharType="end"/>
          </w:r>
        </w:sdtContent>
      </w:sdt>
      <w:r w:rsidR="00446F93" w:rsidRPr="007A5148">
        <w:t>.</w:t>
      </w:r>
      <w:r w:rsidR="00C0191D" w:rsidRPr="007A5148">
        <w:t xml:space="preserve"> </w:t>
      </w:r>
    </w:p>
    <w:p w:rsidR="006B2C71" w:rsidRPr="007A5148" w:rsidRDefault="00F93D25" w:rsidP="00A40277">
      <w:pPr>
        <w:pStyle w:val="Heading4"/>
      </w:pPr>
      <w:bookmarkStart w:id="56" w:name="_Toc462787693"/>
      <w:r w:rsidRPr="007A5148">
        <w:t xml:space="preserve">Dosadašnja istraživanja </w:t>
      </w:r>
      <w:r w:rsidR="008D11CD">
        <w:t>–</w:t>
      </w:r>
      <w:r w:rsidRPr="007A5148">
        <w:t xml:space="preserve"> od </w:t>
      </w:r>
      <w:r w:rsidR="00172BCD" w:rsidRPr="007A5148">
        <w:t>2001</w:t>
      </w:r>
      <w:r w:rsidR="006B2C71" w:rsidRPr="007A5148">
        <w:t>.</w:t>
      </w:r>
      <w:r w:rsidR="008D11CD">
        <w:t xml:space="preserve"> do </w:t>
      </w:r>
      <w:r w:rsidR="006B2C71" w:rsidRPr="007A5148">
        <w:t>2010. godine</w:t>
      </w:r>
      <w:bookmarkEnd w:id="56"/>
    </w:p>
    <w:p w:rsidR="00194AC2" w:rsidRPr="007A5148" w:rsidRDefault="00151D13" w:rsidP="00E3767D">
      <w:pPr>
        <w:rPr>
          <w:lang w:bidi="en-US"/>
        </w:rPr>
      </w:pPr>
      <w:r w:rsidRPr="007A5148">
        <w:rPr>
          <w:lang w:bidi="en-US"/>
        </w:rPr>
        <w:t>Istraživanja o ulozi IT menadžera u prvo</w:t>
      </w:r>
      <w:r w:rsidR="00863237">
        <w:rPr>
          <w:lang w:bidi="en-US"/>
        </w:rPr>
        <w:t>m</w:t>
      </w:r>
      <w:r w:rsidRPr="007A5148">
        <w:rPr>
          <w:lang w:bidi="en-US"/>
        </w:rPr>
        <w:t xml:space="preserve"> de</w:t>
      </w:r>
      <w:r w:rsidR="00863237">
        <w:rPr>
          <w:lang w:bidi="en-US"/>
        </w:rPr>
        <w:t>setljeću</w:t>
      </w:r>
      <w:r w:rsidRPr="007A5148">
        <w:rPr>
          <w:lang w:bidi="en-US"/>
        </w:rPr>
        <w:t xml:space="preserve"> 21. stoljeća pokazuju značajnu oslonjenost na Mintzbergov model menadžerskih uloga. </w:t>
      </w:r>
      <w:r w:rsidR="00513ED5" w:rsidRPr="007A5148">
        <w:rPr>
          <w:lang w:bidi="en-US"/>
        </w:rPr>
        <w:t xml:space="preserve">Nakon 2000. godine, u opisivanju IT menadžera koriste se sve češće nazivi </w:t>
      </w:r>
      <w:r w:rsidR="00513ED5" w:rsidRPr="007A5148">
        <w:rPr>
          <w:i/>
          <w:lang w:bidi="en-US"/>
        </w:rPr>
        <w:t>učitelj</w:t>
      </w:r>
      <w:r w:rsidR="00513ED5" w:rsidRPr="007A5148">
        <w:rPr>
          <w:lang w:bidi="en-US"/>
        </w:rPr>
        <w:t xml:space="preserve"> i </w:t>
      </w:r>
      <w:r w:rsidR="00513ED5" w:rsidRPr="007A5148">
        <w:rPr>
          <w:i/>
          <w:lang w:bidi="en-US"/>
        </w:rPr>
        <w:t>prorok</w:t>
      </w:r>
      <w:r w:rsidR="00513ED5" w:rsidRPr="007A5148">
        <w:rPr>
          <w:lang w:bidi="en-US"/>
        </w:rPr>
        <w:t xml:space="preserve"> koji upućuju na</w:t>
      </w:r>
      <w:r w:rsidR="00682450" w:rsidRPr="007A5148">
        <w:rPr>
          <w:lang w:bidi="en-US"/>
        </w:rPr>
        <w:t xml:space="preserve"> njegovu</w:t>
      </w:r>
      <w:r w:rsidR="00513ED5" w:rsidRPr="007A5148">
        <w:rPr>
          <w:lang w:bidi="en-US"/>
        </w:rPr>
        <w:t xml:space="preserve"> izvršnu ulogu u IKT-u, umjesto termina </w:t>
      </w:r>
      <w:r w:rsidR="00513ED5" w:rsidRPr="007A5148">
        <w:rPr>
          <w:i/>
          <w:lang w:bidi="en-US"/>
        </w:rPr>
        <w:t>tehnolog</w:t>
      </w:r>
      <w:r w:rsidR="00513ED5" w:rsidRPr="007A5148">
        <w:rPr>
          <w:lang w:bidi="en-US"/>
        </w:rPr>
        <w:t xml:space="preserve"> ili bilo kojeg</w:t>
      </w:r>
      <w:r w:rsidR="00D0313C">
        <w:rPr>
          <w:lang w:bidi="en-US"/>
        </w:rPr>
        <w:t>a</w:t>
      </w:r>
      <w:r w:rsidR="00513ED5" w:rsidRPr="007A5148">
        <w:rPr>
          <w:lang w:bidi="en-US"/>
        </w:rPr>
        <w:t xml:space="preserve"> drugog termina </w:t>
      </w:r>
      <w:r w:rsidR="00D0313C">
        <w:rPr>
          <w:lang w:bidi="en-US"/>
        </w:rPr>
        <w:t>po</w:t>
      </w:r>
      <w:r w:rsidR="00513ED5" w:rsidRPr="007A5148">
        <w:rPr>
          <w:lang w:bidi="en-US"/>
        </w:rPr>
        <w:t xml:space="preserve">vezanog </w:t>
      </w:r>
      <w:r w:rsidR="00D0313C">
        <w:rPr>
          <w:lang w:bidi="en-US"/>
        </w:rPr>
        <w:t>s</w:t>
      </w:r>
      <w:r w:rsidR="00513ED5" w:rsidRPr="007A5148">
        <w:rPr>
          <w:lang w:bidi="en-US"/>
        </w:rPr>
        <w:t xml:space="preserve"> računal</w:t>
      </w:r>
      <w:r w:rsidR="00D0313C">
        <w:rPr>
          <w:lang w:bidi="en-US"/>
        </w:rPr>
        <w:t>ima</w:t>
      </w:r>
      <w:r w:rsidR="00513ED5" w:rsidRPr="007A5148">
        <w:rPr>
          <w:lang w:bidi="en-US"/>
        </w:rPr>
        <w:t xml:space="preserve"> </w:t>
      </w:r>
      <w:sdt>
        <w:sdtPr>
          <w:rPr>
            <w:lang w:bidi="en-US"/>
          </w:rPr>
          <w:id w:val="3997886"/>
          <w:citation/>
        </w:sdtPr>
        <w:sdtEndPr/>
        <w:sdtContent>
          <w:r w:rsidR="00513ED5" w:rsidRPr="007A5148">
            <w:rPr>
              <w:lang w:bidi="en-US"/>
            </w:rPr>
            <w:fldChar w:fldCharType="begin"/>
          </w:r>
          <w:r w:rsidR="00513ED5" w:rsidRPr="007A5148">
            <w:rPr>
              <w:lang w:bidi="en-US"/>
            </w:rPr>
            <w:instrText xml:space="preserve">CITATION Nol01 \t  \l 1050 </w:instrText>
          </w:r>
          <w:r w:rsidR="00513ED5" w:rsidRPr="007A5148">
            <w:rPr>
              <w:lang w:bidi="en-US"/>
            </w:rPr>
            <w:fldChar w:fldCharType="separate"/>
          </w:r>
          <w:r w:rsidR="001B6365">
            <w:rPr>
              <w:noProof/>
              <w:lang w:bidi="en-US"/>
            </w:rPr>
            <w:t>(Nolan Norton Institute, 2001)</w:t>
          </w:r>
          <w:r w:rsidR="00513ED5" w:rsidRPr="007A5148">
            <w:rPr>
              <w:lang w:bidi="en-US"/>
            </w:rPr>
            <w:fldChar w:fldCharType="end"/>
          </w:r>
        </w:sdtContent>
      </w:sdt>
      <w:r w:rsidR="005263D1" w:rsidRPr="007A5148">
        <w:rPr>
          <w:lang w:bidi="en-US"/>
        </w:rPr>
        <w:t>.</w:t>
      </w:r>
      <w:r w:rsidR="00240B20" w:rsidRPr="007A5148">
        <w:rPr>
          <w:lang w:bidi="en-US"/>
        </w:rPr>
        <w:t xml:space="preserve"> </w:t>
      </w:r>
      <w:r w:rsidR="00240B20" w:rsidRPr="007A5148">
        <w:t xml:space="preserve">Promjenama uloge IT menadžera mijenja se i njegova komunikacijska paradigma. On prestaje biti pretežno menadžer IKT infrastrukture, a sve više postaje </w:t>
      </w:r>
      <w:r w:rsidR="00240B20" w:rsidRPr="007A5148">
        <w:rPr>
          <w:i/>
        </w:rPr>
        <w:t>menadžer promjena</w:t>
      </w:r>
      <w:r w:rsidR="00704BA1" w:rsidRPr="007A5148">
        <w:rPr>
          <w:rStyle w:val="FootnoteReference"/>
        </w:rPr>
        <w:footnoteReference w:id="22"/>
      </w:r>
      <w:r w:rsidR="00240B20" w:rsidRPr="007A5148">
        <w:rPr>
          <w:i/>
        </w:rPr>
        <w:t xml:space="preserve"> i inovacija</w:t>
      </w:r>
      <w:r w:rsidR="00240B20" w:rsidRPr="007A5148">
        <w:t xml:space="preserve"> </w:t>
      </w:r>
      <w:sdt>
        <w:sdtPr>
          <w:id w:val="-1749413130"/>
          <w:citation/>
        </w:sdtPr>
        <w:sdtEndPr/>
        <w:sdtContent>
          <w:r w:rsidR="00240B20" w:rsidRPr="007A5148">
            <w:fldChar w:fldCharType="begin"/>
          </w:r>
          <w:r w:rsidR="00240B20" w:rsidRPr="007A5148">
            <w:instrText xml:space="preserve">CITATION Got001 \t  \l 1050 </w:instrText>
          </w:r>
          <w:r w:rsidR="00240B20" w:rsidRPr="007A5148">
            <w:fldChar w:fldCharType="separate"/>
          </w:r>
          <w:r w:rsidR="001B6365">
            <w:rPr>
              <w:noProof/>
            </w:rPr>
            <w:t>(Gottschalk, 2001)</w:t>
          </w:r>
          <w:r w:rsidR="00240B20" w:rsidRPr="007A5148">
            <w:fldChar w:fldCharType="end"/>
          </w:r>
        </w:sdtContent>
      </w:sdt>
      <w:r w:rsidR="00240B20" w:rsidRPr="007A5148">
        <w:t xml:space="preserve">. </w:t>
      </w:r>
      <w:r w:rsidR="005263D1" w:rsidRPr="007A5148">
        <w:rPr>
          <w:lang w:bidi="en-US"/>
        </w:rPr>
        <w:t>Važan utjecaj na ulogu IKT-a kao i na ulogu IT menadžera</w:t>
      </w:r>
      <w:r w:rsidR="005263D1" w:rsidRPr="007A5148">
        <w:t xml:space="preserve"> imaju </w:t>
      </w:r>
      <w:r w:rsidR="00240B20" w:rsidRPr="007A5148">
        <w:t xml:space="preserve">također </w:t>
      </w:r>
      <w:r w:rsidR="005263D1" w:rsidRPr="007A5148">
        <w:t xml:space="preserve">promjene IKT paradigme i tržišta </w:t>
      </w:r>
      <w:r w:rsidR="0011546B" w:rsidRPr="007A5148">
        <w:rPr>
          <w:lang w:bidi="en-US"/>
        </w:rPr>
        <w:t xml:space="preserve">jer on u svojoj ulozi </w:t>
      </w:r>
      <w:r w:rsidR="0011546B" w:rsidRPr="007A5148">
        <w:t xml:space="preserve">mora objediniti tehnološku i poslovnu dimenziju </w:t>
      </w:r>
      <w:sdt>
        <w:sdtPr>
          <w:id w:val="-1045131364"/>
          <w:citation/>
        </w:sdtPr>
        <w:sdtEndPr/>
        <w:sdtContent>
          <w:r w:rsidR="005263D1" w:rsidRPr="007A5148">
            <w:fldChar w:fldCharType="begin"/>
          </w:r>
          <w:r w:rsidR="005263D1" w:rsidRPr="007A5148">
            <w:instrText xml:space="preserve">CITATION Got001 \t  \l 1050 </w:instrText>
          </w:r>
          <w:r w:rsidR="005263D1" w:rsidRPr="007A5148">
            <w:fldChar w:fldCharType="separate"/>
          </w:r>
          <w:r w:rsidR="001B6365">
            <w:rPr>
              <w:noProof/>
            </w:rPr>
            <w:t>(Gottschalk, 2001)</w:t>
          </w:r>
          <w:r w:rsidR="005263D1" w:rsidRPr="007A5148">
            <w:fldChar w:fldCharType="end"/>
          </w:r>
        </w:sdtContent>
      </w:sdt>
      <w:r w:rsidR="005263D1" w:rsidRPr="007A5148">
        <w:rPr>
          <w:lang w:bidi="en-US"/>
        </w:rPr>
        <w:t xml:space="preserve"> </w:t>
      </w:r>
      <w:r w:rsidR="0011546B" w:rsidRPr="007A5148">
        <w:rPr>
          <w:lang w:bidi="en-US"/>
        </w:rPr>
        <w:t>zbog</w:t>
      </w:r>
      <w:r w:rsidR="005263D1" w:rsidRPr="007A5148">
        <w:rPr>
          <w:lang w:bidi="en-US"/>
        </w:rPr>
        <w:t xml:space="preserve"> </w:t>
      </w:r>
      <w:r w:rsidR="0011546B" w:rsidRPr="007A5148">
        <w:rPr>
          <w:lang w:bidi="en-US"/>
        </w:rPr>
        <w:t>sve veće</w:t>
      </w:r>
      <w:r w:rsidR="00C31456">
        <w:rPr>
          <w:lang w:bidi="en-US"/>
        </w:rPr>
        <w:t xml:space="preserve"> </w:t>
      </w:r>
      <w:r w:rsidR="000455D2" w:rsidRPr="007A5148">
        <w:rPr>
          <w:lang w:bidi="en-US"/>
        </w:rPr>
        <w:t>ovisnosti organizacije</w:t>
      </w:r>
      <w:r w:rsidR="005263D1" w:rsidRPr="007A5148">
        <w:rPr>
          <w:lang w:bidi="en-US"/>
        </w:rPr>
        <w:t xml:space="preserve"> o tehnologiji </w:t>
      </w:r>
      <w:sdt>
        <w:sdtPr>
          <w:rPr>
            <w:lang w:bidi="en-US"/>
          </w:rPr>
          <w:id w:val="1415209135"/>
          <w:citation/>
        </w:sdtPr>
        <w:sdtEndPr/>
        <w:sdtContent>
          <w:r w:rsidR="005263D1" w:rsidRPr="007A5148">
            <w:rPr>
              <w:lang w:bidi="en-US"/>
            </w:rPr>
            <w:fldChar w:fldCharType="begin"/>
          </w:r>
          <w:r w:rsidR="005263D1" w:rsidRPr="007A5148">
            <w:rPr>
              <w:lang w:bidi="en-US"/>
            </w:rPr>
            <w:instrText xml:space="preserve"> CITATION Bro04 \l 1050 </w:instrText>
          </w:r>
          <w:r w:rsidR="005263D1" w:rsidRPr="007A5148">
            <w:rPr>
              <w:lang w:bidi="en-US"/>
            </w:rPr>
            <w:fldChar w:fldCharType="separate"/>
          </w:r>
          <w:r w:rsidR="001B6365">
            <w:rPr>
              <w:noProof/>
              <w:lang w:bidi="en-US"/>
            </w:rPr>
            <w:t>(Broadbent &amp; Kitzis, 2004)</w:t>
          </w:r>
          <w:r w:rsidR="005263D1" w:rsidRPr="007A5148">
            <w:rPr>
              <w:lang w:bidi="en-US"/>
            </w:rPr>
            <w:fldChar w:fldCharType="end"/>
          </w:r>
        </w:sdtContent>
      </w:sdt>
      <w:r w:rsidR="005263D1" w:rsidRPr="007A5148">
        <w:rPr>
          <w:lang w:bidi="en-US"/>
        </w:rPr>
        <w:t>.</w:t>
      </w:r>
      <w:r w:rsidR="0011546B" w:rsidRPr="007A5148">
        <w:t xml:space="preserve"> </w:t>
      </w:r>
      <w:r w:rsidR="000455D2" w:rsidRPr="007A5148">
        <w:t xml:space="preserve">Ne koriste svi IT menadžeri iste Mintzbergove uloge na isti način. </w:t>
      </w:r>
      <w:r w:rsidR="00760735" w:rsidRPr="007A5148">
        <w:t xml:space="preserve">Tako se </w:t>
      </w:r>
      <w:r w:rsidR="0011546B" w:rsidRPr="007A5148">
        <w:t xml:space="preserve">IT menadžeri s kraćim stažem u organizaciji više mogu naći u Mintzbergovim informacijskim ulogama, nego već afirmirani IT </w:t>
      </w:r>
      <w:r w:rsidR="0011546B" w:rsidRPr="007A5148">
        <w:lastRenderedPageBreak/>
        <w:t>menadžeri</w:t>
      </w:r>
      <w:r w:rsidR="000455D2" w:rsidRPr="007A5148">
        <w:t xml:space="preserve"> </w:t>
      </w:r>
      <w:sdt>
        <w:sdtPr>
          <w:id w:val="-931435522"/>
          <w:citation/>
        </w:sdtPr>
        <w:sdtEndPr/>
        <w:sdtContent>
          <w:r w:rsidR="000455D2" w:rsidRPr="007A5148">
            <w:fldChar w:fldCharType="begin"/>
          </w:r>
          <w:r w:rsidR="000455D2" w:rsidRPr="007A5148">
            <w:instrText xml:space="preserve">CITATION Got001 \t  \l 1050 </w:instrText>
          </w:r>
          <w:r w:rsidR="000455D2" w:rsidRPr="007A5148">
            <w:fldChar w:fldCharType="separate"/>
          </w:r>
          <w:r w:rsidR="001B6365">
            <w:rPr>
              <w:noProof/>
            </w:rPr>
            <w:t>(Gottschalk, 2001)</w:t>
          </w:r>
          <w:r w:rsidR="000455D2" w:rsidRPr="007A5148">
            <w:fldChar w:fldCharType="end"/>
          </w:r>
        </w:sdtContent>
      </w:sdt>
      <w:r w:rsidR="0011546B" w:rsidRPr="007A5148">
        <w:t>.</w:t>
      </w:r>
      <w:r w:rsidR="000E6D8D" w:rsidRPr="007A5148">
        <w:t xml:space="preserve"> </w:t>
      </w:r>
      <w:r w:rsidR="00704BA1" w:rsidRPr="007A5148">
        <w:t>P</w:t>
      </w:r>
      <w:r w:rsidR="000E6D8D" w:rsidRPr="007A5148">
        <w:t>rema Karlsenu i sur.</w:t>
      </w:r>
      <w:r w:rsidR="00704BA1" w:rsidRPr="007A5148">
        <w:t>,</w:t>
      </w:r>
      <w:r w:rsidR="000E6D8D" w:rsidRPr="007A5148">
        <w:t xml:space="preserve"> IT menadžeri daju prioritet ulogama glasnogovornika i vođe jer im to olakšava svakodnevni rad i čini ih učinkovitima </w:t>
      </w:r>
      <w:sdt>
        <w:sdtPr>
          <w:id w:val="-887493004"/>
          <w:citation/>
        </w:sdtPr>
        <w:sdtEndPr/>
        <w:sdtContent>
          <w:r w:rsidR="000E6D8D" w:rsidRPr="007A5148">
            <w:fldChar w:fldCharType="begin"/>
          </w:r>
          <w:r w:rsidR="000E6D8D" w:rsidRPr="007A5148">
            <w:instrText xml:space="preserve"> CITATION Kar02 \l 1050 </w:instrText>
          </w:r>
          <w:r w:rsidR="000E6D8D" w:rsidRPr="007A5148">
            <w:fldChar w:fldCharType="separate"/>
          </w:r>
          <w:r w:rsidR="001B6365">
            <w:rPr>
              <w:noProof/>
            </w:rPr>
            <w:t>(Karlsen, Gottschalk, &amp; Andersen, 2002)</w:t>
          </w:r>
          <w:r w:rsidR="000E6D8D" w:rsidRPr="007A5148">
            <w:fldChar w:fldCharType="end"/>
          </w:r>
        </w:sdtContent>
      </w:sdt>
      <w:r w:rsidR="000E6D8D" w:rsidRPr="007A5148">
        <w:t>.</w:t>
      </w:r>
      <w:r w:rsidR="000455D2" w:rsidRPr="007A5148">
        <w:t xml:space="preserve"> Gottschalk po uzoru na Grovera i sur. dalje dijeli uloge IT menadžera na unutarnje i vanjske </w:t>
      </w:r>
      <w:sdt>
        <w:sdtPr>
          <w:id w:val="-1533336036"/>
          <w:citation/>
        </w:sdtPr>
        <w:sdtEndPr/>
        <w:sdtContent>
          <w:r w:rsidR="000455D2" w:rsidRPr="007A5148">
            <w:fldChar w:fldCharType="begin"/>
          </w:r>
          <w:r w:rsidR="000455D2" w:rsidRPr="007A5148">
            <w:instrText xml:space="preserve">CITATION Got02 \t  \l 1050 </w:instrText>
          </w:r>
          <w:r w:rsidR="000455D2" w:rsidRPr="007A5148">
            <w:fldChar w:fldCharType="separate"/>
          </w:r>
          <w:r w:rsidR="001B6365">
            <w:rPr>
              <w:noProof/>
            </w:rPr>
            <w:t>(Gottschalk, 2002)</w:t>
          </w:r>
          <w:r w:rsidR="000455D2" w:rsidRPr="007A5148">
            <w:fldChar w:fldCharType="end"/>
          </w:r>
        </w:sdtContent>
      </w:sdt>
      <w:r w:rsidR="000E6D8D" w:rsidRPr="007A5148">
        <w:t xml:space="preserve">. </w:t>
      </w:r>
      <w:r w:rsidR="00194AC2" w:rsidRPr="007A5148">
        <w:t>Enns i sur. naglašavaju da se uloga IT menadžera razvila iz</w:t>
      </w:r>
      <w:r w:rsidR="00194AC2" w:rsidRPr="007A5148">
        <w:rPr>
          <w:i/>
        </w:rPr>
        <w:t xml:space="preserve"> novoga klinca u kvartu</w:t>
      </w:r>
      <w:r w:rsidR="00194AC2" w:rsidRPr="007A5148">
        <w:t xml:space="preserve"> (20</w:t>
      </w:r>
      <w:r w:rsidR="00D0313C">
        <w:t>-</w:t>
      </w:r>
      <w:r w:rsidR="00194AC2" w:rsidRPr="007A5148">
        <w:t xml:space="preserve">ak godina prije) u cijenjenoga i ravnopravnoga partnera u upravama mnogih organizacija </w:t>
      </w:r>
      <w:sdt>
        <w:sdtPr>
          <w:rPr>
            <w:rStyle w:val="Emphasis"/>
            <w:i w:val="0"/>
            <w:iCs w:val="0"/>
          </w:rPr>
          <w:id w:val="-715893994"/>
          <w:citation/>
        </w:sdtPr>
        <w:sdtEndPr>
          <w:rPr>
            <w:rStyle w:val="Emphasis"/>
          </w:rPr>
        </w:sdtEndPr>
        <w:sdtContent>
          <w:r w:rsidR="00194AC2" w:rsidRPr="007A5148">
            <w:rPr>
              <w:rStyle w:val="Emphasis"/>
              <w:i w:val="0"/>
              <w:iCs w:val="0"/>
            </w:rPr>
            <w:fldChar w:fldCharType="begin"/>
          </w:r>
          <w:r w:rsidR="00194AC2" w:rsidRPr="007A5148">
            <w:rPr>
              <w:rStyle w:val="Emphasis"/>
              <w:i w:val="0"/>
              <w:iCs w:val="0"/>
            </w:rPr>
            <w:instrText xml:space="preserve"> CITATION Enn03 \l 1050 </w:instrText>
          </w:r>
          <w:r w:rsidR="00194AC2" w:rsidRPr="007A5148">
            <w:rPr>
              <w:rStyle w:val="Emphasis"/>
              <w:i w:val="0"/>
              <w:iCs w:val="0"/>
            </w:rPr>
            <w:fldChar w:fldCharType="separate"/>
          </w:r>
          <w:r w:rsidR="001B6365">
            <w:rPr>
              <w:noProof/>
            </w:rPr>
            <w:t>(Enns, Huff, &amp; Higgins, 2003)</w:t>
          </w:r>
          <w:r w:rsidR="00194AC2" w:rsidRPr="007A5148">
            <w:rPr>
              <w:rStyle w:val="Emphasis"/>
              <w:i w:val="0"/>
              <w:iCs w:val="0"/>
            </w:rPr>
            <w:fldChar w:fldCharType="end"/>
          </w:r>
        </w:sdtContent>
      </w:sdt>
      <w:r w:rsidR="00194AC2" w:rsidRPr="007A5148">
        <w:t>.</w:t>
      </w:r>
    </w:p>
    <w:p w:rsidR="00704BA1" w:rsidRPr="007A5148" w:rsidRDefault="00E3767D" w:rsidP="00E3767D">
      <w:pPr>
        <w:rPr>
          <w:lang w:bidi="en-US"/>
        </w:rPr>
      </w:pPr>
      <w:r w:rsidRPr="007A5148">
        <w:rPr>
          <w:lang w:bidi="en-US"/>
        </w:rPr>
        <w:t>Suvremenu ulogu i status IT menadžera opisuju</w:t>
      </w:r>
      <w:r w:rsidR="000455D2" w:rsidRPr="007A5148">
        <w:rPr>
          <w:lang w:bidi="en-US"/>
        </w:rPr>
        <w:t xml:space="preserve"> i</w:t>
      </w:r>
      <w:r w:rsidRPr="007A5148">
        <w:rPr>
          <w:lang w:bidi="en-US"/>
        </w:rPr>
        <w:t xml:space="preserve"> Broadbent</w:t>
      </w:r>
      <w:r w:rsidR="000E7EE1" w:rsidRPr="007A5148">
        <w:rPr>
          <w:lang w:bidi="en-US"/>
        </w:rPr>
        <w:t xml:space="preserve"> i</w:t>
      </w:r>
      <w:r w:rsidRPr="007A5148">
        <w:rPr>
          <w:lang w:bidi="en-US"/>
        </w:rPr>
        <w:t xml:space="preserve"> </w:t>
      </w:r>
      <w:r w:rsidR="000E7EE1" w:rsidRPr="007A5148">
        <w:rPr>
          <w:lang w:bidi="en-US"/>
        </w:rPr>
        <w:t xml:space="preserve">Kitzis </w:t>
      </w:r>
      <w:r w:rsidRPr="007A5148">
        <w:rPr>
          <w:lang w:bidi="en-US"/>
        </w:rPr>
        <w:t xml:space="preserve">u knjizi </w:t>
      </w:r>
      <w:r w:rsidRPr="007A5148">
        <w:rPr>
          <w:i/>
          <w:lang w:bidi="en-US"/>
        </w:rPr>
        <w:t>The New CIO Leader</w:t>
      </w:r>
      <w:r w:rsidRPr="007A5148">
        <w:rPr>
          <w:lang w:bidi="en-US"/>
        </w:rPr>
        <w:t xml:space="preserve"> </w:t>
      </w:r>
      <w:r w:rsidR="00A855A5" w:rsidRPr="007A5148">
        <w:rPr>
          <w:lang w:bidi="en-US"/>
        </w:rPr>
        <w:t>potvrđujući tezu kako rast ovisnosti organizacije o IKT-u ima va</w:t>
      </w:r>
      <w:r w:rsidR="00B6704C" w:rsidRPr="007A5148">
        <w:rPr>
          <w:lang w:bidi="en-US"/>
        </w:rPr>
        <w:t>ž</w:t>
      </w:r>
      <w:r w:rsidR="00A855A5" w:rsidRPr="007A5148">
        <w:rPr>
          <w:lang w:bidi="en-US"/>
        </w:rPr>
        <w:t>an utjecaj na ulogu IT sektora i IT menadžera</w:t>
      </w:r>
      <w:r w:rsidR="00B6704C" w:rsidRPr="007A5148">
        <w:rPr>
          <w:lang w:bidi="en-US"/>
        </w:rPr>
        <w:t>, no promjene u ulogama nisu revolucijske, nego evolucijske.</w:t>
      </w:r>
      <w:r w:rsidR="00A855A5" w:rsidRPr="007A5148">
        <w:rPr>
          <w:lang w:bidi="en-US"/>
        </w:rPr>
        <w:t xml:space="preserve"> S</w:t>
      </w:r>
      <w:r w:rsidRPr="007A5148">
        <w:rPr>
          <w:lang w:bidi="en-US"/>
        </w:rPr>
        <w:t xml:space="preserve">ituaciju u kojoj se </w:t>
      </w:r>
      <w:r w:rsidR="00B6704C" w:rsidRPr="007A5148">
        <w:rPr>
          <w:lang w:bidi="en-US"/>
        </w:rPr>
        <w:t xml:space="preserve">IT menadžer </w:t>
      </w:r>
      <w:r w:rsidRPr="007A5148">
        <w:rPr>
          <w:lang w:bidi="en-US"/>
        </w:rPr>
        <w:t>nalazi</w:t>
      </w:r>
      <w:r w:rsidR="00C31456">
        <w:rPr>
          <w:lang w:bidi="en-US"/>
        </w:rPr>
        <w:t xml:space="preserve"> objašnjavaju </w:t>
      </w:r>
      <w:r w:rsidRPr="007A5148">
        <w:rPr>
          <w:lang w:bidi="en-US"/>
        </w:rPr>
        <w:t>pozicij</w:t>
      </w:r>
      <w:r w:rsidR="00A855A5" w:rsidRPr="007A5148">
        <w:rPr>
          <w:lang w:bidi="en-US"/>
        </w:rPr>
        <w:t>om</w:t>
      </w:r>
      <w:r w:rsidRPr="007A5148">
        <w:rPr>
          <w:lang w:bidi="en-US"/>
        </w:rPr>
        <w:t xml:space="preserve"> čovjeka koji stoji na raskrižju dvaju putova. Jedna strana drži da je IKT pos</w:t>
      </w:r>
      <w:r w:rsidR="000E7EE1" w:rsidRPr="007A5148">
        <w:rPr>
          <w:lang w:bidi="en-US"/>
        </w:rPr>
        <w:t>t</w:t>
      </w:r>
      <w:r w:rsidRPr="007A5148">
        <w:rPr>
          <w:lang w:bidi="en-US"/>
        </w:rPr>
        <w:t xml:space="preserve">ao beznačajan za stjecanje kompetitivne prednosti, dok druga </w:t>
      </w:r>
      <w:r w:rsidR="00A855A5" w:rsidRPr="007A5148">
        <w:rPr>
          <w:lang w:bidi="en-US"/>
        </w:rPr>
        <w:t>smatra</w:t>
      </w:r>
      <w:r w:rsidRPr="007A5148">
        <w:rPr>
          <w:lang w:bidi="en-US"/>
        </w:rPr>
        <w:t xml:space="preserve"> da je IKT srce svakog</w:t>
      </w:r>
      <w:r w:rsidR="00D0313C">
        <w:rPr>
          <w:lang w:bidi="en-US"/>
        </w:rPr>
        <w:t>a</w:t>
      </w:r>
      <w:r w:rsidRPr="007A5148">
        <w:rPr>
          <w:lang w:bidi="en-US"/>
        </w:rPr>
        <w:t xml:space="preserve"> važnijeg poslovnog </w:t>
      </w:r>
      <w:r w:rsidR="000E7EE1" w:rsidRPr="007A5148">
        <w:rPr>
          <w:lang w:bidi="en-US"/>
        </w:rPr>
        <w:t>sustava</w:t>
      </w:r>
      <w:r w:rsidRPr="007A5148">
        <w:rPr>
          <w:lang w:bidi="en-US"/>
        </w:rPr>
        <w:t xml:space="preserve"> te je presudan za svaki poslovni uspjeh. Izabere li IT menadžer prvi put, on u poslu postaje nevažan i sve je više svojevrsni </w:t>
      </w:r>
      <w:r w:rsidRPr="007A5148">
        <w:rPr>
          <w:i/>
          <w:lang w:bidi="en-US"/>
        </w:rPr>
        <w:t>mehaničar</w:t>
      </w:r>
      <w:r w:rsidRPr="007A5148">
        <w:rPr>
          <w:lang w:bidi="en-US"/>
        </w:rPr>
        <w:t xml:space="preserve">. Prihvati li IT menadžer ulogu koju mu nudi drugi put, on preuzima ulogu </w:t>
      </w:r>
      <w:r w:rsidRPr="007A5148">
        <w:rPr>
          <w:i/>
          <w:lang w:bidi="en-US"/>
        </w:rPr>
        <w:t>novoga IT vođe</w:t>
      </w:r>
      <w:r w:rsidRPr="007A5148">
        <w:rPr>
          <w:lang w:bidi="en-US"/>
        </w:rPr>
        <w:t xml:space="preserve"> te tako postaje ključna osoba sposobna i spremna na </w:t>
      </w:r>
      <w:r w:rsidRPr="007A5148">
        <w:rPr>
          <w:i/>
          <w:lang w:bidi="en-US"/>
        </w:rPr>
        <w:t>promjene za uspjeh</w:t>
      </w:r>
      <w:r w:rsidR="00704BA1" w:rsidRPr="007A5148">
        <w:rPr>
          <w:lang w:bidi="en-US"/>
        </w:rPr>
        <w:t>.</w:t>
      </w:r>
    </w:p>
    <w:p w:rsidR="00ED5F49" w:rsidRPr="007A5148" w:rsidRDefault="000E7EE1" w:rsidP="00E3767D">
      <w:pPr>
        <w:rPr>
          <w:lang w:bidi="en-US"/>
        </w:rPr>
      </w:pPr>
      <w:r w:rsidRPr="007A5148">
        <w:rPr>
          <w:lang w:bidi="en-US"/>
        </w:rPr>
        <w:t>V</w:t>
      </w:r>
      <w:r w:rsidR="00E3767D" w:rsidRPr="007A5148">
        <w:rPr>
          <w:lang w:bidi="en-US"/>
        </w:rPr>
        <w:t>ođenje i menadžment nisu isto</w:t>
      </w:r>
      <w:r w:rsidRPr="007A5148">
        <w:rPr>
          <w:lang w:bidi="en-US"/>
        </w:rPr>
        <w:t xml:space="preserve"> jer je </w:t>
      </w:r>
      <w:r w:rsidR="00E3767D" w:rsidRPr="007A5148">
        <w:rPr>
          <w:lang w:bidi="en-US"/>
        </w:rPr>
        <w:t xml:space="preserve">prema Broadbent i Kitzis IT menadžer </w:t>
      </w:r>
      <w:r w:rsidR="00E3767D" w:rsidRPr="007A5148">
        <w:rPr>
          <w:i/>
          <w:lang w:bidi="en-US"/>
        </w:rPr>
        <w:t>evoluirao</w:t>
      </w:r>
      <w:r w:rsidR="00E3767D" w:rsidRPr="007A5148">
        <w:rPr>
          <w:lang w:bidi="en-US"/>
        </w:rPr>
        <w:t xml:space="preserve"> u svojoj ulozi od tehnologa prema IT menadžeru</w:t>
      </w:r>
      <w:r w:rsidRPr="007A5148">
        <w:rPr>
          <w:lang w:bidi="en-US"/>
        </w:rPr>
        <w:t>.</w:t>
      </w:r>
      <w:r w:rsidR="00E3767D" w:rsidRPr="007A5148">
        <w:rPr>
          <w:lang w:bidi="en-US"/>
        </w:rPr>
        <w:t xml:space="preserve"> </w:t>
      </w:r>
      <w:r w:rsidRPr="007A5148">
        <w:rPr>
          <w:lang w:bidi="en-US"/>
        </w:rPr>
        <w:t>Mora</w:t>
      </w:r>
      <w:r w:rsidR="00E3767D" w:rsidRPr="007A5148">
        <w:rPr>
          <w:lang w:bidi="en-US"/>
        </w:rPr>
        <w:t xml:space="preserve"> se usmjeriti na upravljanje dvjema različitim stranama uloge IT </w:t>
      </w:r>
      <w:r w:rsidR="0082732B" w:rsidRPr="007A5148">
        <w:rPr>
          <w:lang w:bidi="en-US"/>
        </w:rPr>
        <w:t>vodstv</w:t>
      </w:r>
      <w:r w:rsidR="00E3767D" w:rsidRPr="007A5148">
        <w:rPr>
          <w:lang w:bidi="en-US"/>
        </w:rPr>
        <w:t>a u organiz</w:t>
      </w:r>
      <w:r w:rsidR="00704BA1" w:rsidRPr="007A5148">
        <w:rPr>
          <w:lang w:bidi="en-US"/>
        </w:rPr>
        <w:t>aciji.</w:t>
      </w:r>
    </w:p>
    <w:p w:rsidR="00E3767D" w:rsidRPr="007A5148" w:rsidRDefault="00704BA1" w:rsidP="00E3767D">
      <w:pPr>
        <w:rPr>
          <w:lang w:bidi="en-US"/>
        </w:rPr>
      </w:pPr>
      <w:r w:rsidRPr="007A5148">
        <w:rPr>
          <w:lang w:bidi="en-US"/>
        </w:rPr>
        <w:t xml:space="preserve">Prva je </w:t>
      </w:r>
      <w:r w:rsidRPr="007A5148">
        <w:rPr>
          <w:i/>
          <w:lang w:bidi="en-US"/>
        </w:rPr>
        <w:t>potražna strana</w:t>
      </w:r>
      <w:r w:rsidR="00E3767D" w:rsidRPr="007A5148">
        <w:rPr>
          <w:rStyle w:val="FootnoteReference"/>
        </w:rPr>
        <w:footnoteReference w:id="23"/>
      </w:r>
      <w:r w:rsidR="00E3767D" w:rsidRPr="007A5148">
        <w:rPr>
          <w:lang w:bidi="en-US"/>
        </w:rPr>
        <w:t xml:space="preserve"> </w:t>
      </w:r>
      <w:r w:rsidR="00944154" w:rsidRPr="007A5148">
        <w:rPr>
          <w:lang w:bidi="en-US"/>
        </w:rPr>
        <w:t xml:space="preserve">IT vodstva </w:t>
      </w:r>
      <w:r w:rsidR="00E3767D" w:rsidRPr="007A5148">
        <w:rPr>
          <w:lang w:bidi="en-US"/>
        </w:rPr>
        <w:t>koja ocrtava odnose IT sektora i IKT korisnika u kojemu IT sektor daje podršku poslovanju i omogućuje mu kompetitivnu prednost</w:t>
      </w:r>
      <w:r w:rsidR="008F6764" w:rsidRPr="007A5148">
        <w:rPr>
          <w:lang w:bidi="en-US"/>
        </w:rPr>
        <w:t xml:space="preserve"> kroz </w:t>
      </w:r>
      <w:r w:rsidR="00944154" w:rsidRPr="007A5148">
        <w:rPr>
          <w:lang w:bidi="en-US"/>
        </w:rPr>
        <w:t>ostvarivanje</w:t>
      </w:r>
      <w:r w:rsidR="00E3767D" w:rsidRPr="007A5148">
        <w:rPr>
          <w:lang w:bidi="en-US"/>
        </w:rPr>
        <w:t xml:space="preserve">, a pojam uz koji se potražna strana veže je </w:t>
      </w:r>
      <w:r w:rsidR="00E3767D" w:rsidRPr="007A5148">
        <w:rPr>
          <w:i/>
          <w:lang w:bidi="en-US"/>
        </w:rPr>
        <w:t>učinkovitost</w:t>
      </w:r>
      <w:r w:rsidR="00ED5F49" w:rsidRPr="007A5148">
        <w:rPr>
          <w:lang w:bidi="en-US"/>
        </w:rPr>
        <w:t xml:space="preserve">. </w:t>
      </w:r>
      <w:r w:rsidR="00E3767D" w:rsidRPr="007A5148">
        <w:rPr>
          <w:lang w:bidi="en-US"/>
        </w:rPr>
        <w:t xml:space="preserve">Druga je </w:t>
      </w:r>
      <w:r w:rsidR="00E3767D" w:rsidRPr="007A5148">
        <w:rPr>
          <w:i/>
          <w:lang w:bidi="en-US"/>
        </w:rPr>
        <w:t>opskrbna strana</w:t>
      </w:r>
      <w:r w:rsidR="00E3767D" w:rsidRPr="007A5148">
        <w:rPr>
          <w:rStyle w:val="FootnoteReference"/>
        </w:rPr>
        <w:footnoteReference w:id="24"/>
      </w:r>
      <w:r w:rsidR="00E3767D" w:rsidRPr="007A5148">
        <w:rPr>
          <w:lang w:bidi="en-US"/>
        </w:rPr>
        <w:t xml:space="preserve"> </w:t>
      </w:r>
      <w:r w:rsidR="00944154" w:rsidRPr="007A5148">
        <w:rPr>
          <w:lang w:bidi="en-US"/>
        </w:rPr>
        <w:t xml:space="preserve">IT vodstva </w:t>
      </w:r>
      <w:r w:rsidR="00E3767D" w:rsidRPr="007A5148">
        <w:rPr>
          <w:lang w:bidi="en-US"/>
        </w:rPr>
        <w:t>koja govori o tome kako je IT sektor organiziran iznutra te kako upravlja tehnologijom i troškovima</w:t>
      </w:r>
      <w:r w:rsidR="00ED5F49" w:rsidRPr="007A5148">
        <w:rPr>
          <w:lang w:bidi="en-US"/>
        </w:rPr>
        <w:t xml:space="preserve"> nudeći isplative učinkovite usluge koje besprijekorno funkcioniraju</w:t>
      </w:r>
      <w:r w:rsidR="00E3767D" w:rsidRPr="007A5148">
        <w:rPr>
          <w:lang w:bidi="en-US"/>
        </w:rPr>
        <w:t xml:space="preserve">, a pojam kojim se mjeri </w:t>
      </w:r>
      <w:r w:rsidR="00ED5F49" w:rsidRPr="007A5148">
        <w:rPr>
          <w:lang w:bidi="en-US"/>
        </w:rPr>
        <w:t xml:space="preserve">ta </w:t>
      </w:r>
      <w:r w:rsidR="00E3767D" w:rsidRPr="007A5148">
        <w:rPr>
          <w:lang w:bidi="en-US"/>
        </w:rPr>
        <w:t xml:space="preserve">opskrbna strana je </w:t>
      </w:r>
      <w:r w:rsidR="00E3767D" w:rsidRPr="007A5148">
        <w:rPr>
          <w:i/>
          <w:lang w:bidi="en-US"/>
        </w:rPr>
        <w:t>sposobnost</w:t>
      </w:r>
      <w:r w:rsidR="00B6704C" w:rsidRPr="007A5148">
        <w:rPr>
          <w:i/>
          <w:lang w:bidi="en-US"/>
        </w:rPr>
        <w:t>.</w:t>
      </w:r>
      <w:r w:rsidR="00B6704C" w:rsidRPr="007A5148">
        <w:rPr>
          <w:lang w:bidi="en-US"/>
        </w:rPr>
        <w:t xml:space="preserve"> </w:t>
      </w:r>
      <w:r w:rsidR="00B6704C" w:rsidRPr="007A5148">
        <w:rPr>
          <w:lang w:bidi="en-US"/>
        </w:rPr>
        <w:lastRenderedPageBreak/>
        <w:t xml:space="preserve">Dakle, </w:t>
      </w:r>
      <w:r w:rsidR="00B6704C" w:rsidRPr="007A5148">
        <w:t xml:space="preserve">IT menadžer mora prepoznati informacijske i tehnološke potrebe organizacije, a potom pružiti odgovarajuće usluge za zadovoljavanje tih potreba </w:t>
      </w:r>
      <w:sdt>
        <w:sdtPr>
          <w:rPr>
            <w:lang w:bidi="en-US"/>
          </w:rPr>
          <w:id w:val="-391975396"/>
          <w:citation/>
        </w:sdtPr>
        <w:sdtEndPr/>
        <w:sdtContent>
          <w:r w:rsidR="00E3767D" w:rsidRPr="007A5148">
            <w:rPr>
              <w:lang w:bidi="en-US"/>
            </w:rPr>
            <w:fldChar w:fldCharType="begin"/>
          </w:r>
          <w:r w:rsidR="00E3767D" w:rsidRPr="007A5148">
            <w:rPr>
              <w:lang w:bidi="en-US"/>
            </w:rPr>
            <w:instrText xml:space="preserve"> CITATION Bro04 \l 1050 </w:instrText>
          </w:r>
          <w:r w:rsidR="00E3767D" w:rsidRPr="007A5148">
            <w:rPr>
              <w:lang w:bidi="en-US"/>
            </w:rPr>
            <w:fldChar w:fldCharType="separate"/>
          </w:r>
          <w:r w:rsidR="001B6365">
            <w:rPr>
              <w:noProof/>
              <w:lang w:bidi="en-US"/>
            </w:rPr>
            <w:t>(Broadbent &amp; Kitzis, 2004)</w:t>
          </w:r>
          <w:r w:rsidR="00E3767D" w:rsidRPr="007A5148">
            <w:rPr>
              <w:lang w:bidi="en-US"/>
            </w:rPr>
            <w:fldChar w:fldCharType="end"/>
          </w:r>
        </w:sdtContent>
      </w:sdt>
      <w:r w:rsidR="00E3767D" w:rsidRPr="007A5148">
        <w:rPr>
          <w:lang w:bidi="en-US"/>
        </w:rPr>
        <w:t>.</w:t>
      </w:r>
    </w:p>
    <w:p w:rsidR="003F03DB" w:rsidRPr="007A5148" w:rsidRDefault="003F03DB" w:rsidP="00E3767D">
      <w:r w:rsidRPr="007A5148">
        <w:t xml:space="preserve">Promjene u ulogama i odgovornostima IT menadžera i IKT profesionalaca odražavaju tehnološke, strateške i političke promjene u organizacijama </w:t>
      </w:r>
      <w:sdt>
        <w:sdtPr>
          <w:id w:val="12972049"/>
          <w:citation/>
        </w:sdtPr>
        <w:sdtEndPr/>
        <w:sdtContent>
          <w:r w:rsidRPr="007A5148">
            <w:fldChar w:fldCharType="begin"/>
          </w:r>
          <w:r w:rsidRPr="007A5148">
            <w:instrText xml:space="preserve">CITATION Jos03 \l 1050 </w:instrText>
          </w:r>
          <w:r w:rsidRPr="007A5148">
            <w:fldChar w:fldCharType="separate"/>
          </w:r>
          <w:r w:rsidR="001B6365">
            <w:rPr>
              <w:noProof/>
            </w:rPr>
            <w:t>(Weiss &amp; Anderson, 2004)</w:t>
          </w:r>
          <w:r w:rsidRPr="007A5148">
            <w:fldChar w:fldCharType="end"/>
          </w:r>
        </w:sdtContent>
      </w:sdt>
      <w:r w:rsidRPr="007A5148">
        <w:t>, a oni koji ne razumiju poslovnu strategiju postat će nevažni u promjenama IKT-a prema zahtjevima poslovanja.</w:t>
      </w:r>
      <w:r w:rsidR="00E3767D" w:rsidRPr="007A5148">
        <w:t xml:space="preserve"> Broadbent</w:t>
      </w:r>
      <w:r w:rsidR="00C31456">
        <w:t xml:space="preserve"> i</w:t>
      </w:r>
      <w:r w:rsidR="00E3767D" w:rsidRPr="007A5148">
        <w:t xml:space="preserve"> Kitzis smatraju da u</w:t>
      </w:r>
      <w:r w:rsidRPr="007A5148">
        <w:t>činkoviti IT menadžeri trebaju znati kada zauzeti stav, a kada nastupiti p</w:t>
      </w:r>
      <w:r w:rsidR="00E3767D" w:rsidRPr="007A5148">
        <w:t xml:space="preserve">olitički. Politički bi značilo </w:t>
      </w:r>
      <w:r w:rsidRPr="007A5148">
        <w:rPr>
          <w:i/>
        </w:rPr>
        <w:t xml:space="preserve">poznavati kontekst, poznavati svoju okolinu i znati kada stati </w:t>
      </w:r>
      <w:r w:rsidR="00D10A82">
        <w:rPr>
          <w:i/>
        </w:rPr>
        <w:t xml:space="preserve">i </w:t>
      </w:r>
      <w:r w:rsidRPr="007A5148">
        <w:rPr>
          <w:i/>
        </w:rPr>
        <w:t>priznati pravo drugima te dobiti potporu za neku dugoročniju korist</w:t>
      </w:r>
      <w:r w:rsidRPr="007A5148">
        <w:t xml:space="preserve"> </w:t>
      </w:r>
      <w:sdt>
        <w:sdtPr>
          <w:id w:val="-1848235698"/>
          <w:citation/>
        </w:sdtPr>
        <w:sdtEndPr/>
        <w:sdtContent>
          <w:r w:rsidRPr="007A5148">
            <w:fldChar w:fldCharType="begin"/>
          </w:r>
          <w:r w:rsidRPr="007A5148">
            <w:instrText xml:space="preserve"> CITATION Bro04 \l 1050 </w:instrText>
          </w:r>
          <w:r w:rsidRPr="007A5148">
            <w:fldChar w:fldCharType="separate"/>
          </w:r>
          <w:r w:rsidR="001B6365">
            <w:rPr>
              <w:noProof/>
            </w:rPr>
            <w:t>(Broadbent &amp; Kitzis, 2004)</w:t>
          </w:r>
          <w:r w:rsidRPr="007A5148">
            <w:fldChar w:fldCharType="end"/>
          </w:r>
        </w:sdtContent>
      </w:sdt>
      <w:r w:rsidRPr="007A5148">
        <w:t>.</w:t>
      </w:r>
    </w:p>
    <w:p w:rsidR="00172BCD" w:rsidRPr="007A5148" w:rsidRDefault="00783F94" w:rsidP="00172BCD">
      <w:pPr>
        <w:rPr>
          <w:lang w:bidi="en-US"/>
        </w:rPr>
      </w:pPr>
      <w:r w:rsidRPr="007A5148">
        <w:rPr>
          <w:lang w:bidi="en-US"/>
        </w:rPr>
        <w:t>IT menadžer</w:t>
      </w:r>
      <w:r w:rsidR="000E7EE1" w:rsidRPr="007A5148">
        <w:rPr>
          <w:lang w:bidi="en-US"/>
        </w:rPr>
        <w:t>,</w:t>
      </w:r>
      <w:r w:rsidRPr="007A5148">
        <w:rPr>
          <w:lang w:bidi="en-US"/>
        </w:rPr>
        <w:t xml:space="preserve"> kao zaposlenik</w:t>
      </w:r>
      <w:r w:rsidR="000E7EE1" w:rsidRPr="007A5148">
        <w:rPr>
          <w:lang w:bidi="en-US"/>
        </w:rPr>
        <w:t xml:space="preserve"> u organizaciji,</w:t>
      </w:r>
      <w:r w:rsidRPr="007A5148">
        <w:rPr>
          <w:lang w:bidi="en-US"/>
        </w:rPr>
        <w:t xml:space="preserve"> sa skupom prijeko potrebnih vještina zadužen je za</w:t>
      </w:r>
      <w:r w:rsidR="000E7EE1" w:rsidRPr="007A5148">
        <w:rPr>
          <w:lang w:bidi="en-US"/>
        </w:rPr>
        <w:t xml:space="preserve"> davanje savjeta upravi čime </w:t>
      </w:r>
      <w:r w:rsidRPr="007A5148">
        <w:rPr>
          <w:lang w:bidi="en-US"/>
        </w:rPr>
        <w:t xml:space="preserve">postaje puno bliži drugim menadžerima uključenima u rad s IKT-om kako bi im pomogao ostvariti koristi od njega </w:t>
      </w:r>
      <w:sdt>
        <w:sdtPr>
          <w:rPr>
            <w:lang w:bidi="en-US"/>
          </w:rPr>
          <w:id w:val="579329148"/>
          <w:citation/>
        </w:sdtPr>
        <w:sdtEndPr/>
        <w:sdtContent>
          <w:r w:rsidRPr="007A5148">
            <w:rPr>
              <w:lang w:bidi="en-US"/>
            </w:rPr>
            <w:fldChar w:fldCharType="begin"/>
          </w:r>
          <w:r w:rsidRPr="007A5148">
            <w:rPr>
              <w:lang w:bidi="en-US"/>
            </w:rPr>
            <w:instrText xml:space="preserve"> CITATION Rem05 \l 1050 </w:instrText>
          </w:r>
          <w:r w:rsidRPr="007A5148">
            <w:rPr>
              <w:lang w:bidi="en-US"/>
            </w:rPr>
            <w:fldChar w:fldCharType="separate"/>
          </w:r>
          <w:r w:rsidR="001B6365">
            <w:rPr>
              <w:noProof/>
              <w:lang w:bidi="en-US"/>
            </w:rPr>
            <w:t>(Remenyi, Grant, &amp; Pather, 2005)</w:t>
          </w:r>
          <w:r w:rsidRPr="007A5148">
            <w:rPr>
              <w:lang w:bidi="en-US"/>
            </w:rPr>
            <w:fldChar w:fldCharType="end"/>
          </w:r>
        </w:sdtContent>
      </w:sdt>
      <w:r w:rsidR="005E7E18" w:rsidRPr="007A5148">
        <w:rPr>
          <w:lang w:bidi="en-US"/>
        </w:rPr>
        <w:t xml:space="preserve">, jer je upravljanje IKT-om iznimno važna uloga IT menadžera </w:t>
      </w:r>
      <w:sdt>
        <w:sdtPr>
          <w:rPr>
            <w:lang w:bidi="en-US"/>
          </w:rPr>
          <w:id w:val="-769307187"/>
          <w:citation/>
        </w:sdtPr>
        <w:sdtEndPr/>
        <w:sdtContent>
          <w:r w:rsidR="005E7E18" w:rsidRPr="007A5148">
            <w:rPr>
              <w:lang w:bidi="en-US"/>
            </w:rPr>
            <w:fldChar w:fldCharType="begin"/>
          </w:r>
          <w:r w:rsidR="005E7E18" w:rsidRPr="007A5148">
            <w:rPr>
              <w:lang w:bidi="en-US"/>
            </w:rPr>
            <w:instrText xml:space="preserve"> CITATION Ste05 \l 1050 </w:instrText>
          </w:r>
          <w:r w:rsidR="005E7E18" w:rsidRPr="007A5148">
            <w:rPr>
              <w:lang w:bidi="en-US"/>
            </w:rPr>
            <w:fldChar w:fldCharType="separate"/>
          </w:r>
          <w:r w:rsidR="001B6365">
            <w:rPr>
              <w:noProof/>
              <w:lang w:bidi="en-US"/>
            </w:rPr>
            <w:t>(Sutton &amp; Arnold, 2005)</w:t>
          </w:r>
          <w:r w:rsidR="005E7E18" w:rsidRPr="007A5148">
            <w:rPr>
              <w:lang w:bidi="en-US"/>
            </w:rPr>
            <w:fldChar w:fldCharType="end"/>
          </w:r>
        </w:sdtContent>
      </w:sdt>
      <w:r w:rsidRPr="007A5148">
        <w:rPr>
          <w:lang w:bidi="en-US"/>
        </w:rPr>
        <w:t>.</w:t>
      </w:r>
      <w:r w:rsidR="00354579" w:rsidRPr="007A5148">
        <w:rPr>
          <w:lang w:bidi="en-US"/>
        </w:rPr>
        <w:t xml:space="preserve"> Međutim, sve</w:t>
      </w:r>
      <w:r w:rsidR="00354579" w:rsidRPr="007A5148">
        <w:rPr>
          <w:rStyle w:val="Emphasis"/>
          <w:i w:val="0"/>
          <w:iCs w:val="0"/>
        </w:rPr>
        <w:t xml:space="preserve">prisutni kulturološki </w:t>
      </w:r>
      <w:r w:rsidR="00F92222" w:rsidRPr="007A5148">
        <w:rPr>
          <w:rStyle w:val="Emphasis"/>
          <w:i w:val="0"/>
          <w:iCs w:val="0"/>
        </w:rPr>
        <w:t>jaz</w:t>
      </w:r>
      <w:r w:rsidR="00354579" w:rsidRPr="007A5148">
        <w:rPr>
          <w:rStyle w:val="Emphasis"/>
          <w:i w:val="0"/>
          <w:iCs w:val="0"/>
        </w:rPr>
        <w:t xml:space="preserve"> između IT i poslovnih menadžera mora se premostiti</w:t>
      </w:r>
      <w:r w:rsidR="00330551" w:rsidRPr="007A5148">
        <w:rPr>
          <w:rStyle w:val="Emphasis"/>
          <w:i w:val="0"/>
          <w:iCs w:val="0"/>
        </w:rPr>
        <w:t>,</w:t>
      </w:r>
      <w:r w:rsidR="00354579" w:rsidRPr="007A5148">
        <w:rPr>
          <w:rStyle w:val="Emphasis"/>
          <w:i w:val="0"/>
          <w:iCs w:val="0"/>
        </w:rPr>
        <w:t xml:space="preserve"> a to je važna uloga IT menadžera </w:t>
      </w:r>
      <w:sdt>
        <w:sdtPr>
          <w:rPr>
            <w:lang w:bidi="en-US"/>
          </w:rPr>
          <w:id w:val="2112554949"/>
          <w:citation/>
        </w:sdtPr>
        <w:sdtEndPr/>
        <w:sdtContent>
          <w:r w:rsidR="00354579" w:rsidRPr="007A5148">
            <w:rPr>
              <w:lang w:bidi="en-US"/>
            </w:rPr>
            <w:fldChar w:fldCharType="begin"/>
          </w:r>
          <w:r w:rsidR="00354579" w:rsidRPr="007A5148">
            <w:rPr>
              <w:lang w:bidi="en-US"/>
            </w:rPr>
            <w:instrText xml:space="preserve"> CITATION Rem05 \l 1050 </w:instrText>
          </w:r>
          <w:r w:rsidR="00354579" w:rsidRPr="007A5148">
            <w:rPr>
              <w:lang w:bidi="en-US"/>
            </w:rPr>
            <w:fldChar w:fldCharType="separate"/>
          </w:r>
          <w:r w:rsidR="001B6365">
            <w:rPr>
              <w:noProof/>
              <w:lang w:bidi="en-US"/>
            </w:rPr>
            <w:t>(Remenyi, Grant, &amp; Pather, 2005)</w:t>
          </w:r>
          <w:r w:rsidR="00354579" w:rsidRPr="007A5148">
            <w:rPr>
              <w:lang w:bidi="en-US"/>
            </w:rPr>
            <w:fldChar w:fldCharType="end"/>
          </w:r>
        </w:sdtContent>
      </w:sdt>
      <w:r w:rsidR="00354579" w:rsidRPr="007A5148">
        <w:rPr>
          <w:rStyle w:val="Emphasis"/>
          <w:i w:val="0"/>
          <w:iCs w:val="0"/>
        </w:rPr>
        <w:t>.</w:t>
      </w:r>
      <w:r w:rsidRPr="007A5148">
        <w:rPr>
          <w:lang w:bidi="en-US"/>
        </w:rPr>
        <w:t xml:space="preserve"> </w:t>
      </w:r>
      <w:r w:rsidR="00DA1B22" w:rsidRPr="007A5148">
        <w:rPr>
          <w:lang w:bidi="en-US"/>
        </w:rPr>
        <w:t>Zbog potrebe za</w:t>
      </w:r>
      <w:r w:rsidR="005E7E18" w:rsidRPr="007A5148">
        <w:rPr>
          <w:lang w:bidi="en-US"/>
        </w:rPr>
        <w:t xml:space="preserve"> njenim</w:t>
      </w:r>
      <w:r w:rsidR="00DA1B22" w:rsidRPr="007A5148">
        <w:rPr>
          <w:lang w:bidi="en-US"/>
        </w:rPr>
        <w:t xml:space="preserve"> veli</w:t>
      </w:r>
      <w:r w:rsidR="005E7E18" w:rsidRPr="007A5148">
        <w:rPr>
          <w:lang w:bidi="en-US"/>
        </w:rPr>
        <w:t>ki</w:t>
      </w:r>
      <w:r w:rsidR="00DA1B22" w:rsidRPr="007A5148">
        <w:rPr>
          <w:lang w:bidi="en-US"/>
        </w:rPr>
        <w:t>m prilagodbama a</w:t>
      </w:r>
      <w:r w:rsidRPr="007A5148">
        <w:rPr>
          <w:lang w:bidi="en-US"/>
        </w:rPr>
        <w:t xml:space="preserve">utori dalje prikazuju analogiju funkcije IT menadžera s </w:t>
      </w:r>
      <w:r w:rsidRPr="007A5148">
        <w:rPr>
          <w:i/>
          <w:lang w:bidi="en-US"/>
        </w:rPr>
        <w:t>kameleon</w:t>
      </w:r>
      <w:r w:rsidR="00DA1B22" w:rsidRPr="007A5148">
        <w:rPr>
          <w:i/>
          <w:lang w:bidi="en-US"/>
        </w:rPr>
        <w:t>om</w:t>
      </w:r>
      <w:r w:rsidRPr="007A5148">
        <w:rPr>
          <w:lang w:bidi="en-US"/>
        </w:rPr>
        <w:t>.</w:t>
      </w:r>
      <w:r w:rsidR="00DA1B22" w:rsidRPr="007A5148">
        <w:rPr>
          <w:lang w:bidi="en-US"/>
        </w:rPr>
        <w:t xml:space="preserve"> </w:t>
      </w:r>
      <w:r w:rsidR="00172BCD" w:rsidRPr="007A5148">
        <w:rPr>
          <w:lang w:bidi="en-US"/>
        </w:rPr>
        <w:t>Smaltz i sur</w:t>
      </w:r>
      <w:r w:rsidR="00330551" w:rsidRPr="007A5148">
        <w:rPr>
          <w:lang w:bidi="en-US"/>
        </w:rPr>
        <w:t>.</w:t>
      </w:r>
      <w:r w:rsidR="00172BCD" w:rsidRPr="007A5148">
        <w:rPr>
          <w:lang w:bidi="en-US"/>
        </w:rPr>
        <w:t xml:space="preserve"> proučavaju uloge IT menadžera u zdravstvenim organizacijama i na osnov</w:t>
      </w:r>
      <w:r w:rsidR="00C8399D">
        <w:rPr>
          <w:lang w:bidi="en-US"/>
        </w:rPr>
        <w:t>i</w:t>
      </w:r>
      <w:r w:rsidR="00172BCD" w:rsidRPr="007A5148">
        <w:rPr>
          <w:lang w:bidi="en-US"/>
        </w:rPr>
        <w:t xml:space="preserve"> rezultata daj</w:t>
      </w:r>
      <w:r w:rsidR="00330551" w:rsidRPr="007A5148">
        <w:rPr>
          <w:lang w:bidi="en-US"/>
        </w:rPr>
        <w:t>u</w:t>
      </w:r>
      <w:r w:rsidR="00172BCD" w:rsidRPr="007A5148">
        <w:rPr>
          <w:lang w:bidi="en-US"/>
        </w:rPr>
        <w:t xml:space="preserve"> sljedeći popis nj</w:t>
      </w:r>
      <w:r w:rsidR="00330551" w:rsidRPr="007A5148">
        <w:rPr>
          <w:lang w:bidi="en-US"/>
        </w:rPr>
        <w:t>eg</w:t>
      </w:r>
      <w:r w:rsidR="00172BCD" w:rsidRPr="007A5148">
        <w:rPr>
          <w:lang w:bidi="en-US"/>
        </w:rPr>
        <w:t>ovih uloga:</w:t>
      </w:r>
    </w:p>
    <w:p w:rsidR="00172BCD" w:rsidRPr="007A5148" w:rsidRDefault="00172BCD" w:rsidP="009F3C20">
      <w:pPr>
        <w:pStyle w:val="Nabrajanje"/>
        <w:numPr>
          <w:ilvl w:val="0"/>
          <w:numId w:val="49"/>
        </w:numPr>
      </w:pPr>
      <w:r w:rsidRPr="007A5148">
        <w:t>Strateg,</w:t>
      </w:r>
    </w:p>
    <w:p w:rsidR="00172BCD" w:rsidRPr="007A5148" w:rsidRDefault="00172BCD" w:rsidP="009F3C20">
      <w:pPr>
        <w:pStyle w:val="Nabrajanje"/>
        <w:numPr>
          <w:ilvl w:val="0"/>
          <w:numId w:val="49"/>
        </w:numPr>
      </w:pPr>
      <w:r w:rsidRPr="007A5148">
        <w:t>Graditelj odnosa,</w:t>
      </w:r>
    </w:p>
    <w:p w:rsidR="00172BCD" w:rsidRPr="007A5148" w:rsidRDefault="00172BCD" w:rsidP="009F3C20">
      <w:pPr>
        <w:pStyle w:val="Nabrajanje"/>
        <w:numPr>
          <w:ilvl w:val="0"/>
          <w:numId w:val="49"/>
        </w:numPr>
      </w:pPr>
      <w:r w:rsidRPr="007A5148">
        <w:t>Davatelj usluga,</w:t>
      </w:r>
    </w:p>
    <w:p w:rsidR="00172BCD" w:rsidRPr="007A5148" w:rsidRDefault="00172BCD" w:rsidP="009F3C20">
      <w:pPr>
        <w:pStyle w:val="Nabrajanje"/>
        <w:numPr>
          <w:ilvl w:val="0"/>
          <w:numId w:val="49"/>
        </w:numPr>
      </w:pPr>
      <w:r w:rsidRPr="007A5148">
        <w:t>Integrator</w:t>
      </w:r>
      <w:r w:rsidR="00330551" w:rsidRPr="007A5148">
        <w:t>,</w:t>
      </w:r>
    </w:p>
    <w:p w:rsidR="00172BCD" w:rsidRPr="007A5148" w:rsidRDefault="00172BCD" w:rsidP="009F3C20">
      <w:pPr>
        <w:pStyle w:val="Nabrajanje"/>
        <w:numPr>
          <w:ilvl w:val="0"/>
          <w:numId w:val="49"/>
        </w:numPr>
      </w:pPr>
      <w:r w:rsidRPr="007A5148">
        <w:t>Upravitelj informacijama</w:t>
      </w:r>
      <w:r w:rsidR="00330551" w:rsidRPr="007A5148">
        <w:t xml:space="preserve"> i</w:t>
      </w:r>
    </w:p>
    <w:p w:rsidR="00172BCD" w:rsidRPr="007A5148" w:rsidRDefault="00172BCD" w:rsidP="009F3C20">
      <w:pPr>
        <w:pStyle w:val="Nabrajanje"/>
        <w:numPr>
          <w:ilvl w:val="0"/>
          <w:numId w:val="49"/>
        </w:numPr>
      </w:pPr>
      <w:r w:rsidRPr="007A5148">
        <w:t xml:space="preserve">IKT </w:t>
      </w:r>
      <w:r w:rsidR="00AA2609" w:rsidRPr="007A5148">
        <w:t>pedagog</w:t>
      </w:r>
      <w:r w:rsidRPr="007A5148">
        <w:t xml:space="preserve"> </w:t>
      </w:r>
      <w:sdt>
        <w:sdtPr>
          <w:id w:val="1431319813"/>
          <w:citation/>
        </w:sdtPr>
        <w:sdtEndPr/>
        <w:sdtContent>
          <w:r w:rsidRPr="007A5148">
            <w:fldChar w:fldCharType="begin"/>
          </w:r>
          <w:r w:rsidRPr="007A5148">
            <w:instrText xml:space="preserve"> CITATION Sma06 \l 1050 </w:instrText>
          </w:r>
          <w:r w:rsidRPr="007A5148">
            <w:fldChar w:fldCharType="separate"/>
          </w:r>
          <w:r w:rsidR="001B6365">
            <w:rPr>
              <w:noProof/>
            </w:rPr>
            <w:t>(Smaltz, Sambamurthy, &amp; Agarwal, 2006)</w:t>
          </w:r>
          <w:r w:rsidRPr="007A5148">
            <w:fldChar w:fldCharType="end"/>
          </w:r>
        </w:sdtContent>
      </w:sdt>
      <w:r w:rsidRPr="007A5148">
        <w:t>.</w:t>
      </w:r>
    </w:p>
    <w:p w:rsidR="00172BCD" w:rsidRPr="007A5148" w:rsidRDefault="00172BCD" w:rsidP="00172BCD">
      <w:pPr>
        <w:rPr>
          <w:rFonts w:eastAsia="Calibri" w:cs="Times New Roman"/>
        </w:rPr>
      </w:pPr>
      <w:r w:rsidRPr="007A5148">
        <w:rPr>
          <w:rFonts w:eastAsia="Calibri" w:cs="Times New Roman"/>
        </w:rPr>
        <w:t xml:space="preserve">Iako je navedeni popis uloga jedan od najviše citiranih u literaturi, ipak je </w:t>
      </w:r>
      <w:r w:rsidR="00354579" w:rsidRPr="007A5148">
        <w:rPr>
          <w:rFonts w:eastAsia="Calibri" w:cs="Times New Roman"/>
        </w:rPr>
        <w:t xml:space="preserve">upitna </w:t>
      </w:r>
      <w:r w:rsidRPr="007A5148">
        <w:rPr>
          <w:rFonts w:eastAsia="Calibri" w:cs="Times New Roman"/>
        </w:rPr>
        <w:t>njegova primjenjivost na sve IT menadžere</w:t>
      </w:r>
      <w:r w:rsidR="00DA1B22" w:rsidRPr="007A5148">
        <w:rPr>
          <w:rFonts w:eastAsia="Calibri" w:cs="Times New Roman"/>
        </w:rPr>
        <w:t xml:space="preserve"> i organizacije u svim ekonomskim granama poslovanja</w:t>
      </w:r>
      <w:r w:rsidR="00330551" w:rsidRPr="007A5148">
        <w:rPr>
          <w:rFonts w:eastAsia="Calibri" w:cs="Times New Roman"/>
        </w:rPr>
        <w:t xml:space="preserve"> jer se ovo istraživanje obavljalo u sferi zdravstvenog</w:t>
      </w:r>
      <w:r w:rsidR="006816D2">
        <w:rPr>
          <w:rFonts w:eastAsia="Calibri" w:cs="Times New Roman"/>
        </w:rPr>
        <w:t>a</w:t>
      </w:r>
      <w:r w:rsidR="00330551" w:rsidRPr="007A5148">
        <w:rPr>
          <w:rFonts w:eastAsia="Calibri" w:cs="Times New Roman"/>
        </w:rPr>
        <w:t xml:space="preserve"> sektora</w:t>
      </w:r>
      <w:r w:rsidRPr="007A5148">
        <w:rPr>
          <w:rFonts w:eastAsia="Calibri" w:cs="Times New Roman"/>
        </w:rPr>
        <w:t>.</w:t>
      </w:r>
      <w:r w:rsidR="00DA1B22" w:rsidRPr="007A5148">
        <w:rPr>
          <w:rFonts w:eastAsia="Calibri" w:cs="Times New Roman"/>
        </w:rPr>
        <w:t xml:space="preserve"> </w:t>
      </w:r>
      <w:r w:rsidRPr="007A5148">
        <w:rPr>
          <w:rFonts w:eastAsia="Calibri" w:cs="Times New Roman"/>
        </w:rPr>
        <w:lastRenderedPageBreak/>
        <w:t>Interpersonalne vještine i znanje IT menadžeru otvaraju mogućnosti učinkovitog</w:t>
      </w:r>
      <w:r w:rsidR="006816D2">
        <w:rPr>
          <w:rFonts w:eastAsia="Calibri" w:cs="Times New Roman"/>
        </w:rPr>
        <w:t>a</w:t>
      </w:r>
      <w:r w:rsidRPr="007A5148">
        <w:rPr>
          <w:rFonts w:eastAsia="Calibri" w:cs="Times New Roman"/>
        </w:rPr>
        <w:t xml:space="preserve"> vođenja IT-a kao sektora i dobre odnose s </w:t>
      </w:r>
      <w:r w:rsidR="006309E0" w:rsidRPr="007A5148">
        <w:rPr>
          <w:rFonts w:eastAsia="Calibri" w:cs="Times New Roman"/>
        </w:rPr>
        <w:t>uprav</w:t>
      </w:r>
      <w:r w:rsidRPr="007A5148">
        <w:rPr>
          <w:rFonts w:eastAsia="Calibri" w:cs="Times New Roman"/>
        </w:rPr>
        <w:t xml:space="preserve">om </w:t>
      </w:r>
      <w:sdt>
        <w:sdtPr>
          <w:rPr>
            <w:rFonts w:eastAsia="Calibri" w:cs="Times New Roman"/>
          </w:rPr>
          <w:id w:val="639778191"/>
          <w:citation/>
        </w:sdtPr>
        <w:sdtEndPr/>
        <w:sdtContent>
          <w:r w:rsidRPr="007A5148">
            <w:rPr>
              <w:rFonts w:eastAsia="Calibri" w:cs="Times New Roman"/>
            </w:rPr>
            <w:fldChar w:fldCharType="begin"/>
          </w:r>
          <w:r w:rsidRPr="007A5148">
            <w:rPr>
              <w:rFonts w:eastAsia="Calibri" w:cs="Times New Roman"/>
            </w:rPr>
            <w:instrText xml:space="preserve"> CITATION Sma06 \l 1050 </w:instrText>
          </w:r>
          <w:r w:rsidRPr="007A5148">
            <w:rPr>
              <w:rFonts w:eastAsia="Calibri" w:cs="Times New Roman"/>
            </w:rPr>
            <w:fldChar w:fldCharType="separate"/>
          </w:r>
          <w:r w:rsidR="001B6365" w:rsidRPr="001B6365">
            <w:rPr>
              <w:rFonts w:eastAsia="Calibri" w:cs="Times New Roman"/>
              <w:noProof/>
            </w:rPr>
            <w:t>(Smaltz, Sambamurthy, &amp; Agarwal, 2006)</w:t>
          </w:r>
          <w:r w:rsidRPr="007A5148">
            <w:rPr>
              <w:rFonts w:eastAsia="Calibri" w:cs="Times New Roman"/>
            </w:rPr>
            <w:fldChar w:fldCharType="end"/>
          </w:r>
        </w:sdtContent>
      </w:sdt>
      <w:r w:rsidRPr="007A5148">
        <w:rPr>
          <w:rFonts w:eastAsia="Calibri" w:cs="Times New Roman"/>
        </w:rPr>
        <w:t>.</w:t>
      </w:r>
      <w:r w:rsidR="003E6E26" w:rsidRPr="007A5148">
        <w:rPr>
          <w:rFonts w:eastAsia="Calibri" w:cs="Times New Roman"/>
        </w:rPr>
        <w:t xml:space="preserve"> </w:t>
      </w:r>
    </w:p>
    <w:p w:rsidR="00783F94" w:rsidRPr="007A5148" w:rsidRDefault="00323E5E" w:rsidP="00783F94">
      <w:r w:rsidRPr="007A5148">
        <w:t>Karahanna i Watson tvrde kako širina uloge IT menadžmenta ukazuje</w:t>
      </w:r>
      <w:r w:rsidR="007956B9">
        <w:t xml:space="preserve"> na to</w:t>
      </w:r>
      <w:r w:rsidRPr="007A5148">
        <w:t xml:space="preserve"> da njezino proučavanje treba pokriti vrlo širok spektar tema </w:t>
      </w:r>
      <w:r w:rsidR="007956B9">
        <w:t>po</w:t>
      </w:r>
      <w:r w:rsidRPr="007A5148">
        <w:t xml:space="preserve">vezanih </w:t>
      </w:r>
      <w:r w:rsidR="007956B9">
        <w:t>s</w:t>
      </w:r>
      <w:r w:rsidRPr="007A5148">
        <w:t xml:space="preserve"> ulog</w:t>
      </w:r>
      <w:r w:rsidR="007956B9">
        <w:t>om</w:t>
      </w:r>
      <w:r w:rsidRPr="007A5148">
        <w:t xml:space="preserve"> i obilježj</w:t>
      </w:r>
      <w:r w:rsidR="007956B9">
        <w:t>ima</w:t>
      </w:r>
      <w:r w:rsidRPr="007A5148">
        <w:t xml:space="preserve"> IT menadžera, njegova utjecaja te interakcija s upravom organizacije </w:t>
      </w:r>
      <w:sdt>
        <w:sdtPr>
          <w:id w:val="1150173200"/>
          <w:citation/>
        </w:sdtPr>
        <w:sdtEndPr/>
        <w:sdtContent>
          <w:r w:rsidRPr="007A5148">
            <w:fldChar w:fldCharType="begin"/>
          </w:r>
          <w:r w:rsidRPr="007A5148">
            <w:instrText xml:space="preserve"> CITATION Kar061 \l 1050 </w:instrText>
          </w:r>
          <w:r w:rsidRPr="007A5148">
            <w:fldChar w:fldCharType="separate"/>
          </w:r>
          <w:r w:rsidR="001B6365">
            <w:rPr>
              <w:noProof/>
            </w:rPr>
            <w:t>(Karahanna &amp; Watson, 2006)</w:t>
          </w:r>
          <w:r w:rsidRPr="007A5148">
            <w:fldChar w:fldCharType="end"/>
          </w:r>
        </w:sdtContent>
      </w:sdt>
      <w:r w:rsidRPr="007A5148">
        <w:t>. Ipak, u</w:t>
      </w:r>
      <w:r w:rsidR="00513ED5" w:rsidRPr="007A5148">
        <w:rPr>
          <w:lang w:bidi="en-US"/>
        </w:rPr>
        <w:t xml:space="preserve"> pokušaju definicije uloge IT menadžera nije se otišlo daleko jer su autori poput</w:t>
      </w:r>
      <w:r w:rsidR="001E333A">
        <w:rPr>
          <w:lang w:bidi="en-US"/>
        </w:rPr>
        <w:t xml:space="preserve"> </w:t>
      </w:r>
      <w:r w:rsidR="001E333A">
        <w:rPr>
          <w:noProof/>
          <w:lang w:bidi="en-US"/>
        </w:rPr>
        <w:t>Maruca i Marchand</w:t>
      </w:r>
      <w:r w:rsidR="00513ED5" w:rsidRPr="007A5148">
        <w:rPr>
          <w:lang w:bidi="en-US"/>
        </w:rPr>
        <w:t xml:space="preserve"> vrlo rezervirani oko toga koje sve uloge </w:t>
      </w:r>
      <w:r w:rsidR="00330551" w:rsidRPr="007A5148">
        <w:rPr>
          <w:lang w:bidi="en-US"/>
        </w:rPr>
        <w:t xml:space="preserve">IT menadžer </w:t>
      </w:r>
      <w:r w:rsidR="00513ED5" w:rsidRPr="007A5148">
        <w:rPr>
          <w:lang w:bidi="en-US"/>
        </w:rPr>
        <w:t xml:space="preserve">ima u organizaciji </w:t>
      </w:r>
      <w:sdt>
        <w:sdtPr>
          <w:rPr>
            <w:lang w:bidi="en-US"/>
          </w:rPr>
          <w:id w:val="-2017146281"/>
          <w:citation/>
        </w:sdtPr>
        <w:sdtEndPr/>
        <w:sdtContent>
          <w:r w:rsidR="001E333A" w:rsidRPr="007A5148">
            <w:rPr>
              <w:lang w:bidi="en-US"/>
            </w:rPr>
            <w:fldChar w:fldCharType="begin"/>
          </w:r>
          <w:r w:rsidR="001E333A" w:rsidRPr="007A5148">
            <w:rPr>
              <w:lang w:bidi="en-US"/>
            </w:rPr>
            <w:instrText xml:space="preserve">CITATION Mar00 \m Don07 \l 1050 </w:instrText>
          </w:r>
          <w:r w:rsidR="001E333A" w:rsidRPr="007A5148">
            <w:rPr>
              <w:lang w:bidi="en-US"/>
            </w:rPr>
            <w:fldChar w:fldCharType="separate"/>
          </w:r>
          <w:r w:rsidR="001E333A">
            <w:rPr>
              <w:noProof/>
              <w:lang w:bidi="en-US"/>
            </w:rPr>
            <w:t>(Maruca, 2000; Marchand, 2007)</w:t>
          </w:r>
          <w:r w:rsidR="001E333A" w:rsidRPr="007A5148">
            <w:rPr>
              <w:lang w:bidi="en-US"/>
            </w:rPr>
            <w:fldChar w:fldCharType="end"/>
          </w:r>
        </w:sdtContent>
      </w:sdt>
      <w:r w:rsidR="001E333A" w:rsidRPr="007A5148">
        <w:rPr>
          <w:lang w:bidi="en-US"/>
        </w:rPr>
        <w:t xml:space="preserve"> </w:t>
      </w:r>
      <w:r w:rsidR="00513ED5" w:rsidRPr="007A5148">
        <w:rPr>
          <w:lang w:bidi="en-US"/>
        </w:rPr>
        <w:t xml:space="preserve">jer nisu sve organizacije iste u svojoj zrelosti i </w:t>
      </w:r>
      <w:r w:rsidR="00170BA2">
        <w:rPr>
          <w:lang w:bidi="en-US"/>
        </w:rPr>
        <w:t xml:space="preserve">po </w:t>
      </w:r>
      <w:r w:rsidR="00513ED5" w:rsidRPr="007A5148">
        <w:rPr>
          <w:lang w:bidi="en-US"/>
        </w:rPr>
        <w:t>sposobnost</w:t>
      </w:r>
      <w:r w:rsidR="00170BA2">
        <w:rPr>
          <w:lang w:bidi="en-US"/>
        </w:rPr>
        <w:t>i</w:t>
      </w:r>
      <w:r w:rsidR="00513ED5" w:rsidRPr="007A5148">
        <w:rPr>
          <w:lang w:bidi="en-US"/>
        </w:rPr>
        <w:t xml:space="preserve"> uprave za prihvaćanje suvremene tehnologije. Marchand vidi ulogu IT menadžera kroz </w:t>
      </w:r>
      <w:r w:rsidR="00513ED5" w:rsidRPr="007A5148">
        <w:rPr>
          <w:i/>
          <w:lang w:bidi="en-US"/>
        </w:rPr>
        <w:t>usklađivanje</w:t>
      </w:r>
      <w:r w:rsidR="00513ED5" w:rsidRPr="007A5148">
        <w:rPr>
          <w:lang w:bidi="en-US"/>
        </w:rPr>
        <w:t xml:space="preserve"> IKT-a s poslovnom strategijom i planiranje proračuna te upravljanje IT resursima i ljudima </w:t>
      </w:r>
      <w:sdt>
        <w:sdtPr>
          <w:rPr>
            <w:lang w:bidi="en-US"/>
          </w:rPr>
          <w:id w:val="1044333704"/>
          <w:citation/>
        </w:sdtPr>
        <w:sdtEndPr/>
        <w:sdtContent>
          <w:r w:rsidR="00513ED5" w:rsidRPr="007A5148">
            <w:rPr>
              <w:lang w:bidi="en-US"/>
            </w:rPr>
            <w:fldChar w:fldCharType="begin"/>
          </w:r>
          <w:r w:rsidR="00513ED5" w:rsidRPr="007A5148">
            <w:rPr>
              <w:lang w:bidi="en-US"/>
            </w:rPr>
            <w:instrText xml:space="preserve"> CITATION Don07 \l 1050 </w:instrText>
          </w:r>
          <w:r w:rsidR="00513ED5" w:rsidRPr="007A5148">
            <w:rPr>
              <w:lang w:bidi="en-US"/>
            </w:rPr>
            <w:fldChar w:fldCharType="separate"/>
          </w:r>
          <w:r w:rsidR="001B6365">
            <w:rPr>
              <w:noProof/>
              <w:lang w:bidi="en-US"/>
            </w:rPr>
            <w:t>(Marchand, 2007)</w:t>
          </w:r>
          <w:r w:rsidR="00513ED5" w:rsidRPr="007A5148">
            <w:rPr>
              <w:lang w:bidi="en-US"/>
            </w:rPr>
            <w:fldChar w:fldCharType="end"/>
          </w:r>
        </w:sdtContent>
      </w:sdt>
      <w:r w:rsidR="00513ED5" w:rsidRPr="007A5148">
        <w:rPr>
          <w:lang w:bidi="en-US"/>
        </w:rPr>
        <w:t>.</w:t>
      </w:r>
      <w:r w:rsidR="008C2AC0" w:rsidRPr="007A5148">
        <w:rPr>
          <w:lang w:bidi="en-US"/>
        </w:rPr>
        <w:t xml:space="preserve"> </w:t>
      </w:r>
      <w:r w:rsidR="00330551" w:rsidRPr="007A5148">
        <w:rPr>
          <w:lang w:bidi="en-US"/>
        </w:rPr>
        <w:t>S</w:t>
      </w:r>
      <w:r w:rsidR="008C2AC0" w:rsidRPr="007A5148">
        <w:rPr>
          <w:lang w:bidi="en-US"/>
        </w:rPr>
        <w:t>uprotno tome</w:t>
      </w:r>
      <w:r w:rsidR="00E572D9">
        <w:rPr>
          <w:lang w:bidi="en-US"/>
        </w:rPr>
        <w:t>,</w:t>
      </w:r>
      <w:r w:rsidR="008C2AC0" w:rsidRPr="007A5148">
        <w:rPr>
          <w:lang w:bidi="en-US"/>
        </w:rPr>
        <w:t xml:space="preserve"> </w:t>
      </w:r>
      <w:r w:rsidR="008C2AC0" w:rsidRPr="007A5148">
        <w:t>Maes i DeVries</w:t>
      </w:r>
      <w:r w:rsidR="008C2AC0" w:rsidRPr="007A5148">
        <w:rPr>
          <w:lang w:bidi="en-US"/>
        </w:rPr>
        <w:t xml:space="preserve"> ističu </w:t>
      </w:r>
      <w:r w:rsidR="00330551" w:rsidRPr="007A5148">
        <w:t>kako se na</w:t>
      </w:r>
      <w:r w:rsidR="008C2AC0" w:rsidRPr="007A5148">
        <w:t xml:space="preserve"> ulogu IT menadžera gleda kroz isključivo tehnološku povezanost s poslovanjem </w:t>
      </w:r>
      <w:sdt>
        <w:sdtPr>
          <w:id w:val="2107759244"/>
          <w:citation/>
        </w:sdtPr>
        <w:sdtEndPr/>
        <w:sdtContent>
          <w:r w:rsidR="008C2AC0" w:rsidRPr="007A5148">
            <w:fldChar w:fldCharType="begin"/>
          </w:r>
          <w:r w:rsidR="008C2AC0" w:rsidRPr="007A5148">
            <w:instrText xml:space="preserve">CITATION Mae08 \l 1050 </w:instrText>
          </w:r>
          <w:r w:rsidR="008C2AC0" w:rsidRPr="007A5148">
            <w:fldChar w:fldCharType="separate"/>
          </w:r>
          <w:r w:rsidR="001B6365">
            <w:rPr>
              <w:noProof/>
            </w:rPr>
            <w:t>(Maes &amp; DeVries, 2008)</w:t>
          </w:r>
          <w:r w:rsidR="008C2AC0" w:rsidRPr="007A5148">
            <w:fldChar w:fldCharType="end"/>
          </w:r>
        </w:sdtContent>
      </w:sdt>
      <w:r w:rsidR="008C2AC0" w:rsidRPr="007A5148">
        <w:t xml:space="preserve">, ali da bi </w:t>
      </w:r>
      <w:r w:rsidR="008C2AC0" w:rsidRPr="007A5148">
        <w:rPr>
          <w:rStyle w:val="Emphasis"/>
          <w:i w:val="0"/>
          <w:iCs w:val="0"/>
        </w:rPr>
        <w:t>imao igrati važniju ulogu u omogućavanju i provođenju promjena</w:t>
      </w:r>
      <w:r w:rsidR="00E572D9">
        <w:rPr>
          <w:rStyle w:val="Emphasis"/>
          <w:i w:val="0"/>
          <w:iCs w:val="0"/>
        </w:rPr>
        <w:t>,</w:t>
      </w:r>
      <w:r w:rsidR="008C2AC0" w:rsidRPr="007A5148">
        <w:rPr>
          <w:rStyle w:val="Emphasis"/>
          <w:i w:val="0"/>
          <w:iCs w:val="0"/>
        </w:rPr>
        <w:t xml:space="preserve"> potrebna mu je značajnija uloga u organizaciji </w:t>
      </w:r>
      <w:sdt>
        <w:sdtPr>
          <w:rPr>
            <w:rStyle w:val="Emphasis"/>
            <w:i w:val="0"/>
            <w:iCs w:val="0"/>
          </w:rPr>
          <w:id w:val="-1916543027"/>
          <w:citation/>
        </w:sdtPr>
        <w:sdtEndPr>
          <w:rPr>
            <w:rStyle w:val="Emphasis"/>
          </w:rPr>
        </w:sdtEndPr>
        <w:sdtContent>
          <w:r w:rsidR="008C2AC0" w:rsidRPr="007A5148">
            <w:rPr>
              <w:rStyle w:val="Emphasis"/>
              <w:i w:val="0"/>
              <w:iCs w:val="0"/>
            </w:rPr>
            <w:fldChar w:fldCharType="begin"/>
          </w:r>
          <w:r w:rsidR="001E5BBA">
            <w:rPr>
              <w:rStyle w:val="Emphasis"/>
              <w:i w:val="0"/>
              <w:iCs w:val="0"/>
            </w:rPr>
            <w:instrText xml:space="preserve">CITATION IBM082 \l 1050 </w:instrText>
          </w:r>
          <w:r w:rsidR="008C2AC0" w:rsidRPr="007A5148">
            <w:rPr>
              <w:rStyle w:val="Emphasis"/>
              <w:i w:val="0"/>
              <w:iCs w:val="0"/>
            </w:rPr>
            <w:fldChar w:fldCharType="separate"/>
          </w:r>
          <w:r w:rsidR="001B6365">
            <w:rPr>
              <w:noProof/>
            </w:rPr>
            <w:t>(IBM, 2008C)</w:t>
          </w:r>
          <w:r w:rsidR="008C2AC0" w:rsidRPr="007A5148">
            <w:rPr>
              <w:rStyle w:val="Emphasis"/>
              <w:i w:val="0"/>
              <w:iCs w:val="0"/>
            </w:rPr>
            <w:fldChar w:fldCharType="end"/>
          </w:r>
        </w:sdtContent>
      </w:sdt>
      <w:r w:rsidR="008C2AC0" w:rsidRPr="007A5148">
        <w:rPr>
          <w:rStyle w:val="Emphasis"/>
          <w:i w:val="0"/>
          <w:iCs w:val="0"/>
        </w:rPr>
        <w:t xml:space="preserve">. </w:t>
      </w:r>
      <w:r w:rsidR="00862470" w:rsidRPr="007A5148">
        <w:rPr>
          <w:rStyle w:val="Emphasis"/>
          <w:i w:val="0"/>
          <w:iCs w:val="0"/>
        </w:rPr>
        <w:t xml:space="preserve">U razvoju njegove uloge važno je da </w:t>
      </w:r>
      <w:r w:rsidR="00862470" w:rsidRPr="007A5148">
        <w:t>izvršni</w:t>
      </w:r>
      <w:r w:rsidR="00330551" w:rsidRPr="007A5148">
        <w:t xml:space="preserve"> direktor i uprava imaju</w:t>
      </w:r>
      <w:r w:rsidR="00862470" w:rsidRPr="007A5148">
        <w:t xml:space="preserve"> jasno razumijevanje vrijednosti koju IKT donosi poslovanju </w:t>
      </w:r>
      <w:sdt>
        <w:sdtPr>
          <w:id w:val="915058757"/>
          <w:citation/>
        </w:sdtPr>
        <w:sdtEndPr/>
        <w:sdtContent>
          <w:r w:rsidR="00862470" w:rsidRPr="007A5148">
            <w:fldChar w:fldCharType="begin"/>
          </w:r>
          <w:r w:rsidR="00862470" w:rsidRPr="007A5148">
            <w:instrText xml:space="preserve"> CITATION IBM081 \l 1050 </w:instrText>
          </w:r>
          <w:r w:rsidR="00862470" w:rsidRPr="007A5148">
            <w:fldChar w:fldCharType="separate"/>
          </w:r>
          <w:r w:rsidR="001B6365">
            <w:rPr>
              <w:noProof/>
            </w:rPr>
            <w:t>(IBM, 2008B)</w:t>
          </w:r>
          <w:r w:rsidR="00862470" w:rsidRPr="007A5148">
            <w:fldChar w:fldCharType="end"/>
          </w:r>
        </w:sdtContent>
      </w:sdt>
      <w:r w:rsidR="00862470" w:rsidRPr="007A5148">
        <w:t xml:space="preserve">. </w:t>
      </w:r>
      <w:r w:rsidR="008C2AC0" w:rsidRPr="007A5148">
        <w:rPr>
          <w:rStyle w:val="Emphasis"/>
          <w:i w:val="0"/>
          <w:iCs w:val="0"/>
        </w:rPr>
        <w:t xml:space="preserve">Sve više do izražaja dolazi odgovornost IT menadžera za </w:t>
      </w:r>
      <w:r w:rsidR="008C2AC0" w:rsidRPr="007A5148">
        <w:t>p</w:t>
      </w:r>
      <w:r w:rsidR="00A855A5" w:rsidRPr="007A5148">
        <w:t>roces</w:t>
      </w:r>
      <w:r w:rsidR="008C2AC0" w:rsidRPr="007A5148">
        <w:t>e</w:t>
      </w:r>
      <w:r w:rsidR="00A855A5" w:rsidRPr="007A5148">
        <w:t xml:space="preserve"> </w:t>
      </w:r>
      <w:r w:rsidR="008C2AC0" w:rsidRPr="007A5148">
        <w:t>u premošćivanju</w:t>
      </w:r>
      <w:r w:rsidR="00A855A5" w:rsidRPr="007A5148">
        <w:t xml:space="preserve"> distanc</w:t>
      </w:r>
      <w:r w:rsidR="008C2AC0" w:rsidRPr="007A5148">
        <w:t>e</w:t>
      </w:r>
      <w:r w:rsidR="00A855A5" w:rsidRPr="007A5148">
        <w:t xml:space="preserve"> </w:t>
      </w:r>
      <w:r w:rsidR="008C2AC0" w:rsidRPr="007A5148">
        <w:t>i</w:t>
      </w:r>
      <w:r w:rsidR="00A855A5" w:rsidRPr="007A5148">
        <w:t xml:space="preserve"> stv</w:t>
      </w:r>
      <w:r w:rsidR="008C2AC0" w:rsidRPr="007A5148">
        <w:t>a</w:t>
      </w:r>
      <w:r w:rsidR="00A855A5" w:rsidRPr="007A5148">
        <w:t>r</w:t>
      </w:r>
      <w:r w:rsidR="008C2AC0" w:rsidRPr="007A5148">
        <w:t>anju</w:t>
      </w:r>
      <w:r w:rsidR="00A855A5" w:rsidRPr="007A5148">
        <w:t xml:space="preserve"> sinergij</w:t>
      </w:r>
      <w:r w:rsidR="008C2AC0" w:rsidRPr="007A5148">
        <w:t>e</w:t>
      </w:r>
      <w:r w:rsidR="00A855A5" w:rsidRPr="007A5148">
        <w:t xml:space="preserve"> između IKT-a i poslovanja </w:t>
      </w:r>
      <w:sdt>
        <w:sdtPr>
          <w:rPr>
            <w:lang w:bidi="en-US"/>
          </w:rPr>
          <w:id w:val="526760409"/>
          <w:citation/>
        </w:sdtPr>
        <w:sdtEndPr/>
        <w:sdtContent>
          <w:r w:rsidR="00A855A5" w:rsidRPr="007A5148">
            <w:rPr>
              <w:lang w:bidi="en-US"/>
            </w:rPr>
            <w:fldChar w:fldCharType="begin"/>
          </w:r>
          <w:r w:rsidR="00A855A5" w:rsidRPr="007A5148">
            <w:rPr>
              <w:lang w:bidi="en-US"/>
            </w:rPr>
            <w:instrText xml:space="preserve">CITATION Jer07 \l 1050 </w:instrText>
          </w:r>
          <w:r w:rsidR="00A855A5" w:rsidRPr="007A5148">
            <w:rPr>
              <w:lang w:bidi="en-US"/>
            </w:rPr>
            <w:fldChar w:fldCharType="separate"/>
          </w:r>
          <w:r w:rsidR="001B6365">
            <w:rPr>
              <w:noProof/>
              <w:lang w:bidi="en-US"/>
            </w:rPr>
            <w:t>(Nord, Nord, Cormack, &amp; Cater-Steel, 2007)</w:t>
          </w:r>
          <w:r w:rsidR="00A855A5" w:rsidRPr="007A5148">
            <w:rPr>
              <w:lang w:bidi="en-US"/>
            </w:rPr>
            <w:fldChar w:fldCharType="end"/>
          </w:r>
        </w:sdtContent>
      </w:sdt>
      <w:r w:rsidR="008C2AC0" w:rsidRPr="007A5148">
        <w:rPr>
          <w:lang w:bidi="en-US"/>
        </w:rPr>
        <w:t>.</w:t>
      </w:r>
      <w:r w:rsidR="00A855A5" w:rsidRPr="007A5148">
        <w:t xml:space="preserve"> </w:t>
      </w:r>
      <w:r w:rsidR="008C2AC0" w:rsidRPr="007A5148">
        <w:t>To je</w:t>
      </w:r>
      <w:r w:rsidR="00942747">
        <w:t>, prema njima,</w:t>
      </w:r>
      <w:r w:rsidR="008C2AC0" w:rsidRPr="007A5148">
        <w:t xml:space="preserve"> </w:t>
      </w:r>
      <w:r w:rsidR="00A855A5" w:rsidRPr="007A5148">
        <w:t>jedini način za postizanje cilja, uspješnog</w:t>
      </w:r>
      <w:r w:rsidR="00E572D9">
        <w:t>a</w:t>
      </w:r>
      <w:r w:rsidR="00A855A5" w:rsidRPr="007A5148">
        <w:t xml:space="preserve"> i učinkovitog IKT-a.</w:t>
      </w:r>
      <w:r w:rsidR="00886AF2" w:rsidRPr="007A5148">
        <w:t xml:space="preserve"> Prema </w:t>
      </w:r>
      <w:r w:rsidR="007906CF" w:rsidRPr="007A5148">
        <w:rPr>
          <w:lang w:bidi="en-US"/>
        </w:rPr>
        <w:t>Chun</w:t>
      </w:r>
      <w:r w:rsidR="00886AF2" w:rsidRPr="007A5148">
        <w:rPr>
          <w:lang w:bidi="en-US"/>
        </w:rPr>
        <w:t>u</w:t>
      </w:r>
      <w:r w:rsidR="007906CF" w:rsidRPr="007A5148">
        <w:rPr>
          <w:lang w:bidi="en-US"/>
        </w:rPr>
        <w:t xml:space="preserve"> i Mooney</w:t>
      </w:r>
      <w:r w:rsidR="00886AF2" w:rsidRPr="007A5148">
        <w:rPr>
          <w:lang w:bidi="en-US"/>
        </w:rPr>
        <w:t>u</w:t>
      </w:r>
      <w:r w:rsidR="007906CF" w:rsidRPr="007A5148">
        <w:rPr>
          <w:lang w:bidi="en-US"/>
        </w:rPr>
        <w:t xml:space="preserve"> uloga </w:t>
      </w:r>
      <w:r w:rsidR="00E572D9">
        <w:rPr>
          <w:lang w:bidi="en-US"/>
        </w:rPr>
        <w:t xml:space="preserve">se </w:t>
      </w:r>
      <w:r w:rsidR="007906CF" w:rsidRPr="007A5148">
        <w:rPr>
          <w:lang w:bidi="en-US"/>
        </w:rPr>
        <w:t>IT menadžera razvijala usporedo s infrastrukturom i strategijom organizacije</w:t>
      </w:r>
      <w:r w:rsidR="00886AF2" w:rsidRPr="007A5148">
        <w:rPr>
          <w:lang w:bidi="en-US"/>
        </w:rPr>
        <w:t xml:space="preserve"> i u stalnim je promj</w:t>
      </w:r>
      <w:r w:rsidR="008C2AC0" w:rsidRPr="007A5148">
        <w:rPr>
          <w:lang w:bidi="en-US"/>
        </w:rPr>
        <w:t>e</w:t>
      </w:r>
      <w:r w:rsidR="00886AF2" w:rsidRPr="007A5148">
        <w:rPr>
          <w:lang w:bidi="en-US"/>
        </w:rPr>
        <w:t>nama</w:t>
      </w:r>
      <w:r w:rsidR="008C2AC0" w:rsidRPr="007A5148">
        <w:rPr>
          <w:lang w:bidi="en-US"/>
        </w:rPr>
        <w:t xml:space="preserve">. </w:t>
      </w:r>
      <w:r w:rsidR="008C2AC0" w:rsidRPr="007A5148">
        <w:t>Oni uvode dva pojma za IT menadžera</w:t>
      </w:r>
      <w:r w:rsidR="00E572D9">
        <w:t>,</w:t>
      </w:r>
      <w:r w:rsidR="008C2AC0" w:rsidRPr="007A5148">
        <w:t xml:space="preserve"> i to: </w:t>
      </w:r>
      <w:r w:rsidR="008C2AC0" w:rsidRPr="007A5148">
        <w:rPr>
          <w:i/>
        </w:rPr>
        <w:t>izvršni menadžer</w:t>
      </w:r>
      <w:r w:rsidR="008C2AC0" w:rsidRPr="007A5148">
        <w:t xml:space="preserve"> koji se bavi strategijom i procesima ili </w:t>
      </w:r>
      <w:r w:rsidR="008C2AC0" w:rsidRPr="007A5148">
        <w:rPr>
          <w:i/>
        </w:rPr>
        <w:t>tehnički menadžer</w:t>
      </w:r>
      <w:r w:rsidR="008C2AC0" w:rsidRPr="007A5148">
        <w:t xml:space="preserve"> koji je zadužen za učinkovitu infrastrukturu.</w:t>
      </w:r>
      <w:r w:rsidR="007906CF" w:rsidRPr="007A5148">
        <w:rPr>
          <w:lang w:bidi="en-US"/>
        </w:rPr>
        <w:t xml:space="preserve"> </w:t>
      </w:r>
      <w:sdt>
        <w:sdtPr>
          <w:rPr>
            <w:lang w:bidi="en-US"/>
          </w:rPr>
          <w:id w:val="-1651895042"/>
          <w:citation/>
        </w:sdtPr>
        <w:sdtEndPr/>
        <w:sdtContent>
          <w:r w:rsidR="007906CF" w:rsidRPr="007A5148">
            <w:rPr>
              <w:lang w:bidi="en-US"/>
            </w:rPr>
            <w:fldChar w:fldCharType="begin"/>
          </w:r>
          <w:r w:rsidR="00954BF0" w:rsidRPr="007A5148">
            <w:rPr>
              <w:lang w:bidi="en-US"/>
            </w:rPr>
            <w:instrText xml:space="preserve">CITATION Chu09 \l 1050 </w:instrText>
          </w:r>
          <w:r w:rsidR="007906CF" w:rsidRPr="007A5148">
            <w:rPr>
              <w:lang w:bidi="en-US"/>
            </w:rPr>
            <w:fldChar w:fldCharType="separate"/>
          </w:r>
          <w:r w:rsidR="001B6365">
            <w:rPr>
              <w:noProof/>
              <w:lang w:bidi="en-US"/>
            </w:rPr>
            <w:t>(Chun &amp; Mooney, 2009)</w:t>
          </w:r>
          <w:r w:rsidR="007906CF" w:rsidRPr="007A5148">
            <w:rPr>
              <w:lang w:bidi="en-US"/>
            </w:rPr>
            <w:fldChar w:fldCharType="end"/>
          </w:r>
        </w:sdtContent>
      </w:sdt>
      <w:r w:rsidR="007906CF" w:rsidRPr="007A5148">
        <w:rPr>
          <w:lang w:bidi="en-US"/>
        </w:rPr>
        <w:t>.</w:t>
      </w:r>
      <w:r w:rsidR="008C2AC0" w:rsidRPr="007A5148">
        <w:rPr>
          <w:lang w:bidi="en-US"/>
        </w:rPr>
        <w:t xml:space="preserve"> Međutim, oni su jedni od rijetkih </w:t>
      </w:r>
      <w:r w:rsidR="00942747">
        <w:rPr>
          <w:lang w:bidi="en-US"/>
        </w:rPr>
        <w:t xml:space="preserve">istraživača </w:t>
      </w:r>
      <w:r w:rsidR="008C2AC0" w:rsidRPr="007A5148">
        <w:rPr>
          <w:lang w:bidi="en-US"/>
        </w:rPr>
        <w:t>koji poznaju dva IT menadžera u jednoj organizaciji</w:t>
      </w:r>
      <w:r w:rsidR="007F4EDB" w:rsidRPr="007A5148">
        <w:rPr>
          <w:lang w:bidi="en-US"/>
        </w:rPr>
        <w:t xml:space="preserve"> kao što prikazuje </w:t>
      </w:r>
      <w:r w:rsidR="007F4EDB" w:rsidRPr="007A5148">
        <w:rPr>
          <w:lang w:bidi="en-US"/>
        </w:rPr>
        <w:fldChar w:fldCharType="begin"/>
      </w:r>
      <w:r w:rsidR="007F4EDB" w:rsidRPr="007A5148">
        <w:rPr>
          <w:lang w:bidi="en-US"/>
        </w:rPr>
        <w:instrText xml:space="preserve"> REF  _Ref437375395 \* Lower \h \r </w:instrText>
      </w:r>
      <w:r w:rsidR="007F4EDB" w:rsidRPr="007A5148">
        <w:rPr>
          <w:lang w:bidi="en-US"/>
        </w:rPr>
      </w:r>
      <w:r w:rsidR="007F4EDB" w:rsidRPr="007A5148">
        <w:rPr>
          <w:lang w:bidi="en-US"/>
        </w:rPr>
        <w:fldChar w:fldCharType="separate"/>
      </w:r>
      <w:r w:rsidR="00E634F9">
        <w:rPr>
          <w:lang w:bidi="en-US"/>
        </w:rPr>
        <w:t xml:space="preserve">slika 4. </w:t>
      </w:r>
      <w:r w:rsidR="007F4EDB" w:rsidRPr="007A5148">
        <w:rPr>
          <w:lang w:bidi="en-US"/>
        </w:rPr>
        <w:fldChar w:fldCharType="end"/>
      </w:r>
      <w:r w:rsidR="007F4EDB" w:rsidRPr="007A5148">
        <w:rPr>
          <w:lang w:bidi="en-US"/>
        </w:rPr>
        <w:t xml:space="preserve">Tako </w:t>
      </w:r>
      <w:r w:rsidR="00E572D9">
        <w:rPr>
          <w:lang w:bidi="en-US"/>
        </w:rPr>
        <w:t>su</w:t>
      </w:r>
      <w:r w:rsidR="007F4EDB" w:rsidRPr="007A5148">
        <w:rPr>
          <w:lang w:bidi="en-US"/>
        </w:rPr>
        <w:t xml:space="preserve"> za suvremeno ispunjavanje uloge IT menadžera potrebne dvije funkcije: </w:t>
      </w:r>
      <w:r w:rsidR="007F4EDB" w:rsidRPr="007A5148">
        <w:rPr>
          <w:i/>
          <w:lang w:bidi="en-US"/>
        </w:rPr>
        <w:t>menadžer inovacija</w:t>
      </w:r>
      <w:r w:rsidR="007F4EDB" w:rsidRPr="007A5148">
        <w:rPr>
          <w:lang w:bidi="en-US"/>
        </w:rPr>
        <w:t xml:space="preserve"> i </w:t>
      </w:r>
      <w:r w:rsidR="007F4EDB" w:rsidRPr="007A5148">
        <w:rPr>
          <w:i/>
          <w:lang w:bidi="en-US"/>
        </w:rPr>
        <w:t>IT direktor</w:t>
      </w:r>
      <w:r w:rsidR="007F4EDB" w:rsidRPr="007A5148">
        <w:rPr>
          <w:lang w:bidi="en-US"/>
        </w:rPr>
        <w:t xml:space="preserve">. </w:t>
      </w:r>
      <w:r w:rsidR="008C2AC0" w:rsidRPr="007A5148">
        <w:rPr>
          <w:lang w:bidi="en-US"/>
        </w:rPr>
        <w:t xml:space="preserve">Većina istraživača drži da jedan IT menadžer za cijelu organizaciju </w:t>
      </w:r>
      <w:r w:rsidR="007F4EDB" w:rsidRPr="007A5148">
        <w:rPr>
          <w:lang w:bidi="en-US"/>
        </w:rPr>
        <w:t>može ispunjavati</w:t>
      </w:r>
      <w:r w:rsidR="008C2AC0" w:rsidRPr="007A5148">
        <w:rPr>
          <w:lang w:bidi="en-US"/>
        </w:rPr>
        <w:t xml:space="preserve"> obje navedene </w:t>
      </w:r>
      <w:r w:rsidR="007F4EDB" w:rsidRPr="007A5148">
        <w:rPr>
          <w:lang w:bidi="en-US"/>
        </w:rPr>
        <w:t>funkcije</w:t>
      </w:r>
      <w:r w:rsidR="008C2AC0" w:rsidRPr="007A5148">
        <w:rPr>
          <w:lang w:bidi="en-US"/>
        </w:rPr>
        <w:t xml:space="preserve">. </w:t>
      </w:r>
      <w:r w:rsidR="00886AF2" w:rsidRPr="007A5148">
        <w:rPr>
          <w:lang w:bidi="en-US"/>
        </w:rPr>
        <w:t>Tako u</w:t>
      </w:r>
      <w:r w:rsidR="00783F94" w:rsidRPr="007A5148">
        <w:t xml:space="preserve"> svojoj studiji </w:t>
      </w:r>
      <w:r w:rsidR="00783F94" w:rsidRPr="007A5148">
        <w:rPr>
          <w:i/>
        </w:rPr>
        <w:t xml:space="preserve">The new </w:t>
      </w:r>
      <w:r w:rsidR="00783F94" w:rsidRPr="007A5148">
        <w:rPr>
          <w:i/>
        </w:rPr>
        <w:lastRenderedPageBreak/>
        <w:t>voice of the CIO: Insights from the Global Chief Information Officer Study Executive Summary</w:t>
      </w:r>
      <w:r w:rsidR="00886AF2" w:rsidRPr="007A5148">
        <w:rPr>
          <w:i/>
        </w:rPr>
        <w:t>,</w:t>
      </w:r>
      <w:r w:rsidR="00783F94" w:rsidRPr="007A5148">
        <w:t xml:space="preserve"> IBM tvrdi kako je IT menadžer u procesu redefiniranja svoje uloge </w:t>
      </w:r>
      <w:sdt>
        <w:sdtPr>
          <w:id w:val="1440642580"/>
          <w:citation/>
        </w:sdtPr>
        <w:sdtEndPr/>
        <w:sdtContent>
          <w:r w:rsidR="00783F94" w:rsidRPr="007A5148">
            <w:fldChar w:fldCharType="begin"/>
          </w:r>
          <w:r w:rsidR="00783F94" w:rsidRPr="007A5148">
            <w:instrText xml:space="preserve"> CITATION IBM09 \l 1050 </w:instrText>
          </w:r>
          <w:r w:rsidR="00783F94" w:rsidRPr="007A5148">
            <w:fldChar w:fldCharType="separate"/>
          </w:r>
          <w:r w:rsidR="001B6365">
            <w:rPr>
              <w:noProof/>
            </w:rPr>
            <w:t>(IBM, 2009)</w:t>
          </w:r>
          <w:r w:rsidR="00783F94" w:rsidRPr="007A5148">
            <w:fldChar w:fldCharType="end"/>
          </w:r>
        </w:sdtContent>
      </w:sdt>
      <w:r w:rsidR="00783F94" w:rsidRPr="007A5148">
        <w:t>. Na osnov</w:t>
      </w:r>
      <w:r w:rsidR="00C8399D">
        <w:t>i</w:t>
      </w:r>
      <w:r w:rsidR="00783F94" w:rsidRPr="007A5148">
        <w:t xml:space="preserve"> </w:t>
      </w:r>
      <w:r w:rsidR="00DB5E17" w:rsidRPr="007A5148">
        <w:t>upitnik</w:t>
      </w:r>
      <w:r w:rsidR="00D21E9F" w:rsidRPr="007A5148">
        <w:t>a</w:t>
      </w:r>
      <w:r w:rsidR="00783F94" w:rsidRPr="007A5148">
        <w:t xml:space="preserve"> provedenih u 31 zemlji svijeta s oko 2.500 IT menadžera, definirane su sljedeće uloge:</w:t>
      </w:r>
    </w:p>
    <w:p w:rsidR="00783F94" w:rsidRPr="007A5148" w:rsidRDefault="00783F94" w:rsidP="009F3C20">
      <w:pPr>
        <w:pStyle w:val="Nabrajanje"/>
        <w:numPr>
          <w:ilvl w:val="0"/>
          <w:numId w:val="34"/>
        </w:numPr>
      </w:pPr>
      <w:r w:rsidRPr="007A5148">
        <w:t>Pronicljivi vizionar i sposoban pragmatičar</w:t>
      </w:r>
    </w:p>
    <w:p w:rsidR="00783F94" w:rsidRPr="007A5148" w:rsidRDefault="00783F94" w:rsidP="009F3C20">
      <w:pPr>
        <w:pStyle w:val="Nabrajanje"/>
        <w:numPr>
          <w:ilvl w:val="0"/>
          <w:numId w:val="34"/>
        </w:numPr>
      </w:pPr>
      <w:r w:rsidRPr="007A5148">
        <w:t xml:space="preserve">Stvaralac vrijednosti i uporni rezač troškova </w:t>
      </w:r>
    </w:p>
    <w:p w:rsidR="00783F94" w:rsidRPr="007A5148" w:rsidRDefault="00783F94" w:rsidP="009F3C20">
      <w:pPr>
        <w:pStyle w:val="Nabrajanje"/>
        <w:numPr>
          <w:ilvl w:val="0"/>
          <w:numId w:val="34"/>
        </w:numPr>
      </w:pPr>
      <w:r w:rsidRPr="007A5148">
        <w:t>Poslovni vođa spreman na suradnju i IT menadžer koji nadahnjuje</w:t>
      </w:r>
    </w:p>
    <w:p w:rsidR="00B6704C" w:rsidRPr="007A5148" w:rsidRDefault="00B6704C" w:rsidP="00783F94">
      <w:r w:rsidRPr="007A5148">
        <w:t>Prema tome, njegova uloga obuhvaća puno više od toga što on može ponudi kao izvrstan tehnolog i poznavatelj tehničke strane IKT-a</w:t>
      </w:r>
      <w:r w:rsidR="007F4EDB" w:rsidRPr="007A5148">
        <w:t>, što je svakako veliki izazov</w:t>
      </w:r>
      <w:r w:rsidRPr="007A5148">
        <w:t>.</w:t>
      </w:r>
    </w:p>
    <w:p w:rsidR="00B6704C" w:rsidRPr="007A5148" w:rsidRDefault="00B6704C" w:rsidP="00B6704C">
      <w:pPr>
        <w:pStyle w:val="Navoenjedoslovno"/>
      </w:pPr>
      <w:r w:rsidRPr="007A5148">
        <w:t xml:space="preserve">Glavni </w:t>
      </w:r>
      <w:r w:rsidRPr="007A5148">
        <w:rPr>
          <w:rStyle w:val="hps"/>
        </w:rPr>
        <w:t>izazov</w:t>
      </w:r>
      <w:r w:rsidRPr="007A5148">
        <w:t xml:space="preserve"> </w:t>
      </w:r>
      <w:r w:rsidRPr="007A5148">
        <w:rPr>
          <w:rStyle w:val="hps"/>
        </w:rPr>
        <w:t>za</w:t>
      </w:r>
      <w:r w:rsidRPr="007A5148">
        <w:t xml:space="preserve"> </w:t>
      </w:r>
      <w:r w:rsidRPr="007A5148">
        <w:rPr>
          <w:rStyle w:val="hps"/>
        </w:rPr>
        <w:t>IT menadžera je vrednovati</w:t>
      </w:r>
      <w:r w:rsidRPr="007A5148">
        <w:t xml:space="preserve"> </w:t>
      </w:r>
      <w:r w:rsidRPr="007A5148">
        <w:rPr>
          <w:rStyle w:val="hps"/>
        </w:rPr>
        <w:t>i</w:t>
      </w:r>
      <w:r w:rsidRPr="007A5148">
        <w:t xml:space="preserve"> </w:t>
      </w:r>
      <w:r w:rsidRPr="007A5148">
        <w:rPr>
          <w:rStyle w:val="hps"/>
        </w:rPr>
        <w:t>prikazati</w:t>
      </w:r>
      <w:r w:rsidRPr="007A5148">
        <w:t xml:space="preserve"> </w:t>
      </w:r>
      <w:r w:rsidRPr="007A5148">
        <w:rPr>
          <w:rStyle w:val="hps"/>
        </w:rPr>
        <w:t>cijeloj organizaciji</w:t>
      </w:r>
      <w:r w:rsidRPr="007A5148">
        <w:t xml:space="preserve"> </w:t>
      </w:r>
      <w:r w:rsidRPr="007A5148">
        <w:rPr>
          <w:rStyle w:val="hps"/>
        </w:rPr>
        <w:t>sve prednosti kojima</w:t>
      </w:r>
      <w:r w:rsidRPr="007A5148">
        <w:t xml:space="preserve"> </w:t>
      </w:r>
      <w:r w:rsidRPr="007A5148">
        <w:rPr>
          <w:rStyle w:val="hps"/>
        </w:rPr>
        <w:t>IT može pridonijeti</w:t>
      </w:r>
      <w:r w:rsidRPr="007A5148">
        <w:t xml:space="preserve"> </w:t>
      </w:r>
      <w:r w:rsidRPr="007A5148">
        <w:rPr>
          <w:rStyle w:val="hps"/>
        </w:rPr>
        <w:t>poslovanju</w:t>
      </w:r>
      <w:sdt>
        <w:sdtPr>
          <w:id w:val="-2047442413"/>
          <w:citation/>
        </w:sdtPr>
        <w:sdtEndPr/>
        <w:sdtContent>
          <w:r w:rsidRPr="007A5148">
            <w:fldChar w:fldCharType="begin"/>
          </w:r>
          <w:r w:rsidRPr="007A5148">
            <w:instrText xml:space="preserve">CITATION IBM09 \t  \l 1050 </w:instrText>
          </w:r>
          <w:r w:rsidRPr="007A5148">
            <w:fldChar w:fldCharType="separate"/>
          </w:r>
          <w:r w:rsidR="001B6365">
            <w:rPr>
              <w:noProof/>
            </w:rPr>
            <w:t xml:space="preserve"> (IBM, 2009)</w:t>
          </w:r>
          <w:r w:rsidRPr="007A5148">
            <w:fldChar w:fldCharType="end"/>
          </w:r>
        </w:sdtContent>
      </w:sdt>
      <w:r w:rsidR="00942747">
        <w:t>.</w:t>
      </w:r>
    </w:p>
    <w:p w:rsidR="00E74EF8" w:rsidRPr="007A5148" w:rsidRDefault="00E74EF8" w:rsidP="009251D0">
      <w:pPr>
        <w:rPr>
          <w:lang w:bidi="en-US"/>
        </w:rPr>
      </w:pPr>
      <w:r w:rsidRPr="007A5148">
        <w:rPr>
          <w:lang w:bidi="en-US"/>
        </w:rPr>
        <w:t>Međutim, ističe se dvojnost uloge IT menadžera jer on mora pokazati kako su stalne tehnološke inovacije smislene i realne, a onda povećati povrat investicija u IKT uz širenje utjecaja na poslovanje</w:t>
      </w:r>
      <w:r w:rsidRPr="007A5148">
        <w:t xml:space="preserve"> </w:t>
      </w:r>
      <w:sdt>
        <w:sdtPr>
          <w:id w:val="-902137039"/>
          <w:citation/>
        </w:sdtPr>
        <w:sdtEndPr/>
        <w:sdtContent>
          <w:r w:rsidRPr="007A5148">
            <w:fldChar w:fldCharType="begin"/>
          </w:r>
          <w:r w:rsidRPr="007A5148">
            <w:instrText xml:space="preserve"> CITATION IBM09 \l 1050 </w:instrText>
          </w:r>
          <w:r w:rsidRPr="007A5148">
            <w:fldChar w:fldCharType="separate"/>
          </w:r>
          <w:r w:rsidR="001B6365">
            <w:rPr>
              <w:noProof/>
            </w:rPr>
            <w:t>(IBM, 2009)</w:t>
          </w:r>
          <w:r w:rsidRPr="007A5148">
            <w:fldChar w:fldCharType="end"/>
          </w:r>
        </w:sdtContent>
      </w:sdt>
      <w:r w:rsidRPr="007A5148">
        <w:rPr>
          <w:lang w:bidi="en-US"/>
        </w:rPr>
        <w:t xml:space="preserve">. To često nije lako i traži široka znanja i vožnju na dva kolosijeka. </w:t>
      </w:r>
    </w:p>
    <w:p w:rsidR="00F66512" w:rsidRPr="007A5148" w:rsidRDefault="00F66512" w:rsidP="009251D0">
      <w:r w:rsidRPr="007A5148">
        <w:t xml:space="preserve">Hunter smatra da uloga IT menadžera uključuje važne aspekte znanja i vodstvo koje mu onda daje pravo povesti tvrtku k usvajanju i korištenju IKT-a </w:t>
      </w:r>
      <w:sdt>
        <w:sdtPr>
          <w:id w:val="-2065556428"/>
          <w:citation/>
        </w:sdtPr>
        <w:sdtEndPr/>
        <w:sdtContent>
          <w:r w:rsidRPr="007A5148">
            <w:fldChar w:fldCharType="begin"/>
          </w:r>
          <w:r w:rsidRPr="007A5148">
            <w:instrText xml:space="preserve"> CITATION Hun10 \l 1050 </w:instrText>
          </w:r>
          <w:r w:rsidRPr="007A5148">
            <w:fldChar w:fldCharType="separate"/>
          </w:r>
          <w:r w:rsidR="001B6365">
            <w:rPr>
              <w:noProof/>
            </w:rPr>
            <w:t>(Hunter, 2010)</w:t>
          </w:r>
          <w:r w:rsidRPr="007A5148">
            <w:fldChar w:fldCharType="end"/>
          </w:r>
        </w:sdtContent>
      </w:sdt>
      <w:r w:rsidRPr="007A5148">
        <w:t xml:space="preserve">. </w:t>
      </w:r>
    </w:p>
    <w:p w:rsidR="00EE447B" w:rsidRPr="007A5148" w:rsidRDefault="007F4EDB" w:rsidP="009251D0">
      <w:r w:rsidRPr="007A5148">
        <w:t>Prema tom</w:t>
      </w:r>
      <w:r w:rsidR="0023787E">
        <w:t>e</w:t>
      </w:r>
      <w:r w:rsidR="00F66512" w:rsidRPr="007A5148">
        <w:t xml:space="preserve">, </w:t>
      </w:r>
      <w:r w:rsidR="000C4C91" w:rsidRPr="007A5148">
        <w:rPr>
          <w:lang w:bidi="en-US"/>
        </w:rPr>
        <w:t>sve veća usmjerenost</w:t>
      </w:r>
      <w:r w:rsidR="00F66512" w:rsidRPr="007A5148">
        <w:rPr>
          <w:lang w:bidi="en-US"/>
        </w:rPr>
        <w:t xml:space="preserve"> IT menadžera</w:t>
      </w:r>
      <w:r w:rsidR="000C4C91" w:rsidRPr="007A5148">
        <w:rPr>
          <w:lang w:bidi="en-US"/>
        </w:rPr>
        <w:t xml:space="preserve"> na poslovanje gdje on postaje njegov supokretač i kreator stvara mu nove izazove i promjene u ulozi. IT menadžer time prestaje biti fokusiran samo na svoje </w:t>
      </w:r>
      <w:r w:rsidR="000C4C91" w:rsidRPr="007A5148">
        <w:rPr>
          <w:i/>
          <w:lang w:bidi="en-US"/>
        </w:rPr>
        <w:t>domaće</w:t>
      </w:r>
      <w:r w:rsidR="000C4C91" w:rsidRPr="007A5148">
        <w:rPr>
          <w:lang w:bidi="en-US"/>
        </w:rPr>
        <w:t xml:space="preserve"> korisnike, nego mu se područje interesa seli prema poslovnim korisnicima i kupcima čime njegova uloga dobiva sasvim drugu dimenziju. Prema</w:t>
      </w:r>
      <w:r w:rsidR="009251D0" w:rsidRPr="007A5148">
        <w:rPr>
          <w:lang w:bidi="en-US"/>
        </w:rPr>
        <w:t xml:space="preserve"> tadašnjim</w:t>
      </w:r>
      <w:r w:rsidR="000C4C91" w:rsidRPr="007A5148">
        <w:rPr>
          <w:lang w:bidi="en-US"/>
        </w:rPr>
        <w:t xml:space="preserve"> crnim predviđanjima, uloga IT menadžera je dolaskom recesije ušla u krizu i kroz 10</w:t>
      </w:r>
      <w:r w:rsidR="0023787E">
        <w:rPr>
          <w:lang w:bidi="en-US"/>
        </w:rPr>
        <w:t>-</w:t>
      </w:r>
      <w:r w:rsidR="000C4C91" w:rsidRPr="007A5148">
        <w:rPr>
          <w:lang w:bidi="en-US"/>
        </w:rPr>
        <w:t>ak godina bit će degradirana, tj. funkcija</w:t>
      </w:r>
      <w:r w:rsidR="0023787E">
        <w:rPr>
          <w:lang w:bidi="en-US"/>
        </w:rPr>
        <w:t xml:space="preserve"> će</w:t>
      </w:r>
      <w:r w:rsidR="000C4C91" w:rsidRPr="007A5148">
        <w:rPr>
          <w:lang w:bidi="en-US"/>
        </w:rPr>
        <w:t xml:space="preserve"> IT menadžera biti slična sadašnjem</w:t>
      </w:r>
      <w:r w:rsidR="0023787E">
        <w:rPr>
          <w:lang w:bidi="en-US"/>
        </w:rPr>
        <w:t>u</w:t>
      </w:r>
      <w:r w:rsidR="000C4C91" w:rsidRPr="007A5148">
        <w:rPr>
          <w:lang w:bidi="en-US"/>
        </w:rPr>
        <w:t xml:space="preserve"> IT voditelju </w:t>
      </w:r>
      <w:sdt>
        <w:sdtPr>
          <w:rPr>
            <w:lang w:bidi="en-US"/>
          </w:rPr>
          <w:id w:val="14163990"/>
          <w:citation/>
        </w:sdtPr>
        <w:sdtEndPr/>
        <w:sdtContent>
          <w:r w:rsidR="000C4C91" w:rsidRPr="007A5148">
            <w:rPr>
              <w:lang w:bidi="en-US"/>
            </w:rPr>
            <w:fldChar w:fldCharType="begin"/>
          </w:r>
          <w:r w:rsidR="000C4C91" w:rsidRPr="007A5148">
            <w:rPr>
              <w:lang w:bidi="en-US"/>
            </w:rPr>
            <w:instrText xml:space="preserve">CITATION Wat09 \l 1050 </w:instrText>
          </w:r>
          <w:r w:rsidR="000C4C91" w:rsidRPr="007A5148">
            <w:rPr>
              <w:lang w:bidi="en-US"/>
            </w:rPr>
            <w:fldChar w:fldCharType="separate"/>
          </w:r>
          <w:r w:rsidR="001B6365">
            <w:rPr>
              <w:noProof/>
              <w:lang w:bidi="en-US"/>
            </w:rPr>
            <w:t>(Watson, 2009)</w:t>
          </w:r>
          <w:r w:rsidR="000C4C91" w:rsidRPr="007A5148">
            <w:rPr>
              <w:lang w:bidi="en-US"/>
            </w:rPr>
            <w:fldChar w:fldCharType="end"/>
          </w:r>
        </w:sdtContent>
      </w:sdt>
      <w:r w:rsidR="000C4C91" w:rsidRPr="007A5148">
        <w:rPr>
          <w:lang w:bidi="en-US"/>
        </w:rPr>
        <w:t>.</w:t>
      </w:r>
      <w:r w:rsidR="009251D0" w:rsidRPr="007A5148">
        <w:rPr>
          <w:lang w:bidi="en-US"/>
        </w:rPr>
        <w:t xml:space="preserve"> To se ipak nije dogodilo nego se može </w:t>
      </w:r>
      <w:r w:rsidRPr="007A5148">
        <w:rPr>
          <w:lang w:bidi="en-US"/>
        </w:rPr>
        <w:t xml:space="preserve">lakše </w:t>
      </w:r>
      <w:r w:rsidR="009251D0" w:rsidRPr="007A5148">
        <w:rPr>
          <w:lang w:bidi="en-US"/>
        </w:rPr>
        <w:t xml:space="preserve">prihvatiti ono što ističe Portela i sur. kako je </w:t>
      </w:r>
      <w:r w:rsidR="009251D0" w:rsidRPr="007A5148">
        <w:t>u</w:t>
      </w:r>
      <w:r w:rsidR="00F10599" w:rsidRPr="007A5148">
        <w:t xml:space="preserve">loga </w:t>
      </w:r>
      <w:r w:rsidR="008C2AC0" w:rsidRPr="007A5148">
        <w:t>IT menadžer</w:t>
      </w:r>
      <w:r w:rsidR="00F10599" w:rsidRPr="007A5148">
        <w:t>a</w:t>
      </w:r>
      <w:r w:rsidR="008C2AC0" w:rsidRPr="007A5148">
        <w:t xml:space="preserve"> </w:t>
      </w:r>
      <w:r w:rsidR="00F10599" w:rsidRPr="007A5148">
        <w:t>ključna</w:t>
      </w:r>
      <w:r w:rsidR="008C2AC0" w:rsidRPr="007A5148">
        <w:t xml:space="preserve"> u osiguranju učinkovitosti informacijskog</w:t>
      </w:r>
      <w:r w:rsidR="0023787E">
        <w:t>a</w:t>
      </w:r>
      <w:r w:rsidR="008C2AC0" w:rsidRPr="007A5148">
        <w:t xml:space="preserve"> sustava koji je pod njegovim nadzorom</w:t>
      </w:r>
      <w:r w:rsidR="008C2AC0" w:rsidRPr="007A5148">
        <w:rPr>
          <w:rStyle w:val="Emphasis"/>
          <w:i w:val="0"/>
          <w:iCs w:val="0"/>
        </w:rPr>
        <w:t xml:space="preserve"> </w:t>
      </w:r>
      <w:sdt>
        <w:sdtPr>
          <w:rPr>
            <w:rStyle w:val="Emphasis"/>
            <w:i w:val="0"/>
            <w:iCs w:val="0"/>
          </w:rPr>
          <w:id w:val="31469379"/>
          <w:citation/>
        </w:sdtPr>
        <w:sdtEndPr>
          <w:rPr>
            <w:rStyle w:val="Emphasis"/>
          </w:rPr>
        </w:sdtEndPr>
        <w:sdtContent>
          <w:r w:rsidR="008C2AC0" w:rsidRPr="007A5148">
            <w:rPr>
              <w:rStyle w:val="Emphasis"/>
              <w:i w:val="0"/>
              <w:iCs w:val="0"/>
            </w:rPr>
            <w:fldChar w:fldCharType="begin"/>
          </w:r>
          <w:r w:rsidR="008C2AC0" w:rsidRPr="007A5148">
            <w:rPr>
              <w:rStyle w:val="Emphasis"/>
              <w:i w:val="0"/>
              <w:iCs w:val="0"/>
            </w:rPr>
            <w:instrText xml:space="preserve"> CITATION Lui10 \l 1050 </w:instrText>
          </w:r>
          <w:r w:rsidR="008C2AC0" w:rsidRPr="007A5148">
            <w:rPr>
              <w:rStyle w:val="Emphasis"/>
              <w:i w:val="0"/>
              <w:iCs w:val="0"/>
            </w:rPr>
            <w:fldChar w:fldCharType="separate"/>
          </w:r>
          <w:r w:rsidR="001B6365">
            <w:rPr>
              <w:noProof/>
            </w:rPr>
            <w:t>(Portela, Carvalho, Varajão, &amp; Magalhães, 2010)</w:t>
          </w:r>
          <w:r w:rsidR="008C2AC0" w:rsidRPr="007A5148">
            <w:rPr>
              <w:rStyle w:val="Emphasis"/>
              <w:i w:val="0"/>
              <w:iCs w:val="0"/>
            </w:rPr>
            <w:fldChar w:fldCharType="end"/>
          </w:r>
        </w:sdtContent>
      </w:sdt>
      <w:r w:rsidR="008C2AC0" w:rsidRPr="007A5148">
        <w:t>.</w:t>
      </w:r>
    </w:p>
    <w:p w:rsidR="00451CCE" w:rsidRPr="007A5148" w:rsidRDefault="00451CCE" w:rsidP="00451CCE">
      <w:pPr>
        <w:rPr>
          <w:lang w:bidi="en-US"/>
        </w:rPr>
      </w:pPr>
      <w:r w:rsidRPr="007A5148">
        <w:rPr>
          <w:lang w:bidi="en-US"/>
        </w:rPr>
        <w:t xml:space="preserve">U stalnim promjenama uloge IT menadžer se </w:t>
      </w:r>
      <w:r w:rsidR="0023787E">
        <w:rPr>
          <w:lang w:bidi="en-US"/>
        </w:rPr>
        <w:t>p</w:t>
      </w:r>
      <w:r w:rsidRPr="007A5148">
        <w:rPr>
          <w:lang w:bidi="en-US"/>
        </w:rPr>
        <w:t>rema Weill i Ross, orijentira na sljedeća područja:</w:t>
      </w:r>
    </w:p>
    <w:p w:rsidR="00451CCE" w:rsidRPr="007A5148" w:rsidRDefault="00451CCE" w:rsidP="00161466">
      <w:pPr>
        <w:pStyle w:val="Nabrajanje"/>
        <w:numPr>
          <w:ilvl w:val="0"/>
          <w:numId w:val="6"/>
        </w:numPr>
      </w:pPr>
      <w:r w:rsidRPr="007A5148">
        <w:lastRenderedPageBreak/>
        <w:t>Upravljanje IKT servisima (infrastruktura, aplikacije i servisi) 44% vremena,</w:t>
      </w:r>
    </w:p>
    <w:p w:rsidR="00451CCE" w:rsidRPr="007A5148" w:rsidRDefault="00451CCE" w:rsidP="00161466">
      <w:pPr>
        <w:pStyle w:val="Nabrajanje"/>
        <w:numPr>
          <w:ilvl w:val="0"/>
          <w:numId w:val="6"/>
        </w:numPr>
      </w:pPr>
      <w:r w:rsidRPr="007A5148">
        <w:t>Suradnja s kolegama izvan IKT-a (poslovna strategija, povećanje učinkovitosti poslovnih procesa,</w:t>
      </w:r>
      <w:r w:rsidR="0023787E">
        <w:t xml:space="preserve"> </w:t>
      </w:r>
      <w:r w:rsidRPr="007A5148">
        <w:t>razvoj novih proizvoda, sukladnost s propisima i rizici) 36% vremena</w:t>
      </w:r>
      <w:r w:rsidR="007F4EDB" w:rsidRPr="007A5148">
        <w:rPr>
          <w:rStyle w:val="FootnoteReference"/>
        </w:rPr>
        <w:footnoteReference w:id="25"/>
      </w:r>
      <w:r w:rsidRPr="007A5148">
        <w:t xml:space="preserve"> </w:t>
      </w:r>
    </w:p>
    <w:p w:rsidR="00451CCE" w:rsidRPr="007A5148" w:rsidRDefault="00451CCE" w:rsidP="00161466">
      <w:pPr>
        <w:pStyle w:val="Nabrajanje"/>
        <w:numPr>
          <w:ilvl w:val="0"/>
          <w:numId w:val="6"/>
        </w:numPr>
      </w:pPr>
      <w:r w:rsidRPr="007A5148">
        <w:t>Suradnja s korisnicima (sastanci s vanjskim korisnicima, partnerima i kolegama kao dijela prodaje ili procesa pružanja usluge) 10% vremena i</w:t>
      </w:r>
    </w:p>
    <w:p w:rsidR="00451CCE" w:rsidRPr="007A5148" w:rsidRDefault="00451CCE" w:rsidP="00161466">
      <w:pPr>
        <w:pStyle w:val="Nabrajanje"/>
        <w:numPr>
          <w:ilvl w:val="0"/>
          <w:numId w:val="6"/>
        </w:numPr>
      </w:pPr>
      <w:r w:rsidRPr="007A5148">
        <w:t>Upravljanje poslovnim procesima (dijeljeni servisi, razvoj proizvoda, iskustva korisnika, pitanja ekologije</w:t>
      </w:r>
      <w:r w:rsidR="009129BE">
        <w:t>,.</w:t>
      </w:r>
      <w:r w:rsidRPr="007A5148">
        <w:t xml:space="preserve">..) 10% vremena </w:t>
      </w:r>
      <w:sdt>
        <w:sdtPr>
          <w:id w:val="829105073"/>
          <w:citation/>
        </w:sdtPr>
        <w:sdtEndPr/>
        <w:sdtContent>
          <w:r w:rsidRPr="007A5148">
            <w:fldChar w:fldCharType="begin"/>
          </w:r>
          <w:r w:rsidRPr="007A5148">
            <w:instrText xml:space="preserve">CITATION Wei09 \t  \l 1050 </w:instrText>
          </w:r>
          <w:r w:rsidRPr="007A5148">
            <w:fldChar w:fldCharType="separate"/>
          </w:r>
          <w:r w:rsidR="001B6365" w:rsidRPr="001B6365">
            <w:rPr>
              <w:noProof/>
            </w:rPr>
            <w:t>(Weill &amp; Ross, 2009)</w:t>
          </w:r>
          <w:r w:rsidRPr="007A5148">
            <w:fldChar w:fldCharType="end"/>
          </w:r>
        </w:sdtContent>
      </w:sdt>
      <w:r w:rsidRPr="007A5148">
        <w:t>.</w:t>
      </w:r>
    </w:p>
    <w:p w:rsidR="003F03DB" w:rsidRPr="007A5148" w:rsidRDefault="00F93D25" w:rsidP="00A40277">
      <w:pPr>
        <w:pStyle w:val="Heading4"/>
      </w:pPr>
      <w:bookmarkStart w:id="57" w:name="_Toc462787694"/>
      <w:r w:rsidRPr="007A5148">
        <w:t xml:space="preserve">Dosadašnja istraživanja </w:t>
      </w:r>
      <w:r w:rsidR="0023787E">
        <w:t>–</w:t>
      </w:r>
      <w:r w:rsidRPr="007A5148">
        <w:t xml:space="preserve"> od </w:t>
      </w:r>
      <w:r w:rsidR="003F03DB" w:rsidRPr="007A5148">
        <w:t>201</w:t>
      </w:r>
      <w:r w:rsidR="00783F94" w:rsidRPr="007A5148">
        <w:t>1</w:t>
      </w:r>
      <w:r w:rsidR="003F03DB" w:rsidRPr="007A5148">
        <w:t xml:space="preserve">. godine pa do </w:t>
      </w:r>
      <w:r w:rsidRPr="007A5148">
        <w:t>danas</w:t>
      </w:r>
      <w:bookmarkEnd w:id="57"/>
    </w:p>
    <w:p w:rsidR="00783F94" w:rsidRPr="007A5148" w:rsidRDefault="00FF3153" w:rsidP="00783F94">
      <w:r w:rsidRPr="007A5148">
        <w:t>U 30</w:t>
      </w:r>
      <w:r w:rsidR="0023787E">
        <w:t>-</w:t>
      </w:r>
      <w:r w:rsidRPr="007A5148">
        <w:t>ak godina od uspostave funkcije IT menadžera, organizacije su postale sve više ovisne o IKT-u, a uloga i odgovornosti IT menadžera različite su, ovisno o tome čime se organizacije bave. IT menadžer preuzima sve jaču i proaktivniju ulogu vođe, no uloga mu ovisi o dva</w:t>
      </w:r>
      <w:r w:rsidR="00437F84">
        <w:t>ma</w:t>
      </w:r>
      <w:r w:rsidRPr="007A5148">
        <w:t xml:space="preserve"> kriterij</w:t>
      </w:r>
      <w:r w:rsidR="00437F84">
        <w:t>ima</w:t>
      </w:r>
      <w:r w:rsidRPr="007A5148">
        <w:t>: IKT strategije i informacijsk</w:t>
      </w:r>
      <w:r w:rsidR="009129BE">
        <w:t xml:space="preserve">e </w:t>
      </w:r>
      <w:r w:rsidRPr="007A5148">
        <w:t xml:space="preserve">mogućnosti organizacije </w:t>
      </w:r>
      <w:sdt>
        <w:sdtPr>
          <w:id w:val="1161967914"/>
          <w:citation/>
        </w:sdtPr>
        <w:sdtEndPr/>
        <w:sdtContent>
          <w:r w:rsidRPr="007A5148">
            <w:fldChar w:fldCharType="begin"/>
          </w:r>
          <w:r w:rsidRPr="007A5148">
            <w:instrText xml:space="preserve">CITATION Joe11 \t  \l 1050 </w:instrText>
          </w:r>
          <w:r w:rsidRPr="007A5148">
            <w:fldChar w:fldCharType="separate"/>
          </w:r>
          <w:r w:rsidR="001B6365" w:rsidRPr="001B6365">
            <w:rPr>
              <w:noProof/>
            </w:rPr>
            <w:t>(Peppard, Edwards, &amp; Lambert, 2011)</w:t>
          </w:r>
          <w:r w:rsidRPr="007A5148">
            <w:fldChar w:fldCharType="end"/>
          </w:r>
        </w:sdtContent>
      </w:sdt>
      <w:r w:rsidRPr="007A5148">
        <w:t>. Postoji p</w:t>
      </w:r>
      <w:r w:rsidR="00783F94" w:rsidRPr="007A5148">
        <w:t xml:space="preserve">roblem nejasne uloge IT menadžera </w:t>
      </w:r>
      <w:r w:rsidRPr="007A5148">
        <w:t>jer</w:t>
      </w:r>
      <w:r w:rsidR="00783F94" w:rsidRPr="007A5148">
        <w:t xml:space="preserve"> se </w:t>
      </w:r>
      <w:r w:rsidR="000C4C91" w:rsidRPr="007A5148">
        <w:t>ona mijenja iz</w:t>
      </w:r>
      <w:r w:rsidR="00783F94" w:rsidRPr="007A5148">
        <w:t xml:space="preserve"> uloge automatizacije prijašnjih manualnih zadataka u ulogu pokretača promjena i inovacija te kompetitivne prednosti organizacije u kojoj radi. Zbog nejasnih očekivanja </w:t>
      </w:r>
      <w:r w:rsidR="006309E0" w:rsidRPr="007A5148">
        <w:t>uprav</w:t>
      </w:r>
      <w:r w:rsidR="00783F94" w:rsidRPr="007A5148">
        <w:t>e, IT menadžer ne može</w:t>
      </w:r>
      <w:r w:rsidR="00737CC9" w:rsidRPr="007A5148">
        <w:t xml:space="preserve"> uvijek</w:t>
      </w:r>
      <w:r w:rsidR="00783F94" w:rsidRPr="007A5148">
        <w:t xml:space="preserve"> biti uspješan. Razlo</w:t>
      </w:r>
      <w:r w:rsidRPr="007A5148">
        <w:t>zi</w:t>
      </w:r>
      <w:r w:rsidR="00783F94" w:rsidRPr="007A5148">
        <w:t xml:space="preserve"> za nejasnu ulogu </w:t>
      </w:r>
      <w:r w:rsidRPr="007A5148">
        <w:t>očituju se</w:t>
      </w:r>
      <w:r w:rsidR="00783F94" w:rsidRPr="007A5148">
        <w:t xml:space="preserve"> u nekonzistentnom</w:t>
      </w:r>
      <w:r w:rsidR="00437F84">
        <w:t>e</w:t>
      </w:r>
      <w:r w:rsidR="00783F94" w:rsidRPr="007A5148">
        <w:t xml:space="preserve"> korištenju naziva, nepodudarnosti između očekivanja i mjerila uspjeha te zastarjeloj definiciji uloge </w:t>
      </w:r>
      <w:sdt>
        <w:sdtPr>
          <w:id w:val="736059472"/>
          <w:citation/>
        </w:sdtPr>
        <w:sdtEndPr/>
        <w:sdtContent>
          <w:r w:rsidR="00783F94" w:rsidRPr="007A5148">
            <w:fldChar w:fldCharType="begin"/>
          </w:r>
          <w:r w:rsidR="00783F94" w:rsidRPr="007A5148">
            <w:instrText xml:space="preserve">CITATION Joe11 \t  \l 1050 </w:instrText>
          </w:r>
          <w:r w:rsidR="00783F94" w:rsidRPr="007A5148">
            <w:fldChar w:fldCharType="separate"/>
          </w:r>
          <w:r w:rsidR="001B6365" w:rsidRPr="001B6365">
            <w:rPr>
              <w:noProof/>
            </w:rPr>
            <w:t>(Peppard, Edwards, &amp; Lambert, 2011)</w:t>
          </w:r>
          <w:r w:rsidR="00783F94" w:rsidRPr="007A5148">
            <w:fldChar w:fldCharType="end"/>
          </w:r>
        </w:sdtContent>
      </w:sdt>
      <w:r w:rsidR="00783F94" w:rsidRPr="007A5148">
        <w:t xml:space="preserve">. Provodeći istraživanje na 72 ispitanika oko shvaćanja uloge IT menadžera, iz rezultata koji ukazuju kako postoje različiti zahtjevi prema različitim IT menadžerima, </w:t>
      </w:r>
      <w:r w:rsidRPr="007A5148">
        <w:t xml:space="preserve">Peppard i sur. </w:t>
      </w:r>
      <w:r w:rsidR="00783F94" w:rsidRPr="007A5148">
        <w:t xml:space="preserve">definirali su sljedećih </w:t>
      </w:r>
      <w:r w:rsidR="00437F84">
        <w:t>pet</w:t>
      </w:r>
      <w:r w:rsidR="00A32BFD" w:rsidRPr="007A5148">
        <w:t xml:space="preserve"> suvremenih</w:t>
      </w:r>
      <w:r w:rsidR="00783F94" w:rsidRPr="007A5148">
        <w:t xml:space="preserve"> uloga</w:t>
      </w:r>
      <w:r w:rsidR="00A32BFD" w:rsidRPr="007A5148">
        <w:t xml:space="preserve"> IT menadžera</w:t>
      </w:r>
      <w:r w:rsidR="00783F94" w:rsidRPr="007A5148">
        <w:t>:</w:t>
      </w:r>
    </w:p>
    <w:p w:rsidR="00783F94" w:rsidRPr="007A5148" w:rsidRDefault="00783F94" w:rsidP="009F3C20">
      <w:pPr>
        <w:pStyle w:val="Nabrajanje"/>
        <w:numPr>
          <w:ilvl w:val="0"/>
          <w:numId w:val="40"/>
        </w:numPr>
      </w:pPr>
      <w:r w:rsidRPr="007A5148">
        <w:rPr>
          <w:b/>
        </w:rPr>
        <w:t>Uslužni IT direktor</w:t>
      </w:r>
      <w:r w:rsidRPr="007A5148">
        <w:t xml:space="preserve"> – uslužna IKT osoba, strogo tehnički orijentirana i</w:t>
      </w:r>
      <w:r w:rsidR="00B00F8D" w:rsidRPr="007A5148">
        <w:t xml:space="preserve"> odgovorna direktoru financija.</w:t>
      </w:r>
    </w:p>
    <w:p w:rsidR="00783F94" w:rsidRPr="007A5148" w:rsidRDefault="00783F94" w:rsidP="00161466">
      <w:pPr>
        <w:pStyle w:val="Nabrajanje"/>
      </w:pPr>
      <w:r w:rsidRPr="007A5148">
        <w:rPr>
          <w:b/>
        </w:rPr>
        <w:t>IT menadžer evangelizator</w:t>
      </w:r>
      <w:r w:rsidRPr="007A5148">
        <w:t xml:space="preserve"> – utječe na promjenu stava u vezi važnosti informacija i pronalazi izvore za kompetitivnu prednost. </w:t>
      </w:r>
    </w:p>
    <w:p w:rsidR="00783F94" w:rsidRPr="007A5148" w:rsidRDefault="00783F94" w:rsidP="00161466">
      <w:pPr>
        <w:pStyle w:val="Nabrajanje"/>
      </w:pPr>
      <w:r w:rsidRPr="007A5148">
        <w:rPr>
          <w:b/>
        </w:rPr>
        <w:t>IT menadžer inovator</w:t>
      </w:r>
      <w:r w:rsidRPr="007A5148">
        <w:t xml:space="preserve"> – stvara mogućnosti za osiguranje prednosti i utječe na sliku IT sektora kao poslovnog</w:t>
      </w:r>
      <w:r w:rsidR="00437F84">
        <w:t>a</w:t>
      </w:r>
      <w:r w:rsidRPr="007A5148">
        <w:t xml:space="preserve"> partnera. </w:t>
      </w:r>
    </w:p>
    <w:p w:rsidR="00783F94" w:rsidRPr="007A5148" w:rsidRDefault="00783F94" w:rsidP="00161466">
      <w:pPr>
        <w:pStyle w:val="Nabrajanje"/>
      </w:pPr>
      <w:r w:rsidRPr="007A5148">
        <w:rPr>
          <w:b/>
        </w:rPr>
        <w:lastRenderedPageBreak/>
        <w:t xml:space="preserve">IT menadžer podupiratelj </w:t>
      </w:r>
      <w:r w:rsidRPr="007A5148">
        <w:t>– osnažuje i omogućava poslovanju rad na IKT resursima.</w:t>
      </w:r>
    </w:p>
    <w:p w:rsidR="00FF3153" w:rsidRPr="007A5148" w:rsidRDefault="00783F94" w:rsidP="00161466">
      <w:pPr>
        <w:pStyle w:val="Nabrajanje"/>
      </w:pPr>
      <w:r w:rsidRPr="007A5148">
        <w:rPr>
          <w:b/>
        </w:rPr>
        <w:t>Spretni IT direktor/IT menadžer</w:t>
      </w:r>
      <w:r w:rsidRPr="007A5148">
        <w:t xml:space="preserve"> – razvija agilnu infrastrukturu i koordinira organizacijske, informacijske i tehnološke zahtjeve </w:t>
      </w:r>
      <w:sdt>
        <w:sdtPr>
          <w:id w:val="-216661757"/>
          <w:citation/>
        </w:sdtPr>
        <w:sdtEndPr/>
        <w:sdtContent>
          <w:r w:rsidRPr="007A5148">
            <w:fldChar w:fldCharType="begin"/>
          </w:r>
          <w:r w:rsidRPr="007A5148">
            <w:instrText xml:space="preserve">CITATION Joe11 \t  \l 1050 </w:instrText>
          </w:r>
          <w:r w:rsidRPr="007A5148">
            <w:fldChar w:fldCharType="separate"/>
          </w:r>
          <w:r w:rsidR="001B6365" w:rsidRPr="001B6365">
            <w:rPr>
              <w:noProof/>
            </w:rPr>
            <w:t>(Peppard, Edwards, &amp; Lambert, 2011)</w:t>
          </w:r>
          <w:r w:rsidRPr="007A5148">
            <w:fldChar w:fldCharType="end"/>
          </w:r>
        </w:sdtContent>
      </w:sdt>
      <w:r w:rsidR="00A32BFD" w:rsidRPr="007A5148">
        <w:t>.</w:t>
      </w:r>
    </w:p>
    <w:p w:rsidR="00FF3153" w:rsidRPr="007A5148" w:rsidRDefault="00FF3153" w:rsidP="00FF3153">
      <w:r w:rsidRPr="007A5148">
        <w:t>U ispunjavanju uloge poslovno tehnološkog</w:t>
      </w:r>
      <w:r w:rsidR="00437F84">
        <w:t>a</w:t>
      </w:r>
      <w:r w:rsidRPr="007A5148">
        <w:t xml:space="preserve"> stratega, IT menadžer mora biti na visokoj formalnoj poziciji u organizaciji, a</w:t>
      </w:r>
      <w:r w:rsidR="00A32BFD" w:rsidRPr="007A5148">
        <w:t xml:space="preserve"> </w:t>
      </w:r>
      <w:r w:rsidRPr="007A5148">
        <w:t>d</w:t>
      </w:r>
      <w:r w:rsidR="00A32BFD" w:rsidRPr="007A5148">
        <w:t>a</w:t>
      </w:r>
      <w:r w:rsidRPr="007A5148">
        <w:t xml:space="preserve"> bi bio uspješan</w:t>
      </w:r>
      <w:r w:rsidR="00437F84">
        <w:t>,</w:t>
      </w:r>
      <w:r w:rsidRPr="007A5148">
        <w:t xml:space="preserve"> mora dobro razumjeti organizaciju u kojoj radi kako bi učinkovito uključio više voditeljskih uloga </w:t>
      </w:r>
      <w:sdt>
        <w:sdtPr>
          <w:id w:val="-926815093"/>
          <w:citation/>
        </w:sdtPr>
        <w:sdtEndPr/>
        <w:sdtContent>
          <w:r w:rsidRPr="007A5148">
            <w:fldChar w:fldCharType="begin"/>
          </w:r>
          <w:r w:rsidRPr="007A5148">
            <w:instrText xml:space="preserve">CITATION Car11 \l 1050 </w:instrText>
          </w:r>
          <w:r w:rsidRPr="007A5148">
            <w:fldChar w:fldCharType="separate"/>
          </w:r>
          <w:r w:rsidR="001B6365">
            <w:rPr>
              <w:noProof/>
            </w:rPr>
            <w:t>(Carter, Grover, &amp; Thatcher, 2011)</w:t>
          </w:r>
          <w:r w:rsidRPr="007A5148">
            <w:fldChar w:fldCharType="end"/>
          </w:r>
        </w:sdtContent>
      </w:sdt>
    </w:p>
    <w:p w:rsidR="001355F2" w:rsidRPr="007A5148" w:rsidRDefault="001355F2" w:rsidP="001355F2">
      <w:r w:rsidRPr="007A5148">
        <w:t>Prema Bankeru i sur., m</w:t>
      </w:r>
      <w:r w:rsidR="00FF3153" w:rsidRPr="007A5148">
        <w:t>oderni IT menadžer treba preuzeti sljedeće uloge:</w:t>
      </w:r>
    </w:p>
    <w:p w:rsidR="001355F2" w:rsidRPr="007A5148" w:rsidRDefault="00FF3153" w:rsidP="009F3C20">
      <w:pPr>
        <w:pStyle w:val="Nabrajanje"/>
        <w:numPr>
          <w:ilvl w:val="0"/>
          <w:numId w:val="54"/>
        </w:numPr>
      </w:pPr>
      <w:r w:rsidRPr="007A5148">
        <w:t>upravljati izvorima informacija</w:t>
      </w:r>
      <w:r w:rsidR="00737CC9" w:rsidRPr="007A5148">
        <w:t xml:space="preserve"> u organizaciji</w:t>
      </w:r>
      <w:r w:rsidR="001355F2" w:rsidRPr="007A5148">
        <w:t>,</w:t>
      </w:r>
    </w:p>
    <w:p w:rsidR="001355F2" w:rsidRPr="007A5148" w:rsidRDefault="00FF3153" w:rsidP="009F3C20">
      <w:pPr>
        <w:pStyle w:val="Nabrajanje"/>
        <w:numPr>
          <w:ilvl w:val="0"/>
          <w:numId w:val="54"/>
        </w:numPr>
      </w:pPr>
      <w:r w:rsidRPr="007A5148">
        <w:t>nuditi viziju uloge IKT-a,</w:t>
      </w:r>
    </w:p>
    <w:p w:rsidR="00737CC9" w:rsidRPr="007A5148" w:rsidRDefault="00FF3153" w:rsidP="009F3C20">
      <w:pPr>
        <w:pStyle w:val="Nabrajanje"/>
        <w:numPr>
          <w:ilvl w:val="0"/>
          <w:numId w:val="54"/>
        </w:numPr>
      </w:pPr>
      <w:r w:rsidRPr="007A5148">
        <w:t>promicati IKT kao pokretača promjena u poslovanju</w:t>
      </w:r>
      <w:r w:rsidR="00737CC9" w:rsidRPr="007A5148">
        <w:t xml:space="preserve"> te</w:t>
      </w:r>
    </w:p>
    <w:p w:rsidR="001355F2" w:rsidRPr="007A5148" w:rsidRDefault="00FF3153" w:rsidP="009F3C20">
      <w:pPr>
        <w:pStyle w:val="Nabrajanje"/>
        <w:numPr>
          <w:ilvl w:val="0"/>
          <w:numId w:val="54"/>
        </w:numPr>
        <w:rPr>
          <w:rStyle w:val="Emphasis"/>
          <w:iCs w:val="0"/>
        </w:rPr>
      </w:pPr>
      <w:r w:rsidRPr="007A5148">
        <w:t>preoblikovati strategiju organizacije i stvarati dodatnu poslovnu vrijednost</w:t>
      </w:r>
      <w:r w:rsidR="001355F2" w:rsidRPr="007A5148">
        <w:t xml:space="preserve"> </w:t>
      </w:r>
      <w:sdt>
        <w:sdtPr>
          <w:rPr>
            <w:rStyle w:val="Emphasis"/>
            <w:i/>
            <w:iCs w:val="0"/>
          </w:rPr>
          <w:id w:val="160744035"/>
          <w:citation/>
        </w:sdtPr>
        <w:sdtEndPr>
          <w:rPr>
            <w:rStyle w:val="Emphasis"/>
          </w:rPr>
        </w:sdtEndPr>
        <w:sdtContent>
          <w:r w:rsidRPr="007A5148">
            <w:rPr>
              <w:rStyle w:val="Emphasis"/>
              <w:iCs w:val="0"/>
            </w:rPr>
            <w:fldChar w:fldCharType="begin"/>
          </w:r>
          <w:r w:rsidRPr="007A5148">
            <w:rPr>
              <w:rStyle w:val="Emphasis"/>
              <w:iCs w:val="0"/>
            </w:rPr>
            <w:instrText xml:space="preserve"> CITATION Ban11 \l 1050 </w:instrText>
          </w:r>
          <w:r w:rsidRPr="007A5148">
            <w:rPr>
              <w:rStyle w:val="Emphasis"/>
              <w:iCs w:val="0"/>
            </w:rPr>
            <w:fldChar w:fldCharType="separate"/>
          </w:r>
          <w:r w:rsidR="001B6365">
            <w:rPr>
              <w:noProof/>
            </w:rPr>
            <w:t>(Banker, Hu, Pavlou, &amp; Luftman, 2011)</w:t>
          </w:r>
          <w:r w:rsidRPr="007A5148">
            <w:rPr>
              <w:rStyle w:val="Emphasis"/>
              <w:iCs w:val="0"/>
            </w:rPr>
            <w:fldChar w:fldCharType="end"/>
          </w:r>
        </w:sdtContent>
      </w:sdt>
      <w:r w:rsidR="001355F2" w:rsidRPr="007A5148">
        <w:rPr>
          <w:rStyle w:val="Emphasis"/>
          <w:i/>
          <w:iCs w:val="0"/>
        </w:rPr>
        <w:t>.</w:t>
      </w:r>
    </w:p>
    <w:p w:rsidR="001B7C05" w:rsidRPr="007A5148" w:rsidRDefault="00737CC9" w:rsidP="004A4216">
      <w:r w:rsidRPr="007A5148">
        <w:rPr>
          <w:lang w:bidi="en-US"/>
        </w:rPr>
        <w:t>Da se če</w:t>
      </w:r>
      <w:r w:rsidR="00942747">
        <w:rPr>
          <w:lang w:bidi="en-US"/>
        </w:rPr>
        <w:t>s</w:t>
      </w:r>
      <w:r w:rsidRPr="007A5148">
        <w:rPr>
          <w:lang w:bidi="en-US"/>
        </w:rPr>
        <w:t xml:space="preserve">to pojavljuju problemi u razumijevanju važnosti IT menadžera </w:t>
      </w:r>
      <w:r w:rsidR="00942747">
        <w:rPr>
          <w:lang w:bidi="en-US"/>
        </w:rPr>
        <w:t>i njegove uloge</w:t>
      </w:r>
      <w:r w:rsidR="00437F84">
        <w:rPr>
          <w:lang w:bidi="en-US"/>
        </w:rPr>
        <w:t>,</w:t>
      </w:r>
      <w:r w:rsidR="00942747">
        <w:rPr>
          <w:lang w:bidi="en-US"/>
        </w:rPr>
        <w:t xml:space="preserve"> </w:t>
      </w:r>
      <w:r w:rsidRPr="007A5148">
        <w:rPr>
          <w:lang w:bidi="en-US"/>
        </w:rPr>
        <w:t xml:space="preserve">poznato je kroz veliki broj radova. Često puta nerazumijevanjem njegove važnosti i uloge uprava organizacije dovodi u pitanje i njegovo radno mjesto. Tako </w:t>
      </w:r>
      <w:r w:rsidR="00317D40" w:rsidRPr="007A5148">
        <w:rPr>
          <w:lang w:bidi="en-US"/>
        </w:rPr>
        <w:t xml:space="preserve">Perkins navodi da su neke od 500 najjačih organizacija 2011. godine, u SAD-u ukinule poziciju IT menadžera </w:t>
      </w:r>
      <w:sdt>
        <w:sdtPr>
          <w:rPr>
            <w:lang w:bidi="en-US"/>
          </w:rPr>
          <w:id w:val="14163986"/>
          <w:citation/>
        </w:sdtPr>
        <w:sdtEndPr/>
        <w:sdtContent>
          <w:r w:rsidR="00317D40" w:rsidRPr="007A5148">
            <w:rPr>
              <w:lang w:bidi="en-US"/>
            </w:rPr>
            <w:fldChar w:fldCharType="begin"/>
          </w:r>
          <w:r w:rsidR="00317D40" w:rsidRPr="007A5148">
            <w:rPr>
              <w:lang w:bidi="en-US"/>
            </w:rPr>
            <w:instrText xml:space="preserve">CITATION Per11 \l 1050 </w:instrText>
          </w:r>
          <w:r w:rsidR="00317D40" w:rsidRPr="007A5148">
            <w:rPr>
              <w:lang w:bidi="en-US"/>
            </w:rPr>
            <w:fldChar w:fldCharType="separate"/>
          </w:r>
          <w:r w:rsidR="001B6365">
            <w:rPr>
              <w:noProof/>
              <w:lang w:bidi="en-US"/>
            </w:rPr>
            <w:t>(Perkins, 2011)</w:t>
          </w:r>
          <w:r w:rsidR="00317D40" w:rsidRPr="007A5148">
            <w:rPr>
              <w:lang w:bidi="en-US"/>
            </w:rPr>
            <w:fldChar w:fldCharType="end"/>
          </w:r>
        </w:sdtContent>
      </w:sdt>
      <w:r w:rsidR="00317D40" w:rsidRPr="007A5148">
        <w:rPr>
          <w:lang w:bidi="en-US"/>
        </w:rPr>
        <w:t xml:space="preserve"> čime se pokušav</w:t>
      </w:r>
      <w:r w:rsidR="0023787E">
        <w:rPr>
          <w:lang w:bidi="en-US"/>
        </w:rPr>
        <w:t>a</w:t>
      </w:r>
      <w:r w:rsidR="000F262C" w:rsidRPr="007A5148">
        <w:rPr>
          <w:lang w:bidi="en-US"/>
        </w:rPr>
        <w:t>lo</w:t>
      </w:r>
      <w:r w:rsidR="00317D40" w:rsidRPr="007A5148">
        <w:rPr>
          <w:lang w:bidi="en-US"/>
        </w:rPr>
        <w:t xml:space="preserve"> prebaciti IT poslove u ostala poslovna područja organizacije kako bi minimalan broj IKT stručnjaka održavao onaj najosnovniji pogon.</w:t>
      </w:r>
      <w:r w:rsidRPr="007A5148">
        <w:rPr>
          <w:lang w:bidi="en-US"/>
        </w:rPr>
        <w:t xml:space="preserve"> To je upitna odluka koja nema podlogu u nekoj suvisloj analizi.</w:t>
      </w:r>
      <w:r w:rsidR="00317D40" w:rsidRPr="007A5148">
        <w:rPr>
          <w:lang w:bidi="en-US"/>
        </w:rPr>
        <w:t xml:space="preserve"> </w:t>
      </w:r>
      <w:r w:rsidR="00FF3153" w:rsidRPr="007A5148">
        <w:rPr>
          <w:lang w:bidi="en-US"/>
        </w:rPr>
        <w:t>Od suvremenog</w:t>
      </w:r>
      <w:r w:rsidR="00437F84">
        <w:rPr>
          <w:lang w:bidi="en-US"/>
        </w:rPr>
        <w:t>a</w:t>
      </w:r>
      <w:r w:rsidR="00FF3153" w:rsidRPr="007A5148">
        <w:rPr>
          <w:lang w:bidi="en-US"/>
        </w:rPr>
        <w:t xml:space="preserve"> IT menadžera se očekuje snažno poslovno zaleđe kako u stručnosti vezanoj uz IKT, tako i u vodećoj ulozi u integriranju tehnologije u poslovne strategije</w:t>
      </w:r>
      <w:r w:rsidR="001355F2" w:rsidRPr="007A5148">
        <w:rPr>
          <w:lang w:bidi="en-US"/>
        </w:rPr>
        <w:t xml:space="preserve"> organizacije </w:t>
      </w:r>
      <w:sdt>
        <w:sdtPr>
          <w:rPr>
            <w:lang w:bidi="en-US"/>
          </w:rPr>
          <w:id w:val="-1282568616"/>
          <w:citation/>
        </w:sdtPr>
        <w:sdtEndPr/>
        <w:sdtContent>
          <w:r w:rsidR="00FF3153" w:rsidRPr="007A5148">
            <w:rPr>
              <w:lang w:bidi="en-US"/>
            </w:rPr>
            <w:fldChar w:fldCharType="begin"/>
          </w:r>
          <w:r w:rsidR="00FF3153" w:rsidRPr="007A5148">
            <w:rPr>
              <w:lang w:bidi="en-US"/>
            </w:rPr>
            <w:instrText xml:space="preserve"> CITATION Lau12 \l 1050 </w:instrText>
          </w:r>
          <w:r w:rsidR="00FF3153" w:rsidRPr="007A5148">
            <w:rPr>
              <w:lang w:bidi="en-US"/>
            </w:rPr>
            <w:fldChar w:fldCharType="separate"/>
          </w:r>
          <w:r w:rsidR="001B6365">
            <w:rPr>
              <w:noProof/>
              <w:lang w:bidi="en-US"/>
            </w:rPr>
            <w:t>(Laudon &amp; Laudon, 2012)</w:t>
          </w:r>
          <w:r w:rsidR="00FF3153" w:rsidRPr="007A5148">
            <w:rPr>
              <w:lang w:bidi="en-US"/>
            </w:rPr>
            <w:fldChar w:fldCharType="end"/>
          </w:r>
        </w:sdtContent>
      </w:sdt>
      <w:r w:rsidR="001355F2" w:rsidRPr="007A5148">
        <w:rPr>
          <w:lang w:bidi="en-US"/>
        </w:rPr>
        <w:t>.</w:t>
      </w:r>
      <w:r w:rsidR="00CA2AB3" w:rsidRPr="007A5148">
        <w:rPr>
          <w:lang w:bidi="en-US"/>
        </w:rPr>
        <w:t xml:space="preserve"> </w:t>
      </w:r>
      <w:r w:rsidR="00A32BFD" w:rsidRPr="007A5148">
        <w:rPr>
          <w:lang w:bidi="en-US"/>
        </w:rPr>
        <w:t>Prema Campbellu došlo je do promjene IKT okoline tako da IT menadžer mora usvojiti kritične vještine pomoću kojih počinje upravljati kompleksnim procesima, transformacijskim promjenama novim zahtjevima poslovanja</w:t>
      </w:r>
      <w:r w:rsidR="000F262C" w:rsidRPr="007A5148">
        <w:rPr>
          <w:lang w:bidi="en-US"/>
        </w:rPr>
        <w:t>.</w:t>
      </w:r>
      <w:r w:rsidR="00A32BFD" w:rsidRPr="007A5148">
        <w:rPr>
          <w:lang w:bidi="en-US"/>
        </w:rPr>
        <w:t xml:space="preserve"> </w:t>
      </w:r>
      <w:r w:rsidR="000F262C" w:rsidRPr="007A5148">
        <w:rPr>
          <w:lang w:bidi="en-US"/>
        </w:rPr>
        <w:t>T</w:t>
      </w:r>
      <w:r w:rsidR="00A32BFD" w:rsidRPr="007A5148">
        <w:rPr>
          <w:lang w:bidi="en-US"/>
        </w:rPr>
        <w:t xml:space="preserve">ime postaje inovator i brzi pokretač promjena te kolega i partner uprave </w:t>
      </w:r>
      <w:sdt>
        <w:sdtPr>
          <w:rPr>
            <w:lang w:bidi="en-US"/>
          </w:rPr>
          <w:id w:val="23361681"/>
          <w:citation/>
        </w:sdtPr>
        <w:sdtEndPr/>
        <w:sdtContent>
          <w:r w:rsidR="00A32BFD" w:rsidRPr="007A5148">
            <w:rPr>
              <w:lang w:bidi="en-US"/>
            </w:rPr>
            <w:fldChar w:fldCharType="begin"/>
          </w:r>
          <w:r w:rsidR="00601DCB">
            <w:rPr>
              <w:lang w:bidi="en-US"/>
            </w:rPr>
            <w:instrText xml:space="preserve">CITATION Hea12 \l 1050 </w:instrText>
          </w:r>
          <w:r w:rsidR="00A32BFD" w:rsidRPr="007A5148">
            <w:rPr>
              <w:lang w:bidi="en-US"/>
            </w:rPr>
            <w:fldChar w:fldCharType="separate"/>
          </w:r>
          <w:r w:rsidR="001B6365">
            <w:rPr>
              <w:noProof/>
              <w:lang w:bidi="en-US"/>
            </w:rPr>
            <w:t>(Campbell, 2012)</w:t>
          </w:r>
          <w:r w:rsidR="00A32BFD" w:rsidRPr="007A5148">
            <w:rPr>
              <w:lang w:bidi="en-US"/>
            </w:rPr>
            <w:fldChar w:fldCharType="end"/>
          </w:r>
        </w:sdtContent>
      </w:sdt>
      <w:r w:rsidR="00A32BFD" w:rsidRPr="007A5148">
        <w:rPr>
          <w:lang w:bidi="en-US"/>
        </w:rPr>
        <w:t>.</w:t>
      </w:r>
      <w:r w:rsidR="00CA2AB3" w:rsidRPr="007A5148">
        <w:rPr>
          <w:lang w:bidi="en-US"/>
        </w:rPr>
        <w:t xml:space="preserve"> </w:t>
      </w:r>
      <w:r w:rsidR="00FF3153" w:rsidRPr="007A5148">
        <w:rPr>
          <w:lang w:bidi="en-US"/>
        </w:rPr>
        <w:t xml:space="preserve">Uloga </w:t>
      </w:r>
      <w:r w:rsidR="00437F84">
        <w:rPr>
          <w:lang w:bidi="en-US"/>
        </w:rPr>
        <w:t xml:space="preserve">je </w:t>
      </w:r>
      <w:r w:rsidR="00FF3153" w:rsidRPr="007A5148">
        <w:rPr>
          <w:lang w:bidi="en-US"/>
        </w:rPr>
        <w:t xml:space="preserve">IT menadžera u uspostavi učinkovite komunikacije s ključnim osobama u </w:t>
      </w:r>
      <w:r w:rsidR="00CC53FD" w:rsidRPr="007A5148">
        <w:rPr>
          <w:lang w:bidi="en-US"/>
        </w:rPr>
        <w:t>organizaciji</w:t>
      </w:r>
      <w:r w:rsidR="00FF3153" w:rsidRPr="007A5148">
        <w:rPr>
          <w:lang w:bidi="en-US"/>
        </w:rPr>
        <w:t xml:space="preserve"> kroz sastanke uživo ili preko društvenih mreža kako </w:t>
      </w:r>
      <w:r w:rsidR="00FF3153" w:rsidRPr="007A5148">
        <w:rPr>
          <w:lang w:bidi="en-US"/>
        </w:rPr>
        <w:lastRenderedPageBreak/>
        <w:t>bi prenio prioritete i inicijative na korisnike i upravu</w:t>
      </w:r>
      <w:r w:rsidR="00490FFE" w:rsidRPr="007A5148">
        <w:rPr>
          <w:lang w:bidi="en-US"/>
        </w:rPr>
        <w:t xml:space="preserve"> </w:t>
      </w:r>
      <w:sdt>
        <w:sdtPr>
          <w:rPr>
            <w:lang w:bidi="en-US"/>
          </w:rPr>
          <w:id w:val="-1563248241"/>
          <w:citation/>
        </w:sdtPr>
        <w:sdtEndPr/>
        <w:sdtContent>
          <w:r w:rsidR="00FF3153" w:rsidRPr="007A5148">
            <w:rPr>
              <w:lang w:bidi="en-US"/>
            </w:rPr>
            <w:fldChar w:fldCharType="begin"/>
          </w:r>
          <w:r w:rsidR="00FF3153" w:rsidRPr="007A5148">
            <w:rPr>
              <w:lang w:bidi="en-US"/>
            </w:rPr>
            <w:instrText xml:space="preserve"> CITATION Aji13 \l 1050 </w:instrText>
          </w:r>
          <w:r w:rsidR="00FF3153" w:rsidRPr="007A5148">
            <w:rPr>
              <w:lang w:bidi="en-US"/>
            </w:rPr>
            <w:fldChar w:fldCharType="separate"/>
          </w:r>
          <w:r w:rsidR="001B6365">
            <w:rPr>
              <w:noProof/>
              <w:lang w:bidi="en-US"/>
            </w:rPr>
            <w:t>(Kambil, 2013)</w:t>
          </w:r>
          <w:r w:rsidR="00FF3153" w:rsidRPr="007A5148">
            <w:rPr>
              <w:lang w:bidi="en-US"/>
            </w:rPr>
            <w:fldChar w:fldCharType="end"/>
          </w:r>
        </w:sdtContent>
      </w:sdt>
      <w:r w:rsidR="00490FFE" w:rsidRPr="007A5148">
        <w:rPr>
          <w:lang w:bidi="en-US"/>
        </w:rPr>
        <w:t>.</w:t>
      </w:r>
      <w:r w:rsidR="00CA2AB3" w:rsidRPr="007A5148">
        <w:rPr>
          <w:lang w:bidi="en-US"/>
        </w:rPr>
        <w:t xml:space="preserve"> </w:t>
      </w:r>
      <w:r w:rsidR="00FF3153" w:rsidRPr="007A5148">
        <w:rPr>
          <w:lang w:bidi="en-US"/>
        </w:rPr>
        <w:t>IT menadžer treba razumjeti poslovanje te uskladiti tehnologije i procese s misijom i vizijom organizacije</w:t>
      </w:r>
      <w:r w:rsidR="00490FFE" w:rsidRPr="007A5148">
        <w:rPr>
          <w:lang w:bidi="en-US"/>
        </w:rPr>
        <w:t xml:space="preserve"> </w:t>
      </w:r>
      <w:sdt>
        <w:sdtPr>
          <w:rPr>
            <w:lang w:bidi="en-US"/>
          </w:rPr>
          <w:id w:val="96452084"/>
          <w:citation/>
        </w:sdtPr>
        <w:sdtEndPr/>
        <w:sdtContent>
          <w:r w:rsidR="00FF3153" w:rsidRPr="007A5148">
            <w:rPr>
              <w:lang w:bidi="en-US"/>
            </w:rPr>
            <w:fldChar w:fldCharType="begin"/>
          </w:r>
          <w:r w:rsidR="00FF3153" w:rsidRPr="007A5148">
            <w:rPr>
              <w:lang w:bidi="en-US"/>
            </w:rPr>
            <w:instrText xml:space="preserve"> CITATION Can13 \l 1050 </w:instrText>
          </w:r>
          <w:r w:rsidR="00FF3153" w:rsidRPr="007A5148">
            <w:rPr>
              <w:lang w:bidi="en-US"/>
            </w:rPr>
            <w:fldChar w:fldCharType="separate"/>
          </w:r>
          <w:r w:rsidR="001B6365">
            <w:rPr>
              <w:noProof/>
              <w:lang w:bidi="en-US"/>
            </w:rPr>
            <w:t>(Cano, Fernández-Sanz, &amp; Misra, 2013)</w:t>
          </w:r>
          <w:r w:rsidR="00FF3153" w:rsidRPr="007A5148">
            <w:rPr>
              <w:lang w:bidi="en-US"/>
            </w:rPr>
            <w:fldChar w:fldCharType="end"/>
          </w:r>
        </w:sdtContent>
      </w:sdt>
      <w:r w:rsidR="00490FFE" w:rsidRPr="007A5148">
        <w:rPr>
          <w:lang w:bidi="en-US"/>
        </w:rPr>
        <w:t>.</w:t>
      </w:r>
      <w:r w:rsidR="000F262C" w:rsidRPr="007A5148">
        <w:rPr>
          <w:lang w:bidi="en-US"/>
        </w:rPr>
        <w:t xml:space="preserve"> Dakle, traži se promjena uloge i prilagodba.</w:t>
      </w:r>
      <w:r w:rsidR="00490FFE" w:rsidRPr="007A5148">
        <w:rPr>
          <w:lang w:bidi="en-US"/>
        </w:rPr>
        <w:t xml:space="preserve"> </w:t>
      </w:r>
      <w:r w:rsidR="00FF3153" w:rsidRPr="007A5148">
        <w:rPr>
          <w:lang w:bidi="en-US"/>
        </w:rPr>
        <w:t xml:space="preserve">Ukoliko IT menadžeri redefiniraju svoju ulogu u organizaciji prema novim standardima, </w:t>
      </w:r>
      <w:r w:rsidR="00437F84">
        <w:rPr>
          <w:lang w:bidi="en-US"/>
        </w:rPr>
        <w:t xml:space="preserve">utoliko se </w:t>
      </w:r>
      <w:r w:rsidR="00490FFE" w:rsidRPr="007A5148">
        <w:rPr>
          <w:lang w:bidi="en-US"/>
        </w:rPr>
        <w:t xml:space="preserve">tek onda mogu nadati uspjehu </w:t>
      </w:r>
      <w:sdt>
        <w:sdtPr>
          <w:id w:val="-1724207554"/>
          <w:citation/>
        </w:sdtPr>
        <w:sdtEndPr/>
        <w:sdtContent>
          <w:r w:rsidR="00FF3153" w:rsidRPr="007A5148">
            <w:fldChar w:fldCharType="begin"/>
          </w:r>
          <w:r w:rsidR="001E5BBA">
            <w:instrText xml:space="preserve">CITATION Lix13 \l 1050 </w:instrText>
          </w:r>
          <w:r w:rsidR="00FF3153" w:rsidRPr="007A5148">
            <w:fldChar w:fldCharType="separate"/>
          </w:r>
          <w:r w:rsidR="001B6365">
            <w:rPr>
              <w:noProof/>
            </w:rPr>
            <w:t>(Lixenfeld, 2013)</w:t>
          </w:r>
          <w:r w:rsidR="00FF3153" w:rsidRPr="007A5148">
            <w:fldChar w:fldCharType="end"/>
          </w:r>
        </w:sdtContent>
      </w:sdt>
      <w:r w:rsidR="000F262C" w:rsidRPr="007A5148">
        <w:t xml:space="preserve">. </w:t>
      </w:r>
      <w:r w:rsidR="00FF3153" w:rsidRPr="007A5148">
        <w:rPr>
          <w:lang w:bidi="en-US"/>
        </w:rPr>
        <w:t>U svijetu digitalne ekonomije mijenja se ulo</w:t>
      </w:r>
      <w:r w:rsidR="00490FFE" w:rsidRPr="007A5148">
        <w:rPr>
          <w:lang w:bidi="en-US"/>
        </w:rPr>
        <w:t xml:space="preserve">ga i odgovornosti IT menadžera </w:t>
      </w:r>
      <w:sdt>
        <w:sdtPr>
          <w:rPr>
            <w:lang w:bidi="en-US"/>
          </w:rPr>
          <w:id w:val="-373610316"/>
          <w:citation/>
        </w:sdtPr>
        <w:sdtEndPr/>
        <w:sdtContent>
          <w:r w:rsidR="00FF3153" w:rsidRPr="007A5148">
            <w:rPr>
              <w:lang w:bidi="en-US"/>
            </w:rPr>
            <w:fldChar w:fldCharType="begin"/>
          </w:r>
          <w:r w:rsidR="00FF3153" w:rsidRPr="007A5148">
            <w:rPr>
              <w:lang w:bidi="en-US"/>
            </w:rPr>
            <w:instrText xml:space="preserve">CITATION Wei13 \t  \l 1050 </w:instrText>
          </w:r>
          <w:r w:rsidR="00FF3153" w:rsidRPr="007A5148">
            <w:rPr>
              <w:lang w:bidi="en-US"/>
            </w:rPr>
            <w:fldChar w:fldCharType="separate"/>
          </w:r>
          <w:r w:rsidR="001B6365">
            <w:rPr>
              <w:noProof/>
              <w:lang w:bidi="en-US"/>
            </w:rPr>
            <w:t>(Weill &amp; Woerner, 2013)</w:t>
          </w:r>
          <w:r w:rsidR="00FF3153" w:rsidRPr="007A5148">
            <w:rPr>
              <w:lang w:bidi="en-US"/>
            </w:rPr>
            <w:fldChar w:fldCharType="end"/>
          </w:r>
        </w:sdtContent>
      </w:sdt>
      <w:r w:rsidR="00490FFE" w:rsidRPr="007A5148">
        <w:rPr>
          <w:lang w:bidi="en-US"/>
        </w:rPr>
        <w:t xml:space="preserve">. </w:t>
      </w:r>
      <w:r w:rsidR="001B7C05" w:rsidRPr="007A5148">
        <w:t>Uspješne organizacije, shvaćajući važnost uloge IT menadžera današnjice</w:t>
      </w:r>
      <w:r w:rsidR="00942747">
        <w:t>,</w:t>
      </w:r>
      <w:r w:rsidR="001B7C05" w:rsidRPr="007A5148">
        <w:t xml:space="preserve"> gledaju </w:t>
      </w:r>
      <w:r w:rsidR="00437F84">
        <w:t>na nje</w:t>
      </w:r>
      <w:r w:rsidR="001B7C05" w:rsidRPr="007A5148">
        <w:t xml:space="preserve">ga </w:t>
      </w:r>
      <w:r w:rsidR="00437F84">
        <w:t>iz</w:t>
      </w:r>
      <w:r w:rsidR="001B7C05" w:rsidRPr="007A5148">
        <w:t xml:space="preserve"> više kutova, i to kao:</w:t>
      </w:r>
    </w:p>
    <w:p w:rsidR="001B7C05" w:rsidRPr="007A5148" w:rsidRDefault="001B7C05" w:rsidP="009F3C20">
      <w:pPr>
        <w:pStyle w:val="Nabrajanje"/>
        <w:numPr>
          <w:ilvl w:val="0"/>
          <w:numId w:val="55"/>
        </w:numPr>
      </w:pPr>
      <w:r w:rsidRPr="007A5148">
        <w:t xml:space="preserve">poslovnoga stratega, </w:t>
      </w:r>
    </w:p>
    <w:p w:rsidR="001B7C05" w:rsidRPr="007A5148" w:rsidRDefault="001B7C05" w:rsidP="00161466">
      <w:pPr>
        <w:pStyle w:val="Nabrajanje"/>
      </w:pPr>
      <w:r w:rsidRPr="007A5148">
        <w:t>graditelja IKT infrastrukture,</w:t>
      </w:r>
    </w:p>
    <w:p w:rsidR="001B7C05" w:rsidRPr="007A5148" w:rsidRDefault="001B7C05" w:rsidP="00161466">
      <w:pPr>
        <w:pStyle w:val="Nabrajanje"/>
      </w:pPr>
      <w:r w:rsidRPr="007A5148">
        <w:t>arhitekta organizacije te</w:t>
      </w:r>
    </w:p>
    <w:p w:rsidR="001B7C05" w:rsidRPr="007A5148" w:rsidRDefault="001B7C05" w:rsidP="00161466">
      <w:pPr>
        <w:pStyle w:val="Nabrajanje"/>
      </w:pPr>
      <w:r w:rsidRPr="007A5148">
        <w:t xml:space="preserve">vođe na visokoj poziciji </w:t>
      </w:r>
      <w:sdt>
        <w:sdtPr>
          <w:id w:val="-65804835"/>
          <w:citation/>
        </w:sdtPr>
        <w:sdtEndPr/>
        <w:sdtContent>
          <w:r w:rsidRPr="007A5148">
            <w:fldChar w:fldCharType="begin"/>
          </w:r>
          <w:r w:rsidRPr="007A5148">
            <w:instrText xml:space="preserve"> CITATION Can13 \l 1050 </w:instrText>
          </w:r>
          <w:r w:rsidRPr="007A5148">
            <w:fldChar w:fldCharType="separate"/>
          </w:r>
          <w:r w:rsidR="001B6365">
            <w:rPr>
              <w:noProof/>
            </w:rPr>
            <w:t>(Cano, Fernández-Sanz, &amp; Misra, 2013)</w:t>
          </w:r>
          <w:r w:rsidRPr="007A5148">
            <w:fldChar w:fldCharType="end"/>
          </w:r>
        </w:sdtContent>
      </w:sdt>
      <w:r w:rsidRPr="007A5148">
        <w:t>.</w:t>
      </w:r>
    </w:p>
    <w:p w:rsidR="004A4216" w:rsidRPr="007A5148" w:rsidRDefault="00FF3153" w:rsidP="004A4216">
      <w:pPr>
        <w:rPr>
          <w:lang w:bidi="en-US"/>
        </w:rPr>
      </w:pPr>
      <w:r w:rsidRPr="007A5148">
        <w:rPr>
          <w:lang w:bidi="en-US"/>
        </w:rPr>
        <w:t>Nepodudarnost postojećih uloga IT menadžera s IKT vizijom organizacije mogu ugroziti njegov opstanak i položaj u organizaciji</w:t>
      </w:r>
      <w:r w:rsidRPr="007A5148">
        <w:rPr>
          <w:iCs/>
          <w:lang w:bidi="en-US"/>
        </w:rPr>
        <w:t>.</w:t>
      </w:r>
      <w:r w:rsidR="00490FFE" w:rsidRPr="007A5148">
        <w:rPr>
          <w:iCs/>
          <w:lang w:bidi="en-US"/>
        </w:rPr>
        <w:t xml:space="preserve"> </w:t>
      </w:r>
      <w:r w:rsidRPr="007A5148">
        <w:rPr>
          <w:lang w:bidi="en-US"/>
        </w:rPr>
        <w:t>Proučavanje uloge IT menadžera bez uvažavanja organizacijskog</w:t>
      </w:r>
      <w:r w:rsidR="00437F84">
        <w:rPr>
          <w:lang w:bidi="en-US"/>
        </w:rPr>
        <w:t>a</w:t>
      </w:r>
      <w:r w:rsidRPr="007A5148">
        <w:rPr>
          <w:lang w:bidi="en-US"/>
        </w:rPr>
        <w:t xml:space="preserve"> okvira dovodi do nerazumijevanja </w:t>
      </w:r>
      <w:r w:rsidR="001B7C05" w:rsidRPr="007A5148">
        <w:rPr>
          <w:lang w:bidi="en-US"/>
        </w:rPr>
        <w:t>njegove</w:t>
      </w:r>
      <w:r w:rsidRPr="007A5148">
        <w:rPr>
          <w:lang w:bidi="en-US"/>
        </w:rPr>
        <w:t xml:space="preserve"> presudne uloge</w:t>
      </w:r>
      <w:r w:rsidR="00490FFE" w:rsidRPr="007A5148">
        <w:rPr>
          <w:lang w:bidi="en-US"/>
        </w:rPr>
        <w:t xml:space="preserve"> </w:t>
      </w:r>
      <w:sdt>
        <w:sdtPr>
          <w:rPr>
            <w:lang w:bidi="en-US"/>
          </w:rPr>
          <w:id w:val="-698703670"/>
          <w:citation/>
        </w:sdtPr>
        <w:sdtEndPr/>
        <w:sdtContent>
          <w:r w:rsidRPr="007A5148">
            <w:rPr>
              <w:lang w:bidi="en-US"/>
            </w:rPr>
            <w:fldChar w:fldCharType="begin"/>
          </w:r>
          <w:r w:rsidRPr="007A5148">
            <w:rPr>
              <w:lang w:bidi="en-US"/>
            </w:rPr>
            <w:instrText xml:space="preserve"> CITATION AlT14 \l 1050 </w:instrText>
          </w:r>
          <w:r w:rsidRPr="007A5148">
            <w:rPr>
              <w:lang w:bidi="en-US"/>
            </w:rPr>
            <w:fldChar w:fldCharType="separate"/>
          </w:r>
          <w:r w:rsidR="001B6365">
            <w:rPr>
              <w:noProof/>
              <w:lang w:bidi="en-US"/>
            </w:rPr>
            <w:t>(Al-Taie, Lane, &amp; Cater-Steel, 2014)</w:t>
          </w:r>
          <w:r w:rsidRPr="007A5148">
            <w:rPr>
              <w:lang w:bidi="en-US"/>
            </w:rPr>
            <w:fldChar w:fldCharType="end"/>
          </w:r>
        </w:sdtContent>
      </w:sdt>
      <w:r w:rsidR="001B7C05" w:rsidRPr="007A5148">
        <w:rPr>
          <w:lang w:bidi="en-US"/>
        </w:rPr>
        <w:t xml:space="preserve"> jer on</w:t>
      </w:r>
      <w:r w:rsidR="004A4216" w:rsidRPr="007A5148">
        <w:rPr>
          <w:lang w:bidi="en-US"/>
        </w:rPr>
        <w:t xml:space="preserve"> igra važnu ulogu u usklađivanju IT sektora s poslovanjem organizacije </w:t>
      </w:r>
      <w:sdt>
        <w:sdtPr>
          <w:rPr>
            <w:lang w:bidi="en-US"/>
          </w:rPr>
          <w:id w:val="-1835204399"/>
          <w:citation/>
        </w:sdtPr>
        <w:sdtEndPr/>
        <w:sdtContent>
          <w:r w:rsidR="004A4216" w:rsidRPr="007A5148">
            <w:rPr>
              <w:lang w:bidi="en-US"/>
            </w:rPr>
            <w:fldChar w:fldCharType="begin"/>
          </w:r>
          <w:r w:rsidR="004A4216" w:rsidRPr="007A5148">
            <w:rPr>
              <w:lang w:bidi="en-US"/>
            </w:rPr>
            <w:instrText xml:space="preserve"> CITATION Sae14 \l 1050 </w:instrText>
          </w:r>
          <w:r w:rsidR="004A4216" w:rsidRPr="007A5148">
            <w:rPr>
              <w:lang w:bidi="en-US"/>
            </w:rPr>
            <w:fldChar w:fldCharType="separate"/>
          </w:r>
          <w:r w:rsidR="001B6365">
            <w:rPr>
              <w:noProof/>
              <w:lang w:bidi="en-US"/>
            </w:rPr>
            <w:t>(Ayat &amp; Farajkhah, 2014)</w:t>
          </w:r>
          <w:r w:rsidR="004A4216" w:rsidRPr="007A5148">
            <w:rPr>
              <w:lang w:bidi="en-US"/>
            </w:rPr>
            <w:fldChar w:fldCharType="end"/>
          </w:r>
        </w:sdtContent>
      </w:sdt>
    </w:p>
    <w:p w:rsidR="00513ED5" w:rsidRPr="007A5148" w:rsidRDefault="00513ED5" w:rsidP="00594E04">
      <w:pPr>
        <w:pStyle w:val="Opistablice"/>
      </w:pPr>
      <w:bookmarkStart w:id="58" w:name="_Toc462787902"/>
      <w:r w:rsidRPr="007A5148">
        <w:lastRenderedPageBreak/>
        <w:t>Razvoj uloge IT menadžera kroz zadnj</w:t>
      </w:r>
      <w:r w:rsidR="00863237">
        <w:t xml:space="preserve">a </w:t>
      </w:r>
      <w:r w:rsidR="00437F84">
        <w:t>tri</w:t>
      </w:r>
      <w:r w:rsidRPr="007A5148">
        <w:t xml:space="preserve"> de</w:t>
      </w:r>
      <w:r w:rsidR="00863237">
        <w:t>setljeća</w:t>
      </w:r>
      <w:bookmarkEnd w:id="58"/>
    </w:p>
    <w:tbl>
      <w:tblPr>
        <w:tblStyle w:val="TableGrid"/>
        <w:tblW w:w="0" w:type="auto"/>
        <w:tblInd w:w="108" w:type="dxa"/>
        <w:tblLayout w:type="fixed"/>
        <w:tblLook w:val="04A0" w:firstRow="1" w:lastRow="0" w:firstColumn="1" w:lastColumn="0" w:noHBand="0" w:noVBand="1"/>
      </w:tblPr>
      <w:tblGrid>
        <w:gridCol w:w="1276"/>
        <w:gridCol w:w="5387"/>
        <w:gridCol w:w="2126"/>
      </w:tblGrid>
      <w:tr w:rsidR="00513ED5" w:rsidRPr="007A5148" w:rsidTr="00335434">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513ED5" w:rsidRPr="007A5148" w:rsidRDefault="00863237" w:rsidP="00863237">
            <w:pPr>
              <w:pStyle w:val="NaslovUTablici"/>
              <w:rPr>
                <w:rStyle w:val="Emphasis"/>
                <w:b w:val="0"/>
                <w:i w:val="0"/>
                <w:iCs w:val="0"/>
                <w:sz w:val="22"/>
              </w:rPr>
            </w:pPr>
            <w:r>
              <w:rPr>
                <w:rStyle w:val="Emphasis"/>
                <w:i w:val="0"/>
                <w:iCs w:val="0"/>
                <w:sz w:val="22"/>
              </w:rPr>
              <w:t>Desetljeće</w:t>
            </w:r>
            <w:r w:rsidR="00513ED5" w:rsidRPr="007A5148">
              <w:rPr>
                <w:rStyle w:val="Emphasis"/>
                <w:i w:val="0"/>
                <w:iCs w:val="0"/>
                <w:sz w:val="22"/>
              </w:rPr>
              <w:t>:</w:t>
            </w:r>
          </w:p>
        </w:tc>
        <w:tc>
          <w:tcPr>
            <w:tcW w:w="5387" w:type="dxa"/>
            <w:tcBorders>
              <w:top w:val="single" w:sz="8" w:space="0" w:color="auto"/>
              <w:left w:val="single" w:sz="8" w:space="0" w:color="auto"/>
              <w:bottom w:val="single" w:sz="8" w:space="0" w:color="auto"/>
              <w:right w:val="single" w:sz="8" w:space="0" w:color="auto"/>
            </w:tcBorders>
            <w:vAlign w:val="center"/>
          </w:tcPr>
          <w:p w:rsidR="00513ED5" w:rsidRPr="007A5148" w:rsidRDefault="00513ED5" w:rsidP="00166573">
            <w:pPr>
              <w:pStyle w:val="NaslovUTablici"/>
              <w:rPr>
                <w:rStyle w:val="Emphasis"/>
                <w:b w:val="0"/>
                <w:i w:val="0"/>
                <w:iCs w:val="0"/>
                <w:sz w:val="22"/>
              </w:rPr>
            </w:pPr>
            <w:r w:rsidRPr="007A5148">
              <w:rPr>
                <w:rStyle w:val="Emphasis"/>
                <w:i w:val="0"/>
                <w:iCs w:val="0"/>
                <w:sz w:val="22"/>
              </w:rPr>
              <w:t>Uloga IT menadžera u organizaciji</w:t>
            </w:r>
          </w:p>
        </w:tc>
        <w:tc>
          <w:tcPr>
            <w:tcW w:w="2126" w:type="dxa"/>
            <w:tcBorders>
              <w:top w:val="single" w:sz="8" w:space="0" w:color="auto"/>
              <w:left w:val="single" w:sz="8" w:space="0" w:color="auto"/>
              <w:bottom w:val="single" w:sz="8" w:space="0" w:color="auto"/>
              <w:right w:val="single" w:sz="8" w:space="0" w:color="auto"/>
            </w:tcBorders>
            <w:vAlign w:val="center"/>
          </w:tcPr>
          <w:p w:rsidR="00513ED5" w:rsidRPr="007A5148" w:rsidRDefault="00513ED5" w:rsidP="00166573">
            <w:pPr>
              <w:pStyle w:val="NaslovUTablici"/>
              <w:rPr>
                <w:rStyle w:val="Emphasis"/>
                <w:b w:val="0"/>
                <w:i w:val="0"/>
                <w:iCs w:val="0"/>
                <w:sz w:val="22"/>
              </w:rPr>
            </w:pPr>
            <w:r w:rsidRPr="007A5148">
              <w:rPr>
                <w:rStyle w:val="Emphasis"/>
                <w:i w:val="0"/>
                <w:iCs w:val="0"/>
                <w:sz w:val="22"/>
              </w:rPr>
              <w:t>Autor:</w:t>
            </w:r>
          </w:p>
        </w:tc>
      </w:tr>
      <w:tr w:rsidR="00513ED5" w:rsidRPr="007A5148" w:rsidTr="00120B76">
        <w:tc>
          <w:tcPr>
            <w:tcW w:w="1276" w:type="dxa"/>
            <w:vMerge w:val="restart"/>
            <w:tcBorders>
              <w:top w:val="single" w:sz="8" w:space="0" w:color="auto"/>
              <w:left w:val="single" w:sz="8" w:space="0" w:color="auto"/>
              <w:bottom w:val="single" w:sz="8" w:space="0" w:color="auto"/>
              <w:right w:val="single" w:sz="8" w:space="0" w:color="auto"/>
            </w:tcBorders>
            <w:textDirection w:val="btLr"/>
            <w:vAlign w:val="center"/>
          </w:tcPr>
          <w:p w:rsidR="00513ED5" w:rsidRPr="007A5148" w:rsidRDefault="00513ED5" w:rsidP="00166573">
            <w:pPr>
              <w:pStyle w:val="NaslovUTablici"/>
              <w:rPr>
                <w:rStyle w:val="Emphasis"/>
                <w:b w:val="0"/>
                <w:i w:val="0"/>
                <w:iCs w:val="0"/>
                <w:sz w:val="40"/>
                <w:szCs w:val="40"/>
              </w:rPr>
            </w:pPr>
            <w:r w:rsidRPr="007A5148">
              <w:rPr>
                <w:rStyle w:val="Emphasis"/>
                <w:i w:val="0"/>
                <w:iCs w:val="0"/>
                <w:sz w:val="40"/>
                <w:szCs w:val="40"/>
              </w:rPr>
              <w:t>1981. - 1990.</w:t>
            </w:r>
          </w:p>
        </w:tc>
        <w:tc>
          <w:tcPr>
            <w:tcW w:w="5387" w:type="dxa"/>
            <w:tcBorders>
              <w:top w:val="single" w:sz="8" w:space="0" w:color="auto"/>
              <w:left w:val="single" w:sz="8" w:space="0" w:color="auto"/>
              <w:bottom w:val="single" w:sz="4" w:space="0" w:color="auto"/>
              <w:right w:val="single" w:sz="8" w:space="0" w:color="auto"/>
            </w:tcBorders>
            <w:vAlign w:val="center"/>
          </w:tcPr>
          <w:p w:rsidR="00513ED5" w:rsidRPr="007A5148" w:rsidRDefault="00513ED5" w:rsidP="00166573">
            <w:pPr>
              <w:pStyle w:val="Tekstutablici-01"/>
            </w:pPr>
            <w:r w:rsidRPr="007A5148">
              <w:t>Uloga menadžera informacijskih sustava razvila se iz relativno nevažne uslužne funkcije u važan instrument za organizacijske promjene i stvaranje profita.</w:t>
            </w:r>
          </w:p>
        </w:tc>
        <w:tc>
          <w:tcPr>
            <w:tcW w:w="2126" w:type="dxa"/>
            <w:vMerge w:val="restart"/>
            <w:tcBorders>
              <w:top w:val="single" w:sz="8" w:space="0" w:color="auto"/>
              <w:left w:val="single" w:sz="8" w:space="0" w:color="auto"/>
              <w:right w:val="single" w:sz="8" w:space="0" w:color="auto"/>
            </w:tcBorders>
            <w:vAlign w:val="center"/>
          </w:tcPr>
          <w:p w:rsidR="00513ED5" w:rsidRPr="007A5148" w:rsidRDefault="00237E75" w:rsidP="00166573">
            <w:pPr>
              <w:pStyle w:val="Tekst-Tabl-Sredina"/>
            </w:pPr>
            <w:sdt>
              <w:sdtPr>
                <w:id w:val="-1570113497"/>
                <w:citation/>
              </w:sdtPr>
              <w:sdtEndPr/>
              <w:sdtContent>
                <w:r w:rsidR="00513ED5" w:rsidRPr="007A5148">
                  <w:fldChar w:fldCharType="begin"/>
                </w:r>
                <w:r w:rsidR="001A41D8" w:rsidRPr="007A5148">
                  <w:instrText xml:space="preserve">CITATION Ive81 \l 1050 </w:instrText>
                </w:r>
                <w:r w:rsidR="00513ED5" w:rsidRPr="007A5148">
                  <w:fldChar w:fldCharType="separate"/>
                </w:r>
                <w:r w:rsidR="001B6365">
                  <w:t>(Ives &amp; Olson, 1981)</w:t>
                </w:r>
                <w:r w:rsidR="00513ED5" w:rsidRPr="007A5148">
                  <w:fldChar w:fldCharType="end"/>
                </w:r>
              </w:sdtContent>
            </w:sdt>
          </w:p>
        </w:tc>
      </w:tr>
      <w:tr w:rsidR="00513ED5" w:rsidRPr="007A5148" w:rsidTr="00335434">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13ED5" w:rsidRPr="007A5148" w:rsidRDefault="00513ED5"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utablici-01"/>
            </w:pPr>
            <w:r w:rsidRPr="007A5148">
              <w:t>IT menadžer je koordinator, motivator i planer. On je većim dijelom menadžer, nego tehnolog.</w:t>
            </w:r>
          </w:p>
        </w:tc>
        <w:tc>
          <w:tcPr>
            <w:tcW w:w="2126" w:type="dxa"/>
            <w:vMerge/>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Tabl-Sredina"/>
              <w:rPr>
                <w:rStyle w:val="Emphasis"/>
                <w:i w:val="0"/>
                <w:iCs w:val="0"/>
              </w:rPr>
            </w:pPr>
          </w:p>
        </w:tc>
      </w:tr>
      <w:tr w:rsidR="00513ED5" w:rsidRPr="007A5148" w:rsidTr="00335434">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13ED5" w:rsidRPr="007A5148" w:rsidRDefault="00513ED5"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utablici-01"/>
              <w:rPr>
                <w:rStyle w:val="Emphasis"/>
                <w:i w:val="0"/>
                <w:iCs w:val="0"/>
              </w:rPr>
            </w:pPr>
            <w:r w:rsidRPr="007A5148">
              <w:t xml:space="preserve">IT menadžer je viši izvršni menadžer odgovoran za uspostavljanje korporativne informacijske politike, standarda i upravljanje </w:t>
            </w:r>
            <w:r w:rsidR="002D0052" w:rsidRPr="007A5148">
              <w:t>svim</w:t>
            </w:r>
            <w:r w:rsidRPr="007A5148">
              <w:t xml:space="preserve"> izvorima informacija</w:t>
            </w:r>
            <w:r w:rsidR="00437F84">
              <w:t>.</w:t>
            </w:r>
            <w:r w:rsidRPr="007A5148">
              <w:t xml:space="preserve"> </w:t>
            </w:r>
          </w:p>
        </w:tc>
        <w:tc>
          <w:tcPr>
            <w:tcW w:w="2126" w:type="dxa"/>
            <w:tcBorders>
              <w:top w:val="single" w:sz="4" w:space="0" w:color="auto"/>
              <w:left w:val="single" w:sz="8" w:space="0" w:color="auto"/>
              <w:bottom w:val="single" w:sz="4" w:space="0" w:color="auto"/>
              <w:right w:val="single" w:sz="8" w:space="0" w:color="auto"/>
            </w:tcBorders>
            <w:vAlign w:val="center"/>
          </w:tcPr>
          <w:p w:rsidR="00513ED5" w:rsidRPr="007A5148" w:rsidRDefault="00237E75" w:rsidP="00166573">
            <w:pPr>
              <w:pStyle w:val="Tekst-Tabl-Sredina"/>
              <w:rPr>
                <w:rStyle w:val="Emphasis"/>
                <w:i w:val="0"/>
                <w:iCs w:val="0"/>
              </w:rPr>
            </w:pPr>
            <w:sdt>
              <w:sdtPr>
                <w:rPr>
                  <w:i/>
                  <w:iCs/>
                </w:rPr>
                <w:id w:val="-1361281341"/>
                <w:citation/>
              </w:sdtPr>
              <w:sdtEndPr>
                <w:rPr>
                  <w:i w:val="0"/>
                  <w:iCs w:val="0"/>
                </w:rPr>
              </w:sdtEndPr>
              <w:sdtContent>
                <w:r w:rsidR="00513ED5" w:rsidRPr="007A5148">
                  <w:fldChar w:fldCharType="begin"/>
                </w:r>
                <w:r w:rsidR="00513ED5" w:rsidRPr="007A5148">
                  <w:instrText xml:space="preserve">CITATION Syn81 \p 66 \t  \l 1050 </w:instrText>
                </w:r>
                <w:r w:rsidR="00513ED5" w:rsidRPr="007A5148">
                  <w:fldChar w:fldCharType="separate"/>
                </w:r>
                <w:r w:rsidR="001B6365">
                  <w:t>(Synnott &amp; Gruber, 1981, str. 66)</w:t>
                </w:r>
                <w:r w:rsidR="00513ED5" w:rsidRPr="007A5148">
                  <w:fldChar w:fldCharType="end"/>
                </w:r>
              </w:sdtContent>
            </w:sdt>
          </w:p>
        </w:tc>
      </w:tr>
      <w:tr w:rsidR="008862AC" w:rsidRPr="007A5148" w:rsidTr="00335434">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8862AC" w:rsidRPr="007A5148" w:rsidRDefault="008862AC"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8862AC" w:rsidRPr="007A5148" w:rsidRDefault="000F262C" w:rsidP="00166573">
            <w:pPr>
              <w:pStyle w:val="Tekstutablici-01"/>
            </w:pPr>
            <w:r w:rsidRPr="007A5148">
              <w:t>Tradicionalnoga</w:t>
            </w:r>
            <w:r w:rsidR="008862AC" w:rsidRPr="007A5148">
              <w:t>, tehnički orijentiran</w:t>
            </w:r>
            <w:r w:rsidRPr="007A5148">
              <w:t>oga</w:t>
            </w:r>
            <w:r w:rsidR="008862AC" w:rsidRPr="007A5148">
              <w:t xml:space="preserve"> šef</w:t>
            </w:r>
            <w:r w:rsidRPr="007A5148">
              <w:t>a</w:t>
            </w:r>
            <w:r w:rsidR="008862AC" w:rsidRPr="007A5148">
              <w:t xml:space="preserve"> IT-a 60</w:t>
            </w:r>
            <w:r w:rsidR="00437F84">
              <w:t>-</w:t>
            </w:r>
            <w:r w:rsidR="008862AC" w:rsidRPr="007A5148">
              <w:t>ih i 70</w:t>
            </w:r>
            <w:r w:rsidR="00437F84">
              <w:t>-</w:t>
            </w:r>
            <w:r w:rsidR="008862AC" w:rsidRPr="007A5148">
              <w:t>ih godina zamjenjuje menadžerski orijentiran IT šef 80</w:t>
            </w:r>
            <w:r w:rsidR="00437F84">
              <w:t>-</w:t>
            </w:r>
            <w:r w:rsidR="008862AC" w:rsidRPr="007A5148">
              <w:t>ih.</w:t>
            </w:r>
          </w:p>
        </w:tc>
        <w:tc>
          <w:tcPr>
            <w:tcW w:w="2126" w:type="dxa"/>
            <w:tcBorders>
              <w:top w:val="single" w:sz="4" w:space="0" w:color="auto"/>
              <w:left w:val="single" w:sz="8" w:space="0" w:color="auto"/>
              <w:bottom w:val="single" w:sz="4" w:space="0" w:color="auto"/>
              <w:right w:val="single" w:sz="8" w:space="0" w:color="auto"/>
            </w:tcBorders>
            <w:vAlign w:val="center"/>
          </w:tcPr>
          <w:p w:rsidR="008862AC" w:rsidRPr="007A5148" w:rsidRDefault="00237E75" w:rsidP="00166573">
            <w:pPr>
              <w:pStyle w:val="Tekst-Tabl-Sredina"/>
            </w:pPr>
            <w:sdt>
              <w:sdtPr>
                <w:id w:val="600918889"/>
                <w:citation/>
              </w:sdtPr>
              <w:sdtEndPr/>
              <w:sdtContent>
                <w:r w:rsidR="008862AC" w:rsidRPr="007A5148">
                  <w:fldChar w:fldCharType="begin"/>
                </w:r>
                <w:r w:rsidR="008862AC" w:rsidRPr="007A5148">
                  <w:instrText xml:space="preserve">CITATION Roc \t  \l 1050 </w:instrText>
                </w:r>
                <w:r w:rsidR="008862AC" w:rsidRPr="007A5148">
                  <w:fldChar w:fldCharType="separate"/>
                </w:r>
                <w:r w:rsidR="001B6365">
                  <w:t>(Rockart, 1982)</w:t>
                </w:r>
                <w:r w:rsidR="008862AC" w:rsidRPr="007A5148">
                  <w:fldChar w:fldCharType="end"/>
                </w:r>
              </w:sdtContent>
            </w:sdt>
          </w:p>
        </w:tc>
      </w:tr>
      <w:tr w:rsidR="00513ED5" w:rsidRPr="007A5148" w:rsidTr="00335434">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13ED5" w:rsidRPr="007A5148" w:rsidRDefault="00513ED5"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utablici-01"/>
            </w:pPr>
            <w:r w:rsidRPr="007A5148">
              <w:t>Uloga IT menadžera mijenja</w:t>
            </w:r>
            <w:r w:rsidR="00437F84">
              <w:t xml:space="preserve"> se</w:t>
            </w:r>
            <w:r w:rsidRPr="007A5148">
              <w:t xml:space="preserve"> brže od uloge bilo kojeg</w:t>
            </w:r>
            <w:r w:rsidR="00437F84">
              <w:t>a</w:t>
            </w:r>
            <w:r w:rsidRPr="007A5148">
              <w:t xml:space="preserve"> drugog top menadžera. </w:t>
            </w:r>
          </w:p>
        </w:tc>
        <w:tc>
          <w:tcPr>
            <w:tcW w:w="2126" w:type="dxa"/>
            <w:vMerge w:val="restart"/>
            <w:tcBorders>
              <w:top w:val="single" w:sz="4" w:space="0" w:color="auto"/>
              <w:left w:val="single" w:sz="8" w:space="0" w:color="auto"/>
              <w:right w:val="single" w:sz="8" w:space="0" w:color="auto"/>
            </w:tcBorders>
            <w:vAlign w:val="center"/>
          </w:tcPr>
          <w:p w:rsidR="00513ED5" w:rsidRPr="007A5148" w:rsidRDefault="00237E75" w:rsidP="00166573">
            <w:pPr>
              <w:pStyle w:val="Tekst-Tabl-Sredina"/>
            </w:pPr>
            <w:sdt>
              <w:sdtPr>
                <w:id w:val="88358489"/>
                <w:citation/>
              </w:sdtPr>
              <w:sdtEndPr/>
              <w:sdtContent>
                <w:r w:rsidR="00513ED5" w:rsidRPr="007A5148">
                  <w:fldChar w:fldCharType="begin"/>
                </w:r>
                <w:r w:rsidR="00513ED5" w:rsidRPr="007A5148">
                  <w:instrText xml:space="preserve">CITATION Roc82 \t  \l 1050 </w:instrText>
                </w:r>
                <w:r w:rsidR="00513ED5" w:rsidRPr="007A5148">
                  <w:fldChar w:fldCharType="separate"/>
                </w:r>
                <w:r w:rsidR="001B6365">
                  <w:t>(Rockart, Ball, &amp; Bullen, 1982)</w:t>
                </w:r>
                <w:r w:rsidR="00513ED5" w:rsidRPr="007A5148">
                  <w:fldChar w:fldCharType="end"/>
                </w:r>
              </w:sdtContent>
            </w:sdt>
          </w:p>
        </w:tc>
      </w:tr>
      <w:tr w:rsidR="00513ED5" w:rsidRPr="007A5148" w:rsidTr="00335434">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13ED5" w:rsidRPr="007A5148" w:rsidRDefault="00513ED5"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utablici-01"/>
            </w:pPr>
            <w:r w:rsidRPr="007A5148">
              <w:t>Tri od četiri ključna čimbenika uspjeha: komunikacije, ljudski resursi, upravljanje i repozicioniranje odražavaju razvoj uloge IT menadžera orijentiranog</w:t>
            </w:r>
            <w:r w:rsidR="00437F84">
              <w:t>a</w:t>
            </w:r>
            <w:r w:rsidRPr="007A5148">
              <w:t xml:space="preserve"> prema svojim suradnicima.</w:t>
            </w:r>
          </w:p>
        </w:tc>
        <w:tc>
          <w:tcPr>
            <w:tcW w:w="2126" w:type="dxa"/>
            <w:vMerge/>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Tabl-Sredina"/>
            </w:pPr>
          </w:p>
        </w:tc>
      </w:tr>
      <w:tr w:rsidR="00513ED5" w:rsidRPr="007A5148" w:rsidTr="00335434">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13ED5" w:rsidRPr="007A5148" w:rsidRDefault="00513ED5"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utablici-01"/>
            </w:pPr>
            <w:r w:rsidRPr="007A5148">
              <w:t>Kod proučavanj</w:t>
            </w:r>
            <w:r w:rsidR="00437F84">
              <w:t>a</w:t>
            </w:r>
            <w:r w:rsidRPr="007A5148">
              <w:t xml:space="preserve"> uloge IT menadžera mora</w:t>
            </w:r>
            <w:r w:rsidR="00437F84">
              <w:t>ju</w:t>
            </w:r>
            <w:r w:rsidRPr="007A5148">
              <w:t xml:space="preserve"> se uzeti u obzir organizacijsk</w:t>
            </w:r>
            <w:r w:rsidR="00437F84">
              <w:t>i</w:t>
            </w:r>
            <w:r w:rsidRPr="007A5148">
              <w:t xml:space="preserve"> izuzet</w:t>
            </w:r>
            <w:r w:rsidR="00437F84">
              <w:t>ci</w:t>
            </w:r>
            <w:r w:rsidRPr="007A5148">
              <w:t xml:space="preserve"> koji oblikuju njegovu ulogu u organizaciji.</w:t>
            </w:r>
          </w:p>
        </w:tc>
        <w:tc>
          <w:tcPr>
            <w:tcW w:w="2126" w:type="dxa"/>
            <w:vMerge/>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Tabl-Sredina"/>
            </w:pPr>
          </w:p>
        </w:tc>
      </w:tr>
      <w:tr w:rsidR="00513ED5" w:rsidRPr="007A5148" w:rsidTr="00335434">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13ED5" w:rsidRPr="007A5148" w:rsidRDefault="00513ED5"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utablici-01"/>
            </w:pPr>
            <w:r w:rsidRPr="007A5148">
              <w:t>Umjesto da je izravni izvršitelj</w:t>
            </w:r>
            <w:r w:rsidR="00437F84">
              <w:t>,</w:t>
            </w:r>
            <w:r w:rsidRPr="007A5148">
              <w:t xml:space="preserve"> IT menadžer je sijač i prodavač ideja i tehnika.</w:t>
            </w:r>
          </w:p>
        </w:tc>
        <w:tc>
          <w:tcPr>
            <w:tcW w:w="2126" w:type="dxa"/>
            <w:vMerge/>
            <w:tcBorders>
              <w:top w:val="single" w:sz="4" w:space="0" w:color="auto"/>
              <w:left w:val="single" w:sz="8" w:space="0" w:color="auto"/>
              <w:bottom w:val="single" w:sz="4" w:space="0" w:color="auto"/>
              <w:right w:val="single" w:sz="8" w:space="0" w:color="auto"/>
            </w:tcBorders>
            <w:vAlign w:val="center"/>
          </w:tcPr>
          <w:p w:rsidR="00513ED5" w:rsidRPr="007A5148" w:rsidRDefault="00513ED5" w:rsidP="00166573">
            <w:pPr>
              <w:pStyle w:val="Tekst-Tabl-Sredina"/>
            </w:pPr>
          </w:p>
        </w:tc>
      </w:tr>
      <w:tr w:rsidR="00A373FB" w:rsidRPr="007A5148" w:rsidTr="007229FF">
        <w:trPr>
          <w:trHeight w:val="756"/>
        </w:trPr>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A373FB" w:rsidRPr="007A5148" w:rsidRDefault="00A373FB" w:rsidP="00166573">
            <w:pPr>
              <w:pStyle w:val="Tekstutablici"/>
              <w:rPr>
                <w:rStyle w:val="Emphasis"/>
                <w:b w:val="0"/>
                <w:i w:val="0"/>
                <w:iCs w:val="0"/>
                <w:sz w:val="40"/>
                <w:szCs w:val="40"/>
              </w:rPr>
            </w:pPr>
          </w:p>
        </w:tc>
        <w:tc>
          <w:tcPr>
            <w:tcW w:w="5387" w:type="dxa"/>
            <w:tcBorders>
              <w:top w:val="single" w:sz="4" w:space="0" w:color="auto"/>
              <w:left w:val="single" w:sz="8" w:space="0" w:color="auto"/>
              <w:right w:val="single" w:sz="8" w:space="0" w:color="auto"/>
            </w:tcBorders>
            <w:vAlign w:val="center"/>
          </w:tcPr>
          <w:p w:rsidR="00A373FB" w:rsidRPr="007A5148" w:rsidRDefault="00A373FB" w:rsidP="00166573">
            <w:pPr>
              <w:pStyle w:val="Tekstutablici-01"/>
            </w:pPr>
            <w:r w:rsidRPr="007A5148">
              <w:t>Jasni dokazi o promjeni uloge IT menadžera dobivaju potvrdu.</w:t>
            </w:r>
          </w:p>
        </w:tc>
        <w:tc>
          <w:tcPr>
            <w:tcW w:w="2126" w:type="dxa"/>
            <w:vMerge w:val="restart"/>
            <w:tcBorders>
              <w:top w:val="single" w:sz="4" w:space="0" w:color="auto"/>
              <w:left w:val="single" w:sz="8" w:space="0" w:color="auto"/>
              <w:right w:val="single" w:sz="8" w:space="0" w:color="auto"/>
            </w:tcBorders>
            <w:vAlign w:val="center"/>
          </w:tcPr>
          <w:p w:rsidR="00A373FB" w:rsidRPr="007A5148" w:rsidRDefault="00237E75" w:rsidP="00166573">
            <w:pPr>
              <w:pStyle w:val="Tekst-Tabl-Sredina"/>
            </w:pPr>
            <w:sdt>
              <w:sdtPr>
                <w:id w:val="-7377065"/>
                <w:citation/>
              </w:sdtPr>
              <w:sdtEndPr/>
              <w:sdtContent>
                <w:r w:rsidR="00A373FB" w:rsidRPr="007A5148">
                  <w:fldChar w:fldCharType="begin"/>
                </w:r>
                <w:r w:rsidR="00A373FB" w:rsidRPr="007A5148">
                  <w:instrText xml:space="preserve"> CITATION Rob85 \l 1050 </w:instrText>
                </w:r>
                <w:r w:rsidR="00A373FB" w:rsidRPr="007A5148">
                  <w:fldChar w:fldCharType="separate"/>
                </w:r>
                <w:r w:rsidR="001B6365">
                  <w:t>(Benjamin, Dickinson, &amp; Rockart, 1985)</w:t>
                </w:r>
                <w:r w:rsidR="00A373FB" w:rsidRPr="007A5148">
                  <w:fldChar w:fldCharType="end"/>
                </w:r>
              </w:sdtContent>
            </w:sdt>
          </w:p>
        </w:tc>
      </w:tr>
      <w:tr w:rsidR="00A373FB" w:rsidRPr="007A5148" w:rsidTr="000225ED">
        <w:trPr>
          <w:trHeight w:val="756"/>
        </w:trPr>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A373FB" w:rsidRPr="007A5148" w:rsidRDefault="00A373FB" w:rsidP="00166573">
            <w:pPr>
              <w:pStyle w:val="Tekstutablici"/>
              <w:rPr>
                <w:rStyle w:val="Emphasis"/>
                <w:b w:val="0"/>
                <w:i w:val="0"/>
                <w:iCs w:val="0"/>
                <w:sz w:val="40"/>
                <w:szCs w:val="40"/>
              </w:rPr>
            </w:pPr>
          </w:p>
        </w:tc>
        <w:tc>
          <w:tcPr>
            <w:tcW w:w="5387" w:type="dxa"/>
            <w:tcBorders>
              <w:top w:val="single" w:sz="4" w:space="0" w:color="auto"/>
              <w:left w:val="single" w:sz="8" w:space="0" w:color="auto"/>
              <w:right w:val="single" w:sz="8" w:space="0" w:color="auto"/>
            </w:tcBorders>
            <w:vAlign w:val="center"/>
          </w:tcPr>
          <w:p w:rsidR="00A373FB" w:rsidRPr="007A5148" w:rsidRDefault="00A373FB" w:rsidP="00166573">
            <w:pPr>
              <w:pStyle w:val="Tekstutablici-01"/>
            </w:pPr>
            <w:r w:rsidRPr="007A5148">
              <w:t>IT menadžer treba razumjeti povezanost protoka informacija i poslovanja.</w:t>
            </w:r>
          </w:p>
        </w:tc>
        <w:tc>
          <w:tcPr>
            <w:tcW w:w="2126" w:type="dxa"/>
            <w:vMerge/>
            <w:tcBorders>
              <w:left w:val="single" w:sz="8" w:space="0" w:color="auto"/>
              <w:right w:val="single" w:sz="8" w:space="0" w:color="auto"/>
            </w:tcBorders>
            <w:vAlign w:val="center"/>
          </w:tcPr>
          <w:p w:rsidR="00A373FB" w:rsidRPr="007A5148" w:rsidRDefault="00A373FB" w:rsidP="00166573">
            <w:pPr>
              <w:pStyle w:val="Tekst-Tabl-Sredina"/>
            </w:pPr>
          </w:p>
        </w:tc>
      </w:tr>
      <w:tr w:rsidR="007229FF" w:rsidRPr="007A5148" w:rsidTr="002B234D">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7229FF" w:rsidRPr="007A5148" w:rsidRDefault="007229FF"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7229FF" w:rsidRPr="007A5148" w:rsidRDefault="007229FF" w:rsidP="00166573">
            <w:pPr>
              <w:pStyle w:val="Tekstutablici-01"/>
            </w:pPr>
            <w:r w:rsidRPr="007A5148">
              <w:t>IT menadžer nije novo ime za staru stvar.</w:t>
            </w:r>
          </w:p>
        </w:tc>
        <w:tc>
          <w:tcPr>
            <w:tcW w:w="2126" w:type="dxa"/>
            <w:vMerge w:val="restart"/>
            <w:tcBorders>
              <w:top w:val="single" w:sz="4" w:space="0" w:color="auto"/>
              <w:left w:val="single" w:sz="8" w:space="0" w:color="auto"/>
              <w:right w:val="single" w:sz="8" w:space="0" w:color="auto"/>
            </w:tcBorders>
            <w:vAlign w:val="center"/>
          </w:tcPr>
          <w:p w:rsidR="007229FF" w:rsidRPr="007A5148" w:rsidRDefault="00237E75" w:rsidP="00166573">
            <w:pPr>
              <w:pStyle w:val="Tekst-Tabl-Sredina"/>
            </w:pPr>
            <w:sdt>
              <w:sdtPr>
                <w:id w:val="47120811"/>
                <w:citation/>
              </w:sdtPr>
              <w:sdtEndPr/>
              <w:sdtContent>
                <w:r w:rsidR="007229FF" w:rsidRPr="007A5148">
                  <w:fldChar w:fldCharType="begin"/>
                </w:r>
                <w:r w:rsidR="007229FF" w:rsidRPr="007A5148">
                  <w:instrText xml:space="preserve">CITATION Syn87 \l 1050 </w:instrText>
                </w:r>
                <w:r w:rsidR="007229FF" w:rsidRPr="007A5148">
                  <w:fldChar w:fldCharType="separate"/>
                </w:r>
                <w:r w:rsidR="001B6365">
                  <w:t>(Synnott W. R., 1987)</w:t>
                </w:r>
                <w:r w:rsidR="007229FF" w:rsidRPr="007A5148">
                  <w:fldChar w:fldCharType="end"/>
                </w:r>
              </w:sdtContent>
            </w:sdt>
          </w:p>
        </w:tc>
      </w:tr>
      <w:tr w:rsidR="007229FF" w:rsidRPr="007A5148" w:rsidTr="002B234D">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7229FF" w:rsidRPr="007A5148" w:rsidRDefault="007229FF" w:rsidP="00166573">
            <w:pPr>
              <w:pStyle w:val="Tekstutablici"/>
              <w:rPr>
                <w:rStyle w:val="Emphasis"/>
                <w:b w:val="0"/>
                <w:i w:val="0"/>
                <w:iCs w:val="0"/>
              </w:rPr>
            </w:pPr>
          </w:p>
        </w:tc>
        <w:tc>
          <w:tcPr>
            <w:tcW w:w="5387" w:type="dxa"/>
            <w:tcBorders>
              <w:top w:val="single" w:sz="4" w:space="0" w:color="auto"/>
              <w:left w:val="single" w:sz="8" w:space="0" w:color="auto"/>
              <w:bottom w:val="single" w:sz="8" w:space="0" w:color="auto"/>
              <w:right w:val="single" w:sz="8" w:space="0" w:color="auto"/>
            </w:tcBorders>
            <w:vAlign w:val="center"/>
          </w:tcPr>
          <w:p w:rsidR="007229FF" w:rsidRPr="007A5148" w:rsidRDefault="007229FF" w:rsidP="00166573">
            <w:pPr>
              <w:pStyle w:val="Tekstutablici-01"/>
              <w:rPr>
                <w:rStyle w:val="Emphasis"/>
                <w:i w:val="0"/>
                <w:iCs w:val="0"/>
              </w:rPr>
            </w:pPr>
            <w:r w:rsidRPr="007A5148">
              <w:rPr>
                <w:rStyle w:val="Emphasis"/>
                <w:i w:val="0"/>
                <w:iCs w:val="0"/>
              </w:rPr>
              <w:t>IT menadžer je na prvom mjestu poslovni čovjek, na drugome menadžer, a na trećemu tehnolog.</w:t>
            </w:r>
          </w:p>
        </w:tc>
        <w:tc>
          <w:tcPr>
            <w:tcW w:w="2126" w:type="dxa"/>
            <w:vMerge/>
            <w:tcBorders>
              <w:left w:val="single" w:sz="8" w:space="0" w:color="auto"/>
              <w:bottom w:val="single" w:sz="8" w:space="0" w:color="auto"/>
              <w:right w:val="single" w:sz="8" w:space="0" w:color="auto"/>
            </w:tcBorders>
            <w:vAlign w:val="center"/>
          </w:tcPr>
          <w:p w:rsidR="007229FF" w:rsidRPr="007A5148" w:rsidRDefault="007229FF" w:rsidP="00166573">
            <w:pPr>
              <w:pStyle w:val="Tekstutablici"/>
              <w:rPr>
                <w:rStyle w:val="Emphasis"/>
                <w:i w:val="0"/>
                <w:iCs w:val="0"/>
              </w:rPr>
            </w:pPr>
          </w:p>
        </w:tc>
      </w:tr>
    </w:tbl>
    <w:p w:rsidR="0094435E" w:rsidRPr="007A5148" w:rsidRDefault="0094435E" w:rsidP="0094435E">
      <w:pPr>
        <w:spacing w:after="200" w:line="276" w:lineRule="auto"/>
        <w:contextualSpacing w:val="0"/>
        <w:jc w:val="left"/>
        <w:textboxTightWrap w:val="none"/>
      </w:pPr>
      <w:r w:rsidRPr="007A5148">
        <w:br w:type="page"/>
      </w:r>
    </w:p>
    <w:tbl>
      <w:tblPr>
        <w:tblStyle w:val="TableGrid"/>
        <w:tblW w:w="0" w:type="auto"/>
        <w:tblInd w:w="108" w:type="dxa"/>
        <w:tblLayout w:type="fixed"/>
        <w:tblLook w:val="04A0" w:firstRow="1" w:lastRow="0" w:firstColumn="1" w:lastColumn="0" w:noHBand="0" w:noVBand="1"/>
      </w:tblPr>
      <w:tblGrid>
        <w:gridCol w:w="1276"/>
        <w:gridCol w:w="5387"/>
        <w:gridCol w:w="2126"/>
      </w:tblGrid>
      <w:tr w:rsidR="005019EE" w:rsidRPr="007A5148" w:rsidTr="005019EE">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5019EE" w:rsidRPr="007A5148" w:rsidRDefault="00863237" w:rsidP="00166573">
            <w:pPr>
              <w:pStyle w:val="NaslovUTablici"/>
              <w:rPr>
                <w:rStyle w:val="Emphasis"/>
                <w:b w:val="0"/>
                <w:i w:val="0"/>
                <w:iCs w:val="0"/>
                <w:sz w:val="22"/>
              </w:rPr>
            </w:pPr>
            <w:r>
              <w:rPr>
                <w:rStyle w:val="Emphasis"/>
                <w:i w:val="0"/>
                <w:iCs w:val="0"/>
                <w:sz w:val="22"/>
              </w:rPr>
              <w:lastRenderedPageBreak/>
              <w:t>Desetljeće</w:t>
            </w:r>
            <w:r w:rsidR="005019EE" w:rsidRPr="007A5148">
              <w:rPr>
                <w:rStyle w:val="Emphasis"/>
                <w:i w:val="0"/>
                <w:iCs w:val="0"/>
                <w:sz w:val="22"/>
              </w:rPr>
              <w:t>:</w:t>
            </w:r>
          </w:p>
        </w:tc>
        <w:tc>
          <w:tcPr>
            <w:tcW w:w="5387" w:type="dxa"/>
            <w:tcBorders>
              <w:top w:val="single" w:sz="8" w:space="0" w:color="auto"/>
              <w:left w:val="single" w:sz="8" w:space="0" w:color="auto"/>
              <w:bottom w:val="single" w:sz="8" w:space="0" w:color="auto"/>
              <w:right w:val="single" w:sz="8" w:space="0" w:color="auto"/>
            </w:tcBorders>
            <w:vAlign w:val="center"/>
          </w:tcPr>
          <w:p w:rsidR="005019EE" w:rsidRPr="007A5148" w:rsidRDefault="005019EE" w:rsidP="00166573">
            <w:pPr>
              <w:pStyle w:val="NaslovUTablici"/>
              <w:rPr>
                <w:rStyle w:val="Emphasis"/>
                <w:b w:val="0"/>
                <w:i w:val="0"/>
                <w:iCs w:val="0"/>
                <w:sz w:val="22"/>
              </w:rPr>
            </w:pPr>
            <w:r w:rsidRPr="007A5148">
              <w:rPr>
                <w:rStyle w:val="Emphasis"/>
                <w:i w:val="0"/>
                <w:iCs w:val="0"/>
                <w:sz w:val="22"/>
              </w:rPr>
              <w:t>Uloga IT menadžera u organizaciji</w:t>
            </w:r>
          </w:p>
        </w:tc>
        <w:tc>
          <w:tcPr>
            <w:tcW w:w="2126" w:type="dxa"/>
            <w:tcBorders>
              <w:top w:val="single" w:sz="8" w:space="0" w:color="auto"/>
              <w:left w:val="single" w:sz="8" w:space="0" w:color="auto"/>
              <w:bottom w:val="single" w:sz="8" w:space="0" w:color="auto"/>
              <w:right w:val="single" w:sz="8" w:space="0" w:color="auto"/>
            </w:tcBorders>
            <w:vAlign w:val="center"/>
          </w:tcPr>
          <w:p w:rsidR="005019EE" w:rsidRPr="007A5148" w:rsidRDefault="005019EE" w:rsidP="00166573">
            <w:pPr>
              <w:pStyle w:val="NaslovUTablici"/>
              <w:rPr>
                <w:rStyle w:val="Emphasis"/>
                <w:b w:val="0"/>
                <w:i w:val="0"/>
                <w:iCs w:val="0"/>
                <w:sz w:val="22"/>
              </w:rPr>
            </w:pPr>
            <w:r w:rsidRPr="007A5148">
              <w:rPr>
                <w:rStyle w:val="Emphasis"/>
                <w:i w:val="0"/>
                <w:iCs w:val="0"/>
                <w:sz w:val="22"/>
              </w:rPr>
              <w:t>Autor:</w:t>
            </w:r>
          </w:p>
        </w:tc>
      </w:tr>
      <w:tr w:rsidR="0094435E" w:rsidRPr="007A5148" w:rsidTr="00120B76">
        <w:tc>
          <w:tcPr>
            <w:tcW w:w="1276" w:type="dxa"/>
            <w:vMerge w:val="restart"/>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NaslovUTablici"/>
              <w:rPr>
                <w:rStyle w:val="Emphasis"/>
                <w:b w:val="0"/>
                <w:i w:val="0"/>
                <w:iCs w:val="0"/>
              </w:rPr>
            </w:pPr>
            <w:r w:rsidRPr="007A5148">
              <w:rPr>
                <w:rStyle w:val="Emphasis"/>
                <w:i w:val="0"/>
                <w:iCs w:val="0"/>
                <w:sz w:val="40"/>
                <w:szCs w:val="40"/>
              </w:rPr>
              <w:t>1991. - 2000.</w:t>
            </w:r>
          </w:p>
        </w:tc>
        <w:tc>
          <w:tcPr>
            <w:tcW w:w="5387" w:type="dxa"/>
            <w:tcBorders>
              <w:top w:val="single" w:sz="8" w:space="0" w:color="auto"/>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 xml:space="preserve">Primarna </w:t>
            </w:r>
            <w:r w:rsidR="00EF779E">
              <w:t xml:space="preserve">je </w:t>
            </w:r>
            <w:r w:rsidRPr="007A5148">
              <w:t>uloga IT menadžera premostiti jaz između IT sektora i drugih sektora u organizaciji.</w:t>
            </w:r>
          </w:p>
        </w:tc>
        <w:tc>
          <w:tcPr>
            <w:tcW w:w="2126" w:type="dxa"/>
            <w:tcBorders>
              <w:top w:val="single" w:sz="8" w:space="0" w:color="auto"/>
              <w:left w:val="single" w:sz="8" w:space="0" w:color="auto"/>
              <w:bottom w:val="single" w:sz="4" w:space="0" w:color="auto"/>
              <w:right w:val="single" w:sz="8" w:space="0" w:color="auto"/>
            </w:tcBorders>
            <w:vAlign w:val="center"/>
          </w:tcPr>
          <w:p w:rsidR="0094435E" w:rsidRPr="009129BE" w:rsidRDefault="00237E75" w:rsidP="00166573">
            <w:pPr>
              <w:pStyle w:val="Tekst-Tabl-Sredina"/>
            </w:pPr>
            <w:sdt>
              <w:sdtPr>
                <w:id w:val="1318535405"/>
                <w:citation/>
              </w:sdtPr>
              <w:sdtEndPr/>
              <w:sdtContent>
                <w:r w:rsidR="0094435E" w:rsidRPr="009129BE">
                  <w:fldChar w:fldCharType="begin"/>
                </w:r>
                <w:r w:rsidR="0094435E" w:rsidRPr="009129BE">
                  <w:instrText xml:space="preserve">CITATION Pem92 \l 1050 </w:instrText>
                </w:r>
                <w:r w:rsidR="0094435E" w:rsidRPr="009129BE">
                  <w:fldChar w:fldCharType="separate"/>
                </w:r>
                <w:r w:rsidR="001B6365" w:rsidRPr="009129BE">
                  <w:t>(Pemberton, 1992)</w:t>
                </w:r>
                <w:r w:rsidR="0094435E" w:rsidRPr="009129BE">
                  <w:fldChar w:fldCharType="end"/>
                </w:r>
              </w:sdtContent>
            </w:sdt>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IT menadžer djeluje kao izvršni, umjesto funkcijski menadžer.</w:t>
            </w:r>
          </w:p>
        </w:tc>
        <w:tc>
          <w:tcPr>
            <w:tcW w:w="2126" w:type="dxa"/>
            <w:vMerge w:val="restart"/>
            <w:tcBorders>
              <w:left w:val="single" w:sz="8" w:space="0" w:color="auto"/>
              <w:right w:val="single" w:sz="8" w:space="0" w:color="auto"/>
            </w:tcBorders>
            <w:vAlign w:val="center"/>
          </w:tcPr>
          <w:p w:rsidR="0094435E" w:rsidRPr="009129BE" w:rsidRDefault="00237E75" w:rsidP="00166573">
            <w:pPr>
              <w:pStyle w:val="Tekst-Tabl-Sredina"/>
            </w:pPr>
            <w:sdt>
              <w:sdtPr>
                <w:id w:val="-263305760"/>
                <w:citation/>
              </w:sdtPr>
              <w:sdtEndPr/>
              <w:sdtContent>
                <w:r w:rsidR="0094435E" w:rsidRPr="009129BE">
                  <w:fldChar w:fldCharType="begin"/>
                </w:r>
                <w:r w:rsidR="0094435E" w:rsidRPr="009129BE">
                  <w:instrText xml:space="preserve">CITATION Ste92 \l 1050 </w:instrText>
                </w:r>
                <w:r w:rsidR="0094435E" w:rsidRPr="009129BE">
                  <w:fldChar w:fldCharType="separate"/>
                </w:r>
                <w:r w:rsidR="001B6365" w:rsidRPr="009129BE">
                  <w:t>(Stephens, Ledbetter, Mitra, &amp; Ford, 1992)</w:t>
                </w:r>
                <w:r w:rsidR="0094435E" w:rsidRPr="009129BE">
                  <w:fldChar w:fldCharType="end"/>
                </w:r>
              </w:sdtContent>
            </w:sdt>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IT menadžer je aktivni sudionik planiranja strategije i djeluje kao most između IT-a, drugih sektora te vanjskih subjekata.</w:t>
            </w:r>
          </w:p>
        </w:tc>
        <w:tc>
          <w:tcPr>
            <w:tcW w:w="2126" w:type="dxa"/>
            <w:vMerge/>
            <w:tcBorders>
              <w:left w:val="single" w:sz="8" w:space="0" w:color="auto"/>
              <w:bottom w:val="single" w:sz="4" w:space="0" w:color="auto"/>
              <w:right w:val="single" w:sz="8" w:space="0" w:color="auto"/>
            </w:tcBorders>
            <w:vAlign w:val="center"/>
          </w:tcPr>
          <w:p w:rsidR="0094435E" w:rsidRPr="009129BE" w:rsidRDefault="0094435E" w:rsidP="00166573">
            <w:pPr>
              <w:pStyle w:val="Tekst-Tabl-Sredina"/>
            </w:pPr>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0F262C" w:rsidP="00166573">
            <w:pPr>
              <w:pStyle w:val="Tekstutablici-01"/>
            </w:pPr>
            <w:r w:rsidRPr="007A5148">
              <w:t>IT menadžer je k</w:t>
            </w:r>
            <w:r w:rsidR="0094435E" w:rsidRPr="007A5148">
              <w:t xml:space="preserve">omunikator, učitelj, motivator, vođa, političar, graditelj odnosa te timski igrač. </w:t>
            </w:r>
          </w:p>
        </w:tc>
        <w:tc>
          <w:tcPr>
            <w:tcW w:w="2126" w:type="dxa"/>
            <w:tcBorders>
              <w:left w:val="single" w:sz="8" w:space="0" w:color="auto"/>
              <w:bottom w:val="single" w:sz="4" w:space="0" w:color="auto"/>
              <w:right w:val="single" w:sz="8" w:space="0" w:color="auto"/>
            </w:tcBorders>
            <w:vAlign w:val="center"/>
          </w:tcPr>
          <w:p w:rsidR="0094435E" w:rsidRPr="009129BE" w:rsidRDefault="00237E75" w:rsidP="00166573">
            <w:pPr>
              <w:pStyle w:val="Tekst-Tabl-Sredina"/>
            </w:pPr>
            <w:sdt>
              <w:sdtPr>
                <w:id w:val="1075014330"/>
                <w:citation/>
              </w:sdtPr>
              <w:sdtEndPr/>
              <w:sdtContent>
                <w:r w:rsidR="0094435E" w:rsidRPr="009129BE">
                  <w:fldChar w:fldCharType="begin"/>
                </w:r>
                <w:r w:rsidR="00120B76" w:rsidRPr="009129BE">
                  <w:instrText xml:space="preserve">CITATION Fee92 \t  \l 1050 </w:instrText>
                </w:r>
                <w:r w:rsidR="0094435E" w:rsidRPr="009129BE">
                  <w:fldChar w:fldCharType="separate"/>
                </w:r>
                <w:r w:rsidR="001B6365" w:rsidRPr="009129BE">
                  <w:t>(Feeny, Edwards, &amp; Simpson, 1992)</w:t>
                </w:r>
                <w:r w:rsidR="0094435E" w:rsidRPr="009129BE">
                  <w:fldChar w:fldCharType="end"/>
                </w:r>
              </w:sdtContent>
            </w:sdt>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 xml:space="preserve">IT menadžer je osoba odgovorna za </w:t>
            </w:r>
            <w:r w:rsidR="000F262C" w:rsidRPr="007A5148">
              <w:t>IKT</w:t>
            </w:r>
            <w:r w:rsidRPr="007A5148">
              <w:t xml:space="preserve"> koja obično koristi svoje menadžerske uloge za: učinkovitu komunikaciju s upravom, široki pregled situacije u upravljanju informacijskim resursima, utjecaj na strategije organizacije i odgovornost za planiranje IKT-a za uspješnu borbu s konkurencijom.</w:t>
            </w:r>
          </w:p>
        </w:tc>
        <w:tc>
          <w:tcPr>
            <w:tcW w:w="2126" w:type="dxa"/>
            <w:vMerge w:val="restart"/>
            <w:tcBorders>
              <w:left w:val="single" w:sz="8" w:space="0" w:color="auto"/>
              <w:right w:val="single" w:sz="8" w:space="0" w:color="auto"/>
            </w:tcBorders>
            <w:vAlign w:val="center"/>
          </w:tcPr>
          <w:p w:rsidR="0094435E" w:rsidRPr="009129BE" w:rsidRDefault="00237E75" w:rsidP="00166573">
            <w:pPr>
              <w:pStyle w:val="Tekst-Tabl-Sredina"/>
            </w:pPr>
            <w:sdt>
              <w:sdtPr>
                <w:id w:val="-2005573933"/>
                <w:citation/>
              </w:sdtPr>
              <w:sdtEndPr/>
              <w:sdtContent>
                <w:r w:rsidR="0094435E" w:rsidRPr="009129BE">
                  <w:fldChar w:fldCharType="begin"/>
                </w:r>
                <w:r w:rsidR="0094435E" w:rsidRPr="009129BE">
                  <w:instrText xml:space="preserve"> CITATION Gro931 \l 1050 </w:instrText>
                </w:r>
                <w:r w:rsidR="0094435E" w:rsidRPr="009129BE">
                  <w:fldChar w:fldCharType="separate"/>
                </w:r>
                <w:r w:rsidR="001B6365" w:rsidRPr="009129BE">
                  <w:t>(Grover, Jeong, Kettinger, &amp; Lee, 1993)</w:t>
                </w:r>
                <w:r w:rsidR="0094435E" w:rsidRPr="009129BE">
                  <w:fldChar w:fldCharType="end"/>
                </w:r>
              </w:sdtContent>
            </w:sdt>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6 od 10 Mintzbergovih uloga kojima se najbolje opisuje IT-menadžer su: uloga voditelja, glasnogovornika, poduzetnika, pratitelja, povezivatelja i upravitelja resursa.</w:t>
            </w:r>
          </w:p>
        </w:tc>
        <w:tc>
          <w:tcPr>
            <w:tcW w:w="2126" w:type="dxa"/>
            <w:vMerge/>
            <w:tcBorders>
              <w:left w:val="single" w:sz="8" w:space="0" w:color="auto"/>
              <w:bottom w:val="single" w:sz="4" w:space="0" w:color="auto"/>
              <w:right w:val="single" w:sz="8" w:space="0" w:color="auto"/>
            </w:tcBorders>
            <w:vAlign w:val="center"/>
          </w:tcPr>
          <w:p w:rsidR="0094435E" w:rsidRPr="009129BE" w:rsidRDefault="0094435E" w:rsidP="00166573">
            <w:pPr>
              <w:pStyle w:val="Tekst-Tabl-Sredina"/>
            </w:pPr>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rPr>
                <w:rStyle w:val="Emphasis"/>
                <w:i w:val="0"/>
                <w:iCs w:val="0"/>
              </w:rPr>
              <w:t>Uloga IT menadžera je u razumijevanju veza i međusobnih odnosa funkcija i sektora organizacije, a unaprjeđenje tih veza utječe i na poslovni uspjeh.</w:t>
            </w:r>
          </w:p>
        </w:tc>
        <w:tc>
          <w:tcPr>
            <w:tcW w:w="2126" w:type="dxa"/>
            <w:vMerge w:val="restart"/>
            <w:tcBorders>
              <w:left w:val="single" w:sz="8" w:space="0" w:color="auto"/>
              <w:right w:val="single" w:sz="8" w:space="0" w:color="auto"/>
            </w:tcBorders>
            <w:vAlign w:val="center"/>
          </w:tcPr>
          <w:p w:rsidR="0094435E" w:rsidRPr="009129BE" w:rsidRDefault="00237E75" w:rsidP="00166573">
            <w:pPr>
              <w:pStyle w:val="Tekst-Tabl-Sredina"/>
            </w:pPr>
            <w:sdt>
              <w:sdtPr>
                <w:id w:val="643323570"/>
                <w:citation/>
              </w:sdtPr>
              <w:sdtEndPr/>
              <w:sdtContent>
                <w:r w:rsidR="0094435E" w:rsidRPr="009129BE">
                  <w:fldChar w:fldCharType="begin"/>
                </w:r>
                <w:r w:rsidR="0094435E" w:rsidRPr="009129BE">
                  <w:instrText xml:space="preserve">CITATION Mic94 \l 1050 </w:instrText>
                </w:r>
                <w:r w:rsidR="0094435E" w:rsidRPr="009129BE">
                  <w:fldChar w:fldCharType="separate"/>
                </w:r>
                <w:r w:rsidR="001B6365" w:rsidRPr="009129BE">
                  <w:t>(Earl &amp; Feeny, 1995)</w:t>
                </w:r>
                <w:r w:rsidR="0094435E" w:rsidRPr="009129BE">
                  <w:fldChar w:fldCharType="end"/>
                </w:r>
              </w:sdtContent>
            </w:sdt>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rPr>
                <w:rStyle w:val="Emphasis"/>
                <w:i w:val="0"/>
                <w:iCs w:val="0"/>
              </w:rPr>
              <w:t>IT menadžer može i mora stvarati dodanu vrijednost ili će se IT sektor percipirati kao problem, umjesto kao snaga organizacije.</w:t>
            </w:r>
          </w:p>
        </w:tc>
        <w:tc>
          <w:tcPr>
            <w:tcW w:w="2126" w:type="dxa"/>
            <w:vMerge/>
            <w:tcBorders>
              <w:left w:val="single" w:sz="8" w:space="0" w:color="auto"/>
              <w:bottom w:val="single" w:sz="4" w:space="0" w:color="auto"/>
              <w:right w:val="single" w:sz="8" w:space="0" w:color="auto"/>
            </w:tcBorders>
            <w:vAlign w:val="center"/>
          </w:tcPr>
          <w:p w:rsidR="0094435E" w:rsidRPr="009129BE" w:rsidRDefault="0094435E" w:rsidP="00166573">
            <w:pPr>
              <w:pStyle w:val="Tekst-Tabl-Sredina"/>
            </w:pPr>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rPr>
                <w:rStyle w:val="Emphasis"/>
                <w:i w:val="0"/>
                <w:iCs w:val="0"/>
              </w:rPr>
              <w:t>Uloga IT menadžera je: strateško tehnološko planiranje i kontrola, upravljanje IKT arhitekturom, razvoj IKT standarda i upravljanje timom.</w:t>
            </w:r>
          </w:p>
        </w:tc>
        <w:tc>
          <w:tcPr>
            <w:tcW w:w="2126" w:type="dxa"/>
            <w:tcBorders>
              <w:left w:val="single" w:sz="8" w:space="0" w:color="auto"/>
              <w:bottom w:val="single" w:sz="4" w:space="0" w:color="auto"/>
              <w:right w:val="single" w:sz="8" w:space="0" w:color="auto"/>
            </w:tcBorders>
            <w:vAlign w:val="center"/>
          </w:tcPr>
          <w:p w:rsidR="0094435E" w:rsidRPr="009129BE" w:rsidRDefault="00237E75" w:rsidP="00166573">
            <w:pPr>
              <w:pStyle w:val="Tekst-Tabl-Sredina"/>
            </w:pPr>
            <w:sdt>
              <w:sdtPr>
                <w:id w:val="216017357"/>
                <w:citation/>
              </w:sdtPr>
              <w:sdtEndPr/>
              <w:sdtContent>
                <w:r w:rsidR="0094435E" w:rsidRPr="009129BE">
                  <w:fldChar w:fldCharType="begin"/>
                </w:r>
                <w:r w:rsidR="0094435E" w:rsidRPr="009129BE">
                  <w:instrText xml:space="preserve">CITATION Feeal \t  \l 1050 </w:instrText>
                </w:r>
                <w:r w:rsidR="0094435E" w:rsidRPr="009129BE">
                  <w:fldChar w:fldCharType="separate"/>
                </w:r>
                <w:r w:rsidR="001B6365" w:rsidRPr="009129BE">
                  <w:t>(Feeny &amp; Willcocks, 1998)</w:t>
                </w:r>
                <w:r w:rsidR="0094435E" w:rsidRPr="009129BE">
                  <w:fldChar w:fldCharType="end"/>
                </w:r>
              </w:sdtContent>
            </w:sdt>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t>Uloga IT menadžera pojavljuje se kao kritična izvršna pozicija u većini organizacija.</w:t>
            </w:r>
          </w:p>
        </w:tc>
        <w:tc>
          <w:tcPr>
            <w:tcW w:w="2126" w:type="dxa"/>
            <w:tcBorders>
              <w:left w:val="single" w:sz="8" w:space="0" w:color="auto"/>
              <w:right w:val="single" w:sz="8" w:space="0" w:color="auto"/>
            </w:tcBorders>
            <w:vAlign w:val="center"/>
          </w:tcPr>
          <w:p w:rsidR="0094435E" w:rsidRPr="009129BE" w:rsidRDefault="00237E75" w:rsidP="00166573">
            <w:pPr>
              <w:pStyle w:val="Tekst-Tabl-Sredina"/>
            </w:pPr>
            <w:sdt>
              <w:sdtPr>
                <w:id w:val="517581232"/>
                <w:citation/>
              </w:sdtPr>
              <w:sdtEndPr/>
              <w:sdtContent>
                <w:r w:rsidR="0094435E" w:rsidRPr="009129BE">
                  <w:fldChar w:fldCharType="begin"/>
                </w:r>
                <w:r w:rsidR="0094435E" w:rsidRPr="009129BE">
                  <w:instrText xml:space="preserve">CITATION Ros99 \l 1050 </w:instrText>
                </w:r>
                <w:r w:rsidR="0094435E" w:rsidRPr="009129BE">
                  <w:fldChar w:fldCharType="separate"/>
                </w:r>
                <w:r w:rsidR="001B6365" w:rsidRPr="009129BE">
                  <w:t>(Ross &amp; Feeny, 1999)</w:t>
                </w:r>
                <w:r w:rsidR="0094435E" w:rsidRPr="009129BE">
                  <w:fldChar w:fldCharType="end"/>
                </w:r>
              </w:sdtContent>
            </w:sdt>
          </w:p>
        </w:tc>
      </w:tr>
      <w:tr w:rsidR="0094435E" w:rsidRPr="007A5148" w:rsidTr="0094435E">
        <w:trPr>
          <w:trHeight w:val="641"/>
        </w:trPr>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rPr>
                <w:rStyle w:val="Emphasis"/>
                <w:i w:val="0"/>
                <w:iCs w:val="0"/>
              </w:rPr>
              <w:t>U 90</w:t>
            </w:r>
            <w:r w:rsidR="00EF779E">
              <w:rPr>
                <w:rStyle w:val="Emphasis"/>
                <w:i w:val="0"/>
                <w:iCs w:val="0"/>
              </w:rPr>
              <w:t>-</w:t>
            </w:r>
            <w:r w:rsidRPr="007A5148">
              <w:rPr>
                <w:rStyle w:val="Emphasis"/>
                <w:i w:val="0"/>
                <w:iCs w:val="0"/>
              </w:rPr>
              <w:t xml:space="preserve">im godinama od IT menadžera se očekivalo da nosi dva „različita šešira“: </w:t>
            </w:r>
            <w:r w:rsidRPr="007A5148">
              <w:rPr>
                <w:rStyle w:val="Emphasis"/>
                <w:iCs w:val="0"/>
              </w:rPr>
              <w:t>stručnjaka za promjene</w:t>
            </w:r>
            <w:r w:rsidRPr="007A5148">
              <w:rPr>
                <w:rStyle w:val="Emphasis"/>
                <w:i w:val="0"/>
                <w:iCs w:val="0"/>
              </w:rPr>
              <w:t xml:space="preserve"> i </w:t>
            </w:r>
            <w:r w:rsidRPr="007A5148">
              <w:rPr>
                <w:rStyle w:val="Emphasis"/>
                <w:iCs w:val="0"/>
              </w:rPr>
              <w:t>tvorca promjena</w:t>
            </w:r>
            <w:r w:rsidRPr="007A5148">
              <w:rPr>
                <w:rStyle w:val="Emphasis"/>
                <w:i w:val="0"/>
                <w:iCs w:val="0"/>
              </w:rPr>
              <w:t>.</w:t>
            </w:r>
          </w:p>
        </w:tc>
        <w:tc>
          <w:tcPr>
            <w:tcW w:w="2126" w:type="dxa"/>
            <w:vMerge w:val="restart"/>
            <w:tcBorders>
              <w:left w:val="single" w:sz="8" w:space="0" w:color="auto"/>
              <w:bottom w:val="single" w:sz="4" w:space="0" w:color="auto"/>
              <w:right w:val="single" w:sz="8" w:space="0" w:color="auto"/>
            </w:tcBorders>
            <w:vAlign w:val="center"/>
          </w:tcPr>
          <w:p w:rsidR="0094435E" w:rsidRPr="009129BE" w:rsidRDefault="00237E75" w:rsidP="00166573">
            <w:pPr>
              <w:pStyle w:val="Tekst-Tabl-Sredina"/>
            </w:pPr>
            <w:sdt>
              <w:sdtPr>
                <w:id w:val="-1058481661"/>
                <w:citation/>
              </w:sdtPr>
              <w:sdtEndPr/>
              <w:sdtContent>
                <w:r w:rsidR="0094435E" w:rsidRPr="009129BE">
                  <w:fldChar w:fldCharType="begin"/>
                </w:r>
                <w:r w:rsidR="0094435E" w:rsidRPr="009129BE">
                  <w:instrText xml:space="preserve">CITATION Mar00 \l 1050 </w:instrText>
                </w:r>
                <w:r w:rsidR="0094435E" w:rsidRPr="009129BE">
                  <w:fldChar w:fldCharType="separate"/>
                </w:r>
                <w:r w:rsidR="001B6365" w:rsidRPr="009129BE">
                  <w:t>(Maruca, 2000)</w:t>
                </w:r>
                <w:r w:rsidR="0094435E" w:rsidRPr="009129BE">
                  <w:fldChar w:fldCharType="end"/>
                </w:r>
              </w:sdtContent>
            </w:sdt>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shd w:val="clear" w:color="auto" w:fill="auto"/>
            <w:vAlign w:val="center"/>
          </w:tcPr>
          <w:p w:rsidR="0094435E" w:rsidRPr="007A5148" w:rsidRDefault="0094435E" w:rsidP="00166573">
            <w:pPr>
              <w:pStyle w:val="Tekstutablici-01"/>
              <w:rPr>
                <w:rStyle w:val="Emphasis"/>
                <w:i w:val="0"/>
                <w:iCs w:val="0"/>
              </w:rPr>
            </w:pPr>
            <w:r w:rsidRPr="007A5148">
              <w:rPr>
                <w:rStyle w:val="Emphasis"/>
                <w:i w:val="0"/>
                <w:iCs w:val="0"/>
              </w:rPr>
              <w:t>Pojam IT menadžer još nije jasno definiran, a vjerojatno neće nikada ni biti.</w:t>
            </w:r>
          </w:p>
        </w:tc>
        <w:tc>
          <w:tcPr>
            <w:tcW w:w="2126" w:type="dxa"/>
            <w:vMerge/>
            <w:tcBorders>
              <w:left w:val="single" w:sz="8" w:space="0" w:color="auto"/>
              <w:bottom w:val="single" w:sz="4" w:space="0" w:color="auto"/>
              <w:right w:val="single" w:sz="8" w:space="0" w:color="auto"/>
            </w:tcBorders>
            <w:shd w:val="clear" w:color="auto" w:fill="B8CCE4" w:themeFill="accent1" w:themeFillTint="66"/>
            <w:vAlign w:val="center"/>
          </w:tcPr>
          <w:p w:rsidR="0094435E" w:rsidRPr="009129BE" w:rsidRDefault="0094435E" w:rsidP="00166573">
            <w:pPr>
              <w:pStyle w:val="Tekst-Tabl-Sredina"/>
              <w:rPr>
                <w:rStyle w:val="Emphasis"/>
                <w:i w:val="0"/>
                <w:iCs w:val="0"/>
              </w:rPr>
            </w:pPr>
          </w:p>
        </w:tc>
      </w:tr>
      <w:tr w:rsidR="0094435E" w:rsidRPr="007A5148" w:rsidTr="0094435E">
        <w:tc>
          <w:tcPr>
            <w:tcW w:w="1276" w:type="dxa"/>
            <w:vMerge/>
            <w:tcBorders>
              <w:top w:val="single" w:sz="8" w:space="0" w:color="auto"/>
              <w:left w:val="single" w:sz="8" w:space="0" w:color="auto"/>
              <w:bottom w:val="single" w:sz="8" w:space="0" w:color="auto"/>
              <w:right w:val="single" w:sz="8" w:space="0" w:color="auto"/>
            </w:tcBorders>
          </w:tcPr>
          <w:p w:rsidR="0094435E" w:rsidRPr="007A5148" w:rsidRDefault="0094435E" w:rsidP="00166573">
            <w:pPr>
              <w:pStyle w:val="Tekstutablici"/>
              <w:rPr>
                <w:rStyle w:val="Emphasis"/>
                <w:i w:val="0"/>
                <w:iCs w:val="0"/>
              </w:rPr>
            </w:pPr>
          </w:p>
        </w:tc>
        <w:tc>
          <w:tcPr>
            <w:tcW w:w="5387" w:type="dxa"/>
            <w:tcBorders>
              <w:left w:val="single" w:sz="8" w:space="0" w:color="auto"/>
              <w:bottom w:val="single" w:sz="8"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t>IT menadžer ne može preuzeti neku stratešku ulogu bez da bude prepoznat kao izvršni menadžer.</w:t>
            </w:r>
          </w:p>
        </w:tc>
        <w:tc>
          <w:tcPr>
            <w:tcW w:w="2126" w:type="dxa"/>
            <w:tcBorders>
              <w:left w:val="single" w:sz="8" w:space="0" w:color="auto"/>
              <w:bottom w:val="single" w:sz="8" w:space="0" w:color="auto"/>
              <w:right w:val="single" w:sz="8" w:space="0" w:color="auto"/>
            </w:tcBorders>
            <w:vAlign w:val="center"/>
          </w:tcPr>
          <w:p w:rsidR="0094435E" w:rsidRPr="009129BE" w:rsidRDefault="00237E75" w:rsidP="00166573">
            <w:pPr>
              <w:pStyle w:val="Tekst-Tabl-Sredina"/>
              <w:rPr>
                <w:rStyle w:val="Emphasis"/>
                <w:i w:val="0"/>
                <w:iCs w:val="0"/>
              </w:rPr>
            </w:pPr>
            <w:sdt>
              <w:sdtPr>
                <w:rPr>
                  <w:i/>
                  <w:iCs/>
                </w:rPr>
                <w:id w:val="-1687352917"/>
                <w:citation/>
              </w:sdtPr>
              <w:sdtEndPr>
                <w:rPr>
                  <w:i w:val="0"/>
                  <w:iCs w:val="0"/>
                </w:rPr>
              </w:sdtEndPr>
              <w:sdtContent>
                <w:r w:rsidR="0094435E" w:rsidRPr="009129BE">
                  <w:fldChar w:fldCharType="begin"/>
                </w:r>
                <w:r w:rsidR="0094435E" w:rsidRPr="009129BE">
                  <w:instrText xml:space="preserve">CITATION Det00 \l 1050 </w:instrText>
                </w:r>
                <w:r w:rsidR="0094435E" w:rsidRPr="009129BE">
                  <w:fldChar w:fldCharType="separate"/>
                </w:r>
                <w:r w:rsidR="001B6365" w:rsidRPr="009129BE">
                  <w:t>(Smaltz D. H., 2000)</w:t>
                </w:r>
                <w:r w:rsidR="0094435E" w:rsidRPr="009129BE">
                  <w:fldChar w:fldCharType="end"/>
                </w:r>
              </w:sdtContent>
            </w:sdt>
          </w:p>
        </w:tc>
      </w:tr>
    </w:tbl>
    <w:p w:rsidR="005C75BB" w:rsidRPr="007A5148" w:rsidRDefault="005C75BB">
      <w:pPr>
        <w:spacing w:after="200" w:line="276" w:lineRule="auto"/>
        <w:contextualSpacing w:val="0"/>
        <w:jc w:val="left"/>
        <w:textboxTightWrap w:val="none"/>
      </w:pPr>
      <w:r w:rsidRPr="007A5148">
        <w:br w:type="page"/>
      </w:r>
    </w:p>
    <w:tbl>
      <w:tblPr>
        <w:tblStyle w:val="TableGrid"/>
        <w:tblW w:w="0" w:type="auto"/>
        <w:tblInd w:w="108" w:type="dxa"/>
        <w:tblLayout w:type="fixed"/>
        <w:tblLook w:val="04A0" w:firstRow="1" w:lastRow="0" w:firstColumn="1" w:lastColumn="0" w:noHBand="0" w:noVBand="1"/>
      </w:tblPr>
      <w:tblGrid>
        <w:gridCol w:w="1276"/>
        <w:gridCol w:w="5387"/>
        <w:gridCol w:w="2126"/>
      </w:tblGrid>
      <w:tr w:rsidR="005019EE" w:rsidRPr="007A5148" w:rsidTr="00E73993">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5019EE" w:rsidRPr="007A5148" w:rsidRDefault="00863237" w:rsidP="00166573">
            <w:pPr>
              <w:pStyle w:val="NaslovUTablici"/>
              <w:rPr>
                <w:rStyle w:val="Emphasis"/>
                <w:b w:val="0"/>
                <w:i w:val="0"/>
                <w:iCs w:val="0"/>
                <w:sz w:val="22"/>
              </w:rPr>
            </w:pPr>
            <w:r>
              <w:rPr>
                <w:rStyle w:val="Emphasis"/>
                <w:i w:val="0"/>
                <w:iCs w:val="0"/>
                <w:sz w:val="22"/>
              </w:rPr>
              <w:lastRenderedPageBreak/>
              <w:t>Desetljeće</w:t>
            </w:r>
            <w:r w:rsidR="005019EE" w:rsidRPr="007A5148">
              <w:rPr>
                <w:rStyle w:val="Emphasis"/>
                <w:i w:val="0"/>
                <w:iCs w:val="0"/>
                <w:sz w:val="22"/>
              </w:rPr>
              <w:t>:</w:t>
            </w:r>
          </w:p>
        </w:tc>
        <w:tc>
          <w:tcPr>
            <w:tcW w:w="5387" w:type="dxa"/>
            <w:tcBorders>
              <w:top w:val="single" w:sz="8" w:space="0" w:color="auto"/>
              <w:left w:val="single" w:sz="8" w:space="0" w:color="auto"/>
              <w:bottom w:val="single" w:sz="8" w:space="0" w:color="auto"/>
              <w:right w:val="single" w:sz="8" w:space="0" w:color="auto"/>
            </w:tcBorders>
            <w:vAlign w:val="center"/>
          </w:tcPr>
          <w:p w:rsidR="005019EE" w:rsidRPr="007A5148" w:rsidRDefault="005019EE" w:rsidP="00166573">
            <w:pPr>
              <w:pStyle w:val="NaslovUTablici"/>
              <w:rPr>
                <w:rStyle w:val="Emphasis"/>
                <w:b w:val="0"/>
                <w:i w:val="0"/>
                <w:iCs w:val="0"/>
                <w:sz w:val="22"/>
              </w:rPr>
            </w:pPr>
            <w:r w:rsidRPr="007A5148">
              <w:rPr>
                <w:rStyle w:val="Emphasis"/>
                <w:i w:val="0"/>
                <w:iCs w:val="0"/>
                <w:sz w:val="22"/>
              </w:rPr>
              <w:t>Uloga IT menadžera u organizaciji</w:t>
            </w:r>
          </w:p>
        </w:tc>
        <w:tc>
          <w:tcPr>
            <w:tcW w:w="2126" w:type="dxa"/>
            <w:tcBorders>
              <w:top w:val="single" w:sz="8" w:space="0" w:color="auto"/>
              <w:left w:val="single" w:sz="8" w:space="0" w:color="auto"/>
              <w:bottom w:val="single" w:sz="8" w:space="0" w:color="auto"/>
              <w:right w:val="single" w:sz="8" w:space="0" w:color="auto"/>
            </w:tcBorders>
            <w:vAlign w:val="center"/>
          </w:tcPr>
          <w:p w:rsidR="005019EE" w:rsidRPr="007A5148" w:rsidRDefault="005019EE" w:rsidP="00166573">
            <w:pPr>
              <w:pStyle w:val="NaslovUTablici"/>
              <w:rPr>
                <w:rStyle w:val="Emphasis"/>
                <w:b w:val="0"/>
                <w:i w:val="0"/>
                <w:iCs w:val="0"/>
                <w:sz w:val="22"/>
              </w:rPr>
            </w:pPr>
            <w:r w:rsidRPr="007A5148">
              <w:rPr>
                <w:rStyle w:val="Emphasis"/>
                <w:i w:val="0"/>
                <w:iCs w:val="0"/>
                <w:sz w:val="22"/>
              </w:rPr>
              <w:t>Autor:</w:t>
            </w:r>
          </w:p>
        </w:tc>
      </w:tr>
      <w:tr w:rsidR="0094435E" w:rsidRPr="007A5148" w:rsidTr="00E73993">
        <w:tc>
          <w:tcPr>
            <w:tcW w:w="1276" w:type="dxa"/>
            <w:vMerge w:val="restart"/>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NaslovUTablici"/>
              <w:rPr>
                <w:rStyle w:val="Emphasis"/>
                <w:b w:val="0"/>
                <w:i w:val="0"/>
                <w:iCs w:val="0"/>
              </w:rPr>
            </w:pPr>
            <w:r w:rsidRPr="007A5148">
              <w:rPr>
                <w:rStyle w:val="Emphasis"/>
                <w:i w:val="0"/>
                <w:iCs w:val="0"/>
                <w:sz w:val="40"/>
                <w:szCs w:val="40"/>
              </w:rPr>
              <w:t>2001. - 2010.</w:t>
            </w:r>
          </w:p>
        </w:tc>
        <w:tc>
          <w:tcPr>
            <w:tcW w:w="5387" w:type="dxa"/>
            <w:tcBorders>
              <w:top w:val="single" w:sz="8" w:space="0" w:color="auto"/>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 xml:space="preserve">Nakon 2000. godine, u opisivanju IT menadžera koriste se sve češće nazivi </w:t>
            </w:r>
            <w:r w:rsidRPr="007A5148">
              <w:rPr>
                <w:i/>
              </w:rPr>
              <w:t>učitelj</w:t>
            </w:r>
            <w:r w:rsidRPr="007A5148">
              <w:t xml:space="preserve"> i </w:t>
            </w:r>
            <w:r w:rsidRPr="007A5148">
              <w:rPr>
                <w:i/>
              </w:rPr>
              <w:t>prorok</w:t>
            </w:r>
            <w:r w:rsidRPr="007A5148">
              <w:t xml:space="preserve"> koji upućuju na izvršnu ulogu u IKT-u, umjesto termina </w:t>
            </w:r>
            <w:r w:rsidRPr="007A5148">
              <w:rPr>
                <w:i/>
              </w:rPr>
              <w:t>tehnolog</w:t>
            </w:r>
            <w:r w:rsidRPr="007A5148">
              <w:t xml:space="preserve"> ili bilo kojeg</w:t>
            </w:r>
            <w:r w:rsidR="00EF779E">
              <w:t>a</w:t>
            </w:r>
            <w:r w:rsidRPr="007A5148">
              <w:t xml:space="preserve"> drugog termina </w:t>
            </w:r>
            <w:r w:rsidR="00EF779E">
              <w:t>po</w:t>
            </w:r>
            <w:r w:rsidRPr="007A5148">
              <w:t xml:space="preserve">vezanog </w:t>
            </w:r>
            <w:r w:rsidR="00EF779E">
              <w:t>s</w:t>
            </w:r>
            <w:r w:rsidRPr="007A5148">
              <w:t xml:space="preserve"> računal</w:t>
            </w:r>
            <w:r w:rsidR="00EF779E">
              <w:t>ima.</w:t>
            </w:r>
          </w:p>
        </w:tc>
        <w:tc>
          <w:tcPr>
            <w:tcW w:w="2126" w:type="dxa"/>
            <w:tcBorders>
              <w:top w:val="single" w:sz="8" w:space="0" w:color="auto"/>
              <w:left w:val="single" w:sz="8" w:space="0" w:color="auto"/>
              <w:bottom w:val="single" w:sz="4" w:space="0" w:color="auto"/>
              <w:right w:val="single" w:sz="8" w:space="0" w:color="auto"/>
            </w:tcBorders>
            <w:vAlign w:val="center"/>
          </w:tcPr>
          <w:p w:rsidR="0094435E" w:rsidRPr="007A5148" w:rsidRDefault="00237E75" w:rsidP="00166573">
            <w:pPr>
              <w:pStyle w:val="Tekst-Tabl-Sredina"/>
              <w:rPr>
                <w:rStyle w:val="Emphasis"/>
                <w:i w:val="0"/>
                <w:iCs w:val="0"/>
              </w:rPr>
            </w:pPr>
            <w:sdt>
              <w:sdtPr>
                <w:rPr>
                  <w:rStyle w:val="Emphasis"/>
                  <w:i w:val="0"/>
                  <w:iCs w:val="0"/>
                </w:rPr>
                <w:id w:val="720335864"/>
                <w:citation/>
              </w:sdtPr>
              <w:sdtEndPr>
                <w:rPr>
                  <w:rStyle w:val="Emphasis"/>
                </w:rPr>
              </w:sdtEndPr>
              <w:sdtContent>
                <w:r w:rsidR="0094435E" w:rsidRPr="007A5148">
                  <w:rPr>
                    <w:rStyle w:val="Emphasis"/>
                    <w:i w:val="0"/>
                    <w:iCs w:val="0"/>
                  </w:rPr>
                  <w:fldChar w:fldCharType="begin"/>
                </w:r>
                <w:r w:rsidR="0094435E" w:rsidRPr="007A5148">
                  <w:rPr>
                    <w:rStyle w:val="Emphasis"/>
                    <w:i w:val="0"/>
                    <w:iCs w:val="0"/>
                  </w:rPr>
                  <w:instrText xml:space="preserve"> CITATION Nol01 \l 1050 </w:instrText>
                </w:r>
                <w:r w:rsidR="0094435E" w:rsidRPr="007A5148">
                  <w:rPr>
                    <w:rStyle w:val="Emphasis"/>
                    <w:i w:val="0"/>
                    <w:iCs w:val="0"/>
                  </w:rPr>
                  <w:fldChar w:fldCharType="separate"/>
                </w:r>
                <w:r w:rsidR="001B6365">
                  <w:t>(Nolan Norton Institute, 2001)</w:t>
                </w:r>
                <w:r w:rsidR="0094435E" w:rsidRPr="007A5148">
                  <w:rPr>
                    <w:rStyle w:val="Emphasis"/>
                    <w:i w:val="0"/>
                    <w:iCs w:val="0"/>
                  </w:rPr>
                  <w:fldChar w:fldCharType="end"/>
                </w:r>
              </w:sdtContent>
            </w:sdt>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IT menadžer mora u svojoj ulozi objediniti tehnološku i poslovnu dimenziju.</w:t>
            </w:r>
          </w:p>
        </w:tc>
        <w:tc>
          <w:tcPr>
            <w:tcW w:w="2126" w:type="dxa"/>
            <w:vMerge w:val="restart"/>
            <w:tcBorders>
              <w:left w:val="single" w:sz="8" w:space="0" w:color="auto"/>
              <w:right w:val="single" w:sz="8" w:space="0" w:color="auto"/>
            </w:tcBorders>
            <w:vAlign w:val="center"/>
          </w:tcPr>
          <w:p w:rsidR="0094435E" w:rsidRPr="007A5148" w:rsidRDefault="00237E75" w:rsidP="00166573">
            <w:pPr>
              <w:pStyle w:val="Tekst-Tabl-Sredina"/>
              <w:rPr>
                <w:rStyle w:val="Emphasis"/>
                <w:i w:val="0"/>
                <w:iCs w:val="0"/>
              </w:rPr>
            </w:pPr>
            <w:sdt>
              <w:sdtPr>
                <w:rPr>
                  <w:rStyle w:val="Emphasis"/>
                  <w:i w:val="0"/>
                  <w:iCs w:val="0"/>
                </w:rPr>
                <w:id w:val="-462265810"/>
                <w:citation/>
              </w:sdtPr>
              <w:sdtEndPr>
                <w:rPr>
                  <w:rStyle w:val="Emphasis"/>
                </w:rPr>
              </w:sdtEndPr>
              <w:sdtContent>
                <w:r w:rsidR="0094435E" w:rsidRPr="007A5148">
                  <w:rPr>
                    <w:rStyle w:val="Emphasis"/>
                    <w:i w:val="0"/>
                    <w:iCs w:val="0"/>
                  </w:rPr>
                  <w:fldChar w:fldCharType="begin"/>
                </w:r>
                <w:r w:rsidR="0094435E" w:rsidRPr="007A5148">
                  <w:rPr>
                    <w:rStyle w:val="Emphasis"/>
                    <w:i w:val="0"/>
                    <w:iCs w:val="0"/>
                  </w:rPr>
                  <w:instrText xml:space="preserve">CITATION Got001 \t  \l 1050 </w:instrText>
                </w:r>
                <w:r w:rsidR="0094435E" w:rsidRPr="007A5148">
                  <w:rPr>
                    <w:rStyle w:val="Emphasis"/>
                    <w:i w:val="0"/>
                    <w:iCs w:val="0"/>
                  </w:rPr>
                  <w:fldChar w:fldCharType="separate"/>
                </w:r>
                <w:r w:rsidR="001B6365">
                  <w:t>(Gottschalk, 2001)</w:t>
                </w:r>
                <w:r w:rsidR="0094435E" w:rsidRPr="007A5148">
                  <w:rPr>
                    <w:rStyle w:val="Emphasis"/>
                    <w:i w:val="0"/>
                    <w:iCs w:val="0"/>
                  </w:rPr>
                  <w:fldChar w:fldCharType="end"/>
                </w:r>
              </w:sdtContent>
            </w:sdt>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 xml:space="preserve">IT menadžeri s kraćim stažem više se mogu naći u Mintzbergovim informacijskim ulogama, nego već afirmirani IT menadžeri. </w:t>
            </w:r>
          </w:p>
        </w:tc>
        <w:tc>
          <w:tcPr>
            <w:tcW w:w="2126" w:type="dxa"/>
            <w:vMerge/>
            <w:tcBorders>
              <w:left w:val="single" w:sz="8" w:space="0" w:color="auto"/>
              <w:bottom w:val="single" w:sz="4" w:space="0" w:color="auto"/>
              <w:right w:val="single" w:sz="8" w:space="0" w:color="auto"/>
            </w:tcBorders>
            <w:vAlign w:val="center"/>
          </w:tcPr>
          <w:p w:rsidR="0094435E" w:rsidRPr="007A5148" w:rsidRDefault="0094435E" w:rsidP="00166573">
            <w:pPr>
              <w:pStyle w:val="Tekst-Tabl-Sredina"/>
              <w:rPr>
                <w:rStyle w:val="Emphasis"/>
                <w:i w:val="0"/>
                <w:iCs w:val="0"/>
              </w:rPr>
            </w:pPr>
          </w:p>
        </w:tc>
      </w:tr>
      <w:tr w:rsidR="0094435E" w:rsidRPr="007A5148" w:rsidTr="00E73993">
        <w:trPr>
          <w:trHeight w:val="1485"/>
        </w:trPr>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right w:val="single" w:sz="8" w:space="0" w:color="auto"/>
            </w:tcBorders>
            <w:vAlign w:val="center"/>
          </w:tcPr>
          <w:p w:rsidR="0094435E" w:rsidRPr="007A5148" w:rsidRDefault="0094435E" w:rsidP="00166573">
            <w:pPr>
              <w:pStyle w:val="Tekstutablici-01"/>
            </w:pPr>
            <w:r w:rsidRPr="007A5148">
              <w:t>Uloge voditelja, poduzetnika i upravitelja resursa uglavnom</w:t>
            </w:r>
            <w:r w:rsidR="00EF779E">
              <w:t xml:space="preserve"> su</w:t>
            </w:r>
            <w:r w:rsidRPr="007A5148">
              <w:t xml:space="preserve"> unutarnje</w:t>
            </w:r>
            <w:r w:rsidR="00704CE8" w:rsidRPr="007A5148">
              <w:t xml:space="preserve"> uloge </w:t>
            </w:r>
            <w:r w:rsidRPr="007A5148">
              <w:t>jer opisuju odnose IT menadžera unutar organizacije. Uloge glasnogovornika, pratitelja i povezivatelja vanjske</w:t>
            </w:r>
            <w:r w:rsidR="00EF779E">
              <w:t xml:space="preserve"> su</w:t>
            </w:r>
            <w:r w:rsidRPr="007A5148">
              <w:t xml:space="preserve"> uloge i opisuju odnos IT menadžera s vanjskim svijetom</w:t>
            </w:r>
            <w:r w:rsidR="00EF779E">
              <w:t>.</w:t>
            </w:r>
          </w:p>
        </w:tc>
        <w:tc>
          <w:tcPr>
            <w:tcW w:w="2126" w:type="dxa"/>
            <w:tcBorders>
              <w:left w:val="single" w:sz="8" w:space="0" w:color="auto"/>
              <w:right w:val="single" w:sz="8" w:space="0" w:color="auto"/>
            </w:tcBorders>
            <w:vAlign w:val="center"/>
          </w:tcPr>
          <w:p w:rsidR="0094435E" w:rsidRPr="007A5148" w:rsidRDefault="00237E75" w:rsidP="00166573">
            <w:pPr>
              <w:pStyle w:val="Tekst-Tabl-Sredina"/>
              <w:rPr>
                <w:rStyle w:val="Emphasis"/>
                <w:i w:val="0"/>
                <w:iCs w:val="0"/>
              </w:rPr>
            </w:pPr>
            <w:sdt>
              <w:sdtPr>
                <w:rPr>
                  <w:rStyle w:val="Emphasis"/>
                  <w:i w:val="0"/>
                  <w:iCs w:val="0"/>
                </w:rPr>
                <w:id w:val="-2095234601"/>
                <w:citation/>
              </w:sdtPr>
              <w:sdtEndPr>
                <w:rPr>
                  <w:rStyle w:val="Emphasis"/>
                </w:rPr>
              </w:sdtEndPr>
              <w:sdtContent>
                <w:r w:rsidR="0094435E" w:rsidRPr="007A5148">
                  <w:rPr>
                    <w:rStyle w:val="Emphasis"/>
                    <w:i w:val="0"/>
                    <w:iCs w:val="0"/>
                  </w:rPr>
                  <w:fldChar w:fldCharType="begin"/>
                </w:r>
                <w:r w:rsidR="0094435E" w:rsidRPr="007A5148">
                  <w:rPr>
                    <w:rStyle w:val="Emphasis"/>
                    <w:i w:val="0"/>
                    <w:iCs w:val="0"/>
                  </w:rPr>
                  <w:instrText xml:space="preserve">CITATION Got02 \t  \l 1050 </w:instrText>
                </w:r>
                <w:r w:rsidR="0094435E" w:rsidRPr="007A5148">
                  <w:rPr>
                    <w:rStyle w:val="Emphasis"/>
                    <w:i w:val="0"/>
                    <w:iCs w:val="0"/>
                  </w:rPr>
                  <w:fldChar w:fldCharType="separate"/>
                </w:r>
                <w:r w:rsidR="001B6365">
                  <w:t>(Gottschalk, 2002)</w:t>
                </w:r>
                <w:r w:rsidR="0094435E" w:rsidRPr="007A5148">
                  <w:rPr>
                    <w:rStyle w:val="Emphasis"/>
                    <w:i w:val="0"/>
                    <w:iCs w:val="0"/>
                  </w:rPr>
                  <w:fldChar w:fldCharType="end"/>
                </w:r>
              </w:sdtContent>
            </w:sdt>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IT menadžeri daju najviši prioritet ulogama glasnogovornika i vođe (Mintzbergove menadžerske uloge)</w:t>
            </w:r>
            <w:r w:rsidR="00EF779E">
              <w:t>.</w:t>
            </w:r>
          </w:p>
        </w:tc>
        <w:tc>
          <w:tcPr>
            <w:tcW w:w="2126" w:type="dxa"/>
            <w:tcBorders>
              <w:left w:val="single" w:sz="8" w:space="0" w:color="auto"/>
              <w:bottom w:val="single" w:sz="4" w:space="0" w:color="auto"/>
              <w:right w:val="single" w:sz="8" w:space="0" w:color="auto"/>
            </w:tcBorders>
            <w:vAlign w:val="center"/>
          </w:tcPr>
          <w:p w:rsidR="0094435E" w:rsidRPr="007A5148" w:rsidRDefault="00237E75" w:rsidP="00166573">
            <w:pPr>
              <w:pStyle w:val="Tekst-Tabl-Sredina"/>
              <w:rPr>
                <w:rStyle w:val="Emphasis"/>
                <w:i w:val="0"/>
                <w:iCs w:val="0"/>
              </w:rPr>
            </w:pPr>
            <w:sdt>
              <w:sdtPr>
                <w:rPr>
                  <w:rStyle w:val="Emphasis"/>
                  <w:i w:val="0"/>
                  <w:iCs w:val="0"/>
                </w:rPr>
                <w:id w:val="-1164701058"/>
                <w:citation/>
              </w:sdtPr>
              <w:sdtEndPr>
                <w:rPr>
                  <w:rStyle w:val="Emphasis"/>
                </w:rPr>
              </w:sdtEndPr>
              <w:sdtContent>
                <w:r w:rsidR="0094435E" w:rsidRPr="007A5148">
                  <w:rPr>
                    <w:rStyle w:val="Emphasis"/>
                    <w:i w:val="0"/>
                    <w:iCs w:val="0"/>
                  </w:rPr>
                  <w:fldChar w:fldCharType="begin"/>
                </w:r>
                <w:r w:rsidR="0094435E" w:rsidRPr="007A5148">
                  <w:rPr>
                    <w:rStyle w:val="Emphasis"/>
                    <w:i w:val="0"/>
                    <w:iCs w:val="0"/>
                  </w:rPr>
                  <w:instrText xml:space="preserve">CITATION Kar02 \l 1050 </w:instrText>
                </w:r>
                <w:r w:rsidR="0094435E" w:rsidRPr="007A5148">
                  <w:rPr>
                    <w:rStyle w:val="Emphasis"/>
                    <w:i w:val="0"/>
                    <w:iCs w:val="0"/>
                  </w:rPr>
                  <w:fldChar w:fldCharType="separate"/>
                </w:r>
                <w:r w:rsidR="001B6365">
                  <w:t>(Karlsen, Gottschalk, &amp; Andersen, 2002)</w:t>
                </w:r>
                <w:r w:rsidR="0094435E" w:rsidRPr="007A5148">
                  <w:rPr>
                    <w:rStyle w:val="Emphasis"/>
                    <w:i w:val="0"/>
                    <w:iCs w:val="0"/>
                  </w:rPr>
                  <w:fldChar w:fldCharType="end"/>
                </w:r>
              </w:sdtContent>
            </w:sdt>
          </w:p>
        </w:tc>
      </w:tr>
      <w:tr w:rsidR="00E03504"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03504" w:rsidRPr="007A5148" w:rsidRDefault="00E03504"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E03504" w:rsidRPr="007A5148" w:rsidRDefault="00194AC2" w:rsidP="00863237">
            <w:pPr>
              <w:pStyle w:val="Tekstutablici-01"/>
            </w:pPr>
            <w:r w:rsidRPr="007A5148">
              <w:t>U zadnj</w:t>
            </w:r>
            <w:r w:rsidR="00EF779E">
              <w:t>im</w:t>
            </w:r>
            <w:r w:rsidRPr="007A5148">
              <w:t xml:space="preserve"> dv</w:t>
            </w:r>
            <w:r w:rsidR="00863237">
              <w:t>a</w:t>
            </w:r>
            <w:r w:rsidR="00EF779E">
              <w:t>ma</w:t>
            </w:r>
            <w:r w:rsidRPr="007A5148">
              <w:t xml:space="preserve"> de</w:t>
            </w:r>
            <w:r w:rsidR="00863237">
              <w:t>setljeći</w:t>
            </w:r>
            <w:r w:rsidR="00EF779E">
              <w:t>ma</w:t>
            </w:r>
            <w:r w:rsidRPr="007A5148">
              <w:t xml:space="preserve"> uloga IT menadžera razvila</w:t>
            </w:r>
            <w:r w:rsidR="00EF779E">
              <w:t xml:space="preserve"> se</w:t>
            </w:r>
            <w:r w:rsidRPr="007A5148">
              <w:t xml:space="preserve"> </w:t>
            </w:r>
            <w:r w:rsidRPr="007A5148">
              <w:rPr>
                <w:i/>
              </w:rPr>
              <w:t>od novoga klinca u kvartu</w:t>
            </w:r>
            <w:r w:rsidRPr="007A5148">
              <w:t xml:space="preserve"> u cijenjenoga i ravnopravnoga partnera u upravama mnogih organizacija.</w:t>
            </w:r>
          </w:p>
        </w:tc>
        <w:tc>
          <w:tcPr>
            <w:tcW w:w="2126" w:type="dxa"/>
            <w:tcBorders>
              <w:left w:val="single" w:sz="8" w:space="0" w:color="auto"/>
              <w:bottom w:val="single" w:sz="4" w:space="0" w:color="auto"/>
              <w:right w:val="single" w:sz="8" w:space="0" w:color="auto"/>
            </w:tcBorders>
            <w:vAlign w:val="center"/>
          </w:tcPr>
          <w:p w:rsidR="00E03504" w:rsidRPr="007A5148" w:rsidRDefault="00237E75" w:rsidP="00166573">
            <w:pPr>
              <w:pStyle w:val="Tekst-Tabl-Sredina"/>
              <w:rPr>
                <w:rStyle w:val="Emphasis"/>
                <w:i w:val="0"/>
                <w:iCs w:val="0"/>
              </w:rPr>
            </w:pPr>
            <w:sdt>
              <w:sdtPr>
                <w:rPr>
                  <w:rStyle w:val="Emphasis"/>
                  <w:i w:val="0"/>
                  <w:iCs w:val="0"/>
                </w:rPr>
                <w:id w:val="376906674"/>
                <w:citation/>
              </w:sdtPr>
              <w:sdtEndPr>
                <w:rPr>
                  <w:rStyle w:val="Emphasis"/>
                </w:rPr>
              </w:sdtEndPr>
              <w:sdtContent>
                <w:r w:rsidR="00E03504" w:rsidRPr="007A5148">
                  <w:rPr>
                    <w:rStyle w:val="Emphasis"/>
                    <w:i w:val="0"/>
                    <w:iCs w:val="0"/>
                  </w:rPr>
                  <w:fldChar w:fldCharType="begin"/>
                </w:r>
                <w:r w:rsidR="00E03504" w:rsidRPr="007A5148">
                  <w:rPr>
                    <w:rStyle w:val="Emphasis"/>
                    <w:i w:val="0"/>
                    <w:iCs w:val="0"/>
                  </w:rPr>
                  <w:instrText xml:space="preserve"> CITATION Enn03 \l 1050 </w:instrText>
                </w:r>
                <w:r w:rsidR="00E03504" w:rsidRPr="007A5148">
                  <w:rPr>
                    <w:rStyle w:val="Emphasis"/>
                    <w:i w:val="0"/>
                    <w:iCs w:val="0"/>
                  </w:rPr>
                  <w:fldChar w:fldCharType="separate"/>
                </w:r>
                <w:r w:rsidR="001B6365">
                  <w:t>(Enns, Huff, &amp; Higgins, 2003)</w:t>
                </w:r>
                <w:r w:rsidR="00E03504" w:rsidRPr="007A5148">
                  <w:rPr>
                    <w:rStyle w:val="Emphasis"/>
                    <w:i w:val="0"/>
                    <w:iCs w:val="0"/>
                  </w:rPr>
                  <w:fldChar w:fldCharType="end"/>
                </w:r>
              </w:sdtContent>
            </w:sdt>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Rastuća ovisnost organizacija o tehnologiji imala je važan utjecaj na ulogu IT sektora kao i na ulogu IT menadžera.</w:t>
            </w:r>
          </w:p>
        </w:tc>
        <w:tc>
          <w:tcPr>
            <w:tcW w:w="2126" w:type="dxa"/>
            <w:vMerge w:val="restart"/>
            <w:tcBorders>
              <w:left w:val="single" w:sz="8" w:space="0" w:color="auto"/>
              <w:right w:val="single" w:sz="8" w:space="0" w:color="auto"/>
            </w:tcBorders>
            <w:vAlign w:val="center"/>
          </w:tcPr>
          <w:p w:rsidR="0094435E" w:rsidRPr="007A5148" w:rsidRDefault="00237E75" w:rsidP="00166573">
            <w:pPr>
              <w:pStyle w:val="Tekst-Tabl-Sredina"/>
              <w:rPr>
                <w:rStyle w:val="Emphasis"/>
                <w:i w:val="0"/>
                <w:iCs w:val="0"/>
              </w:rPr>
            </w:pPr>
            <w:sdt>
              <w:sdtPr>
                <w:rPr>
                  <w:i/>
                  <w:iCs/>
                </w:rPr>
                <w:id w:val="-1824036429"/>
                <w:citation/>
              </w:sdtPr>
              <w:sdtEndPr>
                <w:rPr>
                  <w:i w:val="0"/>
                  <w:iCs w:val="0"/>
                </w:rPr>
              </w:sdtEndPr>
              <w:sdtContent>
                <w:r w:rsidR="0094435E" w:rsidRPr="007A5148">
                  <w:fldChar w:fldCharType="begin"/>
                </w:r>
                <w:r w:rsidR="0094435E" w:rsidRPr="007A5148">
                  <w:instrText xml:space="preserve"> CITATION Bro04 \l 1050 </w:instrText>
                </w:r>
                <w:r w:rsidR="0094435E" w:rsidRPr="007A5148">
                  <w:fldChar w:fldCharType="separate"/>
                </w:r>
                <w:r w:rsidR="001B6365">
                  <w:t>(Broadbent &amp; Kitzis, 2004)</w:t>
                </w:r>
                <w:r w:rsidR="0094435E" w:rsidRPr="007A5148">
                  <w:fldChar w:fldCharType="end"/>
                </w:r>
              </w:sdtContent>
            </w:sdt>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Promjene u ulogama IT menadžera evolucijske</w:t>
            </w:r>
            <w:r w:rsidR="00EF779E">
              <w:t xml:space="preserve"> su</w:t>
            </w:r>
            <w:r w:rsidRPr="007A5148">
              <w:t>, a ne revolucijske.</w:t>
            </w:r>
          </w:p>
        </w:tc>
        <w:tc>
          <w:tcPr>
            <w:tcW w:w="2126" w:type="dxa"/>
            <w:vMerge/>
            <w:tcBorders>
              <w:left w:val="single" w:sz="8" w:space="0" w:color="auto"/>
              <w:right w:val="single" w:sz="8" w:space="0" w:color="auto"/>
            </w:tcBorders>
            <w:vAlign w:val="center"/>
          </w:tcPr>
          <w:p w:rsidR="0094435E" w:rsidRPr="007A5148" w:rsidRDefault="0094435E" w:rsidP="00166573">
            <w:pPr>
              <w:pStyle w:val="Tekst-Tabl-Sredina"/>
            </w:pPr>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 xml:space="preserve">IT menadžer najviša </w:t>
            </w:r>
            <w:r w:rsidR="00EF779E">
              <w:t xml:space="preserve">je </w:t>
            </w:r>
            <w:r w:rsidRPr="007A5148">
              <w:t>izvršna funkcija odgovorna za prepoznavanje informacijskih i tehnoloških potreba, a potom</w:t>
            </w:r>
            <w:r w:rsidR="00EF779E">
              <w:t xml:space="preserve"> za</w:t>
            </w:r>
            <w:r w:rsidRPr="007A5148">
              <w:t xml:space="preserve"> pružanje usluga za zadovoljavanje tih potreba.</w:t>
            </w:r>
          </w:p>
        </w:tc>
        <w:tc>
          <w:tcPr>
            <w:tcW w:w="2126" w:type="dxa"/>
            <w:vMerge/>
            <w:tcBorders>
              <w:left w:val="single" w:sz="8" w:space="0" w:color="auto"/>
              <w:bottom w:val="single" w:sz="4" w:space="0" w:color="auto"/>
              <w:right w:val="single" w:sz="8" w:space="0" w:color="auto"/>
            </w:tcBorders>
            <w:vAlign w:val="center"/>
          </w:tcPr>
          <w:p w:rsidR="0094435E" w:rsidRPr="007A5148" w:rsidRDefault="0094435E" w:rsidP="00166573">
            <w:pPr>
              <w:pStyle w:val="Tekst-Tabl-Sredina"/>
            </w:pPr>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t xml:space="preserve">Uloga IT menadžera uključuje izvrsno razumijevanje poslovnih komunikacija kao i razumijevanje financijskih, organizacijskih i društvenih učinaka IKT projekata. </w:t>
            </w:r>
          </w:p>
        </w:tc>
        <w:tc>
          <w:tcPr>
            <w:tcW w:w="2126" w:type="dxa"/>
            <w:tcBorders>
              <w:left w:val="single" w:sz="8" w:space="0" w:color="auto"/>
              <w:bottom w:val="single" w:sz="4" w:space="0" w:color="auto"/>
              <w:right w:val="single" w:sz="8" w:space="0" w:color="auto"/>
            </w:tcBorders>
            <w:vAlign w:val="center"/>
          </w:tcPr>
          <w:p w:rsidR="0094435E" w:rsidRPr="007A5148" w:rsidRDefault="00237E75" w:rsidP="00166573">
            <w:pPr>
              <w:pStyle w:val="Tekst-Tabl-Sredina"/>
              <w:rPr>
                <w:rStyle w:val="Emphasis"/>
                <w:i w:val="0"/>
                <w:iCs w:val="0"/>
              </w:rPr>
            </w:pPr>
            <w:sdt>
              <w:sdtPr>
                <w:rPr>
                  <w:i/>
                  <w:iCs/>
                </w:rPr>
                <w:id w:val="1000536136"/>
                <w:citation/>
              </w:sdtPr>
              <w:sdtEndPr>
                <w:rPr>
                  <w:i w:val="0"/>
                  <w:iCs w:val="0"/>
                </w:rPr>
              </w:sdtEndPr>
              <w:sdtContent>
                <w:r w:rsidR="0094435E" w:rsidRPr="007A5148">
                  <w:fldChar w:fldCharType="begin"/>
                </w:r>
                <w:r w:rsidR="0094435E" w:rsidRPr="007A5148">
                  <w:instrText xml:space="preserve"> CITATION Jos03 \l 1050 </w:instrText>
                </w:r>
                <w:r w:rsidR="0094435E" w:rsidRPr="007A5148">
                  <w:fldChar w:fldCharType="separate"/>
                </w:r>
                <w:r w:rsidR="001B6365">
                  <w:t>(Weiss &amp; Anderson, 2004)</w:t>
                </w:r>
                <w:r w:rsidR="0094435E" w:rsidRPr="007A5148">
                  <w:fldChar w:fldCharType="end"/>
                </w:r>
              </w:sdtContent>
            </w:sdt>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pPr>
            <w:r w:rsidRPr="007A5148">
              <w:t>Uvođenjem upravljanja IKT-om drastično je pojačana važnost uloge IT menadžera</w:t>
            </w:r>
            <w:r w:rsidR="00EF779E">
              <w:t>.</w:t>
            </w:r>
            <w:r w:rsidRPr="007A5148">
              <w:t xml:space="preserve"> </w:t>
            </w:r>
          </w:p>
        </w:tc>
        <w:tc>
          <w:tcPr>
            <w:tcW w:w="2126" w:type="dxa"/>
            <w:tcBorders>
              <w:left w:val="single" w:sz="8" w:space="0" w:color="auto"/>
              <w:bottom w:val="single" w:sz="4" w:space="0" w:color="auto"/>
              <w:right w:val="single" w:sz="8" w:space="0" w:color="auto"/>
            </w:tcBorders>
            <w:vAlign w:val="center"/>
          </w:tcPr>
          <w:p w:rsidR="0094435E" w:rsidRPr="007A5148" w:rsidRDefault="00237E75" w:rsidP="00166573">
            <w:pPr>
              <w:pStyle w:val="Tekst-Tabl-Sredina"/>
            </w:pPr>
            <w:sdt>
              <w:sdtPr>
                <w:id w:val="1841124625"/>
                <w:citation/>
              </w:sdtPr>
              <w:sdtEndPr/>
              <w:sdtContent>
                <w:r w:rsidR="0094435E" w:rsidRPr="007A5148">
                  <w:fldChar w:fldCharType="begin"/>
                </w:r>
                <w:r w:rsidR="0094435E" w:rsidRPr="007A5148">
                  <w:instrText xml:space="preserve">CITATION Ste05 \l 1050 </w:instrText>
                </w:r>
                <w:r w:rsidR="0094435E" w:rsidRPr="007A5148">
                  <w:fldChar w:fldCharType="separate"/>
                </w:r>
                <w:r w:rsidR="001B6365">
                  <w:t>(Sutton &amp; Arnold, 2005)</w:t>
                </w:r>
                <w:r w:rsidR="0094435E" w:rsidRPr="007A5148">
                  <w:fldChar w:fldCharType="end"/>
                </w:r>
              </w:sdtContent>
            </w:sdt>
          </w:p>
        </w:tc>
      </w:tr>
      <w:tr w:rsidR="00742670"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742670" w:rsidRPr="007A5148" w:rsidRDefault="00742670"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742670" w:rsidRPr="007A5148" w:rsidRDefault="00742670" w:rsidP="00166573">
            <w:pPr>
              <w:pStyle w:val="Tekstutablici-01"/>
            </w:pPr>
            <w:r w:rsidRPr="007A5148">
              <w:t xml:space="preserve">Širina uloge IT menadžmenta ukazuje </w:t>
            </w:r>
            <w:r w:rsidR="00EF779E">
              <w:t xml:space="preserve">na to </w:t>
            </w:r>
            <w:r w:rsidRPr="007A5148">
              <w:t>da njezino proučavanje treba pokriti</w:t>
            </w:r>
            <w:r w:rsidR="00323E5E" w:rsidRPr="007A5148">
              <w:t xml:space="preserve"> vrlo</w:t>
            </w:r>
            <w:r w:rsidRPr="007A5148">
              <w:t xml:space="preserve"> širok spektar tema </w:t>
            </w:r>
            <w:r w:rsidR="00EF779E">
              <w:t>po</w:t>
            </w:r>
            <w:r w:rsidRPr="007A5148">
              <w:t xml:space="preserve">vezanih </w:t>
            </w:r>
            <w:r w:rsidR="00EF779E">
              <w:t>s</w:t>
            </w:r>
            <w:r w:rsidRPr="007A5148">
              <w:t xml:space="preserve"> ulog</w:t>
            </w:r>
            <w:r w:rsidR="00EF779E">
              <w:t>om</w:t>
            </w:r>
            <w:r w:rsidRPr="007A5148">
              <w:t xml:space="preserve"> i obilježj</w:t>
            </w:r>
            <w:r w:rsidR="00EF779E">
              <w:t>ima</w:t>
            </w:r>
            <w:r w:rsidRPr="007A5148">
              <w:t xml:space="preserve"> IT menadžera, </w:t>
            </w:r>
            <w:r w:rsidR="008D78BD" w:rsidRPr="007A5148">
              <w:t>njegova utjecaja te</w:t>
            </w:r>
            <w:r w:rsidRPr="007A5148">
              <w:t xml:space="preserve"> interakcija s upravom organizacije</w:t>
            </w:r>
            <w:r w:rsidR="008D78BD" w:rsidRPr="007A5148">
              <w:t>.</w:t>
            </w:r>
          </w:p>
        </w:tc>
        <w:tc>
          <w:tcPr>
            <w:tcW w:w="2126" w:type="dxa"/>
            <w:tcBorders>
              <w:left w:val="single" w:sz="8" w:space="0" w:color="auto"/>
              <w:bottom w:val="single" w:sz="4" w:space="0" w:color="auto"/>
              <w:right w:val="single" w:sz="8" w:space="0" w:color="auto"/>
            </w:tcBorders>
            <w:vAlign w:val="center"/>
          </w:tcPr>
          <w:p w:rsidR="00742670" w:rsidRPr="007A5148" w:rsidRDefault="00237E75" w:rsidP="00166573">
            <w:pPr>
              <w:pStyle w:val="Tekst-Tabl-Sredina"/>
            </w:pPr>
            <w:sdt>
              <w:sdtPr>
                <w:id w:val="-344408093"/>
                <w:citation/>
              </w:sdtPr>
              <w:sdtEndPr/>
              <w:sdtContent>
                <w:r w:rsidR="008D78BD" w:rsidRPr="007A5148">
                  <w:fldChar w:fldCharType="begin"/>
                </w:r>
                <w:r w:rsidR="008D78BD" w:rsidRPr="007A5148">
                  <w:instrText xml:space="preserve"> CITATION Kar061 \l 1050 </w:instrText>
                </w:r>
                <w:r w:rsidR="008D78BD" w:rsidRPr="007A5148">
                  <w:fldChar w:fldCharType="separate"/>
                </w:r>
                <w:r w:rsidR="001B6365">
                  <w:t>(Karahanna &amp; Watson, 2006)</w:t>
                </w:r>
                <w:r w:rsidR="008D78BD" w:rsidRPr="007A5148">
                  <w:fldChar w:fldCharType="end"/>
                </w:r>
              </w:sdtContent>
            </w:sdt>
          </w:p>
        </w:tc>
      </w:tr>
      <w:tr w:rsidR="0094435E" w:rsidRPr="007A5148" w:rsidTr="00E73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rPr>
                <w:rStyle w:val="Emphasis"/>
                <w:i w:val="0"/>
                <w:iCs w:val="0"/>
              </w:rPr>
              <w:t>Prisutan je kulturološki jaz između IT i poslovnih menadžera.</w:t>
            </w:r>
          </w:p>
        </w:tc>
        <w:tc>
          <w:tcPr>
            <w:tcW w:w="2126" w:type="dxa"/>
            <w:tcBorders>
              <w:left w:val="single" w:sz="8" w:space="0" w:color="auto"/>
              <w:bottom w:val="single" w:sz="4" w:space="0" w:color="auto"/>
              <w:right w:val="single" w:sz="8" w:space="0" w:color="auto"/>
            </w:tcBorders>
            <w:vAlign w:val="center"/>
          </w:tcPr>
          <w:p w:rsidR="0094435E" w:rsidRPr="007A5148" w:rsidRDefault="00237E75" w:rsidP="00166573">
            <w:pPr>
              <w:pStyle w:val="Tekst-Tabl-Sredina"/>
              <w:rPr>
                <w:rStyle w:val="Emphasis"/>
                <w:i w:val="0"/>
                <w:iCs w:val="0"/>
              </w:rPr>
            </w:pPr>
            <w:sdt>
              <w:sdtPr>
                <w:rPr>
                  <w:rStyle w:val="Emphasis"/>
                  <w:i w:val="0"/>
                  <w:iCs w:val="0"/>
                </w:rPr>
                <w:id w:val="1764870444"/>
                <w:citation/>
              </w:sdtPr>
              <w:sdtEndPr>
                <w:rPr>
                  <w:rStyle w:val="Emphasis"/>
                </w:rPr>
              </w:sdtEndPr>
              <w:sdtContent>
                <w:r w:rsidR="0094435E" w:rsidRPr="007A5148">
                  <w:rPr>
                    <w:rStyle w:val="Emphasis"/>
                    <w:i w:val="0"/>
                    <w:iCs w:val="0"/>
                  </w:rPr>
                  <w:fldChar w:fldCharType="begin"/>
                </w:r>
                <w:r w:rsidR="0094435E" w:rsidRPr="007A5148">
                  <w:rPr>
                    <w:rStyle w:val="Emphasis"/>
                    <w:i w:val="0"/>
                    <w:iCs w:val="0"/>
                  </w:rPr>
                  <w:instrText xml:space="preserve"> CITATION Rem05 \l 1050 </w:instrText>
                </w:r>
                <w:r w:rsidR="0094435E" w:rsidRPr="007A5148">
                  <w:rPr>
                    <w:rStyle w:val="Emphasis"/>
                    <w:i w:val="0"/>
                    <w:iCs w:val="0"/>
                  </w:rPr>
                  <w:fldChar w:fldCharType="separate"/>
                </w:r>
                <w:r w:rsidR="001B6365">
                  <w:t>(Remenyi, Grant, &amp; Pather, 2005)</w:t>
                </w:r>
                <w:r w:rsidR="0094435E" w:rsidRPr="007A5148">
                  <w:rPr>
                    <w:rStyle w:val="Emphasis"/>
                    <w:i w:val="0"/>
                    <w:iCs w:val="0"/>
                  </w:rPr>
                  <w:fldChar w:fldCharType="end"/>
                </w:r>
              </w:sdtContent>
            </w:sdt>
          </w:p>
        </w:tc>
      </w:tr>
      <w:tr w:rsidR="0094435E" w:rsidRPr="007A5148" w:rsidTr="00942747">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94435E" w:rsidRPr="007A5148" w:rsidRDefault="0094435E" w:rsidP="00166573">
            <w:pPr>
              <w:pStyle w:val="Tekstutablici-01"/>
              <w:rPr>
                <w:rStyle w:val="Emphasis"/>
                <w:i w:val="0"/>
                <w:iCs w:val="0"/>
              </w:rPr>
            </w:pPr>
            <w:r w:rsidRPr="007A5148">
              <w:t xml:space="preserve">IT menadžer obavlja </w:t>
            </w:r>
            <w:r w:rsidR="00EF779E">
              <w:t>četiri</w:t>
            </w:r>
            <w:r w:rsidRPr="007A5148">
              <w:t xml:space="preserve"> generičke uloge: stvara mogućnosti kroz IKT, podržava korisnike, reže troškove i vodi projekte.</w:t>
            </w:r>
          </w:p>
        </w:tc>
        <w:tc>
          <w:tcPr>
            <w:tcW w:w="2126" w:type="dxa"/>
            <w:tcBorders>
              <w:left w:val="single" w:sz="8" w:space="0" w:color="auto"/>
              <w:bottom w:val="single" w:sz="4" w:space="0" w:color="auto"/>
              <w:right w:val="single" w:sz="8" w:space="0" w:color="auto"/>
            </w:tcBorders>
            <w:vAlign w:val="center"/>
          </w:tcPr>
          <w:p w:rsidR="0094435E" w:rsidRPr="007A5148" w:rsidRDefault="00237E75" w:rsidP="00166573">
            <w:pPr>
              <w:pStyle w:val="Tekst-Tabl-Sredina"/>
              <w:rPr>
                <w:rStyle w:val="Emphasis"/>
                <w:i w:val="0"/>
                <w:iCs w:val="0"/>
              </w:rPr>
            </w:pPr>
            <w:sdt>
              <w:sdtPr>
                <w:rPr>
                  <w:rStyle w:val="Emphasis"/>
                  <w:i w:val="0"/>
                  <w:iCs w:val="0"/>
                </w:rPr>
                <w:id w:val="1660733648"/>
                <w:citation/>
              </w:sdtPr>
              <w:sdtEndPr>
                <w:rPr>
                  <w:rStyle w:val="Emphasis"/>
                </w:rPr>
              </w:sdtEndPr>
              <w:sdtContent>
                <w:r w:rsidR="0094435E" w:rsidRPr="007A5148">
                  <w:rPr>
                    <w:rStyle w:val="Emphasis"/>
                    <w:i w:val="0"/>
                    <w:iCs w:val="0"/>
                  </w:rPr>
                  <w:fldChar w:fldCharType="begin"/>
                </w:r>
                <w:r w:rsidR="0094435E" w:rsidRPr="007A5148">
                  <w:rPr>
                    <w:rStyle w:val="Emphasis"/>
                    <w:i w:val="0"/>
                    <w:iCs w:val="0"/>
                  </w:rPr>
                  <w:instrText xml:space="preserve"> CITATION Soj06 \l 1050 </w:instrText>
                </w:r>
                <w:r w:rsidR="0094435E" w:rsidRPr="007A5148">
                  <w:rPr>
                    <w:rStyle w:val="Emphasis"/>
                    <w:i w:val="0"/>
                    <w:iCs w:val="0"/>
                  </w:rPr>
                  <w:fldChar w:fldCharType="separate"/>
                </w:r>
                <w:r w:rsidR="001B6365">
                  <w:t>(Sojer, Schläger, &amp; Locher, 2006)</w:t>
                </w:r>
                <w:r w:rsidR="0094435E" w:rsidRPr="007A5148">
                  <w:rPr>
                    <w:rStyle w:val="Emphasis"/>
                    <w:i w:val="0"/>
                    <w:iCs w:val="0"/>
                  </w:rPr>
                  <w:fldChar w:fldCharType="end"/>
                </w:r>
              </w:sdtContent>
            </w:sdt>
          </w:p>
        </w:tc>
      </w:tr>
      <w:tr w:rsidR="0094435E" w:rsidRPr="007A5148" w:rsidTr="00942747">
        <w:trPr>
          <w:trHeight w:val="852"/>
        </w:trPr>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94435E" w:rsidRPr="007A5148" w:rsidRDefault="0094435E" w:rsidP="00166573">
            <w:pPr>
              <w:pStyle w:val="Tekstutablici"/>
              <w:rPr>
                <w:rStyle w:val="Emphasis"/>
                <w:b w:val="0"/>
                <w:i w:val="0"/>
                <w:iCs w:val="0"/>
                <w:sz w:val="40"/>
                <w:szCs w:val="40"/>
              </w:rPr>
            </w:pPr>
          </w:p>
        </w:tc>
        <w:tc>
          <w:tcPr>
            <w:tcW w:w="5387" w:type="dxa"/>
            <w:tcBorders>
              <w:left w:val="single" w:sz="8" w:space="0" w:color="auto"/>
              <w:bottom w:val="single" w:sz="8" w:space="0" w:color="auto"/>
              <w:right w:val="single" w:sz="8" w:space="0" w:color="auto"/>
            </w:tcBorders>
            <w:vAlign w:val="center"/>
          </w:tcPr>
          <w:p w:rsidR="0094435E" w:rsidRPr="007A5148" w:rsidRDefault="0094435E" w:rsidP="00166573">
            <w:pPr>
              <w:pStyle w:val="Tekstutablici-01"/>
              <w:rPr>
                <w:color w:val="FF0000"/>
                <w:sz w:val="16"/>
                <w:szCs w:val="16"/>
              </w:rPr>
            </w:pPr>
            <w:r w:rsidRPr="007A5148">
              <w:t xml:space="preserve">Uloga IT menadžera očituje se kroz </w:t>
            </w:r>
            <w:r w:rsidRPr="00942747">
              <w:t>usklađivanje</w:t>
            </w:r>
            <w:r w:rsidRPr="007A5148">
              <w:t xml:space="preserve"> IKT-a s poslovnom strategijom i planiranje proračuna te upravljanje IT resursima i ljudima.</w:t>
            </w:r>
          </w:p>
        </w:tc>
        <w:tc>
          <w:tcPr>
            <w:tcW w:w="2126" w:type="dxa"/>
            <w:tcBorders>
              <w:left w:val="single" w:sz="8" w:space="0" w:color="auto"/>
              <w:bottom w:val="single" w:sz="8" w:space="0" w:color="auto"/>
              <w:right w:val="single" w:sz="8" w:space="0" w:color="auto"/>
            </w:tcBorders>
            <w:vAlign w:val="center"/>
          </w:tcPr>
          <w:p w:rsidR="0094435E" w:rsidRPr="007A5148" w:rsidRDefault="00237E75" w:rsidP="00166573">
            <w:pPr>
              <w:pStyle w:val="Tekst-Tabl-Sredina"/>
              <w:rPr>
                <w:rStyle w:val="Emphasis"/>
                <w:i w:val="0"/>
                <w:iCs w:val="0"/>
              </w:rPr>
            </w:pPr>
            <w:sdt>
              <w:sdtPr>
                <w:rPr>
                  <w:i/>
                  <w:iCs/>
                </w:rPr>
                <w:id w:val="1195735345"/>
                <w:citation/>
              </w:sdtPr>
              <w:sdtEndPr>
                <w:rPr>
                  <w:i w:val="0"/>
                  <w:iCs w:val="0"/>
                </w:rPr>
              </w:sdtEndPr>
              <w:sdtContent>
                <w:r w:rsidR="0094435E" w:rsidRPr="007A5148">
                  <w:fldChar w:fldCharType="begin"/>
                </w:r>
                <w:r w:rsidR="0094435E" w:rsidRPr="007A5148">
                  <w:instrText xml:space="preserve"> CITATION Don07 \l 1050 </w:instrText>
                </w:r>
                <w:r w:rsidR="0094435E" w:rsidRPr="007A5148">
                  <w:fldChar w:fldCharType="separate"/>
                </w:r>
                <w:r w:rsidR="001B6365">
                  <w:t>(Marchand, 2007)</w:t>
                </w:r>
                <w:r w:rsidR="0094435E" w:rsidRPr="007A5148">
                  <w:fldChar w:fldCharType="end"/>
                </w:r>
              </w:sdtContent>
            </w:sdt>
          </w:p>
        </w:tc>
      </w:tr>
    </w:tbl>
    <w:p w:rsidR="00E73993" w:rsidRPr="007A5148" w:rsidRDefault="00E73993"/>
    <w:tbl>
      <w:tblPr>
        <w:tblStyle w:val="TableGrid"/>
        <w:tblW w:w="0" w:type="auto"/>
        <w:tblInd w:w="108" w:type="dxa"/>
        <w:tblLayout w:type="fixed"/>
        <w:tblLook w:val="04A0" w:firstRow="1" w:lastRow="0" w:firstColumn="1" w:lastColumn="0" w:noHBand="0" w:noVBand="1"/>
      </w:tblPr>
      <w:tblGrid>
        <w:gridCol w:w="1276"/>
        <w:gridCol w:w="5387"/>
        <w:gridCol w:w="2126"/>
      </w:tblGrid>
      <w:tr w:rsidR="00E73993" w:rsidRPr="007A5148" w:rsidTr="00691822">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E73993" w:rsidRPr="007A5148" w:rsidRDefault="00863237" w:rsidP="00166573">
            <w:pPr>
              <w:pStyle w:val="NaslovUTablici"/>
              <w:rPr>
                <w:rStyle w:val="Emphasis"/>
                <w:b w:val="0"/>
                <w:i w:val="0"/>
                <w:iCs w:val="0"/>
                <w:sz w:val="22"/>
              </w:rPr>
            </w:pPr>
            <w:r>
              <w:rPr>
                <w:rStyle w:val="Emphasis"/>
                <w:i w:val="0"/>
                <w:iCs w:val="0"/>
                <w:sz w:val="22"/>
              </w:rPr>
              <w:t>Desetljeće</w:t>
            </w:r>
            <w:r w:rsidR="00E73993" w:rsidRPr="007A5148">
              <w:rPr>
                <w:rStyle w:val="Emphasis"/>
                <w:i w:val="0"/>
                <w:iCs w:val="0"/>
                <w:sz w:val="22"/>
              </w:rPr>
              <w:t>:</w:t>
            </w:r>
          </w:p>
        </w:tc>
        <w:tc>
          <w:tcPr>
            <w:tcW w:w="5387"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b w:val="0"/>
                <w:i w:val="0"/>
                <w:iCs w:val="0"/>
                <w:sz w:val="22"/>
              </w:rPr>
            </w:pPr>
            <w:r w:rsidRPr="007A5148">
              <w:rPr>
                <w:rStyle w:val="Emphasis"/>
                <w:i w:val="0"/>
                <w:iCs w:val="0"/>
                <w:sz w:val="22"/>
              </w:rPr>
              <w:t>Uloga IT menadžera u organizaciji</w:t>
            </w:r>
          </w:p>
        </w:tc>
        <w:tc>
          <w:tcPr>
            <w:tcW w:w="2126"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b w:val="0"/>
                <w:i w:val="0"/>
                <w:iCs w:val="0"/>
                <w:sz w:val="22"/>
              </w:rPr>
            </w:pPr>
            <w:r w:rsidRPr="007A5148">
              <w:rPr>
                <w:rStyle w:val="Emphasis"/>
                <w:i w:val="0"/>
                <w:iCs w:val="0"/>
                <w:sz w:val="22"/>
              </w:rPr>
              <w:t>Autor:</w:t>
            </w:r>
          </w:p>
        </w:tc>
      </w:tr>
      <w:tr w:rsidR="00E73993" w:rsidRPr="007A5148" w:rsidTr="00691822">
        <w:trPr>
          <w:trHeight w:val="852"/>
        </w:trPr>
        <w:tc>
          <w:tcPr>
            <w:tcW w:w="1276" w:type="dxa"/>
            <w:vMerge w:val="restart"/>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NaslovUTablici"/>
              <w:rPr>
                <w:rStyle w:val="Emphasis"/>
                <w:b w:val="0"/>
                <w:i w:val="0"/>
                <w:iCs w:val="0"/>
                <w:sz w:val="40"/>
                <w:szCs w:val="40"/>
              </w:rPr>
            </w:pPr>
            <w:r w:rsidRPr="007A5148">
              <w:rPr>
                <w:rStyle w:val="Emphasis"/>
                <w:i w:val="0"/>
                <w:iCs w:val="0"/>
                <w:sz w:val="40"/>
                <w:szCs w:val="40"/>
              </w:rPr>
              <w:t>2001. - 2010</w:t>
            </w:r>
          </w:p>
        </w:tc>
        <w:tc>
          <w:tcPr>
            <w:tcW w:w="5387" w:type="dxa"/>
            <w:tcBorders>
              <w:top w:val="single" w:sz="8" w:space="0" w:color="auto"/>
              <w:left w:val="single" w:sz="8" w:space="0" w:color="auto"/>
              <w:right w:val="single" w:sz="8" w:space="0" w:color="auto"/>
            </w:tcBorders>
            <w:vAlign w:val="center"/>
          </w:tcPr>
          <w:p w:rsidR="00E73993" w:rsidRPr="007A5148" w:rsidRDefault="00E73993" w:rsidP="00166573">
            <w:pPr>
              <w:pStyle w:val="Tekstutablici-01"/>
            </w:pPr>
            <w:r w:rsidRPr="007A5148">
              <w:t>Za razvoj uloge IT menadžera, izvršni direktor i uprava trebaju imati jasno razumijevanje vrijednosti koju IKT donosi poslovanju.</w:t>
            </w:r>
          </w:p>
        </w:tc>
        <w:tc>
          <w:tcPr>
            <w:tcW w:w="2126" w:type="dxa"/>
            <w:tcBorders>
              <w:top w:val="single" w:sz="8" w:space="0" w:color="auto"/>
              <w:left w:val="single" w:sz="8" w:space="0" w:color="auto"/>
              <w:right w:val="single" w:sz="8" w:space="0" w:color="auto"/>
            </w:tcBorders>
            <w:vAlign w:val="center"/>
          </w:tcPr>
          <w:p w:rsidR="00E73993" w:rsidRPr="007A5148" w:rsidRDefault="00237E75" w:rsidP="00166573">
            <w:pPr>
              <w:pStyle w:val="Tekst-Tabl-Sredina"/>
            </w:pPr>
            <w:sdt>
              <w:sdtPr>
                <w:id w:val="612479119"/>
                <w:citation/>
              </w:sdtPr>
              <w:sdtEndPr/>
              <w:sdtContent>
                <w:r w:rsidR="00E73993" w:rsidRPr="007A5148">
                  <w:fldChar w:fldCharType="begin"/>
                </w:r>
                <w:r w:rsidR="00E73993" w:rsidRPr="007A5148">
                  <w:instrText xml:space="preserve"> CITATION IBM081 \l 1050 </w:instrText>
                </w:r>
                <w:r w:rsidR="00E73993" w:rsidRPr="007A5148">
                  <w:fldChar w:fldCharType="separate"/>
                </w:r>
                <w:r w:rsidR="001B6365">
                  <w:t>(IBM, 2008B)</w:t>
                </w:r>
                <w:r w:rsidR="00E73993" w:rsidRPr="007A5148">
                  <w:fldChar w:fldCharType="end"/>
                </w:r>
              </w:sdtContent>
            </w:sdt>
          </w:p>
        </w:tc>
      </w:tr>
      <w:tr w:rsidR="00E73993" w:rsidRPr="007A5148" w:rsidTr="00414993">
        <w:trPr>
          <w:trHeight w:val="852"/>
        </w:trPr>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E73993" w:rsidRPr="007A5148" w:rsidRDefault="00E73993" w:rsidP="00166573">
            <w:pPr>
              <w:pStyle w:val="Tekstutablici-01"/>
            </w:pPr>
            <w:r w:rsidRPr="007A5148">
              <w:t>U svijetu se i dalje na funkciju i ulogu IT menadžera gleda kroz isključivo tehnološku povezanost s poslovanjem</w:t>
            </w:r>
            <w:r w:rsidR="00EF779E">
              <w:t>.</w:t>
            </w:r>
          </w:p>
        </w:tc>
        <w:tc>
          <w:tcPr>
            <w:tcW w:w="2126" w:type="dxa"/>
            <w:tcBorders>
              <w:left w:val="single" w:sz="8" w:space="0" w:color="auto"/>
              <w:bottom w:val="single" w:sz="4" w:space="0" w:color="auto"/>
              <w:right w:val="single" w:sz="8" w:space="0" w:color="auto"/>
            </w:tcBorders>
            <w:shd w:val="clear" w:color="auto" w:fill="auto"/>
            <w:vAlign w:val="center"/>
          </w:tcPr>
          <w:p w:rsidR="00E73993" w:rsidRPr="007A5148" w:rsidRDefault="00237E75" w:rsidP="00166573">
            <w:pPr>
              <w:pStyle w:val="Tekst-Tabl-Sredina"/>
            </w:pPr>
            <w:sdt>
              <w:sdtPr>
                <w:id w:val="-1909461033"/>
                <w:citation/>
              </w:sdtPr>
              <w:sdtEndPr/>
              <w:sdtContent>
                <w:r w:rsidR="00E73993" w:rsidRPr="007A5148">
                  <w:fldChar w:fldCharType="begin"/>
                </w:r>
                <w:r w:rsidR="00E73993" w:rsidRPr="007A5148">
                  <w:instrText xml:space="preserve">CITATION Mae08 \l 1050 </w:instrText>
                </w:r>
                <w:r w:rsidR="00E73993" w:rsidRPr="007A5148">
                  <w:fldChar w:fldCharType="separate"/>
                </w:r>
                <w:r w:rsidR="001B6365">
                  <w:t>(Maes &amp; DeVries, 2008)</w:t>
                </w:r>
                <w:r w:rsidR="00E73993" w:rsidRPr="007A5148">
                  <w:fldChar w:fldCharType="end"/>
                </w:r>
              </w:sdtContent>
            </w:sdt>
          </w:p>
        </w:tc>
      </w:tr>
      <w:tr w:rsidR="00E73993" w:rsidRPr="007A5148" w:rsidTr="00414993">
        <w:trPr>
          <w:trHeight w:val="852"/>
        </w:trPr>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E73993" w:rsidRPr="007A5148" w:rsidRDefault="00E73993" w:rsidP="00166573">
            <w:pPr>
              <w:pStyle w:val="Tekstutablici-01"/>
            </w:pPr>
            <w:r w:rsidRPr="007A5148">
              <w:rPr>
                <w:rStyle w:val="Emphasis"/>
                <w:i w:val="0"/>
                <w:iCs w:val="0"/>
              </w:rPr>
              <w:t>IT menadžer mora igrati važniju ulogu u omogućavanju i provođenju promjena.</w:t>
            </w:r>
          </w:p>
        </w:tc>
        <w:tc>
          <w:tcPr>
            <w:tcW w:w="2126" w:type="dxa"/>
            <w:tcBorders>
              <w:top w:val="single" w:sz="4" w:space="0" w:color="auto"/>
              <w:left w:val="single" w:sz="8" w:space="0" w:color="auto"/>
              <w:bottom w:val="single" w:sz="4" w:space="0" w:color="auto"/>
              <w:right w:val="single" w:sz="8" w:space="0" w:color="auto"/>
            </w:tcBorders>
            <w:vAlign w:val="center"/>
          </w:tcPr>
          <w:p w:rsidR="00E73993" w:rsidRPr="007A5148" w:rsidRDefault="00237E75" w:rsidP="00166573">
            <w:pPr>
              <w:pStyle w:val="Tekst-Tabl-Sredina"/>
            </w:pPr>
            <w:sdt>
              <w:sdtPr>
                <w:rPr>
                  <w:rStyle w:val="Emphasis"/>
                  <w:i w:val="0"/>
                  <w:iCs w:val="0"/>
                </w:rPr>
                <w:id w:val="-476147213"/>
                <w:citation/>
              </w:sdtPr>
              <w:sdtEndPr>
                <w:rPr>
                  <w:rStyle w:val="Emphasis"/>
                </w:rPr>
              </w:sdtEndPr>
              <w:sdtContent>
                <w:r w:rsidR="00E73993" w:rsidRPr="007A5148">
                  <w:rPr>
                    <w:rStyle w:val="Emphasis"/>
                    <w:i w:val="0"/>
                    <w:iCs w:val="0"/>
                  </w:rPr>
                  <w:fldChar w:fldCharType="begin"/>
                </w:r>
                <w:r w:rsidR="001E5BBA">
                  <w:rPr>
                    <w:rStyle w:val="Emphasis"/>
                    <w:i w:val="0"/>
                    <w:iCs w:val="0"/>
                  </w:rPr>
                  <w:instrText xml:space="preserve">CITATION IBM082 \l 1050 </w:instrText>
                </w:r>
                <w:r w:rsidR="00E73993" w:rsidRPr="007A5148">
                  <w:rPr>
                    <w:rStyle w:val="Emphasis"/>
                    <w:i w:val="0"/>
                    <w:iCs w:val="0"/>
                  </w:rPr>
                  <w:fldChar w:fldCharType="separate"/>
                </w:r>
                <w:r w:rsidR="001B6365">
                  <w:t>(IBM, 2008C)</w:t>
                </w:r>
                <w:r w:rsidR="00E73993" w:rsidRPr="007A5148">
                  <w:rPr>
                    <w:rStyle w:val="Emphasis"/>
                    <w:i w:val="0"/>
                    <w:iCs w:val="0"/>
                  </w:rPr>
                  <w:fldChar w:fldCharType="end"/>
                </w:r>
              </w:sdtContent>
            </w:sdt>
          </w:p>
        </w:tc>
      </w:tr>
      <w:tr w:rsidR="00E73993" w:rsidRPr="007A5148" w:rsidTr="00414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E73993" w:rsidRPr="007A5148" w:rsidRDefault="00E73993" w:rsidP="00166573">
            <w:pPr>
              <w:pStyle w:val="Tekstutablici-01"/>
              <w:rPr>
                <w:rStyle w:val="Emphasis"/>
                <w:i w:val="0"/>
                <w:iCs w:val="0"/>
              </w:rPr>
            </w:pPr>
            <w:r w:rsidRPr="007A5148">
              <w:t>On može biti izvršni menadžer koji se bavi strategijom i procesima ili tehnički menadžer zadužen za učinkovitu infrastrukturu.</w:t>
            </w:r>
          </w:p>
        </w:tc>
        <w:tc>
          <w:tcPr>
            <w:tcW w:w="2126" w:type="dxa"/>
            <w:tcBorders>
              <w:left w:val="single" w:sz="8" w:space="0" w:color="auto"/>
              <w:bottom w:val="single" w:sz="4" w:space="0" w:color="auto"/>
              <w:right w:val="single" w:sz="8" w:space="0" w:color="auto"/>
            </w:tcBorders>
            <w:vAlign w:val="center"/>
          </w:tcPr>
          <w:p w:rsidR="00E73993" w:rsidRPr="007A5148" w:rsidRDefault="00237E75" w:rsidP="00166573">
            <w:pPr>
              <w:pStyle w:val="Tekst-Tabl-Sredina"/>
              <w:rPr>
                <w:rStyle w:val="Emphasis"/>
                <w:i w:val="0"/>
                <w:iCs w:val="0"/>
              </w:rPr>
            </w:pPr>
            <w:sdt>
              <w:sdtPr>
                <w:rPr>
                  <w:i/>
                  <w:iCs/>
                </w:rPr>
                <w:id w:val="-1313564419"/>
                <w:citation/>
              </w:sdtPr>
              <w:sdtEndPr>
                <w:rPr>
                  <w:i w:val="0"/>
                  <w:iCs w:val="0"/>
                </w:rPr>
              </w:sdtEndPr>
              <w:sdtContent>
                <w:r w:rsidR="00E73993" w:rsidRPr="007A5148">
                  <w:fldChar w:fldCharType="begin"/>
                </w:r>
                <w:r w:rsidR="00E73993" w:rsidRPr="007A5148">
                  <w:instrText xml:space="preserve">CITATION Chu09 \l 1050 </w:instrText>
                </w:r>
                <w:r w:rsidR="00E73993" w:rsidRPr="007A5148">
                  <w:fldChar w:fldCharType="separate"/>
                </w:r>
                <w:r w:rsidR="001B6365">
                  <w:t>(Chun &amp; Mooney, 2009)</w:t>
                </w:r>
                <w:r w:rsidR="00E73993" w:rsidRPr="007A5148">
                  <w:fldChar w:fldCharType="end"/>
                </w:r>
              </w:sdtContent>
            </w:sdt>
          </w:p>
        </w:tc>
      </w:tr>
      <w:tr w:rsidR="00E73993" w:rsidRPr="007A5148" w:rsidTr="00414993">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73993" w:rsidRPr="007A5148" w:rsidRDefault="00E73993" w:rsidP="00166573">
            <w:pPr>
              <w:pStyle w:val="Tekstutablici-01"/>
              <w:rPr>
                <w:rStyle w:val="Emphasis"/>
                <w:i w:val="0"/>
                <w:iCs w:val="0"/>
              </w:rPr>
            </w:pPr>
            <w:r w:rsidRPr="007A5148">
              <w:t xml:space="preserve">IT menadžer u procesu </w:t>
            </w:r>
            <w:r w:rsidR="00EF779E">
              <w:t xml:space="preserve">je </w:t>
            </w:r>
            <w:r w:rsidRPr="007A5148">
              <w:t>redefiniranja svoje uloge: pronicljivog</w:t>
            </w:r>
            <w:r w:rsidR="00EF779E">
              <w:t>a</w:t>
            </w:r>
            <w:r w:rsidRPr="007A5148">
              <w:t xml:space="preserve"> vizionara i sposobnog</w:t>
            </w:r>
            <w:r w:rsidR="00EF779E">
              <w:t>a</w:t>
            </w:r>
            <w:r w:rsidRPr="007A5148">
              <w:t xml:space="preserve"> pragmatičara, stvaratelja vrijednosti i upornog</w:t>
            </w:r>
            <w:r w:rsidR="00EF779E">
              <w:t>a</w:t>
            </w:r>
            <w:r w:rsidRPr="007A5148">
              <w:t xml:space="preserve"> rezača troškova, poslovnoga vođe spremnoga na suradnju i IT menadžera koji nadahnjuje.</w:t>
            </w:r>
          </w:p>
        </w:tc>
        <w:tc>
          <w:tcPr>
            <w:tcW w:w="2126" w:type="dxa"/>
            <w:tcBorders>
              <w:left w:val="single" w:sz="8" w:space="0" w:color="auto"/>
              <w:right w:val="single" w:sz="8" w:space="0" w:color="auto"/>
            </w:tcBorders>
            <w:vAlign w:val="center"/>
          </w:tcPr>
          <w:p w:rsidR="00E73993" w:rsidRPr="007A5148" w:rsidRDefault="00237E75" w:rsidP="00166573">
            <w:pPr>
              <w:pStyle w:val="Tekst-Tabl-Sredina"/>
              <w:rPr>
                <w:rStyle w:val="Emphasis"/>
                <w:i w:val="0"/>
                <w:iCs w:val="0"/>
              </w:rPr>
            </w:pPr>
            <w:sdt>
              <w:sdtPr>
                <w:rPr>
                  <w:i/>
                  <w:iCs/>
                </w:rPr>
                <w:id w:val="-1476675800"/>
                <w:citation/>
              </w:sdtPr>
              <w:sdtEndPr>
                <w:rPr>
                  <w:i w:val="0"/>
                  <w:iCs w:val="0"/>
                </w:rPr>
              </w:sdtEndPr>
              <w:sdtContent>
                <w:r w:rsidR="00E73993" w:rsidRPr="007A5148">
                  <w:fldChar w:fldCharType="begin"/>
                </w:r>
                <w:r w:rsidR="00E73993" w:rsidRPr="007A5148">
                  <w:instrText xml:space="preserve"> CITATION IBM09 \l 1050 </w:instrText>
                </w:r>
                <w:r w:rsidR="00E73993" w:rsidRPr="007A5148">
                  <w:fldChar w:fldCharType="separate"/>
                </w:r>
                <w:r w:rsidR="001B6365">
                  <w:t>(IBM, 2009)</w:t>
                </w:r>
                <w:r w:rsidR="00E73993" w:rsidRPr="007A5148">
                  <w:fldChar w:fldCharType="end"/>
                </w:r>
              </w:sdtContent>
            </w:sdt>
          </w:p>
        </w:tc>
      </w:tr>
      <w:tr w:rsidR="00E73993" w:rsidRPr="007A5148" w:rsidTr="0094435E">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73993" w:rsidRPr="007A5148" w:rsidRDefault="00E73993" w:rsidP="00166573">
            <w:pPr>
              <w:pStyle w:val="Tekstutablici-01"/>
              <w:rPr>
                <w:lang w:eastAsia="de-DE"/>
              </w:rPr>
            </w:pPr>
            <w:r w:rsidRPr="007A5148">
              <w:t>IT menadžer ima dvojnu ulogu: učiniti inovacije realnima te povećati povrat investicija u IKT uz širi utjecaj na poslovanje.</w:t>
            </w:r>
          </w:p>
        </w:tc>
        <w:tc>
          <w:tcPr>
            <w:tcW w:w="2126" w:type="dxa"/>
            <w:tcBorders>
              <w:left w:val="single" w:sz="8" w:space="0" w:color="auto"/>
              <w:bottom w:val="single" w:sz="4" w:space="0" w:color="auto"/>
              <w:right w:val="single" w:sz="8" w:space="0" w:color="auto"/>
            </w:tcBorders>
            <w:vAlign w:val="center"/>
          </w:tcPr>
          <w:p w:rsidR="00E73993" w:rsidRPr="007A5148" w:rsidRDefault="00237E75" w:rsidP="00166573">
            <w:pPr>
              <w:pStyle w:val="Tekst-Tabl-Sredina"/>
              <w:rPr>
                <w:rStyle w:val="Emphasis"/>
                <w:i w:val="0"/>
                <w:iCs w:val="0"/>
              </w:rPr>
            </w:pPr>
            <w:sdt>
              <w:sdtPr>
                <w:rPr>
                  <w:i/>
                  <w:iCs/>
                </w:rPr>
                <w:id w:val="429699707"/>
                <w:citation/>
              </w:sdtPr>
              <w:sdtEndPr>
                <w:rPr>
                  <w:i w:val="0"/>
                  <w:iCs w:val="0"/>
                </w:rPr>
              </w:sdtEndPr>
              <w:sdtContent>
                <w:r w:rsidR="00E73993" w:rsidRPr="007A5148">
                  <w:fldChar w:fldCharType="begin"/>
                </w:r>
                <w:r w:rsidR="00E73993" w:rsidRPr="007A5148">
                  <w:instrText xml:space="preserve">CITATION Chu09 \l 1050 </w:instrText>
                </w:r>
                <w:r w:rsidR="00E73993" w:rsidRPr="007A5148">
                  <w:fldChar w:fldCharType="separate"/>
                </w:r>
                <w:r w:rsidR="001B6365">
                  <w:t>(Chun &amp; Mooney, 2009)</w:t>
                </w:r>
                <w:r w:rsidR="00E73993" w:rsidRPr="007A5148">
                  <w:fldChar w:fldCharType="end"/>
                </w:r>
              </w:sdtContent>
            </w:sdt>
          </w:p>
        </w:tc>
      </w:tr>
      <w:tr w:rsidR="00E73993" w:rsidRPr="007A5148" w:rsidTr="00691822">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73993" w:rsidRPr="007A5148" w:rsidRDefault="00E73993" w:rsidP="00166573">
            <w:pPr>
              <w:pStyle w:val="Tekstutablici-01"/>
              <w:rPr>
                <w:rStyle w:val="Emphasis"/>
                <w:i w:val="0"/>
                <w:iCs w:val="0"/>
              </w:rPr>
            </w:pPr>
            <w:r w:rsidRPr="007A5148">
              <w:t>Uloga IT menadžera dolaskom</w:t>
            </w:r>
            <w:r w:rsidR="00EF779E">
              <w:t xml:space="preserve"> je</w:t>
            </w:r>
            <w:r w:rsidRPr="007A5148">
              <w:t xml:space="preserve"> recesije ušla u krizu i </w:t>
            </w:r>
            <w:r w:rsidR="00EF779E">
              <w:t>tijekom</w:t>
            </w:r>
            <w:r w:rsidR="00EF779E" w:rsidRPr="007A5148">
              <w:t xml:space="preserve"> </w:t>
            </w:r>
            <w:r w:rsidRPr="007A5148">
              <w:t>10</w:t>
            </w:r>
            <w:r w:rsidR="00EF779E">
              <w:t>-</w:t>
            </w:r>
            <w:r w:rsidRPr="007A5148">
              <w:t>ak godina bit će degradirana te će njegova funkcija biti slična sadašnjem</w:t>
            </w:r>
            <w:r w:rsidR="00EF779E">
              <w:t>u</w:t>
            </w:r>
            <w:r w:rsidRPr="007A5148">
              <w:t xml:space="preserve"> IT voditelju.</w:t>
            </w:r>
          </w:p>
        </w:tc>
        <w:tc>
          <w:tcPr>
            <w:tcW w:w="2126" w:type="dxa"/>
            <w:vMerge w:val="restart"/>
            <w:tcBorders>
              <w:left w:val="single" w:sz="8" w:space="0" w:color="auto"/>
              <w:bottom w:val="single" w:sz="8" w:space="0" w:color="auto"/>
              <w:right w:val="single" w:sz="8" w:space="0" w:color="auto"/>
            </w:tcBorders>
            <w:vAlign w:val="center"/>
          </w:tcPr>
          <w:p w:rsidR="00E73993" w:rsidRPr="007A5148" w:rsidRDefault="00237E75" w:rsidP="00166573">
            <w:pPr>
              <w:pStyle w:val="Tekst-Tabl-Sredina"/>
              <w:rPr>
                <w:rStyle w:val="Emphasis"/>
                <w:i w:val="0"/>
                <w:iCs w:val="0"/>
              </w:rPr>
            </w:pPr>
            <w:sdt>
              <w:sdtPr>
                <w:rPr>
                  <w:i/>
                  <w:iCs/>
                </w:rPr>
                <w:id w:val="2105993446"/>
                <w:citation/>
              </w:sdtPr>
              <w:sdtEndPr>
                <w:rPr>
                  <w:i w:val="0"/>
                  <w:iCs w:val="0"/>
                </w:rPr>
              </w:sdtEndPr>
              <w:sdtContent>
                <w:r w:rsidR="00E73993" w:rsidRPr="007A5148">
                  <w:fldChar w:fldCharType="begin"/>
                </w:r>
                <w:r w:rsidR="00E73993" w:rsidRPr="007A5148">
                  <w:instrText xml:space="preserve">CITATION Wat09 \l 1050 </w:instrText>
                </w:r>
                <w:r w:rsidR="00E73993" w:rsidRPr="007A5148">
                  <w:fldChar w:fldCharType="separate"/>
                </w:r>
                <w:r w:rsidR="001B6365">
                  <w:t>(Watson, 2009)</w:t>
                </w:r>
                <w:r w:rsidR="00E73993" w:rsidRPr="007A5148">
                  <w:fldChar w:fldCharType="end"/>
                </w:r>
              </w:sdtContent>
            </w:sdt>
          </w:p>
          <w:p w:rsidR="00E73993" w:rsidRPr="007A5148" w:rsidRDefault="00237E75" w:rsidP="00166573">
            <w:pPr>
              <w:pStyle w:val="Tekst-Tabl-Sredina"/>
              <w:rPr>
                <w:rStyle w:val="Emphasis"/>
                <w:i w:val="0"/>
                <w:iCs w:val="0"/>
              </w:rPr>
            </w:pPr>
            <w:sdt>
              <w:sdtPr>
                <w:rPr>
                  <w:i/>
                  <w:iCs/>
                </w:rPr>
                <w:id w:val="-1061479960"/>
                <w:citation/>
              </w:sdtPr>
              <w:sdtEndPr>
                <w:rPr>
                  <w:i w:val="0"/>
                  <w:iCs w:val="0"/>
                </w:rPr>
              </w:sdtEndPr>
              <w:sdtContent>
                <w:r w:rsidR="00E73993" w:rsidRPr="007A5148">
                  <w:fldChar w:fldCharType="begin"/>
                </w:r>
                <w:r w:rsidR="00E73993" w:rsidRPr="007A5148">
                  <w:instrText xml:space="preserve"> CITATION Hun10 \l 1050 </w:instrText>
                </w:r>
                <w:r w:rsidR="00E73993" w:rsidRPr="007A5148">
                  <w:fldChar w:fldCharType="separate"/>
                </w:r>
                <w:r w:rsidR="001B6365">
                  <w:t>(Hunter, 2010)</w:t>
                </w:r>
                <w:r w:rsidR="00E73993" w:rsidRPr="007A5148">
                  <w:fldChar w:fldCharType="end"/>
                </w:r>
              </w:sdtContent>
            </w:sdt>
          </w:p>
        </w:tc>
      </w:tr>
      <w:tr w:rsidR="00E73993" w:rsidRPr="007A5148" w:rsidTr="00691822">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E73993" w:rsidRPr="007A5148" w:rsidRDefault="00E73993"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73993" w:rsidRPr="007A5148" w:rsidRDefault="00E73993" w:rsidP="00166573">
            <w:pPr>
              <w:pStyle w:val="Tekstutablici-01"/>
            </w:pPr>
            <w:r w:rsidRPr="007A5148">
              <w:t>Uloga IT menadžera uključuje važne aspekte znanja i vodstvo koji mu onda daju pravo povesti tvrtku k usvajanju i korištenju IKT-a.</w:t>
            </w:r>
          </w:p>
        </w:tc>
        <w:tc>
          <w:tcPr>
            <w:tcW w:w="2126" w:type="dxa"/>
            <w:vMerge/>
            <w:tcBorders>
              <w:left w:val="single" w:sz="8" w:space="0" w:color="auto"/>
              <w:bottom w:val="single" w:sz="4" w:space="0" w:color="auto"/>
              <w:right w:val="single" w:sz="8" w:space="0" w:color="auto"/>
            </w:tcBorders>
            <w:vAlign w:val="center"/>
          </w:tcPr>
          <w:p w:rsidR="00E73993" w:rsidRPr="007A5148" w:rsidRDefault="00E73993" w:rsidP="00166573">
            <w:pPr>
              <w:pStyle w:val="Tekst-Tabl-Sredina"/>
            </w:pPr>
          </w:p>
        </w:tc>
      </w:tr>
      <w:tr w:rsidR="00E73993" w:rsidRPr="007A5148" w:rsidTr="00691822">
        <w:trPr>
          <w:trHeight w:val="738"/>
        </w:trPr>
        <w:tc>
          <w:tcPr>
            <w:tcW w:w="1276" w:type="dxa"/>
            <w:vMerge/>
            <w:tcBorders>
              <w:top w:val="single" w:sz="8" w:space="0" w:color="auto"/>
              <w:left w:val="single" w:sz="8" w:space="0" w:color="auto"/>
              <w:bottom w:val="single" w:sz="8" w:space="0" w:color="auto"/>
              <w:right w:val="single" w:sz="8" w:space="0" w:color="auto"/>
            </w:tcBorders>
          </w:tcPr>
          <w:p w:rsidR="00E73993" w:rsidRPr="007A5148" w:rsidRDefault="00E73993" w:rsidP="00166573">
            <w:pPr>
              <w:pStyle w:val="Tekstutablici"/>
              <w:rPr>
                <w:rStyle w:val="Emphasis"/>
                <w:i w:val="0"/>
                <w:iCs w:val="0"/>
              </w:rPr>
            </w:pPr>
          </w:p>
        </w:tc>
        <w:tc>
          <w:tcPr>
            <w:tcW w:w="5387" w:type="dxa"/>
            <w:tcBorders>
              <w:top w:val="single" w:sz="4" w:space="0" w:color="auto"/>
              <w:left w:val="single" w:sz="8" w:space="0" w:color="auto"/>
              <w:bottom w:val="single" w:sz="8" w:space="0" w:color="auto"/>
              <w:right w:val="single" w:sz="8" w:space="0" w:color="auto"/>
            </w:tcBorders>
            <w:vAlign w:val="center"/>
          </w:tcPr>
          <w:p w:rsidR="00E73993" w:rsidRPr="007A5148" w:rsidRDefault="00E73993" w:rsidP="00166573">
            <w:pPr>
              <w:pStyle w:val="Tekstutablici-01"/>
            </w:pPr>
            <w:r w:rsidRPr="007A5148">
              <w:t>IT menadžer ima središnju ulogu u osiguranju učinkovitosti informacijskog</w:t>
            </w:r>
            <w:r w:rsidR="00EF779E">
              <w:t>a</w:t>
            </w:r>
            <w:r w:rsidRPr="007A5148">
              <w:t xml:space="preserve"> sustava koji je pod njegovim nadzorom.</w:t>
            </w:r>
          </w:p>
        </w:tc>
        <w:tc>
          <w:tcPr>
            <w:tcW w:w="2126" w:type="dxa"/>
            <w:tcBorders>
              <w:top w:val="single" w:sz="4" w:space="0" w:color="auto"/>
              <w:left w:val="single" w:sz="8" w:space="0" w:color="auto"/>
              <w:bottom w:val="single" w:sz="8" w:space="0" w:color="auto"/>
              <w:right w:val="single" w:sz="8" w:space="0" w:color="auto"/>
            </w:tcBorders>
            <w:vAlign w:val="center"/>
          </w:tcPr>
          <w:p w:rsidR="00E73993" w:rsidRPr="007A5148" w:rsidRDefault="00237E75" w:rsidP="00166573">
            <w:pPr>
              <w:pStyle w:val="Tekst-Tabl-Sredina"/>
              <w:rPr>
                <w:rStyle w:val="Emphasis"/>
                <w:i w:val="0"/>
                <w:iCs w:val="0"/>
              </w:rPr>
            </w:pPr>
            <w:sdt>
              <w:sdtPr>
                <w:rPr>
                  <w:rStyle w:val="Emphasis"/>
                  <w:i w:val="0"/>
                  <w:iCs w:val="0"/>
                </w:rPr>
                <w:id w:val="699977593"/>
                <w:citation/>
              </w:sdtPr>
              <w:sdtEndPr>
                <w:rPr>
                  <w:rStyle w:val="Emphasis"/>
                </w:rPr>
              </w:sdtEndPr>
              <w:sdtContent>
                <w:r w:rsidR="00E73993" w:rsidRPr="007A5148">
                  <w:rPr>
                    <w:rStyle w:val="Emphasis"/>
                    <w:i w:val="0"/>
                    <w:iCs w:val="0"/>
                  </w:rPr>
                  <w:fldChar w:fldCharType="begin"/>
                </w:r>
                <w:r w:rsidR="00E73993" w:rsidRPr="007A5148">
                  <w:rPr>
                    <w:rStyle w:val="Emphasis"/>
                    <w:i w:val="0"/>
                    <w:iCs w:val="0"/>
                  </w:rPr>
                  <w:instrText xml:space="preserve"> CITATION Lui10 \l 1050 </w:instrText>
                </w:r>
                <w:r w:rsidR="00E73993" w:rsidRPr="007A5148">
                  <w:rPr>
                    <w:rStyle w:val="Emphasis"/>
                    <w:i w:val="0"/>
                    <w:iCs w:val="0"/>
                  </w:rPr>
                  <w:fldChar w:fldCharType="separate"/>
                </w:r>
                <w:r w:rsidR="001B6365">
                  <w:t>(Portela, Carvalho, Varajão, &amp; Magalhães, 2010)</w:t>
                </w:r>
                <w:r w:rsidR="00E73993" w:rsidRPr="007A5148">
                  <w:rPr>
                    <w:rStyle w:val="Emphasis"/>
                    <w:i w:val="0"/>
                    <w:iCs w:val="0"/>
                  </w:rPr>
                  <w:fldChar w:fldCharType="end"/>
                </w:r>
              </w:sdtContent>
            </w:sdt>
          </w:p>
        </w:tc>
      </w:tr>
    </w:tbl>
    <w:p w:rsidR="0094435E" w:rsidRPr="007A5148" w:rsidRDefault="0094435E" w:rsidP="0094435E">
      <w:pPr>
        <w:spacing w:after="200" w:line="276" w:lineRule="auto"/>
        <w:contextualSpacing w:val="0"/>
        <w:jc w:val="left"/>
        <w:textboxTightWrap w:val="none"/>
      </w:pPr>
      <w:r w:rsidRPr="007A5148">
        <w:br w:type="page"/>
      </w:r>
    </w:p>
    <w:tbl>
      <w:tblPr>
        <w:tblStyle w:val="TableGrid"/>
        <w:tblW w:w="0" w:type="auto"/>
        <w:tblInd w:w="108" w:type="dxa"/>
        <w:tblLayout w:type="fixed"/>
        <w:tblLook w:val="04A0" w:firstRow="1" w:lastRow="0" w:firstColumn="1" w:lastColumn="0" w:noHBand="0" w:noVBand="1"/>
      </w:tblPr>
      <w:tblGrid>
        <w:gridCol w:w="1276"/>
        <w:gridCol w:w="5387"/>
        <w:gridCol w:w="2126"/>
      </w:tblGrid>
      <w:tr w:rsidR="005C75BB" w:rsidRPr="000035AF" w:rsidTr="00691822">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5C75BB" w:rsidRPr="000035AF" w:rsidRDefault="00863237" w:rsidP="00166573">
            <w:pPr>
              <w:pStyle w:val="NaslovUTablici"/>
              <w:rPr>
                <w:rStyle w:val="Emphasis"/>
                <w:i w:val="0"/>
                <w:iCs w:val="0"/>
              </w:rPr>
            </w:pPr>
            <w:r>
              <w:rPr>
                <w:rStyle w:val="Emphasis"/>
                <w:i w:val="0"/>
                <w:iCs w:val="0"/>
              </w:rPr>
              <w:t>Desetljeće</w:t>
            </w:r>
            <w:r w:rsidR="005C75BB" w:rsidRPr="000035AF">
              <w:rPr>
                <w:rStyle w:val="Emphasis"/>
                <w:i w:val="0"/>
                <w:iCs w:val="0"/>
              </w:rPr>
              <w:t>:</w:t>
            </w:r>
          </w:p>
        </w:tc>
        <w:tc>
          <w:tcPr>
            <w:tcW w:w="5387" w:type="dxa"/>
            <w:tcBorders>
              <w:top w:val="single" w:sz="8" w:space="0" w:color="auto"/>
              <w:left w:val="single" w:sz="8" w:space="0" w:color="auto"/>
              <w:bottom w:val="single" w:sz="8" w:space="0" w:color="auto"/>
              <w:right w:val="single" w:sz="8" w:space="0" w:color="auto"/>
            </w:tcBorders>
            <w:vAlign w:val="center"/>
          </w:tcPr>
          <w:p w:rsidR="005C75BB" w:rsidRPr="000035AF" w:rsidRDefault="005C75BB" w:rsidP="00166573">
            <w:pPr>
              <w:pStyle w:val="NaslovUTablici"/>
              <w:rPr>
                <w:rStyle w:val="Emphasis"/>
                <w:i w:val="0"/>
                <w:iCs w:val="0"/>
              </w:rPr>
            </w:pPr>
            <w:r w:rsidRPr="000035AF">
              <w:rPr>
                <w:rStyle w:val="Emphasis"/>
                <w:i w:val="0"/>
                <w:iCs w:val="0"/>
              </w:rPr>
              <w:t>Uloga IT menadžera u organizaciji</w:t>
            </w:r>
          </w:p>
        </w:tc>
        <w:tc>
          <w:tcPr>
            <w:tcW w:w="2126" w:type="dxa"/>
            <w:tcBorders>
              <w:top w:val="single" w:sz="8" w:space="0" w:color="auto"/>
              <w:left w:val="single" w:sz="8" w:space="0" w:color="auto"/>
              <w:bottom w:val="single" w:sz="8" w:space="0" w:color="auto"/>
              <w:right w:val="single" w:sz="8" w:space="0" w:color="auto"/>
            </w:tcBorders>
            <w:vAlign w:val="center"/>
          </w:tcPr>
          <w:p w:rsidR="005C75BB" w:rsidRPr="000035AF" w:rsidRDefault="005C75BB" w:rsidP="00166573">
            <w:pPr>
              <w:pStyle w:val="NaslovUTablici"/>
              <w:rPr>
                <w:rStyle w:val="Emphasis"/>
                <w:i w:val="0"/>
                <w:iCs w:val="0"/>
              </w:rPr>
            </w:pPr>
            <w:r w:rsidRPr="000035AF">
              <w:rPr>
                <w:rStyle w:val="Emphasis"/>
                <w:i w:val="0"/>
                <w:iCs w:val="0"/>
              </w:rPr>
              <w:t>Autor:</w:t>
            </w:r>
          </w:p>
        </w:tc>
      </w:tr>
      <w:tr w:rsidR="005C75BB" w:rsidRPr="007A5148" w:rsidTr="00691822">
        <w:tc>
          <w:tcPr>
            <w:tcW w:w="1276" w:type="dxa"/>
            <w:vMerge w:val="restart"/>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NaslovUTablici"/>
              <w:rPr>
                <w:rStyle w:val="Emphasis"/>
                <w:b w:val="0"/>
                <w:i w:val="0"/>
                <w:iCs w:val="0"/>
              </w:rPr>
            </w:pPr>
            <w:r w:rsidRPr="007A5148">
              <w:rPr>
                <w:rStyle w:val="Emphasis"/>
                <w:i w:val="0"/>
                <w:iCs w:val="0"/>
                <w:sz w:val="40"/>
                <w:szCs w:val="40"/>
              </w:rPr>
              <w:t>2011. -</w:t>
            </w:r>
          </w:p>
        </w:tc>
        <w:tc>
          <w:tcPr>
            <w:tcW w:w="5387" w:type="dxa"/>
            <w:tcBorders>
              <w:top w:val="single" w:sz="8" w:space="0" w:color="auto"/>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Uloga IT menadžera mijenja</w:t>
            </w:r>
            <w:r w:rsidR="00FC122F">
              <w:t xml:space="preserve"> se</w:t>
            </w:r>
            <w:r w:rsidRPr="007A5148">
              <w:t xml:space="preserve"> od uloge automatizacije prijašnjih manualnih zadataka u ulogu pokretača promjena i inovacija te kompetitivne prednosti.</w:t>
            </w:r>
          </w:p>
        </w:tc>
        <w:tc>
          <w:tcPr>
            <w:tcW w:w="2126" w:type="dxa"/>
            <w:vMerge w:val="restart"/>
            <w:tcBorders>
              <w:top w:val="single" w:sz="8" w:space="0" w:color="auto"/>
              <w:left w:val="single" w:sz="8" w:space="0" w:color="auto"/>
              <w:right w:val="single" w:sz="8" w:space="0" w:color="auto"/>
            </w:tcBorders>
            <w:vAlign w:val="center"/>
          </w:tcPr>
          <w:p w:rsidR="005C75BB" w:rsidRPr="007A5148" w:rsidRDefault="00237E75" w:rsidP="00166573">
            <w:pPr>
              <w:pStyle w:val="Tekst-Tabl-Sredina"/>
              <w:rPr>
                <w:rStyle w:val="Emphasis"/>
                <w:i w:val="0"/>
                <w:iCs w:val="0"/>
              </w:rPr>
            </w:pPr>
            <w:sdt>
              <w:sdtPr>
                <w:rPr>
                  <w:i/>
                  <w:iCs/>
                </w:rPr>
                <w:id w:val="-1322659033"/>
                <w:citation/>
              </w:sdtPr>
              <w:sdtEndPr>
                <w:rPr>
                  <w:i w:val="0"/>
                  <w:iCs w:val="0"/>
                </w:rPr>
              </w:sdtEndPr>
              <w:sdtContent>
                <w:r w:rsidR="005C75BB" w:rsidRPr="007A5148">
                  <w:fldChar w:fldCharType="begin"/>
                </w:r>
                <w:r w:rsidR="005C75BB" w:rsidRPr="007A5148">
                  <w:instrText xml:space="preserve">CITATION Joe11 \t  \l 1050 </w:instrText>
                </w:r>
                <w:r w:rsidR="005C75BB" w:rsidRPr="007A5148">
                  <w:fldChar w:fldCharType="separate"/>
                </w:r>
                <w:r w:rsidR="001B6365" w:rsidRPr="001B6365">
                  <w:t>(Peppard, Edwards, &amp; Lambert, 2011)</w:t>
                </w:r>
                <w:r w:rsidR="005C75BB" w:rsidRPr="007A5148">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Nakon 30 godina organizacije su postale sve više ovisne o IKT-u, a uloga i odgovornosti IT menadžera različite su od organizacije do organizacije, ovisno o tome čime se one bave.</w:t>
            </w:r>
          </w:p>
        </w:tc>
        <w:tc>
          <w:tcPr>
            <w:tcW w:w="2126" w:type="dxa"/>
            <w:vMerge/>
            <w:tcBorders>
              <w:left w:val="single" w:sz="8" w:space="0" w:color="auto"/>
              <w:right w:val="single" w:sz="8" w:space="0" w:color="auto"/>
            </w:tcBorders>
            <w:vAlign w:val="center"/>
          </w:tcPr>
          <w:p w:rsidR="005C75BB" w:rsidRPr="007A5148" w:rsidRDefault="005C75BB" w:rsidP="00166573">
            <w:pPr>
              <w:pStyle w:val="Tekst-Tabl-Sredina"/>
            </w:pPr>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IT menadžer preuzima sve jaču i proaktivniju ulogu vođe.</w:t>
            </w:r>
          </w:p>
        </w:tc>
        <w:tc>
          <w:tcPr>
            <w:tcW w:w="2126" w:type="dxa"/>
            <w:vMerge/>
            <w:tcBorders>
              <w:left w:val="single" w:sz="8" w:space="0" w:color="auto"/>
              <w:bottom w:val="single" w:sz="4" w:space="0" w:color="auto"/>
              <w:right w:val="single" w:sz="8" w:space="0" w:color="auto"/>
            </w:tcBorders>
            <w:vAlign w:val="center"/>
          </w:tcPr>
          <w:p w:rsidR="005C75BB" w:rsidRPr="007A5148" w:rsidRDefault="005C75BB" w:rsidP="00166573">
            <w:pPr>
              <w:pStyle w:val="Tekst-Tabl-Sredina"/>
            </w:pPr>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 xml:space="preserve">U ispunjavanju uloge poslovno tehnološkog stratega, IT menadžer mora biti na visokoj formalnoj poziciji u organizaciji. </w:t>
            </w:r>
          </w:p>
        </w:tc>
        <w:tc>
          <w:tcPr>
            <w:tcW w:w="2126" w:type="dxa"/>
            <w:vMerge w:val="restart"/>
            <w:tcBorders>
              <w:left w:val="single" w:sz="8" w:space="0" w:color="auto"/>
              <w:right w:val="single" w:sz="8" w:space="0" w:color="auto"/>
            </w:tcBorders>
            <w:vAlign w:val="center"/>
          </w:tcPr>
          <w:p w:rsidR="005C75BB" w:rsidRPr="007A5148" w:rsidRDefault="00237E75" w:rsidP="00166573">
            <w:pPr>
              <w:pStyle w:val="Tekst-Tabl-Sredina"/>
            </w:pPr>
            <w:sdt>
              <w:sdtPr>
                <w:id w:val="540255575"/>
                <w:citation/>
              </w:sdtPr>
              <w:sdtEndPr/>
              <w:sdtContent>
                <w:r w:rsidR="005C75BB" w:rsidRPr="007A5148">
                  <w:fldChar w:fldCharType="begin"/>
                </w:r>
                <w:r w:rsidR="005C75BB" w:rsidRPr="007A5148">
                  <w:instrText xml:space="preserve">CITATION Car11 \l 1050 </w:instrText>
                </w:r>
                <w:r w:rsidR="005C75BB" w:rsidRPr="007A5148">
                  <w:fldChar w:fldCharType="separate"/>
                </w:r>
                <w:r w:rsidR="001B6365">
                  <w:t>(Carter, Grover, &amp; Thatcher, 2011)</w:t>
                </w:r>
                <w:r w:rsidR="005C75BB" w:rsidRPr="007A5148">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Da bi bio uspješan</w:t>
            </w:r>
            <w:r w:rsidR="00FC122F">
              <w:t>,</w:t>
            </w:r>
            <w:r w:rsidRPr="007A5148">
              <w:t xml:space="preserve"> mora dobro razumjeti organizaciju u kojoj radi kako bi učinkovito uključio više voditeljskih uloga.</w:t>
            </w:r>
          </w:p>
        </w:tc>
        <w:tc>
          <w:tcPr>
            <w:tcW w:w="2126" w:type="dxa"/>
            <w:vMerge/>
            <w:tcBorders>
              <w:left w:val="single" w:sz="8" w:space="0" w:color="auto"/>
              <w:bottom w:val="single" w:sz="4" w:space="0" w:color="auto"/>
              <w:right w:val="single" w:sz="8" w:space="0" w:color="auto"/>
            </w:tcBorders>
            <w:vAlign w:val="center"/>
          </w:tcPr>
          <w:p w:rsidR="005C75BB" w:rsidRPr="007A5148" w:rsidRDefault="005C75BB" w:rsidP="00166573">
            <w:pPr>
              <w:pStyle w:val="Tekst-Tabl-Sredina"/>
            </w:pPr>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Moderni IT menadžer treba preuzeti sljedeće uloge:</w:t>
            </w:r>
            <w:r w:rsidR="00120B76" w:rsidRPr="007A5148">
              <w:t xml:space="preserve"> </w:t>
            </w:r>
            <w:r w:rsidRPr="007A5148">
              <w:t>upravljati izvorima informacija organizacije, nuditi viziju uloge IKT-a, promicati IKT kao pokretača promjena u poslovanju, preoblikovati strategiju organizacije i stvarati dodatnu poslovnu vrijednost.</w:t>
            </w:r>
          </w:p>
        </w:tc>
        <w:tc>
          <w:tcPr>
            <w:tcW w:w="2126" w:type="dxa"/>
            <w:tcBorders>
              <w:left w:val="single" w:sz="8" w:space="0" w:color="auto"/>
              <w:bottom w:val="single" w:sz="4" w:space="0" w:color="auto"/>
              <w:right w:val="single" w:sz="8" w:space="0" w:color="auto"/>
            </w:tcBorders>
            <w:vAlign w:val="center"/>
          </w:tcPr>
          <w:p w:rsidR="005C75BB" w:rsidRPr="007A5148" w:rsidRDefault="00237E75" w:rsidP="00166573">
            <w:pPr>
              <w:pStyle w:val="Tekst-Tabl-Sredina"/>
              <w:rPr>
                <w:rStyle w:val="Emphasis"/>
                <w:i w:val="0"/>
                <w:iCs w:val="0"/>
              </w:rPr>
            </w:pPr>
            <w:sdt>
              <w:sdtPr>
                <w:rPr>
                  <w:rStyle w:val="Emphasis"/>
                  <w:i w:val="0"/>
                  <w:iCs w:val="0"/>
                </w:rPr>
                <w:id w:val="-46610904"/>
                <w:citation/>
              </w:sdtPr>
              <w:sdtEndPr>
                <w:rPr>
                  <w:rStyle w:val="Emphasis"/>
                </w:rPr>
              </w:sdtEndPr>
              <w:sdtContent>
                <w:r w:rsidR="005C75BB" w:rsidRPr="007A5148">
                  <w:rPr>
                    <w:rStyle w:val="Emphasis"/>
                    <w:i w:val="0"/>
                    <w:iCs w:val="0"/>
                  </w:rPr>
                  <w:fldChar w:fldCharType="begin"/>
                </w:r>
                <w:r w:rsidR="005C75BB" w:rsidRPr="007A5148">
                  <w:rPr>
                    <w:rStyle w:val="Emphasis"/>
                    <w:i w:val="0"/>
                    <w:iCs w:val="0"/>
                  </w:rPr>
                  <w:instrText xml:space="preserve"> CITATION Ban11 \l 1050 </w:instrText>
                </w:r>
                <w:r w:rsidR="005C75BB" w:rsidRPr="007A5148">
                  <w:rPr>
                    <w:rStyle w:val="Emphasis"/>
                    <w:i w:val="0"/>
                    <w:iCs w:val="0"/>
                  </w:rPr>
                  <w:fldChar w:fldCharType="separate"/>
                </w:r>
                <w:r w:rsidR="001B6365">
                  <w:t>(Banker, Hu, Pavlou, &amp; Luftman, 2011)</w:t>
                </w:r>
                <w:r w:rsidR="005C75BB" w:rsidRPr="007A5148">
                  <w:rPr>
                    <w:rStyle w:val="Emphasis"/>
                    <w:i w:val="0"/>
                    <w:iCs w:val="0"/>
                  </w:rPr>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Od suvremenog</w:t>
            </w:r>
            <w:r w:rsidR="00FC122F">
              <w:t>a</w:t>
            </w:r>
            <w:r w:rsidRPr="007A5148">
              <w:t xml:space="preserve"> IT menadžera očekuje</w:t>
            </w:r>
            <w:r w:rsidR="00FC122F">
              <w:t xml:space="preserve"> se</w:t>
            </w:r>
            <w:r w:rsidRPr="007A5148">
              <w:t xml:space="preserve"> snažno poslovno zaleđe kako u stručnosti </w:t>
            </w:r>
            <w:r w:rsidR="00FC122F">
              <w:t>po</w:t>
            </w:r>
            <w:r w:rsidRPr="007A5148">
              <w:t xml:space="preserve">vezanoj </w:t>
            </w:r>
            <w:r w:rsidR="00FC122F">
              <w:t>s</w:t>
            </w:r>
            <w:r w:rsidRPr="007A5148">
              <w:t xml:space="preserve"> IKT</w:t>
            </w:r>
            <w:r w:rsidR="00FC122F">
              <w:t>-om</w:t>
            </w:r>
            <w:r w:rsidRPr="007A5148">
              <w:t>, tako i u vodećoj ulozi u integriranju tehnologije u poslovne strategije organizacije.</w:t>
            </w:r>
          </w:p>
        </w:tc>
        <w:tc>
          <w:tcPr>
            <w:tcW w:w="2126" w:type="dxa"/>
            <w:tcBorders>
              <w:left w:val="single" w:sz="8" w:space="0" w:color="auto"/>
              <w:bottom w:val="single" w:sz="4" w:space="0" w:color="auto"/>
              <w:right w:val="single" w:sz="8" w:space="0" w:color="auto"/>
            </w:tcBorders>
            <w:vAlign w:val="center"/>
          </w:tcPr>
          <w:p w:rsidR="005C75BB" w:rsidRPr="007A5148" w:rsidRDefault="00237E75" w:rsidP="00166573">
            <w:pPr>
              <w:pStyle w:val="Tekst-Tabl-Sredina"/>
              <w:rPr>
                <w:rStyle w:val="Emphasis"/>
                <w:i w:val="0"/>
                <w:iCs w:val="0"/>
              </w:rPr>
            </w:pPr>
            <w:sdt>
              <w:sdtPr>
                <w:rPr>
                  <w:rStyle w:val="Emphasis"/>
                  <w:i w:val="0"/>
                  <w:iCs w:val="0"/>
                </w:rPr>
                <w:id w:val="-788281566"/>
                <w:citation/>
              </w:sdtPr>
              <w:sdtEndPr>
                <w:rPr>
                  <w:rStyle w:val="Emphasis"/>
                </w:rPr>
              </w:sdtEndPr>
              <w:sdtContent>
                <w:r w:rsidR="005C75BB" w:rsidRPr="007A5148">
                  <w:rPr>
                    <w:rStyle w:val="Emphasis"/>
                    <w:i w:val="0"/>
                    <w:iCs w:val="0"/>
                  </w:rPr>
                  <w:fldChar w:fldCharType="begin"/>
                </w:r>
                <w:r w:rsidR="005C75BB" w:rsidRPr="007A5148">
                  <w:rPr>
                    <w:rStyle w:val="Emphasis"/>
                    <w:i w:val="0"/>
                    <w:iCs w:val="0"/>
                  </w:rPr>
                  <w:instrText xml:space="preserve"> CITATION Lau12 \l 1050 </w:instrText>
                </w:r>
                <w:r w:rsidR="005C75BB" w:rsidRPr="007A5148">
                  <w:rPr>
                    <w:rStyle w:val="Emphasis"/>
                    <w:i w:val="0"/>
                    <w:iCs w:val="0"/>
                  </w:rPr>
                  <w:fldChar w:fldCharType="separate"/>
                </w:r>
                <w:r w:rsidR="001B6365">
                  <w:t>(Laudon &amp; Laudon, 2012)</w:t>
                </w:r>
                <w:r w:rsidR="005C75BB" w:rsidRPr="007A5148">
                  <w:rPr>
                    <w:rStyle w:val="Emphasis"/>
                    <w:i w:val="0"/>
                    <w:iCs w:val="0"/>
                  </w:rPr>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rPr>
                <w:rStyle w:val="Emphasis"/>
                <w:i w:val="0"/>
                <w:iCs w:val="0"/>
              </w:rPr>
            </w:pPr>
            <w:r w:rsidRPr="007A5148">
              <w:t>Promjenom IKT okoline IT menadžer mora usvojiti kritične vještine potrebne za upravljanje kompleksnim procesima, i novim zahtjevima poslovanja pa postaje inovator i brzi pokretač promjena te kolega i partner uprave.</w:t>
            </w:r>
          </w:p>
        </w:tc>
        <w:tc>
          <w:tcPr>
            <w:tcW w:w="2126" w:type="dxa"/>
            <w:tcBorders>
              <w:left w:val="single" w:sz="8" w:space="0" w:color="auto"/>
              <w:bottom w:val="single" w:sz="4" w:space="0" w:color="auto"/>
              <w:right w:val="single" w:sz="8" w:space="0" w:color="auto"/>
            </w:tcBorders>
          </w:tcPr>
          <w:p w:rsidR="005C75BB" w:rsidRPr="007A5148" w:rsidRDefault="00237E75" w:rsidP="00166573">
            <w:pPr>
              <w:pStyle w:val="Tekst-Tabl-Sredina"/>
            </w:pPr>
            <w:sdt>
              <w:sdtPr>
                <w:id w:val="1241067186"/>
                <w:citation/>
              </w:sdtPr>
              <w:sdtEndPr/>
              <w:sdtContent>
                <w:r w:rsidR="005C75BB" w:rsidRPr="007A5148">
                  <w:fldChar w:fldCharType="begin"/>
                </w:r>
                <w:r w:rsidR="00601DCB">
                  <w:instrText xml:space="preserve">CITATION Hea12 \l 1050 </w:instrText>
                </w:r>
                <w:r w:rsidR="005C75BB" w:rsidRPr="007A5148">
                  <w:fldChar w:fldCharType="separate"/>
                </w:r>
                <w:r w:rsidR="001B6365">
                  <w:t>(Campbell, 2012)</w:t>
                </w:r>
                <w:r w:rsidR="005C75BB" w:rsidRPr="007A5148">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5C75BB" w:rsidRPr="007A5148" w:rsidRDefault="005C75BB" w:rsidP="00166573">
            <w:pPr>
              <w:pStyle w:val="Tekstutablici-01"/>
            </w:pPr>
            <w:r w:rsidRPr="007A5148">
              <w:t>Uloga IT menadžera u uspostavi</w:t>
            </w:r>
            <w:r w:rsidR="00FC122F">
              <w:t xml:space="preserve"> je</w:t>
            </w:r>
            <w:r w:rsidRPr="007A5148">
              <w:t xml:space="preserve"> učinkovite komunikacije s ključnim osobama u </w:t>
            </w:r>
            <w:r w:rsidR="00CC53FD" w:rsidRPr="007A5148">
              <w:t>organizaciji</w:t>
            </w:r>
            <w:r w:rsidRPr="007A5148">
              <w:t xml:space="preserve"> kroz sastanke uživo ili preko društvenih mreža kako bi prenio prioritete i inicijative na korisnike i upravu</w:t>
            </w:r>
            <w:r w:rsidR="00FC122F">
              <w:t>.</w:t>
            </w:r>
          </w:p>
        </w:tc>
        <w:tc>
          <w:tcPr>
            <w:tcW w:w="2126" w:type="dxa"/>
            <w:tcBorders>
              <w:left w:val="single" w:sz="8" w:space="0" w:color="auto"/>
              <w:bottom w:val="single" w:sz="4" w:space="0" w:color="auto"/>
              <w:right w:val="single" w:sz="8" w:space="0" w:color="auto"/>
            </w:tcBorders>
            <w:vAlign w:val="center"/>
          </w:tcPr>
          <w:p w:rsidR="005C75BB" w:rsidRPr="007A5148" w:rsidRDefault="00237E75" w:rsidP="00166573">
            <w:pPr>
              <w:pStyle w:val="Tekst-Tabl-Sredina"/>
              <w:rPr>
                <w:rStyle w:val="Emphasis"/>
                <w:i w:val="0"/>
                <w:iCs w:val="0"/>
              </w:rPr>
            </w:pPr>
            <w:sdt>
              <w:sdtPr>
                <w:rPr>
                  <w:i/>
                  <w:iCs/>
                </w:rPr>
                <w:id w:val="-1572880908"/>
                <w:citation/>
              </w:sdtPr>
              <w:sdtEndPr/>
              <w:sdtContent>
                <w:r w:rsidR="005C75BB" w:rsidRPr="007A5148">
                  <w:fldChar w:fldCharType="begin"/>
                </w:r>
                <w:r w:rsidR="005C75BB" w:rsidRPr="007A5148">
                  <w:instrText xml:space="preserve"> CITATION Aji13 \l 1050 </w:instrText>
                </w:r>
                <w:r w:rsidR="005C75BB" w:rsidRPr="007A5148">
                  <w:fldChar w:fldCharType="separate"/>
                </w:r>
                <w:r w:rsidR="001B6365">
                  <w:t>(Kambil, 2013)</w:t>
                </w:r>
                <w:r w:rsidR="005C75BB" w:rsidRPr="007A5148">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utablici-01"/>
            </w:pPr>
            <w:r w:rsidRPr="007A5148">
              <w:t>IT menadžer treba razumjeti poslovanje te uskladiti tehnologije i procese s misijom i vizijom organizacije.</w:t>
            </w:r>
          </w:p>
        </w:tc>
        <w:tc>
          <w:tcPr>
            <w:tcW w:w="2126" w:type="dxa"/>
            <w:vMerge w:val="restart"/>
            <w:tcBorders>
              <w:left w:val="single" w:sz="8" w:space="0" w:color="auto"/>
              <w:right w:val="single" w:sz="8" w:space="0" w:color="auto"/>
            </w:tcBorders>
            <w:shd w:val="clear" w:color="auto" w:fill="auto"/>
            <w:vAlign w:val="center"/>
          </w:tcPr>
          <w:p w:rsidR="005C75BB" w:rsidRPr="007A5148" w:rsidRDefault="00237E75" w:rsidP="00166573">
            <w:pPr>
              <w:pStyle w:val="Tekst-Tabl-Sredina"/>
            </w:pPr>
            <w:sdt>
              <w:sdtPr>
                <w:id w:val="1299953486"/>
                <w:citation/>
              </w:sdtPr>
              <w:sdtEndPr/>
              <w:sdtContent>
                <w:r w:rsidR="005C75BB" w:rsidRPr="007A5148">
                  <w:fldChar w:fldCharType="begin"/>
                </w:r>
                <w:r w:rsidR="005C75BB" w:rsidRPr="007A5148">
                  <w:instrText xml:space="preserve"> CITATION Can13 \l 1050 </w:instrText>
                </w:r>
                <w:r w:rsidR="005C75BB" w:rsidRPr="007A5148">
                  <w:fldChar w:fldCharType="separate"/>
                </w:r>
                <w:r w:rsidR="001B6365">
                  <w:t>(Cano, Fernández-Sanz, &amp; Misra, 2013)</w:t>
                </w:r>
                <w:r w:rsidR="005C75BB" w:rsidRPr="007A5148">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utablici-01"/>
            </w:pPr>
            <w:r w:rsidRPr="007A5148">
              <w:t xml:space="preserve">Uspješne organizacije vide IT menadžera današnjice kao: poslovnoga stratega, graditelja IKT infrastrukture, arhitekta organizacije te vođe na visokoj poziciji. </w:t>
            </w:r>
          </w:p>
        </w:tc>
        <w:tc>
          <w:tcPr>
            <w:tcW w:w="2126" w:type="dxa"/>
            <w:vMerge/>
            <w:tcBorders>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Tabl-Sredina"/>
            </w:pPr>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utablici-01"/>
            </w:pPr>
            <w:r w:rsidRPr="007A5148">
              <w:t xml:space="preserve">Ukoliko IT menadžeri redefiniraju svoju ulogu u organizaciji prema novim standardima, </w:t>
            </w:r>
            <w:r w:rsidR="00FC122F">
              <w:t xml:space="preserve">utoliko se </w:t>
            </w:r>
            <w:r w:rsidRPr="007A5148">
              <w:t>tek onda mogu nadati uspjehu</w:t>
            </w:r>
            <w:r w:rsidR="00FC122F">
              <w:t>.</w:t>
            </w:r>
            <w:r w:rsidRPr="007A5148">
              <w:t xml:space="preserve"> </w:t>
            </w:r>
          </w:p>
        </w:tc>
        <w:tc>
          <w:tcPr>
            <w:tcW w:w="2126" w:type="dxa"/>
            <w:tcBorders>
              <w:left w:val="single" w:sz="8" w:space="0" w:color="auto"/>
              <w:bottom w:val="single" w:sz="4" w:space="0" w:color="auto"/>
              <w:right w:val="single" w:sz="8" w:space="0" w:color="auto"/>
            </w:tcBorders>
            <w:shd w:val="clear" w:color="auto" w:fill="auto"/>
            <w:vAlign w:val="center"/>
          </w:tcPr>
          <w:p w:rsidR="005C75BB" w:rsidRPr="007A5148" w:rsidRDefault="00237E75" w:rsidP="00166573">
            <w:pPr>
              <w:pStyle w:val="Tekst-Tabl-Sredina"/>
            </w:pPr>
            <w:sdt>
              <w:sdtPr>
                <w:id w:val="-407002261"/>
                <w:citation/>
              </w:sdtPr>
              <w:sdtEndPr/>
              <w:sdtContent>
                <w:r w:rsidR="005C75BB" w:rsidRPr="00295949">
                  <w:fldChar w:fldCharType="begin"/>
                </w:r>
                <w:r w:rsidR="001E5BBA" w:rsidRPr="00295949">
                  <w:instrText xml:space="preserve">CITATION Lix13 \l 1050 </w:instrText>
                </w:r>
                <w:r w:rsidR="005C75BB" w:rsidRPr="00295949">
                  <w:fldChar w:fldCharType="separate"/>
                </w:r>
                <w:r w:rsidR="001B6365">
                  <w:t>(Lixenfeld, 2013)</w:t>
                </w:r>
                <w:r w:rsidR="005C75BB" w:rsidRPr="00295949">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utablici-01"/>
            </w:pPr>
            <w:r w:rsidRPr="007A5148">
              <w:t xml:space="preserve">U svijetu digitalne ekonomije mijenja se uloga i odgovornosti IT menadžera. </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5C75BB" w:rsidRPr="007A5148" w:rsidRDefault="00237E75" w:rsidP="00166573">
            <w:pPr>
              <w:pStyle w:val="Tekst-Tabl-Sredina"/>
              <w:rPr>
                <w:rStyle w:val="Emphasis"/>
                <w:i w:val="0"/>
                <w:iCs w:val="0"/>
              </w:rPr>
            </w:pPr>
            <w:sdt>
              <w:sdtPr>
                <w:rPr>
                  <w:i/>
                  <w:iCs/>
                </w:rPr>
                <w:id w:val="-1794596035"/>
                <w:citation/>
              </w:sdtPr>
              <w:sdtEndPr>
                <w:rPr>
                  <w:i w:val="0"/>
                  <w:iCs w:val="0"/>
                </w:rPr>
              </w:sdtEndPr>
              <w:sdtContent>
                <w:r w:rsidR="005C75BB" w:rsidRPr="007A5148">
                  <w:fldChar w:fldCharType="begin"/>
                </w:r>
                <w:r w:rsidR="005C75BB" w:rsidRPr="007A5148">
                  <w:instrText xml:space="preserve">CITATION Wei13 \t  \l 1050 </w:instrText>
                </w:r>
                <w:r w:rsidR="005C75BB" w:rsidRPr="007A5148">
                  <w:fldChar w:fldCharType="separate"/>
                </w:r>
                <w:r w:rsidR="001B6365">
                  <w:t>(Weill &amp; Woerner, 2013)</w:t>
                </w:r>
                <w:r w:rsidR="005C75BB" w:rsidRPr="007A5148">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utablici-01"/>
            </w:pPr>
            <w:r w:rsidRPr="007A5148">
              <w:t>Uloge IT menadžera ovise o vrsti i funkciji organizacije u kojoj je zaposlen.</w:t>
            </w:r>
          </w:p>
        </w:tc>
        <w:tc>
          <w:tcPr>
            <w:tcW w:w="2126"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5C75BB" w:rsidRPr="007A5148" w:rsidRDefault="00237E75" w:rsidP="00166573">
            <w:pPr>
              <w:pStyle w:val="Tekst-Tabl-Sredina"/>
            </w:pPr>
            <w:sdt>
              <w:sdtPr>
                <w:rPr>
                  <w:rStyle w:val="Emphasis"/>
                  <w:i w:val="0"/>
                  <w:iCs w:val="0"/>
                </w:rPr>
                <w:id w:val="1618568969"/>
                <w:citation/>
              </w:sdtPr>
              <w:sdtEndPr>
                <w:rPr>
                  <w:rStyle w:val="Emphasis"/>
                </w:rPr>
              </w:sdtEndPr>
              <w:sdtContent>
                <w:r w:rsidR="005C75BB" w:rsidRPr="007A5148">
                  <w:rPr>
                    <w:rStyle w:val="Emphasis"/>
                    <w:i w:val="0"/>
                    <w:iCs w:val="0"/>
                  </w:rPr>
                  <w:fldChar w:fldCharType="begin"/>
                </w:r>
                <w:r w:rsidR="005C75BB" w:rsidRPr="007A5148">
                  <w:rPr>
                    <w:rStyle w:val="Emphasis"/>
                    <w:i w:val="0"/>
                    <w:iCs w:val="0"/>
                  </w:rPr>
                  <w:instrText xml:space="preserve"> CITATION AlT14 \l 1050 </w:instrText>
                </w:r>
                <w:r w:rsidR="005C75BB" w:rsidRPr="007A5148">
                  <w:rPr>
                    <w:rStyle w:val="Emphasis"/>
                    <w:i w:val="0"/>
                    <w:iCs w:val="0"/>
                  </w:rPr>
                  <w:fldChar w:fldCharType="separate"/>
                </w:r>
                <w:r w:rsidR="001B6365">
                  <w:t>(Al-Taie, Lane, &amp; Cater-Steel, 2014)</w:t>
                </w:r>
                <w:r w:rsidR="005C75BB" w:rsidRPr="007A5148">
                  <w:rPr>
                    <w:rStyle w:val="Emphasis"/>
                    <w:i w:val="0"/>
                    <w:iCs w:val="0"/>
                  </w:rPr>
                  <w:fldChar w:fldCharType="end"/>
                </w:r>
              </w:sdtContent>
            </w:sdt>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utablici-01"/>
            </w:pPr>
            <w:r w:rsidRPr="007A5148">
              <w:rPr>
                <w:rStyle w:val="Emphasis"/>
                <w:i w:val="0"/>
                <w:iCs w:val="0"/>
              </w:rPr>
              <w:t>Nepodudarnost postojećih uloga IT menadžera s IKT vizijom organizacije mogu ugroziti njegov opstanak i položaj u organizaciji</w:t>
            </w:r>
            <w:r w:rsidRPr="007A5148">
              <w:rPr>
                <w:rStyle w:val="Emphasis"/>
                <w:i w:val="0"/>
              </w:rPr>
              <w:t>.</w:t>
            </w:r>
          </w:p>
        </w:tc>
        <w:tc>
          <w:tcPr>
            <w:tcW w:w="2126" w:type="dxa"/>
            <w:vMerge/>
            <w:tcBorders>
              <w:top w:val="single" w:sz="8" w:space="0" w:color="auto"/>
              <w:left w:val="single" w:sz="8" w:space="0" w:color="auto"/>
              <w:right w:val="single" w:sz="8" w:space="0" w:color="auto"/>
            </w:tcBorders>
            <w:shd w:val="clear" w:color="auto" w:fill="auto"/>
            <w:vAlign w:val="center"/>
          </w:tcPr>
          <w:p w:rsidR="005C75BB" w:rsidRPr="007A5148" w:rsidRDefault="005C75BB" w:rsidP="00166573">
            <w:pPr>
              <w:pStyle w:val="Tekst-Tabl-Sredina"/>
              <w:rPr>
                <w:rStyle w:val="Emphasis"/>
                <w:i w:val="0"/>
                <w:iCs w:val="0"/>
              </w:rPr>
            </w:pPr>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extDirection w:val="btLr"/>
            <w:vAlign w:val="center"/>
          </w:tcPr>
          <w:p w:rsidR="005C75BB" w:rsidRPr="007A5148" w:rsidRDefault="005C75BB" w:rsidP="00166573">
            <w:pPr>
              <w:pStyle w:val="Tekstutablici"/>
              <w:rPr>
                <w:rStyle w:val="Emphasis"/>
                <w:b w:val="0"/>
                <w:i w:val="0"/>
                <w:iCs w:val="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utablici-01"/>
            </w:pPr>
            <w:r w:rsidRPr="007A5148">
              <w:t>Proučavanje uloge IT menadžera bez uvažavanja organizacijskog</w:t>
            </w:r>
            <w:r w:rsidR="00FC122F">
              <w:t>a</w:t>
            </w:r>
            <w:r w:rsidRPr="007A5148">
              <w:t xml:space="preserve"> okvira dovodi do nerazumijevanja te presudne uloge.</w:t>
            </w:r>
          </w:p>
        </w:tc>
        <w:tc>
          <w:tcPr>
            <w:tcW w:w="2126" w:type="dxa"/>
            <w:vMerge/>
            <w:tcBorders>
              <w:left w:val="single" w:sz="8" w:space="0" w:color="auto"/>
              <w:bottom w:val="single" w:sz="4" w:space="0" w:color="auto"/>
              <w:right w:val="single" w:sz="8" w:space="0" w:color="auto"/>
            </w:tcBorders>
            <w:shd w:val="clear" w:color="auto" w:fill="auto"/>
            <w:vAlign w:val="center"/>
          </w:tcPr>
          <w:p w:rsidR="005C75BB" w:rsidRPr="007A5148" w:rsidRDefault="005C75BB" w:rsidP="00166573">
            <w:pPr>
              <w:pStyle w:val="Tekst-Tabl-Sredina"/>
              <w:rPr>
                <w:rStyle w:val="Emphasis"/>
                <w:i w:val="0"/>
                <w:iCs w:val="0"/>
              </w:rPr>
            </w:pPr>
          </w:p>
        </w:tc>
      </w:tr>
      <w:tr w:rsidR="005C75BB" w:rsidRPr="007A5148" w:rsidTr="005C75BB">
        <w:tc>
          <w:tcPr>
            <w:tcW w:w="1276" w:type="dxa"/>
            <w:vMerge/>
            <w:tcBorders>
              <w:top w:val="single" w:sz="8" w:space="0" w:color="auto"/>
              <w:left w:val="single" w:sz="8" w:space="0" w:color="auto"/>
              <w:bottom w:val="single" w:sz="8" w:space="0" w:color="auto"/>
              <w:right w:val="single" w:sz="8" w:space="0" w:color="auto"/>
            </w:tcBorders>
          </w:tcPr>
          <w:p w:rsidR="005C75BB" w:rsidRPr="007A5148" w:rsidRDefault="005C75BB" w:rsidP="00166573">
            <w:pPr>
              <w:pStyle w:val="Tekstutablici"/>
              <w:rPr>
                <w:rStyle w:val="Emphasis"/>
                <w:i w:val="0"/>
                <w:iCs w:val="0"/>
              </w:rPr>
            </w:pPr>
          </w:p>
        </w:tc>
        <w:tc>
          <w:tcPr>
            <w:tcW w:w="5387" w:type="dxa"/>
            <w:tcBorders>
              <w:top w:val="single" w:sz="4" w:space="0" w:color="auto"/>
              <w:left w:val="single" w:sz="8" w:space="0" w:color="auto"/>
              <w:bottom w:val="single" w:sz="8" w:space="0" w:color="auto"/>
              <w:right w:val="single" w:sz="8" w:space="0" w:color="auto"/>
            </w:tcBorders>
            <w:shd w:val="clear" w:color="auto" w:fill="auto"/>
            <w:vAlign w:val="center"/>
          </w:tcPr>
          <w:p w:rsidR="005C75BB" w:rsidRPr="007A5148" w:rsidRDefault="005C75BB" w:rsidP="00166573">
            <w:pPr>
              <w:pStyle w:val="Tekstutablici-01"/>
            </w:pPr>
            <w:r w:rsidRPr="007A5148">
              <w:t>IT menadžer igra važnu ulogu u usklađivanju IT sektora s poslovanjem organizacije.</w:t>
            </w:r>
          </w:p>
        </w:tc>
        <w:tc>
          <w:tcPr>
            <w:tcW w:w="2126" w:type="dxa"/>
            <w:tcBorders>
              <w:top w:val="single" w:sz="4" w:space="0" w:color="auto"/>
              <w:left w:val="single" w:sz="8" w:space="0" w:color="auto"/>
              <w:bottom w:val="single" w:sz="8" w:space="0" w:color="auto"/>
              <w:right w:val="single" w:sz="8" w:space="0" w:color="auto"/>
            </w:tcBorders>
            <w:shd w:val="clear" w:color="auto" w:fill="auto"/>
            <w:vAlign w:val="center"/>
          </w:tcPr>
          <w:p w:rsidR="005C75BB" w:rsidRPr="007A5148" w:rsidRDefault="00237E75" w:rsidP="00166573">
            <w:pPr>
              <w:pStyle w:val="Tekst-Tabl-Sredina"/>
              <w:rPr>
                <w:rStyle w:val="Emphasis"/>
                <w:i w:val="0"/>
                <w:iCs w:val="0"/>
              </w:rPr>
            </w:pPr>
            <w:sdt>
              <w:sdtPr>
                <w:rPr>
                  <w:i/>
                  <w:iCs/>
                </w:rPr>
                <w:id w:val="-621302208"/>
                <w:citation/>
              </w:sdtPr>
              <w:sdtEndPr>
                <w:rPr>
                  <w:i w:val="0"/>
                  <w:iCs w:val="0"/>
                </w:rPr>
              </w:sdtEndPr>
              <w:sdtContent>
                <w:r w:rsidR="005C75BB" w:rsidRPr="007A5148">
                  <w:fldChar w:fldCharType="begin"/>
                </w:r>
                <w:r w:rsidR="005C75BB" w:rsidRPr="007A5148">
                  <w:instrText xml:space="preserve"> CITATION Sae14 \l 1050 </w:instrText>
                </w:r>
                <w:r w:rsidR="005C75BB" w:rsidRPr="007A5148">
                  <w:fldChar w:fldCharType="separate"/>
                </w:r>
                <w:r w:rsidR="001B6365">
                  <w:t>(Ayat &amp; Farajkhah, 2014)</w:t>
                </w:r>
                <w:r w:rsidR="005C75BB" w:rsidRPr="007A5148">
                  <w:fldChar w:fldCharType="end"/>
                </w:r>
              </w:sdtContent>
            </w:sdt>
          </w:p>
        </w:tc>
      </w:tr>
    </w:tbl>
    <w:p w:rsidR="005C75BB" w:rsidRPr="007A5148" w:rsidRDefault="005C75BB" w:rsidP="00513ED5"/>
    <w:p w:rsidR="00513ED5" w:rsidRPr="007A5148" w:rsidRDefault="00513ED5" w:rsidP="00513ED5">
      <w:r w:rsidRPr="007A5148">
        <w:t xml:space="preserve">U opisivanju uloge IT menadžera, </w:t>
      </w:r>
      <w:r w:rsidR="005C75BB" w:rsidRPr="007A5148">
        <w:t xml:space="preserve">mnogi </w:t>
      </w:r>
      <w:r w:rsidRPr="007A5148">
        <w:t>autori počesto uzimaju primjere iz raznih životnih situacija ili imena iz životinjskoga svijeta kako bi slikovitije približili okolinu u kojoj djeluje IT menadžer, njegove vještine</w:t>
      </w:r>
      <w:r w:rsidR="005C75BB" w:rsidRPr="007A5148">
        <w:t>, ulogu</w:t>
      </w:r>
      <w:r w:rsidRPr="007A5148">
        <w:t xml:space="preserve"> i uvjete rada. Tako </w:t>
      </w:r>
      <w:r w:rsidRPr="007A5148">
        <w:fldChar w:fldCharType="begin"/>
      </w:r>
      <w:r w:rsidRPr="007A5148">
        <w:instrText xml:space="preserve"> REF  _Ref408700536 \* Lower \h \r </w:instrText>
      </w:r>
      <w:r w:rsidRPr="007A5148">
        <w:fldChar w:fldCharType="separate"/>
      </w:r>
      <w:r w:rsidR="00E634F9">
        <w:t xml:space="preserve">tablica 6. </w:t>
      </w:r>
      <w:r w:rsidRPr="007A5148">
        <w:fldChar w:fldCharType="end"/>
      </w:r>
      <w:r w:rsidRPr="007A5148">
        <w:t>prikazuje najčešća imena koja se pojavljuju</w:t>
      </w:r>
      <w:r w:rsidR="00FC122F">
        <w:t xml:space="preserve"> u</w:t>
      </w:r>
      <w:r w:rsidRPr="007A5148">
        <w:t xml:space="preserve"> literaturi.</w:t>
      </w:r>
    </w:p>
    <w:p w:rsidR="00513ED5" w:rsidRPr="007A5148" w:rsidRDefault="00513ED5" w:rsidP="00594E04">
      <w:pPr>
        <w:pStyle w:val="Opistablice"/>
      </w:pPr>
      <w:bookmarkStart w:id="59" w:name="_Ref408700536"/>
      <w:bookmarkStart w:id="60" w:name="_Toc462787903"/>
      <w:r w:rsidRPr="007A5148">
        <w:t>Primjeri slikovitog</w:t>
      </w:r>
      <w:r w:rsidR="00FC122F">
        <w:t>a</w:t>
      </w:r>
      <w:r w:rsidRPr="007A5148">
        <w:t xml:space="preserve"> nazivlja za IT menadžera</w:t>
      </w:r>
      <w:bookmarkEnd w:id="59"/>
      <w:bookmarkEnd w:id="60"/>
    </w:p>
    <w:tbl>
      <w:tblPr>
        <w:tblStyle w:val="TableGrid"/>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11"/>
        <w:gridCol w:w="4536"/>
      </w:tblGrid>
      <w:tr w:rsidR="00513ED5" w:rsidRPr="007A5148" w:rsidTr="00B948F6">
        <w:trPr>
          <w:trHeight w:val="664"/>
        </w:trPr>
        <w:tc>
          <w:tcPr>
            <w:tcW w:w="4111" w:type="dxa"/>
            <w:tcBorders>
              <w:top w:val="single" w:sz="8" w:space="0" w:color="auto"/>
              <w:left w:val="single" w:sz="8" w:space="0" w:color="auto"/>
              <w:bottom w:val="single" w:sz="8" w:space="0" w:color="auto"/>
              <w:right w:val="single" w:sz="8" w:space="0" w:color="auto"/>
            </w:tcBorders>
            <w:vAlign w:val="center"/>
          </w:tcPr>
          <w:p w:rsidR="00513ED5" w:rsidRPr="007A5148" w:rsidRDefault="00513ED5" w:rsidP="00166573">
            <w:pPr>
              <w:pStyle w:val="NaslovUTablici"/>
              <w:rPr>
                <w:rStyle w:val="Emphasis"/>
                <w:b w:val="0"/>
                <w:i w:val="0"/>
                <w:iCs w:val="0"/>
                <w:sz w:val="22"/>
              </w:rPr>
            </w:pPr>
            <w:r w:rsidRPr="007A5148">
              <w:rPr>
                <w:rStyle w:val="Emphasis"/>
                <w:i w:val="0"/>
                <w:iCs w:val="0"/>
                <w:sz w:val="22"/>
              </w:rPr>
              <w:t>Slikoviti nazivi za IT menadžera</w:t>
            </w:r>
          </w:p>
        </w:tc>
        <w:tc>
          <w:tcPr>
            <w:tcW w:w="4536" w:type="dxa"/>
            <w:tcBorders>
              <w:top w:val="single" w:sz="8" w:space="0" w:color="auto"/>
              <w:left w:val="single" w:sz="8" w:space="0" w:color="auto"/>
              <w:bottom w:val="single" w:sz="8" w:space="0" w:color="auto"/>
              <w:right w:val="single" w:sz="8" w:space="0" w:color="auto"/>
            </w:tcBorders>
            <w:vAlign w:val="center"/>
          </w:tcPr>
          <w:p w:rsidR="00513ED5" w:rsidRPr="007A5148" w:rsidRDefault="00513ED5" w:rsidP="00166573">
            <w:pPr>
              <w:pStyle w:val="NaslovUTablici"/>
              <w:rPr>
                <w:rStyle w:val="Emphasis"/>
                <w:b w:val="0"/>
                <w:i w:val="0"/>
                <w:iCs w:val="0"/>
                <w:sz w:val="22"/>
              </w:rPr>
            </w:pPr>
            <w:r w:rsidRPr="007A5148">
              <w:rPr>
                <w:rStyle w:val="Emphasis"/>
                <w:i w:val="0"/>
                <w:iCs w:val="0"/>
                <w:sz w:val="22"/>
              </w:rPr>
              <w:t>Autori:</w:t>
            </w:r>
          </w:p>
        </w:tc>
      </w:tr>
      <w:tr w:rsidR="00513ED5" w:rsidRPr="007A5148" w:rsidTr="00B948F6">
        <w:tc>
          <w:tcPr>
            <w:tcW w:w="4111" w:type="dxa"/>
            <w:tcBorders>
              <w:top w:val="single" w:sz="8" w:space="0" w:color="auto"/>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Kustos podataka</w:t>
            </w:r>
          </w:p>
        </w:tc>
        <w:tc>
          <w:tcPr>
            <w:tcW w:w="4536" w:type="dxa"/>
            <w:vMerge w:val="restart"/>
            <w:tcBorders>
              <w:top w:val="single" w:sz="8" w:space="0" w:color="auto"/>
              <w:left w:val="single" w:sz="8" w:space="0" w:color="auto"/>
              <w:right w:val="single" w:sz="8" w:space="0" w:color="auto"/>
            </w:tcBorders>
            <w:vAlign w:val="center"/>
          </w:tcPr>
          <w:p w:rsidR="00513ED5" w:rsidRPr="007A5148" w:rsidRDefault="00237E75" w:rsidP="00166573">
            <w:pPr>
              <w:pStyle w:val="Tekst-Tabl-Sredina"/>
              <w:rPr>
                <w:rStyle w:val="Emphasis"/>
                <w:i w:val="0"/>
                <w:iCs w:val="0"/>
              </w:rPr>
            </w:pPr>
            <w:sdt>
              <w:sdtPr>
                <w:rPr>
                  <w:rStyle w:val="Emphasis"/>
                  <w:i w:val="0"/>
                  <w:iCs w:val="0"/>
                </w:rPr>
                <w:id w:val="-947859097"/>
                <w:citation/>
              </w:sdtPr>
              <w:sdtEndPr>
                <w:rPr>
                  <w:rStyle w:val="Emphasis"/>
                </w:rPr>
              </w:sdtEndPr>
              <w:sdtContent>
                <w:r w:rsidR="00513ED5" w:rsidRPr="007A5148">
                  <w:rPr>
                    <w:rStyle w:val="Emphasis"/>
                    <w:i w:val="0"/>
                    <w:iCs w:val="0"/>
                  </w:rPr>
                  <w:fldChar w:fldCharType="begin"/>
                </w:r>
                <w:r w:rsidR="00513ED5" w:rsidRPr="007A5148">
                  <w:rPr>
                    <w:rStyle w:val="Emphasis"/>
                    <w:i w:val="0"/>
                    <w:iCs w:val="0"/>
                  </w:rPr>
                  <w:instrText xml:space="preserve">CITATION Roc82 \t  \l 1050 </w:instrText>
                </w:r>
                <w:r w:rsidR="00513ED5" w:rsidRPr="007A5148">
                  <w:rPr>
                    <w:rStyle w:val="Emphasis"/>
                    <w:i w:val="0"/>
                    <w:iCs w:val="0"/>
                  </w:rPr>
                  <w:fldChar w:fldCharType="separate"/>
                </w:r>
                <w:r w:rsidR="001B6365">
                  <w:t>(Rockart, Ball, &amp; Bullen, 1982)</w:t>
                </w:r>
                <w:r w:rsidR="00513ED5" w:rsidRPr="007A5148">
                  <w:rPr>
                    <w:rStyle w:val="Emphasis"/>
                    <w:i w:val="0"/>
                    <w:iCs w:val="0"/>
                  </w:rPr>
                  <w:fldChar w:fldCharType="end"/>
                </w:r>
              </w:sdtContent>
            </w:sdt>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Sijač i prodavač ideja</w:t>
            </w:r>
          </w:p>
        </w:tc>
        <w:tc>
          <w:tcPr>
            <w:tcW w:w="4536" w:type="dxa"/>
            <w:vMerge/>
            <w:tcBorders>
              <w:left w:val="single" w:sz="8" w:space="0" w:color="auto"/>
              <w:right w:val="single" w:sz="8" w:space="0" w:color="auto"/>
            </w:tcBorders>
          </w:tcPr>
          <w:p w:rsidR="00513ED5" w:rsidRPr="007A5148" w:rsidRDefault="00513ED5" w:rsidP="00166573">
            <w:pPr>
              <w:pStyle w:val="Tekst-Tabl-Sredina"/>
              <w:rPr>
                <w:rStyle w:val="Emphasis"/>
                <w:i w:val="0"/>
                <w:iCs w:val="0"/>
              </w:rPr>
            </w:pPr>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pPr>
            <w:r w:rsidRPr="007A5148">
              <w:rPr>
                <w:rStyle w:val="Emphasis"/>
                <w:i w:val="0"/>
                <w:iCs w:val="0"/>
              </w:rPr>
              <w:t>Tehnološki guru</w:t>
            </w:r>
          </w:p>
        </w:tc>
        <w:tc>
          <w:tcPr>
            <w:tcW w:w="4536" w:type="dxa"/>
            <w:vMerge/>
            <w:tcBorders>
              <w:left w:val="single" w:sz="8" w:space="0" w:color="auto"/>
              <w:right w:val="single" w:sz="8" w:space="0" w:color="auto"/>
            </w:tcBorders>
          </w:tcPr>
          <w:p w:rsidR="00513ED5" w:rsidRPr="007A5148" w:rsidRDefault="00513ED5" w:rsidP="00166573">
            <w:pPr>
              <w:pStyle w:val="Tekst-Tabl-Sredina"/>
              <w:rPr>
                <w:rStyle w:val="Emphasis"/>
                <w:i w:val="0"/>
                <w:iCs w:val="0"/>
              </w:rPr>
            </w:pPr>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Čuvar ulaza (portir)</w:t>
            </w:r>
          </w:p>
        </w:tc>
        <w:tc>
          <w:tcPr>
            <w:tcW w:w="4536" w:type="dxa"/>
            <w:tcBorders>
              <w:left w:val="single" w:sz="8" w:space="0" w:color="auto"/>
              <w:right w:val="single" w:sz="8" w:space="0" w:color="auto"/>
            </w:tcBorders>
          </w:tcPr>
          <w:p w:rsidR="00513ED5" w:rsidRPr="007A5148" w:rsidRDefault="00237E75" w:rsidP="00166573">
            <w:pPr>
              <w:pStyle w:val="Tekst-Tabl-Sredina"/>
              <w:rPr>
                <w:rStyle w:val="Emphasis"/>
                <w:i w:val="0"/>
                <w:iCs w:val="0"/>
              </w:rPr>
            </w:pPr>
            <w:sdt>
              <w:sdtPr>
                <w:rPr>
                  <w:rStyle w:val="Emphasis"/>
                  <w:i w:val="0"/>
                  <w:iCs w:val="0"/>
                </w:rPr>
                <w:id w:val="903184922"/>
                <w:citation/>
              </w:sdtPr>
              <w:sdtEndPr>
                <w:rPr>
                  <w:rStyle w:val="Emphasis"/>
                </w:rPr>
              </w:sdtEndPr>
              <w:sdtContent>
                <w:r w:rsidR="00513ED5" w:rsidRPr="007A5148">
                  <w:rPr>
                    <w:rStyle w:val="Emphasis"/>
                    <w:i w:val="0"/>
                    <w:iCs w:val="0"/>
                  </w:rPr>
                  <w:fldChar w:fldCharType="begin"/>
                </w:r>
                <w:r w:rsidR="00513ED5" w:rsidRPr="007A5148">
                  <w:rPr>
                    <w:rStyle w:val="Emphasis"/>
                    <w:i w:val="0"/>
                    <w:iCs w:val="0"/>
                  </w:rPr>
                  <w:instrText>CITATION Roc82 \t  \l 1050  \m Rob85</w:instrText>
                </w:r>
                <w:r w:rsidR="00513ED5" w:rsidRPr="007A5148">
                  <w:rPr>
                    <w:rStyle w:val="Emphasis"/>
                    <w:i w:val="0"/>
                    <w:iCs w:val="0"/>
                  </w:rPr>
                  <w:fldChar w:fldCharType="separate"/>
                </w:r>
                <w:r w:rsidR="001B6365">
                  <w:t>(Rockart, Ball, &amp; Bullen, 1982; Benjamin, Dickinson, &amp; Rockart, 1985)</w:t>
                </w:r>
                <w:r w:rsidR="00513ED5" w:rsidRPr="007A5148">
                  <w:rPr>
                    <w:rStyle w:val="Emphasis"/>
                    <w:i w:val="0"/>
                    <w:iCs w:val="0"/>
                  </w:rPr>
                  <w:fldChar w:fldCharType="end"/>
                </w:r>
              </w:sdtContent>
            </w:sdt>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Političar</w:t>
            </w:r>
          </w:p>
        </w:tc>
        <w:tc>
          <w:tcPr>
            <w:tcW w:w="4536" w:type="dxa"/>
            <w:vMerge w:val="restart"/>
            <w:tcBorders>
              <w:left w:val="single" w:sz="8" w:space="0" w:color="auto"/>
              <w:right w:val="single" w:sz="8" w:space="0" w:color="auto"/>
            </w:tcBorders>
            <w:vAlign w:val="center"/>
          </w:tcPr>
          <w:p w:rsidR="00513ED5" w:rsidRPr="007A5148" w:rsidRDefault="00237E75" w:rsidP="00166573">
            <w:pPr>
              <w:pStyle w:val="Tekst-Tabl-Sredina"/>
            </w:pPr>
            <w:sdt>
              <w:sdtPr>
                <w:id w:val="-352108353"/>
                <w:citation/>
              </w:sdtPr>
              <w:sdtEndPr/>
              <w:sdtContent>
                <w:r w:rsidR="00513ED5" w:rsidRPr="007A5148">
                  <w:fldChar w:fldCharType="begin"/>
                </w:r>
                <w:r w:rsidR="001D0BB2" w:rsidRPr="007A5148">
                  <w:instrText xml:space="preserve">CITATION Fee92 \t  \l 1050 </w:instrText>
                </w:r>
                <w:r w:rsidR="00513ED5" w:rsidRPr="007A5148">
                  <w:fldChar w:fldCharType="separate"/>
                </w:r>
                <w:r w:rsidR="001B6365">
                  <w:t>(Feeny, Edwards, &amp; Simpson, 1992)</w:t>
                </w:r>
                <w:r w:rsidR="00513ED5" w:rsidRPr="007A5148">
                  <w:fldChar w:fldCharType="end"/>
                </w:r>
              </w:sdtContent>
            </w:sdt>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Učitelj</w:t>
            </w:r>
          </w:p>
        </w:tc>
        <w:tc>
          <w:tcPr>
            <w:tcW w:w="4536" w:type="dxa"/>
            <w:vMerge/>
            <w:tcBorders>
              <w:left w:val="single" w:sz="8" w:space="0" w:color="auto"/>
              <w:right w:val="single" w:sz="8" w:space="0" w:color="auto"/>
            </w:tcBorders>
          </w:tcPr>
          <w:p w:rsidR="00513ED5" w:rsidRPr="007A5148" w:rsidRDefault="00513ED5" w:rsidP="00166573">
            <w:pPr>
              <w:pStyle w:val="Tekst-Tabl-Sredina"/>
              <w:rPr>
                <w:rStyle w:val="Emphasis"/>
                <w:i w:val="0"/>
                <w:iCs w:val="0"/>
              </w:rPr>
            </w:pPr>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Graditelj odnosa</w:t>
            </w:r>
          </w:p>
        </w:tc>
        <w:tc>
          <w:tcPr>
            <w:tcW w:w="4536" w:type="dxa"/>
            <w:vMerge/>
            <w:tcBorders>
              <w:left w:val="single" w:sz="8" w:space="0" w:color="auto"/>
              <w:right w:val="single" w:sz="8" w:space="0" w:color="auto"/>
            </w:tcBorders>
          </w:tcPr>
          <w:p w:rsidR="00513ED5" w:rsidRPr="007A5148" w:rsidRDefault="00513ED5" w:rsidP="00166573">
            <w:pPr>
              <w:pStyle w:val="Tekst-Tabl-Sredina"/>
              <w:rPr>
                <w:rStyle w:val="Emphasis"/>
                <w:i w:val="0"/>
                <w:iCs w:val="0"/>
              </w:rPr>
            </w:pPr>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Korporativni spasilac</w:t>
            </w:r>
          </w:p>
        </w:tc>
        <w:tc>
          <w:tcPr>
            <w:tcW w:w="4536" w:type="dxa"/>
            <w:tcBorders>
              <w:left w:val="single" w:sz="8" w:space="0" w:color="auto"/>
              <w:right w:val="single" w:sz="8" w:space="0" w:color="auto"/>
            </w:tcBorders>
          </w:tcPr>
          <w:p w:rsidR="00513ED5" w:rsidRPr="007A5148" w:rsidRDefault="00237E75" w:rsidP="00166573">
            <w:pPr>
              <w:pStyle w:val="Tekst-Tabl-Sredina"/>
              <w:rPr>
                <w:rStyle w:val="Emphasis"/>
                <w:i w:val="0"/>
                <w:iCs w:val="0"/>
              </w:rPr>
            </w:pPr>
            <w:sdt>
              <w:sdtPr>
                <w:rPr>
                  <w:rStyle w:val="Emphasis"/>
                  <w:i w:val="0"/>
                  <w:iCs w:val="0"/>
                </w:rPr>
                <w:id w:val="2011092964"/>
                <w:citation/>
              </w:sdtPr>
              <w:sdtEndPr>
                <w:rPr>
                  <w:rStyle w:val="Emphasis"/>
                </w:rPr>
              </w:sdtEndPr>
              <w:sdtContent>
                <w:r w:rsidR="00513ED5" w:rsidRPr="007A5148">
                  <w:rPr>
                    <w:rStyle w:val="Emphasis"/>
                    <w:i w:val="0"/>
                    <w:iCs w:val="0"/>
                  </w:rPr>
                  <w:fldChar w:fldCharType="begin"/>
                </w:r>
                <w:r w:rsidR="00513ED5" w:rsidRPr="007A5148">
                  <w:rPr>
                    <w:rStyle w:val="Emphasis"/>
                    <w:i w:val="0"/>
                    <w:iCs w:val="0"/>
                  </w:rPr>
                  <w:instrText xml:space="preserve"> CITATION Gro931 \l 1050 </w:instrText>
                </w:r>
                <w:r w:rsidR="00513ED5" w:rsidRPr="007A5148">
                  <w:rPr>
                    <w:rStyle w:val="Emphasis"/>
                    <w:i w:val="0"/>
                    <w:iCs w:val="0"/>
                  </w:rPr>
                  <w:fldChar w:fldCharType="separate"/>
                </w:r>
                <w:r w:rsidR="001B6365">
                  <w:t>(Grover, Jeong, Kettinger, &amp; Lee, 1993)</w:t>
                </w:r>
                <w:r w:rsidR="00513ED5" w:rsidRPr="007A5148">
                  <w:rPr>
                    <w:rStyle w:val="Emphasis"/>
                    <w:i w:val="0"/>
                    <w:iCs w:val="0"/>
                  </w:rPr>
                  <w:fldChar w:fldCharType="end"/>
                </w:r>
              </w:sdtContent>
            </w:sdt>
          </w:p>
        </w:tc>
      </w:tr>
      <w:tr w:rsidR="00984E4E" w:rsidRPr="007A5148" w:rsidTr="00B948F6">
        <w:tc>
          <w:tcPr>
            <w:tcW w:w="4111" w:type="dxa"/>
            <w:tcBorders>
              <w:left w:val="single" w:sz="8" w:space="0" w:color="auto"/>
              <w:right w:val="single" w:sz="8" w:space="0" w:color="auto"/>
            </w:tcBorders>
            <w:vAlign w:val="center"/>
          </w:tcPr>
          <w:p w:rsidR="00984E4E" w:rsidRPr="007A5148" w:rsidRDefault="00E03504" w:rsidP="00166573">
            <w:pPr>
              <w:pStyle w:val="Tekst-Tabl-Sredina"/>
              <w:rPr>
                <w:rStyle w:val="Emphasis"/>
                <w:i w:val="0"/>
                <w:iCs w:val="0"/>
              </w:rPr>
            </w:pPr>
            <w:r w:rsidRPr="007A5148">
              <w:rPr>
                <w:rStyle w:val="Emphasis"/>
                <w:i w:val="0"/>
                <w:iCs w:val="0"/>
              </w:rPr>
              <w:t>Novi klinac u</w:t>
            </w:r>
            <w:r w:rsidR="00984E4E" w:rsidRPr="007A5148">
              <w:rPr>
                <w:rStyle w:val="Emphasis"/>
                <w:i w:val="0"/>
                <w:iCs w:val="0"/>
              </w:rPr>
              <w:t xml:space="preserve"> kvart</w:t>
            </w:r>
            <w:r w:rsidRPr="007A5148">
              <w:rPr>
                <w:rStyle w:val="Emphasis"/>
                <w:i w:val="0"/>
                <w:iCs w:val="0"/>
              </w:rPr>
              <w:t>u</w:t>
            </w:r>
          </w:p>
        </w:tc>
        <w:tc>
          <w:tcPr>
            <w:tcW w:w="4536" w:type="dxa"/>
            <w:tcBorders>
              <w:left w:val="single" w:sz="8" w:space="0" w:color="auto"/>
              <w:right w:val="single" w:sz="8" w:space="0" w:color="auto"/>
            </w:tcBorders>
          </w:tcPr>
          <w:p w:rsidR="00984E4E" w:rsidRPr="007A5148" w:rsidRDefault="00237E75" w:rsidP="00166573">
            <w:pPr>
              <w:pStyle w:val="Tekst-Tabl-Sredina"/>
              <w:rPr>
                <w:rStyle w:val="Emphasis"/>
                <w:i w:val="0"/>
                <w:iCs w:val="0"/>
              </w:rPr>
            </w:pPr>
            <w:sdt>
              <w:sdtPr>
                <w:rPr>
                  <w:rStyle w:val="Emphasis"/>
                  <w:i w:val="0"/>
                  <w:iCs w:val="0"/>
                </w:rPr>
                <w:id w:val="-1387634631"/>
                <w:citation/>
              </w:sdtPr>
              <w:sdtEndPr>
                <w:rPr>
                  <w:rStyle w:val="Emphasis"/>
                </w:rPr>
              </w:sdtEndPr>
              <w:sdtContent>
                <w:r w:rsidR="00E03504" w:rsidRPr="007A5148">
                  <w:rPr>
                    <w:rStyle w:val="Emphasis"/>
                    <w:i w:val="0"/>
                    <w:iCs w:val="0"/>
                  </w:rPr>
                  <w:fldChar w:fldCharType="begin"/>
                </w:r>
                <w:r w:rsidR="00E03504" w:rsidRPr="007A5148">
                  <w:rPr>
                    <w:rStyle w:val="Emphasis"/>
                    <w:i w:val="0"/>
                    <w:iCs w:val="0"/>
                  </w:rPr>
                  <w:instrText xml:space="preserve"> CITATION Enn03 \l 1050 </w:instrText>
                </w:r>
                <w:r w:rsidR="00E03504" w:rsidRPr="007A5148">
                  <w:rPr>
                    <w:rStyle w:val="Emphasis"/>
                    <w:i w:val="0"/>
                    <w:iCs w:val="0"/>
                  </w:rPr>
                  <w:fldChar w:fldCharType="separate"/>
                </w:r>
                <w:r w:rsidR="001B6365">
                  <w:t>(Enns, Huff, &amp; Higgins, 2003)</w:t>
                </w:r>
                <w:r w:rsidR="00E03504" w:rsidRPr="007A5148">
                  <w:rPr>
                    <w:rStyle w:val="Emphasis"/>
                    <w:i w:val="0"/>
                    <w:iCs w:val="0"/>
                  </w:rPr>
                  <w:fldChar w:fldCharType="end"/>
                </w:r>
              </w:sdtContent>
            </w:sdt>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Kameleon</w:t>
            </w:r>
          </w:p>
        </w:tc>
        <w:tc>
          <w:tcPr>
            <w:tcW w:w="4536" w:type="dxa"/>
            <w:tcBorders>
              <w:left w:val="single" w:sz="8" w:space="0" w:color="auto"/>
              <w:right w:val="single" w:sz="8" w:space="0" w:color="auto"/>
            </w:tcBorders>
          </w:tcPr>
          <w:p w:rsidR="00513ED5" w:rsidRPr="007A5148" w:rsidRDefault="00237E75" w:rsidP="00166573">
            <w:pPr>
              <w:pStyle w:val="Tekst-Tabl-Sredina"/>
              <w:rPr>
                <w:rStyle w:val="Emphasis"/>
                <w:i w:val="0"/>
                <w:iCs w:val="0"/>
              </w:rPr>
            </w:pPr>
            <w:sdt>
              <w:sdtPr>
                <w:rPr>
                  <w:rStyle w:val="Emphasis"/>
                  <w:i w:val="0"/>
                  <w:iCs w:val="0"/>
                </w:rPr>
                <w:id w:val="-908302512"/>
                <w:citation/>
              </w:sdtPr>
              <w:sdtEndPr>
                <w:rPr>
                  <w:rStyle w:val="Emphasis"/>
                </w:rPr>
              </w:sdtEndPr>
              <w:sdtContent>
                <w:r w:rsidR="00513ED5" w:rsidRPr="007A5148">
                  <w:rPr>
                    <w:rStyle w:val="Emphasis"/>
                    <w:i w:val="0"/>
                    <w:iCs w:val="0"/>
                  </w:rPr>
                  <w:fldChar w:fldCharType="begin"/>
                </w:r>
                <w:r w:rsidR="00513ED5" w:rsidRPr="007A5148">
                  <w:rPr>
                    <w:rStyle w:val="Emphasis"/>
                    <w:i w:val="0"/>
                    <w:iCs w:val="0"/>
                  </w:rPr>
                  <w:instrText xml:space="preserve"> CITATION Rem05 \l 1050 </w:instrText>
                </w:r>
                <w:r w:rsidR="00513ED5" w:rsidRPr="007A5148">
                  <w:rPr>
                    <w:rStyle w:val="Emphasis"/>
                    <w:i w:val="0"/>
                    <w:iCs w:val="0"/>
                  </w:rPr>
                  <w:fldChar w:fldCharType="separate"/>
                </w:r>
                <w:r w:rsidR="001B6365">
                  <w:t>(Remenyi, Grant, &amp; Pather, 2005)</w:t>
                </w:r>
                <w:r w:rsidR="00513ED5" w:rsidRPr="007A5148">
                  <w:rPr>
                    <w:rStyle w:val="Emphasis"/>
                    <w:i w:val="0"/>
                    <w:iCs w:val="0"/>
                  </w:rPr>
                  <w:fldChar w:fldCharType="end"/>
                </w:r>
              </w:sdtContent>
            </w:sdt>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Igrač</w:t>
            </w:r>
          </w:p>
        </w:tc>
        <w:tc>
          <w:tcPr>
            <w:tcW w:w="4536" w:type="dxa"/>
            <w:tcBorders>
              <w:left w:val="single" w:sz="8" w:space="0" w:color="auto"/>
              <w:right w:val="single" w:sz="8" w:space="0" w:color="auto"/>
            </w:tcBorders>
          </w:tcPr>
          <w:p w:rsidR="00513ED5" w:rsidRPr="007A5148" w:rsidRDefault="00237E75" w:rsidP="00166573">
            <w:pPr>
              <w:pStyle w:val="Tekst-Tabl-Sredina"/>
              <w:rPr>
                <w:rStyle w:val="Emphasis"/>
                <w:i w:val="0"/>
                <w:iCs w:val="0"/>
              </w:rPr>
            </w:pPr>
            <w:sdt>
              <w:sdtPr>
                <w:rPr>
                  <w:rStyle w:val="Emphasis"/>
                  <w:i w:val="0"/>
                  <w:iCs w:val="0"/>
                </w:rPr>
                <w:id w:val="-914545282"/>
                <w:citation/>
              </w:sdtPr>
              <w:sdtEndPr>
                <w:rPr>
                  <w:rStyle w:val="Emphasis"/>
                </w:rPr>
              </w:sdtEndPr>
              <w:sdtContent>
                <w:r w:rsidR="00513ED5" w:rsidRPr="007A5148">
                  <w:rPr>
                    <w:rStyle w:val="Emphasis"/>
                    <w:i w:val="0"/>
                    <w:iCs w:val="0"/>
                  </w:rPr>
                  <w:fldChar w:fldCharType="begin"/>
                </w:r>
                <w:r w:rsidR="00513ED5" w:rsidRPr="007A5148">
                  <w:rPr>
                    <w:rStyle w:val="Emphasis"/>
                    <w:i w:val="0"/>
                    <w:iCs w:val="0"/>
                  </w:rPr>
                  <w:instrText xml:space="preserve">CITATION Don07 \l 1050 </w:instrText>
                </w:r>
                <w:r w:rsidR="00513ED5" w:rsidRPr="007A5148">
                  <w:rPr>
                    <w:rStyle w:val="Emphasis"/>
                    <w:i w:val="0"/>
                    <w:iCs w:val="0"/>
                  </w:rPr>
                  <w:fldChar w:fldCharType="separate"/>
                </w:r>
                <w:r w:rsidR="001B6365">
                  <w:t>(Marchand, 2007)</w:t>
                </w:r>
                <w:r w:rsidR="00513ED5" w:rsidRPr="007A5148">
                  <w:rPr>
                    <w:rStyle w:val="Emphasis"/>
                    <w:i w:val="0"/>
                    <w:iCs w:val="0"/>
                  </w:rPr>
                  <w:fldChar w:fldCharType="end"/>
                </w:r>
              </w:sdtContent>
            </w:sdt>
          </w:p>
        </w:tc>
      </w:tr>
      <w:tr w:rsidR="008518DA" w:rsidRPr="007A5148" w:rsidTr="00B948F6">
        <w:tc>
          <w:tcPr>
            <w:tcW w:w="4111" w:type="dxa"/>
            <w:tcBorders>
              <w:left w:val="single" w:sz="8" w:space="0" w:color="auto"/>
              <w:right w:val="single" w:sz="8" w:space="0" w:color="auto"/>
            </w:tcBorders>
            <w:vAlign w:val="center"/>
          </w:tcPr>
          <w:p w:rsidR="008518DA" w:rsidRPr="007A5148" w:rsidRDefault="00796CDB" w:rsidP="00166573">
            <w:pPr>
              <w:pStyle w:val="Tekst-Tabl-Sredina"/>
              <w:rPr>
                <w:rStyle w:val="Emphasis"/>
                <w:i w:val="0"/>
                <w:iCs w:val="0"/>
              </w:rPr>
            </w:pPr>
            <w:r w:rsidRPr="007A5148">
              <w:rPr>
                <w:rStyle w:val="Emphasis"/>
                <w:i w:val="0"/>
                <w:iCs w:val="0"/>
              </w:rPr>
              <w:t>Katalizator promjena</w:t>
            </w:r>
          </w:p>
        </w:tc>
        <w:tc>
          <w:tcPr>
            <w:tcW w:w="4536" w:type="dxa"/>
            <w:tcBorders>
              <w:left w:val="single" w:sz="8" w:space="0" w:color="auto"/>
              <w:right w:val="single" w:sz="8" w:space="0" w:color="auto"/>
            </w:tcBorders>
          </w:tcPr>
          <w:p w:rsidR="008518DA" w:rsidRPr="007A5148" w:rsidRDefault="00237E75" w:rsidP="00166573">
            <w:pPr>
              <w:pStyle w:val="Tekst-Tabl-Sredina"/>
              <w:rPr>
                <w:rStyle w:val="Emphasis"/>
                <w:i w:val="0"/>
                <w:iCs w:val="0"/>
              </w:rPr>
            </w:pPr>
            <w:sdt>
              <w:sdtPr>
                <w:rPr>
                  <w:rStyle w:val="Emphasis"/>
                  <w:i w:val="0"/>
                  <w:iCs w:val="0"/>
                </w:rPr>
                <w:id w:val="886841323"/>
                <w:citation/>
              </w:sdtPr>
              <w:sdtEndPr>
                <w:rPr>
                  <w:rStyle w:val="Emphasis"/>
                </w:rPr>
              </w:sdtEndPr>
              <w:sdtContent>
                <w:r w:rsidR="008518DA" w:rsidRPr="007A5148">
                  <w:rPr>
                    <w:rStyle w:val="Emphasis"/>
                    <w:i w:val="0"/>
                    <w:iCs w:val="0"/>
                  </w:rPr>
                  <w:fldChar w:fldCharType="begin"/>
                </w:r>
                <w:r w:rsidR="001E5BBA">
                  <w:rPr>
                    <w:rStyle w:val="Emphasis"/>
                    <w:i w:val="0"/>
                    <w:iCs w:val="0"/>
                  </w:rPr>
                  <w:instrText xml:space="preserve">CITATION IBM09a \l 1050 </w:instrText>
                </w:r>
                <w:r w:rsidR="008518DA" w:rsidRPr="007A5148">
                  <w:rPr>
                    <w:rStyle w:val="Emphasis"/>
                    <w:i w:val="0"/>
                    <w:iCs w:val="0"/>
                  </w:rPr>
                  <w:fldChar w:fldCharType="separate"/>
                </w:r>
                <w:r w:rsidR="001B6365">
                  <w:t>(IBM, 2009a)</w:t>
                </w:r>
                <w:r w:rsidR="008518DA" w:rsidRPr="007A5148">
                  <w:rPr>
                    <w:rStyle w:val="Emphasis"/>
                    <w:i w:val="0"/>
                    <w:iCs w:val="0"/>
                  </w:rPr>
                  <w:fldChar w:fldCharType="end"/>
                </w:r>
              </w:sdtContent>
            </w:sdt>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t>Inovator</w:t>
            </w:r>
          </w:p>
        </w:tc>
        <w:tc>
          <w:tcPr>
            <w:tcW w:w="4536" w:type="dxa"/>
            <w:tcBorders>
              <w:left w:val="single" w:sz="8" w:space="0" w:color="auto"/>
              <w:right w:val="single" w:sz="8" w:space="0" w:color="auto"/>
            </w:tcBorders>
          </w:tcPr>
          <w:p w:rsidR="00513ED5" w:rsidRPr="007A5148" w:rsidRDefault="00237E75" w:rsidP="00166573">
            <w:pPr>
              <w:pStyle w:val="Tekst-Tabl-Sredina"/>
              <w:rPr>
                <w:rStyle w:val="Emphasis"/>
                <w:i w:val="0"/>
                <w:iCs w:val="0"/>
              </w:rPr>
            </w:pPr>
            <w:sdt>
              <w:sdtPr>
                <w:rPr>
                  <w:i/>
                  <w:iCs/>
                </w:rPr>
                <w:id w:val="1549181775"/>
                <w:citation/>
              </w:sdtPr>
              <w:sdtEndPr>
                <w:rPr>
                  <w:i w:val="0"/>
                  <w:iCs w:val="0"/>
                </w:rPr>
              </w:sdtEndPr>
              <w:sdtContent>
                <w:r w:rsidR="00513ED5" w:rsidRPr="007A5148">
                  <w:fldChar w:fldCharType="begin"/>
                </w:r>
                <w:r w:rsidR="00601DCB">
                  <w:instrText xml:space="preserve">CITATION Hea12 \l 1050 </w:instrText>
                </w:r>
                <w:r w:rsidR="00513ED5" w:rsidRPr="007A5148">
                  <w:fldChar w:fldCharType="separate"/>
                </w:r>
                <w:r w:rsidR="001B6365">
                  <w:t>(Campbell, 2012)</w:t>
                </w:r>
                <w:r w:rsidR="00513ED5" w:rsidRPr="007A5148">
                  <w:fldChar w:fldCharType="end"/>
                </w:r>
              </w:sdtContent>
            </w:sdt>
          </w:p>
        </w:tc>
      </w:tr>
      <w:tr w:rsidR="00024390" w:rsidRPr="007A5148" w:rsidTr="00B948F6">
        <w:tc>
          <w:tcPr>
            <w:tcW w:w="4111" w:type="dxa"/>
            <w:tcBorders>
              <w:left w:val="single" w:sz="8" w:space="0" w:color="auto"/>
              <w:right w:val="single" w:sz="8" w:space="0" w:color="auto"/>
            </w:tcBorders>
            <w:vAlign w:val="center"/>
          </w:tcPr>
          <w:p w:rsidR="00024390" w:rsidRPr="007A5148" w:rsidRDefault="00024390" w:rsidP="00166573">
            <w:pPr>
              <w:pStyle w:val="Tekst-Tabl-Sredina"/>
            </w:pPr>
            <w:r w:rsidRPr="007A5148">
              <w:t>IT šampion</w:t>
            </w:r>
          </w:p>
        </w:tc>
        <w:tc>
          <w:tcPr>
            <w:tcW w:w="4536" w:type="dxa"/>
            <w:tcBorders>
              <w:left w:val="single" w:sz="8" w:space="0" w:color="auto"/>
              <w:right w:val="single" w:sz="8" w:space="0" w:color="auto"/>
            </w:tcBorders>
          </w:tcPr>
          <w:p w:rsidR="00024390" w:rsidRPr="007A5148" w:rsidRDefault="00237E75" w:rsidP="00166573">
            <w:pPr>
              <w:pStyle w:val="Tekst-Tabl-Sredina"/>
            </w:pPr>
            <w:sdt>
              <w:sdtPr>
                <w:id w:val="583569133"/>
                <w:citation/>
              </w:sdtPr>
              <w:sdtEndPr/>
              <w:sdtContent>
                <w:r w:rsidR="00024390" w:rsidRPr="007A5148">
                  <w:fldChar w:fldCharType="begin"/>
                </w:r>
                <w:r w:rsidR="00024390" w:rsidRPr="007A5148">
                  <w:instrText xml:space="preserve"> CITATION Sel12 \l 1050 </w:instrText>
                </w:r>
                <w:r w:rsidR="00024390" w:rsidRPr="007A5148">
                  <w:fldChar w:fldCharType="separate"/>
                </w:r>
                <w:r w:rsidR="001B6365">
                  <w:t>(Sellitto, 2012)</w:t>
                </w:r>
                <w:r w:rsidR="00024390" w:rsidRPr="007A5148">
                  <w:fldChar w:fldCharType="end"/>
                </w:r>
              </w:sdtContent>
            </w:sdt>
          </w:p>
        </w:tc>
      </w:tr>
      <w:tr w:rsidR="00513ED5" w:rsidRPr="007A5148" w:rsidTr="00B948F6">
        <w:tc>
          <w:tcPr>
            <w:tcW w:w="4111" w:type="dxa"/>
            <w:tcBorders>
              <w:left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Vuk</w:t>
            </w:r>
          </w:p>
        </w:tc>
        <w:tc>
          <w:tcPr>
            <w:tcW w:w="4536" w:type="dxa"/>
            <w:tcBorders>
              <w:left w:val="single" w:sz="8" w:space="0" w:color="auto"/>
              <w:right w:val="single" w:sz="8" w:space="0" w:color="auto"/>
            </w:tcBorders>
          </w:tcPr>
          <w:p w:rsidR="00513ED5" w:rsidRPr="007A5148" w:rsidRDefault="00237E75" w:rsidP="00166573">
            <w:pPr>
              <w:pStyle w:val="Tekst-Tabl-Sredina"/>
              <w:rPr>
                <w:rStyle w:val="Emphasis"/>
                <w:i w:val="0"/>
                <w:iCs w:val="0"/>
              </w:rPr>
            </w:pPr>
            <w:sdt>
              <w:sdtPr>
                <w:rPr>
                  <w:rStyle w:val="Emphasis"/>
                  <w:i w:val="0"/>
                  <w:iCs w:val="0"/>
                </w:rPr>
                <w:id w:val="-1581359114"/>
                <w:citation/>
              </w:sdtPr>
              <w:sdtEndPr>
                <w:rPr>
                  <w:rStyle w:val="Emphasis"/>
                </w:rPr>
              </w:sdtEndPr>
              <w:sdtContent>
                <w:r w:rsidR="00513ED5" w:rsidRPr="007A5148">
                  <w:rPr>
                    <w:rStyle w:val="Emphasis"/>
                    <w:i w:val="0"/>
                    <w:iCs w:val="0"/>
                  </w:rPr>
                  <w:fldChar w:fldCharType="begin"/>
                </w:r>
                <w:r w:rsidR="008E3288" w:rsidRPr="007A5148">
                  <w:rPr>
                    <w:rStyle w:val="Emphasis"/>
                    <w:i w:val="0"/>
                    <w:iCs w:val="0"/>
                  </w:rPr>
                  <w:instrText xml:space="preserve">CITATION Nun13 \l 1050 </w:instrText>
                </w:r>
                <w:r w:rsidR="00513ED5" w:rsidRPr="007A5148">
                  <w:rPr>
                    <w:rStyle w:val="Emphasis"/>
                    <w:i w:val="0"/>
                    <w:iCs w:val="0"/>
                  </w:rPr>
                  <w:fldChar w:fldCharType="separate"/>
                </w:r>
                <w:r w:rsidR="001B6365">
                  <w:t>(Nunno, 2013)</w:t>
                </w:r>
                <w:r w:rsidR="00513ED5" w:rsidRPr="007A5148">
                  <w:rPr>
                    <w:rStyle w:val="Emphasis"/>
                    <w:i w:val="0"/>
                    <w:iCs w:val="0"/>
                  </w:rPr>
                  <w:fldChar w:fldCharType="end"/>
                </w:r>
              </w:sdtContent>
            </w:sdt>
          </w:p>
        </w:tc>
      </w:tr>
      <w:tr w:rsidR="001D0BB2" w:rsidRPr="007A5148" w:rsidTr="00B948F6">
        <w:tc>
          <w:tcPr>
            <w:tcW w:w="4111" w:type="dxa"/>
            <w:tcBorders>
              <w:left w:val="single" w:sz="8" w:space="0" w:color="auto"/>
              <w:right w:val="single" w:sz="8" w:space="0" w:color="auto"/>
            </w:tcBorders>
            <w:vAlign w:val="center"/>
          </w:tcPr>
          <w:p w:rsidR="001D0BB2" w:rsidRPr="007A5148" w:rsidRDefault="001D0BB2" w:rsidP="00166573">
            <w:pPr>
              <w:pStyle w:val="Tekst-Tabl-Sredina"/>
              <w:rPr>
                <w:rStyle w:val="Emphasis"/>
                <w:i w:val="0"/>
                <w:iCs w:val="0"/>
              </w:rPr>
            </w:pPr>
            <w:r w:rsidRPr="007A5148">
              <w:rPr>
                <w:rStyle w:val="Emphasis"/>
                <w:i w:val="0"/>
                <w:iCs w:val="0"/>
              </w:rPr>
              <w:t>Tehnički guru</w:t>
            </w:r>
          </w:p>
        </w:tc>
        <w:tc>
          <w:tcPr>
            <w:tcW w:w="4536" w:type="dxa"/>
            <w:tcBorders>
              <w:left w:val="single" w:sz="8" w:space="0" w:color="auto"/>
              <w:right w:val="single" w:sz="8" w:space="0" w:color="auto"/>
            </w:tcBorders>
          </w:tcPr>
          <w:p w:rsidR="001D0BB2" w:rsidRPr="007A5148" w:rsidRDefault="00237E75" w:rsidP="00166573">
            <w:pPr>
              <w:pStyle w:val="Tekst-Tabl-Sredina"/>
              <w:rPr>
                <w:rStyle w:val="Emphasis"/>
                <w:i w:val="0"/>
                <w:iCs w:val="0"/>
              </w:rPr>
            </w:pPr>
            <w:sdt>
              <w:sdtPr>
                <w:rPr>
                  <w:rStyle w:val="Emphasis"/>
                  <w:i w:val="0"/>
                  <w:iCs w:val="0"/>
                </w:rPr>
                <w:id w:val="1510714274"/>
                <w:citation/>
              </w:sdtPr>
              <w:sdtEndPr>
                <w:rPr>
                  <w:rStyle w:val="Emphasis"/>
                </w:rPr>
              </w:sdtEndPr>
              <w:sdtContent>
                <w:r w:rsidR="001D0BB2" w:rsidRPr="007A5148">
                  <w:rPr>
                    <w:rStyle w:val="Emphasis"/>
                    <w:i w:val="0"/>
                    <w:iCs w:val="0"/>
                  </w:rPr>
                  <w:fldChar w:fldCharType="begin"/>
                </w:r>
                <w:r w:rsidR="001D0BB2" w:rsidRPr="007A5148">
                  <w:rPr>
                    <w:rStyle w:val="Emphasis"/>
                    <w:i w:val="0"/>
                    <w:iCs w:val="0"/>
                  </w:rPr>
                  <w:instrText xml:space="preserve"> CITATION Can13 \l 1050 </w:instrText>
                </w:r>
                <w:r w:rsidR="001D0BB2" w:rsidRPr="007A5148">
                  <w:rPr>
                    <w:rStyle w:val="Emphasis"/>
                    <w:i w:val="0"/>
                    <w:iCs w:val="0"/>
                  </w:rPr>
                  <w:fldChar w:fldCharType="separate"/>
                </w:r>
                <w:r w:rsidR="001B6365">
                  <w:t>(Cano, Fernández-Sanz, &amp; Misra, 2013)</w:t>
                </w:r>
                <w:r w:rsidR="001D0BB2" w:rsidRPr="007A5148">
                  <w:rPr>
                    <w:rStyle w:val="Emphasis"/>
                    <w:i w:val="0"/>
                    <w:iCs w:val="0"/>
                  </w:rPr>
                  <w:fldChar w:fldCharType="end"/>
                </w:r>
              </w:sdtContent>
            </w:sdt>
          </w:p>
        </w:tc>
      </w:tr>
      <w:tr w:rsidR="00513ED5" w:rsidRPr="007A5148" w:rsidTr="00B948F6">
        <w:tc>
          <w:tcPr>
            <w:tcW w:w="4111" w:type="dxa"/>
            <w:tcBorders>
              <w:left w:val="single" w:sz="8" w:space="0" w:color="auto"/>
              <w:bottom w:val="single" w:sz="8" w:space="0" w:color="auto"/>
              <w:right w:val="single" w:sz="8" w:space="0" w:color="auto"/>
            </w:tcBorders>
            <w:vAlign w:val="center"/>
          </w:tcPr>
          <w:p w:rsidR="00513ED5" w:rsidRPr="007A5148" w:rsidRDefault="00513ED5" w:rsidP="00166573">
            <w:pPr>
              <w:pStyle w:val="Tekst-Tabl-Sredina"/>
              <w:rPr>
                <w:rStyle w:val="Emphasis"/>
                <w:i w:val="0"/>
                <w:iCs w:val="0"/>
              </w:rPr>
            </w:pPr>
            <w:r w:rsidRPr="007A5148">
              <w:rPr>
                <w:rStyle w:val="Emphasis"/>
                <w:i w:val="0"/>
                <w:iCs w:val="0"/>
              </w:rPr>
              <w:t>Medvjed</w:t>
            </w:r>
          </w:p>
        </w:tc>
        <w:tc>
          <w:tcPr>
            <w:tcW w:w="4536" w:type="dxa"/>
            <w:tcBorders>
              <w:left w:val="single" w:sz="8" w:space="0" w:color="auto"/>
              <w:bottom w:val="single" w:sz="8" w:space="0" w:color="auto"/>
              <w:right w:val="single" w:sz="8" w:space="0" w:color="auto"/>
            </w:tcBorders>
          </w:tcPr>
          <w:p w:rsidR="00513ED5" w:rsidRPr="007A5148" w:rsidRDefault="00237E75" w:rsidP="00166573">
            <w:pPr>
              <w:pStyle w:val="Tekst-Tabl-Sredina"/>
              <w:rPr>
                <w:rStyle w:val="Emphasis"/>
                <w:i w:val="0"/>
                <w:iCs w:val="0"/>
              </w:rPr>
            </w:pPr>
            <w:sdt>
              <w:sdtPr>
                <w:rPr>
                  <w:rStyle w:val="Emphasis"/>
                  <w:i w:val="0"/>
                  <w:iCs w:val="0"/>
                </w:rPr>
                <w:id w:val="207918977"/>
                <w:citation/>
              </w:sdtPr>
              <w:sdtEndPr>
                <w:rPr>
                  <w:rStyle w:val="Emphasis"/>
                </w:rPr>
              </w:sdtEndPr>
              <w:sdtContent>
                <w:r w:rsidR="00513ED5" w:rsidRPr="007A5148">
                  <w:rPr>
                    <w:rStyle w:val="Emphasis"/>
                    <w:i w:val="0"/>
                    <w:iCs w:val="0"/>
                  </w:rPr>
                  <w:fldChar w:fldCharType="begin"/>
                </w:r>
                <w:r w:rsidR="00513ED5" w:rsidRPr="007A5148">
                  <w:rPr>
                    <w:rStyle w:val="Emphasis"/>
                    <w:i w:val="0"/>
                    <w:iCs w:val="0"/>
                  </w:rPr>
                  <w:instrText xml:space="preserve">CITATION Mit14 \l 1050 </w:instrText>
                </w:r>
                <w:r w:rsidR="00513ED5" w:rsidRPr="007A5148">
                  <w:rPr>
                    <w:rStyle w:val="Emphasis"/>
                    <w:i w:val="0"/>
                    <w:iCs w:val="0"/>
                  </w:rPr>
                  <w:fldChar w:fldCharType="separate"/>
                </w:r>
                <w:r w:rsidR="001B6365">
                  <w:t>(Mitchell J. , 2014)</w:t>
                </w:r>
                <w:r w:rsidR="00513ED5" w:rsidRPr="007A5148">
                  <w:rPr>
                    <w:rStyle w:val="Emphasis"/>
                    <w:i w:val="0"/>
                    <w:iCs w:val="0"/>
                  </w:rPr>
                  <w:fldChar w:fldCharType="end"/>
                </w:r>
              </w:sdtContent>
            </w:sdt>
          </w:p>
        </w:tc>
      </w:tr>
    </w:tbl>
    <w:p w:rsidR="006F3671" w:rsidRPr="007A5148" w:rsidRDefault="00B05AA2" w:rsidP="00AB32A1">
      <w:pPr>
        <w:pStyle w:val="Heading3"/>
      </w:pPr>
      <w:bookmarkStart w:id="61" w:name="_Toc462787695"/>
      <w:r w:rsidRPr="007A5148">
        <w:t>Status, odnosi i p</w:t>
      </w:r>
      <w:r w:rsidR="006F3671" w:rsidRPr="007A5148">
        <w:t>oložaj IT menadžera u organizacij</w:t>
      </w:r>
      <w:r w:rsidRPr="007A5148">
        <w:t>i</w:t>
      </w:r>
      <w:bookmarkEnd w:id="61"/>
    </w:p>
    <w:p w:rsidR="009D378C" w:rsidRPr="007A5148" w:rsidRDefault="009D378C" w:rsidP="009D378C">
      <w:pPr>
        <w:pStyle w:val="Misao"/>
      </w:pPr>
      <w:r w:rsidRPr="007A5148">
        <w:t>Ako je organizacija „zdrava“, onda će njezin IT menadžer biti visoko pozicioniran. Ukoliko nije zdrava, neće joj pomoći ni IT menadžer na visokoj poziciji.</w:t>
      </w:r>
    </w:p>
    <w:p w:rsidR="009D378C" w:rsidRPr="007A5148" w:rsidRDefault="009D378C" w:rsidP="009D378C">
      <w:pPr>
        <w:pStyle w:val="MisaoAutor"/>
      </w:pPr>
      <w:r w:rsidRPr="007A5148">
        <w:t>Miroslav Mađarić, Zagreb, svibnja 2016.</w:t>
      </w:r>
    </w:p>
    <w:p w:rsidR="00451CCE" w:rsidRPr="007A5148" w:rsidRDefault="00451CCE" w:rsidP="00451CCE">
      <w:pPr>
        <w:rPr>
          <w:lang w:bidi="en-US"/>
        </w:rPr>
      </w:pPr>
      <w:r w:rsidRPr="007A5148">
        <w:rPr>
          <w:lang w:bidi="en-US"/>
        </w:rPr>
        <w:t>IT menadžer uobičajeno odgovara izvršnom</w:t>
      </w:r>
      <w:r w:rsidR="00FC122F">
        <w:rPr>
          <w:lang w:bidi="en-US"/>
        </w:rPr>
        <w:t>e</w:t>
      </w:r>
      <w:r w:rsidRPr="007A5148">
        <w:rPr>
          <w:lang w:bidi="en-US"/>
        </w:rPr>
        <w:t xml:space="preserve"> direktoru ili direktoru financija, no veliku kompetitivnu prednost ima ona organizacija u kojoj je osoba odgovorna za kompletan sustav i nadređena IT menadžeru IKT pismena i razumije važnost IKT-a za organizaciju </w:t>
      </w:r>
      <w:sdt>
        <w:sdtPr>
          <w:rPr>
            <w:lang w:bidi="en-US"/>
          </w:rPr>
          <w:id w:val="9678394"/>
          <w:citation/>
        </w:sdtPr>
        <w:sdtEndPr/>
        <w:sdtContent>
          <w:r w:rsidRPr="007A5148">
            <w:rPr>
              <w:lang w:bidi="en-US"/>
            </w:rPr>
            <w:fldChar w:fldCharType="begin"/>
          </w:r>
          <w:r w:rsidRPr="007A5148">
            <w:rPr>
              <w:lang w:bidi="en-US"/>
            </w:rPr>
            <w:instrText xml:space="preserve">CITATION Dav03 \l 1050 </w:instrText>
          </w:r>
          <w:r w:rsidRPr="007A5148">
            <w:rPr>
              <w:lang w:bidi="en-US"/>
            </w:rPr>
            <w:fldChar w:fldCharType="separate"/>
          </w:r>
          <w:r w:rsidR="001B6365">
            <w:rPr>
              <w:noProof/>
              <w:lang w:bidi="en-US"/>
            </w:rPr>
            <w:t>(Aron &amp; Sampler, 2003)</w:t>
          </w:r>
          <w:r w:rsidRPr="007A5148">
            <w:rPr>
              <w:lang w:bidi="en-US"/>
            </w:rPr>
            <w:fldChar w:fldCharType="end"/>
          </w:r>
        </w:sdtContent>
      </w:sdt>
      <w:r w:rsidR="00A226AD" w:rsidRPr="007A5148">
        <w:rPr>
          <w:lang w:bidi="en-US"/>
        </w:rPr>
        <w:t>.</w:t>
      </w:r>
      <w:r w:rsidR="002E7D08" w:rsidRPr="007A5148">
        <w:rPr>
          <w:lang w:bidi="en-US"/>
        </w:rPr>
        <w:t xml:space="preserve"> Zbog njegove iznimno važne uloge za organizaciju, mjesto mu je među drugim šefovima</w:t>
      </w:r>
      <w:r w:rsidR="00B948F6">
        <w:rPr>
          <w:lang w:bidi="en-US"/>
        </w:rPr>
        <w:t xml:space="preserve"> iste upravljačke razine</w:t>
      </w:r>
      <w:r w:rsidR="002E7D08" w:rsidRPr="007A5148">
        <w:rPr>
          <w:lang w:bidi="en-US"/>
        </w:rPr>
        <w:t xml:space="preserve">. Tako se uobičajeno nalazi u </w:t>
      </w:r>
      <w:r w:rsidR="002E7D08" w:rsidRPr="007A5148">
        <w:rPr>
          <w:i/>
          <w:lang w:bidi="en-US"/>
        </w:rPr>
        <w:t>C grupi</w:t>
      </w:r>
      <w:r w:rsidR="002E7D08" w:rsidRPr="0007072D">
        <w:rPr>
          <w:rStyle w:val="FootnoteReference"/>
          <w:lang w:bidi="en-US"/>
        </w:rPr>
        <w:footnoteReference w:id="26"/>
      </w:r>
      <w:r w:rsidR="002E7D08" w:rsidRPr="007A5148">
        <w:rPr>
          <w:lang w:bidi="en-US"/>
        </w:rPr>
        <w:t xml:space="preserve"> menadžera </w:t>
      </w:r>
      <w:sdt>
        <w:sdtPr>
          <w:rPr>
            <w:lang w:bidi="en-US"/>
          </w:rPr>
          <w:id w:val="111878523"/>
          <w:citation/>
        </w:sdtPr>
        <w:sdtEndPr/>
        <w:sdtContent>
          <w:r w:rsidR="002E7D08" w:rsidRPr="007A5148">
            <w:rPr>
              <w:lang w:bidi="en-US"/>
            </w:rPr>
            <w:fldChar w:fldCharType="begin"/>
          </w:r>
          <w:r w:rsidR="002E7D08" w:rsidRPr="007A5148">
            <w:rPr>
              <w:lang w:bidi="en-US"/>
            </w:rPr>
            <w:instrText xml:space="preserve"> CITATION Sel12 \l 1050 </w:instrText>
          </w:r>
          <w:r w:rsidR="002E7D08" w:rsidRPr="007A5148">
            <w:rPr>
              <w:lang w:bidi="en-US"/>
            </w:rPr>
            <w:fldChar w:fldCharType="separate"/>
          </w:r>
          <w:r w:rsidR="001B6365">
            <w:rPr>
              <w:noProof/>
              <w:lang w:bidi="en-US"/>
            </w:rPr>
            <w:t>(Sellitto, 2012)</w:t>
          </w:r>
          <w:r w:rsidR="002E7D08" w:rsidRPr="007A5148">
            <w:rPr>
              <w:lang w:bidi="en-US"/>
            </w:rPr>
            <w:fldChar w:fldCharType="end"/>
          </w:r>
        </w:sdtContent>
      </w:sdt>
      <w:r w:rsidR="00491226" w:rsidRPr="007A5148">
        <w:rPr>
          <w:lang w:bidi="en-US"/>
        </w:rPr>
        <w:t xml:space="preserve"> </w:t>
      </w:r>
      <w:r w:rsidR="002E7D08" w:rsidRPr="007A5148">
        <w:rPr>
          <w:lang w:bidi="en-US"/>
        </w:rPr>
        <w:t xml:space="preserve">kao što su </w:t>
      </w:r>
      <w:r w:rsidR="002E7D08" w:rsidRPr="007A5148">
        <w:rPr>
          <w:i/>
          <w:lang w:bidi="en-US"/>
        </w:rPr>
        <w:t>CFO - direktor financija</w:t>
      </w:r>
      <w:r w:rsidR="002E7D08" w:rsidRPr="007A5148">
        <w:rPr>
          <w:lang w:bidi="en-US"/>
        </w:rPr>
        <w:t xml:space="preserve">, </w:t>
      </w:r>
      <w:r w:rsidR="002E7D08" w:rsidRPr="007A5148">
        <w:rPr>
          <w:i/>
          <w:lang w:bidi="en-US"/>
        </w:rPr>
        <w:t>CEO - izvršni direktor</w:t>
      </w:r>
      <w:r w:rsidR="00FC122F">
        <w:rPr>
          <w:lang w:bidi="en-US"/>
        </w:rPr>
        <w:t>,</w:t>
      </w:r>
      <w:r w:rsidR="002E7D08" w:rsidRPr="007A5148">
        <w:rPr>
          <w:i/>
          <w:lang w:bidi="en-US"/>
        </w:rPr>
        <w:t xml:space="preserve"> </w:t>
      </w:r>
      <w:r w:rsidR="002E7D08" w:rsidRPr="007A5148">
        <w:rPr>
          <w:lang w:bidi="en-US"/>
        </w:rPr>
        <w:t>itd.</w:t>
      </w:r>
    </w:p>
    <w:p w:rsidR="008615F2" w:rsidRPr="007A5148" w:rsidRDefault="008615F2" w:rsidP="008615F2">
      <w:pPr>
        <w:rPr>
          <w:lang w:bidi="en-US"/>
        </w:rPr>
      </w:pPr>
      <w:r w:rsidRPr="007A5148">
        <w:rPr>
          <w:lang w:bidi="en-US"/>
        </w:rPr>
        <w:t xml:space="preserve">Ono čemu IT menadžer </w:t>
      </w:r>
      <w:r w:rsidR="002E7D08" w:rsidRPr="007A5148">
        <w:rPr>
          <w:lang w:bidi="en-US"/>
        </w:rPr>
        <w:t xml:space="preserve">u svome poslu </w:t>
      </w:r>
      <w:r w:rsidRPr="007A5148">
        <w:rPr>
          <w:lang w:bidi="en-US"/>
        </w:rPr>
        <w:t>stremi</w:t>
      </w:r>
      <w:r w:rsidR="002E7D08" w:rsidRPr="007A5148">
        <w:rPr>
          <w:lang w:bidi="en-US"/>
        </w:rPr>
        <w:t>,</w:t>
      </w:r>
      <w:r w:rsidRPr="007A5148">
        <w:rPr>
          <w:lang w:bidi="en-US"/>
        </w:rPr>
        <w:t xml:space="preserve"> najčešće se odnosi na</w:t>
      </w:r>
      <w:r w:rsidR="00DE416F" w:rsidRPr="007A5148">
        <w:rPr>
          <w:lang w:bidi="en-US"/>
        </w:rPr>
        <w:t xml:space="preserve"> kvalitetno</w:t>
      </w:r>
      <w:r w:rsidRPr="007A5148">
        <w:rPr>
          <w:lang w:bidi="en-US"/>
        </w:rPr>
        <w:t xml:space="preserve"> pružanje usluga i rješenja te usklađenost troškova i financijskih planova</w:t>
      </w:r>
      <w:r w:rsidR="00DE416F" w:rsidRPr="007A5148">
        <w:rPr>
          <w:lang w:bidi="en-US"/>
        </w:rPr>
        <w:t xml:space="preserve"> u organizaciji za koju radi</w:t>
      </w:r>
      <w:r w:rsidRPr="007A5148">
        <w:rPr>
          <w:lang w:bidi="en-US"/>
        </w:rPr>
        <w:t xml:space="preserve">. Zadovoljstvo korisnika IKT-om i njegovom funkcionalnošću također je važan </w:t>
      </w:r>
      <w:r w:rsidR="00793E09" w:rsidRPr="007A5148">
        <w:rPr>
          <w:lang w:bidi="en-US"/>
        </w:rPr>
        <w:t xml:space="preserve">i </w:t>
      </w:r>
      <w:r w:rsidRPr="007A5148">
        <w:rPr>
          <w:lang w:bidi="en-US"/>
        </w:rPr>
        <w:t>permanent</w:t>
      </w:r>
      <w:r w:rsidR="00793E09" w:rsidRPr="007A5148">
        <w:rPr>
          <w:lang w:bidi="en-US"/>
        </w:rPr>
        <w:t>a</w:t>
      </w:r>
      <w:r w:rsidRPr="007A5148">
        <w:rPr>
          <w:lang w:bidi="en-US"/>
        </w:rPr>
        <w:t xml:space="preserve">n zadatak. Za razliku od njega izvršni direktori usmjereni su na stanje poslovanja, troškove te nove </w:t>
      </w:r>
      <w:r w:rsidR="00793E09" w:rsidRPr="007A5148">
        <w:rPr>
          <w:lang w:bidi="en-US"/>
        </w:rPr>
        <w:t>projekte</w:t>
      </w:r>
      <w:r w:rsidRPr="007A5148">
        <w:rPr>
          <w:lang w:bidi="en-US"/>
        </w:rPr>
        <w:t xml:space="preserve"> koj</w:t>
      </w:r>
      <w:r w:rsidR="00793E09" w:rsidRPr="007A5148">
        <w:rPr>
          <w:lang w:bidi="en-US"/>
        </w:rPr>
        <w:t>i</w:t>
      </w:r>
      <w:r w:rsidRPr="007A5148">
        <w:rPr>
          <w:lang w:bidi="en-US"/>
        </w:rPr>
        <w:t xml:space="preserve"> će poboljšati učinkovitost</w:t>
      </w:r>
      <w:r w:rsidR="00DE416F" w:rsidRPr="007A5148">
        <w:rPr>
          <w:lang w:bidi="en-US"/>
        </w:rPr>
        <w:t xml:space="preserve"> zaposlenika i</w:t>
      </w:r>
      <w:r w:rsidR="00B948F6">
        <w:rPr>
          <w:lang w:bidi="en-US"/>
        </w:rPr>
        <w:t xml:space="preserve"> poslovnoga</w:t>
      </w:r>
      <w:r w:rsidR="00DE416F" w:rsidRPr="007A5148">
        <w:rPr>
          <w:lang w:bidi="en-US"/>
        </w:rPr>
        <w:t xml:space="preserve"> sustava općenito što rezultira na kraju dobrim financijskim stanjem</w:t>
      </w:r>
      <w:r w:rsidR="00491226" w:rsidRPr="007A5148">
        <w:rPr>
          <w:lang w:bidi="en-US"/>
        </w:rPr>
        <w:t xml:space="preserve"> organizacije</w:t>
      </w:r>
      <w:r w:rsidRPr="007A5148">
        <w:rPr>
          <w:lang w:bidi="en-US"/>
        </w:rPr>
        <w:t xml:space="preserve">. Kako pomiriti ta dva različita shvaćanja </w:t>
      </w:r>
      <w:r w:rsidR="00B948F6">
        <w:rPr>
          <w:lang w:bidi="en-US"/>
        </w:rPr>
        <w:t xml:space="preserve">i </w:t>
      </w:r>
      <w:r w:rsidRPr="007A5148">
        <w:rPr>
          <w:lang w:bidi="en-US"/>
        </w:rPr>
        <w:t>prioritet</w:t>
      </w:r>
      <w:r w:rsidR="00B948F6">
        <w:rPr>
          <w:lang w:bidi="en-US"/>
        </w:rPr>
        <w:t>e</w:t>
      </w:r>
      <w:r w:rsidRPr="007A5148">
        <w:rPr>
          <w:lang w:bidi="en-US"/>
        </w:rPr>
        <w:t xml:space="preserve">, dodatni je izazov koji od IT menadžera traži </w:t>
      </w:r>
      <w:r w:rsidR="00B948F6">
        <w:rPr>
          <w:lang w:bidi="en-US"/>
        </w:rPr>
        <w:t>znatn</w:t>
      </w:r>
      <w:r w:rsidRPr="007A5148">
        <w:rPr>
          <w:lang w:bidi="en-US"/>
        </w:rPr>
        <w:t>u energiju i vrijeme. Dobar odnos s</w:t>
      </w:r>
      <w:r w:rsidR="00A54298" w:rsidRPr="007A5148">
        <w:rPr>
          <w:lang w:bidi="en-US"/>
        </w:rPr>
        <w:t>a svojim</w:t>
      </w:r>
      <w:r w:rsidRPr="007A5148">
        <w:rPr>
          <w:lang w:bidi="en-US"/>
        </w:rPr>
        <w:t xml:space="preserve"> nadređenim IT menadžer gradi na </w:t>
      </w:r>
      <w:r w:rsidR="00DE416F" w:rsidRPr="007A5148">
        <w:rPr>
          <w:lang w:bidi="en-US"/>
        </w:rPr>
        <w:t>temelju</w:t>
      </w:r>
      <w:r w:rsidRPr="007A5148">
        <w:rPr>
          <w:lang w:bidi="en-US"/>
        </w:rPr>
        <w:t xml:space="preserve"> svojih rezultata. Feeny i sur. naglašavaju da će </w:t>
      </w:r>
      <w:r w:rsidR="00E61612" w:rsidRPr="007A5148">
        <w:rPr>
          <w:lang w:bidi="en-US"/>
        </w:rPr>
        <w:t>takav</w:t>
      </w:r>
      <w:r w:rsidRPr="007A5148">
        <w:rPr>
          <w:lang w:bidi="en-US"/>
        </w:rPr>
        <w:t xml:space="preserve"> odnos između izvršnog</w:t>
      </w:r>
      <w:r w:rsidR="00FC122F">
        <w:rPr>
          <w:lang w:bidi="en-US"/>
        </w:rPr>
        <w:t>a</w:t>
      </w:r>
      <w:r w:rsidRPr="007A5148">
        <w:rPr>
          <w:lang w:bidi="en-US"/>
        </w:rPr>
        <w:t xml:space="preserve"> direktora i IT menadžera rezultirati </w:t>
      </w:r>
      <w:r w:rsidR="00B948F6">
        <w:rPr>
          <w:lang w:bidi="en-US"/>
        </w:rPr>
        <w:t xml:space="preserve">boljitkom </w:t>
      </w:r>
      <w:r w:rsidRPr="007A5148">
        <w:rPr>
          <w:lang w:bidi="en-US"/>
        </w:rPr>
        <w:t>u tri smjera:</w:t>
      </w:r>
    </w:p>
    <w:p w:rsidR="008615F2" w:rsidRPr="007A5148" w:rsidRDefault="00A54298" w:rsidP="009F3C20">
      <w:pPr>
        <w:pStyle w:val="Nabrajanje"/>
        <w:numPr>
          <w:ilvl w:val="0"/>
          <w:numId w:val="44"/>
        </w:numPr>
      </w:pPr>
      <w:r w:rsidRPr="007A5148">
        <w:t>s</w:t>
      </w:r>
      <w:r w:rsidR="008615F2" w:rsidRPr="007A5148">
        <w:t>trateško planiranje IKT-a</w:t>
      </w:r>
    </w:p>
    <w:p w:rsidR="008615F2" w:rsidRPr="007A5148" w:rsidRDefault="00A54298" w:rsidP="00161466">
      <w:pPr>
        <w:pStyle w:val="Nabrajanje"/>
      </w:pPr>
      <w:r w:rsidRPr="007A5148">
        <w:t>s</w:t>
      </w:r>
      <w:r w:rsidR="008615F2" w:rsidRPr="007A5148">
        <w:t>uradnja sektora IT s poslovanjem,</w:t>
      </w:r>
    </w:p>
    <w:p w:rsidR="008615F2" w:rsidRPr="007A5148" w:rsidRDefault="00A54298" w:rsidP="00161466">
      <w:pPr>
        <w:pStyle w:val="Nabrajanje"/>
      </w:pPr>
      <w:r w:rsidRPr="007A5148">
        <w:t>u</w:t>
      </w:r>
      <w:r w:rsidR="008615F2" w:rsidRPr="007A5148">
        <w:t xml:space="preserve">ključenost izvršnog direktora u IT menadžment </w:t>
      </w:r>
      <w:sdt>
        <w:sdtPr>
          <w:id w:val="-872618978"/>
          <w:citation/>
        </w:sdtPr>
        <w:sdtEndPr/>
        <w:sdtContent>
          <w:r w:rsidR="008615F2" w:rsidRPr="007A5148">
            <w:fldChar w:fldCharType="begin"/>
          </w:r>
          <w:r w:rsidR="004206C2" w:rsidRPr="007A5148">
            <w:instrText xml:space="preserve">CITATION Fee92 \t  \l 1050 </w:instrText>
          </w:r>
          <w:r w:rsidR="008615F2" w:rsidRPr="007A5148">
            <w:fldChar w:fldCharType="separate"/>
          </w:r>
          <w:r w:rsidR="001B6365">
            <w:rPr>
              <w:noProof/>
            </w:rPr>
            <w:t>(Feeny, Edwards, &amp; Simpson, 1992)</w:t>
          </w:r>
          <w:r w:rsidR="008615F2" w:rsidRPr="007A5148">
            <w:fldChar w:fldCharType="end"/>
          </w:r>
        </w:sdtContent>
      </w:sdt>
      <w:r w:rsidR="008615F2" w:rsidRPr="007A5148">
        <w:t>.</w:t>
      </w:r>
    </w:p>
    <w:p w:rsidR="00491226" w:rsidRPr="007A5148" w:rsidRDefault="00491226" w:rsidP="006F3671">
      <w:r w:rsidRPr="007A5148">
        <w:rPr>
          <w:lang w:bidi="en-US"/>
        </w:rPr>
        <w:t xml:space="preserve">Za postizanje visoke učinkovitosti IT sektora nije dovoljna </w:t>
      </w:r>
      <w:r w:rsidR="00B948F6">
        <w:rPr>
          <w:lang w:bidi="en-US"/>
        </w:rPr>
        <w:t xml:space="preserve">samo </w:t>
      </w:r>
      <w:r w:rsidRPr="007A5148">
        <w:rPr>
          <w:lang w:bidi="en-US"/>
        </w:rPr>
        <w:t xml:space="preserve">njegova sposobnost izgradnje, održavanja i isporuke IKT usluga, nego je za učinkovitost u cijeloj organizaciji potrebno čvrsto partnerstvo IT sektora i poslovanja </w:t>
      </w:r>
      <w:sdt>
        <w:sdtPr>
          <w:rPr>
            <w:lang w:bidi="en-US"/>
          </w:rPr>
          <w:id w:val="-1955862422"/>
          <w:citation/>
        </w:sdtPr>
        <w:sdtEndPr/>
        <w:sdtContent>
          <w:r w:rsidRPr="007A5148">
            <w:rPr>
              <w:lang w:bidi="en-US"/>
            </w:rPr>
            <w:fldChar w:fldCharType="begin"/>
          </w:r>
          <w:r w:rsidRPr="007A5148">
            <w:rPr>
              <w:lang w:bidi="en-US"/>
            </w:rPr>
            <w:instrText xml:space="preserve">CITATION Joe99 \t  \l 1050 </w:instrText>
          </w:r>
          <w:r w:rsidRPr="007A5148">
            <w:rPr>
              <w:lang w:bidi="en-US"/>
            </w:rPr>
            <w:fldChar w:fldCharType="separate"/>
          </w:r>
          <w:r w:rsidR="001B6365">
            <w:rPr>
              <w:noProof/>
              <w:lang w:bidi="en-US"/>
            </w:rPr>
            <w:t>(Peppard &amp; Ward, 1999)</w:t>
          </w:r>
          <w:r w:rsidRPr="007A5148">
            <w:rPr>
              <w:lang w:bidi="en-US"/>
            </w:rPr>
            <w:fldChar w:fldCharType="end"/>
          </w:r>
        </w:sdtContent>
      </w:sdt>
      <w:r w:rsidRPr="007A5148">
        <w:rPr>
          <w:lang w:bidi="en-US"/>
        </w:rPr>
        <w:t>.</w:t>
      </w:r>
    </w:p>
    <w:p w:rsidR="00862470" w:rsidRPr="007A5148" w:rsidRDefault="00366379" w:rsidP="006F3671">
      <w:r w:rsidRPr="007A5148">
        <w:t xml:space="preserve">Svaka uspješna organizacija treba biti temeljena na jasnoj hijerarhijskoj strukturi po principu, viša razina </w:t>
      </w:r>
      <w:r w:rsidR="00FC122F">
        <w:t>–</w:t>
      </w:r>
      <w:r w:rsidRPr="007A5148">
        <w:t xml:space="preserve"> veća odgovornost. Tako i IT menadžer, za dobro obavljanje posla i ispunjavanje očekivanja korisnika i nadređenih, mora biti odgovarajuće pozicioniran. </w:t>
      </w:r>
      <w:r w:rsidR="006F3671" w:rsidRPr="007A5148">
        <w:t xml:space="preserve">Biti na odgovarajućoj razini u hijerarhiji omogućava mu preuzimanje odgovornosti za IKT </w:t>
      </w:r>
      <w:sdt>
        <w:sdtPr>
          <w:id w:val="-1730522979"/>
          <w:citation/>
        </w:sdtPr>
        <w:sdtEndPr/>
        <w:sdtContent>
          <w:r w:rsidR="006F3671" w:rsidRPr="007A5148">
            <w:fldChar w:fldCharType="begin"/>
          </w:r>
          <w:r w:rsidR="00491226" w:rsidRPr="007A5148">
            <w:instrText xml:space="preserve">CITATION Ste92 \m Fee92 \t  \m Mic94 \l 1050 </w:instrText>
          </w:r>
          <w:r w:rsidR="006F3671" w:rsidRPr="007A5148">
            <w:fldChar w:fldCharType="separate"/>
          </w:r>
          <w:r w:rsidR="001B6365">
            <w:rPr>
              <w:noProof/>
            </w:rPr>
            <w:t>(Stephens, Ledbetter, Mitra, &amp; Ford, 1992; Feeny, Edwards, &amp; Simpson, 1992; Earl &amp; Feeny, 1995)</w:t>
          </w:r>
          <w:r w:rsidR="006F3671" w:rsidRPr="007A5148">
            <w:fldChar w:fldCharType="end"/>
          </w:r>
        </w:sdtContent>
      </w:sdt>
      <w:r w:rsidR="006F3671" w:rsidRPr="007A5148">
        <w:t xml:space="preserve">. Odavno predložena </w:t>
      </w:r>
      <w:r w:rsidR="006F3671" w:rsidRPr="007A5148">
        <w:rPr>
          <w:i/>
        </w:rPr>
        <w:t>idealna hijerar</w:t>
      </w:r>
      <w:r w:rsidR="00793E09" w:rsidRPr="007A5148">
        <w:rPr>
          <w:i/>
        </w:rPr>
        <w:t>hi</w:t>
      </w:r>
      <w:r w:rsidR="006F3671" w:rsidRPr="007A5148">
        <w:rPr>
          <w:i/>
        </w:rPr>
        <w:t>jska pozicija</w:t>
      </w:r>
      <w:r w:rsidR="006F3671" w:rsidRPr="007A5148">
        <w:t xml:space="preserve"> IT </w:t>
      </w:r>
      <w:r w:rsidR="003B69EF" w:rsidRPr="007A5148">
        <w:t>menadžera</w:t>
      </w:r>
      <w:r w:rsidR="00707E43">
        <w:t>,</w:t>
      </w:r>
      <w:r w:rsidR="006F3671" w:rsidRPr="007A5148">
        <w:t xml:space="preserve"> na drugoj razini ispod izvršnog</w:t>
      </w:r>
      <w:r w:rsidR="00FC122F">
        <w:t>a</w:t>
      </w:r>
      <w:r w:rsidR="006F3671" w:rsidRPr="007A5148">
        <w:t xml:space="preserve"> direktora </w:t>
      </w:r>
      <w:sdt>
        <w:sdtPr>
          <w:id w:val="-411857982"/>
          <w:citation/>
        </w:sdtPr>
        <w:sdtEndPr/>
        <w:sdtContent>
          <w:r w:rsidR="006F3671" w:rsidRPr="007A5148">
            <w:fldChar w:fldCharType="begin"/>
          </w:r>
          <w:r w:rsidR="006F3671" w:rsidRPr="007A5148">
            <w:instrText xml:space="preserve"> CITATION Ste94 \l 1050 </w:instrText>
          </w:r>
          <w:r w:rsidR="006F3671" w:rsidRPr="007A5148">
            <w:fldChar w:fldCharType="separate"/>
          </w:r>
          <w:r w:rsidR="001B6365">
            <w:rPr>
              <w:noProof/>
            </w:rPr>
            <w:t>(Stephens &amp; Loughman, 1994)</w:t>
          </w:r>
          <w:r w:rsidR="006F3671" w:rsidRPr="007A5148">
            <w:fldChar w:fldCharType="end"/>
          </w:r>
        </w:sdtContent>
      </w:sdt>
      <w:r w:rsidR="00707E43">
        <w:t>,</w:t>
      </w:r>
      <w:r w:rsidR="006F3671" w:rsidRPr="007A5148">
        <w:t xml:space="preserve"> nije se do sada mijenjala</w:t>
      </w:r>
      <w:r w:rsidR="00793E09" w:rsidRPr="007A5148">
        <w:t xml:space="preserve"> izuzev Pepparda i sur. koji ga vide i kao uslužnu IKT osobu, strogo tehnički orijentiranu i odgovornu direktoru financija </w:t>
      </w:r>
      <w:sdt>
        <w:sdtPr>
          <w:id w:val="479038135"/>
          <w:citation/>
        </w:sdtPr>
        <w:sdtEndPr/>
        <w:sdtContent>
          <w:r w:rsidR="00793E09" w:rsidRPr="007A5148">
            <w:fldChar w:fldCharType="begin"/>
          </w:r>
          <w:r w:rsidR="00793E09" w:rsidRPr="007A5148">
            <w:instrText xml:space="preserve">CITATION Joe11 \t  \l 1050 </w:instrText>
          </w:r>
          <w:r w:rsidR="00793E09" w:rsidRPr="007A5148">
            <w:fldChar w:fldCharType="separate"/>
          </w:r>
          <w:r w:rsidR="001B6365" w:rsidRPr="001B6365">
            <w:rPr>
              <w:noProof/>
            </w:rPr>
            <w:t>(Peppard, Edwards, &amp; Lambert, 2011)</w:t>
          </w:r>
          <w:r w:rsidR="00793E09" w:rsidRPr="007A5148">
            <w:fldChar w:fldCharType="end"/>
          </w:r>
        </w:sdtContent>
      </w:sdt>
      <w:r w:rsidR="00793E09" w:rsidRPr="007A5148">
        <w:t xml:space="preserve">. </w:t>
      </w:r>
      <w:r w:rsidR="006F3671" w:rsidRPr="007A5148">
        <w:t>Ipak, nije uvijek dovoljno postaviti IT menadžera član</w:t>
      </w:r>
      <w:r w:rsidRPr="007A5148">
        <w:t xml:space="preserve">om </w:t>
      </w:r>
      <w:r w:rsidR="006309E0" w:rsidRPr="007A5148">
        <w:t>uprav</w:t>
      </w:r>
      <w:r w:rsidR="006F3671" w:rsidRPr="007A5148">
        <w:t xml:space="preserve">e kako bi se postigao uspjeh IKT-a </w:t>
      </w:r>
      <w:sdt>
        <w:sdtPr>
          <w:id w:val="-263079818"/>
          <w:citation/>
        </w:sdtPr>
        <w:sdtEndPr/>
        <w:sdtContent>
          <w:r w:rsidR="006F3671" w:rsidRPr="007A5148">
            <w:fldChar w:fldCharType="begin"/>
          </w:r>
          <w:r w:rsidR="006F3671" w:rsidRPr="007A5148">
            <w:instrText xml:space="preserve">CITATION Joe11 \t  \l 1050 </w:instrText>
          </w:r>
          <w:r w:rsidR="006F3671" w:rsidRPr="007A5148">
            <w:fldChar w:fldCharType="separate"/>
          </w:r>
          <w:r w:rsidR="001B6365" w:rsidRPr="001B6365">
            <w:rPr>
              <w:noProof/>
            </w:rPr>
            <w:t>(Peppard, Edwards, &amp; Lambert, 2011)</w:t>
          </w:r>
          <w:r w:rsidR="006F3671" w:rsidRPr="007A5148">
            <w:fldChar w:fldCharType="end"/>
          </w:r>
        </w:sdtContent>
      </w:sdt>
      <w:r w:rsidR="006F3671" w:rsidRPr="007A5148">
        <w:t xml:space="preserve"> jer ne postoje uvjeti da on preuzme neku stratešku ulogu </w:t>
      </w:r>
      <w:r w:rsidR="00FC122F">
        <w:t>ako</w:t>
      </w:r>
      <w:r w:rsidR="00FC122F" w:rsidRPr="007A5148">
        <w:t xml:space="preserve"> </w:t>
      </w:r>
      <w:r w:rsidR="006F3671" w:rsidRPr="007A5148">
        <w:t xml:space="preserve">istovremeno nije prepoznat i kao izvršni menadžer </w:t>
      </w:r>
      <w:sdt>
        <w:sdtPr>
          <w:id w:val="-346568909"/>
          <w:citation/>
        </w:sdtPr>
        <w:sdtEndPr/>
        <w:sdtContent>
          <w:r w:rsidR="006F3671" w:rsidRPr="007A5148">
            <w:fldChar w:fldCharType="begin"/>
          </w:r>
          <w:r w:rsidR="006F3671" w:rsidRPr="007A5148">
            <w:instrText xml:space="preserve">CITATION Det00 \l 1050 </w:instrText>
          </w:r>
          <w:r w:rsidR="006F3671" w:rsidRPr="007A5148">
            <w:fldChar w:fldCharType="separate"/>
          </w:r>
          <w:r w:rsidR="001B6365">
            <w:rPr>
              <w:noProof/>
            </w:rPr>
            <w:t>(Smaltz D. H., 2000)</w:t>
          </w:r>
          <w:r w:rsidR="006F3671" w:rsidRPr="007A5148">
            <w:fldChar w:fldCharType="end"/>
          </w:r>
        </w:sdtContent>
      </w:sdt>
      <w:r w:rsidR="006F3671" w:rsidRPr="007A5148">
        <w:t xml:space="preserve">. </w:t>
      </w:r>
      <w:r w:rsidR="00862470" w:rsidRPr="007A5148">
        <w:t xml:space="preserve">Tako IBM tvrdi da je za </w:t>
      </w:r>
      <w:r w:rsidR="00862470" w:rsidRPr="007A5148">
        <w:rPr>
          <w:rStyle w:val="Emphasis"/>
          <w:i w:val="0"/>
          <w:iCs w:val="0"/>
        </w:rPr>
        <w:t xml:space="preserve">važniju ulogu IT menadžera u omogućavanju i provođenju promjena potrebna značajnija uloga u organizaciji </w:t>
      </w:r>
      <w:sdt>
        <w:sdtPr>
          <w:rPr>
            <w:rStyle w:val="Emphasis"/>
            <w:i w:val="0"/>
            <w:iCs w:val="0"/>
          </w:rPr>
          <w:id w:val="-326206965"/>
          <w:citation/>
        </w:sdtPr>
        <w:sdtEndPr>
          <w:rPr>
            <w:rStyle w:val="Emphasis"/>
          </w:rPr>
        </w:sdtEndPr>
        <w:sdtContent>
          <w:r w:rsidR="00862470" w:rsidRPr="007A5148">
            <w:rPr>
              <w:rStyle w:val="Emphasis"/>
              <w:i w:val="0"/>
              <w:iCs w:val="0"/>
            </w:rPr>
            <w:fldChar w:fldCharType="begin"/>
          </w:r>
          <w:r w:rsidR="001E5BBA">
            <w:rPr>
              <w:rStyle w:val="Emphasis"/>
              <w:i w:val="0"/>
              <w:iCs w:val="0"/>
            </w:rPr>
            <w:instrText xml:space="preserve">CITATION IBM082 \l 1050 </w:instrText>
          </w:r>
          <w:r w:rsidR="00862470" w:rsidRPr="007A5148">
            <w:rPr>
              <w:rStyle w:val="Emphasis"/>
              <w:i w:val="0"/>
              <w:iCs w:val="0"/>
            </w:rPr>
            <w:fldChar w:fldCharType="separate"/>
          </w:r>
          <w:r w:rsidR="001B6365">
            <w:rPr>
              <w:noProof/>
            </w:rPr>
            <w:t>(IBM, 2008C)</w:t>
          </w:r>
          <w:r w:rsidR="00862470" w:rsidRPr="007A5148">
            <w:rPr>
              <w:rStyle w:val="Emphasis"/>
              <w:i w:val="0"/>
              <w:iCs w:val="0"/>
            </w:rPr>
            <w:fldChar w:fldCharType="end"/>
          </w:r>
        </w:sdtContent>
      </w:sdt>
      <w:r w:rsidR="00862470" w:rsidRPr="007A5148">
        <w:rPr>
          <w:rStyle w:val="Emphasis"/>
          <w:i w:val="0"/>
          <w:iCs w:val="0"/>
        </w:rPr>
        <w:t>. Pri tom</w:t>
      </w:r>
      <w:r w:rsidR="00FC122F">
        <w:rPr>
          <w:rStyle w:val="Emphasis"/>
          <w:i w:val="0"/>
          <w:iCs w:val="0"/>
        </w:rPr>
        <w:t>e</w:t>
      </w:r>
      <w:r w:rsidR="00862470" w:rsidRPr="007A5148">
        <w:rPr>
          <w:rStyle w:val="Emphasis"/>
          <w:i w:val="0"/>
          <w:iCs w:val="0"/>
        </w:rPr>
        <w:t xml:space="preserve"> je presudno da </w:t>
      </w:r>
      <w:r w:rsidR="00862470" w:rsidRPr="007A5148">
        <w:t xml:space="preserve">izvršni direktor i uprava imaju jasno razumijevanje vrijednosti koju IKT donosi poslovanju </w:t>
      </w:r>
      <w:sdt>
        <w:sdtPr>
          <w:id w:val="1587335354"/>
          <w:citation/>
        </w:sdtPr>
        <w:sdtEndPr/>
        <w:sdtContent>
          <w:r w:rsidR="00862470" w:rsidRPr="007A5148">
            <w:fldChar w:fldCharType="begin"/>
          </w:r>
          <w:r w:rsidR="00862470" w:rsidRPr="007A5148">
            <w:instrText xml:space="preserve"> CITATION IBM081 \l 1050 </w:instrText>
          </w:r>
          <w:r w:rsidR="00862470" w:rsidRPr="007A5148">
            <w:fldChar w:fldCharType="separate"/>
          </w:r>
          <w:r w:rsidR="001B6365">
            <w:rPr>
              <w:noProof/>
            </w:rPr>
            <w:t>(IBM, 2008B)</w:t>
          </w:r>
          <w:r w:rsidR="00862470" w:rsidRPr="007A5148">
            <w:fldChar w:fldCharType="end"/>
          </w:r>
        </w:sdtContent>
      </w:sdt>
      <w:r w:rsidR="00862470" w:rsidRPr="007A5148">
        <w:t>.</w:t>
      </w:r>
    </w:p>
    <w:p w:rsidR="00B05AA2" w:rsidRPr="007A5148" w:rsidRDefault="00A21D08" w:rsidP="006F3671">
      <w:pPr>
        <w:rPr>
          <w:rFonts w:eastAsia="Calibri" w:cs="Times New Roman"/>
        </w:rPr>
      </w:pPr>
      <w:r w:rsidRPr="007A5148">
        <w:t xml:space="preserve">Za dobre odnose s </w:t>
      </w:r>
      <w:r w:rsidR="006309E0" w:rsidRPr="007A5148">
        <w:t>uprav</w:t>
      </w:r>
      <w:r w:rsidRPr="007A5148">
        <w:t>om, a time i višu poziciju s koje će moći donositi važn</w:t>
      </w:r>
      <w:r w:rsidR="009F33CD">
        <w:t>e</w:t>
      </w:r>
      <w:r w:rsidRPr="007A5148">
        <w:t xml:space="preserve"> odluke</w:t>
      </w:r>
      <w:r w:rsidR="009F33CD">
        <w:t xml:space="preserve"> u organizaciji za koju radi</w:t>
      </w:r>
      <w:r w:rsidRPr="007A5148">
        <w:t xml:space="preserve">, važno je posjedovati </w:t>
      </w:r>
      <w:r w:rsidR="009F33CD">
        <w:rPr>
          <w:rFonts w:eastAsia="Calibri" w:cs="Times New Roman"/>
        </w:rPr>
        <w:t>i</w:t>
      </w:r>
      <w:r w:rsidRPr="007A5148">
        <w:rPr>
          <w:rFonts w:eastAsia="Calibri" w:cs="Times New Roman"/>
        </w:rPr>
        <w:t xml:space="preserve">nterpersonalne vještine i znanje </w:t>
      </w:r>
      <w:sdt>
        <w:sdtPr>
          <w:rPr>
            <w:rFonts w:eastAsia="Calibri" w:cs="Times New Roman"/>
          </w:rPr>
          <w:id w:val="369196755"/>
          <w:citation/>
        </w:sdtPr>
        <w:sdtEndPr/>
        <w:sdtContent>
          <w:r w:rsidRPr="007A5148">
            <w:rPr>
              <w:rFonts w:eastAsia="Calibri" w:cs="Times New Roman"/>
            </w:rPr>
            <w:fldChar w:fldCharType="begin"/>
          </w:r>
          <w:r w:rsidRPr="007A5148">
            <w:rPr>
              <w:rFonts w:eastAsia="Calibri" w:cs="Times New Roman"/>
            </w:rPr>
            <w:instrText xml:space="preserve"> CITATION Sma06 \l 1050 </w:instrText>
          </w:r>
          <w:r w:rsidRPr="007A5148">
            <w:rPr>
              <w:rFonts w:eastAsia="Calibri" w:cs="Times New Roman"/>
            </w:rPr>
            <w:fldChar w:fldCharType="separate"/>
          </w:r>
          <w:r w:rsidR="001B6365" w:rsidRPr="001B6365">
            <w:rPr>
              <w:rFonts w:eastAsia="Calibri" w:cs="Times New Roman"/>
              <w:noProof/>
            </w:rPr>
            <w:t>(Smaltz, Sambamurthy, &amp; Agarwal, 2006)</w:t>
          </w:r>
          <w:r w:rsidRPr="007A5148">
            <w:rPr>
              <w:rFonts w:eastAsia="Calibri" w:cs="Times New Roman"/>
            </w:rPr>
            <w:fldChar w:fldCharType="end"/>
          </w:r>
        </w:sdtContent>
      </w:sdt>
      <w:r w:rsidRPr="007A5148">
        <w:rPr>
          <w:rFonts w:eastAsia="Calibri" w:cs="Times New Roman"/>
        </w:rPr>
        <w:t xml:space="preserve">. Takva </w:t>
      </w:r>
      <w:r w:rsidR="00FC122F">
        <w:rPr>
          <w:rFonts w:eastAsia="Calibri" w:cs="Times New Roman"/>
        </w:rPr>
        <w:t xml:space="preserve">je </w:t>
      </w:r>
      <w:r w:rsidRPr="007A5148">
        <w:rPr>
          <w:rFonts w:eastAsia="Calibri" w:cs="Times New Roman"/>
        </w:rPr>
        <w:t>pozicija izravno</w:t>
      </w:r>
      <w:r w:rsidR="00CE7B50" w:rsidRPr="007A5148">
        <w:rPr>
          <w:rFonts w:eastAsia="Calibri" w:cs="Times New Roman"/>
        </w:rPr>
        <w:t xml:space="preserve"> povezana sa </w:t>
      </w:r>
      <w:r w:rsidRPr="007A5148">
        <w:rPr>
          <w:rFonts w:eastAsia="Calibri" w:cs="Times New Roman"/>
        </w:rPr>
        <w:t>svije</w:t>
      </w:r>
      <w:r w:rsidR="00CE7B50" w:rsidRPr="007A5148">
        <w:rPr>
          <w:rFonts w:eastAsia="Calibri" w:cs="Times New Roman"/>
        </w:rPr>
        <w:t>šću</w:t>
      </w:r>
      <w:r w:rsidRPr="007A5148">
        <w:rPr>
          <w:rFonts w:eastAsia="Calibri" w:cs="Times New Roman"/>
        </w:rPr>
        <w:t xml:space="preserve"> o njegovoj snazi temeljenoj na položaju u organizaciji. </w:t>
      </w:r>
    </w:p>
    <w:p w:rsidR="00A226AD" w:rsidRPr="007A5148" w:rsidRDefault="00B05AA2" w:rsidP="006F3671">
      <w:pPr>
        <w:rPr>
          <w:lang w:bidi="en-US"/>
        </w:rPr>
      </w:pPr>
      <w:r w:rsidRPr="007A5148">
        <w:t>Unatoč tom</w:t>
      </w:r>
      <w:r w:rsidR="00FC122F">
        <w:t>e</w:t>
      </w:r>
      <w:r w:rsidRPr="007A5148">
        <w:t xml:space="preserve"> što su velikim dijelom ulaganja u IKT popraćena ogromnim financijskim izdacima, </w:t>
      </w:r>
      <w:r w:rsidR="004F07F3" w:rsidRPr="007A5148">
        <w:t>ona</w:t>
      </w:r>
      <w:r w:rsidRPr="007A5148">
        <w:t xml:space="preserve"> ne mora</w:t>
      </w:r>
      <w:r w:rsidR="004F07F3" w:rsidRPr="007A5148">
        <w:t>ju</w:t>
      </w:r>
      <w:r w:rsidRPr="007A5148">
        <w:t xml:space="preserve"> uvijek rezultirati uspjehom. Najvažniji izazov leži u tome kako organizacija prihvaća i vrednuje poslovnu vrijednost IKT-a </w:t>
      </w:r>
      <w:sdt>
        <w:sdtPr>
          <w:id w:val="910430115"/>
          <w:citation/>
        </w:sdtPr>
        <w:sdtEndPr/>
        <w:sdtContent>
          <w:r w:rsidRPr="007A5148">
            <w:fldChar w:fldCharType="begin"/>
          </w:r>
          <w:r w:rsidR="00BC7DAF" w:rsidRPr="007A5148">
            <w:instrText xml:space="preserve">CITATION Cur99 \l 1050 </w:instrText>
          </w:r>
          <w:r w:rsidRPr="007A5148">
            <w:fldChar w:fldCharType="separate"/>
          </w:r>
          <w:r w:rsidR="001B6365">
            <w:rPr>
              <w:noProof/>
            </w:rPr>
            <w:t>(Armstrong &amp; Sambamurthy, 1999)</w:t>
          </w:r>
          <w:r w:rsidRPr="007A5148">
            <w:fldChar w:fldCharType="end"/>
          </w:r>
        </w:sdtContent>
      </w:sdt>
      <w:r w:rsidRPr="007A5148">
        <w:t>. IT menadžer mora uspješno pratiti nove</w:t>
      </w:r>
      <w:r w:rsidR="003B69EF" w:rsidRPr="007A5148">
        <w:t xml:space="preserve"> tehnologije i pravovremeno ih primijeni</w:t>
      </w:r>
      <w:r w:rsidRPr="007A5148">
        <w:t xml:space="preserve">ti u sustav organizacije te pridobiti </w:t>
      </w:r>
      <w:r w:rsidR="006309E0" w:rsidRPr="007A5148">
        <w:t>uprav</w:t>
      </w:r>
      <w:r w:rsidRPr="007A5148">
        <w:t xml:space="preserve">u za neki novi projekt koji će organizaciju učiniti bržom, učinkovitijom i spremnijom odgovoriti na zahtjeve tržišta. </w:t>
      </w:r>
      <w:r w:rsidR="0085529C">
        <w:t>Zbog</w:t>
      </w:r>
      <w:r w:rsidR="0085529C" w:rsidRPr="007A5148">
        <w:t xml:space="preserve"> </w:t>
      </w:r>
      <w:r w:rsidRPr="007A5148">
        <w:t>tih je razloga jako važno u kojem</w:t>
      </w:r>
      <w:r w:rsidR="0085529C">
        <w:t>u</w:t>
      </w:r>
      <w:r w:rsidRPr="007A5148">
        <w:t xml:space="preserve"> se dijelu hijerarhije IT menadžer nalazi, tj. koliko će uspješno prenijeti zahtjeve i ima li iznad sebe dobrog</w:t>
      </w:r>
      <w:r w:rsidR="0085529C">
        <w:t>a</w:t>
      </w:r>
      <w:r w:rsidRPr="007A5148">
        <w:t xml:space="preserve"> sponzora (izvršni direktor ili uprava) spremnog</w:t>
      </w:r>
      <w:r w:rsidR="0085529C">
        <w:t>a</w:t>
      </w:r>
      <w:r w:rsidRPr="007A5148">
        <w:t xml:space="preserve"> podržati i financirati IKT projekte. </w:t>
      </w:r>
      <w:r w:rsidR="00F27B8B" w:rsidRPr="007A5148">
        <w:rPr>
          <w:lang w:bidi="en-US"/>
        </w:rPr>
        <w:t xml:space="preserve">Peppard utvrđuje važnost jake veze IT-a s poslovanjem </w:t>
      </w:r>
      <w:r w:rsidR="0085529C">
        <w:rPr>
          <w:lang w:bidi="en-US"/>
        </w:rPr>
        <w:t>ako</w:t>
      </w:r>
      <w:r w:rsidR="0085529C" w:rsidRPr="007A5148">
        <w:rPr>
          <w:lang w:bidi="en-US"/>
        </w:rPr>
        <w:t xml:space="preserve"> </w:t>
      </w:r>
      <w:r w:rsidR="00F27B8B" w:rsidRPr="007A5148">
        <w:rPr>
          <w:lang w:bidi="en-US"/>
        </w:rPr>
        <w:t xml:space="preserve">organizacija želi stvoriti dodanu vrijednost iz poslovanja </w:t>
      </w:r>
      <w:sdt>
        <w:sdtPr>
          <w:rPr>
            <w:lang w:bidi="en-US"/>
          </w:rPr>
          <w:id w:val="-268086223"/>
          <w:citation/>
        </w:sdtPr>
        <w:sdtEndPr/>
        <w:sdtContent>
          <w:r w:rsidR="00F27B8B" w:rsidRPr="007A5148">
            <w:rPr>
              <w:lang w:bidi="en-US"/>
            </w:rPr>
            <w:fldChar w:fldCharType="begin"/>
          </w:r>
          <w:r w:rsidR="007B5AD3" w:rsidRPr="007A5148">
            <w:rPr>
              <w:lang w:bidi="en-US"/>
            </w:rPr>
            <w:instrText xml:space="preserve">CITATION Pep99 \t  \l 1050 </w:instrText>
          </w:r>
          <w:r w:rsidR="00F27B8B" w:rsidRPr="007A5148">
            <w:rPr>
              <w:lang w:bidi="en-US"/>
            </w:rPr>
            <w:fldChar w:fldCharType="separate"/>
          </w:r>
          <w:r w:rsidR="001B6365">
            <w:rPr>
              <w:noProof/>
              <w:lang w:bidi="en-US"/>
            </w:rPr>
            <w:t>(Peppard, 2001)</w:t>
          </w:r>
          <w:r w:rsidR="00F27B8B" w:rsidRPr="007A5148">
            <w:rPr>
              <w:lang w:bidi="en-US"/>
            </w:rPr>
            <w:fldChar w:fldCharType="end"/>
          </w:r>
        </w:sdtContent>
      </w:sdt>
      <w:r w:rsidR="00F27B8B" w:rsidRPr="007A5148">
        <w:rPr>
          <w:lang w:bidi="en-US"/>
        </w:rPr>
        <w:t xml:space="preserve">, tražeći od IT menadžera kvalitetnu i cjenovno učinkovitu IT podršku </w:t>
      </w:r>
      <w:sdt>
        <w:sdtPr>
          <w:rPr>
            <w:lang w:bidi="en-US"/>
          </w:rPr>
          <w:id w:val="-1151898842"/>
          <w:citation/>
        </w:sdtPr>
        <w:sdtEndPr/>
        <w:sdtContent>
          <w:r w:rsidR="00F27B8B" w:rsidRPr="007A5148">
            <w:rPr>
              <w:lang w:bidi="en-US"/>
            </w:rPr>
            <w:fldChar w:fldCharType="begin"/>
          </w:r>
          <w:r w:rsidR="00F27B8B" w:rsidRPr="007A5148">
            <w:rPr>
              <w:lang w:bidi="en-US"/>
            </w:rPr>
            <w:instrText xml:space="preserve">CITATION Wei13 \t  \l 1050 </w:instrText>
          </w:r>
          <w:r w:rsidR="00F27B8B" w:rsidRPr="007A5148">
            <w:rPr>
              <w:lang w:bidi="en-US"/>
            </w:rPr>
            <w:fldChar w:fldCharType="separate"/>
          </w:r>
          <w:r w:rsidR="001B6365">
            <w:rPr>
              <w:noProof/>
              <w:lang w:bidi="en-US"/>
            </w:rPr>
            <w:t>(Weill &amp; Woerner, 2013)</w:t>
          </w:r>
          <w:r w:rsidR="00F27B8B" w:rsidRPr="007A5148">
            <w:rPr>
              <w:lang w:bidi="en-US"/>
            </w:rPr>
            <w:fldChar w:fldCharType="end"/>
          </w:r>
        </w:sdtContent>
      </w:sdt>
      <w:r w:rsidR="00F27B8B" w:rsidRPr="007A5148">
        <w:rPr>
          <w:lang w:bidi="en-US"/>
        </w:rPr>
        <w:t xml:space="preserve">. Peppard </w:t>
      </w:r>
      <w:r w:rsidR="0083515B" w:rsidRPr="007A5148">
        <w:rPr>
          <w:lang w:bidi="en-US"/>
        </w:rPr>
        <w:t>ističe</w:t>
      </w:r>
      <w:r w:rsidR="00F27B8B" w:rsidRPr="007A5148">
        <w:rPr>
          <w:lang w:bidi="en-US"/>
        </w:rPr>
        <w:t xml:space="preserve"> i postojanje </w:t>
      </w:r>
      <w:r w:rsidR="00F92222" w:rsidRPr="007A5148">
        <w:rPr>
          <w:lang w:bidi="en-US"/>
        </w:rPr>
        <w:t>jaz</w:t>
      </w:r>
      <w:r w:rsidR="00F27B8B" w:rsidRPr="007A5148">
        <w:rPr>
          <w:lang w:bidi="en-US"/>
        </w:rPr>
        <w:t xml:space="preserve">a kod većine organizacija u odnosima između poslovanja s jedne i IT-a s druge strane </w:t>
      </w:r>
      <w:sdt>
        <w:sdtPr>
          <w:rPr>
            <w:lang w:bidi="en-US"/>
          </w:rPr>
          <w:id w:val="-615060776"/>
          <w:citation/>
        </w:sdtPr>
        <w:sdtEndPr/>
        <w:sdtContent>
          <w:r w:rsidR="00F27B8B" w:rsidRPr="007A5148">
            <w:rPr>
              <w:lang w:bidi="en-US"/>
            </w:rPr>
            <w:fldChar w:fldCharType="begin"/>
          </w:r>
          <w:r w:rsidR="007B5AD3" w:rsidRPr="007A5148">
            <w:rPr>
              <w:lang w:bidi="en-US"/>
            </w:rPr>
            <w:instrText xml:space="preserve">CITATION Pep99 \t  \l 1050 </w:instrText>
          </w:r>
          <w:r w:rsidR="00F27B8B" w:rsidRPr="007A5148">
            <w:rPr>
              <w:lang w:bidi="en-US"/>
            </w:rPr>
            <w:fldChar w:fldCharType="separate"/>
          </w:r>
          <w:r w:rsidR="001B6365">
            <w:rPr>
              <w:noProof/>
              <w:lang w:bidi="en-US"/>
            </w:rPr>
            <w:t>(Peppard, 2001)</w:t>
          </w:r>
          <w:r w:rsidR="00F27B8B" w:rsidRPr="007A5148">
            <w:rPr>
              <w:lang w:bidi="en-US"/>
            </w:rPr>
            <w:fldChar w:fldCharType="end"/>
          </w:r>
        </w:sdtContent>
      </w:sdt>
      <w:r w:rsidR="00F27B8B" w:rsidRPr="007A5148">
        <w:rPr>
          <w:lang w:bidi="en-US"/>
        </w:rPr>
        <w:t xml:space="preserve">, no problem je što uprava često IT menadžera doživljava kao </w:t>
      </w:r>
      <w:r w:rsidR="00F27B8B" w:rsidRPr="007A5148">
        <w:rPr>
          <w:i/>
          <w:lang w:bidi="en-US"/>
        </w:rPr>
        <w:t>autsajdera</w:t>
      </w:r>
      <w:r w:rsidR="00F27B8B" w:rsidRPr="007A5148">
        <w:rPr>
          <w:lang w:bidi="en-US"/>
        </w:rPr>
        <w:t xml:space="preserve"> </w:t>
      </w:r>
      <w:sdt>
        <w:sdtPr>
          <w:rPr>
            <w:lang w:bidi="en-US"/>
          </w:rPr>
          <w:id w:val="1241451359"/>
          <w:citation/>
        </w:sdtPr>
        <w:sdtEndPr/>
        <w:sdtContent>
          <w:r w:rsidR="00F27B8B" w:rsidRPr="007A5148">
            <w:rPr>
              <w:lang w:bidi="en-US"/>
            </w:rPr>
            <w:fldChar w:fldCharType="begin"/>
          </w:r>
          <w:r w:rsidR="00F27B8B" w:rsidRPr="007A5148">
            <w:rPr>
              <w:lang w:bidi="en-US"/>
            </w:rPr>
            <w:instrText xml:space="preserve"> CITATION Gro931 \l 1050 </w:instrText>
          </w:r>
          <w:r w:rsidR="00F27B8B" w:rsidRPr="007A5148">
            <w:rPr>
              <w:lang w:bidi="en-US"/>
            </w:rPr>
            <w:fldChar w:fldCharType="separate"/>
          </w:r>
          <w:r w:rsidR="001B6365">
            <w:rPr>
              <w:noProof/>
              <w:lang w:bidi="en-US"/>
            </w:rPr>
            <w:t>(Grover, Jeong, Kettinger, &amp; Lee, 1993)</w:t>
          </w:r>
          <w:r w:rsidR="00F27B8B" w:rsidRPr="007A5148">
            <w:rPr>
              <w:lang w:bidi="en-US"/>
            </w:rPr>
            <w:fldChar w:fldCharType="end"/>
          </w:r>
        </w:sdtContent>
      </w:sdt>
      <w:r w:rsidR="001807DD" w:rsidRPr="007A5148">
        <w:rPr>
          <w:lang w:bidi="en-US"/>
        </w:rPr>
        <w:t xml:space="preserve"> jer se smatra da on prema svojim znanjima o poslovanju i financijama nije dorastao biti dio </w:t>
      </w:r>
      <w:r w:rsidR="006309E0" w:rsidRPr="007A5148">
        <w:rPr>
          <w:lang w:bidi="en-US"/>
        </w:rPr>
        <w:t>uprav</w:t>
      </w:r>
      <w:r w:rsidR="001807DD" w:rsidRPr="007A5148">
        <w:rPr>
          <w:lang w:bidi="en-US"/>
        </w:rPr>
        <w:t>e</w:t>
      </w:r>
      <w:r w:rsidR="00793E09" w:rsidRPr="007A5148">
        <w:rPr>
          <w:lang w:bidi="en-US"/>
        </w:rPr>
        <w:t xml:space="preserve"> </w:t>
      </w:r>
      <w:sdt>
        <w:sdtPr>
          <w:id w:val="1363170022"/>
          <w:citation/>
        </w:sdtPr>
        <w:sdtEndPr/>
        <w:sdtContent>
          <w:r w:rsidR="00793E09" w:rsidRPr="007A5148">
            <w:fldChar w:fldCharType="begin"/>
          </w:r>
          <w:r w:rsidR="00BC7DAF" w:rsidRPr="007A5148">
            <w:instrText xml:space="preserve">CITATION Cur99 \m Che07 \l 1050 </w:instrText>
          </w:r>
          <w:r w:rsidR="00793E09" w:rsidRPr="007A5148">
            <w:fldChar w:fldCharType="separate"/>
          </w:r>
          <w:r w:rsidR="001B6365">
            <w:rPr>
              <w:noProof/>
            </w:rPr>
            <w:t>(Armstrong &amp; Sambamurthy, 1999; Chen &amp; Preston, 2007)</w:t>
          </w:r>
          <w:r w:rsidR="00793E09" w:rsidRPr="007A5148">
            <w:fldChar w:fldCharType="end"/>
          </w:r>
        </w:sdtContent>
      </w:sdt>
      <w:r w:rsidR="001807DD" w:rsidRPr="007A5148">
        <w:rPr>
          <w:lang w:bidi="en-US"/>
        </w:rPr>
        <w:t xml:space="preserve">. </w:t>
      </w:r>
      <w:r w:rsidR="00631517" w:rsidRPr="007A5148">
        <w:rPr>
          <w:lang w:bidi="en-US"/>
        </w:rPr>
        <w:t>To je ogroman izazov za IT menadžera</w:t>
      </w:r>
      <w:r w:rsidR="009B7AB4">
        <w:rPr>
          <w:lang w:bidi="en-US"/>
        </w:rPr>
        <w:t xml:space="preserve"> jer da</w:t>
      </w:r>
      <w:r w:rsidR="00E61612" w:rsidRPr="007A5148">
        <w:rPr>
          <w:lang w:bidi="en-US"/>
        </w:rPr>
        <w:t xml:space="preserve"> bi postao u</w:t>
      </w:r>
      <w:r w:rsidR="00E61612" w:rsidRPr="007A5148">
        <w:t xml:space="preserve">spješan, mora biti i uspješan komunikator </w:t>
      </w:r>
      <w:sdt>
        <w:sdtPr>
          <w:rPr>
            <w:i/>
            <w:lang w:bidi="en-US"/>
          </w:rPr>
          <w:id w:val="942857"/>
          <w:citation/>
        </w:sdtPr>
        <w:sdtEndPr>
          <w:rPr>
            <w:i w:val="0"/>
          </w:rPr>
        </w:sdtEndPr>
        <w:sdtContent>
          <w:r w:rsidR="00E61612" w:rsidRPr="007A5148">
            <w:rPr>
              <w:i/>
              <w:lang w:bidi="en-US"/>
            </w:rPr>
            <w:fldChar w:fldCharType="begin"/>
          </w:r>
          <w:r w:rsidR="00E61612" w:rsidRPr="007A5148">
            <w:rPr>
              <w:lang w:bidi="en-US"/>
            </w:rPr>
            <w:instrText xml:space="preserve">CITATION Fee92 \t  \l 1050 </w:instrText>
          </w:r>
          <w:r w:rsidR="00E61612" w:rsidRPr="007A5148">
            <w:rPr>
              <w:i/>
              <w:lang w:bidi="en-US"/>
            </w:rPr>
            <w:fldChar w:fldCharType="separate"/>
          </w:r>
          <w:r w:rsidR="001B6365">
            <w:rPr>
              <w:noProof/>
              <w:lang w:bidi="en-US"/>
            </w:rPr>
            <w:t>(Feeny, Edwards, &amp; Simpson, 1992)</w:t>
          </w:r>
          <w:r w:rsidR="00E61612" w:rsidRPr="007A5148">
            <w:rPr>
              <w:i/>
              <w:lang w:bidi="en-US"/>
            </w:rPr>
            <w:fldChar w:fldCharType="end"/>
          </w:r>
        </w:sdtContent>
      </w:sdt>
      <w:r w:rsidR="00E61612" w:rsidRPr="007A5148">
        <w:t xml:space="preserve"> koji se ne zatvara u svoj ured, nego komunicira s upravom, svojim timom i korisnicima </w:t>
      </w:r>
      <w:r w:rsidR="009B7AB4">
        <w:t>rab</w:t>
      </w:r>
      <w:r w:rsidR="00E61612" w:rsidRPr="007A5148">
        <w:t xml:space="preserve">eći komunikaciju kao najmoćnije oružje za prenošenje ideja </w:t>
      </w:r>
      <w:sdt>
        <w:sdtPr>
          <w:id w:val="-1476829469"/>
          <w:citation/>
        </w:sdtPr>
        <w:sdtEndPr/>
        <w:sdtContent>
          <w:r w:rsidR="00E61612" w:rsidRPr="007A5148">
            <w:fldChar w:fldCharType="begin"/>
          </w:r>
          <w:r w:rsidR="00E61612" w:rsidRPr="007A5148">
            <w:instrText xml:space="preserve"> CITATION Hol10 \l 1050 </w:instrText>
          </w:r>
          <w:r w:rsidR="00E61612" w:rsidRPr="007A5148">
            <w:fldChar w:fldCharType="separate"/>
          </w:r>
          <w:r w:rsidR="001B6365" w:rsidRPr="001B6365">
            <w:rPr>
              <w:noProof/>
            </w:rPr>
            <w:t>(Holtsnider &amp; Brian, 2010)</w:t>
          </w:r>
          <w:r w:rsidR="00E61612" w:rsidRPr="007A5148">
            <w:fldChar w:fldCharType="end"/>
          </w:r>
        </w:sdtContent>
      </w:sdt>
      <w:r w:rsidR="00E61612" w:rsidRPr="007A5148">
        <w:t xml:space="preserve">. </w:t>
      </w:r>
      <w:r w:rsidR="00A226AD" w:rsidRPr="007A5148">
        <w:t xml:space="preserve">Veliki su izazovi u komunikaciji s Upravom, </w:t>
      </w:r>
      <w:r w:rsidR="0085529C">
        <w:t xml:space="preserve">s </w:t>
      </w:r>
      <w:r w:rsidR="00A226AD" w:rsidRPr="007A5148">
        <w:t xml:space="preserve">obzirom na različita gledanja na situaciju i različite vizije uspjeha. </w:t>
      </w:r>
      <w:r w:rsidR="00A226AD" w:rsidRPr="007A5148">
        <w:rPr>
          <w:rFonts w:eastAsia="Calibri" w:cs="Times New Roman"/>
        </w:rPr>
        <w:t>Uprava često postavlja pitanja o uspješnost</w:t>
      </w:r>
      <w:r w:rsidR="0085529C">
        <w:rPr>
          <w:rFonts w:eastAsia="Calibri" w:cs="Times New Roman"/>
        </w:rPr>
        <w:t>i</w:t>
      </w:r>
      <w:r w:rsidR="00A226AD" w:rsidRPr="007A5148">
        <w:rPr>
          <w:rFonts w:eastAsia="Calibri" w:cs="Times New Roman"/>
        </w:rPr>
        <w:t xml:space="preserve"> IT sektora, umjesto da IT menadžeru da priliku pokazati kako IKT može poboljšati poslovne rezultate </w:t>
      </w:r>
      <w:sdt>
        <w:sdtPr>
          <w:rPr>
            <w:rFonts w:eastAsia="Calibri" w:cs="Times New Roman"/>
          </w:rPr>
          <w:id w:val="-1501507339"/>
          <w:citation/>
        </w:sdtPr>
        <w:sdtEndPr/>
        <w:sdtContent>
          <w:r w:rsidR="00A226AD" w:rsidRPr="007A5148">
            <w:rPr>
              <w:rFonts w:eastAsia="Calibri" w:cs="Times New Roman"/>
            </w:rPr>
            <w:fldChar w:fldCharType="begin"/>
          </w:r>
          <w:r w:rsidR="00A226AD" w:rsidRPr="007A5148">
            <w:rPr>
              <w:rFonts w:eastAsia="Calibri" w:cs="Times New Roman"/>
            </w:rPr>
            <w:instrText xml:space="preserve"> CITATION Mit11 \l 1050 </w:instrText>
          </w:r>
          <w:r w:rsidR="00A226AD" w:rsidRPr="007A5148">
            <w:rPr>
              <w:rFonts w:eastAsia="Calibri" w:cs="Times New Roman"/>
            </w:rPr>
            <w:fldChar w:fldCharType="separate"/>
          </w:r>
          <w:r w:rsidR="001B6365" w:rsidRPr="001B6365">
            <w:rPr>
              <w:rFonts w:eastAsia="Calibri" w:cs="Times New Roman"/>
              <w:noProof/>
            </w:rPr>
            <w:t>(Mitra, Sambamurthy, &amp; Westerman, 2011)</w:t>
          </w:r>
          <w:r w:rsidR="00A226AD" w:rsidRPr="007A5148">
            <w:rPr>
              <w:rFonts w:eastAsia="Calibri" w:cs="Times New Roman"/>
            </w:rPr>
            <w:fldChar w:fldCharType="end"/>
          </w:r>
        </w:sdtContent>
      </w:sdt>
      <w:r w:rsidR="00A226AD" w:rsidRPr="007A5148">
        <w:rPr>
          <w:rFonts w:eastAsia="Calibri" w:cs="Times New Roman"/>
        </w:rPr>
        <w:t>.</w:t>
      </w:r>
    </w:p>
    <w:p w:rsidR="006F3671" w:rsidRPr="007A5148" w:rsidRDefault="006F3671" w:rsidP="006F3671">
      <w:r w:rsidRPr="007A5148">
        <w:rPr>
          <w:rFonts w:eastAsia="Calibri" w:cs="Times New Roman"/>
        </w:rPr>
        <w:t xml:space="preserve">Ovdje do izražaja dolazi uloga IT menadžera koji se već dulje vrijeme penje na sve višu hijerarhijsku poziciju u organizaciji, a o čijim kompetencijama i uspjehu ovisi i uspjeh iste te organizacije </w:t>
      </w:r>
      <w:sdt>
        <w:sdtPr>
          <w:rPr>
            <w:rFonts w:eastAsia="Calibri" w:cs="Times New Roman"/>
          </w:rPr>
          <w:id w:val="1654877537"/>
          <w:citation/>
        </w:sdtPr>
        <w:sdtEndPr/>
        <w:sdtContent>
          <w:r w:rsidRPr="007A5148">
            <w:rPr>
              <w:rFonts w:eastAsia="Calibri" w:cs="Times New Roman"/>
            </w:rPr>
            <w:fldChar w:fldCharType="begin"/>
          </w:r>
          <w:r w:rsidR="00266BA1" w:rsidRPr="007A5148">
            <w:rPr>
              <w:rFonts w:eastAsia="Calibri" w:cs="Times New Roman"/>
            </w:rPr>
            <w:instrText xml:space="preserve">CITATION Roc \t  \m Mic94 \m Ste94 \m Ros99 \m Kor98 \m Sma06 \m Soj06 \l 1050 </w:instrText>
          </w:r>
          <w:r w:rsidRPr="007A5148">
            <w:rPr>
              <w:rFonts w:eastAsia="Calibri" w:cs="Times New Roman"/>
            </w:rPr>
            <w:fldChar w:fldCharType="separate"/>
          </w:r>
          <w:r w:rsidR="001B6365" w:rsidRPr="001B6365">
            <w:rPr>
              <w:rFonts w:eastAsia="Calibri" w:cs="Times New Roman"/>
              <w:noProof/>
            </w:rPr>
            <w:t>(Rockart, 1982; Earl &amp; Feeny, 1995; Stephens &amp; Loughman, 1994; Ross &amp; Feeny, 1999; Korn/Ferry Int., 1998; Smaltz, Sambamurthy, &amp; Agarwal, 2006; Sojer, Schläger, &amp; Locher, 2006)</w:t>
          </w:r>
          <w:r w:rsidRPr="007A5148">
            <w:rPr>
              <w:rFonts w:eastAsia="Calibri" w:cs="Times New Roman"/>
            </w:rPr>
            <w:fldChar w:fldCharType="end"/>
          </w:r>
        </w:sdtContent>
      </w:sdt>
      <w:r w:rsidRPr="007A5148">
        <w:rPr>
          <w:rFonts w:eastAsia="Calibri" w:cs="Times New Roman"/>
        </w:rPr>
        <w:t xml:space="preserve">. </w:t>
      </w:r>
      <w:r w:rsidRPr="007A5148">
        <w:t xml:space="preserve">Za uspjeh su sigurno važni, prije svega, međusobno razumijevanje korisnika IKT-a, i uprave s jedne te IT menadžera s druge strane </w:t>
      </w:r>
      <w:sdt>
        <w:sdtPr>
          <w:id w:val="1164591907"/>
          <w:citation/>
        </w:sdtPr>
        <w:sdtEndPr/>
        <w:sdtContent>
          <w:r w:rsidRPr="007A5148">
            <w:fldChar w:fldCharType="begin"/>
          </w:r>
          <w:r w:rsidR="00E61612" w:rsidRPr="007A5148">
            <w:instrText xml:space="preserve">CITATION Fee92 \t  \m Eir10 \m Sae14 \l 1050 </w:instrText>
          </w:r>
          <w:r w:rsidRPr="007A5148">
            <w:fldChar w:fldCharType="separate"/>
          </w:r>
          <w:r w:rsidR="001B6365">
            <w:rPr>
              <w:noProof/>
            </w:rPr>
            <w:t>(Feeny, Edwards, &amp; Simpson, 1992; Eiras, 2010; Ayat &amp; Farajkhah, 2014)</w:t>
          </w:r>
          <w:r w:rsidRPr="007A5148">
            <w:fldChar w:fldCharType="end"/>
          </w:r>
        </w:sdtContent>
      </w:sdt>
      <w:r w:rsidRPr="007A5148">
        <w:t xml:space="preserve"> kako bi se iz toga polučio što bolji rezultat i dobila maksimalna vrijednost za uloženo. </w:t>
      </w:r>
      <w:r w:rsidR="00DE416F" w:rsidRPr="007A5148">
        <w:t xml:space="preserve">Na žalost, u praksi to ne ide tako jednostavno. </w:t>
      </w:r>
      <w:r w:rsidRPr="007A5148">
        <w:t xml:space="preserve">Poznato je da IT menadžer i </w:t>
      </w:r>
      <w:r w:rsidR="00DE416F" w:rsidRPr="007A5148">
        <w:t>izvršn</w:t>
      </w:r>
      <w:r w:rsidRPr="007A5148">
        <w:t xml:space="preserve">i direktor često puta neke važne stvari </w:t>
      </w:r>
      <w:r w:rsidR="0085529C">
        <w:t>glede</w:t>
      </w:r>
      <w:r w:rsidRPr="007A5148">
        <w:t xml:space="preserve"> IKT</w:t>
      </w:r>
      <w:r w:rsidR="0085529C">
        <w:t>-a</w:t>
      </w:r>
      <w:r w:rsidRPr="007A5148">
        <w:t xml:space="preserve"> vide na različit način </w:t>
      </w:r>
      <w:sdt>
        <w:sdtPr>
          <w:id w:val="-327129578"/>
          <w:citation/>
        </w:sdtPr>
        <w:sdtEndPr/>
        <w:sdtContent>
          <w:r w:rsidRPr="007A5148">
            <w:fldChar w:fldCharType="begin"/>
          </w:r>
          <w:r w:rsidRPr="007A5148">
            <w:instrText xml:space="preserve"> CITATION Col11 \l 1050 </w:instrText>
          </w:r>
          <w:r w:rsidRPr="007A5148">
            <w:fldChar w:fldCharType="separate"/>
          </w:r>
          <w:r w:rsidR="001B6365">
            <w:rPr>
              <w:noProof/>
            </w:rPr>
            <w:t>(Young, Morello, &amp; Aron, 2011)</w:t>
          </w:r>
          <w:r w:rsidRPr="007A5148">
            <w:fldChar w:fldCharType="end"/>
          </w:r>
        </w:sdtContent>
      </w:sdt>
      <w:r w:rsidRPr="007A5148">
        <w:t>. IT menadžer uobičajeno odgovara maksimalno dvjema funkcijama ispod izvršnog</w:t>
      </w:r>
      <w:r w:rsidR="0085529C">
        <w:t>a</w:t>
      </w:r>
      <w:r w:rsidRPr="007A5148">
        <w:t xml:space="preserve"> direktora </w:t>
      </w:r>
      <w:sdt>
        <w:sdtPr>
          <w:id w:val="862326551"/>
          <w:citation/>
        </w:sdtPr>
        <w:sdtEndPr/>
        <w:sdtContent>
          <w:r w:rsidRPr="007A5148">
            <w:fldChar w:fldCharType="begin"/>
          </w:r>
          <w:r w:rsidRPr="007A5148">
            <w:instrText xml:space="preserve"> CITATION Ste94 \l 1050 </w:instrText>
          </w:r>
          <w:r w:rsidRPr="007A5148">
            <w:fldChar w:fldCharType="separate"/>
          </w:r>
          <w:r w:rsidR="001B6365">
            <w:rPr>
              <w:noProof/>
            </w:rPr>
            <w:t>(Stephens &amp; Loughman, 1994)</w:t>
          </w:r>
          <w:r w:rsidRPr="007A5148">
            <w:fldChar w:fldCharType="end"/>
          </w:r>
        </w:sdtContent>
      </w:sdt>
      <w:r w:rsidRPr="007A5148">
        <w:t>,</w:t>
      </w:r>
      <w:r w:rsidR="00A805AA" w:rsidRPr="007A5148">
        <w:t xml:space="preserve"> često odgovara financijskom</w:t>
      </w:r>
      <w:r w:rsidR="0085529C">
        <w:t>e</w:t>
      </w:r>
      <w:r w:rsidR="00A805AA" w:rsidRPr="007A5148">
        <w:t xml:space="preserve"> direktoru </w:t>
      </w:r>
      <w:sdt>
        <w:sdtPr>
          <w:id w:val="-1177727773"/>
          <w:citation/>
        </w:sdtPr>
        <w:sdtEndPr/>
        <w:sdtContent>
          <w:r w:rsidR="00A805AA" w:rsidRPr="007A5148">
            <w:fldChar w:fldCharType="begin"/>
          </w:r>
          <w:r w:rsidR="00A805AA" w:rsidRPr="007A5148">
            <w:instrText xml:space="preserve">CITATION Joe11 \t  \l 1050 </w:instrText>
          </w:r>
          <w:r w:rsidR="00A805AA" w:rsidRPr="007A5148">
            <w:fldChar w:fldCharType="separate"/>
          </w:r>
          <w:r w:rsidR="001B6365" w:rsidRPr="001B6365">
            <w:rPr>
              <w:noProof/>
            </w:rPr>
            <w:t>(Peppard, Edwards, &amp; Lambert, 2011)</w:t>
          </w:r>
          <w:r w:rsidR="00A805AA" w:rsidRPr="007A5148">
            <w:fldChar w:fldCharType="end"/>
          </w:r>
        </w:sdtContent>
      </w:sdt>
      <w:r w:rsidR="009B7AB4">
        <w:t>,</w:t>
      </w:r>
      <w:r w:rsidRPr="007A5148">
        <w:t xml:space="preserve"> no na žalost, </w:t>
      </w:r>
      <w:r w:rsidR="00A805AA" w:rsidRPr="007A5148">
        <w:t>on</w:t>
      </w:r>
      <w:r w:rsidRPr="007A5148">
        <w:t xml:space="preserve"> obično nije aktivni član uprave organizacije u kojoj radi </w:t>
      </w:r>
      <w:sdt>
        <w:sdtPr>
          <w:id w:val="-2072268259"/>
          <w:citation/>
        </w:sdtPr>
        <w:sdtEndPr/>
        <w:sdtContent>
          <w:r w:rsidRPr="007A5148">
            <w:fldChar w:fldCharType="begin"/>
          </w:r>
          <w:r w:rsidRPr="007A5148">
            <w:instrText xml:space="preserve"> CITATION Jon95 \l 1050 </w:instrText>
          </w:r>
          <w:r w:rsidRPr="007A5148">
            <w:fldChar w:fldCharType="separate"/>
          </w:r>
          <w:r w:rsidR="001B6365">
            <w:rPr>
              <w:noProof/>
            </w:rPr>
            <w:t>(Jones, Taylor, &amp; Spencer, 1995)</w:t>
          </w:r>
          <w:r w:rsidRPr="007A5148">
            <w:fldChar w:fldCharType="end"/>
          </w:r>
        </w:sdtContent>
      </w:sdt>
      <w:r w:rsidRPr="007A5148">
        <w:t xml:space="preserve">. </w:t>
      </w:r>
    </w:p>
    <w:p w:rsidR="006F3671" w:rsidRPr="007A5148" w:rsidRDefault="006F3671" w:rsidP="006F3671">
      <w:r w:rsidRPr="007A5148">
        <w:t>Razvojem IKT-a i složenih odnosa u organizaciji, desetak godina poslije, Feeny i sur. stvaraju i proučavaju koncept uspješnog</w:t>
      </w:r>
      <w:r w:rsidR="0085529C">
        <w:t>a</w:t>
      </w:r>
      <w:r w:rsidRPr="007A5148">
        <w:t xml:space="preserve"> odnosa između izvršnog</w:t>
      </w:r>
      <w:r w:rsidR="0085529C">
        <w:t>a</w:t>
      </w:r>
      <w:r w:rsidRPr="007A5148">
        <w:t xml:space="preserve"> direktora i IT menadžera kroz analizu njegove dosadašnje karijere, dostignuća, stremljenja i pozicije u organizaciji. Oni smatraju kako je sudjelovan</w:t>
      </w:r>
      <w:r w:rsidR="00DE416F" w:rsidRPr="007A5148">
        <w:t>je IT menadžera u upravi važnije</w:t>
      </w:r>
      <w:r w:rsidRPr="007A5148">
        <w:t xml:space="preserve"> za uspjeh od izravne odgovornosti izvršnom</w:t>
      </w:r>
      <w:r w:rsidR="0085529C">
        <w:t>e</w:t>
      </w:r>
      <w:r w:rsidRPr="007A5148">
        <w:t xml:space="preserve"> direktoru </w:t>
      </w:r>
      <w:sdt>
        <w:sdtPr>
          <w:id w:val="1659878211"/>
          <w:citation/>
        </w:sdtPr>
        <w:sdtEndPr/>
        <w:sdtContent>
          <w:r w:rsidRPr="007A5148">
            <w:fldChar w:fldCharType="begin"/>
          </w:r>
          <w:r w:rsidR="002C0556" w:rsidRPr="007A5148">
            <w:instrText xml:space="preserve">CITATION Fee92 \t  \l 1050 </w:instrText>
          </w:r>
          <w:r w:rsidRPr="007A5148">
            <w:fldChar w:fldCharType="separate"/>
          </w:r>
          <w:r w:rsidR="001B6365">
            <w:rPr>
              <w:noProof/>
            </w:rPr>
            <w:t>(Feeny, Edwards, &amp; Simpson, 1992)</w:t>
          </w:r>
          <w:r w:rsidRPr="007A5148">
            <w:fldChar w:fldCharType="end"/>
          </w:r>
        </w:sdtContent>
      </w:sdt>
      <w:r w:rsidRPr="007A5148">
        <w:t xml:space="preserve">. </w:t>
      </w:r>
      <w:r w:rsidR="00DE416F" w:rsidRPr="007A5148">
        <w:t>Međutim, p</w:t>
      </w:r>
      <w:r w:rsidRPr="007A5148">
        <w:t xml:space="preserve">ogrešan je stav kako je IT menadžer </w:t>
      </w:r>
      <w:r w:rsidRPr="007A5148">
        <w:rPr>
          <w:i/>
        </w:rPr>
        <w:t>autsajder</w:t>
      </w:r>
      <w:r w:rsidRPr="007A5148">
        <w:t xml:space="preserve"> među menadžerima u </w:t>
      </w:r>
      <w:r w:rsidR="006309E0" w:rsidRPr="007A5148">
        <w:t>uprav</w:t>
      </w:r>
      <w:r w:rsidRPr="007A5148">
        <w:t xml:space="preserve">i </w:t>
      </w:r>
      <w:sdt>
        <w:sdtPr>
          <w:id w:val="699747674"/>
          <w:citation/>
        </w:sdtPr>
        <w:sdtEndPr/>
        <w:sdtContent>
          <w:r w:rsidRPr="007A5148">
            <w:fldChar w:fldCharType="begin"/>
          </w:r>
          <w:r w:rsidRPr="007A5148">
            <w:instrText xml:space="preserve"> CITATION Gro931 \l 1050 </w:instrText>
          </w:r>
          <w:r w:rsidRPr="007A5148">
            <w:fldChar w:fldCharType="separate"/>
          </w:r>
          <w:r w:rsidR="001B6365">
            <w:rPr>
              <w:noProof/>
            </w:rPr>
            <w:t>(Grover, Jeong, Kettinger, &amp; Lee, 1993)</w:t>
          </w:r>
          <w:r w:rsidRPr="007A5148">
            <w:fldChar w:fldCharType="end"/>
          </w:r>
        </w:sdtContent>
      </w:sdt>
      <w:r w:rsidRPr="007A5148">
        <w:t xml:space="preserve"> jer bi takav njegov položaj predstavljao problem u donošenju odluka kao i preuzimanju odgovornosti. Earl i Feeny definiraju područja u kojima IT menadžer ostvaruje dodanu vrijednost za organizaciju:</w:t>
      </w:r>
    </w:p>
    <w:p w:rsidR="006F3671" w:rsidRPr="007A5148" w:rsidRDefault="006F3671" w:rsidP="009F3C20">
      <w:pPr>
        <w:pStyle w:val="Nabrajanje"/>
        <w:numPr>
          <w:ilvl w:val="0"/>
          <w:numId w:val="36"/>
        </w:numPr>
      </w:pPr>
      <w:r w:rsidRPr="007A5148">
        <w:t>Kontinuirani fokus na poslovne imperative,</w:t>
      </w:r>
    </w:p>
    <w:p w:rsidR="006F3671" w:rsidRPr="007A5148" w:rsidRDefault="006F3671" w:rsidP="009F3C20">
      <w:pPr>
        <w:pStyle w:val="Nabrajanje"/>
        <w:numPr>
          <w:ilvl w:val="0"/>
          <w:numId w:val="36"/>
        </w:numPr>
      </w:pPr>
      <w:r w:rsidRPr="007A5148">
        <w:t>Interpretacija vanjskih uspjeha na polju IKT-a,</w:t>
      </w:r>
    </w:p>
    <w:p w:rsidR="006F3671" w:rsidRPr="007A5148" w:rsidRDefault="006F3671" w:rsidP="009F3C20">
      <w:pPr>
        <w:pStyle w:val="Nabrajanje"/>
        <w:numPr>
          <w:ilvl w:val="0"/>
          <w:numId w:val="36"/>
        </w:numPr>
      </w:pPr>
      <w:r w:rsidRPr="007A5148">
        <w:t>Uspostavljanje i održavanje odnosa s odgovornom osobom za IKT,</w:t>
      </w:r>
    </w:p>
    <w:p w:rsidR="006F3671" w:rsidRPr="007A5148" w:rsidRDefault="006F3671" w:rsidP="009F3C20">
      <w:pPr>
        <w:pStyle w:val="Nabrajanje"/>
        <w:numPr>
          <w:ilvl w:val="0"/>
          <w:numId w:val="36"/>
        </w:numPr>
      </w:pPr>
      <w:r w:rsidRPr="007A5148">
        <w:t>Uspostava i komunikacija IT uspjeha,</w:t>
      </w:r>
    </w:p>
    <w:p w:rsidR="006F3671" w:rsidRPr="007A5148" w:rsidRDefault="006F3671" w:rsidP="009F3C20">
      <w:pPr>
        <w:pStyle w:val="Nabrajanje"/>
        <w:numPr>
          <w:ilvl w:val="0"/>
          <w:numId w:val="36"/>
        </w:numPr>
      </w:pPr>
      <w:r w:rsidRPr="007A5148">
        <w:t>Koncentracija napora u svrhu razvoja IKT-a i</w:t>
      </w:r>
    </w:p>
    <w:p w:rsidR="006F3671" w:rsidRPr="007A5148" w:rsidRDefault="006F3671" w:rsidP="009F3C20">
      <w:pPr>
        <w:pStyle w:val="Nabrajanje"/>
        <w:numPr>
          <w:ilvl w:val="0"/>
          <w:numId w:val="36"/>
        </w:numPr>
      </w:pPr>
      <w:r w:rsidRPr="007A5148">
        <w:t>Ostvarenje zajedničkog</w:t>
      </w:r>
      <w:r w:rsidR="0085529C">
        <w:t>a</w:t>
      </w:r>
      <w:r w:rsidRPr="007A5148">
        <w:t xml:space="preserve"> i izazovnog pogleda na ulogu IKT-a </w:t>
      </w:r>
      <w:sdt>
        <w:sdtPr>
          <w:id w:val="1282308855"/>
          <w:citation/>
        </w:sdtPr>
        <w:sdtEndPr/>
        <w:sdtContent>
          <w:r w:rsidRPr="007A5148">
            <w:fldChar w:fldCharType="begin"/>
          </w:r>
          <w:r w:rsidR="00266BA1" w:rsidRPr="007A5148">
            <w:instrText xml:space="preserve">CITATION Mic94 \l 1050 </w:instrText>
          </w:r>
          <w:r w:rsidRPr="007A5148">
            <w:fldChar w:fldCharType="separate"/>
          </w:r>
          <w:r w:rsidR="001B6365">
            <w:rPr>
              <w:noProof/>
            </w:rPr>
            <w:t>(Earl &amp; Feeny, 1995)</w:t>
          </w:r>
          <w:r w:rsidRPr="007A5148">
            <w:fldChar w:fldCharType="end"/>
          </w:r>
        </w:sdtContent>
      </w:sdt>
      <w:r w:rsidRPr="007A5148">
        <w:t>.</w:t>
      </w:r>
    </w:p>
    <w:p w:rsidR="00D976D8" w:rsidRPr="007A5148" w:rsidRDefault="004F07F3" w:rsidP="004F07F3">
      <w:pPr>
        <w:rPr>
          <w:lang w:bidi="en-US"/>
        </w:rPr>
      </w:pPr>
      <w:r w:rsidRPr="007A5148">
        <w:rPr>
          <w:lang w:bidi="en-US"/>
        </w:rPr>
        <w:t>Kao i u svakom</w:t>
      </w:r>
      <w:r w:rsidR="0085529C">
        <w:rPr>
          <w:lang w:bidi="en-US"/>
        </w:rPr>
        <w:t>e drugom</w:t>
      </w:r>
      <w:r w:rsidRPr="007A5148">
        <w:rPr>
          <w:lang w:bidi="en-US"/>
        </w:rPr>
        <w:t xml:space="preserve"> </w:t>
      </w:r>
      <w:r w:rsidR="0068742F" w:rsidRPr="007A5148">
        <w:rPr>
          <w:lang w:bidi="en-US"/>
        </w:rPr>
        <w:t xml:space="preserve">životnom </w:t>
      </w:r>
      <w:r w:rsidRPr="007A5148">
        <w:rPr>
          <w:lang w:bidi="en-US"/>
        </w:rPr>
        <w:t xml:space="preserve">pozivu događaju se bolji i lošiji uvjeti za rad i opstanak u struci. Tako je i s IT menadžerom. Njegova uloga i status drastično </w:t>
      </w:r>
      <w:r w:rsidR="0085529C">
        <w:rPr>
          <w:lang w:bidi="en-US"/>
        </w:rPr>
        <w:t xml:space="preserve">su se </w:t>
      </w:r>
      <w:r w:rsidRPr="007A5148">
        <w:rPr>
          <w:lang w:bidi="en-US"/>
        </w:rPr>
        <w:t xml:space="preserve">promijenili dolaskom recesije. Mnoge organizacije ponovno propituju potrebu za IT menadžerom. Perkins navodi da su neke od 500 najjačih organizacija 2011. godine u SAD-u ukinule poziciju IT menadžera </w:t>
      </w:r>
      <w:sdt>
        <w:sdtPr>
          <w:rPr>
            <w:lang w:bidi="en-US"/>
          </w:rPr>
          <w:id w:val="2119943568"/>
          <w:citation/>
        </w:sdtPr>
        <w:sdtEndPr/>
        <w:sdtContent>
          <w:r w:rsidRPr="007A5148">
            <w:rPr>
              <w:lang w:bidi="en-US"/>
            </w:rPr>
            <w:fldChar w:fldCharType="begin"/>
          </w:r>
          <w:r w:rsidRPr="007A5148">
            <w:rPr>
              <w:lang w:bidi="en-US"/>
            </w:rPr>
            <w:instrText xml:space="preserve">CITATION Per11 \l 1050 </w:instrText>
          </w:r>
          <w:r w:rsidRPr="007A5148">
            <w:rPr>
              <w:lang w:bidi="en-US"/>
            </w:rPr>
            <w:fldChar w:fldCharType="separate"/>
          </w:r>
          <w:r w:rsidR="001B6365">
            <w:rPr>
              <w:noProof/>
              <w:lang w:bidi="en-US"/>
            </w:rPr>
            <w:t>(Perkins, 2011)</w:t>
          </w:r>
          <w:r w:rsidRPr="007A5148">
            <w:rPr>
              <w:lang w:bidi="en-US"/>
            </w:rPr>
            <w:fldChar w:fldCharType="end"/>
          </w:r>
        </w:sdtContent>
      </w:sdt>
      <w:r w:rsidRPr="007A5148">
        <w:rPr>
          <w:lang w:bidi="en-US"/>
        </w:rPr>
        <w:t xml:space="preserve"> čime se pokušava prebaciti IT poslove u ostala poslovna područja organizacije kako bi minimalan broj IKT stručnjaka održavao onaj najosnovniji pogon.</w:t>
      </w:r>
    </w:p>
    <w:p w:rsidR="004F07F3" w:rsidRPr="007A5148" w:rsidRDefault="00D976D8" w:rsidP="004F07F3">
      <w:pPr>
        <w:rPr>
          <w:lang w:bidi="en-US"/>
        </w:rPr>
      </w:pPr>
      <w:r w:rsidRPr="007A5148">
        <w:rPr>
          <w:lang w:bidi="en-US"/>
        </w:rPr>
        <w:t>Za smanjivanje jaza između IT sektora i poslovanja Peppard i Ward osmislili</w:t>
      </w:r>
      <w:r w:rsidR="0085529C">
        <w:rPr>
          <w:lang w:bidi="en-US"/>
        </w:rPr>
        <w:t xml:space="preserve"> su</w:t>
      </w:r>
      <w:r w:rsidRPr="007A5148">
        <w:rPr>
          <w:lang w:bidi="en-US"/>
        </w:rPr>
        <w:t xml:space="preserve"> okvir za identificiranje i premošćivanje toga jaza. </w:t>
      </w:r>
      <w:r w:rsidR="00000841" w:rsidRPr="007A5148">
        <w:rPr>
          <w:lang w:bidi="en-US"/>
        </w:rPr>
        <w:fldChar w:fldCharType="begin"/>
      </w:r>
      <w:r w:rsidR="00000841" w:rsidRPr="007A5148">
        <w:rPr>
          <w:lang w:bidi="en-US"/>
        </w:rPr>
        <w:instrText xml:space="preserve"> REF _Ref437159530 \r \h </w:instrText>
      </w:r>
      <w:r w:rsidR="00000841" w:rsidRPr="007A5148">
        <w:rPr>
          <w:lang w:bidi="en-US"/>
        </w:rPr>
      </w:r>
      <w:r w:rsidR="00000841" w:rsidRPr="007A5148">
        <w:rPr>
          <w:lang w:bidi="en-US"/>
        </w:rPr>
        <w:fldChar w:fldCharType="separate"/>
      </w:r>
      <w:r w:rsidR="00E634F9">
        <w:rPr>
          <w:lang w:bidi="en-US"/>
        </w:rPr>
        <w:t xml:space="preserve">Slika 5. </w:t>
      </w:r>
      <w:r w:rsidR="00000841" w:rsidRPr="007A5148">
        <w:rPr>
          <w:lang w:bidi="en-US"/>
        </w:rPr>
        <w:fldChar w:fldCharType="end"/>
      </w:r>
      <w:r w:rsidR="00000841" w:rsidRPr="007A5148">
        <w:rPr>
          <w:lang w:bidi="en-US"/>
        </w:rPr>
        <w:t xml:space="preserve">pokazuje </w:t>
      </w:r>
      <w:r w:rsidR="0085529C">
        <w:rPr>
          <w:lang w:bidi="en-US"/>
        </w:rPr>
        <w:t>pet</w:t>
      </w:r>
      <w:r w:rsidRPr="007A5148">
        <w:rPr>
          <w:lang w:bidi="en-US"/>
        </w:rPr>
        <w:t xml:space="preserve"> važnih komponenti za uspjeh IT sektora</w:t>
      </w:r>
      <w:r w:rsidR="00000841" w:rsidRPr="007A5148">
        <w:rPr>
          <w:lang w:bidi="en-US"/>
        </w:rPr>
        <w:t>.</w:t>
      </w:r>
      <w:r w:rsidRPr="007A5148">
        <w:rPr>
          <w:lang w:bidi="en-US"/>
        </w:rPr>
        <w:t xml:space="preserve"> </w:t>
      </w:r>
      <w:r w:rsidR="00000841" w:rsidRPr="007A5148">
        <w:rPr>
          <w:lang w:bidi="en-US"/>
        </w:rPr>
        <w:t>Ovdje se ističe</w:t>
      </w:r>
      <w:r w:rsidRPr="007A5148">
        <w:rPr>
          <w:lang w:bidi="en-US"/>
        </w:rPr>
        <w:t xml:space="preserve"> na kojim sve stranama IT sektor</w:t>
      </w:r>
      <w:r w:rsidR="009B7AB4">
        <w:rPr>
          <w:lang w:bidi="en-US"/>
        </w:rPr>
        <w:t>, a time i IT menadžer,</w:t>
      </w:r>
      <w:r w:rsidRPr="007A5148">
        <w:rPr>
          <w:lang w:bidi="en-US"/>
        </w:rPr>
        <w:t xml:space="preserve"> mora</w:t>
      </w:r>
      <w:r w:rsidR="009B7AB4">
        <w:rPr>
          <w:lang w:bidi="en-US"/>
        </w:rPr>
        <w:t>ju</w:t>
      </w:r>
      <w:r w:rsidRPr="007A5148">
        <w:rPr>
          <w:lang w:bidi="en-US"/>
        </w:rPr>
        <w:t xml:space="preserve"> poraditi kako bi </w:t>
      </w:r>
      <w:r w:rsidR="009B7AB4">
        <w:rPr>
          <w:lang w:bidi="en-US"/>
        </w:rPr>
        <w:t xml:space="preserve">ih </w:t>
      </w:r>
      <w:r w:rsidRPr="007A5148">
        <w:rPr>
          <w:lang w:bidi="en-US"/>
        </w:rPr>
        <w:t xml:space="preserve">poslovanje prihvatilo kao </w:t>
      </w:r>
      <w:r w:rsidR="00000841" w:rsidRPr="007A5148">
        <w:rPr>
          <w:lang w:bidi="en-US"/>
        </w:rPr>
        <w:t xml:space="preserve">ravnopravnoga partnera i vidjelo korist od suradnje. </w:t>
      </w:r>
      <w:r w:rsidR="009B7AB4">
        <w:rPr>
          <w:lang w:bidi="en-US"/>
        </w:rPr>
        <w:t>Slijedom toga</w:t>
      </w:r>
      <w:r w:rsidR="00000841" w:rsidRPr="007A5148">
        <w:rPr>
          <w:lang w:bidi="en-US"/>
        </w:rPr>
        <w:t>, kroz osvješćivanje i rad na predloženom</w:t>
      </w:r>
      <w:r w:rsidR="0085529C">
        <w:rPr>
          <w:lang w:bidi="en-US"/>
        </w:rPr>
        <w:t>e</w:t>
      </w:r>
      <w:r w:rsidR="00000841" w:rsidRPr="007A5148">
        <w:rPr>
          <w:lang w:bidi="en-US"/>
        </w:rPr>
        <w:t xml:space="preserve"> okviru IT sektor može povećati svoj doprinos uspjehu organizacije </w:t>
      </w:r>
      <w:sdt>
        <w:sdtPr>
          <w:rPr>
            <w:lang w:bidi="en-US"/>
          </w:rPr>
          <w:id w:val="1491983537"/>
          <w:citation/>
        </w:sdtPr>
        <w:sdtEndPr/>
        <w:sdtContent>
          <w:r w:rsidR="00000841" w:rsidRPr="007A5148">
            <w:rPr>
              <w:lang w:bidi="en-US"/>
            </w:rPr>
            <w:fldChar w:fldCharType="begin"/>
          </w:r>
          <w:r w:rsidR="00000841" w:rsidRPr="007A5148">
            <w:rPr>
              <w:lang w:bidi="en-US"/>
            </w:rPr>
            <w:instrText xml:space="preserve">CITATION Joe99 \t  \l 1050 </w:instrText>
          </w:r>
          <w:r w:rsidR="00000841" w:rsidRPr="007A5148">
            <w:rPr>
              <w:lang w:bidi="en-US"/>
            </w:rPr>
            <w:fldChar w:fldCharType="separate"/>
          </w:r>
          <w:r w:rsidR="001B6365">
            <w:rPr>
              <w:noProof/>
              <w:lang w:bidi="en-US"/>
            </w:rPr>
            <w:t>(Peppard &amp; Ward, 1999)</w:t>
          </w:r>
          <w:r w:rsidR="00000841" w:rsidRPr="007A5148">
            <w:rPr>
              <w:lang w:bidi="en-US"/>
            </w:rPr>
            <w:fldChar w:fldCharType="end"/>
          </w:r>
        </w:sdtContent>
      </w:sdt>
      <w:r w:rsidR="00000841" w:rsidRPr="007A5148">
        <w:rPr>
          <w:lang w:bidi="en-US"/>
        </w:rPr>
        <w:t>.</w:t>
      </w:r>
    </w:p>
    <w:p w:rsidR="00BB2AF7" w:rsidRPr="007A5148" w:rsidRDefault="000F4CFF" w:rsidP="000F4CFF">
      <w:pPr>
        <w:pStyle w:val="Caption"/>
      </w:pPr>
      <w:bookmarkStart w:id="62" w:name="_Ref437159530"/>
      <w:bookmarkStart w:id="63" w:name="_Toc462626964"/>
      <w:r w:rsidRPr="007A5148">
        <w:t>Okvir za upravljanje odnosa između IT sektora i ostatka poslovanja</w:t>
      </w:r>
      <w:bookmarkEnd w:id="62"/>
      <w:bookmarkEnd w:id="63"/>
    </w:p>
    <w:p w:rsidR="00BB2AF7" w:rsidRPr="007A5148" w:rsidRDefault="00BB2AF7" w:rsidP="004F07F3">
      <w:pPr>
        <w:rPr>
          <w:lang w:bidi="en-US"/>
        </w:rPr>
      </w:pPr>
      <w:r w:rsidRPr="007A5148">
        <w:rPr>
          <w:noProof/>
          <w:lang w:eastAsia="hr-HR"/>
        </w:rPr>
        <mc:AlternateContent>
          <mc:Choice Requires="wpc">
            <w:drawing>
              <wp:inline distT="0" distB="0" distL="0" distR="0" wp14:anchorId="456B3C53" wp14:editId="3DF6171E">
                <wp:extent cx="5486400" cy="3170321"/>
                <wp:effectExtent l="0" t="0" r="0" b="0"/>
                <wp:docPr id="43" name="Područje crtanja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9" name="Grupa 49"/>
                        <wpg:cNvGrpSpPr/>
                        <wpg:grpSpPr>
                          <a:xfrm>
                            <a:off x="1317518" y="240158"/>
                            <a:ext cx="2917246" cy="2683610"/>
                            <a:chOff x="1317518" y="384537"/>
                            <a:chExt cx="2917246" cy="2683610"/>
                          </a:xfrm>
                        </wpg:grpSpPr>
                        <wps:wsp>
                          <wps:cNvPr id="44" name="Obični peterokut 44"/>
                          <wps:cNvSpPr/>
                          <wps:spPr>
                            <a:xfrm rot="10800000">
                              <a:off x="1618240" y="673870"/>
                              <a:ext cx="2267952" cy="2135637"/>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avni poveznik 46"/>
                          <wps:cNvCnPr>
                            <a:stCxn id="44" idx="1"/>
                            <a:endCxn id="44" idx="5"/>
                          </wps:cNvCnPr>
                          <wps:spPr>
                            <a:xfrm flipH="1">
                              <a:off x="1618242" y="1993768"/>
                              <a:ext cx="2267948" cy="0"/>
                            </a:xfrm>
                            <a:prstGeom prst="lin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2" name="Ravni poveznik 152"/>
                          <wps:cNvCnPr>
                            <a:endCxn id="44" idx="5"/>
                          </wps:cNvCnPr>
                          <wps:spPr>
                            <a:xfrm flipH="1">
                              <a:off x="1618242" y="681363"/>
                              <a:ext cx="1827698" cy="1312405"/>
                            </a:xfrm>
                            <a:prstGeom prst="lin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3" name="Ravni poveznik 153"/>
                          <wps:cNvCnPr>
                            <a:stCxn id="44" idx="1"/>
                          </wps:cNvCnPr>
                          <wps:spPr>
                            <a:xfrm flipH="1" flipV="1">
                              <a:off x="2058665" y="684844"/>
                              <a:ext cx="1827525" cy="1308924"/>
                            </a:xfrm>
                            <a:prstGeom prst="lin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4" name="Ravni poveznik 154"/>
                          <wps:cNvCnPr>
                            <a:endCxn id="44" idx="0"/>
                          </wps:cNvCnPr>
                          <wps:spPr>
                            <a:xfrm flipH="1">
                              <a:off x="2752216" y="690330"/>
                              <a:ext cx="693725" cy="2119177"/>
                            </a:xfrm>
                            <a:prstGeom prst="lin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5" name="Ravni poveznik 155"/>
                          <wps:cNvCnPr>
                            <a:endCxn id="44" idx="0"/>
                          </wps:cNvCnPr>
                          <wps:spPr>
                            <a:xfrm>
                              <a:off x="2058665" y="690172"/>
                              <a:ext cx="693551" cy="2119335"/>
                            </a:xfrm>
                            <a:prstGeom prst="lin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48" name="Grupa 48"/>
                          <wpg:cNvGrpSpPr/>
                          <wpg:grpSpPr>
                            <a:xfrm>
                              <a:off x="1717463" y="415088"/>
                              <a:ext cx="688975" cy="624899"/>
                              <a:chOff x="1717463" y="415088"/>
                              <a:chExt cx="688975" cy="624899"/>
                            </a:xfrm>
                          </wpg:grpSpPr>
                          <wps:wsp>
                            <wps:cNvPr id="47" name="Elipsa 47"/>
                            <wps:cNvSpPr/>
                            <wps:spPr>
                              <a:xfrm>
                                <a:off x="1726532" y="415088"/>
                                <a:ext cx="634833" cy="624899"/>
                              </a:xfrm>
                              <a:prstGeom prst="ellipse">
                                <a:avLst/>
                              </a:prstGeom>
                              <a:gradFill>
                                <a:gsLst>
                                  <a:gs pos="0">
                                    <a:schemeClr val="dk1">
                                      <a:tint val="50000"/>
                                      <a:satMod val="300000"/>
                                    </a:schemeClr>
                                  </a:gs>
                                  <a:gs pos="40000">
                                    <a:schemeClr val="dk1">
                                      <a:tint val="37000"/>
                                      <a:satMod val="300000"/>
                                    </a:schemeClr>
                                  </a:gs>
                                  <a:gs pos="100000">
                                    <a:schemeClr val="dk1">
                                      <a:tint val="15000"/>
                                      <a:satMod val="350000"/>
                                    </a:schemeClr>
                                  </a:gs>
                                </a:gsLst>
                              </a:gra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kstni okvir 2"/>
                            <wps:cNvSpPr txBox="1">
                              <a:spLocks noChangeArrowheads="1"/>
                            </wps:cNvSpPr>
                            <wps:spPr bwMode="auto">
                              <a:xfrm>
                                <a:off x="1717463" y="548339"/>
                                <a:ext cx="688975" cy="409018"/>
                              </a:xfrm>
                              <a:prstGeom prst="rect">
                                <a:avLst/>
                              </a:prstGeom>
                              <a:noFill/>
                              <a:ln w="9525">
                                <a:noFill/>
                                <a:miter lim="800000"/>
                                <a:headEnd/>
                                <a:tailEnd/>
                              </a:ln>
                            </wps:spPr>
                            <wps:txbx>
                              <w:txbxContent>
                                <w:p w:rsidR="00C45B81" w:rsidRPr="0026112D" w:rsidRDefault="00C45B81" w:rsidP="0026112D">
                                  <w:pPr>
                                    <w:pStyle w:val="NormalWeb"/>
                                    <w:spacing w:before="0" w:beforeAutospacing="0" w:after="0" w:afterAutospacing="0"/>
                                    <w:jc w:val="center"/>
                                    <w:rPr>
                                      <w:rFonts w:ascii="Calibri" w:eastAsia="Calibri" w:hAnsi="Calibri"/>
                                      <w:b/>
                                      <w:bCs/>
                                      <w:color w:val="000000"/>
                                      <w:sz w:val="16"/>
                                      <w:szCs w:val="16"/>
                                    </w:rPr>
                                  </w:pPr>
                                  <w:r>
                                    <w:rPr>
                                      <w:rFonts w:ascii="Calibri" w:eastAsia="Calibri" w:hAnsi="Calibri"/>
                                      <w:b/>
                                      <w:bCs/>
                                      <w:color w:val="000000"/>
                                      <w:sz w:val="16"/>
                                      <w:szCs w:val="16"/>
                                    </w:rPr>
                                    <w:t>Strukture i procesi</w:t>
                                  </w:r>
                                </w:p>
                              </w:txbxContent>
                            </wps:txbx>
                            <wps:bodyPr rot="0" vert="horz" wrap="square" lIns="91440" tIns="45720" rIns="91440" bIns="45720" anchor="t" anchorCtr="0">
                              <a:noAutofit/>
                            </wps:bodyPr>
                          </wps:wsp>
                        </wpg:grpSp>
                        <wpg:grpSp>
                          <wpg:cNvPr id="156" name="Grupa 156"/>
                          <wpg:cNvGrpSpPr/>
                          <wpg:grpSpPr>
                            <a:xfrm>
                              <a:off x="3136715" y="384537"/>
                              <a:ext cx="688975" cy="624205"/>
                              <a:chOff x="45073" y="0"/>
                              <a:chExt cx="688975" cy="624899"/>
                            </a:xfrm>
                          </wpg:grpSpPr>
                          <wps:wsp>
                            <wps:cNvPr id="157" name="Elipsa 157"/>
                            <wps:cNvSpPr/>
                            <wps:spPr>
                              <a:xfrm>
                                <a:off x="54142" y="0"/>
                                <a:ext cx="634833" cy="624899"/>
                              </a:xfrm>
                              <a:prstGeom prst="ellipse">
                                <a:avLst/>
                              </a:prstGeom>
                              <a:gradFill>
                                <a:gsLst>
                                  <a:gs pos="0">
                                    <a:schemeClr val="dk1">
                                      <a:tint val="50000"/>
                                      <a:satMod val="300000"/>
                                    </a:schemeClr>
                                  </a:gs>
                                  <a:gs pos="40000">
                                    <a:schemeClr val="dk1">
                                      <a:tint val="37000"/>
                                      <a:satMod val="300000"/>
                                    </a:schemeClr>
                                  </a:gs>
                                  <a:gs pos="100000">
                                    <a:schemeClr val="dk1">
                                      <a:tint val="15000"/>
                                      <a:satMod val="350000"/>
                                    </a:schemeClr>
                                  </a:gs>
                                </a:gsLst>
                              </a:gradFill>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Tekstni okvir 2"/>
                            <wps:cNvSpPr txBox="1">
                              <a:spLocks noChangeArrowheads="1"/>
                            </wps:cNvSpPr>
                            <wps:spPr bwMode="auto">
                              <a:xfrm>
                                <a:off x="45073" y="139711"/>
                                <a:ext cx="688975" cy="409018"/>
                              </a:xfrm>
                              <a:prstGeom prst="rect">
                                <a:avLst/>
                              </a:prstGeom>
                              <a:noFill/>
                              <a:ln w="9525">
                                <a:noFill/>
                                <a:miter lim="800000"/>
                                <a:headEnd/>
                                <a:tailEnd/>
                              </a:ln>
                            </wps:spPr>
                            <wps:txbx>
                              <w:txbxContent>
                                <w:p w:rsidR="00C45B81" w:rsidRPr="0062733F" w:rsidRDefault="00C45B81" w:rsidP="0026112D">
                                  <w:pPr>
                                    <w:pStyle w:val="NormalWeb"/>
                                    <w:spacing w:before="0" w:beforeAutospacing="0" w:after="0" w:afterAutospacing="0"/>
                                    <w:jc w:val="center"/>
                                    <w:rPr>
                                      <w:rFonts w:ascii="Calibri" w:eastAsia="Calibri" w:hAnsi="Calibri"/>
                                      <w:b/>
                                      <w:bCs/>
                                      <w:color w:val="000000"/>
                                      <w:sz w:val="6"/>
                                      <w:szCs w:val="6"/>
                                    </w:rPr>
                                  </w:pPr>
                                </w:p>
                                <w:p w:rsidR="00C45B81" w:rsidRPr="0062733F" w:rsidRDefault="00C45B81" w:rsidP="0026112D">
                                  <w:pPr>
                                    <w:pStyle w:val="NormalWeb"/>
                                    <w:spacing w:before="0" w:beforeAutospacing="0" w:after="0" w:afterAutospacing="0"/>
                                    <w:jc w:val="center"/>
                                    <w:rPr>
                                      <w:rFonts w:ascii="Calibri" w:eastAsia="Calibri" w:hAnsi="Calibri"/>
                                      <w:b/>
                                      <w:bCs/>
                                      <w:color w:val="000000"/>
                                      <w:sz w:val="16"/>
                                      <w:szCs w:val="16"/>
                                    </w:rPr>
                                  </w:pPr>
                                  <w:r>
                                    <w:rPr>
                                      <w:rFonts w:ascii="Calibri" w:eastAsia="Calibri" w:hAnsi="Calibri"/>
                                      <w:b/>
                                      <w:bCs/>
                                      <w:color w:val="000000"/>
                                      <w:sz w:val="16"/>
                                      <w:szCs w:val="16"/>
                                    </w:rPr>
                                    <w:t>Vođenje</w:t>
                                  </w:r>
                                </w:p>
                              </w:txbxContent>
                            </wps:txbx>
                            <wps:bodyPr rot="0" vert="horz" wrap="square" lIns="91440" tIns="45720" rIns="91440" bIns="45720" anchor="t" anchorCtr="0">
                              <a:noAutofit/>
                            </wps:bodyPr>
                          </wps:wsp>
                        </wpg:grpSp>
                        <wpg:grpSp>
                          <wpg:cNvPr id="162" name="Grupa 162"/>
                          <wpg:cNvGrpSpPr/>
                          <wpg:grpSpPr>
                            <a:xfrm>
                              <a:off x="2434862" y="2443942"/>
                              <a:ext cx="688975" cy="624205"/>
                              <a:chOff x="32195" y="0"/>
                              <a:chExt cx="688975" cy="624899"/>
                            </a:xfrm>
                          </wpg:grpSpPr>
                          <wps:wsp>
                            <wps:cNvPr id="163" name="Elipsa 163"/>
                            <wps:cNvSpPr/>
                            <wps:spPr>
                              <a:xfrm>
                                <a:off x="54142" y="0"/>
                                <a:ext cx="634833" cy="624899"/>
                              </a:xfrm>
                              <a:prstGeom prst="ellipse">
                                <a:avLst/>
                              </a:prstGeom>
                              <a:gradFill>
                                <a:gsLst>
                                  <a:gs pos="0">
                                    <a:schemeClr val="dk1">
                                      <a:tint val="50000"/>
                                      <a:satMod val="300000"/>
                                    </a:schemeClr>
                                  </a:gs>
                                  <a:gs pos="40000">
                                    <a:schemeClr val="dk1">
                                      <a:tint val="37000"/>
                                      <a:satMod val="300000"/>
                                    </a:schemeClr>
                                  </a:gs>
                                  <a:gs pos="100000">
                                    <a:schemeClr val="dk1">
                                      <a:tint val="15000"/>
                                      <a:satMod val="350000"/>
                                    </a:schemeClr>
                                  </a:gs>
                                </a:gsLst>
                              </a:gradFill>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 name="Tekstni okvir 2"/>
                            <wps:cNvSpPr txBox="1">
                              <a:spLocks noChangeArrowheads="1"/>
                            </wps:cNvSpPr>
                            <wps:spPr bwMode="auto">
                              <a:xfrm>
                                <a:off x="32195" y="152603"/>
                                <a:ext cx="688975" cy="409018"/>
                              </a:xfrm>
                              <a:prstGeom prst="rect">
                                <a:avLst/>
                              </a:prstGeom>
                              <a:noFill/>
                              <a:ln w="9525">
                                <a:noFill/>
                                <a:miter lim="800000"/>
                                <a:headEnd/>
                                <a:tailEnd/>
                              </a:ln>
                            </wps:spPr>
                            <wps:txbx>
                              <w:txbxContent>
                                <w:p w:rsidR="00C45B81" w:rsidRPr="0062733F" w:rsidRDefault="00C45B81" w:rsidP="0062733F">
                                  <w:pPr>
                                    <w:pStyle w:val="NormalWeb"/>
                                    <w:spacing w:before="0" w:beforeAutospacing="0" w:after="0" w:afterAutospacing="0"/>
                                    <w:jc w:val="center"/>
                                    <w:rPr>
                                      <w:rFonts w:ascii="Calibri" w:eastAsia="Calibri" w:hAnsi="Calibri"/>
                                      <w:b/>
                                      <w:bCs/>
                                      <w:color w:val="000000"/>
                                      <w:sz w:val="6"/>
                                      <w:szCs w:val="6"/>
                                    </w:rPr>
                                  </w:pPr>
                                </w:p>
                                <w:p w:rsidR="00C45B81" w:rsidRDefault="00C45B81" w:rsidP="0026112D">
                                  <w:pPr>
                                    <w:pStyle w:val="NormalWeb"/>
                                    <w:spacing w:before="0" w:beforeAutospacing="0" w:after="0" w:afterAutospacing="0"/>
                                    <w:jc w:val="center"/>
                                  </w:pPr>
                                  <w:r>
                                    <w:rPr>
                                      <w:rFonts w:ascii="Calibri" w:eastAsia="Calibri" w:hAnsi="Calibri"/>
                                      <w:b/>
                                      <w:bCs/>
                                      <w:color w:val="000000"/>
                                      <w:sz w:val="16"/>
                                      <w:szCs w:val="16"/>
                                    </w:rPr>
                                    <w:t>Uloge</w:t>
                                  </w:r>
                                </w:p>
                              </w:txbxContent>
                            </wps:txbx>
                            <wps:bodyPr rot="0" vert="horz" wrap="square" lIns="91440" tIns="45720" rIns="91440" bIns="45720" anchor="t" anchorCtr="0">
                              <a:noAutofit/>
                            </wps:bodyPr>
                          </wps:wsp>
                        </wpg:grpSp>
                        <wpg:grpSp>
                          <wpg:cNvPr id="165" name="Grupa 165"/>
                          <wpg:cNvGrpSpPr/>
                          <wpg:grpSpPr>
                            <a:xfrm>
                              <a:off x="1317518" y="1693973"/>
                              <a:ext cx="688975" cy="624205"/>
                              <a:chOff x="38634" y="0"/>
                              <a:chExt cx="688975" cy="624899"/>
                            </a:xfrm>
                          </wpg:grpSpPr>
                          <wps:wsp>
                            <wps:cNvPr id="166" name="Elipsa 166"/>
                            <wps:cNvSpPr/>
                            <wps:spPr>
                              <a:xfrm>
                                <a:off x="67020" y="0"/>
                                <a:ext cx="634833" cy="624899"/>
                              </a:xfrm>
                              <a:prstGeom prst="ellipse">
                                <a:avLst/>
                              </a:prstGeom>
                              <a:gradFill>
                                <a:gsLst>
                                  <a:gs pos="0">
                                    <a:schemeClr val="dk1">
                                      <a:tint val="50000"/>
                                      <a:satMod val="300000"/>
                                    </a:schemeClr>
                                  </a:gs>
                                  <a:gs pos="40000">
                                    <a:schemeClr val="dk1">
                                      <a:tint val="37000"/>
                                      <a:satMod val="300000"/>
                                    </a:schemeClr>
                                  </a:gs>
                                  <a:gs pos="100000">
                                    <a:schemeClr val="dk1">
                                      <a:tint val="15000"/>
                                      <a:satMod val="350000"/>
                                    </a:schemeClr>
                                  </a:gs>
                                </a:gsLst>
                              </a:gradFill>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Tekstni okvir 2"/>
                            <wps:cNvSpPr txBox="1">
                              <a:spLocks noChangeArrowheads="1"/>
                            </wps:cNvSpPr>
                            <wps:spPr bwMode="auto">
                              <a:xfrm>
                                <a:off x="38634" y="139711"/>
                                <a:ext cx="688975" cy="409018"/>
                              </a:xfrm>
                              <a:prstGeom prst="rect">
                                <a:avLst/>
                              </a:prstGeom>
                              <a:noFill/>
                              <a:ln w="9525">
                                <a:noFill/>
                                <a:miter lim="800000"/>
                                <a:headEnd/>
                                <a:tailEnd/>
                              </a:ln>
                            </wps:spPr>
                            <wps:txbx>
                              <w:txbxContent>
                                <w:p w:rsidR="00C45B81" w:rsidRDefault="00C45B81" w:rsidP="0026112D">
                                  <w:pPr>
                                    <w:pStyle w:val="NormalWeb"/>
                                    <w:spacing w:before="0" w:beforeAutospacing="0" w:after="0" w:afterAutospacing="0"/>
                                    <w:jc w:val="center"/>
                                  </w:pPr>
                                  <w:r>
                                    <w:rPr>
                                      <w:rFonts w:ascii="Calibri" w:eastAsia="Calibri" w:hAnsi="Calibri"/>
                                      <w:b/>
                                      <w:bCs/>
                                      <w:color w:val="000000"/>
                                      <w:sz w:val="16"/>
                                      <w:szCs w:val="16"/>
                                    </w:rPr>
                                    <w:t>Vrijednosti i koristi</w:t>
                                  </w:r>
                                </w:p>
                              </w:txbxContent>
                            </wps:txbx>
                            <wps:bodyPr rot="0" vert="horz" wrap="square" lIns="91440" tIns="45720" rIns="91440" bIns="45720" anchor="t" anchorCtr="0">
                              <a:noAutofit/>
                            </wps:bodyPr>
                          </wps:wsp>
                        </wpg:grpSp>
                        <wpg:grpSp>
                          <wpg:cNvPr id="168" name="Grupa 168"/>
                          <wpg:cNvGrpSpPr/>
                          <wpg:grpSpPr>
                            <a:xfrm>
                              <a:off x="3545789" y="1653894"/>
                              <a:ext cx="688975" cy="624205"/>
                              <a:chOff x="45073" y="0"/>
                              <a:chExt cx="688975" cy="624899"/>
                            </a:xfrm>
                          </wpg:grpSpPr>
                          <wps:wsp>
                            <wps:cNvPr id="169" name="Elipsa 169"/>
                            <wps:cNvSpPr/>
                            <wps:spPr>
                              <a:xfrm>
                                <a:off x="54142" y="0"/>
                                <a:ext cx="634833" cy="624899"/>
                              </a:xfrm>
                              <a:prstGeom prst="ellipse">
                                <a:avLst/>
                              </a:prstGeom>
                              <a:gradFill>
                                <a:gsLst>
                                  <a:gs pos="0">
                                    <a:schemeClr val="dk1">
                                      <a:tint val="50000"/>
                                      <a:satMod val="300000"/>
                                    </a:schemeClr>
                                  </a:gs>
                                  <a:gs pos="40000">
                                    <a:schemeClr val="dk1">
                                      <a:tint val="37000"/>
                                      <a:satMod val="300000"/>
                                    </a:schemeClr>
                                  </a:gs>
                                  <a:gs pos="100000">
                                    <a:schemeClr val="dk1">
                                      <a:tint val="15000"/>
                                      <a:satMod val="350000"/>
                                    </a:schemeClr>
                                  </a:gs>
                                </a:gsLst>
                              </a:gradFill>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 name="Tekstni okvir 2"/>
                            <wps:cNvSpPr txBox="1">
                              <a:spLocks noChangeArrowheads="1"/>
                            </wps:cNvSpPr>
                            <wps:spPr bwMode="auto">
                              <a:xfrm>
                                <a:off x="45073" y="120373"/>
                                <a:ext cx="688975" cy="409018"/>
                              </a:xfrm>
                              <a:prstGeom prst="rect">
                                <a:avLst/>
                              </a:prstGeom>
                              <a:noFill/>
                              <a:ln w="9525">
                                <a:noFill/>
                                <a:miter lim="800000"/>
                                <a:headEnd/>
                                <a:tailEnd/>
                              </a:ln>
                            </wps:spPr>
                            <wps:txbx>
                              <w:txbxContent>
                                <w:p w:rsidR="00C45B81" w:rsidRDefault="00C45B81" w:rsidP="0026112D">
                                  <w:pPr>
                                    <w:pStyle w:val="NormalWeb"/>
                                    <w:spacing w:before="0" w:beforeAutospacing="0" w:after="0" w:afterAutospacing="0"/>
                                    <w:jc w:val="center"/>
                                  </w:pPr>
                                  <w:r>
                                    <w:rPr>
                                      <w:rFonts w:ascii="Calibri" w:eastAsia="Calibri" w:hAnsi="Calibri"/>
                                      <w:b/>
                                      <w:bCs/>
                                      <w:color w:val="000000"/>
                                      <w:sz w:val="16"/>
                                      <w:szCs w:val="16"/>
                                    </w:rPr>
                                    <w:t>Kvaliteta usluge</w:t>
                                  </w:r>
                                </w:p>
                              </w:txbxContent>
                            </wps:txbx>
                            <wps:bodyPr rot="0" vert="horz" wrap="square" lIns="91440" tIns="45720" rIns="91440" bIns="45720" anchor="t" anchorCtr="0">
                              <a:noAutofit/>
                            </wps:bodyPr>
                          </wps:wsp>
                        </wpg:grpSp>
                      </wpg:wgp>
                    </wpc:wpc>
                  </a:graphicData>
                </a:graphic>
              </wp:inline>
            </w:drawing>
          </mc:Choice>
          <mc:Fallback>
            <w:pict>
              <v:group w14:anchorId="456B3C53" id="Područje crtanja 43" o:spid="_x0000_s1078" editas="canvas" style="width:6in;height:249.65pt;mso-position-horizontal-relative:char;mso-position-vertical-relative:line" coordsize="54864,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">
                <v:shape id="_x0000_s1079" type="#_x0000_t75" style="position:absolute;width:54864;height:31699;visibility:visible;mso-wrap-style:square">
                  <v:fill o:detectmouseclick="t"/>
                  <v:path o:connecttype="none"/>
                </v:shape>
                <v:group id="Grupa 49" o:spid="_x0000_s1080" style="position:absolute;left:13175;top:2401;width:29172;height:26836" coordorigin="13175,3845" coordsize="29172,26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Obični peterokut 44" o:spid="_x0000_s1081" type="#_x0000_t56" style="position:absolute;left:16182;top:6738;width:22679;height:213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T/8UA&#10;AADbAAAADwAAAGRycy9kb3ducmV2LnhtbESP3WrCQBSE74W+w3IKvdNN2yAhuglSaSmI2MY+wCF7&#10;8oPZszG7auzTdwWhl8PMfMMs89F04kyDay0reJ5FIIhLq1uuFfzs36cJCOeRNXaWScGVHOTZw2SJ&#10;qbYX/qZz4WsRIOxSVNB436dSurIhg25me+LgVXYw6IMcaqkHvAS46eRLFM2lwZbDQoM9vTVUHoqT&#10;UbDaFevXzenXVx/bfh+PifzaHSulnh7H1QKEp9H/h+/tT60gju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P/xQAAANsAAAAPAAAAAAAAAAAAAAAAAJgCAABkcnMv&#10;ZG93bnJldi54bWxQSwUGAAAAAAQABAD1AAAAigMAAAAA&#10;" filled="f" strokecolor="black [3213]" strokeweight="1.5pt"/>
                  <v:line id="Ravni poveznik 46" o:spid="_x0000_s1082" style="position:absolute;flip:x;visibility:visible;mso-wrap-style:square" from="16182,19937" to="38861,1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3Jo8MAAADbAAAADwAAAGRycy9kb3ducmV2LnhtbESPT2vCQBTE74V+h+UVequbSCoSXaUV&#10;LeKhGP/cH9nnJph9G7Krxm/fFQoeh5n5DTOd97YRV+p87VhBOkhAEJdO12wUHParjzEIH5A1No5J&#10;wZ08zGevL1PMtbtxQdddMCJC2OeooAqhzaX0ZUUW/cC1xNE7uc5iiLIzUnd4i3DbyGGSjKTFmuNC&#10;hS0tKirPu4tVsET9kxWbz6Xe/26Nyfo0+T6mSr2/9V8TEIH68Az/t9daQTaCx5f4A+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dyaPDAAAA2wAAAA8AAAAAAAAAAAAA&#10;AAAAoQIAAGRycy9kb3ducmV2LnhtbFBLBQYAAAAABAAEAPkAAACRAwAAAAA=&#10;" strokecolor="black [3213]" strokeweight="1.5pt"/>
                  <v:line id="Ravni poveznik 152" o:spid="_x0000_s1083" style="position:absolute;flip:x;visibility:visible;mso-wrap-style:square" from="16182,6813" to="34459,1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c8IAAADcAAAADwAAAGRycy9kb3ducmV2LnhtbERPTWvCQBC9F/wPywje6iYSi8Ss0haV&#10;0kNR096H7LgJzc6G7BrTf98tFLzN431OsR1tKwbqfeNYQTpPQBBXTjdsFHyW+8cVCB+QNbaOScEP&#10;edhuJg8F5trd+ETDORgRQ9jnqKAOocul9FVNFv3cdcSRu7jeYoiwN1L3eIvhtpWLJHmSFhuODTV2&#10;9FpT9X2+WgU71Ifs9L7c6fLjaEw2psnLV6rUbDo+r0EEGsNd/O9+03H+cgF/z8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5+c8IAAADcAAAADwAAAAAAAAAAAAAA&#10;AAChAgAAZHJzL2Rvd25yZXYueG1sUEsFBgAAAAAEAAQA+QAAAJADAAAAAA==&#10;" strokecolor="black [3213]" strokeweight="1.5pt"/>
                  <v:line id="Ravni poveznik 153" o:spid="_x0000_s1084" style="position:absolute;flip:x y;visibility:visible;mso-wrap-style:square" from="20586,6848" to="38861,1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tEMIAAADcAAAADwAAAGRycy9kb3ducmV2LnhtbERPzWoCMRC+C32HMAVvmtRtxa5GEUHs&#10;oQpqH2DYjLtLN5M1ibr26ZtCwdt8fL8zW3S2EVfyoXas4WWoQBAXztRcavg6rgcTECEiG2wck4Y7&#10;BVjMn3ozzI278Z6uh1iKFMIhRw1VjG0uZSgqshiGriVO3Ml5izFBX0rj8ZbCbSNHSo2lxZpTQ4Ut&#10;rSoqvg8Xq6F+HavPrdtk6hx2/rJ9/4nZ7qh1/7lbTkFE6uJD/O/+MGn+WwZ/z6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utEMIAAADcAAAADwAAAAAAAAAAAAAA&#10;AAChAgAAZHJzL2Rvd25yZXYueG1sUEsFBgAAAAAEAAQA+QAAAJADAAAAAA==&#10;" strokecolor="black [3213]" strokeweight="1.5pt"/>
                  <v:line id="Ravni poveznik 154" o:spid="_x0000_s1085" style="position:absolute;flip:x;visibility:visible;mso-wrap-style:square" from="27522,6903" to="34459,2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DnMEAAADcAAAADwAAAGRycy9kb3ducmV2LnhtbERPS4vCMBC+L+x/CLOwtzXtUkWqUXYX&#10;XcSD+LwPzZgWm0lpotZ/bwTB23x8zxlPO1uLC7W+cqwg7SUgiAunKzYK9rv51xCED8gaa8ek4EYe&#10;ppP3tzHm2l15Q5dtMCKGsM9RQRlCk0vpi5Is+p5riCN3dK3FEGFrpG7xGsNtLb+TZCAtVhwbSmzo&#10;r6TitD1bBTPU/9lm2Z/p3WptTNalye8hVerzo/sZgQjUhZf46V7oOL+fweOZeIG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y0OcwQAAANwAAAAPAAAAAAAAAAAAAAAA&#10;AKECAABkcnMvZG93bnJldi54bWxQSwUGAAAAAAQABAD5AAAAjwMAAAAA&#10;" strokecolor="black [3213]" strokeweight="1.5pt"/>
                  <v:line id="Ravni poveznik 155" o:spid="_x0000_s1086" style="position:absolute;visibility:visible;mso-wrap-style:square" from="20586,6901" to="27522,2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z5cEAAADcAAAADwAAAGRycy9kb3ducmV2LnhtbERPTWvCQBC9F/wPywi91U0FpaSuIRXU&#10;Xhv10NuQHbPB7GzY3Zj033cLQm/zeJ+zKSbbiTv50DpW8LrIQBDXTrfcKDif9i9vIEJE1tg5JgU/&#10;FKDYzp42mGs38hfdq9iIFMIhRwUmxj6XMtSGLIaF64kTd3XeYkzQN1J7HFO47eQyy9bSYsupwWBP&#10;O0P1rRqsgu/hI/rjSZZjNe0OZrnv6sFdlHqeT+U7iEhT/Bc/3J86zV+t4O+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23PlwQAAANwAAAAPAAAAAAAAAAAAAAAA&#10;AKECAABkcnMvZG93bnJldi54bWxQSwUGAAAAAAQABAD5AAAAjwMAAAAA&#10;" strokecolor="black [3213]" strokeweight="1.5pt"/>
                  <v:group id="Grupa 48" o:spid="_x0000_s1087" style="position:absolute;left:17174;top:4150;width:6890;height:6249" coordorigin="17174,4150" coordsize="6889,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Elipsa 47" o:spid="_x0000_s1088" style="position:absolute;left:17265;top:4150;width:6348;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2/MQA&#10;AADbAAAADwAAAGRycy9kb3ducmV2LnhtbESPQWsCMRSE7wX/Q3gFL0WzStnKahQRC71UqK335+bt&#10;ZuvmZUlSd/33jVDocZiZb5jVZrCtuJIPjWMFs2kGgrh0uuFawdfn62QBIkRkja1jUnCjAJv16GGF&#10;hXY9f9D1GGuRIBwKVGBi7AopQ2nIYpi6jjh5lfMWY5K+ltpjn+C2lfMsy6XFhtOCwY52hsrL8ccq&#10;yMtD9f50vpmmuuwX37nfVqe2V2r8OGyXICIN8T/8137TCp5f4P4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1tvzEAAAA2wAAAA8AAAAAAAAAAAAAAAAAmAIAAGRycy9k&#10;b3ducmV2LnhtbFBLBQYAAAAABAAEAPUAAACJAwAAAAA=&#10;" fillcolor="gray [1616]" strokecolor="black [3040]">
                      <v:fill color2="#d9d9d9 [496]" rotate="t" angle="180" colors="0 #bcbcbc;26214f #d0d0d0;1 #ededed" focus="100%" type="gradient"/>
                      <v:shadow on="t" color="black" opacity="24903f" origin=",.5" offset="0,.55556mm"/>
                    </v:oval>
                    <v:shape id="_x0000_s1089" type="#_x0000_t202" style="position:absolute;left:17174;top:5483;width:689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45B81" w:rsidRPr="0026112D" w:rsidRDefault="00C45B81" w:rsidP="0026112D">
                            <w:pPr>
                              <w:pStyle w:val="NormalWeb"/>
                              <w:spacing w:before="0" w:beforeAutospacing="0" w:after="0" w:afterAutospacing="0"/>
                              <w:jc w:val="center"/>
                              <w:rPr>
                                <w:rFonts w:ascii="Calibri" w:eastAsia="Calibri" w:hAnsi="Calibri"/>
                                <w:b/>
                                <w:bCs/>
                                <w:color w:val="000000"/>
                                <w:sz w:val="16"/>
                                <w:szCs w:val="16"/>
                              </w:rPr>
                            </w:pPr>
                            <w:r>
                              <w:rPr>
                                <w:rFonts w:ascii="Calibri" w:eastAsia="Calibri" w:hAnsi="Calibri"/>
                                <w:b/>
                                <w:bCs/>
                                <w:color w:val="000000"/>
                                <w:sz w:val="16"/>
                                <w:szCs w:val="16"/>
                              </w:rPr>
                              <w:t>Strukture i procesi</w:t>
                            </w:r>
                          </w:p>
                        </w:txbxContent>
                      </v:textbox>
                    </v:shape>
                  </v:group>
                  <v:group id="Grupa 156" o:spid="_x0000_s1090" style="position:absolute;left:31367;top:3845;width:6889;height:6242" coordorigin="450" coordsize="6889,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oval id="Elipsa 157" o:spid="_x0000_s1091" style="position:absolute;left:541;width:6348;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qvcMA&#10;AADcAAAADwAAAGRycy9kb3ducmV2LnhtbERP32vCMBB+F/wfwg32IjPdwE46o4hssJcJ6vZ+a65N&#10;Z3MpSWbrf28Ewbf7+H7eYjXYVpzIh8axgudpBoK4dLrhWsH34eNpDiJEZI2tY1JwpgCr5Xi0wEK7&#10;nnd02sdapBAOBSowMXaFlKE0ZDFMXUecuMp5izFBX0vtsU/htpUvWZZLiw2nBoMdbQyVx/2/VZCX&#10;2+pr8ns2TXV8n//lfl39tL1Sjw/D+g1EpCHexTf3p07zZ69wfS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eqvcMAAADcAAAADwAAAAAAAAAAAAAAAACYAgAAZHJzL2Rv&#10;d25yZXYueG1sUEsFBgAAAAAEAAQA9QAAAIgDAAAAAA==&#10;" fillcolor="gray [1616]" strokecolor="black [3040]">
                      <v:fill color2="#d9d9d9 [496]" rotate="t" angle="180" colors="0 #bcbcbc;26214f #d0d0d0;1 #ededed" focus="100%" type="gradient"/>
                      <v:shadow on="t" color="black" opacity="24903f" origin=",.5" offset="0,.55556mm"/>
                    </v:oval>
                    <v:shape id="_x0000_s1092" type="#_x0000_t202" style="position:absolute;left:450;top:1397;width:689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C45B81" w:rsidRPr="0062733F" w:rsidRDefault="00C45B81" w:rsidP="0026112D">
                            <w:pPr>
                              <w:pStyle w:val="NormalWeb"/>
                              <w:spacing w:before="0" w:beforeAutospacing="0" w:after="0" w:afterAutospacing="0"/>
                              <w:jc w:val="center"/>
                              <w:rPr>
                                <w:rFonts w:ascii="Calibri" w:eastAsia="Calibri" w:hAnsi="Calibri"/>
                                <w:b/>
                                <w:bCs/>
                                <w:color w:val="000000"/>
                                <w:sz w:val="6"/>
                                <w:szCs w:val="6"/>
                              </w:rPr>
                            </w:pPr>
                          </w:p>
                          <w:p w:rsidR="00C45B81" w:rsidRPr="0062733F" w:rsidRDefault="00C45B81" w:rsidP="0026112D">
                            <w:pPr>
                              <w:pStyle w:val="NormalWeb"/>
                              <w:spacing w:before="0" w:beforeAutospacing="0" w:after="0" w:afterAutospacing="0"/>
                              <w:jc w:val="center"/>
                              <w:rPr>
                                <w:rFonts w:ascii="Calibri" w:eastAsia="Calibri" w:hAnsi="Calibri"/>
                                <w:b/>
                                <w:bCs/>
                                <w:color w:val="000000"/>
                                <w:sz w:val="16"/>
                                <w:szCs w:val="16"/>
                              </w:rPr>
                            </w:pPr>
                            <w:r>
                              <w:rPr>
                                <w:rFonts w:ascii="Calibri" w:eastAsia="Calibri" w:hAnsi="Calibri"/>
                                <w:b/>
                                <w:bCs/>
                                <w:color w:val="000000"/>
                                <w:sz w:val="16"/>
                                <w:szCs w:val="16"/>
                              </w:rPr>
                              <w:t>Vođenje</w:t>
                            </w:r>
                          </w:p>
                        </w:txbxContent>
                      </v:textbox>
                    </v:shape>
                  </v:group>
                  <v:group id="Grupa 162" o:spid="_x0000_s1093" style="position:absolute;left:24348;top:24439;width:6890;height:6242" coordorigin="321" coordsize="6889,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Elipsa 163" o:spid="_x0000_s1094" style="position:absolute;left:541;width:6348;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mA8IA&#10;AADcAAAADwAAAGRycy9kb3ducmV2LnhtbERPS2sCMRC+F/wPYYReSs22hUW2RhGx4KUFX/fpZnaz&#10;dTNZkuiu/74RBG/z8T1nthhsKy7kQ+NYwdskA0FcOt1wreCw/3qdgggRWWPrmBRcKcBiPnqaYaFd&#10;z1u67GItUgiHAhWYGLtCylAashgmriNOXOW8xZigr6X22Kdw28r3LMulxYZTg8GOVobK0+5sFeTl&#10;T/X98ns1TXVaT/9yv6yOba/U83hYfoKINMSH+O7e6DQ//4DbM+k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GYDwgAAANwAAAAPAAAAAAAAAAAAAAAAAJgCAABkcnMvZG93&#10;bnJldi54bWxQSwUGAAAAAAQABAD1AAAAhwMAAAAA&#10;" fillcolor="gray [1616]" strokecolor="black [3040]">
                      <v:fill color2="#d9d9d9 [496]" rotate="t" angle="180" colors="0 #bcbcbc;26214f #d0d0d0;1 #ededed" focus="100%" type="gradient"/>
                      <v:shadow on="t" color="black" opacity="24903f" origin=",.5" offset="0,.55556mm"/>
                    </v:oval>
                    <v:shape id="_x0000_s1095" type="#_x0000_t202" style="position:absolute;left:321;top:1526;width:689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C45B81" w:rsidRPr="0062733F" w:rsidRDefault="00C45B81" w:rsidP="0062733F">
                            <w:pPr>
                              <w:pStyle w:val="NormalWeb"/>
                              <w:spacing w:before="0" w:beforeAutospacing="0" w:after="0" w:afterAutospacing="0"/>
                              <w:jc w:val="center"/>
                              <w:rPr>
                                <w:rFonts w:ascii="Calibri" w:eastAsia="Calibri" w:hAnsi="Calibri"/>
                                <w:b/>
                                <w:bCs/>
                                <w:color w:val="000000"/>
                                <w:sz w:val="6"/>
                                <w:szCs w:val="6"/>
                              </w:rPr>
                            </w:pPr>
                          </w:p>
                          <w:p w:rsidR="00C45B81" w:rsidRDefault="00C45B81" w:rsidP="0026112D">
                            <w:pPr>
                              <w:pStyle w:val="NormalWeb"/>
                              <w:spacing w:before="0" w:beforeAutospacing="0" w:after="0" w:afterAutospacing="0"/>
                              <w:jc w:val="center"/>
                            </w:pPr>
                            <w:r>
                              <w:rPr>
                                <w:rFonts w:ascii="Calibri" w:eastAsia="Calibri" w:hAnsi="Calibri"/>
                                <w:b/>
                                <w:bCs/>
                                <w:color w:val="000000"/>
                                <w:sz w:val="16"/>
                                <w:szCs w:val="16"/>
                              </w:rPr>
                              <w:t>Uloge</w:t>
                            </w:r>
                          </w:p>
                        </w:txbxContent>
                      </v:textbox>
                    </v:shape>
                  </v:group>
                  <v:group id="Grupa 165" o:spid="_x0000_s1096" style="position:absolute;left:13175;top:16939;width:6889;height:6242" coordorigin="386" coordsize="6889,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oval id="Elipsa 166" o:spid="_x0000_s1097" style="position:absolute;left:670;width:6348;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Fm8IA&#10;AADcAAAADwAAAGRycy9kb3ducmV2LnhtbERPyWrDMBC9F/oPYgq9lERuDyK4UUIoLfTSQrb71Bpb&#10;TqyRkdTY+fsoEMhtHm+d+XJ0nThRiK1nDa/TAgRx5U3LjYbd9msyAxETssHOM2k4U4Tl4vFhjqXx&#10;A6/ptEmNyCEcS9RgU+pLKWNlyWGc+p44c7UPDlOGoZEm4JDDXSffikJJhy3nBos9fViqjpt/p0FV&#10;v/XPy9/ZtvXxc3ZQYVXvu0Hr56dx9Q4i0Zju4pv72+T5SsH1mXy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8WbwgAAANwAAAAPAAAAAAAAAAAAAAAAAJgCAABkcnMvZG93&#10;bnJldi54bWxQSwUGAAAAAAQABAD1AAAAhwMAAAAA&#10;" fillcolor="gray [1616]" strokecolor="black [3040]">
                      <v:fill color2="#d9d9d9 [496]" rotate="t" angle="180" colors="0 #bcbcbc;26214f #d0d0d0;1 #ededed" focus="100%" type="gradient"/>
                      <v:shadow on="t" color="black" opacity="24903f" origin=",.5" offset="0,.55556mm"/>
                    </v:oval>
                    <v:shape id="_x0000_s1098" type="#_x0000_t202" style="position:absolute;left:386;top:1397;width:689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C45B81" w:rsidRDefault="00C45B81" w:rsidP="0026112D">
                            <w:pPr>
                              <w:pStyle w:val="NormalWeb"/>
                              <w:spacing w:before="0" w:beforeAutospacing="0" w:after="0" w:afterAutospacing="0"/>
                              <w:jc w:val="center"/>
                            </w:pPr>
                            <w:r>
                              <w:rPr>
                                <w:rFonts w:ascii="Calibri" w:eastAsia="Calibri" w:hAnsi="Calibri"/>
                                <w:b/>
                                <w:bCs/>
                                <w:color w:val="000000"/>
                                <w:sz w:val="16"/>
                                <w:szCs w:val="16"/>
                              </w:rPr>
                              <w:t>Vrijednosti i koristi</w:t>
                            </w:r>
                          </w:p>
                        </w:txbxContent>
                      </v:textbox>
                    </v:shape>
                  </v:group>
                  <v:group id="Grupa 168" o:spid="_x0000_s1099" style="position:absolute;left:35457;top:16538;width:6890;height:6242" coordorigin="450" coordsize="6889,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Elipsa 169" o:spid="_x0000_s1100" style="position:absolute;left:541;width:6348;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R6cMA&#10;AADcAAAADwAAAGRycy9kb3ducmV2LnhtbERPyWrDMBC9B/oPYgq9hFpODiZxo4RQUsilhSy9T62x&#10;5cYaGUmNnb+vAoXe5vHWWW1G24kr+dA6VjDLchDEldMtNwrOp7fnBYgQkTV2jknBjQJs1g+TFZba&#10;DXyg6zE2IoVwKFGBibEvpQyVIYshcz1x4mrnLcYEfSO1xyGF207O87yQFltODQZ7ejVUXY4/VkFR&#10;fdTv06+baevLbvFd+G392Q1KPT2O2xcQkcb4L/5z73WaXyzh/k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hR6cMAAADcAAAADwAAAAAAAAAAAAAAAACYAgAAZHJzL2Rv&#10;d25yZXYueG1sUEsFBgAAAAAEAAQA9QAAAIgDAAAAAA==&#10;" fillcolor="gray [1616]" strokecolor="black [3040]">
                      <v:fill color2="#d9d9d9 [496]" rotate="t" angle="180" colors="0 #bcbcbc;26214f #d0d0d0;1 #ededed" focus="100%" type="gradient"/>
                      <v:shadow on="t" color="black" opacity="24903f" origin=",.5" offset="0,.55556mm"/>
                    </v:oval>
                    <v:shape id="_x0000_s1101" type="#_x0000_t202" style="position:absolute;left:450;top:1203;width:689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C45B81" w:rsidRDefault="00C45B81" w:rsidP="0026112D">
                            <w:pPr>
                              <w:pStyle w:val="NormalWeb"/>
                              <w:spacing w:before="0" w:beforeAutospacing="0" w:after="0" w:afterAutospacing="0"/>
                              <w:jc w:val="center"/>
                            </w:pPr>
                            <w:r>
                              <w:rPr>
                                <w:rFonts w:ascii="Calibri" w:eastAsia="Calibri" w:hAnsi="Calibri"/>
                                <w:b/>
                                <w:bCs/>
                                <w:color w:val="000000"/>
                                <w:sz w:val="16"/>
                                <w:szCs w:val="16"/>
                              </w:rPr>
                              <w:t>Kvaliteta usluge</w:t>
                            </w:r>
                          </w:p>
                        </w:txbxContent>
                      </v:textbox>
                    </v:shape>
                  </v:group>
                </v:group>
                <w10:anchorlock/>
              </v:group>
            </w:pict>
          </mc:Fallback>
        </mc:AlternateContent>
      </w:r>
    </w:p>
    <w:p w:rsidR="0062733F" w:rsidRPr="007A5148" w:rsidRDefault="000F4CFF" w:rsidP="00FD16EE">
      <w:pPr>
        <w:pStyle w:val="Izvorzaslikuilitablicu"/>
      </w:pPr>
      <w:r w:rsidRPr="007A5148">
        <w:t>Izvor:</w:t>
      </w:r>
      <w:r w:rsidR="00000841" w:rsidRPr="007A5148">
        <w:t xml:space="preserve"> </w:t>
      </w:r>
      <w:r w:rsidR="00877DFD" w:rsidRPr="007A5148">
        <w:t>Peppard, J., &amp; Ward, J. M. (1999, March). "Mind the Gap": diagnosing the relationship between the IT organisation and the rest of the business. The Journal of Strategic Information Systems, 8(1), str 54.</w:t>
      </w:r>
    </w:p>
    <w:p w:rsidR="00BC300F" w:rsidRPr="007A5148" w:rsidRDefault="00BC300F" w:rsidP="00BC300F">
      <w:pPr>
        <w:rPr>
          <w:lang w:bidi="en-US"/>
        </w:rPr>
      </w:pPr>
      <w:r w:rsidRPr="007A5148">
        <w:rPr>
          <w:lang w:bidi="en-US"/>
        </w:rPr>
        <w:t>Za uspjeh</w:t>
      </w:r>
      <w:r w:rsidR="0068742F" w:rsidRPr="007A5148">
        <w:rPr>
          <w:lang w:bidi="en-US"/>
        </w:rPr>
        <w:t xml:space="preserve"> organizacije</w:t>
      </w:r>
      <w:r w:rsidRPr="007A5148">
        <w:rPr>
          <w:lang w:bidi="en-US"/>
        </w:rPr>
        <w:t xml:space="preserve"> nužna</w:t>
      </w:r>
      <w:r w:rsidR="0068742F" w:rsidRPr="007A5148">
        <w:rPr>
          <w:lang w:bidi="en-US"/>
        </w:rPr>
        <w:t xml:space="preserve"> je</w:t>
      </w:r>
      <w:r w:rsidRPr="007A5148">
        <w:rPr>
          <w:lang w:bidi="en-US"/>
        </w:rPr>
        <w:t xml:space="preserve"> ispravna vizija razvoja IKT-a i</w:t>
      </w:r>
      <w:r w:rsidR="009B7AB4">
        <w:rPr>
          <w:lang w:bidi="en-US"/>
        </w:rPr>
        <w:t xml:space="preserve"> kvalitetan voditelj IT sektora </w:t>
      </w:r>
      <w:r w:rsidR="0085529C">
        <w:rPr>
          <w:lang w:bidi="en-US"/>
        </w:rPr>
        <w:t>–</w:t>
      </w:r>
      <w:r w:rsidRPr="007A5148">
        <w:rPr>
          <w:lang w:bidi="en-US"/>
        </w:rPr>
        <w:t xml:space="preserve"> IT menadžer. </w:t>
      </w:r>
      <w:r w:rsidRPr="007A5148">
        <w:t>Kvaliteta IT menadžera očitovana kroz njegove stručne, voditeljske i komunikacijske vještine te ljudske etičke vrijednosti, najvažniji je čimbenik uspjeha ili neuspjeha neke organizacije. Poslovna znanja, IKT znanja, politička mudrost, komunikacijske kompetencije te razumijevanje potreb</w:t>
      </w:r>
      <w:r w:rsidR="0085529C">
        <w:t>a</w:t>
      </w:r>
      <w:r w:rsidRPr="007A5148">
        <w:t xml:space="preserve"> IKT-a od strane izvršnog</w:t>
      </w:r>
      <w:r w:rsidR="0085529C">
        <w:t>a</w:t>
      </w:r>
      <w:r w:rsidRPr="007A5148">
        <w:t xml:space="preserve"> direktora pretpostavka su za učinkovitost uloge IT menadžera </w:t>
      </w:r>
      <w:sdt>
        <w:sdtPr>
          <w:id w:val="1184710858"/>
          <w:citation/>
        </w:sdtPr>
        <w:sdtEndPr/>
        <w:sdtContent>
          <w:r w:rsidR="007B5E12" w:rsidRPr="007A5148">
            <w:fldChar w:fldCharType="begin"/>
          </w:r>
          <w:r w:rsidR="007B5E12" w:rsidRPr="007A5148">
            <w:instrText xml:space="preserve"> CITATION Sma06 \l 1050  \m Che10</w:instrText>
          </w:r>
          <w:r w:rsidR="007B5E12" w:rsidRPr="007A5148">
            <w:fldChar w:fldCharType="separate"/>
          </w:r>
          <w:r w:rsidR="001B6365">
            <w:rPr>
              <w:noProof/>
            </w:rPr>
            <w:t>(Smaltz, Sambamurthy, &amp; Agarwal, 2006; Chen, Preston, &amp; Xia, 2010)</w:t>
          </w:r>
          <w:r w:rsidR="007B5E12" w:rsidRPr="007A5148">
            <w:fldChar w:fldCharType="end"/>
          </w:r>
        </w:sdtContent>
      </w:sdt>
      <w:r w:rsidRPr="007A5148">
        <w:t>.</w:t>
      </w:r>
      <w:r w:rsidR="0068742F" w:rsidRPr="007A5148">
        <w:t xml:space="preserve"> Dakle, uspjeh je velikim dijelom određen time kako je IT menadžer percipiran u organizaciji u koj</w:t>
      </w:r>
      <w:r w:rsidR="0085529C">
        <w:t>oj</w:t>
      </w:r>
      <w:r w:rsidR="0068742F" w:rsidRPr="007A5148">
        <w:t xml:space="preserve"> radi.</w:t>
      </w:r>
    </w:p>
    <w:p w:rsidR="00F27B8B" w:rsidRPr="007A5148" w:rsidRDefault="0083515B" w:rsidP="00A40277">
      <w:pPr>
        <w:pStyle w:val="Heading4"/>
      </w:pPr>
      <w:bookmarkStart w:id="64" w:name="_Toc462787696"/>
      <w:r w:rsidRPr="007A5148">
        <w:t xml:space="preserve">Kulturološki </w:t>
      </w:r>
      <w:r w:rsidR="00F92222" w:rsidRPr="007A5148">
        <w:t>jaz</w:t>
      </w:r>
      <w:r w:rsidRPr="007A5148">
        <w:t xml:space="preserve"> između IT menadžera i </w:t>
      </w:r>
      <w:r w:rsidR="006309E0" w:rsidRPr="007A5148">
        <w:t>uprav</w:t>
      </w:r>
      <w:r w:rsidRPr="007A5148">
        <w:t>e</w:t>
      </w:r>
      <w:bookmarkEnd w:id="64"/>
    </w:p>
    <w:p w:rsidR="006F3671" w:rsidRPr="007A5148" w:rsidRDefault="006F3671" w:rsidP="00657D37">
      <w:pPr>
        <w:rPr>
          <w:lang w:bidi="en-US"/>
        </w:rPr>
      </w:pPr>
      <w:r w:rsidRPr="007A5148">
        <w:rPr>
          <w:lang w:bidi="en-US"/>
        </w:rPr>
        <w:t>U kulturo</w:t>
      </w:r>
      <w:r w:rsidR="0083515B" w:rsidRPr="007A5148">
        <w:rPr>
          <w:lang w:bidi="en-US"/>
        </w:rPr>
        <w:t>loškom</w:t>
      </w:r>
      <w:r w:rsidR="00303EC7">
        <w:rPr>
          <w:lang w:bidi="en-US"/>
        </w:rPr>
        <w:t>e</w:t>
      </w:r>
      <w:r w:rsidRPr="007A5148">
        <w:rPr>
          <w:lang w:bidi="en-US"/>
        </w:rPr>
        <w:t xml:space="preserve"> </w:t>
      </w:r>
      <w:r w:rsidR="00F92222" w:rsidRPr="007A5148">
        <w:rPr>
          <w:lang w:bidi="en-US"/>
        </w:rPr>
        <w:t>jaz</w:t>
      </w:r>
      <w:r w:rsidRPr="007A5148">
        <w:rPr>
          <w:lang w:bidi="en-US"/>
        </w:rPr>
        <w:t xml:space="preserve">u, navodi Peppard, mogu se tražiti objašnjenja </w:t>
      </w:r>
      <w:r w:rsidRPr="007A5148">
        <w:rPr>
          <w:i/>
          <w:lang w:bidi="en-US"/>
        </w:rPr>
        <w:t>problematičnoga braka</w:t>
      </w:r>
      <w:r w:rsidRPr="007A5148">
        <w:rPr>
          <w:lang w:bidi="en-US"/>
        </w:rPr>
        <w:t xml:space="preserve"> između IT-a i poslovanja </w:t>
      </w:r>
      <w:sdt>
        <w:sdtPr>
          <w:rPr>
            <w:lang w:bidi="en-US"/>
          </w:rPr>
          <w:id w:val="2082559375"/>
          <w:citation/>
        </w:sdtPr>
        <w:sdtEndPr/>
        <w:sdtContent>
          <w:r w:rsidRPr="007A5148">
            <w:rPr>
              <w:lang w:bidi="en-US"/>
            </w:rPr>
            <w:fldChar w:fldCharType="begin"/>
          </w:r>
          <w:r w:rsidR="007B5AD3" w:rsidRPr="007A5148">
            <w:rPr>
              <w:lang w:bidi="en-US"/>
            </w:rPr>
            <w:instrText xml:space="preserve">CITATION Pep99 \t  \l 1050 </w:instrText>
          </w:r>
          <w:r w:rsidRPr="007A5148">
            <w:rPr>
              <w:lang w:bidi="en-US"/>
            </w:rPr>
            <w:fldChar w:fldCharType="separate"/>
          </w:r>
          <w:r w:rsidR="001B6365">
            <w:rPr>
              <w:noProof/>
              <w:lang w:bidi="en-US"/>
            </w:rPr>
            <w:t>(Peppard, 2001)</w:t>
          </w:r>
          <w:r w:rsidRPr="007A5148">
            <w:rPr>
              <w:lang w:bidi="en-US"/>
            </w:rPr>
            <w:fldChar w:fldCharType="end"/>
          </w:r>
        </w:sdtContent>
      </w:sdt>
      <w:r w:rsidRPr="007A5148">
        <w:rPr>
          <w:lang w:bidi="en-US"/>
        </w:rPr>
        <w:t xml:space="preserve">. </w:t>
      </w:r>
      <w:r w:rsidR="00657D37" w:rsidRPr="007A5148">
        <w:rPr>
          <w:lang w:bidi="en-US"/>
        </w:rPr>
        <w:t>Tu temu</w:t>
      </w:r>
      <w:r w:rsidRPr="007A5148">
        <w:rPr>
          <w:lang w:bidi="en-US"/>
        </w:rPr>
        <w:t xml:space="preserve"> obrađuju i Nolan Norton te Remenyi i sur. koji tvrde kako </w:t>
      </w:r>
      <w:r w:rsidRPr="007A5148">
        <w:rPr>
          <w:rStyle w:val="Emphasis"/>
          <w:i w:val="0"/>
          <w:iCs w:val="0"/>
        </w:rPr>
        <w:t>kultur</w:t>
      </w:r>
      <w:r w:rsidR="0083515B" w:rsidRPr="007A5148">
        <w:rPr>
          <w:rStyle w:val="Emphasis"/>
          <w:i w:val="0"/>
          <w:iCs w:val="0"/>
        </w:rPr>
        <w:t>ološk</w:t>
      </w:r>
      <w:r w:rsidRPr="007A5148">
        <w:rPr>
          <w:rStyle w:val="Emphasis"/>
          <w:i w:val="0"/>
          <w:iCs w:val="0"/>
        </w:rPr>
        <w:t xml:space="preserve">i </w:t>
      </w:r>
      <w:r w:rsidR="00F92222" w:rsidRPr="007A5148">
        <w:rPr>
          <w:rStyle w:val="Emphasis"/>
          <w:i w:val="0"/>
          <w:iCs w:val="0"/>
        </w:rPr>
        <w:t>jaz</w:t>
      </w:r>
      <w:r w:rsidRPr="007A5148">
        <w:rPr>
          <w:rStyle w:val="Emphasis"/>
          <w:i w:val="0"/>
          <w:iCs w:val="0"/>
        </w:rPr>
        <w:t xml:space="preserve"> između IT i poslovnih menadžera može dovesti do međusobne frustriranosti </w:t>
      </w:r>
      <w:sdt>
        <w:sdtPr>
          <w:rPr>
            <w:rStyle w:val="Emphasis"/>
            <w:i w:val="0"/>
            <w:iCs w:val="0"/>
          </w:rPr>
          <w:id w:val="2077322106"/>
          <w:citation/>
        </w:sdtPr>
        <w:sdtEndPr>
          <w:rPr>
            <w:rStyle w:val="Emphasis"/>
          </w:rPr>
        </w:sdtEndPr>
        <w:sdtContent>
          <w:r w:rsidRPr="007A5148">
            <w:rPr>
              <w:rStyle w:val="Emphasis"/>
              <w:i w:val="0"/>
              <w:iCs w:val="0"/>
            </w:rPr>
            <w:fldChar w:fldCharType="begin"/>
          </w:r>
          <w:r w:rsidRPr="007A5148">
            <w:rPr>
              <w:rStyle w:val="Emphasis"/>
              <w:i w:val="0"/>
              <w:iCs w:val="0"/>
            </w:rPr>
            <w:instrText xml:space="preserve"> CITATION Nol01 \l 1050  \m Rem05</w:instrText>
          </w:r>
          <w:r w:rsidRPr="007A5148">
            <w:rPr>
              <w:rStyle w:val="Emphasis"/>
              <w:i w:val="0"/>
              <w:iCs w:val="0"/>
            </w:rPr>
            <w:fldChar w:fldCharType="separate"/>
          </w:r>
          <w:r w:rsidR="001B6365">
            <w:rPr>
              <w:noProof/>
            </w:rPr>
            <w:t>(Nolan Norton Institute, 2001; Remenyi, Grant, &amp; Pather, 2005)</w:t>
          </w:r>
          <w:r w:rsidRPr="007A5148">
            <w:rPr>
              <w:rStyle w:val="Emphasis"/>
              <w:i w:val="0"/>
              <w:iCs w:val="0"/>
            </w:rPr>
            <w:fldChar w:fldCharType="end"/>
          </w:r>
        </w:sdtContent>
      </w:sdt>
      <w:r w:rsidRPr="007A5148">
        <w:rPr>
          <w:rStyle w:val="Emphasis"/>
          <w:i w:val="0"/>
          <w:iCs w:val="0"/>
        </w:rPr>
        <w:t xml:space="preserve"> što za posljedicu ima lošu</w:t>
      </w:r>
      <w:r w:rsidR="00A805AA" w:rsidRPr="007A5148">
        <w:rPr>
          <w:rStyle w:val="Emphasis"/>
          <w:i w:val="0"/>
          <w:iCs w:val="0"/>
        </w:rPr>
        <w:t xml:space="preserve"> radnu</w:t>
      </w:r>
      <w:r w:rsidRPr="007A5148">
        <w:rPr>
          <w:rStyle w:val="Emphasis"/>
          <w:i w:val="0"/>
          <w:iCs w:val="0"/>
        </w:rPr>
        <w:t xml:space="preserve"> klimu i </w:t>
      </w:r>
      <w:r w:rsidR="00A805AA" w:rsidRPr="007A5148">
        <w:rPr>
          <w:rStyle w:val="Emphasis"/>
          <w:i w:val="0"/>
          <w:iCs w:val="0"/>
        </w:rPr>
        <w:t xml:space="preserve">posredno </w:t>
      </w:r>
      <w:r w:rsidRPr="007A5148">
        <w:rPr>
          <w:rStyle w:val="Emphasis"/>
          <w:i w:val="0"/>
          <w:iCs w:val="0"/>
        </w:rPr>
        <w:t>loš rezultat organizacije.</w:t>
      </w:r>
      <w:r w:rsidRPr="007A5148">
        <w:rPr>
          <w:lang w:bidi="en-US"/>
        </w:rPr>
        <w:t xml:space="preserve"> </w:t>
      </w:r>
      <w:r w:rsidR="002C0556" w:rsidRPr="007A5148">
        <w:rPr>
          <w:lang w:bidi="en-US"/>
        </w:rPr>
        <w:t xml:space="preserve">Oni dalje </w:t>
      </w:r>
      <w:r w:rsidR="00657D37" w:rsidRPr="007A5148">
        <w:rPr>
          <w:lang w:bidi="en-US"/>
        </w:rPr>
        <w:t>navode</w:t>
      </w:r>
      <w:r w:rsidRPr="007A5148">
        <w:rPr>
          <w:lang w:bidi="en-US"/>
        </w:rPr>
        <w:t xml:space="preserve"> kako kultur</w:t>
      </w:r>
      <w:r w:rsidR="0083515B" w:rsidRPr="007A5148">
        <w:rPr>
          <w:lang w:bidi="en-US"/>
        </w:rPr>
        <w:t>ološk</w:t>
      </w:r>
      <w:r w:rsidRPr="007A5148">
        <w:rPr>
          <w:lang w:bidi="en-US"/>
        </w:rPr>
        <w:t xml:space="preserve">i </w:t>
      </w:r>
      <w:r w:rsidR="00F92222" w:rsidRPr="007A5148">
        <w:rPr>
          <w:lang w:bidi="en-US"/>
        </w:rPr>
        <w:t>jaz</w:t>
      </w:r>
      <w:r w:rsidRPr="007A5148">
        <w:rPr>
          <w:lang w:bidi="en-US"/>
        </w:rPr>
        <w:t xml:space="preserve"> i nerazumijevanje između poslovnih i IT menadžera može dovesti do međusobnog</w:t>
      </w:r>
      <w:r w:rsidR="00303EC7">
        <w:rPr>
          <w:lang w:bidi="en-US"/>
        </w:rPr>
        <w:t>a</w:t>
      </w:r>
      <w:r w:rsidRPr="007A5148">
        <w:rPr>
          <w:lang w:bidi="en-US"/>
        </w:rPr>
        <w:t xml:space="preserve"> osjećaja frustracije </w:t>
      </w:r>
      <w:sdt>
        <w:sdtPr>
          <w:rPr>
            <w:lang w:bidi="en-US"/>
          </w:rPr>
          <w:id w:val="62853152"/>
          <w:citation/>
        </w:sdtPr>
        <w:sdtEndPr/>
        <w:sdtContent>
          <w:r w:rsidRPr="007A5148">
            <w:rPr>
              <w:lang w:bidi="en-US"/>
            </w:rPr>
            <w:fldChar w:fldCharType="begin"/>
          </w:r>
          <w:r w:rsidRPr="007A5148">
            <w:rPr>
              <w:lang w:bidi="en-US"/>
            </w:rPr>
            <w:instrText xml:space="preserve"> CITATION Nol01 \l 1050 </w:instrText>
          </w:r>
          <w:r w:rsidRPr="007A5148">
            <w:rPr>
              <w:lang w:bidi="en-US"/>
            </w:rPr>
            <w:fldChar w:fldCharType="separate"/>
          </w:r>
          <w:r w:rsidR="001B6365">
            <w:rPr>
              <w:noProof/>
              <w:lang w:bidi="en-US"/>
            </w:rPr>
            <w:t>(Nolan Norton Institute, 2001)</w:t>
          </w:r>
          <w:r w:rsidRPr="007A5148">
            <w:rPr>
              <w:lang w:bidi="en-US"/>
            </w:rPr>
            <w:fldChar w:fldCharType="end"/>
          </w:r>
        </w:sdtContent>
      </w:sdt>
      <w:r w:rsidRPr="007A5148">
        <w:rPr>
          <w:lang w:bidi="en-US"/>
        </w:rPr>
        <w:t xml:space="preserve">. </w:t>
      </w:r>
      <w:r w:rsidR="00A805AA" w:rsidRPr="007A5148">
        <w:rPr>
          <w:lang w:bidi="en-US"/>
        </w:rPr>
        <w:t>Da bi se to ispravilo</w:t>
      </w:r>
      <w:r w:rsidR="00303EC7">
        <w:rPr>
          <w:lang w:bidi="en-US"/>
        </w:rPr>
        <w:t>,</w:t>
      </w:r>
      <w:r w:rsidR="00A805AA" w:rsidRPr="007A5148">
        <w:rPr>
          <w:lang w:bidi="en-US"/>
        </w:rPr>
        <w:t xml:space="preserve"> važno je </w:t>
      </w:r>
      <w:r w:rsidRPr="007A5148">
        <w:rPr>
          <w:lang w:bidi="en-US"/>
        </w:rPr>
        <w:t>uskla</w:t>
      </w:r>
      <w:r w:rsidR="00A805AA" w:rsidRPr="007A5148">
        <w:rPr>
          <w:lang w:bidi="en-US"/>
        </w:rPr>
        <w:t>diti</w:t>
      </w:r>
      <w:r w:rsidRPr="007A5148">
        <w:rPr>
          <w:lang w:bidi="en-US"/>
        </w:rPr>
        <w:t xml:space="preserve"> </w:t>
      </w:r>
      <w:r w:rsidR="0083515B" w:rsidRPr="007A5148">
        <w:rPr>
          <w:lang w:bidi="en-US"/>
        </w:rPr>
        <w:t>kulturološk</w:t>
      </w:r>
      <w:r w:rsidR="00A805AA" w:rsidRPr="007A5148">
        <w:rPr>
          <w:lang w:bidi="en-US"/>
        </w:rPr>
        <w:t>e</w:t>
      </w:r>
      <w:r w:rsidRPr="007A5148">
        <w:rPr>
          <w:lang w:bidi="en-US"/>
        </w:rPr>
        <w:t xml:space="preserve"> i političk</w:t>
      </w:r>
      <w:r w:rsidR="00A805AA" w:rsidRPr="007A5148">
        <w:rPr>
          <w:lang w:bidi="en-US"/>
        </w:rPr>
        <w:t>e</w:t>
      </w:r>
      <w:r w:rsidRPr="007A5148">
        <w:rPr>
          <w:lang w:bidi="en-US"/>
        </w:rPr>
        <w:t xml:space="preserve"> interes</w:t>
      </w:r>
      <w:r w:rsidR="00A805AA" w:rsidRPr="007A5148">
        <w:rPr>
          <w:lang w:bidi="en-US"/>
        </w:rPr>
        <w:t>e</w:t>
      </w:r>
      <w:r w:rsidRPr="007A5148">
        <w:rPr>
          <w:lang w:bidi="en-US"/>
        </w:rPr>
        <w:t xml:space="preserve"> između zainteresiranih strana </w:t>
      </w:r>
      <w:sdt>
        <w:sdtPr>
          <w:rPr>
            <w:lang w:bidi="en-US"/>
          </w:rPr>
          <w:id w:val="398634820"/>
          <w:citation/>
        </w:sdtPr>
        <w:sdtEndPr/>
        <w:sdtContent>
          <w:r w:rsidRPr="007A5148">
            <w:rPr>
              <w:lang w:bidi="en-US"/>
            </w:rPr>
            <w:fldChar w:fldCharType="begin"/>
          </w:r>
          <w:r w:rsidRPr="007A5148">
            <w:rPr>
              <w:lang w:bidi="en-US"/>
            </w:rPr>
            <w:instrText xml:space="preserve"> CITATION Jos03 \l 1050 </w:instrText>
          </w:r>
          <w:r w:rsidRPr="007A5148">
            <w:rPr>
              <w:lang w:bidi="en-US"/>
            </w:rPr>
            <w:fldChar w:fldCharType="separate"/>
          </w:r>
          <w:r w:rsidR="001B6365">
            <w:rPr>
              <w:noProof/>
              <w:lang w:bidi="en-US"/>
            </w:rPr>
            <w:t>(Weiss &amp; Anderson, 2004)</w:t>
          </w:r>
          <w:r w:rsidRPr="007A5148">
            <w:rPr>
              <w:lang w:bidi="en-US"/>
            </w:rPr>
            <w:fldChar w:fldCharType="end"/>
          </w:r>
        </w:sdtContent>
      </w:sdt>
      <w:r w:rsidRPr="007A5148">
        <w:rPr>
          <w:lang w:bidi="en-US"/>
        </w:rPr>
        <w:t xml:space="preserve"> za što je potrebno imati izražene komunikacijske vještine.</w:t>
      </w:r>
    </w:p>
    <w:p w:rsidR="006F3671" w:rsidRPr="007A5148" w:rsidRDefault="006F3671" w:rsidP="006F3671">
      <w:pPr>
        <w:rPr>
          <w:lang w:bidi="en-US"/>
        </w:rPr>
      </w:pPr>
      <w:r w:rsidRPr="007A5148">
        <w:rPr>
          <w:lang w:bidi="en-US"/>
        </w:rPr>
        <w:t xml:space="preserve">Za Gotschalka je usklađivanje poslovnih i IKT ciljeva važno ne samo za prednost pred konkurencijom, nego i za opstanak organizacije </w:t>
      </w:r>
      <w:sdt>
        <w:sdtPr>
          <w:rPr>
            <w:lang w:bidi="en-US"/>
          </w:rPr>
          <w:id w:val="1839260868"/>
          <w:citation/>
        </w:sdtPr>
        <w:sdtEndPr/>
        <w:sdtContent>
          <w:r w:rsidRPr="007A5148">
            <w:rPr>
              <w:lang w:bidi="en-US"/>
            </w:rPr>
            <w:fldChar w:fldCharType="begin"/>
          </w:r>
          <w:r w:rsidR="008E3288" w:rsidRPr="007A5148">
            <w:rPr>
              <w:lang w:bidi="en-US"/>
            </w:rPr>
            <w:instrText xml:space="preserve">CITATION Got02 \t  \l 1050 </w:instrText>
          </w:r>
          <w:r w:rsidRPr="007A5148">
            <w:rPr>
              <w:lang w:bidi="en-US"/>
            </w:rPr>
            <w:fldChar w:fldCharType="separate"/>
          </w:r>
          <w:r w:rsidR="001B6365">
            <w:rPr>
              <w:noProof/>
              <w:lang w:bidi="en-US"/>
            </w:rPr>
            <w:t>(Gottschalk, 2002)</w:t>
          </w:r>
          <w:r w:rsidRPr="007A5148">
            <w:rPr>
              <w:lang w:bidi="en-US"/>
            </w:rPr>
            <w:fldChar w:fldCharType="end"/>
          </w:r>
        </w:sdtContent>
      </w:sdt>
      <w:r w:rsidRPr="007A5148">
        <w:rPr>
          <w:lang w:bidi="en-US"/>
        </w:rPr>
        <w:t>.</w:t>
      </w:r>
    </w:p>
    <w:p w:rsidR="00F92222" w:rsidRPr="007A5148" w:rsidRDefault="00F92222" w:rsidP="00F92222">
      <w:pPr>
        <w:rPr>
          <w:rFonts w:eastAsia="Calibri" w:cs="Times New Roman"/>
        </w:rPr>
      </w:pPr>
      <w:r w:rsidRPr="007A5148">
        <w:rPr>
          <w:lang w:bidi="en-US"/>
        </w:rPr>
        <w:t xml:space="preserve">Istraživanje provedeno među 221 IT menadžerom i 93 direktora slovenskih </w:t>
      </w:r>
      <w:r w:rsidR="00CC53FD" w:rsidRPr="007A5148">
        <w:rPr>
          <w:lang w:bidi="en-US"/>
        </w:rPr>
        <w:t>organizacije</w:t>
      </w:r>
      <w:r w:rsidRPr="007A5148">
        <w:rPr>
          <w:lang w:bidi="en-US"/>
        </w:rPr>
        <w:t xml:space="preserve"> </w:t>
      </w:r>
      <w:sdt>
        <w:sdtPr>
          <w:rPr>
            <w:lang w:bidi="en-US"/>
          </w:rPr>
          <w:id w:val="-951777075"/>
          <w:citation/>
        </w:sdtPr>
        <w:sdtEndPr/>
        <w:sdtContent>
          <w:r w:rsidRPr="007A5148">
            <w:rPr>
              <w:lang w:bidi="en-US"/>
            </w:rPr>
            <w:fldChar w:fldCharType="begin"/>
          </w:r>
          <w:r w:rsidRPr="007A5148">
            <w:rPr>
              <w:lang w:bidi="en-US"/>
            </w:rPr>
            <w:instrText xml:space="preserve">CITATION Man14 \t  \l 1050 </w:instrText>
          </w:r>
          <w:r w:rsidRPr="007A5148">
            <w:rPr>
              <w:lang w:bidi="en-US"/>
            </w:rPr>
            <w:fldChar w:fldCharType="separate"/>
          </w:r>
          <w:r w:rsidR="001B6365">
            <w:rPr>
              <w:noProof/>
              <w:lang w:bidi="en-US"/>
            </w:rPr>
            <w:t>(Manfreda &amp; Štemberger, 2014)</w:t>
          </w:r>
          <w:r w:rsidRPr="007A5148">
            <w:rPr>
              <w:lang w:bidi="en-US"/>
            </w:rPr>
            <w:fldChar w:fldCharType="end"/>
          </w:r>
        </w:sdtContent>
      </w:sdt>
      <w:r w:rsidRPr="007A5148">
        <w:rPr>
          <w:lang w:bidi="en-US"/>
        </w:rPr>
        <w:t xml:space="preserve"> ističe ključne čimbenike u njihovu odnosu koji pomažu premošćivanju jaza između uprave i IT osoblja. Općenito su najčešći uzroci za nedostatak razumijevanja među njima </w:t>
      </w:r>
      <w:r w:rsidR="00573E31">
        <w:rPr>
          <w:lang w:bidi="en-US"/>
        </w:rPr>
        <w:t>prouzročen</w:t>
      </w:r>
      <w:r w:rsidRPr="007A5148">
        <w:rPr>
          <w:lang w:bidi="en-US"/>
        </w:rPr>
        <w:t xml:space="preserve">i kulturološkim jazom </w:t>
      </w:r>
      <w:sdt>
        <w:sdtPr>
          <w:rPr>
            <w:lang w:bidi="en-US"/>
          </w:rPr>
          <w:id w:val="166996905"/>
          <w:citation/>
        </w:sdtPr>
        <w:sdtEndPr/>
        <w:sdtContent>
          <w:r w:rsidRPr="007A5148">
            <w:rPr>
              <w:lang w:bidi="en-US"/>
            </w:rPr>
            <w:fldChar w:fldCharType="begin"/>
          </w:r>
          <w:r w:rsidR="00000841" w:rsidRPr="007A5148">
            <w:rPr>
              <w:lang w:bidi="en-US"/>
            </w:rPr>
            <w:instrText xml:space="preserve">CITATION Joe99 \t  \l 1050 </w:instrText>
          </w:r>
          <w:r w:rsidRPr="007A5148">
            <w:rPr>
              <w:lang w:bidi="en-US"/>
            </w:rPr>
            <w:fldChar w:fldCharType="separate"/>
          </w:r>
          <w:r w:rsidR="001B6365">
            <w:rPr>
              <w:noProof/>
              <w:lang w:bidi="en-US"/>
            </w:rPr>
            <w:t>(Peppard &amp; Ward, 1999)</w:t>
          </w:r>
          <w:r w:rsidRPr="007A5148">
            <w:rPr>
              <w:lang w:bidi="en-US"/>
            </w:rPr>
            <w:fldChar w:fldCharType="end"/>
          </w:r>
        </w:sdtContent>
      </w:sdt>
      <w:r w:rsidRPr="007A5148">
        <w:rPr>
          <w:lang w:bidi="en-US"/>
        </w:rPr>
        <w:t>. Prevladavanje</w:t>
      </w:r>
      <w:r w:rsidR="0068742F" w:rsidRPr="007A5148">
        <w:rPr>
          <w:lang w:bidi="en-US"/>
        </w:rPr>
        <w:t>m</w:t>
      </w:r>
      <w:r w:rsidRPr="007A5148">
        <w:rPr>
          <w:lang w:bidi="en-US"/>
        </w:rPr>
        <w:t xml:space="preserve"> nerazumijevanja treba</w:t>
      </w:r>
      <w:r w:rsidR="0068742F" w:rsidRPr="007A5148">
        <w:rPr>
          <w:lang w:bidi="en-US"/>
        </w:rPr>
        <w:t xml:space="preserve"> se</w:t>
      </w:r>
      <w:r w:rsidRPr="007A5148">
        <w:rPr>
          <w:lang w:bidi="en-US"/>
        </w:rPr>
        <w:t xml:space="preserve"> stvoriti učinkovit odnos između IT sektora i uprave kao preduvjet za stjecanje kompetitivne prednosti kroz IKT </w:t>
      </w:r>
      <w:sdt>
        <w:sdtPr>
          <w:rPr>
            <w:lang w:bidi="en-US"/>
          </w:rPr>
          <w:id w:val="154115581"/>
          <w:citation/>
        </w:sdtPr>
        <w:sdtEndPr/>
        <w:sdtContent>
          <w:r w:rsidRPr="007A5148">
            <w:rPr>
              <w:lang w:bidi="en-US"/>
            </w:rPr>
            <w:fldChar w:fldCharType="begin"/>
          </w:r>
          <w:r w:rsidRPr="007A5148">
            <w:rPr>
              <w:lang w:bidi="en-US"/>
            </w:rPr>
            <w:instrText xml:space="preserve">CITATION Man14 \t  \l 1050 </w:instrText>
          </w:r>
          <w:r w:rsidRPr="007A5148">
            <w:rPr>
              <w:lang w:bidi="en-US"/>
            </w:rPr>
            <w:fldChar w:fldCharType="separate"/>
          </w:r>
          <w:r w:rsidR="001B6365">
            <w:rPr>
              <w:noProof/>
              <w:lang w:bidi="en-US"/>
            </w:rPr>
            <w:t>(Manfreda &amp; Štemberger, 2014)</w:t>
          </w:r>
          <w:r w:rsidRPr="007A5148">
            <w:rPr>
              <w:lang w:bidi="en-US"/>
            </w:rPr>
            <w:fldChar w:fldCharType="end"/>
          </w:r>
        </w:sdtContent>
      </w:sdt>
      <w:r w:rsidRPr="007A5148">
        <w:rPr>
          <w:lang w:bidi="en-US"/>
        </w:rPr>
        <w:t>.</w:t>
      </w:r>
    </w:p>
    <w:p w:rsidR="006F3671" w:rsidRPr="007A5148" w:rsidRDefault="000B651E" w:rsidP="006F3671">
      <w:pPr>
        <w:rPr>
          <w:lang w:bidi="en-US"/>
        </w:rPr>
      </w:pPr>
      <w:r>
        <w:rPr>
          <w:lang w:bidi="en-US"/>
        </w:rPr>
        <w:t xml:space="preserve">Tako </w:t>
      </w:r>
      <w:r w:rsidR="006F3671" w:rsidRPr="007A5148">
        <w:rPr>
          <w:lang w:bidi="en-US"/>
        </w:rPr>
        <w:t xml:space="preserve">Manfreda i Štemberger problematiziraju konkretne </w:t>
      </w:r>
      <w:r w:rsidRPr="007A5148">
        <w:rPr>
          <w:lang w:bidi="en-US"/>
        </w:rPr>
        <w:t>čimbenik</w:t>
      </w:r>
      <w:r w:rsidR="006F3671" w:rsidRPr="007A5148">
        <w:rPr>
          <w:lang w:bidi="en-US"/>
        </w:rPr>
        <w:t xml:space="preserve">e </w:t>
      </w:r>
      <w:r w:rsidR="00F92222" w:rsidRPr="007A5148">
        <w:rPr>
          <w:lang w:bidi="en-US"/>
        </w:rPr>
        <w:t>jaz</w:t>
      </w:r>
      <w:r w:rsidR="006F3671" w:rsidRPr="007A5148">
        <w:rPr>
          <w:lang w:bidi="en-US"/>
        </w:rPr>
        <w:t xml:space="preserve">a između IT menadžera i </w:t>
      </w:r>
      <w:r w:rsidR="006309E0" w:rsidRPr="007A5148">
        <w:rPr>
          <w:lang w:bidi="en-US"/>
        </w:rPr>
        <w:t>uprav</w:t>
      </w:r>
      <w:r w:rsidR="006F3671" w:rsidRPr="007A5148">
        <w:rPr>
          <w:lang w:bidi="en-US"/>
        </w:rPr>
        <w:t xml:space="preserve">e koji onemogućuju organizaciji postizanje kompetitivne prednosti bazirane na IKT-u. </w:t>
      </w:r>
      <w:r>
        <w:rPr>
          <w:lang w:bidi="en-US"/>
        </w:rPr>
        <w:t>Oni</w:t>
      </w:r>
      <w:r w:rsidR="006F3671" w:rsidRPr="007A5148">
        <w:rPr>
          <w:lang w:bidi="en-US"/>
        </w:rPr>
        <w:t xml:space="preserve"> navode </w:t>
      </w:r>
      <w:r w:rsidR="00CB5B35">
        <w:rPr>
          <w:lang w:bidi="en-US"/>
        </w:rPr>
        <w:t>devet</w:t>
      </w:r>
      <w:r w:rsidR="006F3671" w:rsidRPr="007A5148">
        <w:rPr>
          <w:lang w:bidi="en-US"/>
        </w:rPr>
        <w:t xml:space="preserve"> ključnih čimbenika važnih za odnos između IT menadžera i </w:t>
      </w:r>
      <w:r w:rsidR="006309E0" w:rsidRPr="007A5148">
        <w:rPr>
          <w:lang w:bidi="en-US"/>
        </w:rPr>
        <w:t>uprav</w:t>
      </w:r>
      <w:r w:rsidR="006F3671" w:rsidRPr="007A5148">
        <w:rPr>
          <w:lang w:bidi="en-US"/>
        </w:rPr>
        <w:t>e kroz primjere različite percepcije važnosti:</w:t>
      </w:r>
    </w:p>
    <w:p w:rsidR="006F3671" w:rsidRPr="007A5148" w:rsidRDefault="006F3671" w:rsidP="009F3C20">
      <w:pPr>
        <w:pStyle w:val="Nabrajanje"/>
        <w:numPr>
          <w:ilvl w:val="0"/>
          <w:numId w:val="20"/>
        </w:numPr>
      </w:pPr>
      <w:r w:rsidRPr="007A5148">
        <w:t xml:space="preserve">Čimbenici kod kojih </w:t>
      </w:r>
      <w:r w:rsidR="00A805AA" w:rsidRPr="007A5148">
        <w:t>je različita</w:t>
      </w:r>
      <w:r w:rsidRPr="007A5148">
        <w:t xml:space="preserve"> percepcija važnosti su:</w:t>
      </w:r>
    </w:p>
    <w:p w:rsidR="006F3671" w:rsidRPr="007A5148" w:rsidRDefault="006F3671" w:rsidP="009F3C20">
      <w:pPr>
        <w:pStyle w:val="Nabrajanje"/>
        <w:numPr>
          <w:ilvl w:val="1"/>
          <w:numId w:val="20"/>
        </w:numPr>
      </w:pPr>
      <w:r w:rsidRPr="007A5148">
        <w:t>podrška IT sektoru</w:t>
      </w:r>
    </w:p>
    <w:p w:rsidR="006F3671" w:rsidRPr="007A5148" w:rsidRDefault="006F3671" w:rsidP="009F3C20">
      <w:pPr>
        <w:pStyle w:val="Nabrajanje"/>
        <w:numPr>
          <w:ilvl w:val="1"/>
          <w:numId w:val="20"/>
        </w:numPr>
      </w:pPr>
      <w:r w:rsidRPr="007A5148">
        <w:t>uzajamno povjerenje između uprave i IT osoblja,</w:t>
      </w:r>
    </w:p>
    <w:p w:rsidR="006F3671" w:rsidRPr="007A5148" w:rsidRDefault="006F3671" w:rsidP="009F3C20">
      <w:pPr>
        <w:pStyle w:val="Nabrajanje"/>
        <w:numPr>
          <w:ilvl w:val="1"/>
          <w:numId w:val="20"/>
        </w:numPr>
      </w:pPr>
      <w:r w:rsidRPr="007A5148">
        <w:t>percipirana vrijednost IT sektora,</w:t>
      </w:r>
    </w:p>
    <w:p w:rsidR="006F3671" w:rsidRPr="007A5148" w:rsidRDefault="006F3671" w:rsidP="009F3C20">
      <w:pPr>
        <w:pStyle w:val="Nabrajanje"/>
        <w:numPr>
          <w:ilvl w:val="1"/>
          <w:numId w:val="20"/>
        </w:numPr>
      </w:pPr>
      <w:r w:rsidRPr="007A5148">
        <w:t>znanja o tehnologiji i vještine IT menadžera,</w:t>
      </w:r>
    </w:p>
    <w:p w:rsidR="006F3671" w:rsidRPr="007A5148" w:rsidRDefault="006F3671" w:rsidP="009F3C20">
      <w:pPr>
        <w:pStyle w:val="Nabrajanje"/>
        <w:numPr>
          <w:ilvl w:val="1"/>
          <w:numId w:val="20"/>
        </w:numPr>
      </w:pPr>
      <w:r w:rsidRPr="007A5148">
        <w:t>poslovna uloga IT sektora,</w:t>
      </w:r>
    </w:p>
    <w:p w:rsidR="006F3671" w:rsidRPr="007A5148" w:rsidRDefault="006F3671" w:rsidP="009F3C20">
      <w:pPr>
        <w:pStyle w:val="Nabrajanje"/>
        <w:numPr>
          <w:ilvl w:val="1"/>
          <w:numId w:val="20"/>
        </w:numPr>
      </w:pPr>
      <w:r w:rsidRPr="007A5148">
        <w:t>uloga podrške IT sektora i</w:t>
      </w:r>
    </w:p>
    <w:p w:rsidR="006F3671" w:rsidRPr="007A5148" w:rsidRDefault="006F3671" w:rsidP="009F3C20">
      <w:pPr>
        <w:pStyle w:val="Nabrajanje"/>
        <w:numPr>
          <w:ilvl w:val="1"/>
          <w:numId w:val="20"/>
        </w:numPr>
      </w:pPr>
      <w:r w:rsidRPr="007A5148">
        <w:t>tehnološka uloga IT sektora.</w:t>
      </w:r>
    </w:p>
    <w:p w:rsidR="006F3671" w:rsidRPr="007A5148" w:rsidRDefault="006F3671" w:rsidP="009F3C20">
      <w:pPr>
        <w:pStyle w:val="Nabrajanje"/>
        <w:numPr>
          <w:ilvl w:val="0"/>
          <w:numId w:val="20"/>
        </w:numPr>
      </w:pPr>
      <w:r w:rsidRPr="007A5148">
        <w:t>Čimbenici kod kojih nema bitnih razlika u percepciji:</w:t>
      </w:r>
    </w:p>
    <w:p w:rsidR="006F3671" w:rsidRPr="007A5148" w:rsidRDefault="006F3671" w:rsidP="009F3C20">
      <w:pPr>
        <w:pStyle w:val="Nabrajanje"/>
        <w:numPr>
          <w:ilvl w:val="1"/>
          <w:numId w:val="20"/>
        </w:numPr>
      </w:pPr>
      <w:r w:rsidRPr="007A5148">
        <w:t>poslovna znanja i kompetencije IT menadžera i</w:t>
      </w:r>
    </w:p>
    <w:p w:rsidR="006F3671" w:rsidRPr="007A5148" w:rsidRDefault="006F3671" w:rsidP="009F3C20">
      <w:pPr>
        <w:pStyle w:val="Nabrajanje"/>
        <w:numPr>
          <w:ilvl w:val="1"/>
          <w:numId w:val="20"/>
        </w:numPr>
      </w:pPr>
      <w:r w:rsidRPr="007A5148">
        <w:t xml:space="preserve">menadžerska znanja i kompetencije IT menadžera </w:t>
      </w:r>
      <w:sdt>
        <w:sdtPr>
          <w:id w:val="-42905234"/>
          <w:citation/>
        </w:sdtPr>
        <w:sdtEndPr/>
        <w:sdtContent>
          <w:r w:rsidRPr="007A5148">
            <w:fldChar w:fldCharType="begin"/>
          </w:r>
          <w:r w:rsidRPr="007A5148">
            <w:instrText xml:space="preserve">CITATION Man14 \t  \l 1050 </w:instrText>
          </w:r>
          <w:r w:rsidRPr="007A5148">
            <w:fldChar w:fldCharType="separate"/>
          </w:r>
          <w:r w:rsidR="001B6365">
            <w:rPr>
              <w:noProof/>
            </w:rPr>
            <w:t>(Manfreda &amp; Štemberger, 2014)</w:t>
          </w:r>
          <w:r w:rsidRPr="007A5148">
            <w:fldChar w:fldCharType="end"/>
          </w:r>
        </w:sdtContent>
      </w:sdt>
      <w:r w:rsidRPr="007A5148">
        <w:t>.</w:t>
      </w:r>
    </w:p>
    <w:p w:rsidR="006F3671" w:rsidRPr="007A5148" w:rsidRDefault="00F27B8B" w:rsidP="006F3671">
      <w:r w:rsidRPr="007A5148">
        <w:rPr>
          <w:lang w:bidi="en-US"/>
        </w:rPr>
        <w:t>Na</w:t>
      </w:r>
      <w:r w:rsidR="006F3671" w:rsidRPr="007A5148">
        <w:rPr>
          <w:lang w:bidi="en-US"/>
        </w:rPr>
        <w:t xml:space="preserve"> </w:t>
      </w:r>
      <w:r w:rsidR="00CB5B35">
        <w:rPr>
          <w:lang w:bidi="en-US"/>
        </w:rPr>
        <w:t>dva</w:t>
      </w:r>
      <w:r w:rsidR="006F3671" w:rsidRPr="007A5148">
        <w:rPr>
          <w:lang w:bidi="en-US"/>
        </w:rPr>
        <w:t xml:space="preserve"> čimbenika koji spadaju pod komunikacijsku ulogu</w:t>
      </w:r>
      <w:r w:rsidRPr="007A5148">
        <w:rPr>
          <w:lang w:bidi="en-US"/>
        </w:rPr>
        <w:t xml:space="preserve"> </w:t>
      </w:r>
      <w:r w:rsidR="006F3671" w:rsidRPr="007A5148">
        <w:rPr>
          <w:lang w:bidi="en-US"/>
        </w:rPr>
        <w:t>gleda</w:t>
      </w:r>
      <w:r w:rsidRPr="007A5148">
        <w:rPr>
          <w:lang w:bidi="en-US"/>
        </w:rPr>
        <w:t xml:space="preserve"> se</w:t>
      </w:r>
      <w:r w:rsidR="006F3671" w:rsidRPr="007A5148">
        <w:rPr>
          <w:lang w:bidi="en-US"/>
        </w:rPr>
        <w:t xml:space="preserve"> na isti način</w:t>
      </w:r>
      <w:r w:rsidRPr="007A5148">
        <w:rPr>
          <w:lang w:bidi="en-US"/>
        </w:rPr>
        <w:t xml:space="preserve"> i kad je u pitanju </w:t>
      </w:r>
      <w:r w:rsidR="006309E0" w:rsidRPr="007A5148">
        <w:rPr>
          <w:lang w:bidi="en-US"/>
        </w:rPr>
        <w:t>uprav</w:t>
      </w:r>
      <w:r w:rsidRPr="007A5148">
        <w:rPr>
          <w:lang w:bidi="en-US"/>
        </w:rPr>
        <w:t>a i IT menadžer. Važno je uočiti da tu postoji takozvana iskustvena prepreka.</w:t>
      </w:r>
      <w:r w:rsidR="006F3671" w:rsidRPr="007A5148">
        <w:rPr>
          <w:lang w:bidi="en-US"/>
        </w:rPr>
        <w:t xml:space="preserve"> </w:t>
      </w:r>
      <w:r w:rsidR="006F3671" w:rsidRPr="007A5148">
        <w:t xml:space="preserve">Istraživanje koje je proveo Gottschalk pokazuje kako su IT menadžeri s manje iskustva više usmjereni na izgradnju dobrih odnosa s poslovanjem u odnosu na one </w:t>
      </w:r>
      <w:r w:rsidR="00CB5B35">
        <w:t xml:space="preserve">s </w:t>
      </w:r>
      <w:r w:rsidR="006F3671" w:rsidRPr="007A5148">
        <w:t xml:space="preserve">dužim stažem </w:t>
      </w:r>
      <w:sdt>
        <w:sdtPr>
          <w:id w:val="-393119232"/>
          <w:citation/>
        </w:sdtPr>
        <w:sdtEndPr/>
        <w:sdtContent>
          <w:r w:rsidR="006F3671" w:rsidRPr="007A5148">
            <w:fldChar w:fldCharType="begin"/>
          </w:r>
          <w:r w:rsidR="008E3288" w:rsidRPr="007A5148">
            <w:instrText xml:space="preserve">CITATION Got001 \t  \l 1050 </w:instrText>
          </w:r>
          <w:r w:rsidR="006F3671" w:rsidRPr="007A5148">
            <w:fldChar w:fldCharType="separate"/>
          </w:r>
          <w:r w:rsidR="001B6365">
            <w:rPr>
              <w:noProof/>
            </w:rPr>
            <w:t>(Gottschalk, 2001)</w:t>
          </w:r>
          <w:r w:rsidR="006F3671" w:rsidRPr="007A5148">
            <w:fldChar w:fldCharType="end"/>
          </w:r>
        </w:sdtContent>
      </w:sdt>
      <w:r w:rsidR="006F3671" w:rsidRPr="007A5148">
        <w:t>.</w:t>
      </w:r>
    </w:p>
    <w:p w:rsidR="00F27B8B" w:rsidRPr="007A5148" w:rsidRDefault="0068344F" w:rsidP="006F3671">
      <w:pPr>
        <w:rPr>
          <w:rFonts w:eastAsia="Calibri" w:cs="Times New Roman"/>
        </w:rPr>
      </w:pPr>
      <w:r w:rsidRPr="007A5148">
        <w:t xml:space="preserve">Temeljeći istraživanje na </w:t>
      </w:r>
      <w:r w:rsidR="006F3671" w:rsidRPr="007A5148">
        <w:t>Rockartov</w:t>
      </w:r>
      <w:r w:rsidRPr="007A5148">
        <w:t xml:space="preserve">oj </w:t>
      </w:r>
      <w:r w:rsidR="006F3671" w:rsidRPr="007A5148">
        <w:t>tez</w:t>
      </w:r>
      <w:r w:rsidRPr="007A5148">
        <w:t>i</w:t>
      </w:r>
      <w:r w:rsidR="006F3671" w:rsidRPr="007A5148">
        <w:t xml:space="preserve"> o položaju u organizaciji </w:t>
      </w:r>
      <w:sdt>
        <w:sdtPr>
          <w:id w:val="-1260364005"/>
          <w:citation/>
        </w:sdtPr>
        <w:sdtEndPr/>
        <w:sdtContent>
          <w:r w:rsidR="006F3671" w:rsidRPr="007A5148">
            <w:fldChar w:fldCharType="begin"/>
          </w:r>
          <w:r w:rsidR="006F3671" w:rsidRPr="007A5148">
            <w:instrText xml:space="preserve">CITATION Roc82 \t  \l 1050 </w:instrText>
          </w:r>
          <w:r w:rsidR="006F3671" w:rsidRPr="007A5148">
            <w:fldChar w:fldCharType="separate"/>
          </w:r>
          <w:r w:rsidR="001B6365">
            <w:rPr>
              <w:noProof/>
            </w:rPr>
            <w:t>(Rockart, Ball, &amp; Bullen, 1982)</w:t>
          </w:r>
          <w:r w:rsidR="006F3671" w:rsidRPr="007A5148">
            <w:fldChar w:fldCharType="end"/>
          </w:r>
        </w:sdtContent>
      </w:sdt>
      <w:r w:rsidR="006F3671" w:rsidRPr="007A5148">
        <w:t xml:space="preserve">, Amstrong i Sambamurthy </w:t>
      </w:r>
      <w:r w:rsidRPr="007A5148">
        <w:t>drže</w:t>
      </w:r>
      <w:r w:rsidR="006F3671" w:rsidRPr="007A5148">
        <w:t xml:space="preserve"> </w:t>
      </w:r>
      <w:r w:rsidRPr="007A5148">
        <w:t>kako</w:t>
      </w:r>
      <w:r w:rsidR="006F3671" w:rsidRPr="007A5148">
        <w:t xml:space="preserve"> sudjelovanje IT menadžera u upravi organizacije i mogućnost neformalne interakcije s članovima uprave povećava njegova poslovna znanja </w:t>
      </w:r>
      <w:sdt>
        <w:sdtPr>
          <w:id w:val="-2015451450"/>
          <w:citation/>
        </w:sdtPr>
        <w:sdtEndPr/>
        <w:sdtContent>
          <w:r w:rsidR="006F3671" w:rsidRPr="007A5148">
            <w:fldChar w:fldCharType="begin"/>
          </w:r>
          <w:r w:rsidR="00BC7DAF" w:rsidRPr="007A5148">
            <w:instrText xml:space="preserve">CITATION Cur99 \l 1050 </w:instrText>
          </w:r>
          <w:r w:rsidR="006F3671" w:rsidRPr="007A5148">
            <w:fldChar w:fldCharType="separate"/>
          </w:r>
          <w:r w:rsidR="001B6365">
            <w:rPr>
              <w:noProof/>
            </w:rPr>
            <w:t>(Armstrong &amp; Sambamurthy, 1999)</w:t>
          </w:r>
          <w:r w:rsidR="006F3671" w:rsidRPr="007A5148">
            <w:fldChar w:fldCharType="end"/>
          </w:r>
        </w:sdtContent>
      </w:sdt>
      <w:r w:rsidRPr="007A5148">
        <w:t>.</w:t>
      </w:r>
      <w:r w:rsidR="006F3671" w:rsidRPr="007A5148">
        <w:t xml:space="preserve"> </w:t>
      </w:r>
      <w:r w:rsidR="00A805AA" w:rsidRPr="007A5148">
        <w:t>Povećanjem razine poslovnih znanja</w:t>
      </w:r>
      <w:r w:rsidRPr="007A5148">
        <w:t xml:space="preserve"> povećava</w:t>
      </w:r>
      <w:r w:rsidR="00A805AA" w:rsidRPr="007A5148">
        <w:t xml:space="preserve"> se i </w:t>
      </w:r>
      <w:r w:rsidR="006F3671" w:rsidRPr="007A5148">
        <w:t>učinkovitost</w:t>
      </w:r>
      <w:r w:rsidR="00A805AA" w:rsidRPr="007A5148">
        <w:t xml:space="preserve"> IT menadžera</w:t>
      </w:r>
      <w:r w:rsidRPr="007A5148">
        <w:t xml:space="preserve">, a </w:t>
      </w:r>
      <w:r w:rsidR="006F3671" w:rsidRPr="007A5148">
        <w:rPr>
          <w:rFonts w:eastAsia="Calibri" w:cs="Times New Roman"/>
        </w:rPr>
        <w:t>njegove kompetencije zaslužne</w:t>
      </w:r>
      <w:r w:rsidRPr="007A5148">
        <w:rPr>
          <w:rFonts w:eastAsia="Calibri" w:cs="Times New Roman"/>
        </w:rPr>
        <w:t xml:space="preserve"> su</w:t>
      </w:r>
      <w:r w:rsidR="006F3671" w:rsidRPr="007A5148">
        <w:rPr>
          <w:rFonts w:eastAsia="Calibri" w:cs="Times New Roman"/>
        </w:rPr>
        <w:t xml:space="preserve"> za hijerarhijski položaj kao i strukturnu snagu unutar organizacije </w:t>
      </w:r>
      <w:sdt>
        <w:sdtPr>
          <w:rPr>
            <w:rFonts w:eastAsia="Calibri" w:cs="Times New Roman"/>
          </w:rPr>
          <w:id w:val="1484188922"/>
          <w:citation/>
        </w:sdtPr>
        <w:sdtEndPr/>
        <w:sdtContent>
          <w:r w:rsidR="006F3671" w:rsidRPr="007A5148">
            <w:rPr>
              <w:rFonts w:eastAsia="Calibri" w:cs="Times New Roman"/>
            </w:rPr>
            <w:fldChar w:fldCharType="begin"/>
          </w:r>
          <w:r w:rsidR="006F3671" w:rsidRPr="007A5148">
            <w:rPr>
              <w:rFonts w:eastAsia="Calibri" w:cs="Times New Roman"/>
            </w:rPr>
            <w:instrText xml:space="preserve"> CITATION Coh10 \l 1050 </w:instrText>
          </w:r>
          <w:r w:rsidR="006F3671" w:rsidRPr="007A5148">
            <w:rPr>
              <w:rFonts w:eastAsia="Calibri" w:cs="Times New Roman"/>
            </w:rPr>
            <w:fldChar w:fldCharType="separate"/>
          </w:r>
          <w:r w:rsidR="001B6365" w:rsidRPr="001B6365">
            <w:rPr>
              <w:rFonts w:eastAsia="Calibri" w:cs="Times New Roman"/>
              <w:noProof/>
            </w:rPr>
            <w:t>(Cohen &amp; Dennis, 2010)</w:t>
          </w:r>
          <w:r w:rsidR="006F3671" w:rsidRPr="007A5148">
            <w:rPr>
              <w:rFonts w:eastAsia="Calibri" w:cs="Times New Roman"/>
            </w:rPr>
            <w:fldChar w:fldCharType="end"/>
          </w:r>
        </w:sdtContent>
      </w:sdt>
      <w:r w:rsidR="006F3671" w:rsidRPr="007A5148">
        <w:rPr>
          <w:rFonts w:eastAsia="Calibri" w:cs="Times New Roman"/>
        </w:rPr>
        <w:t>.</w:t>
      </w:r>
      <w:r w:rsidRPr="007A5148">
        <w:rPr>
          <w:rFonts w:eastAsia="Calibri" w:cs="Times New Roman"/>
        </w:rPr>
        <w:t xml:space="preserve"> </w:t>
      </w:r>
      <w:r w:rsidR="00A805AA" w:rsidRPr="007A5148">
        <w:rPr>
          <w:rFonts w:eastAsia="Calibri" w:cs="Times New Roman"/>
        </w:rPr>
        <w:t>Očekuje se da će većim ulaganjem u</w:t>
      </w:r>
      <w:r w:rsidR="009F38EB">
        <w:rPr>
          <w:rFonts w:eastAsia="Calibri" w:cs="Times New Roman"/>
        </w:rPr>
        <w:t xml:space="preserve"> svoje</w:t>
      </w:r>
      <w:r w:rsidR="00A805AA" w:rsidRPr="007A5148">
        <w:rPr>
          <w:rFonts w:eastAsia="Calibri" w:cs="Times New Roman"/>
        </w:rPr>
        <w:t xml:space="preserve"> kompetencije IT m</w:t>
      </w:r>
      <w:r w:rsidR="00657D37" w:rsidRPr="007A5148">
        <w:rPr>
          <w:rFonts w:eastAsia="Calibri" w:cs="Times New Roman"/>
        </w:rPr>
        <w:t xml:space="preserve">enadžer postići i </w:t>
      </w:r>
      <w:r w:rsidR="0007072D">
        <w:rPr>
          <w:rFonts w:eastAsia="Calibri" w:cs="Times New Roman"/>
        </w:rPr>
        <w:t>h</w:t>
      </w:r>
      <w:r w:rsidR="0007072D">
        <w:t>ijerarhijski višu</w:t>
      </w:r>
      <w:r w:rsidR="00657D37" w:rsidRPr="007A5148">
        <w:rPr>
          <w:rFonts w:eastAsia="Calibri" w:cs="Times New Roman"/>
        </w:rPr>
        <w:t xml:space="preserve"> poziciju i biti više u mogućnosti utjecati na smanjenje kulturološkog</w:t>
      </w:r>
      <w:r w:rsidR="00CB5B35">
        <w:rPr>
          <w:rFonts w:eastAsia="Calibri" w:cs="Times New Roman"/>
        </w:rPr>
        <w:t>a</w:t>
      </w:r>
      <w:r w:rsidR="00657D37" w:rsidRPr="007A5148">
        <w:rPr>
          <w:rFonts w:eastAsia="Calibri" w:cs="Times New Roman"/>
        </w:rPr>
        <w:t xml:space="preserve"> jaza. Međutim, nikada neće nestati razlike u stavovima između poslovanja </w:t>
      </w:r>
      <w:r w:rsidR="009F38EB">
        <w:rPr>
          <w:rFonts w:eastAsia="Calibri" w:cs="Times New Roman"/>
        </w:rPr>
        <w:t xml:space="preserve">i </w:t>
      </w:r>
      <w:r w:rsidR="00657D37" w:rsidRPr="007A5148">
        <w:rPr>
          <w:rFonts w:eastAsia="Calibri" w:cs="Times New Roman"/>
        </w:rPr>
        <w:t xml:space="preserve">IT sektora </w:t>
      </w:r>
      <w:sdt>
        <w:sdtPr>
          <w:rPr>
            <w:rFonts w:eastAsia="Calibri" w:cs="Times New Roman"/>
          </w:rPr>
          <w:id w:val="803353825"/>
          <w:citation/>
        </w:sdtPr>
        <w:sdtEndPr/>
        <w:sdtContent>
          <w:r w:rsidR="00657D37" w:rsidRPr="007A5148">
            <w:rPr>
              <w:rFonts w:eastAsia="Calibri" w:cs="Times New Roman"/>
            </w:rPr>
            <w:fldChar w:fldCharType="begin"/>
          </w:r>
          <w:r w:rsidR="00657D37" w:rsidRPr="007A5148">
            <w:rPr>
              <w:rFonts w:eastAsia="Calibri" w:cs="Times New Roman"/>
            </w:rPr>
            <w:instrText xml:space="preserve">CITATION Man13 \t  \l 1050 </w:instrText>
          </w:r>
          <w:r w:rsidR="00657D37" w:rsidRPr="007A5148">
            <w:rPr>
              <w:rFonts w:eastAsia="Calibri" w:cs="Times New Roman"/>
            </w:rPr>
            <w:fldChar w:fldCharType="separate"/>
          </w:r>
          <w:r w:rsidR="001B6365" w:rsidRPr="001B6365">
            <w:rPr>
              <w:rFonts w:eastAsia="Calibri" w:cs="Times New Roman"/>
              <w:noProof/>
            </w:rPr>
            <w:t>(Manfreda &amp; Štemberger, 2013)</w:t>
          </w:r>
          <w:r w:rsidR="00657D37" w:rsidRPr="007A5148">
            <w:rPr>
              <w:rFonts w:eastAsia="Calibri" w:cs="Times New Roman"/>
            </w:rPr>
            <w:fldChar w:fldCharType="end"/>
          </w:r>
        </w:sdtContent>
      </w:sdt>
      <w:r w:rsidR="00657D37" w:rsidRPr="007A5148">
        <w:rPr>
          <w:rFonts w:eastAsia="Calibri" w:cs="Times New Roman"/>
        </w:rPr>
        <w:t>. IT menadžer je taj koji treba brinuti o prihvatljivoj razini navedenih razlika.</w:t>
      </w:r>
    </w:p>
    <w:p w:rsidR="00F27B8B" w:rsidRPr="007A5148" w:rsidRDefault="00F27B8B" w:rsidP="00A40277">
      <w:pPr>
        <w:pStyle w:val="Heading4"/>
      </w:pPr>
      <w:bookmarkStart w:id="65" w:name="_Toc462787697"/>
      <w:r w:rsidRPr="007A5148">
        <w:t>Strukturna snaga IT menadžera</w:t>
      </w:r>
      <w:bookmarkEnd w:id="65"/>
    </w:p>
    <w:p w:rsidR="00631517" w:rsidRPr="007A5148" w:rsidRDefault="00F10599" w:rsidP="00631517">
      <w:pPr>
        <w:rPr>
          <w:rFonts w:eastAsia="Calibri" w:cs="Times New Roman"/>
        </w:rPr>
      </w:pPr>
      <w:r w:rsidRPr="007A5148">
        <w:rPr>
          <w:lang w:bidi="en-US"/>
        </w:rPr>
        <w:t>U posljednjih se nekoliko godina sve više govori o strukturnoj snazi IT menadžer</w:t>
      </w:r>
      <w:r w:rsidR="00631517" w:rsidRPr="007A5148">
        <w:rPr>
          <w:lang w:bidi="en-US"/>
        </w:rPr>
        <w:t xml:space="preserve">a. Postoji značajna pozitivna povezanost između strateške IKT vizije organizacije i položaja IT menadžera u strukturi organizacije te njegove strukturne snage </w:t>
      </w:r>
      <w:sdt>
        <w:sdtPr>
          <w:rPr>
            <w:lang w:bidi="en-US"/>
          </w:rPr>
          <w:id w:val="-487015225"/>
          <w:citation/>
        </w:sdtPr>
        <w:sdtEndPr/>
        <w:sdtContent>
          <w:r w:rsidR="00631517" w:rsidRPr="007A5148">
            <w:rPr>
              <w:lang w:bidi="en-US"/>
            </w:rPr>
            <w:fldChar w:fldCharType="begin"/>
          </w:r>
          <w:r w:rsidR="00631517" w:rsidRPr="007A5148">
            <w:rPr>
              <w:lang w:bidi="en-US"/>
            </w:rPr>
            <w:instrText xml:space="preserve"> CITATION AlT14 \l 1050 </w:instrText>
          </w:r>
          <w:r w:rsidR="00631517" w:rsidRPr="007A5148">
            <w:rPr>
              <w:lang w:bidi="en-US"/>
            </w:rPr>
            <w:fldChar w:fldCharType="separate"/>
          </w:r>
          <w:r w:rsidR="001B6365">
            <w:rPr>
              <w:noProof/>
              <w:lang w:bidi="en-US"/>
            </w:rPr>
            <w:t>(Al-Taie, Lane, &amp; Cater-Steel, 2014)</w:t>
          </w:r>
          <w:r w:rsidR="00631517" w:rsidRPr="007A5148">
            <w:rPr>
              <w:lang w:bidi="en-US"/>
            </w:rPr>
            <w:fldChar w:fldCharType="end"/>
          </w:r>
        </w:sdtContent>
      </w:sdt>
      <w:r w:rsidR="00631517" w:rsidRPr="007A5148">
        <w:rPr>
          <w:lang w:bidi="en-US"/>
        </w:rPr>
        <w:t xml:space="preserve">. Da bi učinio promjene i mogao raditi u korist organizacije, on mora imati snagu pokrenuti nešto naprijed. Gartner definira </w:t>
      </w:r>
      <w:r w:rsidR="00631517" w:rsidRPr="007A5148">
        <w:rPr>
          <w:b/>
          <w:i/>
          <w:lang w:bidi="en-US"/>
        </w:rPr>
        <w:t>snagu</w:t>
      </w:r>
      <w:r w:rsidR="00631517" w:rsidRPr="007A5148">
        <w:rPr>
          <w:lang w:bidi="en-US"/>
        </w:rPr>
        <w:t xml:space="preserve"> kroz </w:t>
      </w:r>
      <w:r w:rsidR="00631517" w:rsidRPr="007A5148">
        <w:rPr>
          <w:rStyle w:val="hps"/>
          <w:i/>
        </w:rPr>
        <w:t>sposobnost da</w:t>
      </w:r>
      <w:r w:rsidR="00631517" w:rsidRPr="007A5148">
        <w:rPr>
          <w:rStyle w:val="shorttext"/>
          <w:i/>
        </w:rPr>
        <w:t xml:space="preserve"> </w:t>
      </w:r>
      <w:r w:rsidR="00631517" w:rsidRPr="007A5148">
        <w:rPr>
          <w:rStyle w:val="hps"/>
          <w:i/>
        </w:rPr>
        <w:t>se nešto</w:t>
      </w:r>
      <w:r w:rsidR="00631517" w:rsidRPr="007A5148">
        <w:rPr>
          <w:rStyle w:val="shorttext"/>
          <w:i/>
        </w:rPr>
        <w:t xml:space="preserve"> </w:t>
      </w:r>
      <w:r w:rsidR="00631517" w:rsidRPr="007A5148">
        <w:rPr>
          <w:rStyle w:val="hps"/>
          <w:i/>
        </w:rPr>
        <w:t>učini</w:t>
      </w:r>
      <w:r w:rsidR="00631517" w:rsidRPr="007A5148">
        <w:rPr>
          <w:lang w:bidi="en-US"/>
        </w:rPr>
        <w:t xml:space="preserve">, a </w:t>
      </w:r>
      <w:r w:rsidR="00631517" w:rsidRPr="007A5148">
        <w:rPr>
          <w:b/>
          <w:i/>
          <w:lang w:bidi="en-US"/>
        </w:rPr>
        <w:t>politiku snage</w:t>
      </w:r>
      <w:r w:rsidR="00631517" w:rsidRPr="007A5148">
        <w:rPr>
          <w:lang w:bidi="en-US"/>
        </w:rPr>
        <w:t xml:space="preserve"> kao </w:t>
      </w:r>
      <w:r w:rsidR="00631517" w:rsidRPr="007A5148">
        <w:rPr>
          <w:i/>
        </w:rPr>
        <w:t xml:space="preserve">sposobnost donošenja </w:t>
      </w:r>
      <w:r w:rsidR="00631517" w:rsidRPr="007A5148">
        <w:rPr>
          <w:rStyle w:val="hps"/>
          <w:i/>
        </w:rPr>
        <w:t>odgovarajuće</w:t>
      </w:r>
      <w:r w:rsidR="00631517" w:rsidRPr="007A5148">
        <w:rPr>
          <w:i/>
        </w:rPr>
        <w:t xml:space="preserve"> </w:t>
      </w:r>
      <w:r w:rsidR="00631517" w:rsidRPr="007A5148">
        <w:rPr>
          <w:rStyle w:val="hps"/>
          <w:i/>
        </w:rPr>
        <w:t>odluke</w:t>
      </w:r>
      <w:r w:rsidR="00631517" w:rsidRPr="007A5148">
        <w:rPr>
          <w:i/>
        </w:rPr>
        <w:t xml:space="preserve"> </w:t>
      </w:r>
      <w:r w:rsidR="00631517" w:rsidRPr="007A5148">
        <w:rPr>
          <w:rStyle w:val="hps"/>
          <w:i/>
        </w:rPr>
        <w:t>za rješavanje sukoba kako bi</w:t>
      </w:r>
      <w:r w:rsidR="00631517" w:rsidRPr="007A5148">
        <w:rPr>
          <w:i/>
        </w:rPr>
        <w:t xml:space="preserve"> </w:t>
      </w:r>
      <w:r w:rsidR="00631517" w:rsidRPr="007A5148">
        <w:rPr>
          <w:rStyle w:val="hps"/>
          <w:i/>
        </w:rPr>
        <w:t>se nešto</w:t>
      </w:r>
      <w:r w:rsidR="00631517" w:rsidRPr="007A5148">
        <w:rPr>
          <w:i/>
        </w:rPr>
        <w:t xml:space="preserve"> </w:t>
      </w:r>
      <w:r w:rsidR="00631517" w:rsidRPr="007A5148">
        <w:rPr>
          <w:rStyle w:val="hps"/>
          <w:i/>
        </w:rPr>
        <w:t>učinilo.</w:t>
      </w:r>
      <w:r w:rsidR="00631517" w:rsidRPr="007A5148">
        <w:rPr>
          <w:lang w:bidi="en-US"/>
        </w:rPr>
        <w:t xml:space="preserve"> Tako IT menadžer koji se koristi politikom snage može neutralizirati negativne sukobe i još više ojačati visoku učinkovitost u svojoj okolini </w:t>
      </w:r>
      <w:sdt>
        <w:sdtPr>
          <w:rPr>
            <w:lang w:bidi="en-US"/>
          </w:rPr>
          <w:id w:val="1386449276"/>
          <w:citation/>
        </w:sdtPr>
        <w:sdtEndPr/>
        <w:sdtContent>
          <w:r w:rsidR="00631517" w:rsidRPr="007A5148">
            <w:rPr>
              <w:lang w:bidi="en-US"/>
            </w:rPr>
            <w:fldChar w:fldCharType="begin"/>
          </w:r>
          <w:r w:rsidR="00631517" w:rsidRPr="007A5148">
            <w:rPr>
              <w:lang w:bidi="en-US"/>
            </w:rPr>
            <w:instrText xml:space="preserve">CITATION Gar11 \l 1050 </w:instrText>
          </w:r>
          <w:r w:rsidR="00631517" w:rsidRPr="007A5148">
            <w:rPr>
              <w:lang w:bidi="en-US"/>
            </w:rPr>
            <w:fldChar w:fldCharType="separate"/>
          </w:r>
          <w:r w:rsidR="001B6365">
            <w:rPr>
              <w:noProof/>
              <w:lang w:bidi="en-US"/>
            </w:rPr>
            <w:t>(Gartner, 2011)</w:t>
          </w:r>
          <w:r w:rsidR="00631517" w:rsidRPr="007A5148">
            <w:rPr>
              <w:lang w:bidi="en-US"/>
            </w:rPr>
            <w:fldChar w:fldCharType="end"/>
          </w:r>
        </w:sdtContent>
      </w:sdt>
      <w:r w:rsidR="00631517" w:rsidRPr="007A5148">
        <w:rPr>
          <w:lang w:bidi="en-US"/>
        </w:rPr>
        <w:t xml:space="preserve">. </w:t>
      </w:r>
    </w:p>
    <w:p w:rsidR="006F3671" w:rsidRPr="007A5148" w:rsidRDefault="00F27B8B" w:rsidP="006F3671">
      <w:pPr>
        <w:rPr>
          <w:lang w:bidi="en-US"/>
        </w:rPr>
      </w:pPr>
      <w:r w:rsidRPr="007A5148">
        <w:rPr>
          <w:rFonts w:eastAsia="Calibri" w:cs="Times New Roman"/>
        </w:rPr>
        <w:t>S</w:t>
      </w:r>
      <w:r w:rsidR="006F3671" w:rsidRPr="007A5148">
        <w:rPr>
          <w:rFonts w:eastAsia="Calibri" w:cs="Times New Roman"/>
        </w:rPr>
        <w:t xml:space="preserve">trukturna snaga IT menadžera ovisna je o razini formalne snage koju mu osigurava njegov položaj u hijerarhiji organizacije </w:t>
      </w:r>
      <w:sdt>
        <w:sdtPr>
          <w:rPr>
            <w:rFonts w:eastAsia="Calibri" w:cs="Times New Roman"/>
          </w:rPr>
          <w:id w:val="502022723"/>
          <w:citation/>
        </w:sdtPr>
        <w:sdtEndPr/>
        <w:sdtContent>
          <w:r w:rsidR="006F3671" w:rsidRPr="007A5148">
            <w:rPr>
              <w:rFonts w:eastAsia="Calibri" w:cs="Times New Roman"/>
            </w:rPr>
            <w:fldChar w:fldCharType="begin"/>
          </w:r>
          <w:r w:rsidR="006F3671" w:rsidRPr="007A5148">
            <w:rPr>
              <w:rFonts w:eastAsia="Calibri" w:cs="Times New Roman"/>
            </w:rPr>
            <w:instrText xml:space="preserve">CITATION Che10 \l 1050 </w:instrText>
          </w:r>
          <w:r w:rsidR="006F3671" w:rsidRPr="007A5148">
            <w:rPr>
              <w:rFonts w:eastAsia="Calibri" w:cs="Times New Roman"/>
            </w:rPr>
            <w:fldChar w:fldCharType="separate"/>
          </w:r>
          <w:r w:rsidR="001B6365" w:rsidRPr="001B6365">
            <w:rPr>
              <w:rFonts w:eastAsia="Calibri" w:cs="Times New Roman"/>
              <w:noProof/>
            </w:rPr>
            <w:t>(Chen, Preston, &amp; Xia, 2010)</w:t>
          </w:r>
          <w:r w:rsidR="006F3671" w:rsidRPr="007A5148">
            <w:rPr>
              <w:rFonts w:eastAsia="Calibri" w:cs="Times New Roman"/>
            </w:rPr>
            <w:fldChar w:fldCharType="end"/>
          </w:r>
        </w:sdtContent>
      </w:sdt>
      <w:r w:rsidR="0068344F" w:rsidRPr="007A5148">
        <w:rPr>
          <w:rFonts w:eastAsia="Calibri" w:cs="Times New Roman"/>
        </w:rPr>
        <w:t>.</w:t>
      </w:r>
      <w:r w:rsidR="006F3671" w:rsidRPr="007A5148">
        <w:rPr>
          <w:rFonts w:eastAsia="Calibri" w:cs="Times New Roman"/>
        </w:rPr>
        <w:t xml:space="preserve"> IT menadžeri koji odgovaraju višim razinama uprave i na višoj su poziciji u organizaciji, imaju veći utjecaj i kontrolu nad IKT strategijom </w:t>
      </w:r>
      <w:sdt>
        <w:sdtPr>
          <w:rPr>
            <w:rFonts w:eastAsia="Calibri" w:cs="Times New Roman"/>
          </w:rPr>
          <w:id w:val="-132026164"/>
          <w:citation/>
        </w:sdtPr>
        <w:sdtEndPr/>
        <w:sdtContent>
          <w:r w:rsidR="006F3671" w:rsidRPr="007A5148">
            <w:rPr>
              <w:rFonts w:eastAsia="Calibri" w:cs="Times New Roman"/>
            </w:rPr>
            <w:fldChar w:fldCharType="begin"/>
          </w:r>
          <w:r w:rsidR="008E3288" w:rsidRPr="007A5148">
            <w:rPr>
              <w:rFonts w:eastAsia="Calibri" w:cs="Times New Roman"/>
            </w:rPr>
            <w:instrText xml:space="preserve">CITATION Pet00 \t  \l 1050 </w:instrText>
          </w:r>
          <w:r w:rsidR="006F3671" w:rsidRPr="007A5148">
            <w:rPr>
              <w:rFonts w:eastAsia="Calibri" w:cs="Times New Roman"/>
            </w:rPr>
            <w:fldChar w:fldCharType="separate"/>
          </w:r>
          <w:r w:rsidR="001B6365" w:rsidRPr="001B6365">
            <w:rPr>
              <w:rFonts w:eastAsia="Calibri" w:cs="Times New Roman"/>
              <w:noProof/>
            </w:rPr>
            <w:t>(Gottschalk &amp; Taylor, 2000)</w:t>
          </w:r>
          <w:r w:rsidR="006F3671" w:rsidRPr="007A5148">
            <w:rPr>
              <w:rFonts w:eastAsia="Calibri" w:cs="Times New Roman"/>
            </w:rPr>
            <w:fldChar w:fldCharType="end"/>
          </w:r>
        </w:sdtContent>
      </w:sdt>
      <w:r w:rsidR="006F3671" w:rsidRPr="007A5148">
        <w:rPr>
          <w:rFonts w:eastAsia="Calibri" w:cs="Times New Roman"/>
        </w:rPr>
        <w:t xml:space="preserve">. </w:t>
      </w:r>
      <w:r w:rsidR="00747B4F" w:rsidRPr="007A5148">
        <w:t>U</w:t>
      </w:r>
      <w:r w:rsidR="00194AC2" w:rsidRPr="007A5148">
        <w:t>loga IT menadžera</w:t>
      </w:r>
      <w:r w:rsidR="00747B4F" w:rsidRPr="007A5148">
        <w:t xml:space="preserve"> kao i njegov položaj</w:t>
      </w:r>
      <w:r w:rsidR="00194AC2" w:rsidRPr="007A5148">
        <w:t xml:space="preserve"> razvila</w:t>
      </w:r>
      <w:r w:rsidR="00747B4F" w:rsidRPr="007A5148">
        <w:t xml:space="preserve"> se</w:t>
      </w:r>
      <w:r w:rsidR="00194AC2" w:rsidRPr="007A5148">
        <w:t xml:space="preserve"> iz</w:t>
      </w:r>
      <w:r w:rsidR="00194AC2" w:rsidRPr="007A5148">
        <w:rPr>
          <w:i/>
        </w:rPr>
        <w:t xml:space="preserve"> novoga klinca u kvartu</w:t>
      </w:r>
      <w:r w:rsidR="00194AC2" w:rsidRPr="007A5148">
        <w:t xml:space="preserve"> u cijenjenoga i</w:t>
      </w:r>
      <w:r w:rsidR="00997A3E" w:rsidRPr="007A5148">
        <w:t xml:space="preserve"> ravnopravnoga partnera u upravi organizacije</w:t>
      </w:r>
      <w:r w:rsidR="00194AC2" w:rsidRPr="007A5148">
        <w:t xml:space="preserve"> </w:t>
      </w:r>
      <w:sdt>
        <w:sdtPr>
          <w:rPr>
            <w:rStyle w:val="Emphasis"/>
            <w:i w:val="0"/>
            <w:iCs w:val="0"/>
          </w:rPr>
          <w:id w:val="-929436805"/>
          <w:citation/>
        </w:sdtPr>
        <w:sdtEndPr>
          <w:rPr>
            <w:rStyle w:val="Emphasis"/>
          </w:rPr>
        </w:sdtEndPr>
        <w:sdtContent>
          <w:r w:rsidR="00194AC2" w:rsidRPr="007A5148">
            <w:rPr>
              <w:rStyle w:val="Emphasis"/>
              <w:i w:val="0"/>
              <w:iCs w:val="0"/>
            </w:rPr>
            <w:fldChar w:fldCharType="begin"/>
          </w:r>
          <w:r w:rsidR="00194AC2" w:rsidRPr="007A5148">
            <w:rPr>
              <w:rStyle w:val="Emphasis"/>
              <w:i w:val="0"/>
              <w:iCs w:val="0"/>
            </w:rPr>
            <w:instrText xml:space="preserve"> CITATION Enn03 \l 1050 </w:instrText>
          </w:r>
          <w:r w:rsidR="00194AC2" w:rsidRPr="007A5148">
            <w:rPr>
              <w:rStyle w:val="Emphasis"/>
              <w:i w:val="0"/>
              <w:iCs w:val="0"/>
            </w:rPr>
            <w:fldChar w:fldCharType="separate"/>
          </w:r>
          <w:r w:rsidR="001B6365">
            <w:rPr>
              <w:noProof/>
            </w:rPr>
            <w:t>(Enns, Huff, &amp; Higgins, 2003)</w:t>
          </w:r>
          <w:r w:rsidR="00194AC2" w:rsidRPr="007A5148">
            <w:rPr>
              <w:rStyle w:val="Emphasis"/>
              <w:i w:val="0"/>
              <w:iCs w:val="0"/>
            </w:rPr>
            <w:fldChar w:fldCharType="end"/>
          </w:r>
        </w:sdtContent>
      </w:sdt>
      <w:r w:rsidR="009F38EB">
        <w:rPr>
          <w:rStyle w:val="Emphasis"/>
          <w:i w:val="0"/>
          <w:iCs w:val="0"/>
        </w:rPr>
        <w:t>.</w:t>
      </w:r>
      <w:r w:rsidR="00747B4F" w:rsidRPr="007A5148">
        <w:t xml:space="preserve"> </w:t>
      </w:r>
      <w:r w:rsidR="009F38EB">
        <w:t>D</w:t>
      </w:r>
      <w:r w:rsidR="00747B4F" w:rsidRPr="007A5148">
        <w:t xml:space="preserve">a bi </w:t>
      </w:r>
      <w:r w:rsidR="006F3671" w:rsidRPr="007A5148">
        <w:rPr>
          <w:rFonts w:eastAsia="Calibri" w:cs="Times New Roman"/>
        </w:rPr>
        <w:t>kontrolirao</w:t>
      </w:r>
      <w:r w:rsidR="00747B4F" w:rsidRPr="007A5148">
        <w:rPr>
          <w:rFonts w:eastAsia="Calibri" w:cs="Times New Roman"/>
        </w:rPr>
        <w:t xml:space="preserve"> i upravljao</w:t>
      </w:r>
      <w:r w:rsidR="006F3671" w:rsidRPr="007A5148">
        <w:rPr>
          <w:rFonts w:eastAsia="Calibri" w:cs="Times New Roman"/>
        </w:rPr>
        <w:t xml:space="preserve"> IKT strategij</w:t>
      </w:r>
      <w:r w:rsidR="00747B4F" w:rsidRPr="007A5148">
        <w:rPr>
          <w:rFonts w:eastAsia="Calibri" w:cs="Times New Roman"/>
        </w:rPr>
        <w:t>om,</w:t>
      </w:r>
      <w:r w:rsidR="006F3671" w:rsidRPr="007A5148">
        <w:rPr>
          <w:rFonts w:eastAsia="Calibri" w:cs="Times New Roman"/>
        </w:rPr>
        <w:t xml:space="preserve"> IT menadžer mora imati visoku formalnu poziciju u organizaciji </w:t>
      </w:r>
      <w:sdt>
        <w:sdtPr>
          <w:rPr>
            <w:rFonts w:eastAsia="Calibri" w:cs="Times New Roman"/>
          </w:rPr>
          <w:id w:val="1930237415"/>
          <w:citation/>
        </w:sdtPr>
        <w:sdtEndPr/>
        <w:sdtContent>
          <w:r w:rsidR="006F3671" w:rsidRPr="007A5148">
            <w:rPr>
              <w:rFonts w:eastAsia="Calibri" w:cs="Times New Roman"/>
            </w:rPr>
            <w:fldChar w:fldCharType="begin"/>
          </w:r>
          <w:r w:rsidR="003A463C" w:rsidRPr="007A5148">
            <w:rPr>
              <w:rFonts w:eastAsia="Calibri" w:cs="Times New Roman"/>
            </w:rPr>
            <w:instrText xml:space="preserve">CITATION Car11 \l 1050 </w:instrText>
          </w:r>
          <w:r w:rsidR="006F3671" w:rsidRPr="007A5148">
            <w:rPr>
              <w:rFonts w:eastAsia="Calibri" w:cs="Times New Roman"/>
            </w:rPr>
            <w:fldChar w:fldCharType="separate"/>
          </w:r>
          <w:r w:rsidR="001B6365" w:rsidRPr="001B6365">
            <w:rPr>
              <w:rFonts w:eastAsia="Calibri" w:cs="Times New Roman"/>
              <w:noProof/>
            </w:rPr>
            <w:t>(Carter, Grover, &amp; Thatcher, 2011)</w:t>
          </w:r>
          <w:r w:rsidR="006F3671" w:rsidRPr="007A5148">
            <w:rPr>
              <w:rFonts w:eastAsia="Calibri" w:cs="Times New Roman"/>
            </w:rPr>
            <w:fldChar w:fldCharType="end"/>
          </w:r>
        </w:sdtContent>
      </w:sdt>
      <w:r w:rsidR="006F3671" w:rsidRPr="007A5148">
        <w:rPr>
          <w:rFonts w:eastAsia="Calibri" w:cs="Times New Roman"/>
        </w:rPr>
        <w:t xml:space="preserve">. </w:t>
      </w:r>
      <w:r w:rsidR="006F3671" w:rsidRPr="007A5148">
        <w:rPr>
          <w:lang w:bidi="en-US"/>
        </w:rPr>
        <w:t>Današnji je IT menadžer najčešće član C razine menadžmenta i preuzima više utjecajnih uloga</w:t>
      </w:r>
      <w:r w:rsidR="00997A3E" w:rsidRPr="007A5148">
        <w:rPr>
          <w:lang w:bidi="en-US"/>
        </w:rPr>
        <w:t>,</w:t>
      </w:r>
      <w:r w:rsidR="006F3671" w:rsidRPr="007A5148">
        <w:rPr>
          <w:lang w:bidi="en-US"/>
        </w:rPr>
        <w:t xml:space="preserve"> no njegovu hijerarhijsku poziciju ne treba gledati kao mjerilo njegove snage u organizaciji </w:t>
      </w:r>
      <w:sdt>
        <w:sdtPr>
          <w:rPr>
            <w:lang w:bidi="en-US"/>
          </w:rPr>
          <w:id w:val="-1499417410"/>
          <w:citation/>
        </w:sdtPr>
        <w:sdtEndPr/>
        <w:sdtContent>
          <w:r w:rsidR="006F3671" w:rsidRPr="007A5148">
            <w:rPr>
              <w:lang w:bidi="en-US"/>
            </w:rPr>
            <w:fldChar w:fldCharType="begin"/>
          </w:r>
          <w:r w:rsidR="006F3671" w:rsidRPr="007A5148">
            <w:rPr>
              <w:lang w:bidi="en-US"/>
            </w:rPr>
            <w:instrText xml:space="preserve"> CITATION Ban11 \l 1050 </w:instrText>
          </w:r>
          <w:r w:rsidR="006F3671" w:rsidRPr="007A5148">
            <w:rPr>
              <w:lang w:bidi="en-US"/>
            </w:rPr>
            <w:fldChar w:fldCharType="separate"/>
          </w:r>
          <w:r w:rsidR="001B6365">
            <w:rPr>
              <w:noProof/>
              <w:lang w:bidi="en-US"/>
            </w:rPr>
            <w:t>(Banker, Hu, Pavlou, &amp; Luftman, 2011)</w:t>
          </w:r>
          <w:r w:rsidR="006F3671" w:rsidRPr="007A5148">
            <w:rPr>
              <w:lang w:bidi="en-US"/>
            </w:rPr>
            <w:fldChar w:fldCharType="end"/>
          </w:r>
        </w:sdtContent>
      </w:sdt>
      <w:r w:rsidR="00997A3E" w:rsidRPr="007A5148">
        <w:rPr>
          <w:lang w:bidi="en-US"/>
        </w:rPr>
        <w:t xml:space="preserve">. Za uspjeh i učvršćivanje njegove snage i položaja u organizaciji važna mu je podrška uprave, a podršku može ostvariti jedino i </w:t>
      </w:r>
      <w:r w:rsidR="00CB5B35">
        <w:rPr>
          <w:lang w:bidi="en-US"/>
        </w:rPr>
        <w:t xml:space="preserve">ako </w:t>
      </w:r>
      <w:r w:rsidR="00997A3E" w:rsidRPr="007A5148">
        <w:rPr>
          <w:lang w:bidi="en-US"/>
        </w:rPr>
        <w:t xml:space="preserve">on i njegov tim posjeduju odgovarajuća poslovna te menadžerska znanja i vještine </w:t>
      </w:r>
      <w:sdt>
        <w:sdtPr>
          <w:rPr>
            <w:lang w:bidi="en-US"/>
          </w:rPr>
          <w:id w:val="-1625604190"/>
          <w:citation/>
        </w:sdtPr>
        <w:sdtEndPr/>
        <w:sdtContent>
          <w:r w:rsidR="00997A3E" w:rsidRPr="007A5148">
            <w:rPr>
              <w:lang w:bidi="en-US"/>
            </w:rPr>
            <w:fldChar w:fldCharType="begin"/>
          </w:r>
          <w:r w:rsidR="00704EB8">
            <w:rPr>
              <w:lang w:bidi="en-US"/>
            </w:rPr>
            <w:instrText xml:space="preserve">CITATION Moj11 \l 1050 </w:instrText>
          </w:r>
          <w:r w:rsidR="00997A3E" w:rsidRPr="007A5148">
            <w:rPr>
              <w:lang w:bidi="en-US"/>
            </w:rPr>
            <w:fldChar w:fldCharType="separate"/>
          </w:r>
          <w:r w:rsidR="001B6365">
            <w:rPr>
              <w:noProof/>
              <w:lang w:bidi="en-US"/>
            </w:rPr>
            <w:t>(Štemberger, Manfreda, &amp; Kovačič, 2011)</w:t>
          </w:r>
          <w:r w:rsidR="00997A3E" w:rsidRPr="007A5148">
            <w:rPr>
              <w:lang w:bidi="en-US"/>
            </w:rPr>
            <w:fldChar w:fldCharType="end"/>
          </w:r>
        </w:sdtContent>
      </w:sdt>
      <w:r w:rsidR="00997A3E" w:rsidRPr="007A5148">
        <w:rPr>
          <w:lang w:bidi="en-US"/>
        </w:rPr>
        <w:t>.</w:t>
      </w:r>
    </w:p>
    <w:p w:rsidR="00B05AA2" w:rsidRPr="007A5148" w:rsidRDefault="00B05AA2" w:rsidP="00A40277">
      <w:pPr>
        <w:pStyle w:val="Heading4"/>
      </w:pPr>
      <w:bookmarkStart w:id="66" w:name="_Toc462787698"/>
      <w:r w:rsidRPr="007A5148">
        <w:t>Hijerarhijski položaj IT menadžera u organizaciji</w:t>
      </w:r>
      <w:bookmarkEnd w:id="66"/>
    </w:p>
    <w:p w:rsidR="00E84EE5" w:rsidRPr="007A5148" w:rsidRDefault="00451CCE" w:rsidP="00E84EE5">
      <w:pPr>
        <w:rPr>
          <w:lang w:bidi="en-US"/>
        </w:rPr>
      </w:pPr>
      <w:r w:rsidRPr="007A5148">
        <w:rPr>
          <w:lang w:bidi="en-US"/>
        </w:rPr>
        <w:t>U mnogim</w:t>
      </w:r>
      <w:r w:rsidR="00CB5B35">
        <w:rPr>
          <w:lang w:bidi="en-US"/>
        </w:rPr>
        <w:t xml:space="preserve"> je</w:t>
      </w:r>
      <w:r w:rsidRPr="007A5148">
        <w:rPr>
          <w:lang w:bidi="en-US"/>
        </w:rPr>
        <w:t xml:space="preserve"> organizacijama IT menadžer </w:t>
      </w:r>
      <w:r w:rsidR="009F38EB">
        <w:rPr>
          <w:lang w:bidi="en-US"/>
        </w:rPr>
        <w:t>izrav</w:t>
      </w:r>
      <w:r w:rsidR="009F38EB" w:rsidRPr="007A5148">
        <w:rPr>
          <w:lang w:bidi="en-US"/>
        </w:rPr>
        <w:t xml:space="preserve">no </w:t>
      </w:r>
      <w:r w:rsidRPr="007A5148">
        <w:rPr>
          <w:lang w:bidi="en-US"/>
        </w:rPr>
        <w:t>podređen izvršnom</w:t>
      </w:r>
      <w:r w:rsidR="00CB5B35">
        <w:rPr>
          <w:lang w:bidi="en-US"/>
        </w:rPr>
        <w:t>e</w:t>
      </w:r>
      <w:r w:rsidRPr="007A5148">
        <w:rPr>
          <w:lang w:bidi="en-US"/>
        </w:rPr>
        <w:t xml:space="preserve"> direktoru, dok je ponegdje i IT menadžer član izvršnog</w:t>
      </w:r>
      <w:r w:rsidR="00CB5B35">
        <w:rPr>
          <w:lang w:bidi="en-US"/>
        </w:rPr>
        <w:t>a</w:t>
      </w:r>
      <w:r w:rsidRPr="007A5148">
        <w:rPr>
          <w:lang w:bidi="en-US"/>
        </w:rPr>
        <w:t xml:space="preserve"> odbora, no n</w:t>
      </w:r>
      <w:r w:rsidR="008615F2" w:rsidRPr="007A5148">
        <w:rPr>
          <w:lang w:bidi="en-US"/>
        </w:rPr>
        <w:t xml:space="preserve">e mora </w:t>
      </w:r>
      <w:r w:rsidR="006520AF" w:rsidRPr="007A5148">
        <w:rPr>
          <w:lang w:bidi="en-US"/>
        </w:rPr>
        <w:t>u</w:t>
      </w:r>
      <w:r w:rsidR="008615F2" w:rsidRPr="007A5148">
        <w:rPr>
          <w:lang w:bidi="en-US"/>
        </w:rPr>
        <w:t xml:space="preserve"> svak</w:t>
      </w:r>
      <w:r w:rsidR="006520AF" w:rsidRPr="007A5148">
        <w:rPr>
          <w:lang w:bidi="en-US"/>
        </w:rPr>
        <w:t>oj</w:t>
      </w:r>
      <w:r w:rsidR="008615F2" w:rsidRPr="007A5148">
        <w:rPr>
          <w:lang w:bidi="en-US"/>
        </w:rPr>
        <w:t xml:space="preserve"> tvrtki značiti da je</w:t>
      </w:r>
      <w:r w:rsidR="006520AF" w:rsidRPr="007A5148">
        <w:rPr>
          <w:lang w:bidi="en-US"/>
        </w:rPr>
        <w:t xml:space="preserve"> najbolja</w:t>
      </w:r>
      <w:r w:rsidR="008615F2" w:rsidRPr="007A5148">
        <w:rPr>
          <w:lang w:bidi="en-US"/>
        </w:rPr>
        <w:t xml:space="preserve"> pozicija</w:t>
      </w:r>
      <w:r w:rsidR="006520AF" w:rsidRPr="007A5148">
        <w:rPr>
          <w:lang w:bidi="en-US"/>
        </w:rPr>
        <w:t xml:space="preserve"> za</w:t>
      </w:r>
      <w:r w:rsidR="008615F2" w:rsidRPr="007A5148">
        <w:rPr>
          <w:lang w:bidi="en-US"/>
        </w:rPr>
        <w:t xml:space="preserve"> IT menadžera </w:t>
      </w:r>
      <w:r w:rsidR="00CB5B35">
        <w:rPr>
          <w:lang w:bidi="en-US"/>
        </w:rPr>
        <w:t>ako</w:t>
      </w:r>
      <w:r w:rsidR="00CB5B35" w:rsidRPr="007A5148">
        <w:rPr>
          <w:lang w:bidi="en-US"/>
        </w:rPr>
        <w:t xml:space="preserve"> </w:t>
      </w:r>
      <w:r w:rsidR="008615F2" w:rsidRPr="007A5148">
        <w:rPr>
          <w:lang w:bidi="en-US"/>
        </w:rPr>
        <w:t>je izravno podređen izvršnom</w:t>
      </w:r>
      <w:r w:rsidR="00CB5B35">
        <w:rPr>
          <w:lang w:bidi="en-US"/>
        </w:rPr>
        <w:t>e</w:t>
      </w:r>
      <w:r w:rsidR="008615F2" w:rsidRPr="007A5148">
        <w:rPr>
          <w:lang w:bidi="en-US"/>
        </w:rPr>
        <w:t xml:space="preserve"> direktoru</w:t>
      </w:r>
      <w:r w:rsidRPr="007A5148">
        <w:rPr>
          <w:lang w:bidi="en-US"/>
        </w:rPr>
        <w:t>.</w:t>
      </w:r>
      <w:r w:rsidR="008615F2" w:rsidRPr="007A5148">
        <w:rPr>
          <w:lang w:bidi="en-US"/>
        </w:rPr>
        <w:t xml:space="preserve"> </w:t>
      </w:r>
      <w:r w:rsidRPr="007A5148">
        <w:rPr>
          <w:lang w:bidi="en-US"/>
        </w:rPr>
        <w:t>Ipak,</w:t>
      </w:r>
      <w:r w:rsidR="008615F2" w:rsidRPr="007A5148">
        <w:rPr>
          <w:lang w:bidi="en-US"/>
        </w:rPr>
        <w:t xml:space="preserve"> njegovo strateško pozicioniranje može pomoći statusu IT-a kao sektora i učinkovitosti organizacije </w:t>
      </w:r>
      <w:sdt>
        <w:sdtPr>
          <w:rPr>
            <w:lang w:bidi="en-US"/>
          </w:rPr>
          <w:id w:val="-2067406253"/>
          <w:citation/>
        </w:sdtPr>
        <w:sdtEndPr/>
        <w:sdtContent>
          <w:r w:rsidR="008615F2" w:rsidRPr="007A5148">
            <w:rPr>
              <w:lang w:bidi="en-US"/>
            </w:rPr>
            <w:fldChar w:fldCharType="begin"/>
          </w:r>
          <w:r w:rsidR="008615F2" w:rsidRPr="007A5148">
            <w:rPr>
              <w:lang w:bidi="en-US"/>
            </w:rPr>
            <w:instrText xml:space="preserve"> CITATION Ban11 \l 1050 </w:instrText>
          </w:r>
          <w:r w:rsidR="008615F2" w:rsidRPr="007A5148">
            <w:rPr>
              <w:lang w:bidi="en-US"/>
            </w:rPr>
            <w:fldChar w:fldCharType="separate"/>
          </w:r>
          <w:r w:rsidR="001B6365">
            <w:rPr>
              <w:noProof/>
              <w:lang w:bidi="en-US"/>
            </w:rPr>
            <w:t>(Banker, Hu, Pavlou, &amp; Luftman, 2011)</w:t>
          </w:r>
          <w:r w:rsidR="008615F2" w:rsidRPr="007A5148">
            <w:rPr>
              <w:lang w:bidi="en-US"/>
            </w:rPr>
            <w:fldChar w:fldCharType="end"/>
          </w:r>
        </w:sdtContent>
      </w:sdt>
      <w:r w:rsidR="008615F2" w:rsidRPr="007A5148">
        <w:rPr>
          <w:lang w:bidi="en-US"/>
        </w:rPr>
        <w:t>.</w:t>
      </w:r>
      <w:r w:rsidRPr="007A5148">
        <w:rPr>
          <w:lang w:bidi="en-US"/>
        </w:rPr>
        <w:t xml:space="preserve"> Takve organizacije u pravilu imaju više mogućnosti biti uspješnije od konkurencije.</w:t>
      </w:r>
      <w:r w:rsidR="00E84EE5" w:rsidRPr="007A5148">
        <w:rPr>
          <w:lang w:bidi="en-US"/>
        </w:rPr>
        <w:t xml:space="preserve"> IT menadžeri ne dolaze automatski na izvršnu funkciju u organizaciji, ali s obzirom na sve veći utjecaj tehnologije, u mogućnosti su iskoristiti razne organizacijske izvore vlasti </w:t>
      </w:r>
      <w:sdt>
        <w:sdtPr>
          <w:rPr>
            <w:lang w:bidi="en-US"/>
          </w:rPr>
          <w:id w:val="2015097816"/>
          <w:citation/>
        </w:sdtPr>
        <w:sdtEndPr/>
        <w:sdtContent>
          <w:r w:rsidR="00E84EE5" w:rsidRPr="007A5148">
            <w:rPr>
              <w:lang w:bidi="en-US"/>
            </w:rPr>
            <w:fldChar w:fldCharType="begin"/>
          </w:r>
          <w:r w:rsidR="00E84EE5" w:rsidRPr="007A5148">
            <w:rPr>
              <w:lang w:bidi="en-US"/>
            </w:rPr>
            <w:instrText xml:space="preserve"> CITATION Mog10 \l 1050 </w:instrText>
          </w:r>
          <w:r w:rsidR="00E84EE5" w:rsidRPr="007A5148">
            <w:rPr>
              <w:lang w:bidi="en-US"/>
            </w:rPr>
            <w:fldChar w:fldCharType="separate"/>
          </w:r>
          <w:r w:rsidR="001B6365">
            <w:rPr>
              <w:noProof/>
              <w:lang w:bidi="en-US"/>
            </w:rPr>
            <w:t>(Moghaddasi &amp; Sheikhtaheri, 2010)</w:t>
          </w:r>
          <w:r w:rsidR="00E84EE5" w:rsidRPr="007A5148">
            <w:rPr>
              <w:lang w:bidi="en-US"/>
            </w:rPr>
            <w:fldChar w:fldCharType="end"/>
          </w:r>
        </w:sdtContent>
      </w:sdt>
      <w:r w:rsidR="00E84EE5" w:rsidRPr="007A5148">
        <w:rPr>
          <w:lang w:bidi="en-US"/>
        </w:rPr>
        <w:t>.</w:t>
      </w:r>
    </w:p>
    <w:p w:rsidR="002C0556" w:rsidRPr="007A5148" w:rsidRDefault="00DE416F" w:rsidP="00B05AA2">
      <w:pPr>
        <w:rPr>
          <w:lang w:bidi="en-US"/>
        </w:rPr>
      </w:pPr>
      <w:r w:rsidRPr="007A5148">
        <w:t xml:space="preserve">Među prvima koji znanstveno problematiziraju položaj IT menadžera u organizaciji su Rockart i sur. koji navode kako on mora biti dio uprave organizacije kako bi mogao učinkovito obavljati svoju funkciju </w:t>
      </w:r>
      <w:sdt>
        <w:sdtPr>
          <w:id w:val="1236204402"/>
          <w:citation/>
        </w:sdtPr>
        <w:sdtEndPr/>
        <w:sdtContent>
          <w:r w:rsidRPr="007A5148">
            <w:fldChar w:fldCharType="begin"/>
          </w:r>
          <w:r w:rsidRPr="007A5148">
            <w:instrText xml:space="preserve">CITATION Roc82 \t  \l 1050 </w:instrText>
          </w:r>
          <w:r w:rsidRPr="007A5148">
            <w:fldChar w:fldCharType="separate"/>
          </w:r>
          <w:r w:rsidR="001B6365">
            <w:rPr>
              <w:noProof/>
            </w:rPr>
            <w:t>(Rockart, Ball, &amp; Bullen, 1982)</w:t>
          </w:r>
          <w:r w:rsidRPr="007A5148">
            <w:fldChar w:fldCharType="end"/>
          </w:r>
        </w:sdtContent>
      </w:sdt>
      <w:r w:rsidRPr="007A5148">
        <w:t xml:space="preserve">, a time preuzeti izričitu odgovornost za IKT </w:t>
      </w:r>
      <w:sdt>
        <w:sdtPr>
          <w:id w:val="1453135793"/>
          <w:citation/>
        </w:sdtPr>
        <w:sdtEndPr/>
        <w:sdtContent>
          <w:r w:rsidRPr="007A5148">
            <w:fldChar w:fldCharType="begin"/>
          </w:r>
          <w:r w:rsidRPr="007A5148">
            <w:instrText xml:space="preserve"> CITATION Ste92 \l 1050 </w:instrText>
          </w:r>
          <w:r w:rsidRPr="007A5148">
            <w:fldChar w:fldCharType="separate"/>
          </w:r>
          <w:r w:rsidR="001B6365">
            <w:rPr>
              <w:noProof/>
            </w:rPr>
            <w:t>(Stephens, Ledbetter, Mitra, &amp; Ford, 1992)</w:t>
          </w:r>
          <w:r w:rsidRPr="007A5148">
            <w:fldChar w:fldCharType="end"/>
          </w:r>
        </w:sdtContent>
      </w:sdt>
      <w:r w:rsidRPr="007A5148">
        <w:t>. Suprotno tome, Pe</w:t>
      </w:r>
      <w:r w:rsidR="009F38EB">
        <w:t>p</w:t>
      </w:r>
      <w:r w:rsidRPr="007A5148">
        <w:t xml:space="preserve">pard i sur. tvrde kako nije dovoljno samo postaviti IT menadžera članom uprave kako bi se postigao uspjeh IKT-a </w:t>
      </w:r>
      <w:sdt>
        <w:sdtPr>
          <w:id w:val="-2046974064"/>
          <w:citation/>
        </w:sdtPr>
        <w:sdtEndPr/>
        <w:sdtContent>
          <w:r w:rsidRPr="007A5148">
            <w:fldChar w:fldCharType="begin"/>
          </w:r>
          <w:r w:rsidRPr="007A5148">
            <w:instrText xml:space="preserve">CITATION Joe11 \t  \l 1050 </w:instrText>
          </w:r>
          <w:r w:rsidRPr="007A5148">
            <w:fldChar w:fldCharType="separate"/>
          </w:r>
          <w:r w:rsidR="001B6365" w:rsidRPr="001B6365">
            <w:rPr>
              <w:noProof/>
            </w:rPr>
            <w:t>(Peppard, Edwards, &amp; Lambert, 2011)</w:t>
          </w:r>
          <w:r w:rsidRPr="007A5148">
            <w:fldChar w:fldCharType="end"/>
          </w:r>
        </w:sdtContent>
      </w:sdt>
      <w:r w:rsidRPr="007A5148">
        <w:t xml:space="preserve"> jer nije moguće da on preuzme neku stratešku ulogu bez da bude prepoznat kao izvršni menadžer </w:t>
      </w:r>
      <w:sdt>
        <w:sdtPr>
          <w:id w:val="859402099"/>
          <w:citation/>
        </w:sdtPr>
        <w:sdtEndPr/>
        <w:sdtContent>
          <w:r w:rsidRPr="007A5148">
            <w:fldChar w:fldCharType="begin"/>
          </w:r>
          <w:r w:rsidRPr="007A5148">
            <w:instrText xml:space="preserve">CITATION Det00 \l 1050 </w:instrText>
          </w:r>
          <w:r w:rsidRPr="007A5148">
            <w:fldChar w:fldCharType="separate"/>
          </w:r>
          <w:r w:rsidR="001B6365">
            <w:rPr>
              <w:noProof/>
            </w:rPr>
            <w:t>(Smaltz D. H., 2000)</w:t>
          </w:r>
          <w:r w:rsidRPr="007A5148">
            <w:fldChar w:fldCharType="end"/>
          </w:r>
        </w:sdtContent>
      </w:sdt>
      <w:r w:rsidRPr="007A5148">
        <w:t xml:space="preserve">. </w:t>
      </w:r>
      <w:r w:rsidR="00B05AA2" w:rsidRPr="007A5148">
        <w:rPr>
          <w:lang w:bidi="en-US"/>
        </w:rPr>
        <w:t>Neki autori, poput Bankera i sur</w:t>
      </w:r>
      <w:r w:rsidRPr="007A5148">
        <w:rPr>
          <w:lang w:bidi="en-US"/>
        </w:rPr>
        <w:t>.</w:t>
      </w:r>
      <w:r w:rsidR="00B05AA2" w:rsidRPr="007A5148">
        <w:rPr>
          <w:lang w:bidi="en-US"/>
        </w:rPr>
        <w:t xml:space="preserve">, tvrde kako ne postoji optimalna hijerarhijska pozicija za IT menadžera </w:t>
      </w:r>
      <w:sdt>
        <w:sdtPr>
          <w:rPr>
            <w:lang w:bidi="en-US"/>
          </w:rPr>
          <w:id w:val="-1803914001"/>
          <w:citation/>
        </w:sdtPr>
        <w:sdtEndPr/>
        <w:sdtContent>
          <w:r w:rsidR="00B05AA2" w:rsidRPr="007A5148">
            <w:rPr>
              <w:lang w:bidi="en-US"/>
            </w:rPr>
            <w:fldChar w:fldCharType="begin"/>
          </w:r>
          <w:r w:rsidR="00B05AA2" w:rsidRPr="007A5148">
            <w:rPr>
              <w:lang w:bidi="en-US"/>
            </w:rPr>
            <w:instrText xml:space="preserve"> CITATION Ban11 \l 1050 </w:instrText>
          </w:r>
          <w:r w:rsidR="00B05AA2" w:rsidRPr="007A5148">
            <w:rPr>
              <w:lang w:bidi="en-US"/>
            </w:rPr>
            <w:fldChar w:fldCharType="separate"/>
          </w:r>
          <w:r w:rsidR="001B6365">
            <w:rPr>
              <w:noProof/>
              <w:lang w:bidi="en-US"/>
            </w:rPr>
            <w:t>(Banker, Hu, Pavlou, &amp; Luftman, 2011)</w:t>
          </w:r>
          <w:r w:rsidR="00B05AA2" w:rsidRPr="007A5148">
            <w:rPr>
              <w:lang w:bidi="en-US"/>
            </w:rPr>
            <w:fldChar w:fldCharType="end"/>
          </w:r>
        </w:sdtContent>
      </w:sdt>
      <w:r w:rsidR="00B05AA2" w:rsidRPr="007A5148">
        <w:rPr>
          <w:lang w:bidi="en-US"/>
        </w:rPr>
        <w:t xml:space="preserve"> što upućuje na zaključak kako svaka organizacija za sebe mora odrediti hijerarhijsku strukturu i položaj IT menadžera. Jaka pozicija u strukturi organizacije</w:t>
      </w:r>
      <w:r w:rsidR="002C0556" w:rsidRPr="007A5148">
        <w:rPr>
          <w:lang w:bidi="en-US"/>
        </w:rPr>
        <w:t>,</w:t>
      </w:r>
      <w:r w:rsidR="00B05AA2" w:rsidRPr="007A5148">
        <w:rPr>
          <w:lang w:bidi="en-US"/>
        </w:rPr>
        <w:t xml:space="preserve"> omogućit će IT menadžeru učinkovitije ispun</w:t>
      </w:r>
      <w:r w:rsidR="002C0556" w:rsidRPr="007A5148">
        <w:rPr>
          <w:lang w:bidi="en-US"/>
        </w:rPr>
        <w:t>jenje njegovih poslovnih zadaća</w:t>
      </w:r>
      <w:r w:rsidR="00B05AA2" w:rsidRPr="007A5148">
        <w:rPr>
          <w:lang w:bidi="en-US"/>
        </w:rPr>
        <w:t xml:space="preserve"> </w:t>
      </w:r>
      <w:sdt>
        <w:sdtPr>
          <w:rPr>
            <w:lang w:bidi="en-US"/>
          </w:rPr>
          <w:id w:val="-1032270157"/>
          <w:citation/>
        </w:sdtPr>
        <w:sdtEndPr/>
        <w:sdtContent>
          <w:r w:rsidR="00B05AA2" w:rsidRPr="007A5148">
            <w:rPr>
              <w:lang w:bidi="en-US"/>
            </w:rPr>
            <w:fldChar w:fldCharType="begin"/>
          </w:r>
          <w:r w:rsidR="00B05AA2" w:rsidRPr="007A5148">
            <w:rPr>
              <w:lang w:bidi="en-US"/>
            </w:rPr>
            <w:instrText xml:space="preserve"> CITATION Sae14 \l 1050 </w:instrText>
          </w:r>
          <w:r w:rsidR="00B05AA2" w:rsidRPr="007A5148">
            <w:rPr>
              <w:lang w:bidi="en-US"/>
            </w:rPr>
            <w:fldChar w:fldCharType="separate"/>
          </w:r>
          <w:r w:rsidR="001B6365">
            <w:rPr>
              <w:noProof/>
              <w:lang w:bidi="en-US"/>
            </w:rPr>
            <w:t>(Ayat &amp; Farajkhah, 2014)</w:t>
          </w:r>
          <w:r w:rsidR="00B05AA2" w:rsidRPr="007A5148">
            <w:rPr>
              <w:lang w:bidi="en-US"/>
            </w:rPr>
            <w:fldChar w:fldCharType="end"/>
          </w:r>
        </w:sdtContent>
      </w:sdt>
      <w:r w:rsidR="00B05AA2" w:rsidRPr="007A5148">
        <w:rPr>
          <w:lang w:bidi="en-US"/>
        </w:rPr>
        <w:t xml:space="preserve">. </w:t>
      </w:r>
    </w:p>
    <w:p w:rsidR="006F3671" w:rsidRPr="007A5148" w:rsidRDefault="002C0556" w:rsidP="006F3671">
      <w:r w:rsidRPr="007A5148">
        <w:rPr>
          <w:lang w:bidi="en-US"/>
        </w:rPr>
        <w:t>Međutim, p</w:t>
      </w:r>
      <w:r w:rsidR="00B05AA2" w:rsidRPr="007A5148">
        <w:rPr>
          <w:lang w:bidi="en-US"/>
        </w:rPr>
        <w:t xml:space="preserve">ostoje vrlo </w:t>
      </w:r>
      <w:r w:rsidR="0091149D" w:rsidRPr="007A5148">
        <w:rPr>
          <w:lang w:bidi="en-US"/>
        </w:rPr>
        <w:t>oprečne</w:t>
      </w:r>
      <w:r w:rsidR="00B05AA2" w:rsidRPr="007A5148">
        <w:rPr>
          <w:lang w:bidi="en-US"/>
        </w:rPr>
        <w:t xml:space="preserve"> procjene uglednih agencija u proučavanju </w:t>
      </w:r>
      <w:r w:rsidR="0091149D" w:rsidRPr="007A5148">
        <w:rPr>
          <w:lang w:bidi="en-US"/>
        </w:rPr>
        <w:t xml:space="preserve">položaja i </w:t>
      </w:r>
      <w:r w:rsidR="00B05AA2" w:rsidRPr="007A5148">
        <w:rPr>
          <w:lang w:bidi="en-US"/>
        </w:rPr>
        <w:t>uloge IT menadžera.</w:t>
      </w:r>
      <w:r w:rsidRPr="007A5148">
        <w:rPr>
          <w:lang w:bidi="en-US"/>
        </w:rPr>
        <w:t xml:space="preserve"> </w:t>
      </w:r>
      <w:r w:rsidR="0091149D" w:rsidRPr="007A5148">
        <w:rPr>
          <w:lang w:bidi="en-US"/>
        </w:rPr>
        <w:t>Tako je a</w:t>
      </w:r>
      <w:r w:rsidR="006F3671" w:rsidRPr="007A5148">
        <w:rPr>
          <w:lang w:bidi="en-US"/>
        </w:rPr>
        <w:t xml:space="preserve">nalitička kuća CIO predvidjela 2003. godine u izvještaju </w:t>
      </w:r>
      <w:r w:rsidR="006F3671" w:rsidRPr="007A5148">
        <w:rPr>
          <w:i/>
          <w:lang w:bidi="en-US"/>
        </w:rPr>
        <w:t>The state of the CIO</w:t>
      </w:r>
      <w:r w:rsidR="006F3671" w:rsidRPr="007A5148">
        <w:rPr>
          <w:lang w:bidi="en-US"/>
        </w:rPr>
        <w:t xml:space="preserve"> da će se umanjiti važnost IT menadžera</w:t>
      </w:r>
      <w:r w:rsidR="00CB5B35">
        <w:rPr>
          <w:lang w:bidi="en-US"/>
        </w:rPr>
        <w:t>,</w:t>
      </w:r>
      <w:r w:rsidR="006F3671" w:rsidRPr="007A5148">
        <w:rPr>
          <w:lang w:bidi="en-US"/>
        </w:rPr>
        <w:t xml:space="preserve"> </w:t>
      </w:r>
      <w:r w:rsidR="0091149D" w:rsidRPr="007A5148">
        <w:rPr>
          <w:lang w:bidi="en-US"/>
        </w:rPr>
        <w:t>a to</w:t>
      </w:r>
      <w:r w:rsidR="006F3671" w:rsidRPr="007A5148">
        <w:rPr>
          <w:lang w:bidi="en-US"/>
        </w:rPr>
        <w:t xml:space="preserve"> su potkrijepili istraživanjem koje pokazuje kako je u godinu dana udvostručen broj IT menadžera koji odgovaraju direktoru financija s 11% na 22% što IT menadžera stavlja u nepovoljniji položaj, plaće su im pale za 16% i to prvi put nakon 1985. godine, a organizacije traže mlađe i jeftine stručnjake koji bi preuzeli ulogu IT menadžera </w:t>
      </w:r>
      <w:sdt>
        <w:sdtPr>
          <w:rPr>
            <w:lang w:bidi="en-US"/>
          </w:rPr>
          <w:id w:val="2309695"/>
          <w:citation/>
        </w:sdtPr>
        <w:sdtEndPr/>
        <w:sdtContent>
          <w:r w:rsidR="006F3671" w:rsidRPr="007A5148">
            <w:rPr>
              <w:lang w:bidi="en-US"/>
            </w:rPr>
            <w:fldChar w:fldCharType="begin"/>
          </w:r>
          <w:r w:rsidR="006F3671" w:rsidRPr="007A5148">
            <w:rPr>
              <w:lang w:bidi="en-US"/>
            </w:rPr>
            <w:instrText xml:space="preserve">CITATION The04 \l 1050 </w:instrText>
          </w:r>
          <w:r w:rsidR="006F3671" w:rsidRPr="007A5148">
            <w:rPr>
              <w:lang w:bidi="en-US"/>
            </w:rPr>
            <w:fldChar w:fldCharType="separate"/>
          </w:r>
          <w:r w:rsidR="001B6365">
            <w:rPr>
              <w:noProof/>
              <w:lang w:bidi="en-US"/>
            </w:rPr>
            <w:t>(IMJ, 2004)</w:t>
          </w:r>
          <w:r w:rsidR="006F3671" w:rsidRPr="007A5148">
            <w:rPr>
              <w:lang w:bidi="en-US"/>
            </w:rPr>
            <w:fldChar w:fldCharType="end"/>
          </w:r>
        </w:sdtContent>
      </w:sdt>
      <w:r w:rsidR="006F3671" w:rsidRPr="007A5148">
        <w:rPr>
          <w:lang w:bidi="en-US"/>
        </w:rPr>
        <w:t xml:space="preserve">. </w:t>
      </w:r>
      <w:r w:rsidR="00B05E19" w:rsidRPr="007A5148">
        <w:rPr>
          <w:lang w:bidi="en-US"/>
        </w:rPr>
        <w:t>Potpuno suprotno</w:t>
      </w:r>
      <w:r w:rsidR="00740C6B" w:rsidRPr="007A5148">
        <w:rPr>
          <w:lang w:bidi="en-US"/>
        </w:rPr>
        <w:t>,</w:t>
      </w:r>
      <w:r w:rsidR="00B05E19" w:rsidRPr="007A5148">
        <w:rPr>
          <w:lang w:bidi="en-US"/>
        </w:rPr>
        <w:t xml:space="preserve"> </w:t>
      </w:r>
      <w:r w:rsidR="00740C6B" w:rsidRPr="007A5148">
        <w:rPr>
          <w:lang w:bidi="en-US"/>
        </w:rPr>
        <w:t>i</w:t>
      </w:r>
      <w:r w:rsidR="006F3671" w:rsidRPr="007A5148">
        <w:t>straživanje provedeno u Americi između 1997. i 2007.</w:t>
      </w:r>
      <w:r w:rsidR="00B05E19" w:rsidRPr="007A5148">
        <w:t xml:space="preserve"> godine</w:t>
      </w:r>
      <w:r w:rsidR="006F3671" w:rsidRPr="007A5148">
        <w:t xml:space="preserve"> pokazuje da je u većini tvrtki IT menadžer član uprave </w:t>
      </w:r>
      <w:sdt>
        <w:sdtPr>
          <w:id w:val="1560518515"/>
          <w:citation/>
        </w:sdtPr>
        <w:sdtEndPr/>
        <w:sdtContent>
          <w:r w:rsidR="006F3671" w:rsidRPr="007A5148">
            <w:fldChar w:fldCharType="begin"/>
          </w:r>
          <w:r w:rsidR="006F3671" w:rsidRPr="007A5148">
            <w:instrText xml:space="preserve"> CITATION Kar12 \l 1050 </w:instrText>
          </w:r>
          <w:r w:rsidR="006F3671" w:rsidRPr="007A5148">
            <w:fldChar w:fldCharType="separate"/>
          </w:r>
          <w:r w:rsidR="001B6365">
            <w:rPr>
              <w:noProof/>
            </w:rPr>
            <w:t>(Karanja &amp; Zaveri, 2012)</w:t>
          </w:r>
          <w:r w:rsidR="006F3671" w:rsidRPr="007A5148">
            <w:fldChar w:fldCharType="end"/>
          </w:r>
        </w:sdtContent>
      </w:sdt>
      <w:r w:rsidR="006F3671" w:rsidRPr="007A5148">
        <w:t xml:space="preserve">. Europske statistike ne pokazuju takav omjer. Tako </w:t>
      </w:r>
      <w:r w:rsidR="003B716A">
        <w:t xml:space="preserve">se </w:t>
      </w:r>
      <w:r w:rsidR="006F3671" w:rsidRPr="007A5148">
        <w:t>u istraživanju provedenom</w:t>
      </w:r>
      <w:r w:rsidR="003B716A">
        <w:t>e</w:t>
      </w:r>
      <w:r w:rsidR="006F3671" w:rsidRPr="007A5148">
        <w:t xml:space="preserve"> na njemačkom</w:t>
      </w:r>
      <w:r w:rsidR="003B716A">
        <w:t>e</w:t>
      </w:r>
      <w:r w:rsidR="006F3671" w:rsidRPr="007A5148">
        <w:t xml:space="preserve"> govornom području</w:t>
      </w:r>
      <w:r w:rsidR="006F3671" w:rsidRPr="007A5148">
        <w:rPr>
          <w:rStyle w:val="FootnoteReference"/>
        </w:rPr>
        <w:footnoteReference w:id="27"/>
      </w:r>
      <w:r w:rsidR="006F3671" w:rsidRPr="007A5148">
        <w:t xml:space="preserve"> kaže kako se </w:t>
      </w:r>
      <w:r w:rsidR="00740C6B" w:rsidRPr="007A5148">
        <w:t xml:space="preserve">tek </w:t>
      </w:r>
      <w:r w:rsidR="006F3671" w:rsidRPr="007A5148">
        <w:t xml:space="preserve">u svakoj četvrtoj organizaciji u upravi nalazi odgovorna osoba za IKT, a najviše zastupljene grane su banke, osiguravajuća društva te transport i logistika </w:t>
      </w:r>
      <w:sdt>
        <w:sdtPr>
          <w:id w:val="438504005"/>
          <w:citation/>
        </w:sdtPr>
        <w:sdtEndPr/>
        <w:sdtContent>
          <w:r w:rsidR="006F3671" w:rsidRPr="007A5148">
            <w:fldChar w:fldCharType="begin"/>
          </w:r>
          <w:r w:rsidR="00ED0F73" w:rsidRPr="007A5148">
            <w:instrText xml:space="preserve">CITATION Rie08 \l 1050 </w:instrText>
          </w:r>
          <w:r w:rsidR="006F3671" w:rsidRPr="007A5148">
            <w:fldChar w:fldCharType="separate"/>
          </w:r>
          <w:r w:rsidR="001B6365">
            <w:rPr>
              <w:noProof/>
            </w:rPr>
            <w:t>(Riedl, Kobler, &amp; Roithmayr, 2008)</w:t>
          </w:r>
          <w:r w:rsidR="006F3671" w:rsidRPr="007A5148">
            <w:fldChar w:fldCharType="end"/>
          </w:r>
        </w:sdtContent>
      </w:sdt>
      <w:r w:rsidR="006F3671" w:rsidRPr="007A5148">
        <w:t xml:space="preserve">. </w:t>
      </w:r>
    </w:p>
    <w:p w:rsidR="006128A7" w:rsidRPr="007A5148" w:rsidRDefault="00795801" w:rsidP="006F3671">
      <w:r w:rsidRPr="007A5148">
        <w:t>Najnovije istraživanje č</w:t>
      </w:r>
      <w:r w:rsidR="006128A7" w:rsidRPr="007A5148">
        <w:t>asopis</w:t>
      </w:r>
      <w:r w:rsidRPr="007A5148">
        <w:t>a</w:t>
      </w:r>
      <w:r w:rsidR="006128A7" w:rsidRPr="007A5148">
        <w:t xml:space="preserve"> </w:t>
      </w:r>
      <w:r w:rsidR="006F3671" w:rsidRPr="007A5148">
        <w:rPr>
          <w:i/>
        </w:rPr>
        <w:t>CIO</w:t>
      </w:r>
      <w:r w:rsidR="006F3671" w:rsidRPr="007A5148">
        <w:t xml:space="preserve"> </w:t>
      </w:r>
      <w:r w:rsidR="006128A7" w:rsidRPr="007A5148">
        <w:t>objavlj</w:t>
      </w:r>
      <w:r w:rsidRPr="007A5148">
        <w:t>eno</w:t>
      </w:r>
      <w:r w:rsidR="006128A7" w:rsidRPr="007A5148">
        <w:t xml:space="preserve"> </w:t>
      </w:r>
      <w:r w:rsidRPr="007A5148">
        <w:t>u 201</w:t>
      </w:r>
      <w:r w:rsidR="009F38EB">
        <w:t>6</w:t>
      </w:r>
      <w:r w:rsidRPr="007A5148">
        <w:t xml:space="preserve">. godini </w:t>
      </w:r>
      <w:r w:rsidR="006128A7" w:rsidRPr="007A5148">
        <w:t>temeljeno</w:t>
      </w:r>
      <w:r w:rsidRPr="007A5148">
        <w:t xml:space="preserve"> je</w:t>
      </w:r>
      <w:r w:rsidR="006F3671" w:rsidRPr="007A5148">
        <w:t xml:space="preserve"> na </w:t>
      </w:r>
      <w:r w:rsidR="00DB5E17" w:rsidRPr="007A5148">
        <w:t>upitnik</w:t>
      </w:r>
      <w:r w:rsidR="006F3671" w:rsidRPr="007A5148">
        <w:t>u provedenom</w:t>
      </w:r>
      <w:r w:rsidR="003B716A">
        <w:t>e</w:t>
      </w:r>
      <w:r w:rsidR="006F3671" w:rsidRPr="007A5148">
        <w:t xml:space="preserve"> kod 5</w:t>
      </w:r>
      <w:r w:rsidR="009F38EB">
        <w:t>71</w:t>
      </w:r>
      <w:r w:rsidR="006F3671" w:rsidRPr="007A5148">
        <w:t xml:space="preserve"> IT menadžera</w:t>
      </w:r>
      <w:r w:rsidRPr="007A5148">
        <w:t>, po</w:t>
      </w:r>
      <w:r w:rsidR="006F3671" w:rsidRPr="007A5148">
        <w:t>kazuje da su oni u najvećem</w:t>
      </w:r>
      <w:r w:rsidR="003B716A">
        <w:t>u</w:t>
      </w:r>
      <w:r w:rsidR="006F3671" w:rsidRPr="007A5148">
        <w:t xml:space="preserve"> postotku (4</w:t>
      </w:r>
      <w:r w:rsidR="009F38EB">
        <w:t>6</w:t>
      </w:r>
      <w:r w:rsidR="006F3671" w:rsidRPr="007A5148">
        <w:t>%) odgovorni izvršnom</w:t>
      </w:r>
      <w:r w:rsidR="003B716A">
        <w:t>e</w:t>
      </w:r>
      <w:r w:rsidR="006F3671" w:rsidRPr="007A5148">
        <w:t xml:space="preserve"> direktoru</w:t>
      </w:r>
      <w:r w:rsidR="009F38EB">
        <w:t xml:space="preserve"> </w:t>
      </w:r>
      <w:sdt>
        <w:sdtPr>
          <w:id w:val="-1520300523"/>
          <w:citation/>
        </w:sdtPr>
        <w:sdtEndPr/>
        <w:sdtContent>
          <w:r w:rsidR="009F38EB">
            <w:fldChar w:fldCharType="begin"/>
          </w:r>
          <w:r w:rsidR="00601DCB">
            <w:instrText xml:space="preserve">CITATION CIO16 \l 1050 </w:instrText>
          </w:r>
          <w:r w:rsidR="009F38EB">
            <w:fldChar w:fldCharType="separate"/>
          </w:r>
          <w:r w:rsidR="001B6365">
            <w:rPr>
              <w:noProof/>
            </w:rPr>
            <w:t>(CIO Magazine, 2016)</w:t>
          </w:r>
          <w:r w:rsidR="009F38EB">
            <w:fldChar w:fldCharType="end"/>
          </w:r>
        </w:sdtContent>
      </w:sdt>
      <w:r w:rsidR="006F3671" w:rsidRPr="007A5148">
        <w:t xml:space="preserve">. </w:t>
      </w:r>
      <w:r w:rsidR="006F3671" w:rsidRPr="007A5148">
        <w:fldChar w:fldCharType="begin"/>
      </w:r>
      <w:r w:rsidR="006F3671" w:rsidRPr="007A5148">
        <w:instrText xml:space="preserve"> REF _Ref357853180 \r \h </w:instrText>
      </w:r>
      <w:r w:rsidR="006F3671" w:rsidRPr="007A5148">
        <w:fldChar w:fldCharType="separate"/>
      </w:r>
      <w:r w:rsidR="00AD7003">
        <w:t xml:space="preserve">Grafikon 1. </w:t>
      </w:r>
      <w:r w:rsidR="006F3671" w:rsidRPr="007A5148">
        <w:fldChar w:fldCharType="end"/>
      </w:r>
      <w:r w:rsidR="006F3671" w:rsidRPr="007A5148">
        <w:t xml:space="preserve">prikazuje </w:t>
      </w:r>
      <w:r w:rsidR="00AF398B" w:rsidRPr="007A5148">
        <w:t xml:space="preserve">tu </w:t>
      </w:r>
      <w:r w:rsidR="006F3671" w:rsidRPr="007A5148">
        <w:t>distri</w:t>
      </w:r>
      <w:r w:rsidR="006128A7" w:rsidRPr="007A5148">
        <w:t>buciju nadređenih IT menadžeru.</w:t>
      </w:r>
    </w:p>
    <w:p w:rsidR="006128A7" w:rsidRPr="007A5148" w:rsidRDefault="006128A7" w:rsidP="008D0530">
      <w:pPr>
        <w:pStyle w:val="OpisGrafa"/>
      </w:pPr>
      <w:bookmarkStart w:id="67" w:name="_Ref357853180"/>
      <w:bookmarkStart w:id="68" w:name="_Toc462787871"/>
      <w:r w:rsidRPr="007A5148">
        <w:t>Komu je odgovoran IT menadžer – distribucija nadređenih?</w:t>
      </w:r>
      <w:bookmarkEnd w:id="67"/>
      <w:bookmarkEnd w:id="68"/>
    </w:p>
    <w:p w:rsidR="006128A7" w:rsidRPr="007A5148" w:rsidRDefault="006128A7" w:rsidP="006F3671">
      <w:r w:rsidRPr="007A5148">
        <w:rPr>
          <w:noProof/>
          <w:lang w:eastAsia="hr-HR"/>
        </w:rPr>
        <w:drawing>
          <wp:inline distT="0" distB="0" distL="0" distR="0" wp14:anchorId="24E1A102" wp14:editId="7EEA8BA9">
            <wp:extent cx="5497285" cy="381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28A7" w:rsidRPr="007A5148" w:rsidRDefault="006128A7" w:rsidP="00FD16EE">
      <w:pPr>
        <w:pStyle w:val="Izvorzaslikuilitablicu"/>
      </w:pPr>
      <w:r w:rsidRPr="007A5148">
        <w:t>Izvor:</w:t>
      </w:r>
      <w:r w:rsidR="009F38F6" w:rsidRPr="007A5148">
        <w:tab/>
      </w:r>
      <w:r w:rsidR="00740C6B" w:rsidRPr="007A5148">
        <w:t xml:space="preserve">Prilagođeno prema </w:t>
      </w:r>
      <w:r w:rsidRPr="007A5148">
        <w:t xml:space="preserve">CIO Magazine. </w:t>
      </w:r>
      <w:r w:rsidR="009F38EB" w:rsidRPr="009F38EB">
        <w:rPr>
          <w:i/>
          <w:iCs/>
        </w:rPr>
        <w:t>The State of the CIO 2016 by the numbers</w:t>
      </w:r>
      <w:r w:rsidRPr="007A5148">
        <w:rPr>
          <w:i/>
          <w:iCs/>
        </w:rPr>
        <w:t>.</w:t>
      </w:r>
      <w:r w:rsidRPr="007A5148">
        <w:t xml:space="preserve"> Preuz</w:t>
      </w:r>
      <w:r w:rsidR="009F38EB">
        <w:t>.</w:t>
      </w:r>
      <w:r w:rsidRPr="007A5148">
        <w:t xml:space="preserve"> </w:t>
      </w:r>
      <w:r w:rsidR="009F38EB">
        <w:t>15</w:t>
      </w:r>
      <w:r w:rsidRPr="007A5148">
        <w:t xml:space="preserve">. </w:t>
      </w:r>
      <w:r w:rsidR="009F38F6" w:rsidRPr="007A5148">
        <w:t xml:space="preserve">1. </w:t>
      </w:r>
      <w:r w:rsidRPr="007A5148">
        <w:t>201</w:t>
      </w:r>
      <w:r w:rsidR="009F38EB">
        <w:t>6</w:t>
      </w:r>
      <w:r w:rsidR="009F38F6" w:rsidRPr="007A5148">
        <w:t>.</w:t>
      </w:r>
      <w:r w:rsidRPr="007A5148">
        <w:t xml:space="preserve"> </w:t>
      </w:r>
      <w:r w:rsidR="009F38F6" w:rsidRPr="007A5148">
        <w:t>s</w:t>
      </w:r>
      <w:r w:rsidR="009F38EB">
        <w:t xml:space="preserve"> web mjesta </w:t>
      </w:r>
      <w:r w:rsidR="009F38EB" w:rsidRPr="009F38EB">
        <w:rPr>
          <w:i/>
        </w:rPr>
        <w:t>www.cio.com/article/3031000/cio-role/the-state-of-the-cio-by-the-numbers.html</w:t>
      </w:r>
    </w:p>
    <w:p w:rsidR="00F92222" w:rsidRPr="007A5148" w:rsidRDefault="002A3496" w:rsidP="006F3671">
      <w:r w:rsidRPr="007A5148">
        <w:t>Općenito, p</w:t>
      </w:r>
      <w:r w:rsidR="006F3671" w:rsidRPr="007A5148">
        <w:t xml:space="preserve">revladava mišljenje da je za IT menadžera loše </w:t>
      </w:r>
      <w:r w:rsidR="003B716A">
        <w:t>ako</w:t>
      </w:r>
      <w:r w:rsidR="003B716A" w:rsidRPr="007A5148">
        <w:t xml:space="preserve"> </w:t>
      </w:r>
      <w:r w:rsidR="006F3671" w:rsidRPr="007A5148">
        <w:t xml:space="preserve">je direktno odgovoran direktoru financija jer se u takvim organizacijama IT sektor ne gleda kao strateški sektor organizacije </w:t>
      </w:r>
      <w:sdt>
        <w:sdtPr>
          <w:id w:val="-600873744"/>
          <w:citation/>
        </w:sdtPr>
        <w:sdtEndPr/>
        <w:sdtContent>
          <w:r w:rsidR="006F3671" w:rsidRPr="007A5148">
            <w:fldChar w:fldCharType="begin"/>
          </w:r>
          <w:r w:rsidR="006F3671" w:rsidRPr="007A5148">
            <w:instrText xml:space="preserve"> CITATION Ste92 \l 1050 </w:instrText>
          </w:r>
          <w:r w:rsidR="006F3671" w:rsidRPr="007A5148">
            <w:fldChar w:fldCharType="separate"/>
          </w:r>
          <w:r w:rsidR="001B6365">
            <w:rPr>
              <w:noProof/>
            </w:rPr>
            <w:t>(Stephens, Ledbetter, Mitra, &amp; Ford, 1992)</w:t>
          </w:r>
          <w:r w:rsidR="006F3671" w:rsidRPr="007A5148">
            <w:fldChar w:fldCharType="end"/>
          </w:r>
        </w:sdtContent>
      </w:sdt>
      <w:r w:rsidR="006F3671" w:rsidRPr="007A5148">
        <w:t xml:space="preserve">. Postoji i strah da će direktor financija od IT sektora tražiti samo financijski uspjeh i rezultat, a IT sektor promatrati isključivo kao još jedno troškovno mjesto u svome poslovnom području </w:t>
      </w:r>
      <w:sdt>
        <w:sdtPr>
          <w:rPr>
            <w:lang w:bidi="en-US"/>
          </w:rPr>
          <w:id w:val="-1389094565"/>
          <w:citation/>
        </w:sdtPr>
        <w:sdtEndPr/>
        <w:sdtContent>
          <w:r w:rsidR="006F3671" w:rsidRPr="007A5148">
            <w:rPr>
              <w:lang w:bidi="en-US"/>
            </w:rPr>
            <w:fldChar w:fldCharType="begin"/>
          </w:r>
          <w:r w:rsidR="003A463C" w:rsidRPr="007A5148">
            <w:rPr>
              <w:lang w:bidi="en-US"/>
            </w:rPr>
            <w:instrText xml:space="preserve">CITATION Car11 \l 1050 </w:instrText>
          </w:r>
          <w:r w:rsidR="006F3671" w:rsidRPr="007A5148">
            <w:rPr>
              <w:lang w:bidi="en-US"/>
            </w:rPr>
            <w:fldChar w:fldCharType="separate"/>
          </w:r>
          <w:r w:rsidR="001B6365">
            <w:rPr>
              <w:noProof/>
              <w:lang w:bidi="en-US"/>
            </w:rPr>
            <w:t>(Carter, Grover, &amp; Thatcher, 2011)</w:t>
          </w:r>
          <w:r w:rsidR="006F3671" w:rsidRPr="007A5148">
            <w:rPr>
              <w:lang w:bidi="en-US"/>
            </w:rPr>
            <w:fldChar w:fldCharType="end"/>
          </w:r>
        </w:sdtContent>
      </w:sdt>
      <w:r w:rsidR="006F3671" w:rsidRPr="007A5148">
        <w:t>. Teško da će se do kraja razriješiti dvojba je li IT menadžeru bolje biti pod okriljem direktora financija ili izvršnog</w:t>
      </w:r>
      <w:r w:rsidR="003B716A">
        <w:t>a</w:t>
      </w:r>
      <w:r w:rsidR="006F3671" w:rsidRPr="007A5148">
        <w:t xml:space="preserve"> direktora. </w:t>
      </w:r>
      <w:r w:rsidR="000869A0" w:rsidRPr="007A5148">
        <w:t xml:space="preserve">Bilo je, osim što to radi časopis </w:t>
      </w:r>
      <w:r w:rsidR="000869A0" w:rsidRPr="007A5148">
        <w:rPr>
          <w:i/>
        </w:rPr>
        <w:t>CIO</w:t>
      </w:r>
      <w:r w:rsidR="000869A0" w:rsidRPr="007A5148">
        <w:t xml:space="preserve">, više istraživanja o distribuciji nadređenih IT menadžeru. Ono što pokazuje </w:t>
      </w:r>
      <w:r w:rsidR="000869A0" w:rsidRPr="007A5148">
        <w:fldChar w:fldCharType="begin"/>
      </w:r>
      <w:r w:rsidR="000869A0" w:rsidRPr="007A5148">
        <w:instrText xml:space="preserve"> REF  _Ref433132727 \* Lower \h \r </w:instrText>
      </w:r>
      <w:r w:rsidR="000869A0" w:rsidRPr="007A5148">
        <w:fldChar w:fldCharType="separate"/>
      </w:r>
      <w:r w:rsidR="00E634F9">
        <w:t xml:space="preserve">tablica 7. </w:t>
      </w:r>
      <w:r w:rsidR="000869A0" w:rsidRPr="007A5148">
        <w:fldChar w:fldCharType="end"/>
      </w:r>
      <w:r w:rsidR="000869A0" w:rsidRPr="007A5148">
        <w:t xml:space="preserve">trend </w:t>
      </w:r>
      <w:r w:rsidR="003B716A">
        <w:t xml:space="preserve">je </w:t>
      </w:r>
      <w:r w:rsidR="000869A0" w:rsidRPr="007A5148">
        <w:t>prema kojemu se sve više i na globalnoj razini uviđa da hijerarhijska podređenost IT menadžera izvršnom</w:t>
      </w:r>
      <w:r w:rsidR="003B716A">
        <w:t>e</w:t>
      </w:r>
      <w:r w:rsidR="000869A0" w:rsidRPr="007A5148">
        <w:t xml:space="preserve"> direktoru stvara prostor za veću učinkovitost IT sektora i bolje iskorištavanje IKT-a u organizaciji.</w:t>
      </w:r>
      <w:r w:rsidR="00A83CFA">
        <w:t xml:space="preserve"> Zanimljivo je i da je trend podređenosti direktoru financija u opadanju.</w:t>
      </w:r>
    </w:p>
    <w:p w:rsidR="00F92222" w:rsidRPr="007A5148" w:rsidRDefault="00F92222" w:rsidP="00594E04">
      <w:pPr>
        <w:pStyle w:val="Opistablice"/>
      </w:pPr>
      <w:bookmarkStart w:id="69" w:name="_Ref433132727"/>
      <w:bookmarkStart w:id="70" w:name="_Toc462787904"/>
      <w:r w:rsidRPr="007A5148">
        <w:t>Promjene distribucije nadređenih</w:t>
      </w:r>
      <w:r w:rsidR="00F92C0F" w:rsidRPr="007A5148">
        <w:t xml:space="preserve"> IT menadžeru</w:t>
      </w:r>
      <w:r w:rsidRPr="007A5148">
        <w:t xml:space="preserve"> u zadnjih 20</w:t>
      </w:r>
      <w:r w:rsidR="003B716A">
        <w:t>-</w:t>
      </w:r>
      <w:r w:rsidRPr="007A5148">
        <w:t>ak godina</w:t>
      </w:r>
      <w:bookmarkEnd w:id="69"/>
      <w:bookmarkEnd w:id="70"/>
    </w:p>
    <w:tbl>
      <w:tblPr>
        <w:tblStyle w:val="TableGrid"/>
        <w:tblW w:w="0" w:type="auto"/>
        <w:tblInd w:w="108" w:type="dxa"/>
        <w:tblLook w:val="04A0" w:firstRow="1" w:lastRow="0" w:firstColumn="1" w:lastColumn="0" w:noHBand="0" w:noVBand="1"/>
      </w:tblPr>
      <w:tblGrid>
        <w:gridCol w:w="2552"/>
        <w:gridCol w:w="2268"/>
        <w:gridCol w:w="2410"/>
        <w:gridCol w:w="1665"/>
      </w:tblGrid>
      <w:tr w:rsidR="00F92222" w:rsidRPr="007A5148" w:rsidTr="00A14E02">
        <w:trPr>
          <w:trHeight w:val="664"/>
        </w:trPr>
        <w:tc>
          <w:tcPr>
            <w:tcW w:w="2552" w:type="dxa"/>
            <w:tcBorders>
              <w:bottom w:val="single" w:sz="4" w:space="0" w:color="auto"/>
            </w:tcBorders>
            <w:vAlign w:val="center"/>
          </w:tcPr>
          <w:p w:rsidR="00F92222" w:rsidRPr="007A5148" w:rsidRDefault="00740C6B" w:rsidP="00166573">
            <w:pPr>
              <w:pStyle w:val="NaslovUTablici"/>
              <w:rPr>
                <w:rStyle w:val="Emphasis"/>
                <w:b w:val="0"/>
                <w:i w:val="0"/>
                <w:iCs w:val="0"/>
              </w:rPr>
            </w:pPr>
            <w:r w:rsidRPr="007A5148">
              <w:rPr>
                <w:rStyle w:val="Emphasis"/>
                <w:i w:val="0"/>
                <w:iCs w:val="0"/>
              </w:rPr>
              <w:t>Izvor:</w:t>
            </w:r>
          </w:p>
        </w:tc>
        <w:tc>
          <w:tcPr>
            <w:tcW w:w="2268" w:type="dxa"/>
            <w:tcBorders>
              <w:bottom w:val="single" w:sz="4" w:space="0" w:color="auto"/>
            </w:tcBorders>
            <w:vAlign w:val="center"/>
          </w:tcPr>
          <w:p w:rsidR="00F92222" w:rsidRPr="007A5148" w:rsidRDefault="00F92222" w:rsidP="00166573">
            <w:pPr>
              <w:pStyle w:val="NaslovUTablici"/>
              <w:rPr>
                <w:rStyle w:val="Emphasis"/>
                <w:b w:val="0"/>
                <w:i w:val="0"/>
                <w:iCs w:val="0"/>
              </w:rPr>
            </w:pPr>
            <w:r w:rsidRPr="007A5148">
              <w:rPr>
                <w:rStyle w:val="Emphasis"/>
                <w:i w:val="0"/>
                <w:iCs w:val="0"/>
              </w:rPr>
              <w:t>Odgovorni izvršnom</w:t>
            </w:r>
            <w:r w:rsidR="003B716A">
              <w:rPr>
                <w:rStyle w:val="Emphasis"/>
                <w:i w:val="0"/>
                <w:iCs w:val="0"/>
              </w:rPr>
              <w:t>u</w:t>
            </w:r>
            <w:r w:rsidRPr="007A5148">
              <w:rPr>
                <w:rStyle w:val="Emphasis"/>
                <w:i w:val="0"/>
                <w:iCs w:val="0"/>
              </w:rPr>
              <w:t xml:space="preserve"> direktoru</w:t>
            </w:r>
          </w:p>
        </w:tc>
        <w:tc>
          <w:tcPr>
            <w:tcW w:w="2410" w:type="dxa"/>
            <w:tcBorders>
              <w:bottom w:val="single" w:sz="4" w:space="0" w:color="auto"/>
            </w:tcBorders>
            <w:vAlign w:val="center"/>
          </w:tcPr>
          <w:p w:rsidR="00F92222" w:rsidRPr="007A5148" w:rsidRDefault="00F92222" w:rsidP="00166573">
            <w:pPr>
              <w:pStyle w:val="NaslovUTablici"/>
              <w:rPr>
                <w:rStyle w:val="Emphasis"/>
                <w:b w:val="0"/>
                <w:i w:val="0"/>
                <w:iCs w:val="0"/>
              </w:rPr>
            </w:pPr>
            <w:r w:rsidRPr="007A5148">
              <w:rPr>
                <w:rStyle w:val="Emphasis"/>
                <w:i w:val="0"/>
                <w:iCs w:val="0"/>
              </w:rPr>
              <w:t>Odgovorni financijskom</w:t>
            </w:r>
            <w:r w:rsidR="003B716A">
              <w:rPr>
                <w:rStyle w:val="Emphasis"/>
                <w:i w:val="0"/>
                <w:iCs w:val="0"/>
              </w:rPr>
              <w:t>u</w:t>
            </w:r>
            <w:r w:rsidRPr="007A5148">
              <w:rPr>
                <w:rStyle w:val="Emphasis"/>
                <w:i w:val="0"/>
                <w:iCs w:val="0"/>
              </w:rPr>
              <w:t xml:space="preserve"> direktoru</w:t>
            </w:r>
          </w:p>
        </w:tc>
        <w:tc>
          <w:tcPr>
            <w:tcW w:w="1665" w:type="dxa"/>
            <w:tcBorders>
              <w:bottom w:val="single" w:sz="4" w:space="0" w:color="auto"/>
            </w:tcBorders>
            <w:vAlign w:val="center"/>
          </w:tcPr>
          <w:p w:rsidR="00F92222" w:rsidRPr="007A5148" w:rsidRDefault="00F92222" w:rsidP="00166573">
            <w:pPr>
              <w:pStyle w:val="NaslovUTablici"/>
              <w:rPr>
                <w:rStyle w:val="Emphasis"/>
                <w:b w:val="0"/>
                <w:i w:val="0"/>
                <w:iCs w:val="0"/>
              </w:rPr>
            </w:pPr>
            <w:r w:rsidRPr="007A5148">
              <w:rPr>
                <w:rStyle w:val="Emphasis"/>
                <w:i w:val="0"/>
                <w:iCs w:val="0"/>
              </w:rPr>
              <w:t>Ostalo</w:t>
            </w:r>
          </w:p>
        </w:tc>
      </w:tr>
      <w:tr w:rsidR="00F92222" w:rsidRPr="007A5148" w:rsidTr="00A14E02">
        <w:tc>
          <w:tcPr>
            <w:tcW w:w="2552" w:type="dxa"/>
            <w:shd w:val="clear" w:color="auto" w:fill="auto"/>
          </w:tcPr>
          <w:p w:rsidR="00F92222" w:rsidRPr="007A5148" w:rsidRDefault="00237E75" w:rsidP="00166573">
            <w:pPr>
              <w:pStyle w:val="Tekstutablici"/>
              <w:rPr>
                <w:rStyle w:val="Emphasis"/>
                <w:i w:val="0"/>
                <w:iCs w:val="0"/>
              </w:rPr>
            </w:pPr>
            <w:sdt>
              <w:sdtPr>
                <w:rPr>
                  <w:rStyle w:val="Emphasis"/>
                  <w:i w:val="0"/>
                  <w:iCs w:val="0"/>
                </w:rPr>
                <w:id w:val="1041480784"/>
                <w:citation/>
              </w:sdtPr>
              <w:sdtEndPr>
                <w:rPr>
                  <w:rStyle w:val="Emphasis"/>
                </w:rPr>
              </w:sdtEndPr>
              <w:sdtContent>
                <w:r w:rsidR="00F92222" w:rsidRPr="007A5148">
                  <w:rPr>
                    <w:rStyle w:val="Emphasis"/>
                    <w:i w:val="0"/>
                    <w:iCs w:val="0"/>
                  </w:rPr>
                  <w:fldChar w:fldCharType="begin"/>
                </w:r>
                <w:r w:rsidR="00F92222" w:rsidRPr="007A5148">
                  <w:rPr>
                    <w:rStyle w:val="Emphasis"/>
                    <w:i w:val="0"/>
                    <w:iCs w:val="0"/>
                  </w:rPr>
                  <w:instrText xml:space="preserve"> CITATION App92 \l 1050 </w:instrText>
                </w:r>
                <w:r w:rsidR="00F92222" w:rsidRPr="007A5148">
                  <w:rPr>
                    <w:rStyle w:val="Emphasis"/>
                    <w:i w:val="0"/>
                    <w:iCs w:val="0"/>
                  </w:rPr>
                  <w:fldChar w:fldCharType="separate"/>
                </w:r>
                <w:r w:rsidR="001B6365">
                  <w:rPr>
                    <w:noProof/>
                  </w:rPr>
                  <w:t>(Applegate &amp; Elam, 1992)</w:t>
                </w:r>
                <w:r w:rsidR="00F92222" w:rsidRPr="007A5148">
                  <w:rPr>
                    <w:rStyle w:val="Emphasis"/>
                    <w:i w:val="0"/>
                    <w:iCs w:val="0"/>
                  </w:rPr>
                  <w:fldChar w:fldCharType="end"/>
                </w:r>
              </w:sdtContent>
            </w:sdt>
          </w:p>
        </w:tc>
        <w:tc>
          <w:tcPr>
            <w:tcW w:w="2268"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27%</w:t>
            </w:r>
          </w:p>
        </w:tc>
        <w:tc>
          <w:tcPr>
            <w:tcW w:w="2410"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44%</w:t>
            </w:r>
          </w:p>
        </w:tc>
        <w:tc>
          <w:tcPr>
            <w:tcW w:w="1665"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29%</w:t>
            </w:r>
          </w:p>
        </w:tc>
      </w:tr>
      <w:tr w:rsidR="00F92222" w:rsidRPr="007A5148" w:rsidTr="00A14E02">
        <w:tc>
          <w:tcPr>
            <w:tcW w:w="2552" w:type="dxa"/>
            <w:shd w:val="clear" w:color="auto" w:fill="auto"/>
          </w:tcPr>
          <w:p w:rsidR="00F92222" w:rsidRPr="007A5148" w:rsidRDefault="00237E75" w:rsidP="00166573">
            <w:pPr>
              <w:pStyle w:val="Tekstutablici"/>
              <w:rPr>
                <w:rStyle w:val="Emphasis"/>
                <w:i w:val="0"/>
                <w:iCs w:val="0"/>
              </w:rPr>
            </w:pPr>
            <w:sdt>
              <w:sdtPr>
                <w:rPr>
                  <w:rStyle w:val="Emphasis"/>
                  <w:i w:val="0"/>
                  <w:iCs w:val="0"/>
                </w:rPr>
                <w:id w:val="-1315867742"/>
                <w:citation/>
              </w:sdtPr>
              <w:sdtEndPr>
                <w:rPr>
                  <w:rStyle w:val="Emphasis"/>
                </w:rPr>
              </w:sdtEndPr>
              <w:sdtContent>
                <w:r w:rsidR="00F92222" w:rsidRPr="007A5148">
                  <w:rPr>
                    <w:rStyle w:val="Emphasis"/>
                    <w:i w:val="0"/>
                    <w:iCs w:val="0"/>
                  </w:rPr>
                  <w:fldChar w:fldCharType="begin"/>
                </w:r>
                <w:r w:rsidR="00F92222" w:rsidRPr="007A5148">
                  <w:rPr>
                    <w:rStyle w:val="Emphasis"/>
                    <w:i w:val="0"/>
                    <w:iCs w:val="0"/>
                  </w:rPr>
                  <w:instrText xml:space="preserve">CITATION Pet00 \t  \l 1050 </w:instrText>
                </w:r>
                <w:r w:rsidR="00F92222" w:rsidRPr="007A5148">
                  <w:rPr>
                    <w:rStyle w:val="Emphasis"/>
                    <w:i w:val="0"/>
                    <w:iCs w:val="0"/>
                  </w:rPr>
                  <w:fldChar w:fldCharType="separate"/>
                </w:r>
                <w:r w:rsidR="001B6365">
                  <w:rPr>
                    <w:noProof/>
                  </w:rPr>
                  <w:t>(Gottschalk &amp; Taylor, 2000)</w:t>
                </w:r>
                <w:r w:rsidR="00F92222" w:rsidRPr="007A5148">
                  <w:rPr>
                    <w:rStyle w:val="Emphasis"/>
                    <w:i w:val="0"/>
                    <w:iCs w:val="0"/>
                  </w:rPr>
                  <w:fldChar w:fldCharType="end"/>
                </w:r>
              </w:sdtContent>
            </w:sdt>
          </w:p>
        </w:tc>
        <w:tc>
          <w:tcPr>
            <w:tcW w:w="2268"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44%</w:t>
            </w:r>
          </w:p>
        </w:tc>
        <w:tc>
          <w:tcPr>
            <w:tcW w:w="2410"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23%</w:t>
            </w:r>
          </w:p>
        </w:tc>
        <w:tc>
          <w:tcPr>
            <w:tcW w:w="1665"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33%</w:t>
            </w:r>
          </w:p>
        </w:tc>
      </w:tr>
      <w:tr w:rsidR="001379D5" w:rsidRPr="007A5148" w:rsidTr="00A14E02">
        <w:tc>
          <w:tcPr>
            <w:tcW w:w="2552" w:type="dxa"/>
            <w:shd w:val="clear" w:color="auto" w:fill="auto"/>
          </w:tcPr>
          <w:p w:rsidR="001379D5" w:rsidRPr="007A5148" w:rsidRDefault="00237E75" w:rsidP="00166573">
            <w:pPr>
              <w:pStyle w:val="Tekstutablici"/>
              <w:rPr>
                <w:rStyle w:val="Emphasis"/>
                <w:i w:val="0"/>
                <w:iCs w:val="0"/>
              </w:rPr>
            </w:pPr>
            <w:sdt>
              <w:sdtPr>
                <w:rPr>
                  <w:rStyle w:val="Emphasis"/>
                  <w:i w:val="0"/>
                  <w:iCs w:val="0"/>
                </w:rPr>
                <w:id w:val="1351601242"/>
                <w:citation/>
              </w:sdtPr>
              <w:sdtEndPr>
                <w:rPr>
                  <w:rStyle w:val="Emphasis"/>
                </w:rPr>
              </w:sdtEndPr>
              <w:sdtContent>
                <w:r w:rsidR="001379D5" w:rsidRPr="007A5148">
                  <w:rPr>
                    <w:rStyle w:val="Emphasis"/>
                    <w:i w:val="0"/>
                    <w:iCs w:val="0"/>
                  </w:rPr>
                  <w:fldChar w:fldCharType="begin"/>
                </w:r>
                <w:r w:rsidR="00601DCB">
                  <w:rPr>
                    <w:rStyle w:val="Emphasis"/>
                    <w:i w:val="0"/>
                    <w:iCs w:val="0"/>
                  </w:rPr>
                  <w:instrText xml:space="preserve">CITATION CIO08 \l 1050 </w:instrText>
                </w:r>
                <w:r w:rsidR="001379D5" w:rsidRPr="007A5148">
                  <w:rPr>
                    <w:rStyle w:val="Emphasis"/>
                    <w:i w:val="0"/>
                    <w:iCs w:val="0"/>
                  </w:rPr>
                  <w:fldChar w:fldCharType="separate"/>
                </w:r>
                <w:r w:rsidR="001B6365">
                  <w:rPr>
                    <w:noProof/>
                  </w:rPr>
                  <w:t>(CIO Magazine, 2008)</w:t>
                </w:r>
                <w:r w:rsidR="001379D5" w:rsidRPr="007A5148">
                  <w:rPr>
                    <w:rStyle w:val="Emphasis"/>
                    <w:i w:val="0"/>
                    <w:iCs w:val="0"/>
                  </w:rPr>
                  <w:fldChar w:fldCharType="end"/>
                </w:r>
              </w:sdtContent>
            </w:sdt>
          </w:p>
        </w:tc>
        <w:tc>
          <w:tcPr>
            <w:tcW w:w="2268" w:type="dxa"/>
            <w:shd w:val="clear" w:color="auto" w:fill="auto"/>
            <w:vAlign w:val="center"/>
          </w:tcPr>
          <w:p w:rsidR="001379D5" w:rsidRPr="007A5148" w:rsidRDefault="001379D5" w:rsidP="00166573">
            <w:pPr>
              <w:pStyle w:val="Tekst-Tabl-Sredina"/>
              <w:rPr>
                <w:rStyle w:val="Emphasis"/>
                <w:i w:val="0"/>
                <w:iCs w:val="0"/>
              </w:rPr>
            </w:pPr>
            <w:r w:rsidRPr="007A5148">
              <w:rPr>
                <w:rStyle w:val="Emphasis"/>
                <w:i w:val="0"/>
                <w:iCs w:val="0"/>
              </w:rPr>
              <w:t>41%</w:t>
            </w:r>
          </w:p>
        </w:tc>
        <w:tc>
          <w:tcPr>
            <w:tcW w:w="2410" w:type="dxa"/>
            <w:shd w:val="clear" w:color="auto" w:fill="auto"/>
            <w:vAlign w:val="center"/>
          </w:tcPr>
          <w:p w:rsidR="001379D5" w:rsidRPr="007A5148" w:rsidRDefault="001379D5" w:rsidP="00166573">
            <w:pPr>
              <w:pStyle w:val="Tekst-Tabl-Sredina"/>
              <w:rPr>
                <w:rStyle w:val="Emphasis"/>
                <w:i w:val="0"/>
                <w:iCs w:val="0"/>
              </w:rPr>
            </w:pPr>
            <w:r w:rsidRPr="007A5148">
              <w:rPr>
                <w:rStyle w:val="Emphasis"/>
                <w:i w:val="0"/>
                <w:iCs w:val="0"/>
              </w:rPr>
              <w:t>23%</w:t>
            </w:r>
          </w:p>
        </w:tc>
        <w:tc>
          <w:tcPr>
            <w:tcW w:w="1665" w:type="dxa"/>
            <w:shd w:val="clear" w:color="auto" w:fill="auto"/>
            <w:vAlign w:val="center"/>
          </w:tcPr>
          <w:p w:rsidR="001379D5" w:rsidRPr="007A5148" w:rsidRDefault="001379D5" w:rsidP="00166573">
            <w:pPr>
              <w:pStyle w:val="Tekst-Tabl-Sredina"/>
              <w:rPr>
                <w:rStyle w:val="Emphasis"/>
                <w:i w:val="0"/>
                <w:iCs w:val="0"/>
              </w:rPr>
            </w:pPr>
            <w:r w:rsidRPr="007A5148">
              <w:rPr>
                <w:rStyle w:val="Emphasis"/>
                <w:i w:val="0"/>
                <w:iCs w:val="0"/>
              </w:rPr>
              <w:t>36%</w:t>
            </w:r>
          </w:p>
        </w:tc>
      </w:tr>
      <w:tr w:rsidR="00F92222" w:rsidRPr="007A5148" w:rsidTr="00A14E02">
        <w:tc>
          <w:tcPr>
            <w:tcW w:w="2552" w:type="dxa"/>
            <w:shd w:val="clear" w:color="auto" w:fill="auto"/>
          </w:tcPr>
          <w:p w:rsidR="00F92222" w:rsidRPr="007A5148" w:rsidRDefault="00237E75" w:rsidP="00166573">
            <w:pPr>
              <w:pStyle w:val="Tekstutablici"/>
              <w:rPr>
                <w:rStyle w:val="Emphasis"/>
                <w:i w:val="0"/>
                <w:iCs w:val="0"/>
              </w:rPr>
            </w:pPr>
            <w:sdt>
              <w:sdtPr>
                <w:rPr>
                  <w:rStyle w:val="Emphasis"/>
                  <w:i w:val="0"/>
                  <w:iCs w:val="0"/>
                </w:rPr>
                <w:id w:val="-1257742449"/>
                <w:citation/>
              </w:sdtPr>
              <w:sdtEndPr>
                <w:rPr>
                  <w:rStyle w:val="Emphasis"/>
                </w:rPr>
              </w:sdtEndPr>
              <w:sdtContent>
                <w:r w:rsidR="00F92222" w:rsidRPr="007A5148">
                  <w:rPr>
                    <w:rStyle w:val="Emphasis"/>
                    <w:i w:val="0"/>
                    <w:iCs w:val="0"/>
                  </w:rPr>
                  <w:fldChar w:fldCharType="begin"/>
                </w:r>
                <w:r w:rsidR="00601DCB">
                  <w:rPr>
                    <w:rStyle w:val="Emphasis"/>
                    <w:i w:val="0"/>
                    <w:iCs w:val="0"/>
                  </w:rPr>
                  <w:instrText xml:space="preserve">CITATION Sta13 \l 1050 </w:instrText>
                </w:r>
                <w:r w:rsidR="00F92222" w:rsidRPr="007A5148">
                  <w:rPr>
                    <w:rStyle w:val="Emphasis"/>
                    <w:i w:val="0"/>
                    <w:iCs w:val="0"/>
                  </w:rPr>
                  <w:fldChar w:fldCharType="separate"/>
                </w:r>
                <w:r w:rsidR="001B6365">
                  <w:rPr>
                    <w:noProof/>
                  </w:rPr>
                  <w:t>(CIO Magazine, 2015)</w:t>
                </w:r>
                <w:r w:rsidR="00F92222" w:rsidRPr="007A5148">
                  <w:rPr>
                    <w:rStyle w:val="Emphasis"/>
                    <w:i w:val="0"/>
                    <w:iCs w:val="0"/>
                  </w:rPr>
                  <w:fldChar w:fldCharType="end"/>
                </w:r>
              </w:sdtContent>
            </w:sdt>
          </w:p>
        </w:tc>
        <w:tc>
          <w:tcPr>
            <w:tcW w:w="2268"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44%</w:t>
            </w:r>
          </w:p>
        </w:tc>
        <w:tc>
          <w:tcPr>
            <w:tcW w:w="2410"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20%</w:t>
            </w:r>
          </w:p>
        </w:tc>
        <w:tc>
          <w:tcPr>
            <w:tcW w:w="1665" w:type="dxa"/>
            <w:shd w:val="clear" w:color="auto" w:fill="auto"/>
            <w:vAlign w:val="center"/>
          </w:tcPr>
          <w:p w:rsidR="00F92222" w:rsidRPr="007A5148" w:rsidRDefault="00F92222" w:rsidP="00166573">
            <w:pPr>
              <w:pStyle w:val="Tekst-Tabl-Sredina"/>
              <w:rPr>
                <w:rStyle w:val="Emphasis"/>
                <w:i w:val="0"/>
                <w:iCs w:val="0"/>
              </w:rPr>
            </w:pPr>
            <w:r w:rsidRPr="007A5148">
              <w:rPr>
                <w:rStyle w:val="Emphasis"/>
                <w:i w:val="0"/>
                <w:iCs w:val="0"/>
              </w:rPr>
              <w:t>36%</w:t>
            </w:r>
          </w:p>
        </w:tc>
      </w:tr>
      <w:tr w:rsidR="00DC791C" w:rsidRPr="007A5148" w:rsidTr="00A14E02">
        <w:tc>
          <w:tcPr>
            <w:tcW w:w="2552" w:type="dxa"/>
            <w:shd w:val="clear" w:color="auto" w:fill="auto"/>
          </w:tcPr>
          <w:p w:rsidR="00DC791C" w:rsidRDefault="00237E75" w:rsidP="00166573">
            <w:pPr>
              <w:pStyle w:val="Tekstutablici"/>
              <w:rPr>
                <w:rStyle w:val="Emphasis"/>
                <w:i w:val="0"/>
                <w:iCs w:val="0"/>
              </w:rPr>
            </w:pPr>
            <w:sdt>
              <w:sdtPr>
                <w:rPr>
                  <w:rStyle w:val="Emphasis"/>
                  <w:i w:val="0"/>
                  <w:iCs w:val="0"/>
                </w:rPr>
                <w:id w:val="-966278145"/>
                <w:citation/>
              </w:sdtPr>
              <w:sdtEndPr>
                <w:rPr>
                  <w:rStyle w:val="Emphasis"/>
                </w:rPr>
              </w:sdtEndPr>
              <w:sdtContent>
                <w:r w:rsidR="00DC791C">
                  <w:rPr>
                    <w:rStyle w:val="Emphasis"/>
                    <w:i w:val="0"/>
                    <w:iCs w:val="0"/>
                  </w:rPr>
                  <w:fldChar w:fldCharType="begin"/>
                </w:r>
                <w:r w:rsidR="00601DCB">
                  <w:rPr>
                    <w:rStyle w:val="Emphasis"/>
                    <w:i w:val="0"/>
                    <w:iCs w:val="0"/>
                  </w:rPr>
                  <w:instrText xml:space="preserve">CITATION CIO16 \l 1050 </w:instrText>
                </w:r>
                <w:r w:rsidR="00DC791C">
                  <w:rPr>
                    <w:rStyle w:val="Emphasis"/>
                    <w:i w:val="0"/>
                    <w:iCs w:val="0"/>
                  </w:rPr>
                  <w:fldChar w:fldCharType="separate"/>
                </w:r>
                <w:r w:rsidR="001B6365">
                  <w:rPr>
                    <w:noProof/>
                  </w:rPr>
                  <w:t>(CIO Magazine, 2016)</w:t>
                </w:r>
                <w:r w:rsidR="00DC791C">
                  <w:rPr>
                    <w:rStyle w:val="Emphasis"/>
                    <w:i w:val="0"/>
                    <w:iCs w:val="0"/>
                  </w:rPr>
                  <w:fldChar w:fldCharType="end"/>
                </w:r>
              </w:sdtContent>
            </w:sdt>
          </w:p>
        </w:tc>
        <w:tc>
          <w:tcPr>
            <w:tcW w:w="2268" w:type="dxa"/>
            <w:shd w:val="clear" w:color="auto" w:fill="auto"/>
            <w:vAlign w:val="center"/>
          </w:tcPr>
          <w:p w:rsidR="00DC791C" w:rsidRPr="007A5148" w:rsidRDefault="00DC791C" w:rsidP="00166573">
            <w:pPr>
              <w:pStyle w:val="Tekst-Tabl-Sredina"/>
              <w:rPr>
                <w:rStyle w:val="Emphasis"/>
                <w:i w:val="0"/>
                <w:iCs w:val="0"/>
              </w:rPr>
            </w:pPr>
            <w:r>
              <w:rPr>
                <w:rStyle w:val="Emphasis"/>
                <w:i w:val="0"/>
                <w:iCs w:val="0"/>
              </w:rPr>
              <w:t>46</w:t>
            </w:r>
            <w:r w:rsidR="00A83CFA">
              <w:rPr>
                <w:rStyle w:val="Emphasis"/>
                <w:i w:val="0"/>
                <w:iCs w:val="0"/>
              </w:rPr>
              <w:t>%</w:t>
            </w:r>
          </w:p>
        </w:tc>
        <w:tc>
          <w:tcPr>
            <w:tcW w:w="2410" w:type="dxa"/>
            <w:shd w:val="clear" w:color="auto" w:fill="auto"/>
            <w:vAlign w:val="center"/>
          </w:tcPr>
          <w:p w:rsidR="00DC791C" w:rsidRPr="007A5148" w:rsidRDefault="00DC791C" w:rsidP="00166573">
            <w:pPr>
              <w:pStyle w:val="Tekst-Tabl-Sredina"/>
              <w:rPr>
                <w:rStyle w:val="Emphasis"/>
                <w:i w:val="0"/>
                <w:iCs w:val="0"/>
              </w:rPr>
            </w:pPr>
            <w:r>
              <w:rPr>
                <w:rStyle w:val="Emphasis"/>
                <w:i w:val="0"/>
                <w:iCs w:val="0"/>
              </w:rPr>
              <w:t>15</w:t>
            </w:r>
            <w:r w:rsidR="00A83CFA">
              <w:rPr>
                <w:rStyle w:val="Emphasis"/>
                <w:i w:val="0"/>
                <w:iCs w:val="0"/>
              </w:rPr>
              <w:t>%</w:t>
            </w:r>
          </w:p>
        </w:tc>
        <w:tc>
          <w:tcPr>
            <w:tcW w:w="1665" w:type="dxa"/>
            <w:shd w:val="clear" w:color="auto" w:fill="auto"/>
            <w:vAlign w:val="center"/>
          </w:tcPr>
          <w:p w:rsidR="00DC791C" w:rsidRPr="007A5148" w:rsidRDefault="00DC791C" w:rsidP="00166573">
            <w:pPr>
              <w:pStyle w:val="Tekst-Tabl-Sredina"/>
              <w:rPr>
                <w:rStyle w:val="Emphasis"/>
                <w:i w:val="0"/>
                <w:iCs w:val="0"/>
              </w:rPr>
            </w:pPr>
            <w:r>
              <w:rPr>
                <w:rStyle w:val="Emphasis"/>
                <w:i w:val="0"/>
                <w:iCs w:val="0"/>
              </w:rPr>
              <w:t>39</w:t>
            </w:r>
            <w:r w:rsidR="00A83CFA">
              <w:rPr>
                <w:rStyle w:val="Emphasis"/>
                <w:i w:val="0"/>
                <w:iCs w:val="0"/>
              </w:rPr>
              <w:t>%</w:t>
            </w:r>
          </w:p>
        </w:tc>
      </w:tr>
    </w:tbl>
    <w:p w:rsidR="00F92222" w:rsidRPr="007A5148" w:rsidRDefault="00F92222" w:rsidP="006F3671"/>
    <w:p w:rsidR="006F3671" w:rsidRPr="007A5148" w:rsidRDefault="006F3671" w:rsidP="006F3671">
      <w:r w:rsidRPr="007A5148">
        <w:t>Osim što</w:t>
      </w:r>
      <w:r w:rsidR="00A83CFA">
        <w:t xml:space="preserve"> </w:t>
      </w:r>
      <w:r w:rsidRPr="007A5148">
        <w:t xml:space="preserve">biti </w:t>
      </w:r>
      <w:r w:rsidR="00A83CFA">
        <w:t>izrav</w:t>
      </w:r>
      <w:r w:rsidRPr="007A5148">
        <w:t xml:space="preserve">no pod izvršnim direktorom daje viši rang u hijerarhiji, veće su </w:t>
      </w:r>
      <w:r w:rsidR="00A83CFA">
        <w:t xml:space="preserve">i </w:t>
      </w:r>
      <w:r w:rsidRPr="007A5148">
        <w:t>mogućnosti za dobivanje sredstava za IKT projekte, ne treba zanemariti prednosti koje su dostupne u slučaju izravnog</w:t>
      </w:r>
      <w:r w:rsidR="00BB38F5">
        <w:t>a</w:t>
      </w:r>
      <w:r w:rsidRPr="007A5148">
        <w:t xml:space="preserve"> odgovaranja direktoru financija. Banker i sur. tvrde kako ne postoji znanstvena potvrda idealne strukture kod odgovornosti IT menadžera, bilo da je to izvršni direktor ili direktor financija </w:t>
      </w:r>
      <w:sdt>
        <w:sdtPr>
          <w:id w:val="-1374611313"/>
          <w:citation/>
        </w:sdtPr>
        <w:sdtEndPr/>
        <w:sdtContent>
          <w:r w:rsidRPr="007A5148">
            <w:fldChar w:fldCharType="begin"/>
          </w:r>
          <w:r w:rsidRPr="007A5148">
            <w:instrText xml:space="preserve"> CITATION Ban11 \l 1050 </w:instrText>
          </w:r>
          <w:r w:rsidRPr="007A5148">
            <w:fldChar w:fldCharType="separate"/>
          </w:r>
          <w:r w:rsidR="001B6365">
            <w:rPr>
              <w:noProof/>
            </w:rPr>
            <w:t>(Banker, Hu, Pavlou, &amp; Luftman, 2011)</w:t>
          </w:r>
          <w:r w:rsidRPr="007A5148">
            <w:fldChar w:fldCharType="end"/>
          </w:r>
        </w:sdtContent>
      </w:sdt>
      <w:r w:rsidRPr="007A5148">
        <w:t>. To tko je izravno nadređen IT menadžeru određuje poslovna filozofija i struktura organizacije i nema naznaka da će se to ikad unificirati u smislu određivanja najboljega mjesta u hijerarhiji. Literatura upućuje kako je od velike važnosti za napredak i uspjeh IKT-a u nekoj organizaciji to da IT menadžer na hijerarhijskoj ljestvici bude postavljen na odgovarajuće mjesto</w:t>
      </w:r>
      <w:r w:rsidR="00BB38F5">
        <w:t>,</w:t>
      </w:r>
      <w:r w:rsidRPr="007A5148">
        <w:t xml:space="preserve"> poštujući pri tome filozofiju rada organizacije, vlasničku strukturu i organizaciju posla. Tako će IT menadžer ostvariti mogućnost većeg</w:t>
      </w:r>
      <w:r w:rsidR="00BB38F5">
        <w:t>a</w:t>
      </w:r>
      <w:r w:rsidRPr="007A5148">
        <w:t xml:space="preserve"> utjecaja na odluke, a time i na uspjeh IT sektora i cijele organizacije. Razina utjecaja na upravu učini</w:t>
      </w:r>
      <w:r w:rsidR="00BB38F5">
        <w:t>t</w:t>
      </w:r>
      <w:r w:rsidRPr="007A5148">
        <w:t xml:space="preserve"> će od njega učinkovitoga ili manje učinkovitoga IT menadžera </w:t>
      </w:r>
      <w:sdt>
        <w:sdtPr>
          <w:id w:val="-913305826"/>
          <w:citation/>
        </w:sdtPr>
        <w:sdtEndPr/>
        <w:sdtContent>
          <w:r w:rsidRPr="007A5148">
            <w:fldChar w:fldCharType="begin"/>
          </w:r>
          <w:r w:rsidRPr="007A5148">
            <w:instrText xml:space="preserve">CITATION Enn07 \t  \l 1050 </w:instrText>
          </w:r>
          <w:r w:rsidRPr="007A5148">
            <w:fldChar w:fldCharType="separate"/>
          </w:r>
          <w:r w:rsidR="001B6365">
            <w:rPr>
              <w:noProof/>
            </w:rPr>
            <w:t>(Enns, McFarlin, &amp; Huff, 2007)</w:t>
          </w:r>
          <w:r w:rsidRPr="007A5148">
            <w:fldChar w:fldCharType="end"/>
          </w:r>
        </w:sdtContent>
      </w:sdt>
      <w:r w:rsidRPr="007A5148">
        <w:t>.</w:t>
      </w:r>
    </w:p>
    <w:p w:rsidR="006F3671" w:rsidRPr="007A5148" w:rsidRDefault="006F3671" w:rsidP="006F3671">
      <w:pPr>
        <w:rPr>
          <w:lang w:bidi="en-US"/>
        </w:rPr>
      </w:pPr>
      <w:r w:rsidRPr="007A5148">
        <w:rPr>
          <w:lang w:bidi="en-US"/>
        </w:rPr>
        <w:t xml:space="preserve">Istovremeno </w:t>
      </w:r>
      <w:sdt>
        <w:sdtPr>
          <w:rPr>
            <w:lang w:bidi="en-US"/>
          </w:rPr>
          <w:id w:val="2109696395"/>
          <w:citation/>
        </w:sdtPr>
        <w:sdtEndPr/>
        <w:sdtContent>
          <w:r w:rsidRPr="007A5148">
            <w:rPr>
              <w:lang w:bidi="en-US"/>
            </w:rPr>
            <w:fldChar w:fldCharType="begin"/>
          </w:r>
          <w:r w:rsidRPr="007A5148">
            <w:rPr>
              <w:lang w:bidi="en-US"/>
            </w:rPr>
            <w:instrText xml:space="preserve">CITATION DEL09 \t  \l 1050 </w:instrText>
          </w:r>
          <w:r w:rsidRPr="007A5148">
            <w:rPr>
              <w:lang w:bidi="en-US"/>
            </w:rPr>
            <w:fldChar w:fldCharType="separate"/>
          </w:r>
          <w:r w:rsidR="001B6365">
            <w:rPr>
              <w:noProof/>
              <w:lang w:bidi="en-US"/>
            </w:rPr>
            <w:t>(Delisi, Moberg, &amp; Danielson, 2010)</w:t>
          </w:r>
          <w:r w:rsidRPr="007A5148">
            <w:rPr>
              <w:lang w:bidi="en-US"/>
            </w:rPr>
            <w:fldChar w:fldCharType="end"/>
          </w:r>
        </w:sdtContent>
      </w:sdt>
      <w:r w:rsidRPr="007A5148">
        <w:rPr>
          <w:lang w:bidi="en-US"/>
        </w:rPr>
        <w:t xml:space="preserve"> ističu da IT menadžer nikad do sada nije bio tako važan za uspjeh organizacije u kojoj radi, no problem je što ga članovi uprave</w:t>
      </w:r>
      <w:r w:rsidR="00766C4D" w:rsidRPr="007A5148">
        <w:rPr>
          <w:lang w:bidi="en-US"/>
        </w:rPr>
        <w:t xml:space="preserve"> često ne gledaju kao partnera.</w:t>
      </w:r>
    </w:p>
    <w:p w:rsidR="00766C4D" w:rsidRPr="007A5148" w:rsidRDefault="002A3496" w:rsidP="00766C4D">
      <w:r w:rsidRPr="007A5148">
        <w:rPr>
          <w:lang w:bidi="en-US"/>
        </w:rPr>
        <w:t xml:space="preserve">Časopis </w:t>
      </w:r>
      <w:r w:rsidR="00766C4D" w:rsidRPr="007A5148">
        <w:rPr>
          <w:lang w:bidi="en-US"/>
        </w:rPr>
        <w:t>CIO proveo</w:t>
      </w:r>
      <w:r w:rsidRPr="007A5148">
        <w:rPr>
          <w:lang w:bidi="en-US"/>
        </w:rPr>
        <w:t xml:space="preserve"> je niz istraživanja o pogledu uprave na status IT menadžera </w:t>
      </w:r>
      <w:r w:rsidR="00766C4D" w:rsidRPr="007A5148">
        <w:rPr>
          <w:lang w:bidi="en-US"/>
        </w:rPr>
        <w:t xml:space="preserve">u kojemu </w:t>
      </w:r>
      <w:r w:rsidR="00BB38F5">
        <w:rPr>
          <w:lang w:bidi="en-US"/>
        </w:rPr>
        <w:t>s</w:t>
      </w:r>
      <w:r w:rsidR="00766C4D" w:rsidRPr="007A5148">
        <w:rPr>
          <w:lang w:bidi="en-US"/>
        </w:rPr>
        <w:t xml:space="preserve">e postotak gledanja na </w:t>
      </w:r>
      <w:r w:rsidRPr="007A5148">
        <w:rPr>
          <w:lang w:bidi="en-US"/>
        </w:rPr>
        <w:t>njeg</w:t>
      </w:r>
      <w:r w:rsidR="00766C4D" w:rsidRPr="007A5148">
        <w:rPr>
          <w:lang w:bidi="en-US"/>
        </w:rPr>
        <w:t>a kao na troškovno mjesto u 2013. godini u odnosu na 2012. smanjio s 21% na 15%, dok se u istom</w:t>
      </w:r>
      <w:r w:rsidR="00BB38F5">
        <w:rPr>
          <w:lang w:bidi="en-US"/>
        </w:rPr>
        <w:t>e</w:t>
      </w:r>
      <w:r w:rsidR="00766C4D" w:rsidRPr="007A5148">
        <w:rPr>
          <w:lang w:bidi="en-US"/>
        </w:rPr>
        <w:t xml:space="preserve"> razdoblju gledanje na njega kao </w:t>
      </w:r>
      <w:r w:rsidR="00BB38F5">
        <w:rPr>
          <w:lang w:bidi="en-US"/>
        </w:rPr>
        <w:t xml:space="preserve">na </w:t>
      </w:r>
      <w:r w:rsidR="00766C4D" w:rsidRPr="007A5148">
        <w:rPr>
          <w:lang w:bidi="en-US"/>
        </w:rPr>
        <w:t>poslovnog</w:t>
      </w:r>
      <w:r w:rsidR="00BB38F5">
        <w:rPr>
          <w:lang w:bidi="en-US"/>
        </w:rPr>
        <w:t>a</w:t>
      </w:r>
      <w:r w:rsidR="00766C4D" w:rsidRPr="007A5148">
        <w:rPr>
          <w:lang w:bidi="en-US"/>
        </w:rPr>
        <w:t xml:space="preserve"> stratega povećalo s 15% na 20% </w:t>
      </w:r>
      <w:sdt>
        <w:sdtPr>
          <w:rPr>
            <w:lang w:bidi="en-US"/>
          </w:rPr>
          <w:id w:val="3582922"/>
          <w:citation/>
        </w:sdtPr>
        <w:sdtEndPr/>
        <w:sdtContent>
          <w:r w:rsidR="00766C4D" w:rsidRPr="007A5148">
            <w:rPr>
              <w:lang w:bidi="en-US"/>
            </w:rPr>
            <w:fldChar w:fldCharType="begin"/>
          </w:r>
          <w:r w:rsidR="00601DCB">
            <w:rPr>
              <w:lang w:bidi="en-US"/>
            </w:rPr>
            <w:instrText xml:space="preserve">CITATION Sta13 \t  \l 1050 </w:instrText>
          </w:r>
          <w:r w:rsidR="00766C4D" w:rsidRPr="007A5148">
            <w:rPr>
              <w:lang w:bidi="en-US"/>
            </w:rPr>
            <w:fldChar w:fldCharType="separate"/>
          </w:r>
          <w:r w:rsidR="001B6365">
            <w:rPr>
              <w:noProof/>
              <w:lang w:bidi="en-US"/>
            </w:rPr>
            <w:t>(CIO Magazine, 2015)</w:t>
          </w:r>
          <w:r w:rsidR="00766C4D" w:rsidRPr="007A5148">
            <w:rPr>
              <w:lang w:bidi="en-US"/>
            </w:rPr>
            <w:fldChar w:fldCharType="end"/>
          </w:r>
        </w:sdtContent>
      </w:sdt>
      <w:r w:rsidR="00766C4D" w:rsidRPr="007A5148">
        <w:rPr>
          <w:lang w:bidi="en-US"/>
        </w:rPr>
        <w:t>.</w:t>
      </w:r>
    </w:p>
    <w:p w:rsidR="006F3671" w:rsidRPr="007A5148" w:rsidRDefault="006F3671" w:rsidP="006F3671">
      <w:pPr>
        <w:rPr>
          <w:lang w:bidi="en-US"/>
        </w:rPr>
      </w:pPr>
      <w:r w:rsidRPr="007A5148">
        <w:rPr>
          <w:lang w:bidi="en-US"/>
        </w:rPr>
        <w:t>Postoje i trendovi koji ne idu u prilog IT menadžerima. Gartnerovo istraživanje provedeno na 220 izvršnih direktora iz cijeloga svijeta pokazuje jedan negativan trend očitovan prekid</w:t>
      </w:r>
      <w:r w:rsidR="00BB38F5">
        <w:rPr>
          <w:lang w:bidi="en-US"/>
        </w:rPr>
        <w:t>om</w:t>
      </w:r>
      <w:r w:rsidRPr="007A5148">
        <w:rPr>
          <w:lang w:bidi="en-US"/>
        </w:rPr>
        <w:t xml:space="preserve"> odnosa između IT menadžera i ostatka uprave čime se potvrđuje uvriježeni stav da je IT menadžer previše zaokupljen tehničkim stvarima da bi bio učinkovit u vođenju poslovanja </w:t>
      </w:r>
      <w:sdt>
        <w:sdtPr>
          <w:rPr>
            <w:lang w:bidi="en-US"/>
          </w:rPr>
          <w:id w:val="3997885"/>
          <w:citation/>
        </w:sdtPr>
        <w:sdtEndPr/>
        <w:sdtContent>
          <w:r w:rsidRPr="007A5148">
            <w:rPr>
              <w:lang w:bidi="en-US"/>
            </w:rPr>
            <w:fldChar w:fldCharType="begin"/>
          </w:r>
          <w:r w:rsidR="001E5BBA">
            <w:rPr>
              <w:lang w:bidi="en-US"/>
            </w:rPr>
            <w:instrText xml:space="preserve">CITATION Gar12 \l 1050 </w:instrText>
          </w:r>
          <w:r w:rsidRPr="007A5148">
            <w:rPr>
              <w:lang w:bidi="en-US"/>
            </w:rPr>
            <w:fldChar w:fldCharType="separate"/>
          </w:r>
          <w:r w:rsidR="001B6365">
            <w:rPr>
              <w:noProof/>
              <w:lang w:bidi="en-US"/>
            </w:rPr>
            <w:t>(Gartner, 2012)</w:t>
          </w:r>
          <w:r w:rsidRPr="007A5148">
            <w:rPr>
              <w:lang w:bidi="en-US"/>
            </w:rPr>
            <w:fldChar w:fldCharType="end"/>
          </w:r>
        </w:sdtContent>
      </w:sdt>
      <w:r w:rsidRPr="007A5148">
        <w:rPr>
          <w:lang w:bidi="en-US"/>
        </w:rPr>
        <w:t xml:space="preserve">. To zasigurno nije dobra pojava jer da bi IT menadžer s uspjehom ispunio očekivanja, njegovo mjesto mora biti u </w:t>
      </w:r>
      <w:r w:rsidR="0001568E" w:rsidRPr="007A5148">
        <w:rPr>
          <w:lang w:bidi="en-US"/>
        </w:rPr>
        <w:t>upravi</w:t>
      </w:r>
      <w:r w:rsidRPr="007A5148">
        <w:rPr>
          <w:lang w:bidi="en-US"/>
        </w:rPr>
        <w:t xml:space="preserve"> organizacije za koju radi i s direktnom odgovornošću i razumijevanjem s izvršn</w:t>
      </w:r>
      <w:r w:rsidR="0001568E" w:rsidRPr="007A5148">
        <w:rPr>
          <w:lang w:bidi="en-US"/>
        </w:rPr>
        <w:t>i</w:t>
      </w:r>
      <w:r w:rsidRPr="007A5148">
        <w:rPr>
          <w:lang w:bidi="en-US"/>
        </w:rPr>
        <w:t xml:space="preserve">m direktorom </w:t>
      </w:r>
      <w:sdt>
        <w:sdtPr>
          <w:rPr>
            <w:lang w:bidi="en-US"/>
          </w:rPr>
          <w:id w:val="1630822531"/>
          <w:citation/>
        </w:sdtPr>
        <w:sdtEndPr/>
        <w:sdtContent>
          <w:r w:rsidRPr="007A5148">
            <w:rPr>
              <w:lang w:bidi="en-US"/>
            </w:rPr>
            <w:fldChar w:fldCharType="begin"/>
          </w:r>
          <w:r w:rsidRPr="007A5148">
            <w:rPr>
              <w:lang w:bidi="en-US"/>
            </w:rPr>
            <w:instrText xml:space="preserve"> CITATION Che07 \l 1050 </w:instrText>
          </w:r>
          <w:r w:rsidRPr="007A5148">
            <w:rPr>
              <w:lang w:bidi="en-US"/>
            </w:rPr>
            <w:fldChar w:fldCharType="separate"/>
          </w:r>
          <w:r w:rsidR="001B6365">
            <w:rPr>
              <w:noProof/>
              <w:lang w:bidi="en-US"/>
            </w:rPr>
            <w:t>(Chen &amp; Preston, 2007)</w:t>
          </w:r>
          <w:r w:rsidRPr="007A5148">
            <w:rPr>
              <w:lang w:bidi="en-US"/>
            </w:rPr>
            <w:fldChar w:fldCharType="end"/>
          </w:r>
        </w:sdtContent>
      </w:sdt>
      <w:r w:rsidR="0001568E" w:rsidRPr="007A5148">
        <w:rPr>
          <w:lang w:bidi="en-US"/>
        </w:rPr>
        <w:t>.</w:t>
      </w:r>
      <w:r w:rsidRPr="007A5148">
        <w:rPr>
          <w:lang w:bidi="en-US"/>
        </w:rPr>
        <w:t xml:space="preserve"> </w:t>
      </w:r>
      <w:r w:rsidR="0001568E" w:rsidRPr="007A5148">
        <w:rPr>
          <w:lang w:bidi="en-US"/>
        </w:rPr>
        <w:t xml:space="preserve">IT menadžer </w:t>
      </w:r>
      <w:r w:rsidRPr="007A5148">
        <w:rPr>
          <w:lang w:bidi="en-US"/>
        </w:rPr>
        <w:t>mora postati poticatelj i strateg promjena koje će dovesti organizaciju do poslovnog</w:t>
      </w:r>
      <w:r w:rsidR="00866D75">
        <w:rPr>
          <w:lang w:bidi="en-US"/>
        </w:rPr>
        <w:t>a</w:t>
      </w:r>
      <w:r w:rsidRPr="007A5148">
        <w:rPr>
          <w:lang w:bidi="en-US"/>
        </w:rPr>
        <w:t xml:space="preserve"> uspjeha. Pri tome se očekuje da on osvijesti svoju komunikacijsku ulogu.</w:t>
      </w:r>
    </w:p>
    <w:p w:rsidR="00A36BBD" w:rsidRPr="007A5148" w:rsidRDefault="00DE416F" w:rsidP="00AB32A1">
      <w:pPr>
        <w:pStyle w:val="Heading2"/>
      </w:pPr>
      <w:bookmarkStart w:id="71" w:name="_Toc462787699"/>
      <w:r w:rsidRPr="007A5148">
        <w:t>Položaj ž</w:t>
      </w:r>
      <w:r w:rsidR="00A36BBD" w:rsidRPr="007A5148">
        <w:t>ena u IKT-u</w:t>
      </w:r>
      <w:bookmarkEnd w:id="71"/>
    </w:p>
    <w:p w:rsidR="0001568E" w:rsidRPr="007A5148" w:rsidRDefault="00A36BBD" w:rsidP="00A36BBD">
      <w:pPr>
        <w:rPr>
          <w:lang w:bidi="en-US"/>
        </w:rPr>
      </w:pPr>
      <w:r w:rsidRPr="007A5148">
        <w:rPr>
          <w:lang w:bidi="en-US"/>
        </w:rPr>
        <w:t>Zadnjih se godina broj žena u IKT branši značajno povećao, no i dalje su, gledajući zastupljenost i primanja, u podređenoj ulozi u odnosu na muškarce. Isprva se smatralo da je taj posao isključivo muški zbog prilično teškoga hardvera, jer je rad u IKT sektoru toga doba počesto podrazumijevao i naporne fizičke aktivnosti. Do promjene je došlo zbog, u uvodnom</w:t>
      </w:r>
      <w:r w:rsidR="00866D75">
        <w:rPr>
          <w:lang w:bidi="en-US"/>
        </w:rPr>
        <w:t>e</w:t>
      </w:r>
      <w:r w:rsidRPr="007A5148">
        <w:rPr>
          <w:lang w:bidi="en-US"/>
        </w:rPr>
        <w:t xml:space="preserve"> poglavlju spomenute, evolucije računala kako u obujmu, tako i u masi pojedinih komponenti </w:t>
      </w:r>
      <w:r w:rsidR="008F64FA">
        <w:rPr>
          <w:lang w:bidi="en-US"/>
        </w:rPr>
        <w:t>te</w:t>
      </w:r>
      <w:r w:rsidRPr="007A5148">
        <w:rPr>
          <w:lang w:bidi="en-US"/>
        </w:rPr>
        <w:t xml:space="preserve"> zbog promjene u shvaćanju </w:t>
      </w:r>
      <w:r w:rsidR="008F64FA">
        <w:rPr>
          <w:lang w:bidi="en-US"/>
        </w:rPr>
        <w:t xml:space="preserve">kao </w:t>
      </w:r>
      <w:r w:rsidRPr="007A5148">
        <w:rPr>
          <w:lang w:bidi="en-US"/>
        </w:rPr>
        <w:t>i</w:t>
      </w:r>
      <w:r w:rsidR="008F64FA">
        <w:rPr>
          <w:lang w:bidi="en-US"/>
        </w:rPr>
        <w:t xml:space="preserve"> u</w:t>
      </w:r>
      <w:r w:rsidRPr="007A5148">
        <w:rPr>
          <w:lang w:bidi="en-US"/>
        </w:rPr>
        <w:t xml:space="preserve"> dokidanju stereotipa o IKT-u kao branši rezerviranoj isključivo za muški spol. Ipak, najvažniji razlog zbog kojega žene i dalje nisu previše zainteresirane za takvu funkciju nedostatak </w:t>
      </w:r>
      <w:r w:rsidR="00866D75">
        <w:rPr>
          <w:lang w:bidi="en-US"/>
        </w:rPr>
        <w:t xml:space="preserve">je </w:t>
      </w:r>
      <w:r w:rsidRPr="007A5148">
        <w:rPr>
          <w:lang w:bidi="en-US"/>
        </w:rPr>
        <w:t xml:space="preserve">tehničkih znanja </w:t>
      </w:r>
      <w:sdt>
        <w:sdtPr>
          <w:rPr>
            <w:lang w:bidi="en-US"/>
          </w:rPr>
          <w:id w:val="10166008"/>
          <w:citation/>
        </w:sdtPr>
        <w:sdtEndPr/>
        <w:sdtContent>
          <w:r w:rsidRPr="007A5148">
            <w:rPr>
              <w:lang w:bidi="en-US"/>
            </w:rPr>
            <w:fldChar w:fldCharType="begin"/>
          </w:r>
          <w:r w:rsidRPr="007A5148">
            <w:rPr>
              <w:lang w:bidi="en-US"/>
            </w:rPr>
            <w:instrText xml:space="preserve">CITATION Pam11 \l 1050 </w:instrText>
          </w:r>
          <w:r w:rsidRPr="007A5148">
            <w:rPr>
              <w:lang w:bidi="en-US"/>
            </w:rPr>
            <w:fldChar w:fldCharType="separate"/>
          </w:r>
          <w:r w:rsidR="001B6365" w:rsidRPr="001B6365">
            <w:rPr>
              <w:noProof/>
              <w:lang w:bidi="en-US"/>
            </w:rPr>
            <w:t>(Arroway, Grochow, Pirani, &amp; Regenstein, 2011)</w:t>
          </w:r>
          <w:r w:rsidRPr="007A5148">
            <w:rPr>
              <w:lang w:bidi="en-US"/>
            </w:rPr>
            <w:fldChar w:fldCharType="end"/>
          </w:r>
        </w:sdtContent>
      </w:sdt>
      <w:r w:rsidRPr="007A5148">
        <w:rPr>
          <w:lang w:bidi="en-US"/>
        </w:rPr>
        <w:t xml:space="preserve"> kao i društveni stav o </w:t>
      </w:r>
      <w:r w:rsidRPr="007A5148">
        <w:rPr>
          <w:i/>
          <w:lang w:bidi="en-US"/>
        </w:rPr>
        <w:t>muškim i ženskim poslovima</w:t>
      </w:r>
      <w:r w:rsidRPr="007A5148">
        <w:rPr>
          <w:lang w:bidi="en-US"/>
        </w:rPr>
        <w:t>. Velik</w:t>
      </w:r>
      <w:r w:rsidR="00866D75">
        <w:rPr>
          <w:lang w:bidi="en-US"/>
        </w:rPr>
        <w:t xml:space="preserve"> je</w:t>
      </w:r>
      <w:r w:rsidRPr="007A5148">
        <w:rPr>
          <w:lang w:bidi="en-US"/>
        </w:rPr>
        <w:t xml:space="preserve"> izazov i stres kojemu je izložen prosječan IT menadžer i zaposlenik IT sektora kao i goruće pitanje oženjenih oko preuzimanja brige o djeci za koju odgovornost najčešće pada na ženu, a što je u suvremenom</w:t>
      </w:r>
      <w:r w:rsidR="00866D75">
        <w:rPr>
          <w:lang w:bidi="en-US"/>
        </w:rPr>
        <w:t>e</w:t>
      </w:r>
      <w:r w:rsidRPr="007A5148">
        <w:rPr>
          <w:lang w:bidi="en-US"/>
        </w:rPr>
        <w:t xml:space="preserve"> svijetu važno sociološko pitanje. Kod nas se žene obično usmjeravaju na uslužna zanimanja gdje su plaće vrlo niske, iako su IKT </w:t>
      </w:r>
      <w:r w:rsidR="008F64FA">
        <w:rPr>
          <w:lang w:bidi="en-US"/>
        </w:rPr>
        <w:t xml:space="preserve">znanja i </w:t>
      </w:r>
      <w:r w:rsidRPr="007A5148">
        <w:rPr>
          <w:lang w:bidi="en-US"/>
        </w:rPr>
        <w:t xml:space="preserve">vještine potrebne u svim područjima života i onima gdje su žene zastupljenije, kao što su medicina, obrazovanje i ekonomija </w:t>
      </w:r>
      <w:sdt>
        <w:sdtPr>
          <w:rPr>
            <w:lang w:bidi="en-US"/>
          </w:rPr>
          <w:id w:val="-983000200"/>
          <w:citation/>
        </w:sdtPr>
        <w:sdtEndPr/>
        <w:sdtContent>
          <w:r w:rsidRPr="007A5148">
            <w:rPr>
              <w:lang w:bidi="en-US"/>
            </w:rPr>
            <w:fldChar w:fldCharType="begin"/>
          </w:r>
          <w:r w:rsidRPr="007A5148">
            <w:rPr>
              <w:lang w:bidi="en-US"/>
            </w:rPr>
            <w:instrText xml:space="preserve">CITATION Kri12 \l 1050 </w:instrText>
          </w:r>
          <w:r w:rsidRPr="007A5148">
            <w:rPr>
              <w:lang w:bidi="en-US"/>
            </w:rPr>
            <w:fldChar w:fldCharType="separate"/>
          </w:r>
          <w:r w:rsidR="001B6365">
            <w:rPr>
              <w:noProof/>
              <w:lang w:bidi="en-US"/>
            </w:rPr>
            <w:t>(Kardum, 2012)</w:t>
          </w:r>
          <w:r w:rsidRPr="007A5148">
            <w:rPr>
              <w:lang w:bidi="en-US"/>
            </w:rPr>
            <w:fldChar w:fldCharType="end"/>
          </w:r>
        </w:sdtContent>
      </w:sdt>
      <w:r w:rsidRPr="007A5148">
        <w:rPr>
          <w:lang w:bidi="en-US"/>
        </w:rPr>
        <w:t xml:space="preserve">. Istraživanje </w:t>
      </w:r>
      <w:r w:rsidRPr="007A5148">
        <w:rPr>
          <w:i/>
          <w:lang w:bidi="en-US"/>
        </w:rPr>
        <w:t>Žene i IKT sektor</w:t>
      </w:r>
      <w:r w:rsidRPr="007A5148">
        <w:rPr>
          <w:lang w:bidi="en-US"/>
        </w:rPr>
        <w:t xml:space="preserve"> koje je naručio </w:t>
      </w:r>
      <w:r w:rsidRPr="007A5148">
        <w:rPr>
          <w:i/>
          <w:lang w:bidi="en-US"/>
        </w:rPr>
        <w:t>Središnji državni ured za e-Hrvatsku</w:t>
      </w:r>
      <w:r w:rsidRPr="007A5148">
        <w:rPr>
          <w:lang w:bidi="en-US"/>
        </w:rPr>
        <w:t xml:space="preserve">, a provela u svibnju 2011. agencija </w:t>
      </w:r>
      <w:r w:rsidRPr="007A5148">
        <w:rPr>
          <w:i/>
          <w:lang w:bidi="en-US"/>
        </w:rPr>
        <w:t>Ipsos Puls</w:t>
      </w:r>
      <w:r w:rsidRPr="007A5148">
        <w:rPr>
          <w:lang w:bidi="en-US"/>
        </w:rPr>
        <w:t xml:space="preserve"> pokazuje da, iako žene prednjače po broju diplomiranih 59%, na studijima s IKT predznakom ih je samo 16% dok kao nastavno osoblje na IKT studijima zauzimaju 21% udjela, a samo su trećina zaposlenih u IKT-u u Hrvatskoj žene </w:t>
      </w:r>
      <w:sdt>
        <w:sdtPr>
          <w:rPr>
            <w:lang w:bidi="en-US"/>
          </w:rPr>
          <w:id w:val="1535227921"/>
          <w:citation/>
        </w:sdtPr>
        <w:sdtEndPr/>
        <w:sdtContent>
          <w:r w:rsidRPr="007A5148">
            <w:rPr>
              <w:lang w:bidi="en-US"/>
            </w:rPr>
            <w:fldChar w:fldCharType="begin"/>
          </w:r>
          <w:r w:rsidRPr="007A5148">
            <w:rPr>
              <w:lang w:bidi="en-US"/>
            </w:rPr>
            <w:instrText xml:space="preserve">CITATION Isp11 \l 1050 </w:instrText>
          </w:r>
          <w:r w:rsidRPr="007A5148">
            <w:rPr>
              <w:lang w:bidi="en-US"/>
            </w:rPr>
            <w:fldChar w:fldCharType="separate"/>
          </w:r>
          <w:r w:rsidR="001B6365">
            <w:rPr>
              <w:noProof/>
              <w:lang w:bidi="en-US"/>
            </w:rPr>
            <w:t>(Ipsos Puls, 2011)</w:t>
          </w:r>
          <w:r w:rsidRPr="007A5148">
            <w:rPr>
              <w:lang w:bidi="en-US"/>
            </w:rPr>
            <w:fldChar w:fldCharType="end"/>
          </w:r>
        </w:sdtContent>
      </w:sdt>
      <w:r w:rsidRPr="007A5148">
        <w:rPr>
          <w:lang w:bidi="en-US"/>
        </w:rPr>
        <w:t xml:space="preserve">. Ako usporedimo Hrvatsku s Europom gdje je prosjek žena u IKT-u samo 16% </w:t>
      </w:r>
      <w:sdt>
        <w:sdtPr>
          <w:rPr>
            <w:lang w:bidi="en-US"/>
          </w:rPr>
          <w:id w:val="-1535180623"/>
          <w:citation/>
        </w:sdtPr>
        <w:sdtEndPr/>
        <w:sdtContent>
          <w:r w:rsidRPr="007A5148">
            <w:rPr>
              <w:lang w:bidi="en-US"/>
            </w:rPr>
            <w:fldChar w:fldCharType="begin"/>
          </w:r>
          <w:r w:rsidR="003A463C" w:rsidRPr="007A5148">
            <w:rPr>
              <w:lang w:bidi="en-US"/>
            </w:rPr>
            <w:instrText xml:space="preserve">CITATION CEP15 \l 1050 </w:instrText>
          </w:r>
          <w:r w:rsidRPr="007A5148">
            <w:rPr>
              <w:lang w:bidi="en-US"/>
            </w:rPr>
            <w:fldChar w:fldCharType="separate"/>
          </w:r>
          <w:r w:rsidR="001B6365">
            <w:rPr>
              <w:noProof/>
              <w:lang w:bidi="en-US"/>
            </w:rPr>
            <w:t>(CEPIS, 2015)</w:t>
          </w:r>
          <w:r w:rsidRPr="007A5148">
            <w:rPr>
              <w:lang w:bidi="en-US"/>
            </w:rPr>
            <w:fldChar w:fldCharType="end"/>
          </w:r>
        </w:sdtContent>
      </w:sdt>
      <w:r w:rsidRPr="007A5148">
        <w:rPr>
          <w:lang w:bidi="en-US"/>
        </w:rPr>
        <w:t>, onda možemo reći da je stanje kod nas</w:t>
      </w:r>
      <w:r w:rsidR="00866D75">
        <w:rPr>
          <w:lang w:bidi="en-US"/>
        </w:rPr>
        <w:t>,</w:t>
      </w:r>
      <w:r w:rsidRPr="007A5148">
        <w:rPr>
          <w:lang w:bidi="en-US"/>
        </w:rPr>
        <w:t xml:space="preserve"> kad je u pitanju zastupljenost žena u IKT-u</w:t>
      </w:r>
      <w:r w:rsidR="00866D75">
        <w:rPr>
          <w:lang w:bidi="en-US"/>
        </w:rPr>
        <w:t>,</w:t>
      </w:r>
      <w:r w:rsidRPr="007A5148">
        <w:rPr>
          <w:lang w:bidi="en-US"/>
        </w:rPr>
        <w:t xml:space="preserve"> jako dobro. Prema istom</w:t>
      </w:r>
      <w:r w:rsidR="00866D75">
        <w:rPr>
          <w:lang w:bidi="en-US"/>
        </w:rPr>
        <w:t>e</w:t>
      </w:r>
      <w:r w:rsidRPr="007A5148">
        <w:rPr>
          <w:lang w:bidi="en-US"/>
        </w:rPr>
        <w:t xml:space="preserve"> dokumentu</w:t>
      </w:r>
      <w:r w:rsidR="0001568E" w:rsidRPr="007A5148">
        <w:rPr>
          <w:lang w:bidi="en-US"/>
        </w:rPr>
        <w:t>,</w:t>
      </w:r>
      <w:r w:rsidRPr="007A5148">
        <w:rPr>
          <w:lang w:bidi="en-US"/>
        </w:rPr>
        <w:t xml:space="preserve"> najlošije stoji Italija 8%</w:t>
      </w:r>
      <w:r w:rsidR="0001568E" w:rsidRPr="007A5148">
        <w:rPr>
          <w:lang w:bidi="en-US"/>
        </w:rPr>
        <w:t>;</w:t>
      </w:r>
      <w:r w:rsidRPr="007A5148">
        <w:rPr>
          <w:lang w:bidi="en-US"/>
        </w:rPr>
        <w:t xml:space="preserve"> zatim Španjolska 11%</w:t>
      </w:r>
      <w:r w:rsidR="0001568E" w:rsidRPr="007A5148">
        <w:rPr>
          <w:lang w:bidi="en-US"/>
        </w:rPr>
        <w:t>;</w:t>
      </w:r>
      <w:r w:rsidRPr="007A5148">
        <w:rPr>
          <w:lang w:bidi="en-US"/>
        </w:rPr>
        <w:t xml:space="preserve"> a prednjače Finska s 24% i Rumunjska s 28%. Ako je suditi prema ovim pokazateljima</w:t>
      </w:r>
      <w:r w:rsidR="00866D75">
        <w:rPr>
          <w:lang w:bidi="en-US"/>
        </w:rPr>
        <w:t>,</w:t>
      </w:r>
      <w:r w:rsidRPr="007A5148">
        <w:rPr>
          <w:lang w:bidi="en-US"/>
        </w:rPr>
        <w:t xml:space="preserve"> Hrvatska je IKT napredna zemlja jer je nejednakost spolova u IKT-u najmanje izražena.</w:t>
      </w:r>
      <w:r w:rsidR="00625085" w:rsidRPr="007A5148">
        <w:rPr>
          <w:lang w:bidi="en-US"/>
        </w:rPr>
        <w:t xml:space="preserve"> </w:t>
      </w:r>
    </w:p>
    <w:p w:rsidR="002A39EF" w:rsidRPr="007A5148" w:rsidRDefault="00A36BBD" w:rsidP="00A36BBD">
      <w:pPr>
        <w:rPr>
          <w:lang w:bidi="en-US"/>
        </w:rPr>
      </w:pPr>
      <w:r w:rsidRPr="007A5148">
        <w:rPr>
          <w:lang w:bidi="en-US"/>
        </w:rPr>
        <w:t xml:space="preserve">Nadalje, prosjek </w:t>
      </w:r>
      <w:r w:rsidR="00866D75">
        <w:rPr>
          <w:lang w:bidi="en-US"/>
        </w:rPr>
        <w:t xml:space="preserve">je </w:t>
      </w:r>
      <w:r w:rsidRPr="007A5148">
        <w:rPr>
          <w:lang w:bidi="en-US"/>
        </w:rPr>
        <w:t>plaća kod žena općenito za 13% niži u odnosu na muškarce dok je taj prosjek kod nas bolji od europskog</w:t>
      </w:r>
      <w:r w:rsidR="00866D75">
        <w:rPr>
          <w:lang w:bidi="en-US"/>
        </w:rPr>
        <w:t>a</w:t>
      </w:r>
      <w:r w:rsidRPr="007A5148">
        <w:rPr>
          <w:lang w:bidi="en-US"/>
        </w:rPr>
        <w:t xml:space="preserve"> gdje je ta razlika u plaćama oko 21% </w:t>
      </w:r>
      <w:sdt>
        <w:sdtPr>
          <w:rPr>
            <w:lang w:bidi="en-US"/>
          </w:rPr>
          <w:id w:val="-347025812"/>
          <w:citation/>
        </w:sdtPr>
        <w:sdtEndPr/>
        <w:sdtContent>
          <w:r w:rsidRPr="007A5148">
            <w:rPr>
              <w:lang w:bidi="en-US"/>
            </w:rPr>
            <w:fldChar w:fldCharType="begin"/>
          </w:r>
          <w:r w:rsidRPr="007A5148">
            <w:rPr>
              <w:lang w:bidi="en-US"/>
            </w:rPr>
            <w:instrText xml:space="preserve">CITATION Icl13 \p 39 \t  \l 1050 </w:instrText>
          </w:r>
          <w:r w:rsidRPr="007A5148">
            <w:rPr>
              <w:lang w:bidi="en-US"/>
            </w:rPr>
            <w:fldChar w:fldCharType="separate"/>
          </w:r>
          <w:r w:rsidR="001B6365">
            <w:rPr>
              <w:noProof/>
              <w:lang w:bidi="en-US"/>
            </w:rPr>
            <w:t>(Iclaves S.L., 2013, str. 39)</w:t>
          </w:r>
          <w:r w:rsidRPr="007A5148">
            <w:rPr>
              <w:lang w:bidi="en-US"/>
            </w:rPr>
            <w:fldChar w:fldCharType="end"/>
          </w:r>
        </w:sdtContent>
      </w:sdt>
      <w:r w:rsidRPr="007A5148">
        <w:rPr>
          <w:lang w:bidi="en-US"/>
        </w:rPr>
        <w:t xml:space="preserve">. Poslodavci u Hrvatskoj imaju dobro mišljenje o ženama u IKT-u i percipiraju ih kao više komunikativne, odgovorne, spremne na suradnju i kreativne u odnosu na muškarce koji su stručniji i brži u rješavanju problema </w:t>
      </w:r>
      <w:sdt>
        <w:sdtPr>
          <w:rPr>
            <w:lang w:bidi="en-US"/>
          </w:rPr>
          <w:id w:val="-106353690"/>
          <w:citation/>
        </w:sdtPr>
        <w:sdtEndPr/>
        <w:sdtContent>
          <w:r w:rsidRPr="007A5148">
            <w:rPr>
              <w:lang w:bidi="en-US"/>
            </w:rPr>
            <w:fldChar w:fldCharType="begin"/>
          </w:r>
          <w:r w:rsidRPr="007A5148">
            <w:rPr>
              <w:lang w:bidi="en-US"/>
            </w:rPr>
            <w:instrText xml:space="preserve">CITATION Isp11 \l 1050 </w:instrText>
          </w:r>
          <w:r w:rsidRPr="007A5148">
            <w:rPr>
              <w:lang w:bidi="en-US"/>
            </w:rPr>
            <w:fldChar w:fldCharType="separate"/>
          </w:r>
          <w:r w:rsidR="001B6365">
            <w:rPr>
              <w:noProof/>
              <w:lang w:bidi="en-US"/>
            </w:rPr>
            <w:t>(Ipsos Puls, 2011)</w:t>
          </w:r>
          <w:r w:rsidRPr="007A5148">
            <w:rPr>
              <w:lang w:bidi="en-US"/>
            </w:rPr>
            <w:fldChar w:fldCharType="end"/>
          </w:r>
        </w:sdtContent>
      </w:sdt>
      <w:r w:rsidRPr="007A5148">
        <w:rPr>
          <w:lang w:bidi="en-US"/>
        </w:rPr>
        <w:t xml:space="preserve">. </w:t>
      </w:r>
      <w:r w:rsidR="0001568E" w:rsidRPr="007A5148">
        <w:rPr>
          <w:lang w:bidi="en-US"/>
        </w:rPr>
        <w:t>Prevladava</w:t>
      </w:r>
      <w:r w:rsidRPr="007A5148">
        <w:rPr>
          <w:lang w:bidi="en-US"/>
        </w:rPr>
        <w:t xml:space="preserve"> stav da žena zaradi tek oko 77% svakog</w:t>
      </w:r>
      <w:r w:rsidR="00866D75">
        <w:rPr>
          <w:lang w:bidi="en-US"/>
        </w:rPr>
        <w:t>a</w:t>
      </w:r>
      <w:r w:rsidRPr="007A5148">
        <w:rPr>
          <w:lang w:bidi="en-US"/>
        </w:rPr>
        <w:t xml:space="preserve"> dolara muškoga kolege</w:t>
      </w:r>
      <w:sdt>
        <w:sdtPr>
          <w:rPr>
            <w:lang w:bidi="en-US"/>
          </w:rPr>
          <w:id w:val="68704738"/>
          <w:citation/>
        </w:sdtPr>
        <w:sdtEndPr/>
        <w:sdtContent>
          <w:r w:rsidRPr="007A5148">
            <w:rPr>
              <w:lang w:bidi="en-US"/>
            </w:rPr>
            <w:fldChar w:fldCharType="begin"/>
          </w:r>
          <w:r w:rsidR="00601DCB">
            <w:rPr>
              <w:lang w:bidi="en-US"/>
            </w:rPr>
            <w:instrText xml:space="preserve">CITATION Flo13 \l 1050 </w:instrText>
          </w:r>
          <w:r w:rsidRPr="007A5148">
            <w:rPr>
              <w:lang w:bidi="en-US"/>
            </w:rPr>
            <w:fldChar w:fldCharType="separate"/>
          </w:r>
          <w:r w:rsidR="001B6365">
            <w:rPr>
              <w:noProof/>
              <w:lang w:bidi="en-US"/>
            </w:rPr>
            <w:t xml:space="preserve"> (Florentine, 2013)</w:t>
          </w:r>
          <w:r w:rsidRPr="007A5148">
            <w:rPr>
              <w:lang w:bidi="en-US"/>
            </w:rPr>
            <w:fldChar w:fldCharType="end"/>
          </w:r>
        </w:sdtContent>
      </w:sdt>
      <w:r w:rsidRPr="007A5148">
        <w:rPr>
          <w:lang w:bidi="en-US"/>
        </w:rPr>
        <w:t xml:space="preserve">, no kad se u obzir uzme konkretan posao, stručnost, obrazovanje, stručni certifikati i iskustvo dolazi se do zaključka da je razlika često i opravdana i da se ne radi </w:t>
      </w:r>
      <w:r w:rsidR="0001568E" w:rsidRPr="007A5148">
        <w:rPr>
          <w:lang w:bidi="en-US"/>
        </w:rPr>
        <w:t xml:space="preserve">uvijek </w:t>
      </w:r>
      <w:r w:rsidRPr="007A5148">
        <w:rPr>
          <w:lang w:bidi="en-US"/>
        </w:rPr>
        <w:t>o diskriminaciji. Za kvalitetno uključivanje žena u IKT potrebno je prije svega omogućiti im iste prilike i zainteresirati ih za obrazovanje i stjecanje formalnih i stručnih znanja i certifikata. Pomake u smjeru većeg</w:t>
      </w:r>
      <w:r w:rsidR="00866D75">
        <w:rPr>
          <w:lang w:bidi="en-US"/>
        </w:rPr>
        <w:t>a</w:t>
      </w:r>
      <w:r w:rsidRPr="007A5148">
        <w:rPr>
          <w:lang w:bidi="en-US"/>
        </w:rPr>
        <w:t xml:space="preserve"> uključivanja žena u IKT branšu u Hrvatskoj čini neprofitna zajednica </w:t>
      </w:r>
      <w:r w:rsidRPr="007A5148">
        <w:rPr>
          <w:i/>
          <w:lang w:bidi="en-US"/>
        </w:rPr>
        <w:t>Girl Geek Dinners Hrvatska</w:t>
      </w:r>
      <w:r w:rsidR="00D76235" w:rsidRPr="007A5148">
        <w:rPr>
          <w:lang w:bidi="en-US"/>
        </w:rPr>
        <w:t>. On</w:t>
      </w:r>
      <w:r w:rsidRPr="007A5148">
        <w:rPr>
          <w:lang w:bidi="en-US"/>
        </w:rPr>
        <w:t xml:space="preserve">a potpuno volonterski okuplja djevojke </w:t>
      </w:r>
      <w:r w:rsidR="008F64FA">
        <w:rPr>
          <w:lang w:bidi="en-US"/>
        </w:rPr>
        <w:t>i žene s afinitetima spram IKT-a</w:t>
      </w:r>
      <w:r w:rsidRPr="007A5148">
        <w:rPr>
          <w:lang w:bidi="en-US"/>
        </w:rPr>
        <w:t xml:space="preserve"> i željom za stjecanjem znanja putem tematskih radionica, kako bi se međusobno bolje upoznale, a time više i lakše uključile u IKT branšu. </w:t>
      </w:r>
      <w:r w:rsidRPr="007A5148">
        <w:rPr>
          <w:i/>
          <w:lang w:bidi="en-US"/>
        </w:rPr>
        <w:t xml:space="preserve">Radionice se odvijaju kako bi se pomoglo djevojkama i ženama da postanu aktivnije i brojnije sudionice IT zajednice </w:t>
      </w:r>
      <w:sdt>
        <w:sdtPr>
          <w:rPr>
            <w:i/>
            <w:lang w:bidi="en-US"/>
          </w:rPr>
          <w:id w:val="-262069647"/>
          <w:citation/>
        </w:sdtPr>
        <w:sdtEndPr/>
        <w:sdtContent>
          <w:r w:rsidRPr="007A5148">
            <w:rPr>
              <w:i/>
              <w:lang w:bidi="en-US"/>
            </w:rPr>
            <w:fldChar w:fldCharType="begin"/>
          </w:r>
          <w:r w:rsidR="0001568E" w:rsidRPr="007A5148">
            <w:rPr>
              <w:i/>
              <w:lang w:bidi="en-US"/>
            </w:rPr>
            <w:instrText xml:space="preserve">CITATION Gir13 \l 1050 </w:instrText>
          </w:r>
          <w:r w:rsidRPr="007A5148">
            <w:rPr>
              <w:i/>
              <w:lang w:bidi="en-US"/>
            </w:rPr>
            <w:fldChar w:fldCharType="separate"/>
          </w:r>
          <w:r w:rsidR="001B6365">
            <w:rPr>
              <w:noProof/>
              <w:lang w:bidi="en-US"/>
            </w:rPr>
            <w:t>(Girl Geek Dinners Hrvatska, 2013)</w:t>
          </w:r>
          <w:r w:rsidRPr="007A5148">
            <w:rPr>
              <w:i/>
              <w:lang w:bidi="en-US"/>
            </w:rPr>
            <w:fldChar w:fldCharType="end"/>
          </w:r>
        </w:sdtContent>
      </w:sdt>
      <w:r w:rsidRPr="007A5148">
        <w:rPr>
          <w:i/>
          <w:lang w:bidi="en-US"/>
        </w:rPr>
        <w:t>.</w:t>
      </w:r>
      <w:r w:rsidRPr="007A5148">
        <w:rPr>
          <w:lang w:bidi="en-US"/>
        </w:rPr>
        <w:t xml:space="preserve"> Ta </w:t>
      </w:r>
      <w:r w:rsidR="00866D75">
        <w:rPr>
          <w:lang w:bidi="en-US"/>
        </w:rPr>
        <w:t xml:space="preserve">je </w:t>
      </w:r>
      <w:r w:rsidR="00D76235" w:rsidRPr="007A5148">
        <w:rPr>
          <w:lang w:bidi="en-US"/>
        </w:rPr>
        <w:t xml:space="preserve">hvalevrijedna </w:t>
      </w:r>
      <w:r w:rsidRPr="007A5148">
        <w:rPr>
          <w:lang w:bidi="en-US"/>
        </w:rPr>
        <w:t xml:space="preserve">ideja došla od britanske softverske inženjerke </w:t>
      </w:r>
      <w:hyperlink r:id="rId18" w:history="1">
        <w:r w:rsidRPr="007A5148">
          <w:t>Sarah Lamb</w:t>
        </w:r>
      </w:hyperlink>
      <w:r w:rsidRPr="007A5148">
        <w:rPr>
          <w:b/>
          <w:bCs/>
          <w:lang w:bidi="en-US"/>
        </w:rPr>
        <w:t xml:space="preserve"> </w:t>
      </w:r>
      <w:r w:rsidRPr="007A5148">
        <w:rPr>
          <w:lang w:bidi="en-US"/>
        </w:rPr>
        <w:t xml:space="preserve">koja je druženja </w:t>
      </w:r>
      <w:r w:rsidR="00D76235" w:rsidRPr="007A5148">
        <w:rPr>
          <w:lang w:bidi="en-US"/>
        </w:rPr>
        <w:t xml:space="preserve">te vrste </w:t>
      </w:r>
      <w:r w:rsidRPr="007A5148">
        <w:rPr>
          <w:lang w:bidi="en-US"/>
        </w:rPr>
        <w:t xml:space="preserve">pokrenula prije </w:t>
      </w:r>
      <w:r w:rsidR="00D76235" w:rsidRPr="007A5148">
        <w:rPr>
          <w:lang w:bidi="en-US"/>
        </w:rPr>
        <w:t>više od 10</w:t>
      </w:r>
      <w:r w:rsidRPr="007A5148">
        <w:rPr>
          <w:lang w:bidi="en-US"/>
        </w:rPr>
        <w:t xml:space="preserve"> godina, a sada se ista održavaju u preko 100 gradova svijeta </w:t>
      </w:r>
      <w:sdt>
        <w:sdtPr>
          <w:rPr>
            <w:lang w:bidi="en-US"/>
          </w:rPr>
          <w:id w:val="419375586"/>
          <w:citation/>
        </w:sdtPr>
        <w:sdtEndPr/>
        <w:sdtContent>
          <w:r w:rsidRPr="007A5148">
            <w:rPr>
              <w:lang w:bidi="en-US"/>
            </w:rPr>
            <w:fldChar w:fldCharType="begin"/>
          </w:r>
          <w:r w:rsidRPr="007A5148">
            <w:rPr>
              <w:lang w:bidi="en-US"/>
            </w:rPr>
            <w:instrText xml:space="preserve">CITATION Sar13 \l 1050 </w:instrText>
          </w:r>
          <w:r w:rsidRPr="007A5148">
            <w:rPr>
              <w:lang w:bidi="en-US"/>
            </w:rPr>
            <w:fldChar w:fldCharType="separate"/>
          </w:r>
          <w:r w:rsidR="001B6365">
            <w:rPr>
              <w:noProof/>
              <w:lang w:bidi="en-US"/>
            </w:rPr>
            <w:t>(Lamb, 2013)</w:t>
          </w:r>
          <w:r w:rsidRPr="007A5148">
            <w:rPr>
              <w:lang w:bidi="en-US"/>
            </w:rPr>
            <w:fldChar w:fldCharType="end"/>
          </w:r>
        </w:sdtContent>
      </w:sdt>
      <w:r w:rsidR="002A39EF" w:rsidRPr="007A5148">
        <w:rPr>
          <w:lang w:bidi="en-US"/>
        </w:rPr>
        <w:t>.</w:t>
      </w:r>
    </w:p>
    <w:p w:rsidR="002A39EF" w:rsidRPr="007A5148" w:rsidRDefault="002A39EF" w:rsidP="0018752A">
      <w:pPr>
        <w:rPr>
          <w:lang w:bidi="en-US"/>
        </w:rPr>
      </w:pPr>
      <w:r w:rsidRPr="007A5148">
        <w:rPr>
          <w:lang w:bidi="en-US"/>
        </w:rPr>
        <w:t>Poticaj</w:t>
      </w:r>
      <w:r w:rsidR="0018752A" w:rsidRPr="007A5148">
        <w:rPr>
          <w:lang w:bidi="en-US"/>
        </w:rPr>
        <w:t xml:space="preserve"> učenicama srednjih škola i studenticama</w:t>
      </w:r>
      <w:r w:rsidR="00EF5EB1" w:rsidRPr="007A5148">
        <w:rPr>
          <w:lang w:bidi="en-US"/>
        </w:rPr>
        <w:t xml:space="preserve"> pred završetkom studija</w:t>
      </w:r>
      <w:r w:rsidRPr="007A5148">
        <w:rPr>
          <w:lang w:bidi="en-US"/>
        </w:rPr>
        <w:t xml:space="preserve"> za karijeru u</w:t>
      </w:r>
      <w:r w:rsidR="0018752A" w:rsidRPr="007A5148">
        <w:rPr>
          <w:lang w:bidi="en-US"/>
        </w:rPr>
        <w:t xml:space="preserve"> domaćemu</w:t>
      </w:r>
      <w:r w:rsidRPr="007A5148">
        <w:rPr>
          <w:lang w:bidi="en-US"/>
        </w:rPr>
        <w:t xml:space="preserve"> IKT-u </w:t>
      </w:r>
      <w:r w:rsidR="0018752A" w:rsidRPr="007A5148">
        <w:rPr>
          <w:lang w:bidi="en-US"/>
        </w:rPr>
        <w:t xml:space="preserve">je i događaj </w:t>
      </w:r>
      <w:r w:rsidR="00EF5EB1" w:rsidRPr="007A5148">
        <w:rPr>
          <w:lang w:bidi="en-US"/>
        </w:rPr>
        <w:t xml:space="preserve">u organizaciji privatne tvrtke Lemax </w:t>
      </w:r>
      <w:r w:rsidR="0018752A" w:rsidRPr="007A5148">
        <w:rPr>
          <w:lang w:bidi="en-US"/>
        </w:rPr>
        <w:t>pod nazivom</w:t>
      </w:r>
      <w:r w:rsidRPr="007A5148">
        <w:rPr>
          <w:lang w:bidi="en-US"/>
        </w:rPr>
        <w:t xml:space="preserve"> </w:t>
      </w:r>
      <w:r w:rsidRPr="007A5148">
        <w:rPr>
          <w:i/>
          <w:lang w:bidi="en-US"/>
        </w:rPr>
        <w:t>ICT Supergirls 2016</w:t>
      </w:r>
      <w:r w:rsidR="0018752A" w:rsidRPr="007A5148">
        <w:rPr>
          <w:lang w:bidi="en-US"/>
        </w:rPr>
        <w:t>.</w:t>
      </w:r>
      <w:r w:rsidRPr="007A5148">
        <w:rPr>
          <w:lang w:bidi="en-US"/>
        </w:rPr>
        <w:t xml:space="preserve"> Cilj</w:t>
      </w:r>
      <w:r w:rsidR="0018752A" w:rsidRPr="007A5148">
        <w:rPr>
          <w:lang w:bidi="en-US"/>
        </w:rPr>
        <w:t xml:space="preserve"> </w:t>
      </w:r>
      <w:r w:rsidR="00866D75">
        <w:rPr>
          <w:lang w:bidi="en-US"/>
        </w:rPr>
        <w:t xml:space="preserve">je </w:t>
      </w:r>
      <w:r w:rsidR="00EF5EB1" w:rsidRPr="007A5148">
        <w:rPr>
          <w:lang w:bidi="en-US"/>
        </w:rPr>
        <w:t>navedene</w:t>
      </w:r>
      <w:r w:rsidR="0018752A" w:rsidRPr="007A5148">
        <w:rPr>
          <w:lang w:bidi="en-US"/>
        </w:rPr>
        <w:t xml:space="preserve"> inicijative potaknuti</w:t>
      </w:r>
      <w:r w:rsidRPr="007A5148">
        <w:rPr>
          <w:lang w:bidi="en-US"/>
        </w:rPr>
        <w:t xml:space="preserve"> </w:t>
      </w:r>
      <w:r w:rsidR="0018752A" w:rsidRPr="007A5148">
        <w:rPr>
          <w:lang w:bidi="en-US"/>
        </w:rPr>
        <w:t xml:space="preserve">mlade djevojke za profesionalni razvoj u budućnosti </w:t>
      </w:r>
      <w:r w:rsidR="00866D75">
        <w:rPr>
          <w:lang w:bidi="en-US"/>
        </w:rPr>
        <w:t xml:space="preserve">u </w:t>
      </w:r>
      <w:r w:rsidR="0018752A" w:rsidRPr="007A5148">
        <w:rPr>
          <w:lang w:bidi="en-US"/>
        </w:rPr>
        <w:t xml:space="preserve">IKT-u, nasuprot </w:t>
      </w:r>
      <w:r w:rsidRPr="007A5148">
        <w:rPr>
          <w:i/>
          <w:lang w:bidi="en-US"/>
        </w:rPr>
        <w:t>ženskim</w:t>
      </w:r>
      <w:r w:rsidR="0018752A" w:rsidRPr="007A5148">
        <w:rPr>
          <w:i/>
          <w:lang w:bidi="en-US"/>
        </w:rPr>
        <w:t xml:space="preserve"> </w:t>
      </w:r>
      <w:r w:rsidRPr="007A5148">
        <w:rPr>
          <w:i/>
          <w:lang w:bidi="en-US"/>
        </w:rPr>
        <w:t>zanimanjima</w:t>
      </w:r>
      <w:r w:rsidR="0018752A" w:rsidRPr="007A5148">
        <w:rPr>
          <w:lang w:bidi="en-US"/>
        </w:rPr>
        <w:t xml:space="preserve"> </w:t>
      </w:r>
      <w:sdt>
        <w:sdtPr>
          <w:rPr>
            <w:lang w:bidi="en-US"/>
          </w:rPr>
          <w:id w:val="1673684394"/>
          <w:citation/>
        </w:sdtPr>
        <w:sdtEndPr/>
        <w:sdtContent>
          <w:r w:rsidR="00EF5EB1" w:rsidRPr="007A5148">
            <w:rPr>
              <w:lang w:bidi="en-US"/>
            </w:rPr>
            <w:fldChar w:fldCharType="begin"/>
          </w:r>
          <w:r w:rsidR="00EF5EB1" w:rsidRPr="007A5148">
            <w:rPr>
              <w:lang w:bidi="en-US"/>
            </w:rPr>
            <w:instrText xml:space="preserve"> CITATION Mre16 \l 1050 </w:instrText>
          </w:r>
          <w:r w:rsidR="00EF5EB1" w:rsidRPr="007A5148">
            <w:rPr>
              <w:lang w:bidi="en-US"/>
            </w:rPr>
            <w:fldChar w:fldCharType="separate"/>
          </w:r>
          <w:r w:rsidR="001B6365">
            <w:rPr>
              <w:noProof/>
              <w:lang w:bidi="en-US"/>
            </w:rPr>
            <w:t>(Mreža, 2016)</w:t>
          </w:r>
          <w:r w:rsidR="00EF5EB1" w:rsidRPr="007A5148">
            <w:rPr>
              <w:lang w:bidi="en-US"/>
            </w:rPr>
            <w:fldChar w:fldCharType="end"/>
          </w:r>
        </w:sdtContent>
      </w:sdt>
      <w:r w:rsidRPr="007A5148">
        <w:rPr>
          <w:lang w:bidi="en-US"/>
        </w:rPr>
        <w:t>.</w:t>
      </w:r>
    </w:p>
    <w:p w:rsidR="00A36BBD" w:rsidRPr="007A5148" w:rsidRDefault="00A36BBD" w:rsidP="00A36BBD">
      <w:pPr>
        <w:rPr>
          <w:lang w:bidi="en-US"/>
        </w:rPr>
      </w:pPr>
      <w:r w:rsidRPr="007A5148">
        <w:rPr>
          <w:lang w:bidi="en-US"/>
        </w:rPr>
        <w:t>Koliko je važno uključivanje žena u IKT govori</w:t>
      </w:r>
      <w:r w:rsidR="008F64FA">
        <w:rPr>
          <w:lang w:bidi="en-US"/>
        </w:rPr>
        <w:t xml:space="preserve"> i</w:t>
      </w:r>
      <w:r w:rsidRPr="007A5148">
        <w:rPr>
          <w:lang w:bidi="en-US"/>
        </w:rPr>
        <w:t xml:space="preserve"> izvješće Europske komisije iz 2013. godine </w:t>
      </w:r>
      <w:sdt>
        <w:sdtPr>
          <w:rPr>
            <w:lang w:bidi="en-US"/>
          </w:rPr>
          <w:id w:val="2116172650"/>
          <w:citation/>
        </w:sdtPr>
        <w:sdtEndPr/>
        <w:sdtContent>
          <w:r w:rsidRPr="007A5148">
            <w:rPr>
              <w:lang w:bidi="en-US"/>
            </w:rPr>
            <w:fldChar w:fldCharType="begin"/>
          </w:r>
          <w:r w:rsidRPr="007A5148">
            <w:rPr>
              <w:lang w:bidi="en-US"/>
            </w:rPr>
            <w:instrText xml:space="preserve">CITATION Icl13 \l 1050 </w:instrText>
          </w:r>
          <w:r w:rsidRPr="007A5148">
            <w:rPr>
              <w:lang w:bidi="en-US"/>
            </w:rPr>
            <w:fldChar w:fldCharType="separate"/>
          </w:r>
          <w:r w:rsidR="001B6365">
            <w:rPr>
              <w:noProof/>
              <w:lang w:bidi="en-US"/>
            </w:rPr>
            <w:t>(Iclaves S.L., 2013)</w:t>
          </w:r>
          <w:r w:rsidRPr="007A5148">
            <w:rPr>
              <w:lang w:bidi="en-US"/>
            </w:rPr>
            <w:fldChar w:fldCharType="end"/>
          </w:r>
        </w:sdtContent>
      </w:sdt>
      <w:r w:rsidRPr="007A5148">
        <w:rPr>
          <w:lang w:bidi="en-US"/>
        </w:rPr>
        <w:t xml:space="preserve"> </w:t>
      </w:r>
      <w:r w:rsidR="00D76235" w:rsidRPr="007A5148">
        <w:rPr>
          <w:lang w:bidi="en-US"/>
        </w:rPr>
        <w:t xml:space="preserve">koje </w:t>
      </w:r>
      <w:r w:rsidRPr="007A5148">
        <w:rPr>
          <w:lang w:bidi="en-US"/>
        </w:rPr>
        <w:t>naglašava važnost integracije žena, koje su završile neki od IKT studija, u IKT sektor u istom</w:t>
      </w:r>
      <w:r w:rsidR="00866D75">
        <w:rPr>
          <w:lang w:bidi="en-US"/>
        </w:rPr>
        <w:t>e</w:t>
      </w:r>
      <w:r w:rsidRPr="007A5148">
        <w:rPr>
          <w:lang w:bidi="en-US"/>
        </w:rPr>
        <w:t xml:space="preserve"> omjeru u kojemu su trenutno muškarci</w:t>
      </w:r>
      <w:r w:rsidR="00D76235" w:rsidRPr="007A5148">
        <w:rPr>
          <w:lang w:bidi="en-US"/>
        </w:rPr>
        <w:t>. T</w:t>
      </w:r>
      <w:r w:rsidRPr="007A5148">
        <w:rPr>
          <w:lang w:bidi="en-US"/>
        </w:rPr>
        <w:t xml:space="preserve">o bi predstavljalo dobitak za bruto domaći proizvod Europske unije u visini od 9 milijardi eura. Očekuje se da će žene općenito, u budućnosti imati sve značajniju ulogu u IKT-u </w:t>
      </w:r>
      <w:sdt>
        <w:sdtPr>
          <w:rPr>
            <w:lang w:bidi="en-US"/>
          </w:rPr>
          <w:id w:val="-1761055465"/>
          <w:citation/>
        </w:sdtPr>
        <w:sdtEndPr/>
        <w:sdtContent>
          <w:r w:rsidRPr="007A5148">
            <w:rPr>
              <w:lang w:bidi="en-US"/>
            </w:rPr>
            <w:fldChar w:fldCharType="begin"/>
          </w:r>
          <w:r w:rsidRPr="007A5148">
            <w:rPr>
              <w:lang w:bidi="en-US"/>
            </w:rPr>
            <w:instrText xml:space="preserve"> CITATION Nid12 \l 1050 </w:instrText>
          </w:r>
          <w:r w:rsidRPr="007A5148">
            <w:rPr>
              <w:lang w:bidi="en-US"/>
            </w:rPr>
            <w:fldChar w:fldCharType="separate"/>
          </w:r>
          <w:r w:rsidR="001B6365">
            <w:rPr>
              <w:noProof/>
              <w:lang w:bidi="en-US"/>
            </w:rPr>
            <w:t>(Tandon, 2012)</w:t>
          </w:r>
          <w:r w:rsidRPr="007A5148">
            <w:rPr>
              <w:lang w:bidi="en-US"/>
            </w:rPr>
            <w:fldChar w:fldCharType="end"/>
          </w:r>
        </w:sdtContent>
      </w:sdt>
      <w:r w:rsidRPr="007A5148">
        <w:rPr>
          <w:lang w:bidi="en-US"/>
        </w:rPr>
        <w:t xml:space="preserve">. </w:t>
      </w:r>
    </w:p>
    <w:p w:rsidR="00A36BBD" w:rsidRPr="007A5148" w:rsidRDefault="00A36BBD" w:rsidP="00AB32A1">
      <w:pPr>
        <w:pStyle w:val="Heading3"/>
      </w:pPr>
      <w:bookmarkStart w:id="72" w:name="_Toc462787700"/>
      <w:r w:rsidRPr="007A5148">
        <w:t>Žena kao IT menadžer</w:t>
      </w:r>
      <w:bookmarkEnd w:id="72"/>
    </w:p>
    <w:p w:rsidR="00A36BBD" w:rsidRPr="007A5148" w:rsidRDefault="00A36BBD" w:rsidP="00A36BBD">
      <w:pPr>
        <w:rPr>
          <w:lang w:bidi="en-US"/>
        </w:rPr>
      </w:pPr>
      <w:r w:rsidRPr="007A5148">
        <w:rPr>
          <w:lang w:bidi="en-US"/>
        </w:rPr>
        <w:t xml:space="preserve">Uključivanje žena u menadžment ni danas ne ide tako lako. </w:t>
      </w:r>
      <w:r w:rsidR="00866D75">
        <w:rPr>
          <w:lang w:bidi="en-US"/>
        </w:rPr>
        <w:t>Tijekom</w:t>
      </w:r>
      <w:r w:rsidR="00866D75" w:rsidRPr="007A5148">
        <w:rPr>
          <w:lang w:bidi="en-US"/>
        </w:rPr>
        <w:t xml:space="preserve"> </w:t>
      </w:r>
      <w:r w:rsidRPr="007A5148">
        <w:rPr>
          <w:lang w:bidi="en-US"/>
        </w:rPr>
        <w:t>povijest</w:t>
      </w:r>
      <w:r w:rsidR="00866D75">
        <w:rPr>
          <w:lang w:bidi="en-US"/>
        </w:rPr>
        <w:t>i</w:t>
      </w:r>
      <w:r w:rsidRPr="007A5148">
        <w:rPr>
          <w:lang w:bidi="en-US"/>
        </w:rPr>
        <w:t xml:space="preserve"> morale</w:t>
      </w:r>
      <w:r w:rsidR="00866D75">
        <w:rPr>
          <w:lang w:bidi="en-US"/>
        </w:rPr>
        <w:t xml:space="preserve"> su se</w:t>
      </w:r>
      <w:r w:rsidRPr="007A5148">
        <w:rPr>
          <w:lang w:bidi="en-US"/>
        </w:rPr>
        <w:t xml:space="preserve"> boriti sa stereotipima i barijerama koje je stvaralo društvo ili muški kolege. Uz postojeće probleme neravnopravnosti i diskriminacije, kroz sporo napredovanje u hijerarhiji, pojavljuje se i problem manjih plaća za isti posao u odnosu na muškarce </w:t>
      </w:r>
      <w:sdt>
        <w:sdtPr>
          <w:rPr>
            <w:lang w:bidi="en-US"/>
          </w:rPr>
          <w:id w:val="-1066799458"/>
          <w:citation/>
        </w:sdtPr>
        <w:sdtEndPr/>
        <w:sdtContent>
          <w:r w:rsidRPr="007A5148">
            <w:rPr>
              <w:lang w:bidi="en-US"/>
            </w:rPr>
            <w:fldChar w:fldCharType="begin"/>
          </w:r>
          <w:r w:rsidRPr="007A5148">
            <w:rPr>
              <w:lang w:bidi="en-US"/>
            </w:rPr>
            <w:instrText xml:space="preserve">CITATION Per08 \p 610 \t  \l 1050 </w:instrText>
          </w:r>
          <w:r w:rsidRPr="007A5148">
            <w:rPr>
              <w:lang w:bidi="en-US"/>
            </w:rPr>
            <w:fldChar w:fldCharType="separate"/>
          </w:r>
          <w:r w:rsidR="001B6365">
            <w:rPr>
              <w:noProof/>
              <w:lang w:bidi="en-US"/>
            </w:rPr>
            <w:t>(Bahtijarević-Šiber, Sikavica, &amp; Vokić, 2008, str. 610)</w:t>
          </w:r>
          <w:r w:rsidRPr="007A5148">
            <w:rPr>
              <w:lang w:bidi="en-US"/>
            </w:rPr>
            <w:fldChar w:fldCharType="end"/>
          </w:r>
        </w:sdtContent>
      </w:sdt>
      <w:r w:rsidRPr="007A5148">
        <w:rPr>
          <w:lang w:bidi="en-US"/>
        </w:rPr>
        <w:t>. Autori apeliraju na promjene stanja u društvu ističući zaprjeke koje dijele na</w:t>
      </w:r>
      <w:r w:rsidR="00AB05B6" w:rsidRPr="007A5148">
        <w:rPr>
          <w:lang w:bidi="en-US"/>
        </w:rPr>
        <w:t xml:space="preserve"> </w:t>
      </w:r>
      <w:r w:rsidR="00866D75">
        <w:rPr>
          <w:lang w:bidi="en-US"/>
        </w:rPr>
        <w:t>tri</w:t>
      </w:r>
      <w:r w:rsidR="00AB05B6" w:rsidRPr="007A5148">
        <w:rPr>
          <w:lang w:bidi="en-US"/>
        </w:rPr>
        <w:t xml:space="preserve"> vrste</w:t>
      </w:r>
      <w:r w:rsidRPr="007A5148">
        <w:rPr>
          <w:lang w:bidi="en-US"/>
        </w:rPr>
        <w:t>:</w:t>
      </w:r>
    </w:p>
    <w:p w:rsidR="00A36BBD" w:rsidRPr="007A5148" w:rsidRDefault="008F64FA" w:rsidP="009F3C20">
      <w:pPr>
        <w:pStyle w:val="Nabrajanje"/>
        <w:numPr>
          <w:ilvl w:val="0"/>
          <w:numId w:val="26"/>
        </w:numPr>
      </w:pPr>
      <w:r>
        <w:t>o</w:t>
      </w:r>
      <w:r w:rsidR="00A36BBD" w:rsidRPr="007A5148">
        <w:t>brazovne zaprjeke,</w:t>
      </w:r>
    </w:p>
    <w:p w:rsidR="00A36BBD" w:rsidRPr="007A5148" w:rsidRDefault="008F64FA" w:rsidP="009F3C20">
      <w:pPr>
        <w:pStyle w:val="Nabrajanje"/>
        <w:numPr>
          <w:ilvl w:val="0"/>
          <w:numId w:val="26"/>
        </w:numPr>
      </w:pPr>
      <w:r>
        <w:t>o</w:t>
      </w:r>
      <w:r w:rsidR="00A36BBD" w:rsidRPr="007A5148">
        <w:t>rganizacijske zaprjeke i</w:t>
      </w:r>
    </w:p>
    <w:p w:rsidR="00A36BBD" w:rsidRPr="007A5148" w:rsidRDefault="008F64FA" w:rsidP="009F3C20">
      <w:pPr>
        <w:pStyle w:val="Nabrajanje"/>
        <w:numPr>
          <w:ilvl w:val="0"/>
          <w:numId w:val="26"/>
        </w:numPr>
      </w:pPr>
      <w:r>
        <w:t>p</w:t>
      </w:r>
      <w:r w:rsidR="00A36BBD" w:rsidRPr="007A5148">
        <w:t>sihološke zaprjeke.</w:t>
      </w:r>
    </w:p>
    <w:p w:rsidR="007D22B6" w:rsidRPr="007A5148" w:rsidRDefault="00A36BBD" w:rsidP="007D22B6">
      <w:pPr>
        <w:rPr>
          <w:lang w:bidi="en-US"/>
        </w:rPr>
      </w:pPr>
      <w:r w:rsidRPr="007A5148">
        <w:rPr>
          <w:lang w:bidi="en-US"/>
        </w:rPr>
        <w:t>Da je ženama teško napredovati u karijeri</w:t>
      </w:r>
      <w:r w:rsidR="005E67AA">
        <w:rPr>
          <w:lang w:bidi="en-US"/>
        </w:rPr>
        <w:t>,</w:t>
      </w:r>
      <w:r w:rsidRPr="007A5148">
        <w:rPr>
          <w:lang w:bidi="en-US"/>
        </w:rPr>
        <w:t xml:space="preserve"> naglašava i kovanica stakleni strop</w:t>
      </w:r>
      <w:r w:rsidR="0001568E" w:rsidRPr="007A5148">
        <w:rPr>
          <w:rStyle w:val="FootnoteReference"/>
          <w:lang w:bidi="en-US"/>
        </w:rPr>
        <w:footnoteReference w:id="28"/>
      </w:r>
      <w:r w:rsidRPr="007A5148">
        <w:rPr>
          <w:lang w:bidi="en-US"/>
        </w:rPr>
        <w:t xml:space="preserve"> </w:t>
      </w:r>
      <w:r w:rsidRPr="007A5148">
        <w:rPr>
          <w:rStyle w:val="hps"/>
        </w:rPr>
        <w:t>prvi put korištena 1984</w:t>
      </w:r>
      <w:r w:rsidR="005E67AA">
        <w:rPr>
          <w:rStyle w:val="hps"/>
        </w:rPr>
        <w:t>.</w:t>
      </w:r>
      <w:r w:rsidRPr="007A5148">
        <w:t xml:space="preserve">, a osmislio ju je </w:t>
      </w:r>
      <w:r w:rsidRPr="007A5148">
        <w:rPr>
          <w:rStyle w:val="hps"/>
        </w:rPr>
        <w:t>Gay</w:t>
      </w:r>
      <w:r w:rsidRPr="007A5148">
        <w:t xml:space="preserve"> </w:t>
      </w:r>
      <w:r w:rsidRPr="007A5148">
        <w:rPr>
          <w:rStyle w:val="hps"/>
        </w:rPr>
        <w:t>Bryant</w:t>
      </w:r>
      <w:r w:rsidRPr="007A5148">
        <w:t xml:space="preserve">, </w:t>
      </w:r>
      <w:r w:rsidRPr="007A5148">
        <w:rPr>
          <w:rStyle w:val="hps"/>
        </w:rPr>
        <w:t>u to vrijeme</w:t>
      </w:r>
      <w:r w:rsidRPr="007A5148">
        <w:t xml:space="preserve"> </w:t>
      </w:r>
      <w:r w:rsidRPr="007A5148">
        <w:rPr>
          <w:rStyle w:val="hps"/>
        </w:rPr>
        <w:t>urednik</w:t>
      </w:r>
      <w:r w:rsidRPr="007A5148">
        <w:t xml:space="preserve"> </w:t>
      </w:r>
      <w:r w:rsidRPr="007A5148">
        <w:rPr>
          <w:rStyle w:val="hps"/>
        </w:rPr>
        <w:t>časopisa</w:t>
      </w:r>
      <w:r w:rsidRPr="007A5148">
        <w:t xml:space="preserve"> </w:t>
      </w:r>
      <w:r w:rsidR="00445530" w:rsidRPr="007A5148">
        <w:rPr>
          <w:rStyle w:val="hps"/>
          <w:i/>
        </w:rPr>
        <w:t xml:space="preserve">Working </w:t>
      </w:r>
      <w:r w:rsidR="00B944B1">
        <w:rPr>
          <w:rStyle w:val="hps"/>
          <w:i/>
        </w:rPr>
        <w:t>W</w:t>
      </w:r>
      <w:r w:rsidRPr="007A5148">
        <w:rPr>
          <w:rStyle w:val="hps"/>
          <w:i/>
        </w:rPr>
        <w:t>oman</w:t>
      </w:r>
      <w:r w:rsidRPr="007A5148">
        <w:rPr>
          <w:rStyle w:val="FootnoteReference"/>
        </w:rPr>
        <w:footnoteReference w:id="29"/>
      </w:r>
      <w:r w:rsidRPr="007A5148">
        <w:t xml:space="preserve">. </w:t>
      </w:r>
      <w:r w:rsidRPr="007A5148">
        <w:rPr>
          <w:rStyle w:val="hps"/>
        </w:rPr>
        <w:t>Prema njemu, ž</w:t>
      </w:r>
      <w:r w:rsidRPr="007A5148">
        <w:t xml:space="preserve">ene </w:t>
      </w:r>
      <w:r w:rsidRPr="007A5148">
        <w:rPr>
          <w:rStyle w:val="hps"/>
        </w:rPr>
        <w:t>kad dostignu</w:t>
      </w:r>
      <w:r w:rsidRPr="007A5148">
        <w:t xml:space="preserve"> </w:t>
      </w:r>
      <w:r w:rsidRPr="007A5148">
        <w:rPr>
          <w:rStyle w:val="hps"/>
        </w:rPr>
        <w:t>određenu</w:t>
      </w:r>
      <w:r w:rsidRPr="007A5148">
        <w:t xml:space="preserve"> </w:t>
      </w:r>
      <w:r w:rsidRPr="007A5148">
        <w:rPr>
          <w:rStyle w:val="hps"/>
        </w:rPr>
        <w:t>točku</w:t>
      </w:r>
      <w:r w:rsidRPr="007A5148">
        <w:rPr>
          <w:rStyle w:val="atn"/>
        </w:rPr>
        <w:t xml:space="preserve"> u hijerarhiji, nailaze na </w:t>
      </w:r>
      <w:r w:rsidRPr="007A5148">
        <w:rPr>
          <w:rStyle w:val="hps"/>
        </w:rPr>
        <w:t>stakleni strop</w:t>
      </w:r>
      <w:r w:rsidRPr="007A5148">
        <w:t xml:space="preserve"> koji ih zaustavlja u napredovanju </w:t>
      </w:r>
      <w:sdt>
        <w:sdtPr>
          <w:id w:val="1208677086"/>
          <w:citation/>
        </w:sdtPr>
        <w:sdtEndPr/>
        <w:sdtContent>
          <w:r w:rsidRPr="007A5148">
            <w:fldChar w:fldCharType="begin"/>
          </w:r>
          <w:r w:rsidR="00704EB8">
            <w:instrText xml:space="preserve">CITATION Wik \t  \l 1050 </w:instrText>
          </w:r>
          <w:r w:rsidRPr="007A5148">
            <w:fldChar w:fldCharType="separate"/>
          </w:r>
          <w:r w:rsidR="001B6365">
            <w:rPr>
              <w:noProof/>
            </w:rPr>
            <w:t>(Wikimedia Foundation, Inc., 2014)</w:t>
          </w:r>
          <w:r w:rsidRPr="007A5148">
            <w:fldChar w:fldCharType="end"/>
          </w:r>
        </w:sdtContent>
      </w:sdt>
      <w:r w:rsidRPr="007A5148">
        <w:t xml:space="preserve">. Stereotip kako su žene loši IT menadžeri sve se više želi </w:t>
      </w:r>
      <w:r w:rsidR="0000666E" w:rsidRPr="007A5148">
        <w:t xml:space="preserve">i pokušava </w:t>
      </w:r>
      <w:r w:rsidRPr="007A5148">
        <w:t xml:space="preserve">promijeniti. Tako </w:t>
      </w:r>
      <w:r w:rsidRPr="007A5148">
        <w:rPr>
          <w:i/>
        </w:rPr>
        <w:t>Gartner</w:t>
      </w:r>
      <w:r w:rsidRPr="007A5148">
        <w:t xml:space="preserve"> </w:t>
      </w:r>
      <w:r w:rsidRPr="007A5148">
        <w:rPr>
          <w:lang w:bidi="en-US"/>
        </w:rPr>
        <w:t xml:space="preserve">u svome istraživanju </w:t>
      </w:r>
      <w:r w:rsidRPr="007A5148">
        <w:rPr>
          <w:i/>
          <w:lang w:bidi="en-US"/>
        </w:rPr>
        <w:t>CIO Power Politics</w:t>
      </w:r>
      <w:r w:rsidRPr="007A5148">
        <w:rPr>
          <w:lang w:bidi="en-US"/>
        </w:rPr>
        <w:t xml:space="preserve"> ističe bolju taktičnost kod žena u odnosu </w:t>
      </w:r>
      <w:r w:rsidR="0000666E" w:rsidRPr="007A5148">
        <w:rPr>
          <w:lang w:bidi="en-US"/>
        </w:rPr>
        <w:t>s</w:t>
      </w:r>
      <w:r w:rsidRPr="007A5148">
        <w:rPr>
          <w:lang w:bidi="en-US"/>
        </w:rPr>
        <w:t xml:space="preserve"> </w:t>
      </w:r>
      <w:r w:rsidR="0000666E" w:rsidRPr="007A5148">
        <w:rPr>
          <w:lang w:bidi="en-US"/>
        </w:rPr>
        <w:t>drugima</w:t>
      </w:r>
      <w:r w:rsidRPr="007A5148">
        <w:rPr>
          <w:lang w:bidi="en-US"/>
        </w:rPr>
        <w:t xml:space="preserve"> kao i veću spremnost na suradnju u odnosu na muškarce </w:t>
      </w:r>
      <w:sdt>
        <w:sdtPr>
          <w:rPr>
            <w:lang w:bidi="en-US"/>
          </w:rPr>
          <w:id w:val="-639119323"/>
          <w:citation/>
        </w:sdtPr>
        <w:sdtEndPr/>
        <w:sdtContent>
          <w:r w:rsidRPr="007A5148">
            <w:rPr>
              <w:lang w:bidi="en-US"/>
            </w:rPr>
            <w:fldChar w:fldCharType="begin"/>
          </w:r>
          <w:r w:rsidR="008E3288" w:rsidRPr="007A5148">
            <w:rPr>
              <w:lang w:bidi="en-US"/>
            </w:rPr>
            <w:instrText xml:space="preserve">CITATION Gar11 \l 1050 </w:instrText>
          </w:r>
          <w:r w:rsidRPr="007A5148">
            <w:rPr>
              <w:lang w:bidi="en-US"/>
            </w:rPr>
            <w:fldChar w:fldCharType="separate"/>
          </w:r>
          <w:r w:rsidR="001B6365">
            <w:rPr>
              <w:noProof/>
              <w:lang w:bidi="en-US"/>
            </w:rPr>
            <w:t>(Gartner, 2011)</w:t>
          </w:r>
          <w:r w:rsidRPr="007A5148">
            <w:rPr>
              <w:lang w:bidi="en-US"/>
            </w:rPr>
            <w:fldChar w:fldCharType="end"/>
          </w:r>
        </w:sdtContent>
      </w:sdt>
      <w:r w:rsidRPr="007A5148">
        <w:rPr>
          <w:lang w:bidi="en-US"/>
        </w:rPr>
        <w:t xml:space="preserve"> što je iznimno važno za uspješno vođenje IKT-a.</w:t>
      </w:r>
      <w:r w:rsidR="007D22B6" w:rsidRPr="007A5148">
        <w:rPr>
          <w:lang w:bidi="en-US"/>
        </w:rPr>
        <w:t xml:space="preserve"> Američki prosjeci</w:t>
      </w:r>
      <w:r w:rsidR="005E67AA">
        <w:rPr>
          <w:lang w:bidi="en-US"/>
        </w:rPr>
        <w:t>,</w:t>
      </w:r>
      <w:r w:rsidR="007D22B6" w:rsidRPr="007A5148">
        <w:rPr>
          <w:lang w:bidi="en-US"/>
        </w:rPr>
        <w:t xml:space="preserve"> koji govore o broju žena na mjestu IT menadžera</w:t>
      </w:r>
      <w:r w:rsidR="005E67AA">
        <w:rPr>
          <w:lang w:bidi="en-US"/>
        </w:rPr>
        <w:t>,</w:t>
      </w:r>
      <w:r w:rsidR="007D22B6" w:rsidRPr="007A5148">
        <w:rPr>
          <w:lang w:bidi="en-US"/>
        </w:rPr>
        <w:t xml:space="preserve"> za Europu su još nedostižni. Iako ga </w:t>
      </w:r>
      <w:r w:rsidR="007D22B6" w:rsidRPr="007A5148">
        <w:rPr>
          <w:i/>
          <w:lang w:bidi="en-US"/>
        </w:rPr>
        <w:t>GIG</w:t>
      </w:r>
      <w:r w:rsidR="00C96476" w:rsidRPr="007A5148">
        <w:rPr>
          <w:i/>
          <w:lang w:bidi="en-US"/>
        </w:rPr>
        <w:t>A</w:t>
      </w:r>
      <w:r w:rsidR="007D22B6" w:rsidRPr="007A5148">
        <w:rPr>
          <w:i/>
          <w:lang w:bidi="en-US"/>
        </w:rPr>
        <w:t>OM</w:t>
      </w:r>
      <w:r w:rsidR="00476B94" w:rsidRPr="007A5148">
        <w:rPr>
          <w:rStyle w:val="FootnoteReference"/>
        </w:rPr>
        <w:footnoteReference w:id="30"/>
      </w:r>
      <w:r w:rsidR="007D22B6" w:rsidRPr="007A5148">
        <w:rPr>
          <w:lang w:bidi="en-US"/>
        </w:rPr>
        <w:t xml:space="preserve"> ne smatra impresivnim, </w:t>
      </w:r>
      <w:r w:rsidR="007D22B6" w:rsidRPr="007A5148">
        <w:rPr>
          <w:color w:val="2A2E33"/>
        </w:rPr>
        <w:t xml:space="preserve">podatak da 17.4 % od svih </w:t>
      </w:r>
      <w:r w:rsidR="007D22B6" w:rsidRPr="007A5148">
        <w:rPr>
          <w:i/>
          <w:color w:val="2A2E33"/>
        </w:rPr>
        <w:t>Fortune 500</w:t>
      </w:r>
      <w:r w:rsidR="007D22B6" w:rsidRPr="007A5148">
        <w:rPr>
          <w:rStyle w:val="FootnoteReference"/>
        </w:rPr>
        <w:footnoteReference w:id="31"/>
      </w:r>
      <w:r w:rsidR="007D22B6" w:rsidRPr="007A5148">
        <w:rPr>
          <w:color w:val="2A2E33"/>
        </w:rPr>
        <w:t xml:space="preserve"> organizacija imaju ženu za IT menadžera </w:t>
      </w:r>
      <w:r w:rsidR="00C96476" w:rsidRPr="007A5148">
        <w:rPr>
          <w:color w:val="2A2E33"/>
        </w:rPr>
        <w:t xml:space="preserve">dokaz je da je Amerika otišla daleko ispred Europe kada je u pitanju odnos žena – IKT </w:t>
      </w:r>
      <w:sdt>
        <w:sdtPr>
          <w:rPr>
            <w:color w:val="2A2E33"/>
          </w:rPr>
          <w:id w:val="-1958320554"/>
          <w:citation/>
        </w:sdtPr>
        <w:sdtEndPr/>
        <w:sdtContent>
          <w:r w:rsidR="00C96476" w:rsidRPr="007A5148">
            <w:rPr>
              <w:color w:val="2A2E33"/>
            </w:rPr>
            <w:fldChar w:fldCharType="begin"/>
          </w:r>
          <w:r w:rsidR="00C96476" w:rsidRPr="007A5148">
            <w:rPr>
              <w:color w:val="2A2E33"/>
            </w:rPr>
            <w:instrText xml:space="preserve"> CITATION GIG15 \l 1050 </w:instrText>
          </w:r>
          <w:r w:rsidR="00C96476" w:rsidRPr="007A5148">
            <w:rPr>
              <w:color w:val="2A2E33"/>
            </w:rPr>
            <w:fldChar w:fldCharType="separate"/>
          </w:r>
          <w:r w:rsidR="001B6365" w:rsidRPr="001B6365">
            <w:rPr>
              <w:noProof/>
              <w:color w:val="2A2E33"/>
            </w:rPr>
            <w:t>(GIGAOM, 2015)</w:t>
          </w:r>
          <w:r w:rsidR="00C96476" w:rsidRPr="007A5148">
            <w:rPr>
              <w:color w:val="2A2E33"/>
            </w:rPr>
            <w:fldChar w:fldCharType="end"/>
          </w:r>
        </w:sdtContent>
      </w:sdt>
      <w:r w:rsidR="007D22B6" w:rsidRPr="007A5148">
        <w:rPr>
          <w:color w:val="2A2E33"/>
        </w:rPr>
        <w:t>.</w:t>
      </w:r>
    </w:p>
    <w:p w:rsidR="00C40017" w:rsidRPr="00B944B1" w:rsidRDefault="00A36BBD" w:rsidP="00A36BBD">
      <w:pPr>
        <w:rPr>
          <w:i/>
          <w:lang w:bidi="en-US"/>
        </w:rPr>
      </w:pPr>
      <w:r w:rsidRPr="007A5148">
        <w:rPr>
          <w:lang w:bidi="en-US"/>
        </w:rPr>
        <w:t xml:space="preserve">U izboru koji je organizirao britanski magazin za IT menadžere </w:t>
      </w:r>
      <w:r w:rsidRPr="007A5148">
        <w:rPr>
          <w:i/>
          <w:lang w:bidi="en-US"/>
        </w:rPr>
        <w:t xml:space="preserve">CIO UK </w:t>
      </w:r>
      <w:r w:rsidR="005E67AA">
        <w:rPr>
          <w:i/>
          <w:lang w:bidi="en-US"/>
        </w:rPr>
        <w:t>–</w:t>
      </w:r>
      <w:r w:rsidRPr="007A5148">
        <w:rPr>
          <w:i/>
          <w:lang w:bidi="en-US"/>
        </w:rPr>
        <w:t xml:space="preserve"> </w:t>
      </w:r>
      <w:r w:rsidRPr="007A5148">
        <w:rPr>
          <w:lang w:bidi="en-US"/>
        </w:rPr>
        <w:t xml:space="preserve">za 2012. godinu, među prvih 10 od TOP-100 IT menadžera Velike Britanije nalazi se samo jedna žena, na 3. mjestu, a ukupno ih je samo </w:t>
      </w:r>
      <w:r w:rsidR="005E67AA">
        <w:rPr>
          <w:lang w:bidi="en-US"/>
        </w:rPr>
        <w:t>pet</w:t>
      </w:r>
      <w:r w:rsidRPr="007A5148">
        <w:rPr>
          <w:lang w:bidi="en-US"/>
        </w:rPr>
        <w:t xml:space="preserve"> među prvih 100 </w:t>
      </w:r>
      <w:sdt>
        <w:sdtPr>
          <w:rPr>
            <w:lang w:bidi="en-US"/>
          </w:rPr>
          <w:id w:val="1530073227"/>
          <w:citation/>
        </w:sdtPr>
        <w:sdtEndPr/>
        <w:sdtContent>
          <w:r w:rsidRPr="007A5148">
            <w:rPr>
              <w:lang w:bidi="en-US"/>
            </w:rPr>
            <w:fldChar w:fldCharType="begin"/>
          </w:r>
          <w:r w:rsidR="00601DCB">
            <w:rPr>
              <w:lang w:bidi="en-US"/>
            </w:rPr>
            <w:instrText xml:space="preserve">CITATION CIO13 \l 1050 </w:instrText>
          </w:r>
          <w:r w:rsidRPr="007A5148">
            <w:rPr>
              <w:lang w:bidi="en-US"/>
            </w:rPr>
            <w:fldChar w:fldCharType="separate"/>
          </w:r>
          <w:r w:rsidR="001B6365">
            <w:rPr>
              <w:noProof/>
              <w:lang w:bidi="en-US"/>
            </w:rPr>
            <w:t>(CIO UK, 2012)</w:t>
          </w:r>
          <w:r w:rsidRPr="007A5148">
            <w:rPr>
              <w:lang w:bidi="en-US"/>
            </w:rPr>
            <w:fldChar w:fldCharType="end"/>
          </w:r>
        </w:sdtContent>
      </w:sdt>
      <w:r w:rsidRPr="007A5148">
        <w:rPr>
          <w:lang w:bidi="en-US"/>
        </w:rPr>
        <w:t xml:space="preserve">. Godinu poslije ponovno je </w:t>
      </w:r>
      <w:r w:rsidR="005E67AA">
        <w:rPr>
          <w:lang w:bidi="en-US"/>
        </w:rPr>
        <w:t>pet</w:t>
      </w:r>
      <w:r w:rsidRPr="007A5148">
        <w:rPr>
          <w:lang w:bidi="en-US"/>
        </w:rPr>
        <w:t xml:space="preserve"> žena među prvih 100 IT menadžera</w:t>
      </w:r>
      <w:r w:rsidR="00B32477" w:rsidRPr="007A5148">
        <w:rPr>
          <w:lang w:bidi="en-US"/>
        </w:rPr>
        <w:t>, no</w:t>
      </w:r>
      <w:r w:rsidRPr="007A5148">
        <w:rPr>
          <w:lang w:bidi="en-US"/>
        </w:rPr>
        <w:t xml:space="preserve"> s puno lošijim rejtingom jer je najbolje rangirana </w:t>
      </w:r>
      <w:r w:rsidR="00C40017" w:rsidRPr="007A5148">
        <w:rPr>
          <w:lang w:bidi="en-US"/>
        </w:rPr>
        <w:t xml:space="preserve">žena </w:t>
      </w:r>
      <w:r w:rsidRPr="007A5148">
        <w:rPr>
          <w:lang w:bidi="en-US"/>
        </w:rPr>
        <w:t xml:space="preserve">tek 13. na listi </w:t>
      </w:r>
      <w:sdt>
        <w:sdtPr>
          <w:rPr>
            <w:lang w:bidi="en-US"/>
          </w:rPr>
          <w:id w:val="2010632505"/>
          <w:citation/>
        </w:sdtPr>
        <w:sdtEndPr/>
        <w:sdtContent>
          <w:r w:rsidRPr="007A5148">
            <w:rPr>
              <w:lang w:bidi="en-US"/>
            </w:rPr>
            <w:fldChar w:fldCharType="begin"/>
          </w:r>
          <w:r w:rsidR="00601DCB">
            <w:rPr>
              <w:lang w:bidi="en-US"/>
            </w:rPr>
            <w:instrText xml:space="preserve">CITATION CIO13a \l 1050 </w:instrText>
          </w:r>
          <w:r w:rsidRPr="007A5148">
            <w:rPr>
              <w:lang w:bidi="en-US"/>
            </w:rPr>
            <w:fldChar w:fldCharType="separate"/>
          </w:r>
          <w:r w:rsidR="001B6365" w:rsidRPr="001B6365">
            <w:rPr>
              <w:noProof/>
              <w:lang w:bidi="en-US"/>
            </w:rPr>
            <w:t>(CIO UK, 2013)</w:t>
          </w:r>
          <w:r w:rsidRPr="007A5148">
            <w:rPr>
              <w:lang w:bidi="en-US"/>
            </w:rPr>
            <w:fldChar w:fldCharType="end"/>
          </w:r>
        </w:sdtContent>
      </w:sdt>
      <w:r w:rsidRPr="007A5148">
        <w:rPr>
          <w:lang w:bidi="en-US"/>
        </w:rPr>
        <w:t xml:space="preserve"> što ukazuje </w:t>
      </w:r>
      <w:r w:rsidR="005E67AA">
        <w:rPr>
          <w:lang w:bidi="en-US"/>
        </w:rPr>
        <w:t xml:space="preserve">na to </w:t>
      </w:r>
      <w:r w:rsidRPr="007A5148">
        <w:rPr>
          <w:lang w:bidi="en-US"/>
        </w:rPr>
        <w:t>da se izborom žena među najbolje IT menadžere, dvije godine za redom isti broj, žel</w:t>
      </w:r>
      <w:r w:rsidR="00C40017" w:rsidRPr="007A5148">
        <w:rPr>
          <w:lang w:bidi="en-US"/>
        </w:rPr>
        <w:t>jelo</w:t>
      </w:r>
      <w:r w:rsidRPr="007A5148">
        <w:rPr>
          <w:lang w:bidi="en-US"/>
        </w:rPr>
        <w:t xml:space="preserve"> samo popuniti zacrtan</w:t>
      </w:r>
      <w:r w:rsidR="00C40017" w:rsidRPr="007A5148">
        <w:rPr>
          <w:lang w:bidi="en-US"/>
        </w:rPr>
        <w:t xml:space="preserve">u </w:t>
      </w:r>
      <w:r w:rsidRPr="007A5148">
        <w:rPr>
          <w:lang w:bidi="en-US"/>
        </w:rPr>
        <w:t>kvot</w:t>
      </w:r>
      <w:r w:rsidR="00C40017" w:rsidRPr="007A5148">
        <w:rPr>
          <w:lang w:bidi="en-US"/>
        </w:rPr>
        <w:t>u</w:t>
      </w:r>
      <w:r w:rsidRPr="007A5148">
        <w:rPr>
          <w:lang w:bidi="en-US"/>
        </w:rPr>
        <w:t>.</w:t>
      </w:r>
      <w:r w:rsidR="00C40017" w:rsidRPr="007A5148">
        <w:rPr>
          <w:lang w:bidi="en-US"/>
        </w:rPr>
        <w:t xml:space="preserve"> Ipak, vremenom dolazi do velike promjene, 201</w:t>
      </w:r>
      <w:r w:rsidR="00A242B8" w:rsidRPr="007A5148">
        <w:rPr>
          <w:lang w:bidi="en-US"/>
        </w:rPr>
        <w:t>4</w:t>
      </w:r>
      <w:r w:rsidR="00C40017" w:rsidRPr="007A5148">
        <w:rPr>
          <w:lang w:bidi="en-US"/>
        </w:rPr>
        <w:t xml:space="preserve">. godine već je 13 žena na listi TOP-100 IT menadžera Velike Britanije, </w:t>
      </w:r>
      <w:r w:rsidR="005E67AA">
        <w:rPr>
          <w:lang w:bidi="en-US"/>
        </w:rPr>
        <w:t>tri</w:t>
      </w:r>
      <w:r w:rsidR="00C40017" w:rsidRPr="007A5148">
        <w:rPr>
          <w:lang w:bidi="en-US"/>
        </w:rPr>
        <w:t xml:space="preserve"> od njih su među prvih 10, a veliko je iznenađenje i prvo mjesto te liste koje je isto zauzela žena IT menadžer </w:t>
      </w:r>
      <w:sdt>
        <w:sdtPr>
          <w:rPr>
            <w:lang w:bidi="en-US"/>
          </w:rPr>
          <w:id w:val="-2054604782"/>
          <w:citation/>
        </w:sdtPr>
        <w:sdtEndPr/>
        <w:sdtContent>
          <w:r w:rsidR="00C40017" w:rsidRPr="007A5148">
            <w:rPr>
              <w:lang w:bidi="en-US"/>
            </w:rPr>
            <w:fldChar w:fldCharType="begin"/>
          </w:r>
          <w:r w:rsidR="001E5BBA">
            <w:rPr>
              <w:lang w:bidi="en-US"/>
            </w:rPr>
            <w:instrText xml:space="preserve">CITATION UKC15 \l 1050 </w:instrText>
          </w:r>
          <w:r w:rsidR="00C40017" w:rsidRPr="007A5148">
            <w:rPr>
              <w:lang w:bidi="en-US"/>
            </w:rPr>
            <w:fldChar w:fldCharType="separate"/>
          </w:r>
          <w:r w:rsidR="001B6365">
            <w:rPr>
              <w:noProof/>
              <w:lang w:bidi="en-US"/>
            </w:rPr>
            <w:t>(CIO UK, 2014)</w:t>
          </w:r>
          <w:r w:rsidR="00C40017" w:rsidRPr="007A5148">
            <w:rPr>
              <w:lang w:bidi="en-US"/>
            </w:rPr>
            <w:fldChar w:fldCharType="end"/>
          </w:r>
        </w:sdtContent>
      </w:sdt>
      <w:r w:rsidR="00C40017" w:rsidRPr="007A5148">
        <w:rPr>
          <w:lang w:bidi="en-US"/>
        </w:rPr>
        <w:t>.</w:t>
      </w:r>
    </w:p>
    <w:p w:rsidR="008530C8" w:rsidRPr="007A5148" w:rsidRDefault="00A36BBD" w:rsidP="00A36BBD">
      <w:pPr>
        <w:rPr>
          <w:lang w:bidi="en-US"/>
        </w:rPr>
      </w:pPr>
      <w:r w:rsidRPr="007A5148">
        <w:rPr>
          <w:lang w:bidi="en-US"/>
        </w:rPr>
        <w:t xml:space="preserve">U Njemačkoj se svake godine </w:t>
      </w:r>
      <w:r w:rsidR="00CD6DA5" w:rsidRPr="007A5148">
        <w:rPr>
          <w:lang w:bidi="en-US"/>
        </w:rPr>
        <w:t xml:space="preserve">održavaju </w:t>
      </w:r>
      <w:r w:rsidRPr="007A5148">
        <w:rPr>
          <w:lang w:bidi="en-US"/>
        </w:rPr>
        <w:t xml:space="preserve">dva takva natječaja, jedan u kategoriji najboljih 100 IT menadžera za velike </w:t>
      </w:r>
      <w:r w:rsidRPr="007A5148">
        <w:t>organizacije</w:t>
      </w:r>
      <w:r w:rsidRPr="007A5148">
        <w:rPr>
          <w:lang w:bidi="en-US"/>
        </w:rPr>
        <w:t xml:space="preserve"> u kojemu za 2012. godinu među prvih 10 nema niti jedne žene, a drugi za srednje velike </w:t>
      </w:r>
      <w:r w:rsidRPr="007A5148">
        <w:t>organizacije</w:t>
      </w:r>
      <w:r w:rsidRPr="007A5148">
        <w:rPr>
          <w:lang w:bidi="en-US"/>
        </w:rPr>
        <w:t xml:space="preserve"> gdje također nema niti jedne žene među prvih 10</w:t>
      </w:r>
      <w:r w:rsidR="00A242B8" w:rsidRPr="007A5148">
        <w:rPr>
          <w:lang w:bidi="en-US"/>
        </w:rPr>
        <w:t xml:space="preserve"> najuspješnijih</w:t>
      </w:r>
      <w:r w:rsidRPr="007A5148">
        <w:rPr>
          <w:lang w:bidi="en-US"/>
        </w:rPr>
        <w:t xml:space="preserve"> </w:t>
      </w:r>
      <w:sdt>
        <w:sdtPr>
          <w:rPr>
            <w:lang w:bidi="en-US"/>
          </w:rPr>
          <w:id w:val="-213199946"/>
          <w:citation/>
        </w:sdtPr>
        <w:sdtEndPr/>
        <w:sdtContent>
          <w:r w:rsidRPr="007A5148">
            <w:rPr>
              <w:lang w:bidi="en-US"/>
            </w:rPr>
            <w:fldChar w:fldCharType="begin"/>
          </w:r>
          <w:r w:rsidR="001E5BBA">
            <w:rPr>
              <w:lang w:bidi="en-US"/>
            </w:rPr>
            <w:instrText xml:space="preserve">CITATION IDG13 \t  \l 1050 </w:instrText>
          </w:r>
          <w:r w:rsidRPr="007A5148">
            <w:rPr>
              <w:lang w:bidi="en-US"/>
            </w:rPr>
            <w:fldChar w:fldCharType="separate"/>
          </w:r>
          <w:r w:rsidR="001B6365">
            <w:rPr>
              <w:noProof/>
              <w:lang w:bidi="en-US"/>
            </w:rPr>
            <w:t>(CIO DE, 2013)</w:t>
          </w:r>
          <w:r w:rsidRPr="007A5148">
            <w:rPr>
              <w:lang w:bidi="en-US"/>
            </w:rPr>
            <w:fldChar w:fldCharType="end"/>
          </w:r>
        </w:sdtContent>
      </w:sdt>
      <w:r w:rsidRPr="007A5148">
        <w:rPr>
          <w:lang w:bidi="en-US"/>
        </w:rPr>
        <w:t>.</w:t>
      </w:r>
      <w:r w:rsidR="001656B6" w:rsidRPr="007A5148">
        <w:rPr>
          <w:lang w:bidi="en-US"/>
        </w:rPr>
        <w:t xml:space="preserve"> U 2014. godini ipak se u prvih 10</w:t>
      </w:r>
      <w:r w:rsidR="008F64FA">
        <w:rPr>
          <w:lang w:bidi="en-US"/>
        </w:rPr>
        <w:t xml:space="preserve"> u kategoriji</w:t>
      </w:r>
      <w:r w:rsidR="001656B6" w:rsidRPr="007A5148">
        <w:rPr>
          <w:lang w:bidi="en-US"/>
        </w:rPr>
        <w:t xml:space="preserve"> velikih </w:t>
      </w:r>
      <w:r w:rsidR="00CD6DA5" w:rsidRPr="007A5148">
        <w:rPr>
          <w:lang w:bidi="en-US"/>
        </w:rPr>
        <w:t>organizacija</w:t>
      </w:r>
      <w:r w:rsidR="001656B6" w:rsidRPr="007A5148">
        <w:rPr>
          <w:lang w:bidi="en-US"/>
        </w:rPr>
        <w:t xml:space="preserve"> pojavila jedna žena </w:t>
      </w:r>
      <w:sdt>
        <w:sdtPr>
          <w:rPr>
            <w:lang w:bidi="en-US"/>
          </w:rPr>
          <w:id w:val="97460615"/>
          <w:citation/>
        </w:sdtPr>
        <w:sdtEndPr/>
        <w:sdtContent>
          <w:r w:rsidR="00CD6DA5" w:rsidRPr="007A5148">
            <w:rPr>
              <w:lang w:bidi="en-US"/>
            </w:rPr>
            <w:fldChar w:fldCharType="begin"/>
          </w:r>
          <w:r w:rsidR="00601DCB">
            <w:rPr>
              <w:lang w:bidi="en-US"/>
            </w:rPr>
            <w:instrText xml:space="preserve">CITATION CIO141 \l 1050 </w:instrText>
          </w:r>
          <w:r w:rsidR="00CD6DA5" w:rsidRPr="007A5148">
            <w:rPr>
              <w:lang w:bidi="en-US"/>
            </w:rPr>
            <w:fldChar w:fldCharType="separate"/>
          </w:r>
          <w:r w:rsidR="001B6365">
            <w:rPr>
              <w:noProof/>
              <w:lang w:bidi="en-US"/>
            </w:rPr>
            <w:t>(CIO DE, 2014)</w:t>
          </w:r>
          <w:r w:rsidR="00CD6DA5" w:rsidRPr="007A5148">
            <w:rPr>
              <w:lang w:bidi="en-US"/>
            </w:rPr>
            <w:fldChar w:fldCharType="end"/>
          </w:r>
        </w:sdtContent>
      </w:sdt>
      <w:r w:rsidR="00CD6DA5" w:rsidRPr="007A5148">
        <w:rPr>
          <w:lang w:bidi="en-US"/>
        </w:rPr>
        <w:t>.</w:t>
      </w:r>
      <w:r w:rsidRPr="007A5148">
        <w:rPr>
          <w:lang w:bidi="en-US"/>
        </w:rPr>
        <w:t xml:space="preserve"> </w:t>
      </w:r>
      <w:r w:rsidR="00AB05B6" w:rsidRPr="007A5148">
        <w:rPr>
          <w:lang w:bidi="en-US"/>
        </w:rPr>
        <w:t>Primjećuje se kako su</w:t>
      </w:r>
      <w:r w:rsidRPr="007A5148">
        <w:rPr>
          <w:lang w:bidi="en-US"/>
        </w:rPr>
        <w:t xml:space="preserve"> žene daleko manje zastupljene u ulozi IT menadžera i da to nije njihova uobičajena profesija. </w:t>
      </w:r>
      <w:r w:rsidR="008530C8" w:rsidRPr="007A5148">
        <w:rPr>
          <w:lang w:bidi="en-US"/>
        </w:rPr>
        <w:t>P</w:t>
      </w:r>
      <w:r w:rsidRPr="007A5148">
        <w:rPr>
          <w:lang w:bidi="en-US"/>
        </w:rPr>
        <w:t xml:space="preserve">rimjer susjedne Slovenije u kojoj </w:t>
      </w:r>
      <w:r w:rsidR="008530C8" w:rsidRPr="007A5148">
        <w:rPr>
          <w:lang w:bidi="en-US"/>
        </w:rPr>
        <w:t xml:space="preserve">se </w:t>
      </w:r>
      <w:r w:rsidRPr="007A5148">
        <w:rPr>
          <w:lang w:bidi="en-US"/>
        </w:rPr>
        <w:t>također održava izbor za</w:t>
      </w:r>
      <w:r w:rsidR="008530C8" w:rsidRPr="007A5148">
        <w:rPr>
          <w:lang w:bidi="en-US"/>
        </w:rPr>
        <w:t xml:space="preserve"> najboljeg</w:t>
      </w:r>
      <w:r w:rsidRPr="007A5148">
        <w:rPr>
          <w:lang w:bidi="en-US"/>
        </w:rPr>
        <w:t xml:space="preserve"> IT menadžera </w:t>
      </w:r>
      <w:r w:rsidR="008530C8" w:rsidRPr="007A5148">
        <w:rPr>
          <w:lang w:bidi="en-US"/>
        </w:rPr>
        <w:t>od 2005. godine</w:t>
      </w:r>
      <w:r w:rsidRPr="007A5148">
        <w:rPr>
          <w:lang w:bidi="en-US"/>
        </w:rPr>
        <w:t xml:space="preserve"> pokazuje da je i kod njih zastupljenost žena u ulozi IT menadžera slična europskom</w:t>
      </w:r>
      <w:r w:rsidR="005E67AA">
        <w:rPr>
          <w:lang w:bidi="en-US"/>
        </w:rPr>
        <w:t>e</w:t>
      </w:r>
      <w:r w:rsidRPr="007A5148">
        <w:rPr>
          <w:lang w:bidi="en-US"/>
        </w:rPr>
        <w:t xml:space="preserve"> prosjeku</w:t>
      </w:r>
      <w:r w:rsidR="008530C8" w:rsidRPr="007A5148">
        <w:rPr>
          <w:lang w:bidi="en-US"/>
        </w:rPr>
        <w:t>. Tako su samo 2006., 2011. i 2013. godine imali ženu na popisu IT menadžera godine</w:t>
      </w:r>
      <w:r w:rsidRPr="007A5148">
        <w:rPr>
          <w:lang w:bidi="en-US"/>
        </w:rPr>
        <w:t xml:space="preserve"> </w:t>
      </w:r>
      <w:sdt>
        <w:sdtPr>
          <w:rPr>
            <w:lang w:bidi="en-US"/>
          </w:rPr>
          <w:id w:val="15326334"/>
          <w:citation/>
        </w:sdtPr>
        <w:sdtEndPr/>
        <w:sdtContent>
          <w:r w:rsidRPr="007A5148">
            <w:rPr>
              <w:lang w:bidi="en-US"/>
            </w:rPr>
            <w:fldChar w:fldCharType="begin"/>
          </w:r>
          <w:r w:rsidR="00601DCB">
            <w:rPr>
              <w:lang w:bidi="en-US"/>
            </w:rPr>
            <w:instrText xml:space="preserve">CITATION RezerviranoMjesto4 \l 1050 </w:instrText>
          </w:r>
          <w:r w:rsidRPr="007A5148">
            <w:rPr>
              <w:lang w:bidi="en-US"/>
            </w:rPr>
            <w:fldChar w:fldCharType="separate"/>
          </w:r>
          <w:r w:rsidR="001B6365">
            <w:rPr>
              <w:noProof/>
              <w:lang w:bidi="en-US"/>
            </w:rPr>
            <w:t>(CIO SI, 2012)</w:t>
          </w:r>
          <w:r w:rsidRPr="007A5148">
            <w:rPr>
              <w:lang w:bidi="en-US"/>
            </w:rPr>
            <w:fldChar w:fldCharType="end"/>
          </w:r>
        </w:sdtContent>
      </w:sdt>
      <w:r w:rsidRPr="007A5148">
        <w:rPr>
          <w:lang w:bidi="en-US"/>
        </w:rPr>
        <w:t xml:space="preserve">. </w:t>
      </w:r>
    </w:p>
    <w:p w:rsidR="00A36BBD" w:rsidRPr="007A5148" w:rsidRDefault="008530C8" w:rsidP="00A36BBD">
      <w:pPr>
        <w:rPr>
          <w:lang w:bidi="en-US"/>
        </w:rPr>
      </w:pPr>
      <w:r w:rsidRPr="007A5148">
        <w:rPr>
          <w:lang w:bidi="en-US"/>
        </w:rPr>
        <w:t>Na žalost, kod nas se takvo</w:t>
      </w:r>
      <w:r w:rsidR="00B830F8" w:rsidRPr="007A5148">
        <w:rPr>
          <w:lang w:bidi="en-US"/>
        </w:rPr>
        <w:t xml:space="preserve"> natjecanje u organizaciji IDC-a</w:t>
      </w:r>
      <w:r w:rsidR="00B830F8" w:rsidRPr="007A5148">
        <w:rPr>
          <w:rStyle w:val="FootnoteReference"/>
        </w:rPr>
        <w:footnoteReference w:id="32"/>
      </w:r>
      <w:r w:rsidRPr="007A5148">
        <w:rPr>
          <w:lang w:bidi="en-US"/>
        </w:rPr>
        <w:t xml:space="preserve"> održava</w:t>
      </w:r>
      <w:r w:rsidR="00B830F8" w:rsidRPr="007A5148">
        <w:rPr>
          <w:lang w:bidi="en-US"/>
        </w:rPr>
        <w:t xml:space="preserve"> tek od 2014. godine</w:t>
      </w:r>
      <w:r w:rsidRPr="007A5148">
        <w:rPr>
          <w:lang w:bidi="en-US"/>
        </w:rPr>
        <w:t xml:space="preserve"> i teš</w:t>
      </w:r>
      <w:r w:rsidR="00B830F8" w:rsidRPr="007A5148">
        <w:rPr>
          <w:lang w:bidi="en-US"/>
        </w:rPr>
        <w:t xml:space="preserve">ko </w:t>
      </w:r>
      <w:r w:rsidR="005E67AA">
        <w:rPr>
          <w:lang w:bidi="en-US"/>
        </w:rPr>
        <w:t xml:space="preserve">ga </w:t>
      </w:r>
      <w:r w:rsidR="00B830F8" w:rsidRPr="007A5148">
        <w:rPr>
          <w:lang w:bidi="en-US"/>
        </w:rPr>
        <w:t>je usporediti s onima</w:t>
      </w:r>
      <w:r w:rsidRPr="007A5148">
        <w:rPr>
          <w:lang w:bidi="en-US"/>
        </w:rPr>
        <w:t xml:space="preserve"> u Europi</w:t>
      </w:r>
      <w:r w:rsidR="00B830F8" w:rsidRPr="007A5148">
        <w:rPr>
          <w:lang w:bidi="en-US"/>
        </w:rPr>
        <w:t>. Od dva</w:t>
      </w:r>
      <w:r w:rsidR="005E67AA">
        <w:rPr>
          <w:lang w:bidi="en-US"/>
        </w:rPr>
        <w:t>ju</w:t>
      </w:r>
      <w:r w:rsidR="00B830F8" w:rsidRPr="007A5148">
        <w:rPr>
          <w:lang w:bidi="en-US"/>
        </w:rPr>
        <w:t xml:space="preserve"> </w:t>
      </w:r>
      <w:r w:rsidR="0001568E" w:rsidRPr="007A5148">
        <w:rPr>
          <w:lang w:bidi="en-US"/>
        </w:rPr>
        <w:t>natječaja</w:t>
      </w:r>
      <w:r w:rsidR="00B830F8" w:rsidRPr="007A5148">
        <w:rPr>
          <w:lang w:bidi="en-US"/>
        </w:rPr>
        <w:t xml:space="preserve"> po dva nagrađena </w:t>
      </w:r>
      <w:r w:rsidR="00B830F8" w:rsidRPr="007A5148">
        <w:rPr>
          <w:i/>
          <w:lang w:bidi="en-US"/>
        </w:rPr>
        <w:t>CIO Oscarom</w:t>
      </w:r>
      <w:r w:rsidR="008F64FA">
        <w:rPr>
          <w:rStyle w:val="FootnoteReference"/>
          <w:i/>
          <w:lang w:bidi="en-US"/>
        </w:rPr>
        <w:footnoteReference w:id="33"/>
      </w:r>
      <w:r w:rsidR="0001568E" w:rsidRPr="007A5148">
        <w:rPr>
          <w:lang w:bidi="en-US"/>
        </w:rPr>
        <w:t>,</w:t>
      </w:r>
      <w:r w:rsidR="00B830F8" w:rsidRPr="007A5148">
        <w:rPr>
          <w:lang w:bidi="en-US"/>
        </w:rPr>
        <w:t xml:space="preserve"> nema ni jedne žene </w:t>
      </w:r>
      <w:sdt>
        <w:sdtPr>
          <w:rPr>
            <w:lang w:bidi="en-US"/>
          </w:rPr>
          <w:id w:val="1173766962"/>
          <w:citation/>
        </w:sdtPr>
        <w:sdtEndPr/>
        <w:sdtContent>
          <w:r w:rsidR="00B830F8" w:rsidRPr="007A5148">
            <w:rPr>
              <w:lang w:bidi="en-US"/>
            </w:rPr>
            <w:fldChar w:fldCharType="begin"/>
          </w:r>
          <w:r w:rsidR="00B830F8" w:rsidRPr="007A5148">
            <w:rPr>
              <w:lang w:bidi="en-US"/>
            </w:rPr>
            <w:instrText xml:space="preserve"> CITATION IDC15 \l 1050 </w:instrText>
          </w:r>
          <w:r w:rsidR="00B830F8" w:rsidRPr="007A5148">
            <w:rPr>
              <w:lang w:bidi="en-US"/>
            </w:rPr>
            <w:fldChar w:fldCharType="separate"/>
          </w:r>
          <w:r w:rsidR="001B6365">
            <w:rPr>
              <w:noProof/>
              <w:lang w:bidi="en-US"/>
            </w:rPr>
            <w:t>(IDC Adriatics, 2015)</w:t>
          </w:r>
          <w:r w:rsidR="00B830F8" w:rsidRPr="007A5148">
            <w:rPr>
              <w:lang w:bidi="en-US"/>
            </w:rPr>
            <w:fldChar w:fldCharType="end"/>
          </w:r>
        </w:sdtContent>
      </w:sdt>
      <w:r w:rsidR="00B830F8" w:rsidRPr="007A5148">
        <w:rPr>
          <w:lang w:bidi="en-US"/>
        </w:rPr>
        <w:t>. Ipak, u</w:t>
      </w:r>
      <w:r w:rsidR="00A36BBD" w:rsidRPr="007A5148">
        <w:rPr>
          <w:lang w:bidi="en-US"/>
        </w:rPr>
        <w:t xml:space="preserve">spoređujući </w:t>
      </w:r>
      <w:r w:rsidRPr="007A5148">
        <w:rPr>
          <w:lang w:bidi="en-US"/>
        </w:rPr>
        <w:t>Hrvatsku</w:t>
      </w:r>
      <w:r w:rsidR="00A36BBD" w:rsidRPr="007A5148">
        <w:rPr>
          <w:lang w:bidi="en-US"/>
        </w:rPr>
        <w:t xml:space="preserve"> s europskim prosjekom, možemo reći da s 28% žena na voditeljskim položajima u IKT-u, prednjači</w:t>
      </w:r>
      <w:r w:rsidRPr="007A5148">
        <w:rPr>
          <w:lang w:bidi="en-US"/>
        </w:rPr>
        <w:t>mo</w:t>
      </w:r>
      <w:r w:rsidR="00A36BBD" w:rsidRPr="007A5148">
        <w:rPr>
          <w:lang w:bidi="en-US"/>
        </w:rPr>
        <w:t xml:space="preserve"> i pokazuje</w:t>
      </w:r>
      <w:r w:rsidRPr="007A5148">
        <w:rPr>
          <w:lang w:bidi="en-US"/>
        </w:rPr>
        <w:t>mo</w:t>
      </w:r>
      <w:r w:rsidR="00A36BBD" w:rsidRPr="007A5148">
        <w:rPr>
          <w:lang w:bidi="en-US"/>
        </w:rPr>
        <w:t xml:space="preserve"> dobar primjer ostalima </w:t>
      </w:r>
      <w:sdt>
        <w:sdtPr>
          <w:rPr>
            <w:lang w:bidi="en-US"/>
          </w:rPr>
          <w:id w:val="842436724"/>
          <w:citation/>
        </w:sdtPr>
        <w:sdtEndPr/>
        <w:sdtContent>
          <w:r w:rsidR="00A36BBD" w:rsidRPr="007A5148">
            <w:rPr>
              <w:lang w:bidi="en-US"/>
            </w:rPr>
            <w:fldChar w:fldCharType="begin"/>
          </w:r>
          <w:r w:rsidR="00A36BBD" w:rsidRPr="007A5148">
            <w:rPr>
              <w:lang w:bidi="en-US"/>
            </w:rPr>
            <w:instrText xml:space="preserve">CITATION Isp11 \l 1050 </w:instrText>
          </w:r>
          <w:r w:rsidR="00A36BBD" w:rsidRPr="007A5148">
            <w:rPr>
              <w:lang w:bidi="en-US"/>
            </w:rPr>
            <w:fldChar w:fldCharType="separate"/>
          </w:r>
          <w:r w:rsidR="001B6365">
            <w:rPr>
              <w:noProof/>
              <w:lang w:bidi="en-US"/>
            </w:rPr>
            <w:t>(Ipsos Puls, 2011)</w:t>
          </w:r>
          <w:r w:rsidR="00A36BBD" w:rsidRPr="007A5148">
            <w:rPr>
              <w:lang w:bidi="en-US"/>
            </w:rPr>
            <w:fldChar w:fldCharType="end"/>
          </w:r>
        </w:sdtContent>
      </w:sdt>
      <w:r w:rsidR="00A36BBD" w:rsidRPr="007A5148">
        <w:rPr>
          <w:lang w:bidi="en-US"/>
        </w:rPr>
        <w:t xml:space="preserve"> za razliku od Europe gdje je taj postotak tek oko 19% </w:t>
      </w:r>
      <w:sdt>
        <w:sdtPr>
          <w:rPr>
            <w:lang w:bidi="en-US"/>
          </w:rPr>
          <w:id w:val="1427226660"/>
          <w:citation/>
        </w:sdtPr>
        <w:sdtEndPr/>
        <w:sdtContent>
          <w:r w:rsidR="00A36BBD" w:rsidRPr="007A5148">
            <w:rPr>
              <w:lang w:bidi="en-US"/>
            </w:rPr>
            <w:fldChar w:fldCharType="begin"/>
          </w:r>
          <w:r w:rsidR="00A36BBD" w:rsidRPr="007A5148">
            <w:rPr>
              <w:lang w:bidi="en-US"/>
            </w:rPr>
            <w:instrText xml:space="preserve">CITATION Icl13 \p 38 \t  \l 1050 </w:instrText>
          </w:r>
          <w:r w:rsidR="00A36BBD" w:rsidRPr="007A5148">
            <w:rPr>
              <w:lang w:bidi="en-US"/>
            </w:rPr>
            <w:fldChar w:fldCharType="separate"/>
          </w:r>
          <w:r w:rsidR="001B6365">
            <w:rPr>
              <w:noProof/>
              <w:lang w:bidi="en-US"/>
            </w:rPr>
            <w:t>(Iclaves S.L., 2013, str. 38)</w:t>
          </w:r>
          <w:r w:rsidR="00A36BBD" w:rsidRPr="007A5148">
            <w:rPr>
              <w:lang w:bidi="en-US"/>
            </w:rPr>
            <w:fldChar w:fldCharType="end"/>
          </w:r>
        </w:sdtContent>
      </w:sdt>
      <w:r w:rsidR="00A36BBD" w:rsidRPr="007A5148">
        <w:rPr>
          <w:lang w:bidi="en-US"/>
        </w:rPr>
        <w:t>. Da je to dobro</w:t>
      </w:r>
      <w:r w:rsidR="005E67AA">
        <w:rPr>
          <w:lang w:bidi="en-US"/>
        </w:rPr>
        <w:t>,</w:t>
      </w:r>
      <w:r w:rsidR="00A36BBD" w:rsidRPr="007A5148">
        <w:rPr>
          <w:lang w:bidi="en-US"/>
        </w:rPr>
        <w:t xml:space="preserve"> pokazuje i ženska sklonost razgovaranju, aktivnom</w:t>
      </w:r>
      <w:r w:rsidR="005E67AA">
        <w:rPr>
          <w:lang w:bidi="en-US"/>
        </w:rPr>
        <w:t>e</w:t>
      </w:r>
      <w:r w:rsidR="00A36BBD" w:rsidRPr="007A5148">
        <w:rPr>
          <w:lang w:bidi="en-US"/>
        </w:rPr>
        <w:t xml:space="preserve"> slušanju i razumijevanju neverbalne komunikacije </w:t>
      </w:r>
      <w:sdt>
        <w:sdtPr>
          <w:rPr>
            <w:lang w:bidi="en-US"/>
          </w:rPr>
          <w:id w:val="-1138405648"/>
          <w:citation/>
        </w:sdtPr>
        <w:sdtEndPr/>
        <w:sdtContent>
          <w:r w:rsidR="00A36BBD" w:rsidRPr="007A5148">
            <w:rPr>
              <w:lang w:bidi="en-US"/>
            </w:rPr>
            <w:fldChar w:fldCharType="begin"/>
          </w:r>
          <w:r w:rsidR="00A36BBD" w:rsidRPr="007A5148">
            <w:rPr>
              <w:lang w:bidi="en-US"/>
            </w:rPr>
            <w:instrText xml:space="preserve">CITATION Per08 \p 618 \t  \l 1050 </w:instrText>
          </w:r>
          <w:r w:rsidR="00A36BBD" w:rsidRPr="007A5148">
            <w:rPr>
              <w:lang w:bidi="en-US"/>
            </w:rPr>
            <w:fldChar w:fldCharType="separate"/>
          </w:r>
          <w:r w:rsidR="001B6365">
            <w:rPr>
              <w:noProof/>
              <w:lang w:bidi="en-US"/>
            </w:rPr>
            <w:t>(Bahtijarević-Šiber, Sikavica, &amp; Vokić, 2008, str. 618)</w:t>
          </w:r>
          <w:r w:rsidR="00A36BBD" w:rsidRPr="007A5148">
            <w:rPr>
              <w:lang w:bidi="en-US"/>
            </w:rPr>
            <w:fldChar w:fldCharType="end"/>
          </w:r>
        </w:sdtContent>
      </w:sdt>
      <w:r w:rsidR="00A36BBD" w:rsidRPr="007A5148">
        <w:rPr>
          <w:lang w:bidi="en-US"/>
        </w:rPr>
        <w:t>, a to je važan čimbenik uspjeha za</w:t>
      </w:r>
      <w:r w:rsidR="0001568E" w:rsidRPr="007A5148">
        <w:rPr>
          <w:lang w:bidi="en-US"/>
        </w:rPr>
        <w:t xml:space="preserve"> žene na poziciji</w:t>
      </w:r>
      <w:r w:rsidR="00A36BBD" w:rsidRPr="007A5148">
        <w:rPr>
          <w:lang w:bidi="en-US"/>
        </w:rPr>
        <w:t xml:space="preserve"> IT menadžera.</w:t>
      </w:r>
    </w:p>
    <w:p w:rsidR="00AA58C3" w:rsidRPr="007A5148" w:rsidRDefault="00AA58C3" w:rsidP="00AB32A1">
      <w:pPr>
        <w:pStyle w:val="Heading2"/>
      </w:pPr>
      <w:bookmarkStart w:id="73" w:name="_Toc462787701"/>
      <w:r w:rsidRPr="007A5148">
        <w:t xml:space="preserve">Kompetencije </w:t>
      </w:r>
      <w:r w:rsidR="00964E15" w:rsidRPr="007A5148">
        <w:t>i vještine IT menadžera</w:t>
      </w:r>
      <w:bookmarkEnd w:id="73"/>
    </w:p>
    <w:p w:rsidR="0030776B" w:rsidRPr="007A5148" w:rsidRDefault="0030776B" w:rsidP="00AA58C3">
      <w:pPr>
        <w:rPr>
          <w:lang w:bidi="en-US"/>
        </w:rPr>
      </w:pPr>
      <w:r w:rsidRPr="007A5148">
        <w:rPr>
          <w:lang w:bidi="en-US"/>
        </w:rPr>
        <w:t>Na početku je potrebno definirati što su to kompetencije</w:t>
      </w:r>
      <w:r w:rsidR="00014C92" w:rsidRPr="007A5148">
        <w:rPr>
          <w:lang w:bidi="en-US"/>
        </w:rPr>
        <w:t>,</w:t>
      </w:r>
      <w:r w:rsidRPr="007A5148">
        <w:rPr>
          <w:lang w:bidi="en-US"/>
        </w:rPr>
        <w:t xml:space="preserve"> a što vještine te razliku u shvaćanju tih dvaju bitnih pojmova</w:t>
      </w:r>
      <w:r w:rsidR="00014C92" w:rsidRPr="007A5148">
        <w:rPr>
          <w:lang w:bidi="en-US"/>
        </w:rPr>
        <w:t>. Razumijevanje koncepta kompetencije preduvjet je za razumijevanje njezina integriranog</w:t>
      </w:r>
      <w:r w:rsidR="003738EA">
        <w:rPr>
          <w:lang w:bidi="en-US"/>
        </w:rPr>
        <w:t>a</w:t>
      </w:r>
      <w:r w:rsidR="00014C92" w:rsidRPr="007A5148">
        <w:rPr>
          <w:lang w:bidi="en-US"/>
        </w:rPr>
        <w:t xml:space="preserve"> modela menadžmenta </w:t>
      </w:r>
      <w:sdt>
        <w:sdtPr>
          <w:rPr>
            <w:lang w:bidi="en-US"/>
          </w:rPr>
          <w:id w:val="-1505973296"/>
          <w:citation/>
        </w:sdtPr>
        <w:sdtEndPr/>
        <w:sdtContent>
          <w:r w:rsidR="00014C92" w:rsidRPr="007A5148">
            <w:rPr>
              <w:lang w:bidi="en-US"/>
            </w:rPr>
            <w:fldChar w:fldCharType="begin"/>
          </w:r>
          <w:r w:rsidR="00014C92" w:rsidRPr="007A5148">
            <w:rPr>
              <w:lang w:bidi="en-US"/>
            </w:rPr>
            <w:instrText xml:space="preserve"> CITATION Ric82 \l 1050 </w:instrText>
          </w:r>
          <w:r w:rsidR="00014C92" w:rsidRPr="007A5148">
            <w:rPr>
              <w:lang w:bidi="en-US"/>
            </w:rPr>
            <w:fldChar w:fldCharType="separate"/>
          </w:r>
          <w:r w:rsidR="001B6365">
            <w:rPr>
              <w:noProof/>
              <w:lang w:bidi="en-US"/>
            </w:rPr>
            <w:t>(Boyatzis, 1982)</w:t>
          </w:r>
          <w:r w:rsidR="00014C92" w:rsidRPr="007A5148">
            <w:rPr>
              <w:lang w:bidi="en-US"/>
            </w:rPr>
            <w:fldChar w:fldCharType="end"/>
          </w:r>
        </w:sdtContent>
      </w:sdt>
      <w:r w:rsidR="00964E15" w:rsidRPr="007A5148">
        <w:rPr>
          <w:lang w:bidi="en-US"/>
        </w:rPr>
        <w:t>, a to treba pomoći za</w:t>
      </w:r>
      <w:r w:rsidR="001C4916" w:rsidRPr="007A5148">
        <w:rPr>
          <w:lang w:bidi="en-US"/>
        </w:rPr>
        <w:t xml:space="preserve"> bolje </w:t>
      </w:r>
      <w:r w:rsidR="00964E15" w:rsidRPr="007A5148">
        <w:rPr>
          <w:lang w:bidi="en-US"/>
        </w:rPr>
        <w:t>određivanje</w:t>
      </w:r>
      <w:r w:rsidR="001C4916" w:rsidRPr="007A5148">
        <w:rPr>
          <w:lang w:bidi="en-US"/>
        </w:rPr>
        <w:t xml:space="preserve"> kritičnih kompetencija IT menadžera. </w:t>
      </w:r>
      <w:r w:rsidR="00AA58C3" w:rsidRPr="007A5148">
        <w:rPr>
          <w:lang w:bidi="en-US"/>
        </w:rPr>
        <w:t xml:space="preserve">Pojam kompetencija dolazi od latinske riječi </w:t>
      </w:r>
      <w:r w:rsidR="00AA58C3" w:rsidRPr="007A5148">
        <w:rPr>
          <w:i/>
          <w:lang w:bidi="en-US"/>
        </w:rPr>
        <w:t>competere</w:t>
      </w:r>
      <w:r w:rsidR="00AA58C3" w:rsidRPr="007A5148">
        <w:rPr>
          <w:lang w:bidi="en-US"/>
        </w:rPr>
        <w:t xml:space="preserve"> što znači dolikovati, tj. biti prikladan ili htjeti dobiti, odnosno težiti nečemu </w:t>
      </w:r>
      <w:sdt>
        <w:sdtPr>
          <w:rPr>
            <w:lang w:bidi="en-US"/>
          </w:rPr>
          <w:id w:val="65919987"/>
          <w:citation/>
        </w:sdtPr>
        <w:sdtEndPr/>
        <w:sdtContent>
          <w:r w:rsidR="00AA58C3" w:rsidRPr="007A5148">
            <w:rPr>
              <w:lang w:bidi="en-US"/>
            </w:rPr>
            <w:fldChar w:fldCharType="begin"/>
          </w:r>
          <w:r w:rsidR="00AA58C3" w:rsidRPr="007A5148">
            <w:rPr>
              <w:lang w:bidi="en-US"/>
            </w:rPr>
            <w:instrText xml:space="preserve"> CITATION Div91 \l 1050 </w:instrText>
          </w:r>
          <w:r w:rsidR="00AA58C3" w:rsidRPr="007A5148">
            <w:rPr>
              <w:lang w:bidi="en-US"/>
            </w:rPr>
            <w:fldChar w:fldCharType="separate"/>
          </w:r>
          <w:r w:rsidR="001B6365">
            <w:rPr>
              <w:noProof/>
              <w:lang w:bidi="en-US"/>
            </w:rPr>
            <w:t>(Divković, 1991)</w:t>
          </w:r>
          <w:r w:rsidR="00AA58C3" w:rsidRPr="007A5148">
            <w:rPr>
              <w:lang w:bidi="en-US"/>
            </w:rPr>
            <w:fldChar w:fldCharType="end"/>
          </w:r>
        </w:sdtContent>
      </w:sdt>
      <w:r w:rsidR="00AA58C3" w:rsidRPr="007A5148">
        <w:rPr>
          <w:lang w:bidi="en-US"/>
        </w:rPr>
        <w:t>. Kompetencija je, prema Aniću</w:t>
      </w:r>
      <w:r w:rsidR="00AA58C3" w:rsidRPr="007A5148">
        <w:rPr>
          <w:rStyle w:val="FootnoteReference"/>
        </w:rPr>
        <w:footnoteReference w:id="34"/>
      </w:r>
      <w:r w:rsidR="00AA58C3" w:rsidRPr="007A5148">
        <w:rPr>
          <w:lang w:bidi="en-US"/>
        </w:rPr>
        <w:t xml:space="preserve">, djelokrug prava odlučivanja jedne ustanove ili osobe: </w:t>
      </w:r>
      <w:r w:rsidR="00AA58C3" w:rsidRPr="007A5148">
        <w:rPr>
          <w:i/>
          <w:lang w:bidi="en-US"/>
        </w:rPr>
        <w:t>mjerodavnost</w:t>
      </w:r>
      <w:r w:rsidR="00AA58C3" w:rsidRPr="007A5148">
        <w:rPr>
          <w:lang w:bidi="en-US"/>
        </w:rPr>
        <w:t xml:space="preserve">, </w:t>
      </w:r>
      <w:r w:rsidR="00AA58C3" w:rsidRPr="007A5148">
        <w:rPr>
          <w:i/>
          <w:lang w:bidi="en-US"/>
        </w:rPr>
        <w:t>nadležnost</w:t>
      </w:r>
      <w:r w:rsidR="00AA58C3" w:rsidRPr="007A5148">
        <w:rPr>
          <w:lang w:bidi="en-US"/>
        </w:rPr>
        <w:t xml:space="preserve">, zatim priznata stručnost: </w:t>
      </w:r>
      <w:r w:rsidR="00AA58C3" w:rsidRPr="007A5148">
        <w:rPr>
          <w:i/>
          <w:lang w:bidi="en-US"/>
        </w:rPr>
        <w:t>sposobnost kojom netko raspolaže</w:t>
      </w:r>
      <w:r w:rsidR="00AA58C3" w:rsidRPr="007A5148">
        <w:rPr>
          <w:lang w:bidi="en-US"/>
        </w:rPr>
        <w:t>, tj. stručna kompetencija. Gledajući lingvistički, kompetencija je i znanje koje govornik ima o jezičnom</w:t>
      </w:r>
      <w:r w:rsidR="001E55E8">
        <w:rPr>
          <w:lang w:bidi="en-US"/>
        </w:rPr>
        <w:t>e</w:t>
      </w:r>
      <w:r w:rsidR="00AA58C3" w:rsidRPr="007A5148">
        <w:rPr>
          <w:lang w:bidi="en-US"/>
        </w:rPr>
        <w:t xml:space="preserve"> sustavu vlastitoga jezika </w:t>
      </w:r>
      <w:sdt>
        <w:sdtPr>
          <w:rPr>
            <w:lang w:bidi="en-US"/>
          </w:rPr>
          <w:id w:val="-378557491"/>
          <w:citation/>
        </w:sdtPr>
        <w:sdtEndPr/>
        <w:sdtContent>
          <w:r w:rsidR="00AA58C3" w:rsidRPr="007A5148">
            <w:rPr>
              <w:lang w:bidi="en-US"/>
            </w:rPr>
            <w:fldChar w:fldCharType="begin"/>
          </w:r>
          <w:r w:rsidR="00AA58C3" w:rsidRPr="007A5148">
            <w:rPr>
              <w:lang w:bidi="en-US"/>
            </w:rPr>
            <w:instrText xml:space="preserve"> CITATION Vla02 \l 1050 </w:instrText>
          </w:r>
          <w:r w:rsidR="00AA58C3" w:rsidRPr="007A5148">
            <w:rPr>
              <w:lang w:bidi="en-US"/>
            </w:rPr>
            <w:fldChar w:fldCharType="separate"/>
          </w:r>
          <w:r w:rsidR="001B6365">
            <w:rPr>
              <w:noProof/>
              <w:lang w:bidi="en-US"/>
            </w:rPr>
            <w:t>(Anić, 2002)</w:t>
          </w:r>
          <w:r w:rsidR="00AA58C3" w:rsidRPr="007A5148">
            <w:rPr>
              <w:lang w:bidi="en-US"/>
            </w:rPr>
            <w:fldChar w:fldCharType="end"/>
          </w:r>
        </w:sdtContent>
      </w:sdt>
      <w:r w:rsidR="00AA58C3" w:rsidRPr="007A5148">
        <w:rPr>
          <w:lang w:bidi="en-US"/>
        </w:rPr>
        <w:t>.</w:t>
      </w:r>
    </w:p>
    <w:p w:rsidR="00780E59" w:rsidRPr="007A5148" w:rsidRDefault="0030776B" w:rsidP="00780E59">
      <w:pPr>
        <w:rPr>
          <w:lang w:bidi="en-US"/>
        </w:rPr>
      </w:pPr>
      <w:r w:rsidRPr="007A5148">
        <w:rPr>
          <w:lang w:bidi="en-US"/>
        </w:rPr>
        <w:t xml:space="preserve">Vještine možemo definirati kao </w:t>
      </w:r>
      <w:r w:rsidR="009A6BF9" w:rsidRPr="007A5148">
        <w:rPr>
          <w:lang w:bidi="en-US"/>
        </w:rPr>
        <w:t xml:space="preserve">sposobnost osobe da pokaže sustav i slijed ponašanja koje </w:t>
      </w:r>
      <w:r w:rsidR="001E55E8">
        <w:rPr>
          <w:lang w:bidi="en-US"/>
        </w:rPr>
        <w:t xml:space="preserve">je </w:t>
      </w:r>
      <w:r w:rsidR="009A6BF9" w:rsidRPr="007A5148">
        <w:rPr>
          <w:lang w:bidi="en-US"/>
        </w:rPr>
        <w:t xml:space="preserve">funkcionalno </w:t>
      </w:r>
      <w:r w:rsidR="001E55E8">
        <w:rPr>
          <w:lang w:bidi="en-US"/>
        </w:rPr>
        <w:t>po</w:t>
      </w:r>
      <w:r w:rsidR="009A6BF9" w:rsidRPr="007A5148">
        <w:rPr>
          <w:lang w:bidi="en-US"/>
        </w:rPr>
        <w:t xml:space="preserve">vezano </w:t>
      </w:r>
      <w:r w:rsidR="001E55E8">
        <w:rPr>
          <w:lang w:bidi="en-US"/>
        </w:rPr>
        <w:t>s</w:t>
      </w:r>
      <w:r w:rsidR="009A6BF9" w:rsidRPr="007A5148">
        <w:rPr>
          <w:lang w:bidi="en-US"/>
        </w:rPr>
        <w:t xml:space="preserve"> postizanje</w:t>
      </w:r>
      <w:r w:rsidR="001E55E8">
        <w:rPr>
          <w:lang w:bidi="en-US"/>
        </w:rPr>
        <w:t>m</w:t>
      </w:r>
      <w:r w:rsidR="009A6BF9" w:rsidRPr="007A5148">
        <w:rPr>
          <w:lang w:bidi="en-US"/>
        </w:rPr>
        <w:t xml:space="preserve"> nekog</w:t>
      </w:r>
      <w:r w:rsidR="001E55E8">
        <w:rPr>
          <w:lang w:bidi="en-US"/>
        </w:rPr>
        <w:t>a</w:t>
      </w:r>
      <w:r w:rsidR="009A6BF9" w:rsidRPr="007A5148">
        <w:rPr>
          <w:lang w:bidi="en-US"/>
        </w:rPr>
        <w:t xml:space="preserve"> cilja </w:t>
      </w:r>
      <w:sdt>
        <w:sdtPr>
          <w:rPr>
            <w:lang w:bidi="en-US"/>
          </w:rPr>
          <w:id w:val="-441993943"/>
          <w:citation/>
        </w:sdtPr>
        <w:sdtEndPr/>
        <w:sdtContent>
          <w:r w:rsidR="009A6BF9" w:rsidRPr="007A5148">
            <w:rPr>
              <w:lang w:bidi="en-US"/>
            </w:rPr>
            <w:fldChar w:fldCharType="begin"/>
          </w:r>
          <w:r w:rsidR="009A6BF9" w:rsidRPr="007A5148">
            <w:rPr>
              <w:lang w:bidi="en-US"/>
            </w:rPr>
            <w:instrText xml:space="preserve"> CITATION Ric82 \l 1050 </w:instrText>
          </w:r>
          <w:r w:rsidR="009A6BF9" w:rsidRPr="007A5148">
            <w:rPr>
              <w:lang w:bidi="en-US"/>
            </w:rPr>
            <w:fldChar w:fldCharType="separate"/>
          </w:r>
          <w:r w:rsidR="001B6365">
            <w:rPr>
              <w:noProof/>
              <w:lang w:bidi="en-US"/>
            </w:rPr>
            <w:t>(Boyatzis, 1982)</w:t>
          </w:r>
          <w:r w:rsidR="009A6BF9" w:rsidRPr="007A5148">
            <w:rPr>
              <w:lang w:bidi="en-US"/>
            </w:rPr>
            <w:fldChar w:fldCharType="end"/>
          </w:r>
        </w:sdtContent>
      </w:sdt>
      <w:r w:rsidR="009A6BF9" w:rsidRPr="007A5148">
        <w:rPr>
          <w:lang w:bidi="en-US"/>
        </w:rPr>
        <w:t>.</w:t>
      </w:r>
      <w:r w:rsidR="000813BB" w:rsidRPr="007A5148">
        <w:rPr>
          <w:lang w:bidi="en-US"/>
        </w:rPr>
        <w:t xml:space="preserve"> Dakle, potrebno je razlikovati pojmove </w:t>
      </w:r>
      <w:r w:rsidR="000813BB" w:rsidRPr="007A5148">
        <w:rPr>
          <w:i/>
          <w:lang w:bidi="en-US"/>
        </w:rPr>
        <w:t>kompetencija</w:t>
      </w:r>
      <w:r w:rsidR="000813BB" w:rsidRPr="007A5148">
        <w:rPr>
          <w:lang w:bidi="en-US"/>
        </w:rPr>
        <w:t xml:space="preserve"> i </w:t>
      </w:r>
      <w:r w:rsidR="000813BB" w:rsidRPr="007A5148">
        <w:rPr>
          <w:i/>
          <w:lang w:bidi="en-US"/>
        </w:rPr>
        <w:t>vještina</w:t>
      </w:r>
      <w:r w:rsidR="000813BB" w:rsidRPr="007A5148">
        <w:rPr>
          <w:lang w:bidi="en-US"/>
        </w:rPr>
        <w:t xml:space="preserve"> jer to nije isto</w:t>
      </w:r>
      <w:r w:rsidR="00780E59" w:rsidRPr="007A5148">
        <w:rPr>
          <w:lang w:bidi="en-US"/>
        </w:rPr>
        <w:t>, iako</w:t>
      </w:r>
      <w:r w:rsidR="000813BB" w:rsidRPr="007A5148">
        <w:rPr>
          <w:lang w:bidi="en-US"/>
        </w:rPr>
        <w:t xml:space="preserve"> </w:t>
      </w:r>
      <w:r w:rsidR="00780E59" w:rsidRPr="007A5148">
        <w:rPr>
          <w:lang w:bidi="en-US"/>
        </w:rPr>
        <w:t xml:space="preserve">se </w:t>
      </w:r>
      <w:r w:rsidR="000813BB" w:rsidRPr="007A5148">
        <w:rPr>
          <w:lang w:bidi="en-US"/>
        </w:rPr>
        <w:t>često u literaturi i svakodnevnom</w:t>
      </w:r>
      <w:r w:rsidR="001E55E8">
        <w:rPr>
          <w:lang w:bidi="en-US"/>
        </w:rPr>
        <w:t>e</w:t>
      </w:r>
      <w:r w:rsidR="000813BB" w:rsidRPr="007A5148">
        <w:rPr>
          <w:lang w:bidi="en-US"/>
        </w:rPr>
        <w:t xml:space="preserve"> govoru smatra istoznačnicama.</w:t>
      </w:r>
      <w:r w:rsidR="00780E59" w:rsidRPr="007A5148">
        <w:rPr>
          <w:lang w:bidi="en-US"/>
        </w:rPr>
        <w:t xml:space="preserve"> Tako, kada su u pitanju razlike između </w:t>
      </w:r>
      <w:r w:rsidR="00780E59" w:rsidRPr="007A5148">
        <w:rPr>
          <w:i/>
          <w:lang w:bidi="en-US"/>
        </w:rPr>
        <w:t>jezičnih kompetencija</w:t>
      </w:r>
      <w:r w:rsidR="00780E59" w:rsidRPr="007A5148">
        <w:rPr>
          <w:rStyle w:val="FootnoteReference"/>
          <w:lang w:bidi="en-US"/>
        </w:rPr>
        <w:footnoteReference w:id="35"/>
      </w:r>
      <w:r w:rsidR="00780E59" w:rsidRPr="007A5148">
        <w:rPr>
          <w:lang w:bidi="en-US"/>
        </w:rPr>
        <w:t xml:space="preserve"> i </w:t>
      </w:r>
      <w:r w:rsidR="00780E59" w:rsidRPr="007A5148">
        <w:rPr>
          <w:i/>
          <w:lang w:bidi="en-US"/>
        </w:rPr>
        <w:t>jezičnih vještina</w:t>
      </w:r>
      <w:r w:rsidR="00780E59" w:rsidRPr="007A5148">
        <w:rPr>
          <w:lang w:bidi="en-US"/>
        </w:rPr>
        <w:t xml:space="preserve">, Jelaska naglašava kako se ove prve uglavnom usvajaju i razvijaju spontano, dok se druge usvajaju učenjem i vježbom </w:t>
      </w:r>
      <w:sdt>
        <w:sdtPr>
          <w:rPr>
            <w:lang w:bidi="en-US"/>
          </w:rPr>
          <w:id w:val="-1845169005"/>
          <w:citation/>
        </w:sdtPr>
        <w:sdtEndPr/>
        <w:sdtContent>
          <w:r w:rsidR="00780E59" w:rsidRPr="007A5148">
            <w:rPr>
              <w:lang w:bidi="en-US"/>
            </w:rPr>
            <w:fldChar w:fldCharType="begin"/>
          </w:r>
          <w:r w:rsidR="00780E59" w:rsidRPr="007A5148">
            <w:rPr>
              <w:lang w:bidi="en-US"/>
            </w:rPr>
            <w:instrText xml:space="preserve">CITATION Jel05 \p 134 \l 1050 </w:instrText>
          </w:r>
          <w:r w:rsidR="00780E59" w:rsidRPr="007A5148">
            <w:rPr>
              <w:lang w:bidi="en-US"/>
            </w:rPr>
            <w:fldChar w:fldCharType="separate"/>
          </w:r>
          <w:r w:rsidR="001B6365">
            <w:rPr>
              <w:noProof/>
              <w:lang w:bidi="en-US"/>
            </w:rPr>
            <w:t>(Jelaska, 2005, str. 134)</w:t>
          </w:r>
          <w:r w:rsidR="00780E59" w:rsidRPr="007A5148">
            <w:rPr>
              <w:lang w:bidi="en-US"/>
            </w:rPr>
            <w:fldChar w:fldCharType="end"/>
          </w:r>
        </w:sdtContent>
      </w:sdt>
      <w:r w:rsidR="00780E59" w:rsidRPr="007A5148">
        <w:rPr>
          <w:lang w:bidi="en-US"/>
        </w:rPr>
        <w:t>.</w:t>
      </w:r>
    </w:p>
    <w:p w:rsidR="001C4916" w:rsidRPr="007A5148" w:rsidRDefault="001C4916" w:rsidP="00780E59">
      <w:pPr>
        <w:rPr>
          <w:lang w:bidi="en-US"/>
        </w:rPr>
      </w:pPr>
      <w:r w:rsidRPr="007A5148">
        <w:rPr>
          <w:lang w:bidi="en-US"/>
        </w:rPr>
        <w:t xml:space="preserve">Ukoliko postoji jaz između potrebnih i trenutnih vještina koje posjeduje IT menadžer, </w:t>
      </w:r>
      <w:r w:rsidR="001E55E8">
        <w:rPr>
          <w:lang w:bidi="en-US"/>
        </w:rPr>
        <w:t xml:space="preserve">utoliko je </w:t>
      </w:r>
      <w:r w:rsidRPr="007A5148">
        <w:rPr>
          <w:lang w:bidi="en-US"/>
        </w:rPr>
        <w:t xml:space="preserve">potrebno školovanje </w:t>
      </w:r>
      <w:sdt>
        <w:sdtPr>
          <w:rPr>
            <w:lang w:bidi="en-US"/>
          </w:rPr>
          <w:id w:val="51045383"/>
          <w:citation/>
        </w:sdtPr>
        <w:sdtEndPr/>
        <w:sdtContent>
          <w:r w:rsidRPr="007A5148">
            <w:rPr>
              <w:lang w:bidi="en-US"/>
            </w:rPr>
            <w:fldChar w:fldCharType="begin"/>
          </w:r>
          <w:r w:rsidRPr="007A5148">
            <w:rPr>
              <w:lang w:bidi="en-US"/>
            </w:rPr>
            <w:instrText xml:space="preserve"> CITATION Boe13 \l 1050 </w:instrText>
          </w:r>
          <w:r w:rsidRPr="007A5148">
            <w:rPr>
              <w:lang w:bidi="en-US"/>
            </w:rPr>
            <w:fldChar w:fldCharType="separate"/>
          </w:r>
          <w:r w:rsidR="001B6365">
            <w:rPr>
              <w:noProof/>
              <w:lang w:bidi="en-US"/>
            </w:rPr>
            <w:t>(Boehm, Stolze, &amp; Thomas, 2013)</w:t>
          </w:r>
          <w:r w:rsidRPr="007A5148">
            <w:rPr>
              <w:lang w:bidi="en-US"/>
            </w:rPr>
            <w:fldChar w:fldCharType="end"/>
          </w:r>
        </w:sdtContent>
      </w:sdt>
      <w:r w:rsidR="002F468A" w:rsidRPr="007A5148">
        <w:rPr>
          <w:lang w:bidi="en-US"/>
        </w:rPr>
        <w:t xml:space="preserve"> jer IT menadžment uključuje još jednu dimenziju koju drug</w:t>
      </w:r>
      <w:r w:rsidR="00964E15" w:rsidRPr="007A5148">
        <w:rPr>
          <w:lang w:bidi="en-US"/>
        </w:rPr>
        <w:t xml:space="preserve">e vrste </w:t>
      </w:r>
      <w:r w:rsidR="002F468A" w:rsidRPr="007A5148">
        <w:rPr>
          <w:lang w:bidi="en-US"/>
        </w:rPr>
        <w:t>menadžment</w:t>
      </w:r>
      <w:r w:rsidR="00964E15" w:rsidRPr="007A5148">
        <w:rPr>
          <w:lang w:bidi="en-US"/>
        </w:rPr>
        <w:t>a</w:t>
      </w:r>
      <w:r w:rsidR="002F468A" w:rsidRPr="007A5148">
        <w:rPr>
          <w:lang w:bidi="en-US"/>
        </w:rPr>
        <w:t xml:space="preserve"> nemaju, a to je </w:t>
      </w:r>
      <w:r w:rsidR="002F468A" w:rsidRPr="007A5148">
        <w:rPr>
          <w:i/>
          <w:lang w:bidi="en-US"/>
        </w:rPr>
        <w:t xml:space="preserve">IKT inteligencija </w:t>
      </w:r>
      <w:sdt>
        <w:sdtPr>
          <w:rPr>
            <w:i/>
            <w:lang w:bidi="en-US"/>
          </w:rPr>
          <w:id w:val="-1149127474"/>
          <w:citation/>
        </w:sdtPr>
        <w:sdtEndPr/>
        <w:sdtContent>
          <w:r w:rsidR="002F468A" w:rsidRPr="007A5148">
            <w:rPr>
              <w:i/>
              <w:lang w:bidi="en-US"/>
            </w:rPr>
            <w:fldChar w:fldCharType="begin"/>
          </w:r>
          <w:r w:rsidR="002F468A" w:rsidRPr="007A5148">
            <w:rPr>
              <w:lang w:bidi="en-US"/>
            </w:rPr>
            <w:instrText xml:space="preserve"> CITATION Kar061 \l 1050 </w:instrText>
          </w:r>
          <w:r w:rsidR="002F468A" w:rsidRPr="007A5148">
            <w:rPr>
              <w:i/>
              <w:lang w:bidi="en-US"/>
            </w:rPr>
            <w:fldChar w:fldCharType="separate"/>
          </w:r>
          <w:r w:rsidR="001B6365">
            <w:rPr>
              <w:noProof/>
              <w:lang w:bidi="en-US"/>
            </w:rPr>
            <w:t>(Karahanna &amp; Watson, 2006)</w:t>
          </w:r>
          <w:r w:rsidR="002F468A" w:rsidRPr="007A5148">
            <w:rPr>
              <w:i/>
              <w:lang w:bidi="en-US"/>
            </w:rPr>
            <w:fldChar w:fldCharType="end"/>
          </w:r>
        </w:sdtContent>
      </w:sdt>
      <w:r w:rsidR="002F468A" w:rsidRPr="007A5148">
        <w:rPr>
          <w:lang w:bidi="en-US"/>
        </w:rPr>
        <w:t>.</w:t>
      </w:r>
      <w:r w:rsidR="00964E15" w:rsidRPr="007A5148">
        <w:rPr>
          <w:lang w:bidi="en-US"/>
        </w:rPr>
        <w:t xml:space="preserve"> IKT inteligenciju bi se moglo objasniti kao skup vještina i kompetencija potrebnih za uspješno vođenje IKT-a.</w:t>
      </w:r>
    </w:p>
    <w:p w:rsidR="0030776B" w:rsidRPr="007A5148" w:rsidRDefault="0030776B" w:rsidP="00AB32A1">
      <w:pPr>
        <w:pStyle w:val="Heading3"/>
      </w:pPr>
      <w:bookmarkStart w:id="74" w:name="_Toc462787702"/>
      <w:r w:rsidRPr="007A5148">
        <w:t>Kompetencije</w:t>
      </w:r>
      <w:bookmarkEnd w:id="74"/>
    </w:p>
    <w:p w:rsidR="00AA58C3" w:rsidRPr="007A5148" w:rsidRDefault="005819DB" w:rsidP="00AA58C3">
      <w:pPr>
        <w:rPr>
          <w:lang w:bidi="en-US"/>
        </w:rPr>
      </w:pPr>
      <w:r>
        <w:rPr>
          <w:lang w:bidi="en-US"/>
        </w:rPr>
        <w:t xml:space="preserve">U svojoj definiciji </w:t>
      </w:r>
      <w:r w:rsidR="00E53F8F" w:rsidRPr="007A5148">
        <w:rPr>
          <w:lang w:bidi="en-US"/>
        </w:rPr>
        <w:t>Parry</w:t>
      </w:r>
      <w:r w:rsidR="009A6BF9" w:rsidRPr="007A5148">
        <w:rPr>
          <w:lang w:bidi="en-US"/>
        </w:rPr>
        <w:t xml:space="preserve"> ističe da je </w:t>
      </w:r>
      <w:r w:rsidR="000D1B21" w:rsidRPr="007A5148">
        <w:rPr>
          <w:i/>
          <w:lang w:bidi="en-US"/>
        </w:rPr>
        <w:t>k</w:t>
      </w:r>
      <w:r w:rsidR="00E53F8F" w:rsidRPr="007A5148">
        <w:rPr>
          <w:i/>
          <w:lang w:bidi="en-US"/>
        </w:rPr>
        <w:t>ompetencija skup srodnih znanja, vještina i stavova koji utječu na veliki dio nečijeg posla (uloga ili odgovornost), a korelira s učinkovitošću na poslu, moguće ju je mjeriti s dobro prihvaćenim standardima i može se unaprijediti kroz usavršavanje i razvoj</w:t>
      </w:r>
      <w:r w:rsidR="00E53F8F" w:rsidRPr="007A5148">
        <w:rPr>
          <w:lang w:bidi="en-US"/>
        </w:rPr>
        <w:t xml:space="preserve"> </w:t>
      </w:r>
      <w:sdt>
        <w:sdtPr>
          <w:rPr>
            <w:lang w:bidi="en-US"/>
          </w:rPr>
          <w:id w:val="-397593289"/>
          <w:citation/>
        </w:sdtPr>
        <w:sdtEndPr/>
        <w:sdtContent>
          <w:r w:rsidR="00E53F8F" w:rsidRPr="007A5148">
            <w:rPr>
              <w:lang w:bidi="en-US"/>
            </w:rPr>
            <w:fldChar w:fldCharType="begin"/>
          </w:r>
          <w:r w:rsidR="00E53F8F" w:rsidRPr="007A5148">
            <w:rPr>
              <w:lang w:bidi="en-US"/>
            </w:rPr>
            <w:instrText xml:space="preserve"> CITATION Par96 \l 1050 </w:instrText>
          </w:r>
          <w:r w:rsidR="00E53F8F" w:rsidRPr="007A5148">
            <w:rPr>
              <w:lang w:bidi="en-US"/>
            </w:rPr>
            <w:fldChar w:fldCharType="separate"/>
          </w:r>
          <w:r w:rsidR="001B6365">
            <w:rPr>
              <w:noProof/>
              <w:lang w:bidi="en-US"/>
            </w:rPr>
            <w:t>(Parry, 1996)</w:t>
          </w:r>
          <w:r w:rsidR="00E53F8F" w:rsidRPr="007A5148">
            <w:rPr>
              <w:lang w:bidi="en-US"/>
            </w:rPr>
            <w:fldChar w:fldCharType="end"/>
          </w:r>
        </w:sdtContent>
      </w:sdt>
      <w:r w:rsidR="00E53F8F" w:rsidRPr="007A5148">
        <w:rPr>
          <w:lang w:bidi="en-US"/>
        </w:rPr>
        <w:t>.</w:t>
      </w:r>
      <w:r w:rsidR="000813BB" w:rsidRPr="007A5148">
        <w:rPr>
          <w:lang w:bidi="en-US"/>
        </w:rPr>
        <w:t xml:space="preserve"> </w:t>
      </w:r>
      <w:r w:rsidR="00AA58C3" w:rsidRPr="007A5148">
        <w:rPr>
          <w:lang w:bidi="en-US"/>
        </w:rPr>
        <w:t xml:space="preserve">Prema dokumentu </w:t>
      </w:r>
      <w:r w:rsidR="00AA58C3" w:rsidRPr="007A5148">
        <w:rPr>
          <w:i/>
          <w:lang w:bidi="en-US"/>
        </w:rPr>
        <w:t>Europskog</w:t>
      </w:r>
      <w:r w:rsidR="001E55E8">
        <w:rPr>
          <w:i/>
          <w:lang w:bidi="en-US"/>
        </w:rPr>
        <w:t>a</w:t>
      </w:r>
      <w:r w:rsidR="00AA58C3" w:rsidRPr="007A5148">
        <w:rPr>
          <w:i/>
          <w:lang w:bidi="en-US"/>
        </w:rPr>
        <w:t xml:space="preserve"> parlamenta</w:t>
      </w:r>
      <w:r w:rsidR="00AA58C3" w:rsidRPr="007A5148">
        <w:rPr>
          <w:lang w:bidi="en-US"/>
        </w:rPr>
        <w:t xml:space="preserve"> i </w:t>
      </w:r>
      <w:r w:rsidR="00AA58C3" w:rsidRPr="007A5148">
        <w:rPr>
          <w:i/>
          <w:lang w:bidi="en-US"/>
        </w:rPr>
        <w:t>Vijeća Europe,</w:t>
      </w:r>
      <w:r w:rsidR="00AA58C3" w:rsidRPr="007A5148">
        <w:rPr>
          <w:lang w:bidi="en-US"/>
        </w:rPr>
        <w:t xml:space="preserve"> kompetencije se definiraju kao kombinacija znanja, vještina i stavova koji odgovaraju kontekstu, a ključne </w:t>
      </w:r>
      <w:r w:rsidR="001E55E8">
        <w:rPr>
          <w:lang w:bidi="en-US"/>
        </w:rPr>
        <w:t xml:space="preserve">su </w:t>
      </w:r>
      <w:r w:rsidR="00AA58C3" w:rsidRPr="007A5148">
        <w:rPr>
          <w:lang w:bidi="en-US"/>
        </w:rPr>
        <w:t xml:space="preserve">kompetencije one koje svi pojedinci trebaju za </w:t>
      </w:r>
      <w:r w:rsidR="00AA58C3" w:rsidRPr="007A5148">
        <w:rPr>
          <w:i/>
          <w:lang w:bidi="en-US"/>
        </w:rPr>
        <w:t>osobno ispunjenje i razvoj, aktivno građanstvo, socijalnu uključenost i zapošljavanje</w:t>
      </w:r>
      <w:r w:rsidR="00AA58C3" w:rsidRPr="007A5148">
        <w:rPr>
          <w:lang w:bidi="en-US"/>
        </w:rPr>
        <w:t xml:space="preserve"> </w:t>
      </w:r>
      <w:sdt>
        <w:sdtPr>
          <w:rPr>
            <w:lang w:bidi="en-US"/>
          </w:rPr>
          <w:id w:val="-97795060"/>
          <w:citation/>
        </w:sdtPr>
        <w:sdtEndPr/>
        <w:sdtContent>
          <w:r w:rsidR="00AA58C3" w:rsidRPr="007A5148">
            <w:rPr>
              <w:lang w:bidi="en-US"/>
            </w:rPr>
            <w:fldChar w:fldCharType="begin"/>
          </w:r>
          <w:r w:rsidR="00AA58C3" w:rsidRPr="007A5148">
            <w:rPr>
              <w:lang w:bidi="en-US"/>
            </w:rPr>
            <w:instrText xml:space="preserve">CITATION THE06 \l 1050 </w:instrText>
          </w:r>
          <w:r w:rsidR="00AA58C3" w:rsidRPr="007A5148">
            <w:rPr>
              <w:lang w:bidi="en-US"/>
            </w:rPr>
            <w:fldChar w:fldCharType="separate"/>
          </w:r>
          <w:r w:rsidR="001B6365">
            <w:rPr>
              <w:noProof/>
              <w:lang w:bidi="en-US"/>
            </w:rPr>
            <w:t>(EP and EU Council, 2006)</w:t>
          </w:r>
          <w:r w:rsidR="00AA58C3" w:rsidRPr="007A5148">
            <w:rPr>
              <w:lang w:bidi="en-US"/>
            </w:rPr>
            <w:fldChar w:fldCharType="end"/>
          </w:r>
        </w:sdtContent>
      </w:sdt>
      <w:r w:rsidR="00AA58C3" w:rsidRPr="007A5148">
        <w:rPr>
          <w:lang w:bidi="en-US"/>
        </w:rPr>
        <w:t xml:space="preserve">. Tako njihov </w:t>
      </w:r>
      <w:r w:rsidR="00AA58C3" w:rsidRPr="007A5148">
        <w:rPr>
          <w:i/>
          <w:lang w:bidi="en-US"/>
        </w:rPr>
        <w:t>Referentni okvir</w:t>
      </w:r>
      <w:r w:rsidR="00AA58C3" w:rsidRPr="007A5148">
        <w:rPr>
          <w:lang w:bidi="en-US"/>
        </w:rPr>
        <w:t xml:space="preserve"> </w:t>
      </w:r>
      <w:r w:rsidR="0030776B" w:rsidRPr="007A5148">
        <w:rPr>
          <w:lang w:bidi="en-US"/>
        </w:rPr>
        <w:t>na</w:t>
      </w:r>
      <w:r w:rsidR="00AA58C3" w:rsidRPr="007A5148">
        <w:rPr>
          <w:lang w:bidi="en-US"/>
        </w:rPr>
        <w:t>vodi osam ključnih kompetencija:</w:t>
      </w:r>
    </w:p>
    <w:p w:rsidR="00AA58C3" w:rsidRPr="007A5148" w:rsidRDefault="0030776B" w:rsidP="009F3C20">
      <w:pPr>
        <w:pStyle w:val="Nabrajanje"/>
        <w:numPr>
          <w:ilvl w:val="0"/>
          <w:numId w:val="46"/>
        </w:numPr>
      </w:pPr>
      <w:r w:rsidRPr="007A5148">
        <w:t>k</w:t>
      </w:r>
      <w:r w:rsidR="00AA58C3" w:rsidRPr="007A5148">
        <w:t>omunikacija na materinjem jeziku,</w:t>
      </w:r>
    </w:p>
    <w:p w:rsidR="004F4C67" w:rsidRDefault="0030776B" w:rsidP="009F3C20">
      <w:pPr>
        <w:pStyle w:val="Nabrajanje"/>
        <w:numPr>
          <w:ilvl w:val="0"/>
          <w:numId w:val="46"/>
        </w:numPr>
      </w:pPr>
      <w:r w:rsidRPr="007A5148">
        <w:t>k</w:t>
      </w:r>
      <w:r w:rsidR="00AA58C3" w:rsidRPr="007A5148">
        <w:t>omunikacija na stranim jezicima</w:t>
      </w:r>
      <w:r w:rsidRPr="007A5148">
        <w:t>,</w:t>
      </w:r>
    </w:p>
    <w:p w:rsidR="00AA58C3" w:rsidRPr="007A5148" w:rsidRDefault="0030776B" w:rsidP="009F3C20">
      <w:pPr>
        <w:pStyle w:val="Nabrajanje"/>
        <w:numPr>
          <w:ilvl w:val="0"/>
          <w:numId w:val="46"/>
        </w:numPr>
      </w:pPr>
      <w:r w:rsidRPr="007A5148">
        <w:t>m</w:t>
      </w:r>
      <w:r w:rsidR="00AA58C3" w:rsidRPr="007A5148">
        <w:t xml:space="preserve">atematička kompetencija i osnovne kompetencije u </w:t>
      </w:r>
      <w:r w:rsidRPr="007A5148">
        <w:t>području znanosti i tehnologije,</w:t>
      </w:r>
    </w:p>
    <w:p w:rsidR="00AA58C3" w:rsidRPr="007A5148" w:rsidRDefault="0030776B" w:rsidP="009F3C20">
      <w:pPr>
        <w:pStyle w:val="Nabrajanje"/>
        <w:numPr>
          <w:ilvl w:val="0"/>
          <w:numId w:val="46"/>
        </w:numPr>
      </w:pPr>
      <w:r w:rsidRPr="007A5148">
        <w:t>digitalna kompetencija,</w:t>
      </w:r>
    </w:p>
    <w:p w:rsidR="00AA58C3" w:rsidRPr="007A5148" w:rsidRDefault="0030776B" w:rsidP="009F3C20">
      <w:pPr>
        <w:pStyle w:val="Nabrajanje"/>
        <w:numPr>
          <w:ilvl w:val="0"/>
          <w:numId w:val="46"/>
        </w:numPr>
      </w:pPr>
      <w:r w:rsidRPr="007A5148">
        <w:t>učiti kako učiti,</w:t>
      </w:r>
    </w:p>
    <w:p w:rsidR="00AA58C3" w:rsidRPr="007A5148" w:rsidRDefault="0030776B" w:rsidP="009F3C20">
      <w:pPr>
        <w:pStyle w:val="Nabrajanje"/>
        <w:numPr>
          <w:ilvl w:val="0"/>
          <w:numId w:val="46"/>
        </w:numPr>
      </w:pPr>
      <w:r w:rsidRPr="007A5148">
        <w:t>d</w:t>
      </w:r>
      <w:r w:rsidR="00AA58C3" w:rsidRPr="007A5148">
        <w:t>ruštvene i građanske kompet</w:t>
      </w:r>
      <w:r w:rsidRPr="007A5148">
        <w:t>encije,</w:t>
      </w:r>
    </w:p>
    <w:p w:rsidR="00AA58C3" w:rsidRPr="007A5148" w:rsidRDefault="0030776B" w:rsidP="009F3C20">
      <w:pPr>
        <w:pStyle w:val="Nabrajanje"/>
        <w:numPr>
          <w:ilvl w:val="0"/>
          <w:numId w:val="46"/>
        </w:numPr>
      </w:pPr>
      <w:r w:rsidRPr="007A5148">
        <w:t>o</w:t>
      </w:r>
      <w:r w:rsidR="00AA58C3" w:rsidRPr="007A5148">
        <w:t>sjećaj</w:t>
      </w:r>
      <w:r w:rsidRPr="007A5148">
        <w:t xml:space="preserve"> za inicijativu i poduzetništvo</w:t>
      </w:r>
      <w:r w:rsidR="00AA58C3" w:rsidRPr="007A5148">
        <w:t xml:space="preserve"> i</w:t>
      </w:r>
    </w:p>
    <w:p w:rsidR="00AA58C3" w:rsidRPr="007A5148" w:rsidRDefault="00EC1C83" w:rsidP="009F3C20">
      <w:pPr>
        <w:pStyle w:val="Nabrajanje"/>
        <w:numPr>
          <w:ilvl w:val="0"/>
          <w:numId w:val="46"/>
        </w:numPr>
      </w:pPr>
      <w:r w:rsidRPr="007A5148">
        <w:t>k</w:t>
      </w:r>
      <w:r w:rsidR="00AA58C3" w:rsidRPr="007A5148">
        <w:t xml:space="preserve">ulturno izražavanje </w:t>
      </w:r>
      <w:sdt>
        <w:sdtPr>
          <w:id w:val="-950089587"/>
          <w:citation/>
        </w:sdtPr>
        <w:sdtEndPr/>
        <w:sdtContent>
          <w:r w:rsidR="00AA58C3" w:rsidRPr="007A5148">
            <w:fldChar w:fldCharType="begin"/>
          </w:r>
          <w:r w:rsidR="00AA58C3" w:rsidRPr="007A5148">
            <w:instrText xml:space="preserve">CITATION THE06 \l 1050 </w:instrText>
          </w:r>
          <w:r w:rsidR="00AA58C3" w:rsidRPr="007A5148">
            <w:fldChar w:fldCharType="separate"/>
          </w:r>
          <w:r w:rsidR="001B6365">
            <w:rPr>
              <w:noProof/>
            </w:rPr>
            <w:t>(EP and EU Council, 2006)</w:t>
          </w:r>
          <w:r w:rsidR="00AA58C3" w:rsidRPr="007A5148">
            <w:fldChar w:fldCharType="end"/>
          </w:r>
        </w:sdtContent>
      </w:sdt>
      <w:r w:rsidR="00AA58C3" w:rsidRPr="007A5148">
        <w:t>.</w:t>
      </w:r>
    </w:p>
    <w:p w:rsidR="00AA58C3" w:rsidRPr="007A5148" w:rsidRDefault="00AA58C3" w:rsidP="00AA58C3">
      <w:pPr>
        <w:rPr>
          <w:lang w:bidi="en-US"/>
        </w:rPr>
      </w:pPr>
      <w:r w:rsidRPr="007A5148">
        <w:rPr>
          <w:lang w:bidi="en-US"/>
        </w:rPr>
        <w:t xml:space="preserve">Spencer i Spencer smatraju kompetenciju temeljnom karakteristikom, uzročno povezanom prema kriterijima koji upućuju na izvrsnost i učinkovitost u poslu ili nekoj životnoj situaciji </w:t>
      </w:r>
      <w:sdt>
        <w:sdtPr>
          <w:rPr>
            <w:lang w:bidi="en-US"/>
          </w:rPr>
          <w:id w:val="1202436876"/>
          <w:citation/>
        </w:sdtPr>
        <w:sdtEndPr/>
        <w:sdtContent>
          <w:r w:rsidRPr="007A5148">
            <w:rPr>
              <w:lang w:bidi="en-US"/>
            </w:rPr>
            <w:fldChar w:fldCharType="begin"/>
          </w:r>
          <w:r w:rsidRPr="007A5148">
            <w:rPr>
              <w:lang w:bidi="en-US"/>
            </w:rPr>
            <w:instrText xml:space="preserve"> CITATION Lyl93 \l 1050 </w:instrText>
          </w:r>
          <w:r w:rsidRPr="007A5148">
            <w:rPr>
              <w:lang w:bidi="en-US"/>
            </w:rPr>
            <w:fldChar w:fldCharType="separate"/>
          </w:r>
          <w:r w:rsidR="001B6365">
            <w:rPr>
              <w:noProof/>
              <w:lang w:bidi="en-US"/>
            </w:rPr>
            <w:t>(Spencer &amp; Spencer, 1993)</w:t>
          </w:r>
          <w:r w:rsidRPr="007A5148">
            <w:rPr>
              <w:lang w:bidi="en-US"/>
            </w:rPr>
            <w:fldChar w:fldCharType="end"/>
          </w:r>
        </w:sdtContent>
      </w:sdt>
      <w:r w:rsidRPr="007A5148">
        <w:rPr>
          <w:lang w:bidi="en-US"/>
        </w:rPr>
        <w:t xml:space="preserve">. Njihovih </w:t>
      </w:r>
      <w:r w:rsidR="001E55E8">
        <w:rPr>
          <w:lang w:bidi="en-US"/>
        </w:rPr>
        <w:t>pet</w:t>
      </w:r>
      <w:r w:rsidRPr="007A5148">
        <w:rPr>
          <w:lang w:bidi="en-US"/>
        </w:rPr>
        <w:t xml:space="preserve"> temeljnih kompetencijskih karakteristika su:</w:t>
      </w:r>
    </w:p>
    <w:p w:rsidR="00AA58C3" w:rsidRPr="007A5148" w:rsidRDefault="0030776B" w:rsidP="009F3C20">
      <w:pPr>
        <w:pStyle w:val="Nabrajanje"/>
        <w:numPr>
          <w:ilvl w:val="0"/>
          <w:numId w:val="47"/>
        </w:numPr>
      </w:pPr>
      <w:r w:rsidRPr="007A5148">
        <w:t>m</w:t>
      </w:r>
      <w:r w:rsidR="00AA58C3" w:rsidRPr="007A5148">
        <w:t>otivi,</w:t>
      </w:r>
    </w:p>
    <w:p w:rsidR="00AA58C3" w:rsidRPr="007A5148" w:rsidRDefault="0030776B" w:rsidP="009F3C20">
      <w:pPr>
        <w:pStyle w:val="Nabrajanje"/>
        <w:numPr>
          <w:ilvl w:val="0"/>
          <w:numId w:val="47"/>
        </w:numPr>
      </w:pPr>
      <w:r w:rsidRPr="007A5148">
        <w:t>o</w:t>
      </w:r>
      <w:r w:rsidR="00AA58C3" w:rsidRPr="007A5148">
        <w:t>sobine,</w:t>
      </w:r>
    </w:p>
    <w:p w:rsidR="00AA58C3" w:rsidRPr="007A5148" w:rsidRDefault="0030776B" w:rsidP="009F3C20">
      <w:pPr>
        <w:pStyle w:val="Nabrajanje"/>
        <w:numPr>
          <w:ilvl w:val="0"/>
          <w:numId w:val="47"/>
        </w:numPr>
      </w:pPr>
      <w:r w:rsidRPr="007A5148">
        <w:t>s</w:t>
      </w:r>
      <w:r w:rsidR="00AA58C3" w:rsidRPr="007A5148">
        <w:t>vijest o sebi samome,</w:t>
      </w:r>
    </w:p>
    <w:p w:rsidR="00AA58C3" w:rsidRPr="007A5148" w:rsidRDefault="0030776B" w:rsidP="009F3C20">
      <w:pPr>
        <w:pStyle w:val="Nabrajanje"/>
        <w:numPr>
          <w:ilvl w:val="0"/>
          <w:numId w:val="47"/>
        </w:numPr>
      </w:pPr>
      <w:r w:rsidRPr="007A5148">
        <w:t>z</w:t>
      </w:r>
      <w:r w:rsidR="00AA58C3" w:rsidRPr="007A5148">
        <w:t>nanje i</w:t>
      </w:r>
    </w:p>
    <w:p w:rsidR="00AA58C3" w:rsidRPr="007A5148" w:rsidRDefault="0030776B" w:rsidP="009F3C20">
      <w:pPr>
        <w:pStyle w:val="Nabrajanje"/>
        <w:numPr>
          <w:ilvl w:val="0"/>
          <w:numId w:val="47"/>
        </w:numPr>
      </w:pPr>
      <w:r w:rsidRPr="007A5148">
        <w:t>v</w:t>
      </w:r>
      <w:r w:rsidR="00AA58C3" w:rsidRPr="007A5148">
        <w:t>ještin</w:t>
      </w:r>
      <w:r w:rsidRPr="007A5148">
        <w:t>e.</w:t>
      </w:r>
    </w:p>
    <w:p w:rsidR="00AA58C3" w:rsidRPr="007A5148" w:rsidRDefault="00AA58C3" w:rsidP="00AA58C3">
      <w:r w:rsidRPr="007A5148">
        <w:t xml:space="preserve">Te su kompetencijske karakteristike objasnili kroz poznati </w:t>
      </w:r>
      <w:r w:rsidRPr="007A5148">
        <w:rPr>
          <w:i/>
        </w:rPr>
        <w:t>model sante leda</w:t>
      </w:r>
      <w:r w:rsidR="00627764" w:rsidRPr="007A5148">
        <w:rPr>
          <w:rStyle w:val="FootnoteReference"/>
        </w:rPr>
        <w:footnoteReference w:id="36"/>
      </w:r>
      <w:r w:rsidR="005E64D3" w:rsidRPr="007A5148">
        <w:t xml:space="preserve"> koji služi za osvješćivanje </w:t>
      </w:r>
      <w:r w:rsidR="001E55E8">
        <w:t xml:space="preserve">toga </w:t>
      </w:r>
      <w:r w:rsidR="005E64D3" w:rsidRPr="007A5148">
        <w:t>da ispod površine često stoji nešto veće, nedokučivo i neistraženo</w:t>
      </w:r>
      <w:r w:rsidR="00445530" w:rsidRPr="007A5148">
        <w:t xml:space="preserve">, </w:t>
      </w:r>
      <w:r w:rsidR="00445530" w:rsidRPr="007A5148">
        <w:fldChar w:fldCharType="begin"/>
      </w:r>
      <w:r w:rsidR="00445530" w:rsidRPr="007A5148">
        <w:instrText xml:space="preserve"> REF  _Ref436588846 \* Lower \h \r  \* MERGEFORMAT </w:instrText>
      </w:r>
      <w:r w:rsidR="00445530" w:rsidRPr="007A5148">
        <w:fldChar w:fldCharType="separate"/>
      </w:r>
      <w:r w:rsidR="00E634F9">
        <w:t xml:space="preserve">slika 6. </w:t>
      </w:r>
      <w:r w:rsidR="00445530" w:rsidRPr="007A5148">
        <w:fldChar w:fldCharType="end"/>
      </w:r>
      <w:r w:rsidR="00550D42" w:rsidRPr="007A5148">
        <w:t xml:space="preserve">Svojstveno </w:t>
      </w:r>
      <w:r w:rsidR="001E55E8">
        <w:t xml:space="preserve">je </w:t>
      </w:r>
      <w:r w:rsidR="00550D42" w:rsidRPr="007A5148">
        <w:t>čovjeku da analizira i komentira ono što odmah može vidjeti, no često je za pravu sliku potrebno pogledati i što se krije ispod površine.</w:t>
      </w:r>
    </w:p>
    <w:p w:rsidR="00AA58C3" w:rsidRPr="007A5148" w:rsidRDefault="00D7379B" w:rsidP="00627764">
      <w:pPr>
        <w:pStyle w:val="Caption"/>
      </w:pPr>
      <w:bookmarkStart w:id="75" w:name="_Ref436588846"/>
      <w:bookmarkStart w:id="76" w:name="_Toc462626965"/>
      <w:r w:rsidRPr="007A5148">
        <w:t>K</w:t>
      </w:r>
      <w:r w:rsidR="00AA58C3" w:rsidRPr="007A5148">
        <w:t>ompetencij</w:t>
      </w:r>
      <w:r w:rsidRPr="007A5148">
        <w:t>e prikazane</w:t>
      </w:r>
      <w:r w:rsidR="00AA58C3" w:rsidRPr="007A5148">
        <w:t xml:space="preserve"> modelom sante leda –</w:t>
      </w:r>
      <w:r w:rsidR="00AA58C3" w:rsidRPr="007A5148">
        <w:rPr>
          <w:i/>
        </w:rPr>
        <w:t xml:space="preserve"> </w:t>
      </w:r>
      <w:r w:rsidR="005E64D3" w:rsidRPr="007A5148">
        <w:rPr>
          <w:i/>
        </w:rPr>
        <w:t>Competence i</w:t>
      </w:r>
      <w:r w:rsidR="00AA58C3" w:rsidRPr="007A5148">
        <w:rPr>
          <w:i/>
        </w:rPr>
        <w:t>ceberg model</w:t>
      </w:r>
      <w:bookmarkEnd w:id="75"/>
      <w:bookmarkEnd w:id="76"/>
    </w:p>
    <w:p w:rsidR="00AA58C3" w:rsidRPr="007A5148" w:rsidRDefault="00D60D94" w:rsidP="00AA58C3">
      <w:r w:rsidRPr="007A5148">
        <w:rPr>
          <w:noProof/>
          <w:lang w:eastAsia="hr-HR"/>
        </w:rPr>
        <mc:AlternateContent>
          <mc:Choice Requires="wpc">
            <w:drawing>
              <wp:inline distT="0" distB="0" distL="0" distR="0" wp14:anchorId="06FCCC9B" wp14:editId="2B4213AD">
                <wp:extent cx="5609966" cy="3253946"/>
                <wp:effectExtent l="0" t="0" r="0" b="3810"/>
                <wp:docPr id="30" name="Područje crtanja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 name="Grupa 7"/>
                        <wpg:cNvGrpSpPr/>
                        <wpg:grpSpPr>
                          <a:xfrm>
                            <a:off x="122337" y="72908"/>
                            <a:ext cx="5207548" cy="3123347"/>
                            <a:chOff x="15241" y="180000"/>
                            <a:chExt cx="5207548" cy="3123347"/>
                          </a:xfrm>
                        </wpg:grpSpPr>
                        <wps:wsp>
                          <wps:cNvPr id="112" name="Jednakokračni trokut 112"/>
                          <wps:cNvSpPr/>
                          <wps:spPr>
                            <a:xfrm>
                              <a:off x="1506702" y="799069"/>
                              <a:ext cx="1825405" cy="2141839"/>
                            </a:xfrm>
                            <a:prstGeom prst="triangle">
                              <a:avLst>
                                <a:gd name="adj" fmla="val 39523"/>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B81" w:rsidRDefault="00C45B81" w:rsidP="00DA0956">
                                <w:pPr>
                                  <w:pStyle w:val="NormalWeb"/>
                                  <w:spacing w:before="40" w:beforeAutospacing="0" w:after="0" w:afterAutospacing="0"/>
                                </w:pPr>
                                <w:r>
                                  <w:t xml:space="preserve"> konceppt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Jednakokračni trokut 113"/>
                          <wps:cNvSpPr/>
                          <wps:spPr>
                            <a:xfrm>
                              <a:off x="2519546" y="881449"/>
                              <a:ext cx="1788843" cy="2067697"/>
                            </a:xfrm>
                            <a:prstGeom prst="triangle">
                              <a:avLst>
                                <a:gd name="adj" fmla="val 61370"/>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B81" w:rsidRDefault="00C45B81" w:rsidP="00DA0956">
                                <w:pPr>
                                  <w:pStyle w:val="NormalWeb"/>
                                  <w:spacing w:before="40" w:beforeAutospacing="0" w:after="0" w:afterAutospacing="0"/>
                                  <w:jc w:val="center"/>
                                </w:pPr>
                                <w:r>
                                  <w:rPr>
                                    <w:rFonts w:eastAsia="Calibri"/>
                                    <w:b/>
                                    <w:bCs/>
                                    <w:color w:val="000000"/>
                                    <w:sz w:val="18"/>
                                    <w:szCs w:val="18"/>
                                  </w:rPr>
                                  <w:t>Motiv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Jednakokračni trokut 97"/>
                          <wps:cNvSpPr/>
                          <wps:spPr>
                            <a:xfrm>
                              <a:off x="1506702" y="180000"/>
                              <a:ext cx="2312670" cy="2760908"/>
                            </a:xfrm>
                            <a:prstGeom prst="triangle">
                              <a:avLst>
                                <a:gd name="adj" fmla="val 59617"/>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B81" w:rsidRDefault="00C45B81" w:rsidP="00D60D94">
                                <w:pPr>
                                  <w:pStyle w:val="NormalWeb"/>
                                  <w:spacing w:before="40" w:beforeAutospacing="0" w:after="0" w:afterAutospacing="0"/>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Trapezoid 4"/>
                          <wps:cNvSpPr/>
                          <wps:spPr>
                            <a:xfrm>
                              <a:off x="1393329" y="1633185"/>
                              <a:ext cx="3031524" cy="1670162"/>
                            </a:xfrm>
                            <a:prstGeom prst="trapezoid">
                              <a:avLst>
                                <a:gd name="adj" fmla="val 33138"/>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23"/>
                          <wps:cNvSpPr txBox="1">
                            <a:spLocks noChangeArrowheads="1"/>
                          </wps:cNvSpPr>
                          <wps:spPr bwMode="auto">
                            <a:xfrm>
                              <a:off x="1824062" y="1704990"/>
                              <a:ext cx="2062804" cy="1235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81" w:rsidRPr="00F65B00" w:rsidRDefault="00C45B81" w:rsidP="00465239">
                                <w:pPr>
                                  <w:pStyle w:val="NormalWeb"/>
                                  <w:jc w:val="center"/>
                                  <w:rPr>
                                    <w:rFonts w:ascii="Calibri" w:eastAsia="Arial Unicode MS" w:hAnsi="Calibri" w:cs="Arial Unicode MS"/>
                                    <w:b/>
                                    <w:color w:val="FFFFFF" w:themeColor="background1"/>
                                  </w:rPr>
                                </w:pPr>
                                <w:r w:rsidRPr="00F65B00">
                                  <w:rPr>
                                    <w:rFonts w:ascii="Calibri" w:eastAsia="Arial Unicode MS" w:hAnsi="Calibri" w:cs="Arial Unicode MS"/>
                                    <w:b/>
                                    <w:color w:val="FFFFFF" w:themeColor="background1"/>
                                  </w:rPr>
                                  <w:t>svijest o sebi</w:t>
                                </w:r>
                              </w:p>
                              <w:p w:rsidR="00C45B81" w:rsidRPr="00F65B00" w:rsidRDefault="00C45B81" w:rsidP="00F65B00">
                                <w:pPr>
                                  <w:pStyle w:val="NormalWeb"/>
                                  <w:jc w:val="center"/>
                                  <w:rPr>
                                    <w:rFonts w:ascii="Calibri" w:eastAsia="Arial Unicode MS" w:hAnsi="Calibri" w:cs="Arial Unicode MS"/>
                                    <w:b/>
                                    <w:color w:val="FFFFFF" w:themeColor="background1"/>
                                  </w:rPr>
                                </w:pPr>
                              </w:p>
                              <w:p w:rsidR="00C45B81" w:rsidRPr="00F65B00" w:rsidRDefault="00C45B81" w:rsidP="00F65B00">
                                <w:pPr>
                                  <w:pStyle w:val="NormalWeb"/>
                                  <w:jc w:val="center"/>
                                  <w:rPr>
                                    <w:rFonts w:ascii="Calibri" w:eastAsia="Arial Unicode MS" w:hAnsi="Calibri" w:cs="Arial Unicode MS"/>
                                    <w:b/>
                                    <w:color w:val="FFFFFF" w:themeColor="background1"/>
                                  </w:rPr>
                                </w:pPr>
                                <w:r w:rsidRPr="00F65B00">
                                  <w:rPr>
                                    <w:rFonts w:ascii="Calibri" w:eastAsia="Arial Unicode MS" w:hAnsi="Calibri" w:cs="Arial Unicode MS"/>
                                    <w:b/>
                                    <w:color w:val="FFFFFF" w:themeColor="background1"/>
                                  </w:rPr>
                                  <w:t>osobine</w:t>
                                </w:r>
                              </w:p>
                              <w:p w:rsidR="00C45B81" w:rsidRPr="00F65B00" w:rsidRDefault="00C45B81" w:rsidP="00F65B00">
                                <w:pPr>
                                  <w:pStyle w:val="NormalWeb"/>
                                  <w:spacing w:before="240" w:beforeAutospacing="0" w:after="0" w:afterAutospacing="0"/>
                                  <w:jc w:val="center"/>
                                  <w:rPr>
                                    <w:rFonts w:ascii="Calibri" w:eastAsia="Arial Unicode MS" w:hAnsi="Calibri" w:cs="Arial Unicode MS"/>
                                    <w:b/>
                                    <w:color w:val="FFFFFF" w:themeColor="background1"/>
                                  </w:rPr>
                                </w:pPr>
                                <w:r w:rsidRPr="00F65B00">
                                  <w:rPr>
                                    <w:rFonts w:ascii="Calibri" w:eastAsia="Arial Unicode MS" w:hAnsi="Calibri" w:cs="Arial Unicode MS"/>
                                    <w:b/>
                                    <w:color w:val="FFFFFF" w:themeColor="background1"/>
                                  </w:rPr>
                                  <w:t>motivi</w:t>
                                </w:r>
                              </w:p>
                            </w:txbxContent>
                          </wps:txbx>
                          <wps:bodyPr rot="0" vert="horz" wrap="square" lIns="91440" tIns="45720" rIns="91440" bIns="45720" anchor="t" anchorCtr="0" upright="1">
                            <a:noAutofit/>
                          </wps:bodyPr>
                        </wps:wsp>
                        <wps:wsp>
                          <wps:cNvPr id="116" name="Text Box 23"/>
                          <wps:cNvSpPr txBox="1">
                            <a:spLocks noChangeArrowheads="1"/>
                          </wps:cNvSpPr>
                          <wps:spPr bwMode="auto">
                            <a:xfrm>
                              <a:off x="15241" y="1079141"/>
                              <a:ext cx="1960245" cy="304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81" w:rsidRPr="00465239" w:rsidRDefault="00C45B81" w:rsidP="00465239">
                                <w:pPr>
                                  <w:pStyle w:val="NormalWeb"/>
                                  <w:spacing w:before="0" w:beforeAutospacing="0" w:after="0" w:afterAutospacing="0"/>
                                  <w:jc w:val="center"/>
                                  <w:rPr>
                                    <w:sz w:val="22"/>
                                    <w:szCs w:val="22"/>
                                  </w:rPr>
                                </w:pPr>
                                <w:r>
                                  <w:rPr>
                                    <w:rFonts w:ascii="Calibri" w:eastAsia="Arial Unicode MS" w:hAnsi="Calibri" w:cs="Arial Unicode MS"/>
                                    <w:sz w:val="22"/>
                                    <w:szCs w:val="22"/>
                                  </w:rPr>
                                  <w:t>Vidljive kompetencije</w:t>
                                </w:r>
                              </w:p>
                            </w:txbxContent>
                          </wps:txbx>
                          <wps:bodyPr rot="0" vert="horz" wrap="square" lIns="91440" tIns="45720" rIns="91440" bIns="45720" anchor="t" anchorCtr="0" upright="1">
                            <a:noAutofit/>
                          </wps:bodyPr>
                        </wps:wsp>
                        <wps:wsp>
                          <wps:cNvPr id="117" name="Text Box 23"/>
                          <wps:cNvSpPr txBox="1">
                            <a:spLocks noChangeArrowheads="1"/>
                          </wps:cNvSpPr>
                          <wps:spPr bwMode="auto">
                            <a:xfrm>
                              <a:off x="64669" y="1926420"/>
                              <a:ext cx="196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81" w:rsidRDefault="00C45B81" w:rsidP="00465239">
                                <w:pPr>
                                  <w:pStyle w:val="NormalWeb"/>
                                  <w:spacing w:before="0" w:beforeAutospacing="0" w:after="0" w:afterAutospacing="0"/>
                                  <w:jc w:val="center"/>
                                </w:pPr>
                                <w:r>
                                  <w:rPr>
                                    <w:rFonts w:ascii="Calibri" w:eastAsia="Arial Unicode MS" w:hAnsi="Calibri" w:cs="Arial Unicode MS"/>
                                    <w:sz w:val="22"/>
                                    <w:szCs w:val="22"/>
                                  </w:rPr>
                                  <w:t>Nevidljive kompetencije</w:t>
                                </w:r>
                              </w:p>
                            </w:txbxContent>
                          </wps:txbx>
                          <wps:bodyPr rot="0" vert="horz" wrap="square" lIns="91440" tIns="45720" rIns="91440" bIns="45720" anchor="t" anchorCtr="0" upright="1">
                            <a:noAutofit/>
                          </wps:bodyPr>
                        </wps:wsp>
                        <wps:wsp>
                          <wps:cNvPr id="118" name="Text Box 23"/>
                          <wps:cNvSpPr txBox="1">
                            <a:spLocks noChangeArrowheads="1"/>
                          </wps:cNvSpPr>
                          <wps:spPr bwMode="auto">
                            <a:xfrm>
                              <a:off x="1875601" y="584887"/>
                              <a:ext cx="1960245" cy="1048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81" w:rsidRPr="00F65B00" w:rsidRDefault="00C45B81" w:rsidP="00F65B00">
                                <w:pPr>
                                  <w:pStyle w:val="NormalWeb"/>
                                  <w:spacing w:before="0" w:beforeAutospacing="0" w:after="0" w:afterAutospacing="0"/>
                                  <w:jc w:val="center"/>
                                </w:pPr>
                              </w:p>
                              <w:p w:rsidR="00C45B81" w:rsidRDefault="00C45B81" w:rsidP="00F65B00">
                                <w:pPr>
                                  <w:pStyle w:val="NormalWeb"/>
                                  <w:spacing w:before="0" w:beforeAutospacing="0" w:after="0" w:afterAutospacing="0"/>
                                  <w:jc w:val="center"/>
                                  <w:rPr>
                                    <w:rFonts w:ascii="Calibri" w:eastAsia="Arial Unicode MS" w:hAnsi="Calibri" w:cs="Arial Unicode MS"/>
                                    <w:b/>
                                    <w:bCs/>
                                  </w:rPr>
                                </w:pPr>
                              </w:p>
                              <w:p w:rsidR="00C45B81" w:rsidRPr="00F65B00" w:rsidRDefault="00C45B81" w:rsidP="00F65B00">
                                <w:pPr>
                                  <w:pStyle w:val="NormalWeb"/>
                                  <w:spacing w:before="0" w:beforeAutospacing="0" w:after="0" w:afterAutospacing="0"/>
                                  <w:jc w:val="center"/>
                                </w:pPr>
                                <w:r w:rsidRPr="00F65B00">
                                  <w:rPr>
                                    <w:rFonts w:ascii="Calibri" w:eastAsia="Arial Unicode MS" w:hAnsi="Calibri" w:cs="Arial Unicode MS"/>
                                    <w:b/>
                                    <w:bCs/>
                                  </w:rPr>
                                  <w:t>vještine</w:t>
                                </w:r>
                              </w:p>
                              <w:p w:rsidR="00C45B81" w:rsidRPr="00F65B00" w:rsidRDefault="00C45B81" w:rsidP="0068334D">
                                <w:pPr>
                                  <w:pStyle w:val="NormalWeb"/>
                                  <w:spacing w:before="0" w:beforeAutospacing="0" w:after="0" w:afterAutospacing="0"/>
                                  <w:jc w:val="center"/>
                                </w:pPr>
                                <w:r w:rsidRPr="00F65B00">
                                  <w:rPr>
                                    <w:rFonts w:ascii="Calibri" w:eastAsia="Arial Unicode MS" w:hAnsi="Calibri" w:cs="Arial Unicode MS"/>
                                    <w:b/>
                                    <w:bCs/>
                                  </w:rPr>
                                  <w:t>znanje</w:t>
                                </w:r>
                              </w:p>
                            </w:txbxContent>
                          </wps:txbx>
                          <wps:bodyPr rot="0" vert="horz" wrap="square" lIns="91440" tIns="45720" rIns="91440" bIns="45720" anchor="t" anchorCtr="0" upright="1">
                            <a:noAutofit/>
                          </wps:bodyPr>
                        </wps:wsp>
                        <wps:wsp>
                          <wps:cNvPr id="98" name="Ravni poveznik 98"/>
                          <wps:cNvCnPr/>
                          <wps:spPr>
                            <a:xfrm flipV="1">
                              <a:off x="383544" y="1633208"/>
                              <a:ext cx="4839245" cy="2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06FCCC9B" id="Područje crtanja 30" o:spid="_x0000_s1102" editas="canvas" style="width:441.75pt;height:256.2pt;mso-position-horizontal-relative:char;mso-position-vertical-relative:line" coordsize="56095,3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">
                <v:shape id="_x0000_s1103" type="#_x0000_t75" style="position:absolute;width:56095;height:32537;visibility:visible;mso-wrap-style:square">
                  <v:fill o:detectmouseclick="t"/>
                  <v:path o:connecttype="none"/>
                </v:shape>
                <v:group id="Grupa 7" o:spid="_x0000_s1104" style="position:absolute;left:1223;top:729;width:52075;height:31233" coordorigin="152,1800" coordsize="52075,3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Jednakokračni trokut 112" o:spid="_x0000_s1105" type="#_x0000_t5" style="position:absolute;left:15067;top:7990;width:18254;height:2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O+sMA&#10;AADcAAAADwAAAGRycy9kb3ducmV2LnhtbESPQYvCMBCF7wv+hzCCl0VTe5ClGkUEwYMourvgcWjG&#10;ptpMahO1/nsjCN5meG/e92Yya20lbtT40rGC4SABQZw7XXKh4O932f8B4QOyxsoxKXiQh9m08zXB&#10;TLs77+i2D4WIIewzVGBCqDMpfW7Ioh+4mjhqR9dYDHFtCqkbvMdwW8k0SUbSYsmRYLCmhaH8vL/a&#10;CNnO9aY6Xcw6/edD6r7bR3E2SvW67XwMIlAbPub39UrH+sMUXs/ECe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O+sMAAADcAAAADwAAAAAAAAAAAAAAAACYAgAAZHJzL2Rv&#10;d25yZXYueG1sUEsFBgAAAAAEAAQA9QAAAIgDAAAAAA==&#10;" adj="8537" fillcolor="#daeef3 [664]" strokecolor="black [3213]" strokeweight="1pt">
                    <v:textbox>
                      <w:txbxContent>
                        <w:p w:rsidR="00C45B81" w:rsidRDefault="00C45B81" w:rsidP="00DA0956">
                          <w:pPr>
                            <w:pStyle w:val="NormalWeb"/>
                            <w:spacing w:before="40" w:beforeAutospacing="0" w:after="0" w:afterAutospacing="0"/>
                          </w:pPr>
                          <w:r>
                            <w:t xml:space="preserve"> konceppt</w:t>
                          </w:r>
                        </w:p>
                      </w:txbxContent>
                    </v:textbox>
                  </v:shape>
                  <v:shape id="Jednakokračni trokut 113" o:spid="_x0000_s1106" type="#_x0000_t5" style="position:absolute;left:25195;top:8814;width:17888;height:20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HaMMA&#10;AADcAAAADwAAAGRycy9kb3ducmV2LnhtbERPTWvCQBC9F/wPywi91Y0V0pq6BikI9VCh2uJ1mh2T&#10;kN3ZkF2T+O+7gtDbPN7nrPLRGtFT52vHCuazBARx4XTNpYLv4/bpFYQPyBqNY1JwJQ/5evKwwky7&#10;gb+oP4RSxBD2GSqoQmgzKX1RkUU/cy1x5M6usxgi7EqpOxxiuDXyOUlSabHm2FBhS+8VFc3hYhV8&#10;sv35bXYG976/bNPjfrE0LyelHqfj5g1EoDH8i+/uDx3nzxdwe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yHaMMAAADcAAAADwAAAAAAAAAAAAAAAACYAgAAZHJzL2Rv&#10;d25yZXYueG1sUEsFBgAAAAAEAAQA9QAAAIgDAAAAAA==&#10;" adj="13256" fillcolor="#daeef3 [664]" strokecolor="black [3213]" strokeweight="1pt">
                    <v:textbox>
                      <w:txbxContent>
                        <w:p w:rsidR="00C45B81" w:rsidRDefault="00C45B81" w:rsidP="00DA0956">
                          <w:pPr>
                            <w:pStyle w:val="NormalWeb"/>
                            <w:spacing w:before="40" w:beforeAutospacing="0" w:after="0" w:afterAutospacing="0"/>
                            <w:jc w:val="center"/>
                          </w:pPr>
                          <w:r>
                            <w:rPr>
                              <w:rFonts w:eastAsia="Calibri"/>
                              <w:b/>
                              <w:bCs/>
                              <w:color w:val="000000"/>
                              <w:sz w:val="18"/>
                              <w:szCs w:val="18"/>
                            </w:rPr>
                            <w:t>Motiv</w:t>
                          </w:r>
                        </w:p>
                      </w:txbxContent>
                    </v:textbox>
                  </v:shape>
                  <v:shape id="Jednakokračni trokut 97" o:spid="_x0000_s1107" type="#_x0000_t5" style="position:absolute;left:15067;top:1800;width:23126;height:27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eIcMA&#10;AADbAAAADwAAAGRycy9kb3ducmV2LnhtbESPQWvCQBSE70L/w/IKvZlNhTZNdJViaakHD6bi+Zl9&#10;JsHs2yW7jem/7wqCx2FmvmEWq9F0YqDet5YVPCcpCOLK6pZrBfufz+kbCB+QNXaWScEfeVgtHyYL&#10;LLS98I6GMtQiQtgXqKAJwRVS+qohgz6xjjh6J9sbDFH2tdQ9XiLcdHKWpq/SYMtxoUFH64aqc/lr&#10;FFTapLT5yo5O5hkNhzbffbxslXp6HN/nIAKN4R6+tb+1gjyD6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VeIcMAAADbAAAADwAAAAAAAAAAAAAAAACYAgAAZHJzL2Rv&#10;d25yZXYueG1sUEsFBgAAAAAEAAQA9QAAAIgDAAAAAA==&#10;" adj="12877" fillcolor="#daeef3 [664]" strokecolor="black [3213]" strokeweight="1pt">
                    <v:textbox>
                      <w:txbxContent>
                        <w:p w:rsidR="00C45B81" w:rsidRDefault="00C45B81" w:rsidP="00D60D94">
                          <w:pPr>
                            <w:pStyle w:val="NormalWeb"/>
                            <w:spacing w:before="40" w:beforeAutospacing="0" w:after="0" w:afterAutospacing="0"/>
                            <w:jc w:val="center"/>
                          </w:pPr>
                        </w:p>
                      </w:txbxContent>
                    </v:textbox>
                  </v:shape>
                  <v:shape id="Trapezoid 4" o:spid="_x0000_s1108" style="position:absolute;left:13933;top:16331;width:30315;height:16702;visibility:visible;mso-wrap-style:square;v-text-anchor:middle" coordsize="3031524,167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7xsIA&#10;AADaAAAADwAAAGRycy9kb3ducmV2LnhtbESP3WrCQBSE7wu+w3IEb4puDK1KdJUQtLTe+fMAh+wx&#10;CWbPhuyaxLd3C4VeDjPzDbPZDaYWHbWusqxgPotAEOdWV1wouF4O0xUI55E11pZJwZMc7Lajtw0m&#10;2vZ8ou7sCxEg7BJUUHrfJFK6vCSDbmYb4uDdbGvQB9kWUrfYB7ipZRxFC2mw4rBQYkNZSfn9/DAK&#10;Unu88tNmn8t9HsVp8f71cySj1GQ8pGsQngb/H/5rf2sFH/B7Jd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XvGwgAAANoAAAAPAAAAAAAAAAAAAAAAAJgCAABkcnMvZG93&#10;bnJldi54bWxQSwUGAAAAAAQABAD1AAAAhwMAAAAA&#10;" path="m,1670162l553458,,2478066,r553458,1670162l,1670162xe" fillcolor="#4f81bd [3204]" strokecolor="#243f60 [1604]" strokeweight="2pt">
                    <v:path arrowok="t" o:connecttype="custom" o:connectlocs="0,1670162;553458,0;2478066,0;3031524,1670162;0,1670162" o:connectangles="0,0,0,0,0"/>
                  </v:shape>
                  <v:shape id="Text Box 23" o:spid="_x0000_s1109" type="#_x0000_t202" style="position:absolute;left:18240;top:17049;width:20628;height:1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C45B81" w:rsidRPr="00F65B00" w:rsidRDefault="00C45B81" w:rsidP="00465239">
                          <w:pPr>
                            <w:pStyle w:val="NormalWeb"/>
                            <w:jc w:val="center"/>
                            <w:rPr>
                              <w:rFonts w:ascii="Calibri" w:eastAsia="Arial Unicode MS" w:hAnsi="Calibri" w:cs="Arial Unicode MS"/>
                              <w:b/>
                              <w:color w:val="FFFFFF" w:themeColor="background1"/>
                            </w:rPr>
                          </w:pPr>
                          <w:r w:rsidRPr="00F65B00">
                            <w:rPr>
                              <w:rFonts w:ascii="Calibri" w:eastAsia="Arial Unicode MS" w:hAnsi="Calibri" w:cs="Arial Unicode MS"/>
                              <w:b/>
                              <w:color w:val="FFFFFF" w:themeColor="background1"/>
                            </w:rPr>
                            <w:t>svijest o sebi</w:t>
                          </w:r>
                        </w:p>
                        <w:p w:rsidR="00C45B81" w:rsidRPr="00F65B00" w:rsidRDefault="00C45B81" w:rsidP="00F65B00">
                          <w:pPr>
                            <w:pStyle w:val="NormalWeb"/>
                            <w:jc w:val="center"/>
                            <w:rPr>
                              <w:rFonts w:ascii="Calibri" w:eastAsia="Arial Unicode MS" w:hAnsi="Calibri" w:cs="Arial Unicode MS"/>
                              <w:b/>
                              <w:color w:val="FFFFFF" w:themeColor="background1"/>
                            </w:rPr>
                          </w:pPr>
                        </w:p>
                        <w:p w:rsidR="00C45B81" w:rsidRPr="00F65B00" w:rsidRDefault="00C45B81" w:rsidP="00F65B00">
                          <w:pPr>
                            <w:pStyle w:val="NormalWeb"/>
                            <w:jc w:val="center"/>
                            <w:rPr>
                              <w:rFonts w:ascii="Calibri" w:eastAsia="Arial Unicode MS" w:hAnsi="Calibri" w:cs="Arial Unicode MS"/>
                              <w:b/>
                              <w:color w:val="FFFFFF" w:themeColor="background1"/>
                            </w:rPr>
                          </w:pPr>
                          <w:r w:rsidRPr="00F65B00">
                            <w:rPr>
                              <w:rFonts w:ascii="Calibri" w:eastAsia="Arial Unicode MS" w:hAnsi="Calibri" w:cs="Arial Unicode MS"/>
                              <w:b/>
                              <w:color w:val="FFFFFF" w:themeColor="background1"/>
                            </w:rPr>
                            <w:t>osobine</w:t>
                          </w:r>
                        </w:p>
                        <w:p w:rsidR="00C45B81" w:rsidRPr="00F65B00" w:rsidRDefault="00C45B81" w:rsidP="00F65B00">
                          <w:pPr>
                            <w:pStyle w:val="NormalWeb"/>
                            <w:spacing w:before="240" w:beforeAutospacing="0" w:after="0" w:afterAutospacing="0"/>
                            <w:jc w:val="center"/>
                            <w:rPr>
                              <w:rFonts w:ascii="Calibri" w:eastAsia="Arial Unicode MS" w:hAnsi="Calibri" w:cs="Arial Unicode MS"/>
                              <w:b/>
                              <w:color w:val="FFFFFF" w:themeColor="background1"/>
                            </w:rPr>
                          </w:pPr>
                          <w:r w:rsidRPr="00F65B00">
                            <w:rPr>
                              <w:rFonts w:ascii="Calibri" w:eastAsia="Arial Unicode MS" w:hAnsi="Calibri" w:cs="Arial Unicode MS"/>
                              <w:b/>
                              <w:color w:val="FFFFFF" w:themeColor="background1"/>
                            </w:rPr>
                            <w:t>motivi</w:t>
                          </w:r>
                        </w:p>
                      </w:txbxContent>
                    </v:textbox>
                  </v:shape>
                  <v:shape id="Text Box 23" o:spid="_x0000_s1110" type="#_x0000_t202" style="position:absolute;left:152;top:10791;width:196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C45B81" w:rsidRPr="00465239" w:rsidRDefault="00C45B81" w:rsidP="00465239">
                          <w:pPr>
                            <w:pStyle w:val="NormalWeb"/>
                            <w:spacing w:before="0" w:beforeAutospacing="0" w:after="0" w:afterAutospacing="0"/>
                            <w:jc w:val="center"/>
                            <w:rPr>
                              <w:sz w:val="22"/>
                              <w:szCs w:val="22"/>
                            </w:rPr>
                          </w:pPr>
                          <w:r>
                            <w:rPr>
                              <w:rFonts w:ascii="Calibri" w:eastAsia="Arial Unicode MS" w:hAnsi="Calibri" w:cs="Arial Unicode MS"/>
                              <w:sz w:val="22"/>
                              <w:szCs w:val="22"/>
                            </w:rPr>
                            <w:t>Vidljive kompetencije</w:t>
                          </w:r>
                        </w:p>
                      </w:txbxContent>
                    </v:textbox>
                  </v:shape>
                  <v:shape id="Text Box 23" o:spid="_x0000_s1111" type="#_x0000_t202" style="position:absolute;left:646;top:19264;width:1960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C45B81" w:rsidRDefault="00C45B81" w:rsidP="00465239">
                          <w:pPr>
                            <w:pStyle w:val="NormalWeb"/>
                            <w:spacing w:before="0" w:beforeAutospacing="0" w:after="0" w:afterAutospacing="0"/>
                            <w:jc w:val="center"/>
                          </w:pPr>
                          <w:r>
                            <w:rPr>
                              <w:rFonts w:ascii="Calibri" w:eastAsia="Arial Unicode MS" w:hAnsi="Calibri" w:cs="Arial Unicode MS"/>
                              <w:sz w:val="22"/>
                              <w:szCs w:val="22"/>
                            </w:rPr>
                            <w:t>Nevidljive kompetencije</w:t>
                          </w:r>
                        </w:p>
                      </w:txbxContent>
                    </v:textbox>
                  </v:shape>
                  <v:shape id="Text Box 23" o:spid="_x0000_s1112" type="#_x0000_t202" style="position:absolute;left:18756;top:5848;width:19602;height:10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C45B81" w:rsidRPr="00F65B00" w:rsidRDefault="00C45B81" w:rsidP="00F65B00">
                          <w:pPr>
                            <w:pStyle w:val="NormalWeb"/>
                            <w:spacing w:before="0" w:beforeAutospacing="0" w:after="0" w:afterAutospacing="0"/>
                            <w:jc w:val="center"/>
                          </w:pPr>
                        </w:p>
                        <w:p w:rsidR="00C45B81" w:rsidRDefault="00C45B81" w:rsidP="00F65B00">
                          <w:pPr>
                            <w:pStyle w:val="NormalWeb"/>
                            <w:spacing w:before="0" w:beforeAutospacing="0" w:after="0" w:afterAutospacing="0"/>
                            <w:jc w:val="center"/>
                            <w:rPr>
                              <w:rFonts w:ascii="Calibri" w:eastAsia="Arial Unicode MS" w:hAnsi="Calibri" w:cs="Arial Unicode MS"/>
                              <w:b/>
                              <w:bCs/>
                            </w:rPr>
                          </w:pPr>
                        </w:p>
                        <w:p w:rsidR="00C45B81" w:rsidRPr="00F65B00" w:rsidRDefault="00C45B81" w:rsidP="00F65B00">
                          <w:pPr>
                            <w:pStyle w:val="NormalWeb"/>
                            <w:spacing w:before="0" w:beforeAutospacing="0" w:after="0" w:afterAutospacing="0"/>
                            <w:jc w:val="center"/>
                          </w:pPr>
                          <w:r w:rsidRPr="00F65B00">
                            <w:rPr>
                              <w:rFonts w:ascii="Calibri" w:eastAsia="Arial Unicode MS" w:hAnsi="Calibri" w:cs="Arial Unicode MS"/>
                              <w:b/>
                              <w:bCs/>
                            </w:rPr>
                            <w:t>vještine</w:t>
                          </w:r>
                        </w:p>
                        <w:p w:rsidR="00C45B81" w:rsidRPr="00F65B00" w:rsidRDefault="00C45B81" w:rsidP="0068334D">
                          <w:pPr>
                            <w:pStyle w:val="NormalWeb"/>
                            <w:spacing w:before="0" w:beforeAutospacing="0" w:after="0" w:afterAutospacing="0"/>
                            <w:jc w:val="center"/>
                          </w:pPr>
                          <w:r w:rsidRPr="00F65B00">
                            <w:rPr>
                              <w:rFonts w:ascii="Calibri" w:eastAsia="Arial Unicode MS" w:hAnsi="Calibri" w:cs="Arial Unicode MS"/>
                              <w:b/>
                              <w:bCs/>
                            </w:rPr>
                            <w:t>znanje</w:t>
                          </w:r>
                        </w:p>
                      </w:txbxContent>
                    </v:textbox>
                  </v:shape>
                  <v:line id="Ravni poveznik 98" o:spid="_x0000_s1113" style="position:absolute;flip:y;visibility:visible;mso-wrap-style:square" from="3835,16332" to="52227,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9iXMEAAADbAAAADwAAAGRycy9kb3ducmV2LnhtbERPTU/CQBC9m/AfNkPiTbZ6IFBYCBI0&#10;HDTRCvehO7QNndm6u9L6792DCceX971cD9yqK/nQODHwOMlAkZTONlIZOHy9PMxAhYhisXVCBn4p&#10;wHo1ultibl0vn3QtYqVSiIQcDdQxdrnWoayJMUxcR5K4s/OMMUFfaeuxT+Hc6qcsm2rGRlJDjR1t&#10;ayovxQ8b2JXT2eH7bf76wf3xnffhxMWzN+Z+PGwWoCIN8Sb+d++tgXkam76kH6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2JcwQAAANsAAAAPAAAAAAAAAAAAAAAA&#10;AKECAABkcnMvZG93bnJldi54bWxQSwUGAAAAAAQABAD5AAAAjwMAAAAA&#10;" strokecolor="black [3213]" strokeweight="2pt"/>
                </v:group>
                <w10:anchorlock/>
              </v:group>
            </w:pict>
          </mc:Fallback>
        </mc:AlternateContent>
      </w:r>
    </w:p>
    <w:p w:rsidR="00AA58C3" w:rsidRPr="007A5148" w:rsidRDefault="00AA58C3" w:rsidP="00FD16EE">
      <w:pPr>
        <w:pStyle w:val="Izvorzaslikuilitablicu"/>
      </w:pPr>
      <w:r w:rsidRPr="007A5148">
        <w:t xml:space="preserve">Izvor: </w:t>
      </w:r>
      <w:r w:rsidR="00D7379B" w:rsidRPr="007A5148">
        <w:t>prilagođeno p</w:t>
      </w:r>
      <w:r w:rsidRPr="007A5148">
        <w:t>rema Spencer &amp; Spencer: Competence at Work: Models for Superior Performance, New York,</w:t>
      </w:r>
      <w:r w:rsidR="006F1B43">
        <w:t xml:space="preserve"> </w:t>
      </w:r>
      <w:r w:rsidR="00627764" w:rsidRPr="007A5148">
        <w:t>1993.</w:t>
      </w:r>
    </w:p>
    <w:p w:rsidR="00445530" w:rsidRPr="007A5148" w:rsidRDefault="00EC1C83" w:rsidP="008F7E99">
      <w:pPr>
        <w:rPr>
          <w:lang w:bidi="en-US"/>
        </w:rPr>
      </w:pPr>
      <w:r w:rsidRPr="007A5148">
        <w:t>Prema tom</w:t>
      </w:r>
      <w:r w:rsidR="006F1B43">
        <w:t>e</w:t>
      </w:r>
      <w:r w:rsidRPr="007A5148">
        <w:t>, o</w:t>
      </w:r>
      <w:r w:rsidR="00445530" w:rsidRPr="007A5148">
        <w:t>vaj model dijeli kompetencije na vidljive ili površinske (</w:t>
      </w:r>
      <w:r w:rsidR="00445530" w:rsidRPr="007A5148">
        <w:rPr>
          <w:i/>
        </w:rPr>
        <w:t>znanje i vještine</w:t>
      </w:r>
      <w:r w:rsidR="00445530" w:rsidRPr="007A5148">
        <w:t>), tj. one koje je lako razvijati i nevidljive (skrivene) ili dubinske (</w:t>
      </w:r>
      <w:r w:rsidR="00445530" w:rsidRPr="007A5148">
        <w:rPr>
          <w:i/>
        </w:rPr>
        <w:t>motivi</w:t>
      </w:r>
      <w:r w:rsidR="00445530" w:rsidRPr="007A5148">
        <w:t xml:space="preserve">, </w:t>
      </w:r>
      <w:r w:rsidR="00445530" w:rsidRPr="007A5148">
        <w:rPr>
          <w:i/>
        </w:rPr>
        <w:t>osobine, vrijednosti i svijest o sebi samome</w:t>
      </w:r>
      <w:r w:rsidR="00445530" w:rsidRPr="007A5148">
        <w:t>), tj. one kompetencije koje je puno teže vrednovati ili razvijati</w:t>
      </w:r>
      <w:r w:rsidR="00445530" w:rsidRPr="007A5148">
        <w:rPr>
          <w:lang w:bidi="en-US"/>
        </w:rPr>
        <w:t xml:space="preserve"> </w:t>
      </w:r>
      <w:sdt>
        <w:sdtPr>
          <w:rPr>
            <w:lang w:bidi="en-US"/>
          </w:rPr>
          <w:id w:val="851925467"/>
          <w:citation/>
        </w:sdtPr>
        <w:sdtEndPr/>
        <w:sdtContent>
          <w:r w:rsidR="00445530" w:rsidRPr="007A5148">
            <w:rPr>
              <w:lang w:bidi="en-US"/>
            </w:rPr>
            <w:fldChar w:fldCharType="begin"/>
          </w:r>
          <w:r w:rsidR="00445530" w:rsidRPr="007A5148">
            <w:rPr>
              <w:lang w:bidi="en-US"/>
            </w:rPr>
            <w:instrText xml:space="preserve"> CITATION Lyl93 \l 1050 </w:instrText>
          </w:r>
          <w:r w:rsidR="00445530" w:rsidRPr="007A5148">
            <w:rPr>
              <w:lang w:bidi="en-US"/>
            </w:rPr>
            <w:fldChar w:fldCharType="separate"/>
          </w:r>
          <w:r w:rsidR="001B6365">
            <w:rPr>
              <w:noProof/>
              <w:lang w:bidi="en-US"/>
            </w:rPr>
            <w:t>(Spencer &amp; Spencer, 1993)</w:t>
          </w:r>
          <w:r w:rsidR="00445530" w:rsidRPr="007A5148">
            <w:rPr>
              <w:lang w:bidi="en-US"/>
            </w:rPr>
            <w:fldChar w:fldCharType="end"/>
          </w:r>
        </w:sdtContent>
      </w:sdt>
      <w:r w:rsidR="00445530" w:rsidRPr="007A5148">
        <w:rPr>
          <w:lang w:bidi="en-US"/>
        </w:rPr>
        <w:t>.</w:t>
      </w:r>
    </w:p>
    <w:p w:rsidR="00EC1C83" w:rsidRPr="007A5148" w:rsidRDefault="008F7E99" w:rsidP="008F7E99">
      <w:pPr>
        <w:rPr>
          <w:lang w:bidi="en-US"/>
        </w:rPr>
      </w:pPr>
      <w:r w:rsidRPr="007A5148">
        <w:rPr>
          <w:lang w:bidi="en-US"/>
        </w:rPr>
        <w:t>Referirajući se na dotadašnju, u pitanju pojma kompetencija, vrlo nedosljednu literaturu i problem postojanja</w:t>
      </w:r>
      <w:r w:rsidR="005E64D3" w:rsidRPr="007A5148">
        <w:rPr>
          <w:lang w:bidi="en-US"/>
        </w:rPr>
        <w:t xml:space="preserve"> čak</w:t>
      </w:r>
      <w:r w:rsidRPr="007A5148">
        <w:rPr>
          <w:lang w:bidi="en-US"/>
        </w:rPr>
        <w:t xml:space="preserve"> </w:t>
      </w:r>
      <w:r w:rsidR="00FA54E4">
        <w:rPr>
          <w:lang w:bidi="en-US"/>
        </w:rPr>
        <w:t>četiriju</w:t>
      </w:r>
      <w:r w:rsidRPr="007A5148">
        <w:rPr>
          <w:lang w:bidi="en-US"/>
        </w:rPr>
        <w:t xml:space="preserve"> prevladavajuć</w:t>
      </w:r>
      <w:r w:rsidR="00FA54E4">
        <w:rPr>
          <w:lang w:bidi="en-US"/>
        </w:rPr>
        <w:t>ih</w:t>
      </w:r>
      <w:r w:rsidRPr="007A5148">
        <w:rPr>
          <w:lang w:bidi="en-US"/>
        </w:rPr>
        <w:t xml:space="preserve"> smjer</w:t>
      </w:r>
      <w:r w:rsidR="00FA54E4">
        <w:rPr>
          <w:lang w:bidi="en-US"/>
        </w:rPr>
        <w:t>ova</w:t>
      </w:r>
      <w:r w:rsidRPr="007A5148">
        <w:rPr>
          <w:lang w:bidi="en-US"/>
        </w:rPr>
        <w:t xml:space="preserve">; </w:t>
      </w:r>
      <w:r w:rsidRPr="007A5148">
        <w:rPr>
          <w:i/>
          <w:lang w:bidi="en-US"/>
        </w:rPr>
        <w:t>američki, britanski, njemački i francuski;</w:t>
      </w:r>
      <w:r w:rsidRPr="007A5148">
        <w:rPr>
          <w:lang w:bidi="en-US"/>
        </w:rPr>
        <w:t xml:space="preserve"> Deist i Winterton u svome radu </w:t>
      </w:r>
      <w:r w:rsidRPr="007A5148">
        <w:rPr>
          <w:i/>
          <w:lang w:bidi="en-US"/>
        </w:rPr>
        <w:t>What Is Competence?</w:t>
      </w:r>
      <w:r w:rsidRPr="007A5148">
        <w:rPr>
          <w:lang w:bidi="en-US"/>
        </w:rPr>
        <w:t xml:space="preserve"> smatraju velikim izazovom razviti konzistentnu i koherentnu tipologiju kompetencije u kontekstu u kojem</w:t>
      </w:r>
      <w:r w:rsidR="00FA54E4">
        <w:rPr>
          <w:lang w:bidi="en-US"/>
        </w:rPr>
        <w:t>u</w:t>
      </w:r>
      <w:r w:rsidRPr="007A5148">
        <w:rPr>
          <w:lang w:bidi="en-US"/>
        </w:rPr>
        <w:t xml:space="preserve"> čak i unutar navedenih zemalja postoji očita raznolikost u pristupima </w:t>
      </w:r>
      <w:sdt>
        <w:sdtPr>
          <w:rPr>
            <w:lang w:bidi="en-US"/>
          </w:rPr>
          <w:id w:val="350160490"/>
          <w:citation/>
        </w:sdtPr>
        <w:sdtEndPr/>
        <w:sdtContent>
          <w:r w:rsidRPr="007A5148">
            <w:rPr>
              <w:lang w:bidi="en-US"/>
            </w:rPr>
            <w:fldChar w:fldCharType="begin"/>
          </w:r>
          <w:r w:rsidRPr="007A5148">
            <w:rPr>
              <w:lang w:bidi="en-US"/>
            </w:rPr>
            <w:instrText xml:space="preserve">CITATION Dei05 \l 1050 </w:instrText>
          </w:r>
          <w:r w:rsidRPr="007A5148">
            <w:rPr>
              <w:lang w:bidi="en-US"/>
            </w:rPr>
            <w:fldChar w:fldCharType="separate"/>
          </w:r>
          <w:r w:rsidR="001B6365">
            <w:rPr>
              <w:noProof/>
              <w:lang w:bidi="en-US"/>
            </w:rPr>
            <w:t>(Deist &amp; Winterton, 2005)</w:t>
          </w:r>
          <w:r w:rsidRPr="007A5148">
            <w:rPr>
              <w:lang w:bidi="en-US"/>
            </w:rPr>
            <w:fldChar w:fldCharType="end"/>
          </w:r>
        </w:sdtContent>
      </w:sdt>
      <w:r w:rsidRPr="007A5148">
        <w:rPr>
          <w:lang w:bidi="en-US"/>
        </w:rPr>
        <w:t xml:space="preserve">. Nadalje, oni naglašavaju problem nazivlja u literaturi koja proučava koncept kompetencije zbog nedosljednosti u korištenju dvaju termina </w:t>
      </w:r>
      <w:r w:rsidRPr="007A5148">
        <w:rPr>
          <w:i/>
          <w:lang w:bidi="en-US"/>
        </w:rPr>
        <w:t>competence</w:t>
      </w:r>
      <w:r w:rsidRPr="007A5148">
        <w:rPr>
          <w:lang w:bidi="en-US"/>
        </w:rPr>
        <w:t xml:space="preserve"> ili </w:t>
      </w:r>
      <w:r w:rsidRPr="007A5148">
        <w:rPr>
          <w:i/>
          <w:lang w:bidi="en-US"/>
        </w:rPr>
        <w:t>competency</w:t>
      </w:r>
      <w:r w:rsidRPr="007A5148">
        <w:rPr>
          <w:lang w:bidi="en-US"/>
        </w:rPr>
        <w:t xml:space="preserve"> za istu stvar. Te su dvije riječi samo u doslovnom</w:t>
      </w:r>
      <w:r w:rsidR="00FA54E4">
        <w:rPr>
          <w:lang w:bidi="en-US"/>
        </w:rPr>
        <w:t>e</w:t>
      </w:r>
      <w:r w:rsidRPr="007A5148">
        <w:rPr>
          <w:lang w:bidi="en-US"/>
        </w:rPr>
        <w:t xml:space="preserve"> prijevodu istoznačnice </w:t>
      </w:r>
      <w:sdt>
        <w:sdtPr>
          <w:rPr>
            <w:lang w:bidi="en-US"/>
          </w:rPr>
          <w:id w:val="-1935821217"/>
          <w:citation/>
        </w:sdtPr>
        <w:sdtEndPr/>
        <w:sdtContent>
          <w:r w:rsidRPr="007A5148">
            <w:rPr>
              <w:lang w:bidi="en-US"/>
            </w:rPr>
            <w:fldChar w:fldCharType="begin"/>
          </w:r>
          <w:r w:rsidRPr="007A5148">
            <w:rPr>
              <w:lang w:bidi="en-US"/>
            </w:rPr>
            <w:instrText xml:space="preserve"> CITATION Rud89 \l 1050 </w:instrText>
          </w:r>
          <w:r w:rsidRPr="007A5148">
            <w:rPr>
              <w:lang w:bidi="en-US"/>
            </w:rPr>
            <w:fldChar w:fldCharType="separate"/>
          </w:r>
          <w:r w:rsidR="001B6365">
            <w:rPr>
              <w:noProof/>
              <w:lang w:bidi="en-US"/>
            </w:rPr>
            <w:t>(Filipović, 1989)</w:t>
          </w:r>
          <w:r w:rsidRPr="007A5148">
            <w:rPr>
              <w:lang w:bidi="en-US"/>
            </w:rPr>
            <w:fldChar w:fldCharType="end"/>
          </w:r>
        </w:sdtContent>
      </w:sdt>
      <w:r w:rsidRPr="007A5148">
        <w:rPr>
          <w:lang w:bidi="en-US"/>
        </w:rPr>
        <w:t xml:space="preserve">. U pravilu termin </w:t>
      </w:r>
      <w:r w:rsidRPr="007A5148">
        <w:rPr>
          <w:i/>
          <w:lang w:bidi="en-US"/>
        </w:rPr>
        <w:t>competence</w:t>
      </w:r>
      <w:r w:rsidRPr="007A5148">
        <w:rPr>
          <w:lang w:bidi="en-US"/>
        </w:rPr>
        <w:t xml:space="preserve"> podrazumijeva </w:t>
      </w:r>
      <w:r w:rsidRPr="007A5148">
        <w:rPr>
          <w:i/>
          <w:lang w:bidi="en-US"/>
        </w:rPr>
        <w:t>funkcionalno područje</w:t>
      </w:r>
      <w:r w:rsidRPr="007A5148">
        <w:rPr>
          <w:lang w:bidi="en-US"/>
        </w:rPr>
        <w:t xml:space="preserve"> kompetencije, a odnosi se na zahtjeve koje treba ispuniti na određenome mjestu te </w:t>
      </w:r>
      <w:r w:rsidRPr="007A5148">
        <w:rPr>
          <w:i/>
          <w:lang w:bidi="en-US"/>
        </w:rPr>
        <w:t>competency</w:t>
      </w:r>
      <w:r w:rsidRPr="007A5148">
        <w:rPr>
          <w:lang w:bidi="en-US"/>
        </w:rPr>
        <w:t xml:space="preserve"> koja podrazumijeva </w:t>
      </w:r>
      <w:r w:rsidRPr="007A5148">
        <w:rPr>
          <w:i/>
          <w:lang w:bidi="en-US"/>
        </w:rPr>
        <w:t>bihevioralno područje</w:t>
      </w:r>
      <w:r w:rsidRPr="007A5148">
        <w:rPr>
          <w:lang w:bidi="en-US"/>
        </w:rPr>
        <w:t xml:space="preserve"> kompetencije i uglavnom se odnosi na ponašanje u određenoj sredini </w:t>
      </w:r>
      <w:sdt>
        <w:sdtPr>
          <w:rPr>
            <w:lang w:bidi="en-US"/>
          </w:rPr>
          <w:id w:val="-959563676"/>
          <w:citation/>
        </w:sdtPr>
        <w:sdtEndPr/>
        <w:sdtContent>
          <w:r w:rsidRPr="007A5148">
            <w:rPr>
              <w:lang w:bidi="en-US"/>
            </w:rPr>
            <w:fldChar w:fldCharType="begin"/>
          </w:r>
          <w:r w:rsidRPr="007A5148">
            <w:rPr>
              <w:lang w:bidi="en-US"/>
            </w:rPr>
            <w:instrText xml:space="preserve">CITATION Dei05 \l 1050 </w:instrText>
          </w:r>
          <w:r w:rsidRPr="007A5148">
            <w:rPr>
              <w:lang w:bidi="en-US"/>
            </w:rPr>
            <w:fldChar w:fldCharType="separate"/>
          </w:r>
          <w:r w:rsidR="001B6365">
            <w:rPr>
              <w:noProof/>
              <w:lang w:bidi="en-US"/>
            </w:rPr>
            <w:t>(Deist &amp; Winterton, 2005)</w:t>
          </w:r>
          <w:r w:rsidRPr="007A5148">
            <w:rPr>
              <w:lang w:bidi="en-US"/>
            </w:rPr>
            <w:fldChar w:fldCharType="end"/>
          </w:r>
        </w:sdtContent>
      </w:sdt>
      <w:r w:rsidR="00EC1C83" w:rsidRPr="007A5148">
        <w:rPr>
          <w:lang w:bidi="en-US"/>
        </w:rPr>
        <w:t>.</w:t>
      </w:r>
    </w:p>
    <w:p w:rsidR="00FC58CE" w:rsidRPr="007A5148" w:rsidRDefault="00FC58CE" w:rsidP="008F7E99">
      <w:pPr>
        <w:rPr>
          <w:lang w:bidi="en-US"/>
        </w:rPr>
      </w:pPr>
      <w:r w:rsidRPr="007A5148">
        <w:rPr>
          <w:lang w:bidi="en-US"/>
        </w:rPr>
        <w:t>Uz izraženu važnost komunikacijskih kompetencija, stručne i organizacijske kompetencije IT menadžera presudne su za uspjeh IT-a, a samim time i cijele organizacije. Nisu to samo velika tehnička znanja, nego znanja i kompetencije potrebne za uspješno vođenje projekata te praćenje i kontrolu troškova. IT menadžer mora posjedovati visoku razinu znanja o ključnim tehnologijama kao i iskustvo u vođenju jer je to jako važno za isporuku i upravljanje IKT sustav</w:t>
      </w:r>
      <w:r w:rsidR="008F64FA">
        <w:rPr>
          <w:lang w:bidi="en-US"/>
        </w:rPr>
        <w:t>om</w:t>
      </w:r>
      <w:r w:rsidRPr="007A5148">
        <w:rPr>
          <w:lang w:bidi="en-US"/>
        </w:rPr>
        <w:t xml:space="preserve"> i infrastruktur</w:t>
      </w:r>
      <w:r w:rsidR="008F64FA">
        <w:rPr>
          <w:lang w:bidi="en-US"/>
        </w:rPr>
        <w:t>om</w:t>
      </w:r>
      <w:r w:rsidRPr="007A5148">
        <w:rPr>
          <w:lang w:bidi="en-US"/>
        </w:rPr>
        <w:t xml:space="preserve"> u organizaciji </w:t>
      </w:r>
      <w:sdt>
        <w:sdtPr>
          <w:rPr>
            <w:lang w:bidi="en-US"/>
          </w:rPr>
          <w:id w:val="-1850318648"/>
          <w:citation/>
        </w:sdtPr>
        <w:sdtEndPr/>
        <w:sdtContent>
          <w:r w:rsidRPr="007A5148">
            <w:rPr>
              <w:lang w:bidi="en-US"/>
            </w:rPr>
            <w:fldChar w:fldCharType="begin"/>
          </w:r>
          <w:r w:rsidRPr="007A5148">
            <w:rPr>
              <w:lang w:bidi="en-US"/>
            </w:rPr>
            <w:instrText xml:space="preserve"> CITATION Lan07 \l 1050 </w:instrText>
          </w:r>
          <w:r w:rsidRPr="007A5148">
            <w:rPr>
              <w:lang w:bidi="en-US"/>
            </w:rPr>
            <w:fldChar w:fldCharType="separate"/>
          </w:r>
          <w:r w:rsidR="001B6365">
            <w:rPr>
              <w:noProof/>
              <w:lang w:bidi="en-US"/>
            </w:rPr>
            <w:t>(Lane &amp; Koronios, 2007)</w:t>
          </w:r>
          <w:r w:rsidRPr="007A5148">
            <w:rPr>
              <w:lang w:bidi="en-US"/>
            </w:rPr>
            <w:fldChar w:fldCharType="end"/>
          </w:r>
        </w:sdtContent>
      </w:sdt>
      <w:r w:rsidRPr="007A5148">
        <w:rPr>
          <w:lang w:bidi="en-US"/>
        </w:rPr>
        <w:t xml:space="preserve">. Odgovarajuća poslovna te menadžerska znanja i kompetencije važni su mu za podršku uprave pri vođenju projekata i </w:t>
      </w:r>
      <w:r w:rsidR="00FA54E4">
        <w:rPr>
          <w:lang w:bidi="en-US"/>
        </w:rPr>
        <w:t xml:space="preserve">pri </w:t>
      </w:r>
      <w:r w:rsidRPr="007A5148">
        <w:rPr>
          <w:lang w:bidi="en-US"/>
        </w:rPr>
        <w:t xml:space="preserve">promjenama u IKT-u organizacije </w:t>
      </w:r>
      <w:sdt>
        <w:sdtPr>
          <w:rPr>
            <w:lang w:bidi="en-US"/>
          </w:rPr>
          <w:id w:val="-1547359756"/>
          <w:citation/>
        </w:sdtPr>
        <w:sdtEndPr/>
        <w:sdtContent>
          <w:r w:rsidRPr="007A5148">
            <w:rPr>
              <w:lang w:bidi="en-US"/>
            </w:rPr>
            <w:fldChar w:fldCharType="begin"/>
          </w:r>
          <w:r w:rsidR="00704EB8">
            <w:rPr>
              <w:lang w:bidi="en-US"/>
            </w:rPr>
            <w:instrText xml:space="preserve">CITATION Moj11 \l 1050 </w:instrText>
          </w:r>
          <w:r w:rsidRPr="007A5148">
            <w:rPr>
              <w:lang w:bidi="en-US"/>
            </w:rPr>
            <w:fldChar w:fldCharType="separate"/>
          </w:r>
          <w:r w:rsidR="001B6365">
            <w:rPr>
              <w:noProof/>
              <w:lang w:bidi="en-US"/>
            </w:rPr>
            <w:t>(Štemberger, Manfreda, &amp; Kovačič, 2011)</w:t>
          </w:r>
          <w:r w:rsidRPr="007A5148">
            <w:rPr>
              <w:lang w:bidi="en-US"/>
            </w:rPr>
            <w:fldChar w:fldCharType="end"/>
          </w:r>
        </w:sdtContent>
      </w:sdt>
      <w:r w:rsidRPr="007A5148">
        <w:rPr>
          <w:lang w:bidi="en-US"/>
        </w:rPr>
        <w:t>.</w:t>
      </w:r>
    </w:p>
    <w:p w:rsidR="00A27B5D" w:rsidRPr="007A5148" w:rsidRDefault="00A27B5D" w:rsidP="00A27B5D">
      <w:pPr>
        <w:rPr>
          <w:lang w:bidi="en-US"/>
        </w:rPr>
      </w:pPr>
      <w:r w:rsidRPr="007A5148">
        <w:rPr>
          <w:lang w:bidi="en-US"/>
        </w:rPr>
        <w:t>Svakodnevno se, razvojem organizacije i nje</w:t>
      </w:r>
      <w:r w:rsidR="00FA54E4">
        <w:rPr>
          <w:lang w:bidi="en-US"/>
        </w:rPr>
        <w:t>zi</w:t>
      </w:r>
      <w:r w:rsidRPr="007A5148">
        <w:rPr>
          <w:lang w:bidi="en-US"/>
        </w:rPr>
        <w:t>nih potreba spram uslugama koje očekuje od IT sektora</w:t>
      </w:r>
      <w:r w:rsidR="00FA54E4">
        <w:rPr>
          <w:lang w:bidi="en-US"/>
        </w:rPr>
        <w:t>,</w:t>
      </w:r>
      <w:r w:rsidRPr="007A5148">
        <w:rPr>
          <w:lang w:bidi="en-US"/>
        </w:rPr>
        <w:t xml:space="preserve"> mijenja i skup kompetencija koje mora posjedovati IT menadžer. Razlozi promjena u očekivanim kompetencijama leže u činjenici da IT menadžer postaje sve važnija pozicija u organizaciji koja sudjeluje u upravljanju tom </w:t>
      </w:r>
      <w:r w:rsidRPr="007A5148">
        <w:t>organizacijom</w:t>
      </w:r>
      <w:r w:rsidRPr="007A5148">
        <w:rPr>
          <w:lang w:bidi="en-US"/>
        </w:rPr>
        <w:t xml:space="preserve"> jer IKT prestaje biti samo servis, nego sve više biva shvaćen kao ključni dio poslovanja. Taj trend dovodi do toga da IT menadžeri postaju osobe s manje tehničkih znanja, a educirane su da se više bave profitom, rezultatima poslovanja, učinkovitošću i smanjenjem troškova što je u ovo vrijeme aktualne ekonomske krize u fokusu zanimanja. Dakle, tradicionalni se IT menadžer mijenja iz </w:t>
      </w:r>
      <w:r w:rsidRPr="007A5148">
        <w:t>čisto tehničkog</w:t>
      </w:r>
      <w:r w:rsidR="00FA54E4">
        <w:t>a</w:t>
      </w:r>
      <w:r w:rsidRPr="007A5148">
        <w:t xml:space="preserve"> kadra koji vodi tehničke projekte</w:t>
      </w:r>
      <w:r w:rsidRPr="007A5148">
        <w:rPr>
          <w:lang w:bidi="en-US"/>
        </w:rPr>
        <w:t xml:space="preserve"> u kadar koji se brine i o ostalim bitnim komponentama potrebnim za uspješan IKT sustav tako da prema literaturi najvažnija podjela kompetencija izgleda na sljedeći način:</w:t>
      </w:r>
    </w:p>
    <w:p w:rsidR="00A27B5D" w:rsidRPr="007A5148" w:rsidRDefault="00A27B5D" w:rsidP="009F3C20">
      <w:pPr>
        <w:pStyle w:val="Nabrajanje"/>
        <w:numPr>
          <w:ilvl w:val="0"/>
          <w:numId w:val="21"/>
        </w:numPr>
      </w:pPr>
      <w:r w:rsidRPr="007A5148">
        <w:rPr>
          <w:lang w:eastAsia="de-DE"/>
        </w:rPr>
        <w:t>Komunikacijske</w:t>
      </w:r>
      <w:r w:rsidRPr="007A5148">
        <w:t xml:space="preserve"> kompetencije,</w:t>
      </w:r>
    </w:p>
    <w:p w:rsidR="00A27B5D" w:rsidRPr="007A5148" w:rsidRDefault="00A27B5D" w:rsidP="00161466">
      <w:pPr>
        <w:pStyle w:val="Nabrajanje"/>
      </w:pPr>
      <w:r w:rsidRPr="007A5148">
        <w:rPr>
          <w:lang w:eastAsia="de-DE"/>
        </w:rPr>
        <w:t>Tehničke kompetencije</w:t>
      </w:r>
    </w:p>
    <w:p w:rsidR="00A27B5D" w:rsidRPr="007A5148" w:rsidRDefault="00A27B5D" w:rsidP="00161466">
      <w:pPr>
        <w:pStyle w:val="Nabrajanje"/>
      </w:pPr>
      <w:r w:rsidRPr="007A5148">
        <w:t>Poslovne kompetencije</w:t>
      </w:r>
    </w:p>
    <w:p w:rsidR="00A27B5D" w:rsidRPr="007A5148" w:rsidRDefault="00A27B5D" w:rsidP="009F3C20">
      <w:pPr>
        <w:pStyle w:val="Nabrajanje"/>
        <w:numPr>
          <w:ilvl w:val="1"/>
          <w:numId w:val="13"/>
        </w:numPr>
      </w:pPr>
      <w:r w:rsidRPr="007A5148">
        <w:t>Financijske kompetencije</w:t>
      </w:r>
    </w:p>
    <w:p w:rsidR="00A27B5D" w:rsidRPr="007A5148" w:rsidRDefault="00A27B5D" w:rsidP="009F3C20">
      <w:pPr>
        <w:pStyle w:val="Nabrajanje"/>
        <w:numPr>
          <w:ilvl w:val="1"/>
          <w:numId w:val="13"/>
        </w:numPr>
      </w:pPr>
      <w:r w:rsidRPr="007A5148">
        <w:t>Umijeće uspješnoga upravljanja projektima i</w:t>
      </w:r>
    </w:p>
    <w:p w:rsidR="00A27B5D" w:rsidRPr="007A5148" w:rsidRDefault="00A27B5D" w:rsidP="00161466">
      <w:pPr>
        <w:pStyle w:val="Nabrajanje"/>
      </w:pPr>
      <w:r w:rsidRPr="007A5148">
        <w:rPr>
          <w:lang w:eastAsia="de-DE"/>
        </w:rPr>
        <w:t>Menadžerske (voditeljske) kompetencije.</w:t>
      </w:r>
    </w:p>
    <w:p w:rsidR="00FC58CE" w:rsidRPr="007A5148" w:rsidRDefault="00FC58CE" w:rsidP="00FC58CE">
      <w:r w:rsidRPr="007A5148">
        <w:t xml:space="preserve">U sljedećim poglavljima bit će obrađene </w:t>
      </w:r>
      <w:r w:rsidR="00FA54E4">
        <w:t>tri</w:t>
      </w:r>
      <w:r w:rsidRPr="007A5148">
        <w:t xml:space="preserve"> od naveden</w:t>
      </w:r>
      <w:r w:rsidR="00FA54E4">
        <w:t>ih četiriju</w:t>
      </w:r>
      <w:r w:rsidRPr="007A5148">
        <w:t xml:space="preserve"> kompetencij</w:t>
      </w:r>
      <w:r w:rsidR="00FA54E4">
        <w:t>a</w:t>
      </w:r>
      <w:r w:rsidRPr="007A5148">
        <w:t xml:space="preserve"> IT menadžera. Zadnja </w:t>
      </w:r>
      <w:r w:rsidR="00FA54E4">
        <w:t xml:space="preserve">je </w:t>
      </w:r>
      <w:r w:rsidRPr="007A5148">
        <w:t xml:space="preserve">skupina kompetencija već obrađena u poglavlju </w:t>
      </w:r>
      <w:r w:rsidRPr="007A5148">
        <w:rPr>
          <w:i/>
        </w:rPr>
        <w:t>Menadžment</w:t>
      </w:r>
      <w:r w:rsidRPr="007A5148">
        <w:t>.</w:t>
      </w:r>
    </w:p>
    <w:p w:rsidR="008F7E99" w:rsidRPr="007A5148" w:rsidRDefault="00FA54E4" w:rsidP="00AB32A1">
      <w:pPr>
        <w:pStyle w:val="Heading3"/>
      </w:pPr>
      <w:r>
        <w:t xml:space="preserve"> </w:t>
      </w:r>
      <w:bookmarkStart w:id="77" w:name="_Toc462787703"/>
      <w:r w:rsidR="0030776B" w:rsidRPr="007A5148">
        <w:t>Vještine</w:t>
      </w:r>
      <w:bookmarkEnd w:id="77"/>
    </w:p>
    <w:p w:rsidR="00A27B5D" w:rsidRPr="007A5148" w:rsidRDefault="00A27B5D" w:rsidP="00A27B5D">
      <w:pPr>
        <w:rPr>
          <w:lang w:bidi="en-US"/>
        </w:rPr>
      </w:pPr>
      <w:r w:rsidRPr="007A5148">
        <w:rPr>
          <w:lang w:bidi="en-US"/>
        </w:rPr>
        <w:t>Obično se u literaturi funkcionalne kompetencije podrazumijevaju pod tvrde vještine</w:t>
      </w:r>
      <w:r w:rsidR="00AA471B" w:rsidRPr="007A5148">
        <w:rPr>
          <w:rStyle w:val="FootnoteReference"/>
          <w:lang w:bidi="en-US"/>
        </w:rPr>
        <w:footnoteReference w:id="37"/>
      </w:r>
      <w:r w:rsidRPr="007A5148">
        <w:rPr>
          <w:lang w:bidi="en-US"/>
        </w:rPr>
        <w:t xml:space="preserve"> dok bihevioralne kompetencije znače meke vještine</w:t>
      </w:r>
      <w:r w:rsidR="00AA471B" w:rsidRPr="007A5148">
        <w:rPr>
          <w:rStyle w:val="FootnoteReference"/>
        </w:rPr>
        <w:footnoteReference w:id="38"/>
      </w:r>
      <w:r w:rsidRPr="007A5148">
        <w:rPr>
          <w:lang w:bidi="en-US"/>
        </w:rPr>
        <w:t xml:space="preserve">. </w:t>
      </w:r>
      <w:r w:rsidRPr="007A5148">
        <w:rPr>
          <w:i/>
          <w:lang w:bidi="en-US"/>
        </w:rPr>
        <w:t>Meke vještine</w:t>
      </w:r>
      <w:r w:rsidRPr="007A5148">
        <w:rPr>
          <w:lang w:bidi="en-US"/>
        </w:rPr>
        <w:t xml:space="preserve"> osobine </w:t>
      </w:r>
      <w:r w:rsidR="00FA54E4">
        <w:rPr>
          <w:lang w:bidi="en-US"/>
        </w:rPr>
        <w:t xml:space="preserve">su </w:t>
      </w:r>
      <w:r w:rsidRPr="007A5148">
        <w:rPr>
          <w:lang w:bidi="en-US"/>
        </w:rPr>
        <w:t xml:space="preserve">koje onome tko ih posjeduje omogućuju skladnu i učinkovitu interakciju s drugim ljudima </w:t>
      </w:r>
      <w:sdt>
        <w:sdtPr>
          <w:rPr>
            <w:lang w:bidi="en-US"/>
          </w:rPr>
          <w:id w:val="-823815242"/>
          <w:citation/>
        </w:sdtPr>
        <w:sdtEndPr/>
        <w:sdtContent>
          <w:r w:rsidRPr="007A5148">
            <w:rPr>
              <w:lang w:bidi="en-US"/>
            </w:rPr>
            <w:fldChar w:fldCharType="begin"/>
          </w:r>
          <w:r w:rsidRPr="007A5148">
            <w:rPr>
              <w:lang w:bidi="en-US"/>
            </w:rPr>
            <w:instrText xml:space="preserve">CITATION Oxf13 \l 1050 </w:instrText>
          </w:r>
          <w:r w:rsidRPr="007A5148">
            <w:rPr>
              <w:lang w:bidi="en-US"/>
            </w:rPr>
            <w:fldChar w:fldCharType="separate"/>
          </w:r>
          <w:r w:rsidR="001B6365">
            <w:rPr>
              <w:noProof/>
              <w:lang w:bidi="en-US"/>
            </w:rPr>
            <w:t>(Oxford Dictionaries, 2013)</w:t>
          </w:r>
          <w:r w:rsidRPr="007A5148">
            <w:rPr>
              <w:lang w:bidi="en-US"/>
            </w:rPr>
            <w:fldChar w:fldCharType="end"/>
          </w:r>
        </w:sdtContent>
      </w:sdt>
      <w:r w:rsidR="00FA54E4">
        <w:rPr>
          <w:lang w:bidi="en-US"/>
        </w:rPr>
        <w:t>,</w:t>
      </w:r>
      <w:r w:rsidRPr="007A5148">
        <w:rPr>
          <w:lang w:bidi="en-US"/>
        </w:rPr>
        <w:t xml:space="preserve"> dok mu </w:t>
      </w:r>
      <w:r w:rsidRPr="007A5148">
        <w:rPr>
          <w:i/>
          <w:lang w:bidi="en-US"/>
        </w:rPr>
        <w:t>tvrde vještine</w:t>
      </w:r>
      <w:r w:rsidRPr="007A5148">
        <w:rPr>
          <w:lang w:bidi="en-US"/>
        </w:rPr>
        <w:t xml:space="preserve"> pomažu u poboljšanju učinkovitosti te mu daju sposobnost </w:t>
      </w:r>
      <w:r w:rsidRPr="007A5148">
        <w:rPr>
          <w:i/>
          <w:lang w:bidi="en-US"/>
        </w:rPr>
        <w:t>informirane odluke</w:t>
      </w:r>
      <w:r w:rsidRPr="007A5148">
        <w:rPr>
          <w:lang w:bidi="en-US"/>
        </w:rPr>
        <w:t xml:space="preserve"> o tehnologiji </w:t>
      </w:r>
      <w:sdt>
        <w:sdtPr>
          <w:rPr>
            <w:lang w:bidi="en-US"/>
          </w:rPr>
          <w:id w:val="-1419868851"/>
          <w:citation/>
        </w:sdtPr>
        <w:sdtEndPr/>
        <w:sdtContent>
          <w:r w:rsidRPr="007A5148">
            <w:rPr>
              <w:lang w:bidi="en-US"/>
            </w:rPr>
            <w:fldChar w:fldCharType="begin"/>
          </w:r>
          <w:r w:rsidRPr="007A5148">
            <w:rPr>
              <w:lang w:bidi="en-US"/>
            </w:rPr>
            <w:instrText xml:space="preserve"> CITATION Lan07 \l 1050 </w:instrText>
          </w:r>
          <w:r w:rsidRPr="007A5148">
            <w:rPr>
              <w:lang w:bidi="en-US"/>
            </w:rPr>
            <w:fldChar w:fldCharType="separate"/>
          </w:r>
          <w:r w:rsidR="001B6365">
            <w:rPr>
              <w:noProof/>
              <w:lang w:bidi="en-US"/>
            </w:rPr>
            <w:t>(Lane &amp; Koronios, 2007)</w:t>
          </w:r>
          <w:r w:rsidRPr="007A5148">
            <w:rPr>
              <w:lang w:bidi="en-US"/>
            </w:rPr>
            <w:fldChar w:fldCharType="end"/>
          </w:r>
        </w:sdtContent>
      </w:sdt>
      <w:r w:rsidRPr="007A5148">
        <w:rPr>
          <w:lang w:bidi="en-US"/>
        </w:rPr>
        <w:t>. Kad je u pitanju IT menadžer</w:t>
      </w:r>
      <w:r w:rsidR="00FA54E4">
        <w:rPr>
          <w:lang w:bidi="en-US"/>
        </w:rPr>
        <w:t>,</w:t>
      </w:r>
      <w:r w:rsidRPr="007A5148">
        <w:rPr>
          <w:lang w:bidi="en-US"/>
        </w:rPr>
        <w:t xml:space="preserve"> potrebna je dobra kombinacija jednih i drugih vještina.</w:t>
      </w:r>
    </w:p>
    <w:p w:rsidR="00A27B5D" w:rsidRPr="007A5148" w:rsidRDefault="00A27B5D" w:rsidP="00A27B5D">
      <w:pPr>
        <w:pStyle w:val="Navoenjedoslovno"/>
      </w:pPr>
      <w:r w:rsidRPr="007A5148">
        <w:t xml:space="preserve">Uspješni voditelji posjeduju temeljni skup vještina koje će im omogućiti uspjeh u eri kompleksnosti i stalnih promjena poslovnih zahtjeva </w:t>
      </w:r>
      <w:sdt>
        <w:sdtPr>
          <w:id w:val="17782804"/>
          <w:citation/>
        </w:sdtPr>
        <w:sdtEndPr/>
        <w:sdtContent>
          <w:r w:rsidRPr="007A5148">
            <w:fldChar w:fldCharType="begin"/>
          </w:r>
          <w:r w:rsidRPr="007A5148">
            <w:instrText xml:space="preserve">CITATION Bro09 \l 1050 </w:instrText>
          </w:r>
          <w:r w:rsidRPr="007A5148">
            <w:fldChar w:fldCharType="separate"/>
          </w:r>
          <w:r w:rsidR="001B6365">
            <w:rPr>
              <w:noProof/>
            </w:rPr>
            <w:t>(Brown &amp; Yarberry, 2009)</w:t>
          </w:r>
          <w:r w:rsidRPr="007A5148">
            <w:fldChar w:fldCharType="end"/>
          </w:r>
        </w:sdtContent>
      </w:sdt>
      <w:r w:rsidRPr="007A5148">
        <w:t xml:space="preserve">. </w:t>
      </w:r>
    </w:p>
    <w:p w:rsidR="00A27B5D" w:rsidRPr="007A5148" w:rsidRDefault="00A27B5D" w:rsidP="00DF0EA8">
      <w:r w:rsidRPr="007A5148">
        <w:rPr>
          <w:lang w:bidi="en-US"/>
        </w:rPr>
        <w:t>Ukoliko postoji jaz između potrebnoga seta vještina i onih koje IT menadžer posjeduje,</w:t>
      </w:r>
      <w:r w:rsidR="00FA54E4">
        <w:rPr>
          <w:lang w:bidi="en-US"/>
        </w:rPr>
        <w:t xml:space="preserve"> utoliko je</w:t>
      </w:r>
      <w:r w:rsidRPr="007A5148">
        <w:rPr>
          <w:lang w:bidi="en-US"/>
        </w:rPr>
        <w:t xml:space="preserve"> važno organizirati prikladno školovanje </w:t>
      </w:r>
      <w:sdt>
        <w:sdtPr>
          <w:rPr>
            <w:lang w:bidi="en-US"/>
          </w:rPr>
          <w:id w:val="-1006135189"/>
          <w:citation/>
        </w:sdtPr>
        <w:sdtEndPr/>
        <w:sdtContent>
          <w:r w:rsidRPr="007A5148">
            <w:rPr>
              <w:lang w:bidi="en-US"/>
            </w:rPr>
            <w:fldChar w:fldCharType="begin"/>
          </w:r>
          <w:r w:rsidRPr="007A5148">
            <w:rPr>
              <w:lang w:bidi="en-US"/>
            </w:rPr>
            <w:instrText xml:space="preserve"> CITATION Boe13 \l 1050 </w:instrText>
          </w:r>
          <w:r w:rsidRPr="007A5148">
            <w:rPr>
              <w:lang w:bidi="en-US"/>
            </w:rPr>
            <w:fldChar w:fldCharType="separate"/>
          </w:r>
          <w:r w:rsidR="001B6365">
            <w:rPr>
              <w:noProof/>
              <w:lang w:bidi="en-US"/>
            </w:rPr>
            <w:t>(Boehm, Stolze, &amp; Thomas, 2013)</w:t>
          </w:r>
          <w:r w:rsidRPr="007A5148">
            <w:rPr>
              <w:lang w:bidi="en-US"/>
            </w:rPr>
            <w:fldChar w:fldCharType="end"/>
          </w:r>
        </w:sdtContent>
      </w:sdt>
      <w:r w:rsidRPr="007A5148">
        <w:rPr>
          <w:lang w:bidi="en-US"/>
        </w:rPr>
        <w:t>.</w:t>
      </w:r>
    </w:p>
    <w:p w:rsidR="00DF0EA8" w:rsidRPr="007A5148" w:rsidRDefault="00024BB6" w:rsidP="00DF0EA8">
      <w:pPr>
        <w:rPr>
          <w:lang w:eastAsia="de-DE"/>
        </w:rPr>
      </w:pPr>
      <w:r w:rsidRPr="007A5148">
        <w:t>Najčešći problemi koji se u organizacijama pojavljuju</w:t>
      </w:r>
      <w:r w:rsidR="00FA54E4">
        <w:t xml:space="preserve"> u vezi s</w:t>
      </w:r>
      <w:r w:rsidR="00BA77E6">
        <w:t xml:space="preserve"> </w:t>
      </w:r>
      <w:r w:rsidRPr="007A5148">
        <w:t>vještin</w:t>
      </w:r>
      <w:r w:rsidR="00FA54E4">
        <w:t>ama</w:t>
      </w:r>
      <w:r w:rsidRPr="007A5148">
        <w:t xml:space="preserve"> zaposlenika je </w:t>
      </w:r>
      <w:r w:rsidR="00A83560">
        <w:t>to što</w:t>
      </w:r>
      <w:r w:rsidRPr="007A5148">
        <w:t xml:space="preserve"> postoji njihov deficit ili su pak vještine koje su zaposlenici stekli, dolaskom novih tehnologija i trendova, jednostavno zastarjele.</w:t>
      </w:r>
      <w:r w:rsidR="00DF0EA8" w:rsidRPr="007A5148">
        <w:t xml:space="preserve"> </w:t>
      </w:r>
      <w:r w:rsidR="00DF0EA8" w:rsidRPr="007A5148">
        <w:rPr>
          <w:lang w:eastAsia="de-DE"/>
        </w:rPr>
        <w:t xml:space="preserve">Programi za obrazovanje IKT stručnjaka uvijek se iznova trebaju vrednovati i revidirati </w:t>
      </w:r>
      <w:sdt>
        <w:sdtPr>
          <w:rPr>
            <w:lang w:eastAsia="de-DE"/>
          </w:rPr>
          <w:id w:val="1758242297"/>
          <w:citation/>
        </w:sdtPr>
        <w:sdtEndPr/>
        <w:sdtContent>
          <w:r w:rsidR="00DF0EA8" w:rsidRPr="007A5148">
            <w:rPr>
              <w:lang w:eastAsia="de-DE"/>
            </w:rPr>
            <w:fldChar w:fldCharType="begin"/>
          </w:r>
          <w:r w:rsidR="00DF0EA8" w:rsidRPr="007A5148">
            <w:rPr>
              <w:lang w:eastAsia="de-DE"/>
            </w:rPr>
            <w:instrText xml:space="preserve"> CITATION Nol02 \l 1050 </w:instrText>
          </w:r>
          <w:r w:rsidR="00DF0EA8" w:rsidRPr="007A5148">
            <w:rPr>
              <w:lang w:eastAsia="de-DE"/>
            </w:rPr>
            <w:fldChar w:fldCharType="separate"/>
          </w:r>
          <w:r w:rsidR="001B6365">
            <w:rPr>
              <w:noProof/>
              <w:lang w:eastAsia="de-DE"/>
            </w:rPr>
            <w:t>(Noll &amp; Wilkins, 2002)</w:t>
          </w:r>
          <w:r w:rsidR="00DF0EA8" w:rsidRPr="007A5148">
            <w:rPr>
              <w:lang w:eastAsia="de-DE"/>
            </w:rPr>
            <w:fldChar w:fldCharType="end"/>
          </w:r>
        </w:sdtContent>
      </w:sdt>
      <w:r w:rsidR="00DF0EA8" w:rsidRPr="007A5148">
        <w:rPr>
          <w:lang w:eastAsia="de-DE"/>
        </w:rPr>
        <w:t xml:space="preserve"> u svrhu prilagodbe novim izazovima poslovanja.</w:t>
      </w:r>
    </w:p>
    <w:p w:rsidR="00367129" w:rsidRPr="007A5148" w:rsidRDefault="00D108E5" w:rsidP="004D3602">
      <w:pPr>
        <w:rPr>
          <w:lang w:bidi="en-US"/>
        </w:rPr>
      </w:pPr>
      <w:r w:rsidRPr="007A5148">
        <w:t xml:space="preserve">Kod definiranja pojma </w:t>
      </w:r>
      <w:r w:rsidRPr="007A5148">
        <w:rPr>
          <w:i/>
        </w:rPr>
        <w:t>vještine</w:t>
      </w:r>
      <w:r w:rsidRPr="007A5148">
        <w:t xml:space="preserve"> važno je uočiti da</w:t>
      </w:r>
      <w:r w:rsidR="00FA7CD6" w:rsidRPr="007A5148">
        <w:t xml:space="preserve"> one</w:t>
      </w:r>
      <w:r w:rsidRPr="007A5148">
        <w:t xml:space="preserve"> uz </w:t>
      </w:r>
      <w:r w:rsidRPr="007A5148">
        <w:rPr>
          <w:i/>
        </w:rPr>
        <w:t>znanje</w:t>
      </w:r>
      <w:r w:rsidRPr="007A5148">
        <w:t xml:space="preserve"> spadaju u vidljive ili površinske kompetencije</w:t>
      </w:r>
      <w:r w:rsidR="004C3358" w:rsidRPr="007A5148">
        <w:t xml:space="preserve"> i njih </w:t>
      </w:r>
      <w:r w:rsidR="004C3358" w:rsidRPr="007A5148">
        <w:rPr>
          <w:lang w:bidi="en-US"/>
        </w:rPr>
        <w:t>je</w:t>
      </w:r>
      <w:r w:rsidR="00EC1C83" w:rsidRPr="007A5148">
        <w:rPr>
          <w:lang w:bidi="en-US"/>
        </w:rPr>
        <w:t>, za razliku od dubinskih vještina,</w:t>
      </w:r>
      <w:r w:rsidR="004C3358" w:rsidRPr="007A5148">
        <w:rPr>
          <w:lang w:bidi="en-US"/>
        </w:rPr>
        <w:t xml:space="preserve"> moguće razvijati i unaprjeđivati</w:t>
      </w:r>
      <w:r w:rsidRPr="007A5148">
        <w:rPr>
          <w:lang w:bidi="en-US"/>
        </w:rPr>
        <w:t xml:space="preserve"> </w:t>
      </w:r>
      <w:sdt>
        <w:sdtPr>
          <w:rPr>
            <w:lang w:bidi="en-US"/>
          </w:rPr>
          <w:id w:val="126516204"/>
          <w:citation/>
        </w:sdtPr>
        <w:sdtEndPr/>
        <w:sdtContent>
          <w:r w:rsidRPr="007A5148">
            <w:rPr>
              <w:lang w:bidi="en-US"/>
            </w:rPr>
            <w:fldChar w:fldCharType="begin"/>
          </w:r>
          <w:r w:rsidRPr="007A5148">
            <w:rPr>
              <w:lang w:bidi="en-US"/>
            </w:rPr>
            <w:instrText xml:space="preserve"> CITATION Lyl93 \l 1050 </w:instrText>
          </w:r>
          <w:r w:rsidRPr="007A5148">
            <w:rPr>
              <w:lang w:bidi="en-US"/>
            </w:rPr>
            <w:fldChar w:fldCharType="separate"/>
          </w:r>
          <w:r w:rsidR="001B6365">
            <w:rPr>
              <w:noProof/>
              <w:lang w:bidi="en-US"/>
            </w:rPr>
            <w:t>(Spencer &amp; Spencer, 1993)</w:t>
          </w:r>
          <w:r w:rsidRPr="007A5148">
            <w:rPr>
              <w:lang w:bidi="en-US"/>
            </w:rPr>
            <w:fldChar w:fldCharType="end"/>
          </w:r>
        </w:sdtContent>
      </w:sdt>
      <w:r w:rsidR="00780E59" w:rsidRPr="007A5148">
        <w:rPr>
          <w:lang w:bidi="en-US"/>
        </w:rPr>
        <w:t xml:space="preserve"> </w:t>
      </w:r>
      <w:r w:rsidR="00E15939" w:rsidRPr="007A5148">
        <w:rPr>
          <w:lang w:bidi="en-US"/>
        </w:rPr>
        <w:t>te</w:t>
      </w:r>
      <w:r w:rsidR="00780E59" w:rsidRPr="007A5148">
        <w:rPr>
          <w:lang w:bidi="en-US"/>
        </w:rPr>
        <w:t xml:space="preserve"> usvajati učenjem i vježbom </w:t>
      </w:r>
      <w:sdt>
        <w:sdtPr>
          <w:rPr>
            <w:lang w:bidi="en-US"/>
          </w:rPr>
          <w:id w:val="702129991"/>
          <w:citation/>
        </w:sdtPr>
        <w:sdtEndPr/>
        <w:sdtContent>
          <w:r w:rsidR="00780E59" w:rsidRPr="007A5148">
            <w:rPr>
              <w:lang w:bidi="en-US"/>
            </w:rPr>
            <w:fldChar w:fldCharType="begin"/>
          </w:r>
          <w:r w:rsidR="00780E59" w:rsidRPr="007A5148">
            <w:rPr>
              <w:lang w:bidi="en-US"/>
            </w:rPr>
            <w:instrText xml:space="preserve">CITATION Jel05 \l 1050 </w:instrText>
          </w:r>
          <w:r w:rsidR="00780E59" w:rsidRPr="007A5148">
            <w:rPr>
              <w:lang w:bidi="en-US"/>
            </w:rPr>
            <w:fldChar w:fldCharType="separate"/>
          </w:r>
          <w:r w:rsidR="001B6365">
            <w:rPr>
              <w:noProof/>
              <w:lang w:bidi="en-US"/>
            </w:rPr>
            <w:t>(Jelaska, 2005)</w:t>
          </w:r>
          <w:r w:rsidR="00780E59" w:rsidRPr="007A5148">
            <w:rPr>
              <w:lang w:bidi="en-US"/>
            </w:rPr>
            <w:fldChar w:fldCharType="end"/>
          </w:r>
        </w:sdtContent>
      </w:sdt>
      <w:r w:rsidRPr="007A5148">
        <w:rPr>
          <w:lang w:bidi="en-US"/>
        </w:rPr>
        <w:t>.</w:t>
      </w:r>
    </w:p>
    <w:p w:rsidR="007022AF" w:rsidRPr="007A5148" w:rsidRDefault="007022AF" w:rsidP="007022AF">
      <w:pPr>
        <w:rPr>
          <w:lang w:bidi="en-US"/>
        </w:rPr>
      </w:pPr>
      <w:r w:rsidRPr="007A5148">
        <w:rPr>
          <w:lang w:bidi="en-US"/>
        </w:rPr>
        <w:t xml:space="preserve">U knjizi koja je zbog svoje popularnosti doživjela već 10. izdanje, prikazani su rezultati ankete provedene kod izvršnih direktora na temu što je najvažnije </w:t>
      </w:r>
      <w:r w:rsidR="00EC1C83" w:rsidRPr="007A5148">
        <w:rPr>
          <w:lang w:bidi="en-US"/>
        </w:rPr>
        <w:t xml:space="preserve">od onoga </w:t>
      </w:r>
      <w:r w:rsidRPr="007A5148">
        <w:rPr>
          <w:lang w:bidi="en-US"/>
        </w:rPr>
        <w:t>što studenti menadžmenta moraju usvojiti tijekom studija</w:t>
      </w:r>
      <w:r w:rsidR="00EC1C83" w:rsidRPr="007A5148">
        <w:rPr>
          <w:lang w:bidi="en-US"/>
        </w:rPr>
        <w:t>. N</w:t>
      </w:r>
      <w:r w:rsidRPr="007A5148">
        <w:rPr>
          <w:lang w:bidi="en-US"/>
        </w:rPr>
        <w:t>ajveću važnost, a time i najveći broj odgovora dobile</w:t>
      </w:r>
      <w:r w:rsidR="00EC1C83" w:rsidRPr="007A5148">
        <w:rPr>
          <w:lang w:bidi="en-US"/>
        </w:rPr>
        <w:t xml:space="preserve"> su</w:t>
      </w:r>
      <w:r w:rsidRPr="007A5148">
        <w:rPr>
          <w:lang w:bidi="en-US"/>
        </w:rPr>
        <w:t xml:space="preserve"> </w:t>
      </w:r>
      <w:r w:rsidRPr="007A5148">
        <w:rPr>
          <w:i/>
          <w:lang w:bidi="en-US"/>
        </w:rPr>
        <w:t>Usmene i pis</w:t>
      </w:r>
      <w:r w:rsidR="00EC1C83" w:rsidRPr="007A5148">
        <w:rPr>
          <w:i/>
          <w:lang w:bidi="en-US"/>
        </w:rPr>
        <w:t>a</w:t>
      </w:r>
      <w:r w:rsidRPr="007A5148">
        <w:rPr>
          <w:i/>
          <w:lang w:bidi="en-US"/>
        </w:rPr>
        <w:t>ne komunikacijske vještine</w:t>
      </w:r>
      <w:r w:rsidRPr="007A5148">
        <w:rPr>
          <w:lang w:bidi="en-US"/>
        </w:rPr>
        <w:t xml:space="preserve"> i </w:t>
      </w:r>
      <w:r w:rsidRPr="007A5148">
        <w:rPr>
          <w:i/>
          <w:lang w:bidi="en-US"/>
        </w:rPr>
        <w:t>vještine izgradnje međuljudskih odnosa</w:t>
      </w:r>
      <w:r w:rsidRPr="007A5148">
        <w:rPr>
          <w:lang w:bidi="en-US"/>
        </w:rPr>
        <w:t xml:space="preserve"> čime autor</w:t>
      </w:r>
      <w:r w:rsidR="00EC1C83" w:rsidRPr="007A5148">
        <w:rPr>
          <w:lang w:bidi="en-US"/>
        </w:rPr>
        <w:t>i</w:t>
      </w:r>
      <w:r w:rsidRPr="007A5148">
        <w:rPr>
          <w:lang w:bidi="en-US"/>
        </w:rPr>
        <w:t xml:space="preserve"> potvrđuj</w:t>
      </w:r>
      <w:r w:rsidR="00EC1C83" w:rsidRPr="007A5148">
        <w:rPr>
          <w:lang w:bidi="en-US"/>
        </w:rPr>
        <w:t>u</w:t>
      </w:r>
      <w:r w:rsidRPr="007A5148">
        <w:rPr>
          <w:lang w:bidi="en-US"/>
        </w:rPr>
        <w:t xml:space="preserve"> svoju tezu </w:t>
      </w:r>
      <w:r w:rsidR="00EC1C83" w:rsidRPr="007A5148">
        <w:rPr>
          <w:lang w:bidi="en-US"/>
        </w:rPr>
        <w:t>prem</w:t>
      </w:r>
      <w:r w:rsidRPr="007A5148">
        <w:rPr>
          <w:lang w:bidi="en-US"/>
        </w:rPr>
        <w:t>a</w:t>
      </w:r>
      <w:r w:rsidR="00EC1C83" w:rsidRPr="007A5148">
        <w:rPr>
          <w:lang w:bidi="en-US"/>
        </w:rPr>
        <w:t xml:space="preserve"> kojoj</w:t>
      </w:r>
      <w:r w:rsidRPr="007A5148">
        <w:rPr>
          <w:lang w:bidi="en-US"/>
        </w:rPr>
        <w:t xml:space="preserve"> je sposobnost komuniciranja osnovna menadžerska vještina </w:t>
      </w:r>
      <w:sdt>
        <w:sdtPr>
          <w:rPr>
            <w:lang w:bidi="en-US"/>
          </w:rPr>
          <w:id w:val="6589312"/>
          <w:citation/>
        </w:sdtPr>
        <w:sdtEndPr/>
        <w:sdtContent>
          <w:r w:rsidRPr="007A5148">
            <w:rPr>
              <w:lang w:bidi="en-US"/>
            </w:rPr>
            <w:fldChar w:fldCharType="begin"/>
          </w:r>
          <w:r w:rsidRPr="007A5148">
            <w:rPr>
              <w:lang w:bidi="en-US"/>
            </w:rPr>
            <w:instrText xml:space="preserve">CITATION DrS08 \l 1050 </w:instrText>
          </w:r>
          <w:r w:rsidRPr="007A5148">
            <w:rPr>
              <w:lang w:bidi="en-US"/>
            </w:rPr>
            <w:fldChar w:fldCharType="separate"/>
          </w:r>
          <w:r w:rsidR="001B6365">
            <w:rPr>
              <w:noProof/>
              <w:lang w:bidi="en-US"/>
            </w:rPr>
            <w:t>(Certo &amp; Certo, 2008)</w:t>
          </w:r>
          <w:r w:rsidRPr="007A5148">
            <w:rPr>
              <w:lang w:bidi="en-US"/>
            </w:rPr>
            <w:fldChar w:fldCharType="end"/>
          </w:r>
        </w:sdtContent>
      </w:sdt>
      <w:r w:rsidRPr="007A5148">
        <w:rPr>
          <w:lang w:bidi="en-US"/>
        </w:rPr>
        <w:t>.</w:t>
      </w:r>
    </w:p>
    <w:p w:rsidR="00B72E58" w:rsidRPr="007A5148" w:rsidRDefault="004D3602" w:rsidP="00AA58C3">
      <w:r w:rsidRPr="007A5148">
        <w:t>Kako bi zadovoljio informacijske potrebe organizacije u kojoj radi, IT menadžer mora u svakome trenutku znati točno što treba činiti i imati potrebne vještine te znanje za rad i učinkovito upravljanje IKT resursima</w:t>
      </w:r>
      <w:r w:rsidR="009F13BA" w:rsidRPr="009F13BA">
        <w:t xml:space="preserve"> </w:t>
      </w:r>
      <w:sdt>
        <w:sdtPr>
          <w:id w:val="-1122368581"/>
          <w:citation/>
        </w:sdtPr>
        <w:sdtEndPr/>
        <w:sdtContent>
          <w:r w:rsidR="009F13BA">
            <w:fldChar w:fldCharType="begin"/>
          </w:r>
          <w:r w:rsidR="00594E04">
            <w:instrText xml:space="preserve">CITATION WuJ07 \t  \l 1050 </w:instrText>
          </w:r>
          <w:r w:rsidR="009F13BA">
            <w:fldChar w:fldCharType="separate"/>
          </w:r>
          <w:r w:rsidR="00594E04">
            <w:rPr>
              <w:noProof/>
            </w:rPr>
            <w:t>(Wu, Chen, &amp; Chang, 2007)</w:t>
          </w:r>
          <w:r w:rsidR="009F13BA">
            <w:fldChar w:fldCharType="end"/>
          </w:r>
        </w:sdtContent>
      </w:sdt>
      <w:r w:rsidRPr="007A5148">
        <w:t>.</w:t>
      </w:r>
      <w:r w:rsidR="007764DB" w:rsidRPr="007A5148">
        <w:t xml:space="preserve"> Karahanna</w:t>
      </w:r>
      <w:r w:rsidR="00703557" w:rsidRPr="007A5148">
        <w:t xml:space="preserve"> i Watson </w:t>
      </w:r>
      <w:r w:rsidR="00EC1C83" w:rsidRPr="007A5148">
        <w:t xml:space="preserve">ističu važnost </w:t>
      </w:r>
      <w:r w:rsidR="007764DB" w:rsidRPr="007A5148">
        <w:rPr>
          <w:lang w:eastAsia="de-DE"/>
        </w:rPr>
        <w:t>kombin</w:t>
      </w:r>
      <w:r w:rsidR="00703557" w:rsidRPr="007A5148">
        <w:rPr>
          <w:lang w:eastAsia="de-DE"/>
        </w:rPr>
        <w:t>iranj</w:t>
      </w:r>
      <w:r w:rsidR="00EC1C83" w:rsidRPr="007A5148">
        <w:rPr>
          <w:lang w:eastAsia="de-DE"/>
        </w:rPr>
        <w:t>a</w:t>
      </w:r>
      <w:r w:rsidR="007764DB" w:rsidRPr="007A5148">
        <w:rPr>
          <w:lang w:eastAsia="de-DE"/>
        </w:rPr>
        <w:t xml:space="preserve"> IKT tehničkih znanja kao i znanja o poslovanju </w:t>
      </w:r>
      <w:sdt>
        <w:sdtPr>
          <w:rPr>
            <w:lang w:eastAsia="de-DE"/>
          </w:rPr>
          <w:id w:val="-887496984"/>
          <w:citation/>
        </w:sdtPr>
        <w:sdtEndPr/>
        <w:sdtContent>
          <w:r w:rsidR="007764DB" w:rsidRPr="007A5148">
            <w:rPr>
              <w:lang w:eastAsia="de-DE"/>
            </w:rPr>
            <w:fldChar w:fldCharType="begin"/>
          </w:r>
          <w:r w:rsidR="007764DB" w:rsidRPr="007A5148">
            <w:rPr>
              <w:lang w:eastAsia="de-DE"/>
            </w:rPr>
            <w:instrText xml:space="preserve"> CITATION Kar061 \l 1050 </w:instrText>
          </w:r>
          <w:r w:rsidR="007764DB" w:rsidRPr="007A5148">
            <w:rPr>
              <w:lang w:eastAsia="de-DE"/>
            </w:rPr>
            <w:fldChar w:fldCharType="separate"/>
          </w:r>
          <w:r w:rsidR="001B6365">
            <w:rPr>
              <w:noProof/>
              <w:lang w:eastAsia="de-DE"/>
            </w:rPr>
            <w:t>(Karahanna &amp; Watson, 2006)</w:t>
          </w:r>
          <w:r w:rsidR="007764DB" w:rsidRPr="007A5148">
            <w:rPr>
              <w:lang w:eastAsia="de-DE"/>
            </w:rPr>
            <w:fldChar w:fldCharType="end"/>
          </w:r>
        </w:sdtContent>
      </w:sdt>
      <w:r w:rsidR="00703557" w:rsidRPr="007A5148">
        <w:rPr>
          <w:lang w:eastAsia="de-DE"/>
        </w:rPr>
        <w:t>.</w:t>
      </w:r>
      <w:r w:rsidR="00F115FF" w:rsidRPr="007A5148">
        <w:t xml:space="preserve"> </w:t>
      </w:r>
      <w:r w:rsidR="00703557" w:rsidRPr="007A5148">
        <w:rPr>
          <w:lang w:bidi="en-US"/>
        </w:rPr>
        <w:t>Gartner</w:t>
      </w:r>
      <w:r w:rsidR="008F64FA">
        <w:rPr>
          <w:lang w:bidi="en-US"/>
        </w:rPr>
        <w:t>,</w:t>
      </w:r>
      <w:r w:rsidR="00703557" w:rsidRPr="007A5148">
        <w:rPr>
          <w:lang w:bidi="en-US"/>
        </w:rPr>
        <w:t xml:space="preserve"> također</w:t>
      </w:r>
      <w:r w:rsidR="008F64FA">
        <w:rPr>
          <w:lang w:bidi="en-US"/>
        </w:rPr>
        <w:t>,</w:t>
      </w:r>
      <w:r w:rsidR="00703557" w:rsidRPr="007A5148">
        <w:rPr>
          <w:lang w:bidi="en-US"/>
        </w:rPr>
        <w:t xml:space="preserve"> k</w:t>
      </w:r>
      <w:r w:rsidR="00AA58C3" w:rsidRPr="007A5148">
        <w:rPr>
          <w:lang w:bidi="en-US"/>
        </w:rPr>
        <w:t>ao jednu od ključnih menadžerskih vještina kod IT menadžera</w:t>
      </w:r>
      <w:r w:rsidR="008F64FA">
        <w:rPr>
          <w:lang w:bidi="en-US"/>
        </w:rPr>
        <w:t>,</w:t>
      </w:r>
      <w:r w:rsidR="00AA58C3" w:rsidRPr="007A5148">
        <w:rPr>
          <w:lang w:bidi="en-US"/>
        </w:rPr>
        <w:t xml:space="preserve"> ističe vještinu suradnje s poslovanjem u situacijama velikih očekivanja od IKT-a</w:t>
      </w:r>
      <w:r w:rsidR="00703557" w:rsidRPr="007A5148">
        <w:rPr>
          <w:lang w:bidi="en-US"/>
        </w:rPr>
        <w:t>, a</w:t>
      </w:r>
      <w:r w:rsidR="00AA58C3" w:rsidRPr="007A5148">
        <w:rPr>
          <w:lang w:bidi="en-US"/>
        </w:rPr>
        <w:t xml:space="preserve"> uz ograničena financijska sredstva </w:t>
      </w:r>
      <w:sdt>
        <w:sdtPr>
          <w:rPr>
            <w:lang w:bidi="en-US"/>
          </w:rPr>
          <w:id w:val="347061292"/>
          <w:citation/>
        </w:sdtPr>
        <w:sdtEndPr/>
        <w:sdtContent>
          <w:r w:rsidR="00AA58C3" w:rsidRPr="007A5148">
            <w:rPr>
              <w:lang w:bidi="en-US"/>
            </w:rPr>
            <w:fldChar w:fldCharType="begin"/>
          </w:r>
          <w:r w:rsidR="008E3288" w:rsidRPr="007A5148">
            <w:rPr>
              <w:lang w:bidi="en-US"/>
            </w:rPr>
            <w:instrText xml:space="preserve">CITATION Gar11 \l 1050 </w:instrText>
          </w:r>
          <w:r w:rsidR="00AA58C3" w:rsidRPr="007A5148">
            <w:rPr>
              <w:lang w:bidi="en-US"/>
            </w:rPr>
            <w:fldChar w:fldCharType="separate"/>
          </w:r>
          <w:r w:rsidR="001B6365">
            <w:rPr>
              <w:noProof/>
              <w:lang w:bidi="en-US"/>
            </w:rPr>
            <w:t>(Gartner, 2011)</w:t>
          </w:r>
          <w:r w:rsidR="00AA58C3" w:rsidRPr="007A5148">
            <w:rPr>
              <w:lang w:bidi="en-US"/>
            </w:rPr>
            <w:fldChar w:fldCharType="end"/>
          </w:r>
        </w:sdtContent>
      </w:sdt>
      <w:r w:rsidR="00703557" w:rsidRPr="007A5148">
        <w:rPr>
          <w:lang w:bidi="en-US"/>
        </w:rPr>
        <w:t xml:space="preserve"> što je u vrijeme recesije veliki izazov i motiv</w:t>
      </w:r>
      <w:r w:rsidR="00AA58C3" w:rsidRPr="007A5148">
        <w:rPr>
          <w:lang w:bidi="en-US"/>
        </w:rPr>
        <w:t xml:space="preserve">. </w:t>
      </w:r>
      <w:r w:rsidR="00703557" w:rsidRPr="007A5148">
        <w:rPr>
          <w:lang w:bidi="en-US"/>
        </w:rPr>
        <w:t>Prema tom</w:t>
      </w:r>
      <w:r w:rsidR="00A83560">
        <w:rPr>
          <w:lang w:bidi="en-US"/>
        </w:rPr>
        <w:t>e</w:t>
      </w:r>
      <w:r w:rsidR="00703557" w:rsidRPr="007A5148">
        <w:rPr>
          <w:lang w:bidi="en-US"/>
        </w:rPr>
        <w:t xml:space="preserve">, koristeći navedena znanja i vještine </w:t>
      </w:r>
      <w:r w:rsidR="00AA58C3" w:rsidRPr="007A5148">
        <w:rPr>
          <w:lang w:bidi="en-US"/>
        </w:rPr>
        <w:t xml:space="preserve">IT menadžer treba razumjeti poslovanje i uskladiti tehnologije i procese s misijom i vizijom organizacije </w:t>
      </w:r>
      <w:sdt>
        <w:sdtPr>
          <w:rPr>
            <w:lang w:bidi="en-US"/>
          </w:rPr>
          <w:id w:val="317007788"/>
          <w:citation/>
        </w:sdtPr>
        <w:sdtEndPr/>
        <w:sdtContent>
          <w:r w:rsidR="00AA58C3" w:rsidRPr="007A5148">
            <w:rPr>
              <w:lang w:bidi="en-US"/>
            </w:rPr>
            <w:fldChar w:fldCharType="begin"/>
          </w:r>
          <w:r w:rsidR="00AA58C3" w:rsidRPr="007A5148">
            <w:rPr>
              <w:lang w:bidi="en-US"/>
            </w:rPr>
            <w:instrText xml:space="preserve"> CITATION Can13 \l 1050 </w:instrText>
          </w:r>
          <w:r w:rsidR="00AA58C3" w:rsidRPr="007A5148">
            <w:rPr>
              <w:lang w:bidi="en-US"/>
            </w:rPr>
            <w:fldChar w:fldCharType="separate"/>
          </w:r>
          <w:r w:rsidR="001B6365">
            <w:rPr>
              <w:noProof/>
              <w:lang w:bidi="en-US"/>
            </w:rPr>
            <w:t>(Cano, Fernández-Sanz, &amp; Misra, 2013)</w:t>
          </w:r>
          <w:r w:rsidR="00AA58C3" w:rsidRPr="007A5148">
            <w:rPr>
              <w:lang w:bidi="en-US"/>
            </w:rPr>
            <w:fldChar w:fldCharType="end"/>
          </w:r>
        </w:sdtContent>
      </w:sdt>
      <w:r w:rsidR="00AA58C3" w:rsidRPr="007A5148">
        <w:rPr>
          <w:lang w:bidi="en-US"/>
        </w:rPr>
        <w:t xml:space="preserve">. </w:t>
      </w:r>
      <w:r w:rsidR="007B5AD3" w:rsidRPr="007A5148">
        <w:rPr>
          <w:lang w:bidi="en-US"/>
        </w:rPr>
        <w:t xml:space="preserve">Prema Trigou i sur. </w:t>
      </w:r>
      <w:r w:rsidR="007B5AD3" w:rsidRPr="007A5148">
        <w:t>z</w:t>
      </w:r>
      <w:r w:rsidR="00AA58C3" w:rsidRPr="007A5148">
        <w:t xml:space="preserve">a uspješno obavljanje </w:t>
      </w:r>
      <w:r w:rsidR="007B5AD3" w:rsidRPr="007A5148">
        <w:t>svakodnevnih zadataka</w:t>
      </w:r>
      <w:r w:rsidR="00AA58C3" w:rsidRPr="007A5148">
        <w:t xml:space="preserve"> i ispunjavanje uloge IT menadžera, najvažnije</w:t>
      </w:r>
      <w:r w:rsidR="00B72E58" w:rsidRPr="007A5148">
        <w:t xml:space="preserve"> su</w:t>
      </w:r>
      <w:r w:rsidR="00EC1C83" w:rsidRPr="007A5148">
        <w:t xml:space="preserve"> sljedeće</w:t>
      </w:r>
      <w:r w:rsidR="00AA58C3" w:rsidRPr="007A5148">
        <w:t xml:space="preserve"> dvije vještine:</w:t>
      </w:r>
    </w:p>
    <w:p w:rsidR="00B72E58" w:rsidRPr="007A5148" w:rsidRDefault="00AA58C3" w:rsidP="009F3C20">
      <w:pPr>
        <w:pStyle w:val="Nabrajanje"/>
        <w:numPr>
          <w:ilvl w:val="0"/>
          <w:numId w:val="50"/>
        </w:numPr>
      </w:pPr>
      <w:r w:rsidRPr="007A5148">
        <w:t xml:space="preserve">razumjeti poslovne operacije i </w:t>
      </w:r>
    </w:p>
    <w:p w:rsidR="00B72E58" w:rsidRPr="007A5148" w:rsidRDefault="00AA58C3" w:rsidP="00161466">
      <w:pPr>
        <w:pStyle w:val="Nabrajanje"/>
      </w:pPr>
      <w:r w:rsidRPr="007A5148">
        <w:t xml:space="preserve">biti sposoban učinkovito komunicirati </w:t>
      </w:r>
      <w:sdt>
        <w:sdtPr>
          <w:id w:val="-454019699"/>
          <w:citation/>
        </w:sdtPr>
        <w:sdtEndPr/>
        <w:sdtContent>
          <w:r w:rsidRPr="007A5148">
            <w:fldChar w:fldCharType="begin"/>
          </w:r>
          <w:r w:rsidRPr="007A5148">
            <w:instrText xml:space="preserve"> CITATION Tri09 \l 1050 </w:instrText>
          </w:r>
          <w:r w:rsidRPr="007A5148">
            <w:fldChar w:fldCharType="separate"/>
          </w:r>
          <w:r w:rsidR="001B6365">
            <w:rPr>
              <w:noProof/>
            </w:rPr>
            <w:t>(Trigo, Varajão, Oliveira, &amp; Barroso, 2009)</w:t>
          </w:r>
          <w:r w:rsidRPr="007A5148">
            <w:fldChar w:fldCharType="end"/>
          </w:r>
        </w:sdtContent>
      </w:sdt>
      <w:r w:rsidRPr="007A5148">
        <w:t xml:space="preserve">. </w:t>
      </w:r>
    </w:p>
    <w:p w:rsidR="004D3602" w:rsidRPr="007A5148" w:rsidRDefault="00AA58C3" w:rsidP="00AA58C3">
      <w:pPr>
        <w:rPr>
          <w:lang w:bidi="en-US"/>
        </w:rPr>
      </w:pPr>
      <w:r w:rsidRPr="007A5148">
        <w:t>Kroz nave</w:t>
      </w:r>
      <w:r w:rsidR="00B72E58" w:rsidRPr="007A5148">
        <w:t xml:space="preserve">deni skup vještina IT menadžer </w:t>
      </w:r>
      <w:r w:rsidRPr="007A5148">
        <w:rPr>
          <w:lang w:bidi="en-US"/>
        </w:rPr>
        <w:t>svojom pozicijom premošćuje prostor</w:t>
      </w:r>
      <w:r w:rsidR="007B5AD3" w:rsidRPr="007A5148">
        <w:rPr>
          <w:lang w:bidi="en-US"/>
        </w:rPr>
        <w:t xml:space="preserve"> (jaz) </w:t>
      </w:r>
      <w:r w:rsidRPr="007A5148">
        <w:rPr>
          <w:lang w:bidi="en-US"/>
        </w:rPr>
        <w:t xml:space="preserve">nesklada između IT sektora i ostalih dijelova poslovanja </w:t>
      </w:r>
      <w:sdt>
        <w:sdtPr>
          <w:rPr>
            <w:lang w:bidi="en-US"/>
          </w:rPr>
          <w:id w:val="149411631"/>
          <w:citation/>
        </w:sdtPr>
        <w:sdtEndPr/>
        <w:sdtContent>
          <w:r w:rsidR="007B5AD3" w:rsidRPr="007A5148">
            <w:rPr>
              <w:lang w:bidi="en-US"/>
            </w:rPr>
            <w:fldChar w:fldCharType="begin"/>
          </w:r>
          <w:r w:rsidR="007B5AD3" w:rsidRPr="007A5148">
            <w:rPr>
              <w:lang w:bidi="en-US"/>
            </w:rPr>
            <w:instrText xml:space="preserve">CITATION Pep99 \t  \l 1050 </w:instrText>
          </w:r>
          <w:r w:rsidR="007B5AD3" w:rsidRPr="007A5148">
            <w:rPr>
              <w:lang w:bidi="en-US"/>
            </w:rPr>
            <w:fldChar w:fldCharType="separate"/>
          </w:r>
          <w:r w:rsidR="001B6365">
            <w:rPr>
              <w:noProof/>
              <w:lang w:bidi="en-US"/>
            </w:rPr>
            <w:t>(Peppard, 2001)</w:t>
          </w:r>
          <w:r w:rsidR="007B5AD3" w:rsidRPr="007A5148">
            <w:rPr>
              <w:lang w:bidi="en-US"/>
            </w:rPr>
            <w:fldChar w:fldCharType="end"/>
          </w:r>
        </w:sdtContent>
      </w:sdt>
      <w:r w:rsidR="007B5AD3" w:rsidRPr="007A5148">
        <w:rPr>
          <w:lang w:bidi="en-US"/>
        </w:rPr>
        <w:t xml:space="preserve"> </w:t>
      </w:r>
      <w:r w:rsidRPr="007A5148">
        <w:rPr>
          <w:lang w:bidi="en-US"/>
        </w:rPr>
        <w:t xml:space="preserve">dajući mjeru vrijednosti IKT-u u organizaciji. </w:t>
      </w:r>
      <w:r w:rsidR="00E15939" w:rsidRPr="007A5148">
        <w:t xml:space="preserve">IT menadžer mora prihvatiti da su </w:t>
      </w:r>
      <w:r w:rsidR="00EC1C83" w:rsidRPr="007A5148">
        <w:t>(</w:t>
      </w:r>
      <w:r w:rsidR="00EC1C83" w:rsidRPr="007A5148">
        <w:rPr>
          <w:i/>
        </w:rPr>
        <w:t>ne)</w:t>
      </w:r>
      <w:r w:rsidR="00E15939" w:rsidRPr="007A5148">
        <w:rPr>
          <w:i/>
        </w:rPr>
        <w:t>tehničke vještine</w:t>
      </w:r>
      <w:r w:rsidR="00EC1C83" w:rsidRPr="007A5148">
        <w:rPr>
          <w:rStyle w:val="FootnoteReference"/>
          <w:i/>
        </w:rPr>
        <w:footnoteReference w:id="39"/>
      </w:r>
      <w:r w:rsidR="00E15939" w:rsidRPr="007A5148">
        <w:t xml:space="preserve"> ključni čimbenici njegova uspjeha </w:t>
      </w:r>
      <w:sdt>
        <w:sdtPr>
          <w:id w:val="-1256046568"/>
          <w:citation/>
        </w:sdtPr>
        <w:sdtEndPr/>
        <w:sdtContent>
          <w:r w:rsidR="00E15939" w:rsidRPr="007A5148">
            <w:fldChar w:fldCharType="begin"/>
          </w:r>
          <w:r w:rsidR="00E15939" w:rsidRPr="007A5148">
            <w:instrText xml:space="preserve"> CITATION Can13 \l 1050 </w:instrText>
          </w:r>
          <w:r w:rsidR="00E15939" w:rsidRPr="007A5148">
            <w:fldChar w:fldCharType="separate"/>
          </w:r>
          <w:r w:rsidR="001B6365">
            <w:rPr>
              <w:noProof/>
            </w:rPr>
            <w:t>(Cano, Fernández-Sanz, &amp; Misra, 2013)</w:t>
          </w:r>
          <w:r w:rsidR="00E15939" w:rsidRPr="007A5148">
            <w:fldChar w:fldCharType="end"/>
          </w:r>
        </w:sdtContent>
      </w:sdt>
      <w:r w:rsidR="00E15939" w:rsidRPr="007A5148">
        <w:t>, a time posredno i uspjeha organizacije. Prema tome, u</w:t>
      </w:r>
      <w:r w:rsidRPr="007A5148">
        <w:rPr>
          <w:lang w:bidi="en-US"/>
        </w:rPr>
        <w:t xml:space="preserve">spješan </w:t>
      </w:r>
      <w:r w:rsidR="00A83560">
        <w:rPr>
          <w:lang w:bidi="en-US"/>
        </w:rPr>
        <w:t xml:space="preserve">je </w:t>
      </w:r>
      <w:r w:rsidRPr="007A5148">
        <w:rPr>
          <w:lang w:bidi="en-US"/>
        </w:rPr>
        <w:t xml:space="preserve">IT menadžer onaj koji je educiran, prati trendove, dobar je voditelj projekata i ima izrazite komunikacijske vještine </w:t>
      </w:r>
      <w:sdt>
        <w:sdtPr>
          <w:rPr>
            <w:lang w:bidi="en-US"/>
          </w:rPr>
          <w:id w:val="17380003"/>
          <w:citation/>
        </w:sdtPr>
        <w:sdtEndPr/>
        <w:sdtContent>
          <w:r w:rsidRPr="007A5148">
            <w:rPr>
              <w:lang w:bidi="en-US"/>
            </w:rPr>
            <w:fldChar w:fldCharType="begin"/>
          </w:r>
          <w:r w:rsidRPr="007A5148">
            <w:rPr>
              <w:lang w:bidi="en-US"/>
            </w:rPr>
            <w:instrText xml:space="preserve">CITATION Hol10 \l 1050 </w:instrText>
          </w:r>
          <w:r w:rsidRPr="007A5148">
            <w:rPr>
              <w:lang w:bidi="en-US"/>
            </w:rPr>
            <w:fldChar w:fldCharType="separate"/>
          </w:r>
          <w:r w:rsidR="001B6365" w:rsidRPr="001B6365">
            <w:rPr>
              <w:noProof/>
              <w:lang w:bidi="en-US"/>
            </w:rPr>
            <w:t>(Holtsnider &amp; Brian, 2010)</w:t>
          </w:r>
          <w:r w:rsidRPr="007A5148">
            <w:rPr>
              <w:lang w:bidi="en-US"/>
            </w:rPr>
            <w:fldChar w:fldCharType="end"/>
          </w:r>
        </w:sdtContent>
      </w:sdt>
      <w:r w:rsidR="00F464CA" w:rsidRPr="007A5148">
        <w:rPr>
          <w:lang w:bidi="en-US"/>
        </w:rPr>
        <w:t xml:space="preserve">. Potrebnu svestranost kada se govori o </w:t>
      </w:r>
      <w:r w:rsidRPr="007A5148">
        <w:rPr>
          <w:lang w:bidi="en-US"/>
        </w:rPr>
        <w:t>komunikacijsk</w:t>
      </w:r>
      <w:r w:rsidR="00F464CA" w:rsidRPr="007A5148">
        <w:rPr>
          <w:lang w:bidi="en-US"/>
        </w:rPr>
        <w:t>im</w:t>
      </w:r>
      <w:r w:rsidRPr="007A5148">
        <w:rPr>
          <w:lang w:bidi="en-US"/>
        </w:rPr>
        <w:t xml:space="preserve"> vještin</w:t>
      </w:r>
      <w:r w:rsidR="00F464CA" w:rsidRPr="007A5148">
        <w:rPr>
          <w:lang w:bidi="en-US"/>
        </w:rPr>
        <w:t>ama IT menadžera</w:t>
      </w:r>
      <w:r w:rsidRPr="007A5148">
        <w:rPr>
          <w:lang w:bidi="en-US"/>
        </w:rPr>
        <w:t xml:space="preserve"> opisuje </w:t>
      </w:r>
      <w:r w:rsidRPr="007A5148">
        <w:rPr>
          <w:lang w:bidi="en-US"/>
        </w:rPr>
        <w:fldChar w:fldCharType="begin"/>
      </w:r>
      <w:r w:rsidRPr="007A5148">
        <w:rPr>
          <w:lang w:bidi="en-US"/>
        </w:rPr>
        <w:instrText xml:space="preserve"> REF  _Ref377242411 \* Lower \h \r </w:instrText>
      </w:r>
      <w:r w:rsidRPr="007A5148">
        <w:rPr>
          <w:lang w:bidi="en-US"/>
        </w:rPr>
      </w:r>
      <w:r w:rsidRPr="007A5148">
        <w:rPr>
          <w:lang w:bidi="en-US"/>
        </w:rPr>
        <w:fldChar w:fldCharType="separate"/>
      </w:r>
      <w:r w:rsidR="00E634F9">
        <w:rPr>
          <w:lang w:bidi="en-US"/>
        </w:rPr>
        <w:t xml:space="preserve">slika 7. </w:t>
      </w:r>
      <w:r w:rsidRPr="007A5148">
        <w:rPr>
          <w:lang w:bidi="en-US"/>
        </w:rPr>
        <w:fldChar w:fldCharType="end"/>
      </w:r>
      <w:r w:rsidR="00F464CA" w:rsidRPr="007A5148">
        <w:rPr>
          <w:lang w:bidi="en-US"/>
        </w:rPr>
        <w:t>On</w:t>
      </w:r>
      <w:r w:rsidRPr="007A5148">
        <w:rPr>
          <w:lang w:bidi="en-US"/>
        </w:rPr>
        <w:t xml:space="preserve">a </w:t>
      </w:r>
      <w:r w:rsidR="00780E59" w:rsidRPr="007A5148">
        <w:rPr>
          <w:lang w:bidi="en-US"/>
        </w:rPr>
        <w:t>zorno prikazuje</w:t>
      </w:r>
      <w:r w:rsidRPr="007A5148">
        <w:rPr>
          <w:lang w:bidi="en-US"/>
        </w:rPr>
        <w:t xml:space="preserve"> </w:t>
      </w:r>
      <w:r w:rsidR="00780E59" w:rsidRPr="007A5148">
        <w:rPr>
          <w:lang w:bidi="en-US"/>
        </w:rPr>
        <w:t>k</w:t>
      </w:r>
      <w:r w:rsidRPr="007A5148">
        <w:rPr>
          <w:lang w:bidi="en-US"/>
        </w:rPr>
        <w:t>o</w:t>
      </w:r>
      <w:r w:rsidR="00780E59" w:rsidRPr="007A5148">
        <w:rPr>
          <w:lang w:bidi="en-US"/>
        </w:rPr>
        <w:t>ncept</w:t>
      </w:r>
      <w:r w:rsidRPr="007A5148">
        <w:rPr>
          <w:lang w:bidi="en-US"/>
        </w:rPr>
        <w:t xml:space="preserve"> upravljanj</w:t>
      </w:r>
      <w:r w:rsidR="00780E59" w:rsidRPr="007A5148">
        <w:rPr>
          <w:lang w:bidi="en-US"/>
        </w:rPr>
        <w:t>a</w:t>
      </w:r>
      <w:r w:rsidRPr="007A5148">
        <w:rPr>
          <w:lang w:bidi="en-US"/>
        </w:rPr>
        <w:t xml:space="preserve"> IT menadžera u svim smjerovima</w:t>
      </w:r>
      <w:r w:rsidR="00780E59" w:rsidRPr="007A5148">
        <w:rPr>
          <w:lang w:bidi="en-US"/>
        </w:rPr>
        <w:t xml:space="preserve"> komunikacije</w:t>
      </w:r>
      <w:r w:rsidRPr="007A5148">
        <w:rPr>
          <w:lang w:bidi="en-US"/>
        </w:rPr>
        <w:t>.</w:t>
      </w:r>
    </w:p>
    <w:p w:rsidR="00E65872" w:rsidRPr="007A5148" w:rsidRDefault="00E65872" w:rsidP="00E65872">
      <w:pPr>
        <w:pStyle w:val="Caption"/>
      </w:pPr>
      <w:bookmarkStart w:id="78" w:name="_Ref377242411"/>
      <w:bookmarkStart w:id="79" w:name="_Toc462626966"/>
      <w:r w:rsidRPr="007A5148">
        <w:t>IT menadžer - upravljanje u 4 smjera</w:t>
      </w:r>
      <w:bookmarkEnd w:id="78"/>
      <w:bookmarkEnd w:id="79"/>
    </w:p>
    <w:p w:rsidR="00E65872" w:rsidRPr="007A5148" w:rsidRDefault="00E65872" w:rsidP="00AA58C3">
      <w:pPr>
        <w:rPr>
          <w:lang w:bidi="en-US"/>
        </w:rPr>
      </w:pPr>
      <w:r w:rsidRPr="007A5148">
        <w:rPr>
          <w:noProof/>
          <w:lang w:eastAsia="hr-HR"/>
        </w:rPr>
        <mc:AlternateContent>
          <mc:Choice Requires="wpc">
            <w:drawing>
              <wp:inline distT="0" distB="0" distL="0" distR="0" wp14:anchorId="20F9A49F" wp14:editId="242D3A43">
                <wp:extent cx="5579745" cy="3998283"/>
                <wp:effectExtent l="0" t="0" r="0" b="0"/>
                <wp:docPr id="463" name="Područje crtanja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upa 3"/>
                        <wpg:cNvGrpSpPr/>
                        <wpg:grpSpPr>
                          <a:xfrm>
                            <a:off x="290528" y="180000"/>
                            <a:ext cx="4967606" cy="3671570"/>
                            <a:chOff x="0" y="0"/>
                            <a:chExt cx="4966335" cy="3671628"/>
                          </a:xfrm>
                        </wpg:grpSpPr>
                        <wpg:grpSp>
                          <wpg:cNvPr id="6" name="Grupa 6"/>
                          <wpg:cNvGrpSpPr/>
                          <wpg:grpSpPr>
                            <a:xfrm>
                              <a:off x="1003069" y="548640"/>
                              <a:ext cx="2994660" cy="2545715"/>
                              <a:chOff x="1003069" y="548640"/>
                              <a:chExt cx="2994660" cy="2545715"/>
                            </a:xfrm>
                          </wpg:grpSpPr>
                          <wps:wsp>
                            <wps:cNvPr id="10" name="AutoShape 37"/>
                            <wps:cNvSpPr>
                              <a:spLocks noChangeArrowheads="1"/>
                            </wps:cNvSpPr>
                            <wps:spPr bwMode="auto">
                              <a:xfrm>
                                <a:off x="1003069" y="548640"/>
                                <a:ext cx="2994660" cy="2545715"/>
                              </a:xfrm>
                              <a:custGeom>
                                <a:avLst/>
                                <a:gdLst>
                                  <a:gd name="T0" fmla="*/ 4716 w 21600"/>
                                  <a:gd name="T1" fmla="*/ 2005 h 21600"/>
                                  <a:gd name="T2" fmla="*/ 2358 w 21600"/>
                                  <a:gd name="T3" fmla="*/ 4009 h 21600"/>
                                  <a:gd name="T4" fmla="*/ 0 w 21600"/>
                                  <a:gd name="T5" fmla="*/ 2005 h 21600"/>
                                  <a:gd name="T6" fmla="*/ 2358 w 21600"/>
                                  <a:gd name="T7" fmla="*/ 0 h 21600"/>
                                  <a:gd name="T8" fmla="*/ 0 60000 65536"/>
                                  <a:gd name="T9" fmla="*/ 5898240 60000 65536"/>
                                  <a:gd name="T10" fmla="*/ 11796480 60000 65536"/>
                                  <a:gd name="T11" fmla="*/ 17694720 60000 65536"/>
                                  <a:gd name="T12" fmla="*/ 5400 w 21600"/>
                                  <a:gd name="T13" fmla="*/ 5399 h 21600"/>
                                  <a:gd name="T14" fmla="*/ 16200 w 21600"/>
                                  <a:gd name="T15" fmla="*/ 16201 h 21600"/>
                                </a:gdLst>
                                <a:ahLst/>
                                <a:cxnLst>
                                  <a:cxn ang="T8">
                                    <a:pos x="T0" y="T1"/>
                                  </a:cxn>
                                  <a:cxn ang="T9">
                                    <a:pos x="T2" y="T3"/>
                                  </a:cxn>
                                  <a:cxn ang="T10">
                                    <a:pos x="T4" y="T5"/>
                                  </a:cxn>
                                  <a:cxn ang="T11">
                                    <a:pos x="T6" y="T7"/>
                                  </a:cxn>
                                </a:cxnLst>
                                <a:rect l="T12" t="T13" r="T14" b="T15"/>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lnTo>
                                      <a:pt x="5400" y="5400"/>
                                    </a:lnTo>
                                    <a:close/>
                                  </a:path>
                                </a:pathLst>
                              </a:custGeom>
                              <a:solidFill>
                                <a:schemeClr val="accent4">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454" name="Text Box 40"/>
                            <wps:cNvSpPr txBox="1">
                              <a:spLocks noChangeArrowheads="1"/>
                            </wps:cNvSpPr>
                            <wps:spPr bwMode="auto">
                              <a:xfrm>
                                <a:off x="2061556" y="1490749"/>
                                <a:ext cx="902335" cy="646430"/>
                              </a:xfrm>
                              <a:prstGeom prst="rect">
                                <a:avLst/>
                              </a:prstGeom>
                              <a:solidFill>
                                <a:schemeClr val="accent4">
                                  <a:lumMod val="60000"/>
                                  <a:lumOff val="40000"/>
                                </a:schemeClr>
                              </a:solidFill>
                              <a:ln w="9525">
                                <a:solidFill>
                                  <a:srgbClr val="000000"/>
                                </a:solidFill>
                                <a:miter lim="800000"/>
                                <a:headEnd/>
                                <a:tailEnd/>
                              </a:ln>
                            </wps:spPr>
                            <wps:txbx>
                              <w:txbxContent>
                                <w:p w:rsidR="00C45B81" w:rsidRDefault="00C45B81" w:rsidP="00E65872">
                                  <w:pPr>
                                    <w:pStyle w:val="NormalWeb"/>
                                    <w:spacing w:before="160" w:beforeAutospacing="0" w:after="0" w:afterAutospacing="0"/>
                                    <w:jc w:val="center"/>
                                  </w:pPr>
                                  <w:r>
                                    <w:rPr>
                                      <w:rFonts w:ascii="Calibri" w:eastAsia="Calibri" w:hAnsi="Calibri"/>
                                      <w:b/>
                                      <w:bCs/>
                                      <w:sz w:val="19"/>
                                      <w:szCs w:val="19"/>
                                    </w:rPr>
                                    <w:t>UPRAVLJANJEU 4 SMJERA</w:t>
                                  </w:r>
                                </w:p>
                              </w:txbxContent>
                            </wps:txbx>
                            <wps:bodyPr rot="0" vert="horz" wrap="square" lIns="91440" tIns="45720" rIns="91440" bIns="45720" anchor="t" anchorCtr="0" upright="1">
                              <a:noAutofit/>
                            </wps:bodyPr>
                          </wps:wsp>
                        </wpg:grpSp>
                        <wps:wsp>
                          <wps:cNvPr id="455" name="Text Box 42"/>
                          <wps:cNvSpPr txBox="1">
                            <a:spLocks noChangeArrowheads="1"/>
                          </wps:cNvSpPr>
                          <wps:spPr bwMode="auto">
                            <a:xfrm>
                              <a:off x="0" y="1584960"/>
                              <a:ext cx="882015" cy="462915"/>
                            </a:xfrm>
                            <a:prstGeom prst="rect">
                              <a:avLst/>
                            </a:prstGeom>
                            <a:solidFill>
                              <a:schemeClr val="tx2">
                                <a:lumMod val="40000"/>
                                <a:lumOff val="60000"/>
                              </a:schemeClr>
                            </a:solidFill>
                            <a:ln w="9525">
                              <a:solidFill>
                                <a:srgbClr val="000000"/>
                              </a:solidFill>
                              <a:miter lim="800000"/>
                              <a:headEnd/>
                              <a:tailEnd/>
                            </a:ln>
                          </wps:spPr>
                          <wps:txbx>
                            <w:txbxContent>
                              <w:p w:rsidR="00C45B81" w:rsidRDefault="00C45B81" w:rsidP="00E65872">
                                <w:pPr>
                                  <w:pStyle w:val="NormalWeb"/>
                                  <w:spacing w:before="40" w:beforeAutospacing="0" w:after="0" w:afterAutospacing="0"/>
                                  <w:jc w:val="center"/>
                                </w:pPr>
                                <w:r>
                                  <w:rPr>
                                    <w:rFonts w:ascii="Calibri" w:eastAsia="Calibri" w:hAnsi="Calibri"/>
                                    <w:sz w:val="14"/>
                                    <w:szCs w:val="14"/>
                                  </w:rPr>
                                  <w:t>Korisnici, kupci, klijenti, partneri i dobavljači.</w:t>
                                </w:r>
                              </w:p>
                            </w:txbxContent>
                          </wps:txbx>
                          <wps:bodyPr rot="0" vert="horz" wrap="square" lIns="91440" tIns="45720" rIns="91440" bIns="45720" anchor="t" anchorCtr="0" upright="1">
                            <a:noAutofit/>
                          </wps:bodyPr>
                        </wps:wsp>
                        <wps:wsp>
                          <wps:cNvPr id="459" name="Text Box 42"/>
                          <wps:cNvSpPr txBox="1">
                            <a:spLocks noChangeArrowheads="1"/>
                          </wps:cNvSpPr>
                          <wps:spPr bwMode="auto">
                            <a:xfrm>
                              <a:off x="4084320" y="1596044"/>
                              <a:ext cx="882015" cy="462915"/>
                            </a:xfrm>
                            <a:prstGeom prst="rect">
                              <a:avLst/>
                            </a:prstGeom>
                            <a:solidFill>
                              <a:schemeClr val="tx2">
                                <a:lumMod val="40000"/>
                                <a:lumOff val="60000"/>
                              </a:schemeClr>
                            </a:solidFill>
                            <a:ln w="9525">
                              <a:solidFill>
                                <a:srgbClr val="000000"/>
                              </a:solidFill>
                              <a:miter lim="800000"/>
                              <a:headEnd/>
                              <a:tailEnd/>
                            </a:ln>
                          </wps:spPr>
                          <wps:txbx>
                            <w:txbxContent>
                              <w:p w:rsidR="00C45B81" w:rsidRDefault="00C45B81" w:rsidP="00E65872">
                                <w:pPr>
                                  <w:pStyle w:val="NormalWeb"/>
                                  <w:spacing w:before="80" w:beforeAutospacing="0" w:after="0" w:afterAutospacing="0"/>
                                  <w:jc w:val="center"/>
                                </w:pPr>
                                <w:r>
                                  <w:rPr>
                                    <w:rFonts w:ascii="Calibri" w:eastAsia="Calibri" w:hAnsi="Calibri"/>
                                    <w:sz w:val="14"/>
                                    <w:szCs w:val="14"/>
                                  </w:rPr>
                                  <w:t>Menadžeri u IT-u i drugim sektorima</w:t>
                                </w:r>
                              </w:p>
                            </w:txbxContent>
                          </wps:txbx>
                          <wps:bodyPr rot="0" vert="horz" wrap="square" lIns="91440" tIns="45720" rIns="91440" bIns="45720" anchor="t" anchorCtr="0" upright="1">
                            <a:noAutofit/>
                          </wps:bodyPr>
                        </wps:wsp>
                        <wps:wsp>
                          <wps:cNvPr id="460" name="Text Box 42"/>
                          <wps:cNvSpPr txBox="1">
                            <a:spLocks noChangeArrowheads="1"/>
                          </wps:cNvSpPr>
                          <wps:spPr bwMode="auto">
                            <a:xfrm>
                              <a:off x="2061556" y="3208713"/>
                              <a:ext cx="882015" cy="462915"/>
                            </a:xfrm>
                            <a:prstGeom prst="rect">
                              <a:avLst/>
                            </a:prstGeom>
                            <a:solidFill>
                              <a:schemeClr val="tx2">
                                <a:lumMod val="40000"/>
                                <a:lumOff val="60000"/>
                              </a:schemeClr>
                            </a:solidFill>
                            <a:ln w="9525">
                              <a:solidFill>
                                <a:srgbClr val="000000"/>
                              </a:solidFill>
                              <a:miter lim="800000"/>
                              <a:headEnd/>
                              <a:tailEnd/>
                            </a:ln>
                          </wps:spPr>
                          <wps:txbx>
                            <w:txbxContent>
                              <w:p w:rsidR="00C45B81" w:rsidRDefault="00C45B81" w:rsidP="00E65872">
                                <w:pPr>
                                  <w:pStyle w:val="NormalWeb"/>
                                  <w:spacing w:before="80" w:beforeAutospacing="0" w:after="0" w:afterAutospacing="0"/>
                                  <w:jc w:val="center"/>
                                </w:pPr>
                                <w:r>
                                  <w:rPr>
                                    <w:rFonts w:ascii="Calibri" w:eastAsia="Calibri" w:hAnsi="Calibri"/>
                                    <w:sz w:val="14"/>
                                    <w:szCs w:val="14"/>
                                  </w:rPr>
                                  <w:t>Zaposlenici IT sektora</w:t>
                                </w:r>
                              </w:p>
                            </w:txbxContent>
                          </wps:txbx>
                          <wps:bodyPr rot="0" vert="horz" wrap="square" lIns="91440" tIns="45720" rIns="91440" bIns="45720" anchor="t" anchorCtr="0" upright="1">
                            <a:noAutofit/>
                          </wps:bodyPr>
                        </wps:wsp>
                        <wps:wsp>
                          <wps:cNvPr id="461" name="Text Box 42"/>
                          <wps:cNvSpPr txBox="1">
                            <a:spLocks noChangeArrowheads="1"/>
                          </wps:cNvSpPr>
                          <wps:spPr bwMode="auto">
                            <a:xfrm>
                              <a:off x="2056014" y="0"/>
                              <a:ext cx="882015" cy="462915"/>
                            </a:xfrm>
                            <a:prstGeom prst="rect">
                              <a:avLst/>
                            </a:prstGeom>
                            <a:solidFill>
                              <a:schemeClr val="tx2">
                                <a:lumMod val="40000"/>
                                <a:lumOff val="60000"/>
                              </a:schemeClr>
                            </a:solidFill>
                            <a:ln w="9525">
                              <a:solidFill>
                                <a:srgbClr val="000000"/>
                              </a:solidFill>
                              <a:miter lim="800000"/>
                              <a:headEnd/>
                              <a:tailEnd/>
                            </a:ln>
                          </wps:spPr>
                          <wps:txbx>
                            <w:txbxContent>
                              <w:p w:rsidR="00C45B81" w:rsidRDefault="00C45B81" w:rsidP="00E65872">
                                <w:pPr>
                                  <w:pStyle w:val="NormalWeb"/>
                                  <w:spacing w:before="80" w:beforeAutospacing="0" w:after="0" w:afterAutospacing="0"/>
                                  <w:jc w:val="center"/>
                                </w:pPr>
                                <w:r>
                                  <w:rPr>
                                    <w:rFonts w:ascii="Calibri" w:eastAsia="Calibri" w:hAnsi="Calibri"/>
                                    <w:sz w:val="14"/>
                                    <w:szCs w:val="14"/>
                                  </w:rPr>
                                  <w:t>Nadređeni i</w:t>
                                </w:r>
                              </w:p>
                              <w:p w:rsidR="00C45B81" w:rsidRDefault="00C45B81" w:rsidP="00E65872">
                                <w:pPr>
                                  <w:pStyle w:val="NormalWeb"/>
                                  <w:spacing w:before="80" w:beforeAutospacing="0" w:after="0" w:afterAutospacing="0"/>
                                  <w:jc w:val="center"/>
                                </w:pPr>
                                <w:r>
                                  <w:rPr>
                                    <w:rFonts w:ascii="Calibri" w:eastAsia="Calibri" w:hAnsi="Calibri"/>
                                    <w:sz w:val="14"/>
                                    <w:szCs w:val="14"/>
                                  </w:rPr>
                                  <w:t>Uprava</w:t>
                                </w:r>
                              </w:p>
                            </w:txbxContent>
                          </wps:txbx>
                          <wps:bodyPr rot="0" vert="horz" wrap="square" lIns="91440" tIns="45720" rIns="91440" bIns="45720" anchor="t" anchorCtr="0" upright="1">
                            <a:noAutofit/>
                          </wps:bodyPr>
                        </wps:wsp>
                      </wpg:wgp>
                    </wpc:wpc>
                  </a:graphicData>
                </a:graphic>
              </wp:inline>
            </w:drawing>
          </mc:Choice>
          <mc:Fallback>
            <w:pict>
              <v:group w14:anchorId="20F9A49F" id="Područje crtanja 463" o:spid="_x0000_s1114" editas="canvas" style="width:439.35pt;height:314.85pt;mso-position-horizontal-relative:char;mso-position-vertical-relative:line" coordsize="55797,3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">
                <v:shape id="_x0000_s1115" type="#_x0000_t75" style="position:absolute;width:55797;height:39979;visibility:visible;mso-wrap-style:square">
                  <v:fill o:detectmouseclick="t"/>
                  <v:path o:connecttype="none"/>
                </v:shape>
                <v:group id="Grupa 3" o:spid="_x0000_s1116" style="position:absolute;left:2905;top:1800;width:49676;height:36715" coordsize="49663,36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upa 6" o:spid="_x0000_s1117" style="position:absolute;left:10030;top:5486;width:29947;height:25457" coordorigin="10030,5486" coordsize="29946,2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37" o:spid="_x0000_s1118" style="position:absolute;left:10030;top:5486;width:29947;height:254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aWcIA&#10;AADbAAAADwAAAGRycy9kb3ducmV2LnhtbESPQWvCQBCF70L/wzKF3nSjhyLRVWowUHopWvU8ZMds&#10;aHY2ZNcY/71zKPQ2w3vz3jfr7ehbNVAfm8AG5rMMFHEVbMO1gdNPOV2CignZYhuYDDwownbzMllj&#10;bsOdDzQcU60khGOOBlxKXa51rBx5jLPQEYt2Db3HJGtfa9vjXcJ9qxdZ9q49NiwNDjsqHFW/x5s3&#10;MBSnptwNX+VeY+G+q8XlcnbemLfX8WMFKtGY/s1/159W8IVefpEB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BpZwgAAANsAAAAPAAAAAAAAAAAAAAAAAJgCAABkcnMvZG93&#10;bnJldi54bWxQSwUGAAAAAAQABAD1AAAAhwMAAAAA&#10;" path="m5400,5400r4050,l9450,2700r-1350,l10800,r2700,2700l12150,2700r,2700l16200,5400r,4050l18900,9450r,-1350l21600,10800r-2700,2700l18900,12150r-2700,l16200,16200r-4050,l12150,18900r1350,l10800,21600,8100,18900r1350,l9450,16200r-4050,l5400,12150r-2700,l2700,13500,,10800,2700,8100r,1350l5400,9450r,-4050xe" fillcolor="#e5dfec [663]">
                      <v:stroke joinstyle="miter"/>
                      <v:path o:connecttype="custom" o:connectlocs="653834,236304;326917,472489;0,236304;326917,0" o:connectangles="0,90,180,270" textboxrect="5400,5399,16200,16201"/>
                    </v:shape>
                    <v:shape id="Text Box 40" o:spid="_x0000_s1119" type="#_x0000_t202" style="position:absolute;left:20615;top:14907;width:9023;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GMcA&#10;AADcAAAADwAAAGRycy9kb3ducmV2LnhtbESP3WrCQBSE74W+w3IK3ohuak0NqauoVZGCoPbn+pA9&#10;TUKzZ0N2q/Htu4Lg5TAz3zCTWWsqcaLGlZYVPA0iEMSZ1SXnCj4/1v0EhPPIGivLpOBCDmbTh84E&#10;U23PfKDT0eciQNilqKDwvk6ldFlBBt3A1sTB+7GNQR9kk0vd4DnATSWHUfQiDZYcFgqsaVlQ9nv8&#10;MwqS3vvyO4mf4/HXaqcXbxu72O2tUt3Hdv4KwlPr7+Fbe6sVjOIRXM+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hjHAAAA3AAAAA8AAAAAAAAAAAAAAAAAmAIAAGRy&#10;cy9kb3ducmV2LnhtbFBLBQYAAAAABAAEAPUAAACMAwAAAAA=&#10;" fillcolor="#b2a1c7 [1943]">
                      <v:textbox>
                        <w:txbxContent>
                          <w:p w:rsidR="00C45B81" w:rsidRDefault="00C45B81" w:rsidP="00E65872">
                            <w:pPr>
                              <w:pStyle w:val="NormalWeb"/>
                              <w:spacing w:before="160" w:beforeAutospacing="0" w:after="0" w:afterAutospacing="0"/>
                              <w:jc w:val="center"/>
                            </w:pPr>
                            <w:r>
                              <w:rPr>
                                <w:rFonts w:ascii="Calibri" w:eastAsia="Calibri" w:hAnsi="Calibri"/>
                                <w:b/>
                                <w:bCs/>
                                <w:sz w:val="19"/>
                                <w:szCs w:val="19"/>
                              </w:rPr>
                              <w:t>UPRAVLJANJEU 4 SMJERA</w:t>
                            </w:r>
                          </w:p>
                        </w:txbxContent>
                      </v:textbox>
                    </v:shape>
                  </v:group>
                  <v:shape id="Text Box 42" o:spid="_x0000_s1120" type="#_x0000_t202" style="position:absolute;top:15849;width:8820;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vC8UA&#10;AADcAAAADwAAAGRycy9kb3ducmV2LnhtbESPQWvCQBSE70L/w/IEb7qxNaWmbkIpKEI9aFo8v2Zf&#10;k9Ds2zS7mvTfu4LgcZiZb5hVNphGnKlztWUF81kEgriwuuZSwdfnevoCwnlkjY1lUvBPDrL0YbTC&#10;RNueD3TOfSkChF2CCirv20RKV1Rk0M1sSxy8H9sZ9EF2pdQd9gFuGvkYRc/SYM1hocKW3isqfvOT&#10;UbA5ff/1ei/Xxrnd8eMwxE+4bJWajIe3VxCeBn8P39pbrWARx3A9E46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K8LxQAAANwAAAAPAAAAAAAAAAAAAAAAAJgCAABkcnMv&#10;ZG93bnJldi54bWxQSwUGAAAAAAQABAD1AAAAigMAAAAA&#10;" fillcolor="#8db3e2 [1311]">
                    <v:textbox>
                      <w:txbxContent>
                        <w:p w:rsidR="00C45B81" w:rsidRDefault="00C45B81" w:rsidP="00E65872">
                          <w:pPr>
                            <w:pStyle w:val="NormalWeb"/>
                            <w:spacing w:before="40" w:beforeAutospacing="0" w:after="0" w:afterAutospacing="0"/>
                            <w:jc w:val="center"/>
                          </w:pPr>
                          <w:r>
                            <w:rPr>
                              <w:rFonts w:ascii="Calibri" w:eastAsia="Calibri" w:hAnsi="Calibri"/>
                              <w:sz w:val="14"/>
                              <w:szCs w:val="14"/>
                            </w:rPr>
                            <w:t>Korisnici, kupci, klijenti, partneri i dobavljači.</w:t>
                          </w:r>
                        </w:p>
                      </w:txbxContent>
                    </v:textbox>
                  </v:shape>
                  <v:shape id="Text Box 42" o:spid="_x0000_s1121" type="#_x0000_t202" style="position:absolute;left:40843;top:15960;width:8820;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DsUA&#10;AADcAAAADwAAAGRycy9kb3ducmV2LnhtbESPT2vCQBTE7wW/w/KE3urGWqWmriJCSqE9GCueX7PP&#10;JJh9m2Y3f/rtXaHgcZiZ3zCrzWAq0VHjSssKppMIBHFmdcm5guN38vQKwnlkjZVlUvBHDjbr0cMK&#10;Y217Tqk7+FwECLsYFRTe17GULivIoJvYmjh4Z9sY9EE2udQN9gFuKvkcRQtpsOSwUGBNu4Kyy6E1&#10;Ct7bn99e72VinPs6fabDfIbLWqnH8bB9A+Fp8Pfwf/tDK3iZL+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aUOxQAAANwAAAAPAAAAAAAAAAAAAAAAAJgCAABkcnMv&#10;ZG93bnJldi54bWxQSwUGAAAAAAQABAD1AAAAigMAAAAA&#10;" fillcolor="#8db3e2 [1311]">
                    <v:textbox>
                      <w:txbxContent>
                        <w:p w:rsidR="00C45B81" w:rsidRDefault="00C45B81" w:rsidP="00E65872">
                          <w:pPr>
                            <w:pStyle w:val="NormalWeb"/>
                            <w:spacing w:before="80" w:beforeAutospacing="0" w:after="0" w:afterAutospacing="0"/>
                            <w:jc w:val="center"/>
                          </w:pPr>
                          <w:r>
                            <w:rPr>
                              <w:rFonts w:ascii="Calibri" w:eastAsia="Calibri" w:hAnsi="Calibri"/>
                              <w:sz w:val="14"/>
                              <w:szCs w:val="14"/>
                            </w:rPr>
                            <w:t>Menadžeri u IT-u i drugim sektorima</w:t>
                          </w:r>
                        </w:p>
                      </w:txbxContent>
                    </v:textbox>
                  </v:shape>
                  <v:shape id="Text Box 42" o:spid="_x0000_s1122" type="#_x0000_t202" style="position:absolute;left:20615;top:32087;width:8820;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LsEA&#10;AADcAAAADwAAAGRycy9kb3ducmV2LnhtbERPy4rCMBTdC/5DuAPuNB1faMcoIiiCLqaOuL7T3GnL&#10;NDe1ibb+vVkILg/nvVi1phR3ql1hWcHnIAJBnFpdcKbg/LPtz0A4j6yxtEwKHuRgtex2Fhhr23BC&#10;95PPRAhhF6OC3PsqltKlORl0A1sRB+7P1gZ9gHUmdY1NCDelHEbRVBosODTkWNEmp/T/dDMKdrff&#10;a6O/5dY4d7wcknYywnmlVO+jXX+B8NT6t/jl3msF42m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i7BAAAA3AAAAA8AAAAAAAAAAAAAAAAAmAIAAGRycy9kb3du&#10;cmV2LnhtbFBLBQYAAAAABAAEAPUAAACGAwAAAAA=&#10;" fillcolor="#8db3e2 [1311]">
                    <v:textbox>
                      <w:txbxContent>
                        <w:p w:rsidR="00C45B81" w:rsidRDefault="00C45B81" w:rsidP="00E65872">
                          <w:pPr>
                            <w:pStyle w:val="NormalWeb"/>
                            <w:spacing w:before="80" w:beforeAutospacing="0" w:after="0" w:afterAutospacing="0"/>
                            <w:jc w:val="center"/>
                          </w:pPr>
                          <w:r>
                            <w:rPr>
                              <w:rFonts w:ascii="Calibri" w:eastAsia="Calibri" w:hAnsi="Calibri"/>
                              <w:sz w:val="14"/>
                              <w:szCs w:val="14"/>
                            </w:rPr>
                            <w:t>Zaposlenici IT sektora</w:t>
                          </w:r>
                        </w:p>
                      </w:txbxContent>
                    </v:textbox>
                  </v:shape>
                  <v:shape id="Text Box 42" o:spid="_x0000_s1123" type="#_x0000_t202" style="position:absolute;left:20560;width:8820;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tcUA&#10;AADcAAAADwAAAGRycy9kb3ducmV2LnhtbESPT2vCQBTE7wW/w/KE3upGa6WmrkGEiFAPaovn1+xr&#10;Epp9G7ObP377rlDocZiZ3zCrZDCV6KhxpWUF00kEgjizuuRcwedH+vQKwnlkjZVlUnAjB8l69LDC&#10;WNueT9SdfS4ChF2MCgrv61hKlxVk0E1sTRy8b9sY9EE2udQN9gFuKjmLooU0WHJYKLCmbUHZz7k1&#10;Cnbt17XXR5ka5w6X99Pw8ozLWqnH8bB5A+Fp8P/hv/ZeK5gvpnA/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2O1xQAAANwAAAAPAAAAAAAAAAAAAAAAAJgCAABkcnMv&#10;ZG93bnJldi54bWxQSwUGAAAAAAQABAD1AAAAigMAAAAA&#10;" fillcolor="#8db3e2 [1311]">
                    <v:textbox>
                      <w:txbxContent>
                        <w:p w:rsidR="00C45B81" w:rsidRDefault="00C45B81" w:rsidP="00E65872">
                          <w:pPr>
                            <w:pStyle w:val="NormalWeb"/>
                            <w:spacing w:before="80" w:beforeAutospacing="0" w:after="0" w:afterAutospacing="0"/>
                            <w:jc w:val="center"/>
                          </w:pPr>
                          <w:r>
                            <w:rPr>
                              <w:rFonts w:ascii="Calibri" w:eastAsia="Calibri" w:hAnsi="Calibri"/>
                              <w:sz w:val="14"/>
                              <w:szCs w:val="14"/>
                            </w:rPr>
                            <w:t>Nadređeni i</w:t>
                          </w:r>
                        </w:p>
                        <w:p w:rsidR="00C45B81" w:rsidRDefault="00C45B81" w:rsidP="00E65872">
                          <w:pPr>
                            <w:pStyle w:val="NormalWeb"/>
                            <w:spacing w:before="80" w:beforeAutospacing="0" w:after="0" w:afterAutospacing="0"/>
                            <w:jc w:val="center"/>
                          </w:pPr>
                          <w:r>
                            <w:rPr>
                              <w:rFonts w:ascii="Calibri" w:eastAsia="Calibri" w:hAnsi="Calibri"/>
                              <w:sz w:val="14"/>
                              <w:szCs w:val="14"/>
                            </w:rPr>
                            <w:t>Uprava</w:t>
                          </w:r>
                        </w:p>
                      </w:txbxContent>
                    </v:textbox>
                  </v:shape>
                </v:group>
                <w10:anchorlock/>
              </v:group>
            </w:pict>
          </mc:Fallback>
        </mc:AlternateContent>
      </w:r>
    </w:p>
    <w:p w:rsidR="00E65872" w:rsidRPr="007A5148" w:rsidRDefault="00E65872" w:rsidP="00FD16EE">
      <w:pPr>
        <w:pStyle w:val="Izvorzaslikuilitablicu"/>
      </w:pPr>
      <w:r w:rsidRPr="007A5148">
        <w:t xml:space="preserve">Izvor: Holtsnider, B. &amp; Brian, J. D., 2010. </w:t>
      </w:r>
      <w:r w:rsidRPr="007A5148">
        <w:rPr>
          <w:i/>
          <w:iCs/>
        </w:rPr>
        <w:t>IT Manager’s Handbook. The Business Edition</w:t>
      </w:r>
      <w:r w:rsidRPr="007A5148">
        <w:t>. Burlington: Morgan Kaufmann Publishers, str. 36</w:t>
      </w:r>
      <w:r w:rsidR="001B0833">
        <w:t>.</w:t>
      </w:r>
    </w:p>
    <w:p w:rsidR="00AA58C3" w:rsidRPr="007A5148" w:rsidRDefault="00E15939" w:rsidP="00AA58C3">
      <w:pPr>
        <w:rPr>
          <w:lang w:bidi="en-US"/>
        </w:rPr>
      </w:pPr>
      <w:r w:rsidRPr="007A5148">
        <w:rPr>
          <w:lang w:bidi="en-US"/>
        </w:rPr>
        <w:t>Za uspjeh u poslu v</w:t>
      </w:r>
      <w:r w:rsidR="00AA58C3" w:rsidRPr="007A5148">
        <w:rPr>
          <w:lang w:bidi="en-US"/>
        </w:rPr>
        <w:t xml:space="preserve">ažno je ostvariti kontakte izvan IT sektora, osobito s kolegama u organizaciji </w:t>
      </w:r>
      <w:sdt>
        <w:sdtPr>
          <w:rPr>
            <w:lang w:bidi="en-US"/>
          </w:rPr>
          <w:id w:val="614177164"/>
          <w:citation/>
        </w:sdtPr>
        <w:sdtEndPr/>
        <w:sdtContent>
          <w:r w:rsidR="00AA58C3" w:rsidRPr="007A5148">
            <w:rPr>
              <w:lang w:bidi="en-US"/>
            </w:rPr>
            <w:fldChar w:fldCharType="begin"/>
          </w:r>
          <w:r w:rsidR="00AA58C3" w:rsidRPr="007A5148">
            <w:rPr>
              <w:lang w:bidi="en-US"/>
            </w:rPr>
            <w:instrText xml:space="preserve">CITATION Ste92 \l 1050 </w:instrText>
          </w:r>
          <w:r w:rsidR="00AA58C3" w:rsidRPr="007A5148">
            <w:rPr>
              <w:lang w:bidi="en-US"/>
            </w:rPr>
            <w:fldChar w:fldCharType="separate"/>
          </w:r>
          <w:r w:rsidR="001B6365">
            <w:rPr>
              <w:noProof/>
              <w:lang w:bidi="en-US"/>
            </w:rPr>
            <w:t>(Stephens, Ledbetter, Mitra, &amp; Ford, 1992)</w:t>
          </w:r>
          <w:r w:rsidR="00AA58C3" w:rsidRPr="007A5148">
            <w:rPr>
              <w:lang w:bidi="en-US"/>
            </w:rPr>
            <w:fldChar w:fldCharType="end"/>
          </w:r>
        </w:sdtContent>
      </w:sdt>
      <w:r w:rsidRPr="007A5148">
        <w:rPr>
          <w:lang w:bidi="en-US"/>
        </w:rPr>
        <w:t xml:space="preserve"> jer </w:t>
      </w:r>
      <w:r w:rsidR="004D3602" w:rsidRPr="007A5148">
        <w:rPr>
          <w:lang w:bidi="en-US"/>
        </w:rPr>
        <w:t xml:space="preserve">IT menadžer mora komunicirati s vanjskom okolinom što uključuje razmjenu informacija s IKT dobavljačima usluga, korisnicima, </w:t>
      </w:r>
      <w:r w:rsidR="006C0092" w:rsidRPr="007A5148">
        <w:t>sektorom za nabavu</w:t>
      </w:r>
      <w:r w:rsidR="004D3602" w:rsidRPr="007A5148">
        <w:rPr>
          <w:lang w:bidi="en-US"/>
        </w:rPr>
        <w:t xml:space="preserve">, tržišnim analitičarima i medijima </w:t>
      </w:r>
      <w:sdt>
        <w:sdtPr>
          <w:rPr>
            <w:lang w:bidi="en-US"/>
          </w:rPr>
          <w:id w:val="1616561991"/>
          <w:citation/>
        </w:sdtPr>
        <w:sdtEndPr/>
        <w:sdtContent>
          <w:r w:rsidR="004D3602" w:rsidRPr="007A5148">
            <w:rPr>
              <w:lang w:bidi="en-US"/>
            </w:rPr>
            <w:fldChar w:fldCharType="begin"/>
          </w:r>
          <w:r w:rsidR="004D3602" w:rsidRPr="007A5148">
            <w:rPr>
              <w:lang w:bidi="en-US"/>
            </w:rPr>
            <w:instrText xml:space="preserve"> CITATION Gro931 \l 1050 </w:instrText>
          </w:r>
          <w:r w:rsidR="004D3602" w:rsidRPr="007A5148">
            <w:rPr>
              <w:lang w:bidi="en-US"/>
            </w:rPr>
            <w:fldChar w:fldCharType="separate"/>
          </w:r>
          <w:r w:rsidR="001B6365">
            <w:rPr>
              <w:noProof/>
              <w:lang w:bidi="en-US"/>
            </w:rPr>
            <w:t>(Grover, Jeong, Kettinger, &amp; Lee, 1993)</w:t>
          </w:r>
          <w:r w:rsidR="004D3602" w:rsidRPr="007A5148">
            <w:rPr>
              <w:lang w:bidi="en-US"/>
            </w:rPr>
            <w:fldChar w:fldCharType="end"/>
          </w:r>
        </w:sdtContent>
      </w:sdt>
      <w:r w:rsidR="004D3602" w:rsidRPr="007A5148">
        <w:rPr>
          <w:lang w:bidi="en-US"/>
        </w:rPr>
        <w:t xml:space="preserve">. </w:t>
      </w:r>
      <w:r w:rsidR="00AA58C3" w:rsidRPr="007A5148">
        <w:rPr>
          <w:lang w:bidi="en-US"/>
        </w:rPr>
        <w:t xml:space="preserve">Osim odličnih odnosa s </w:t>
      </w:r>
      <w:r w:rsidR="006309E0" w:rsidRPr="007A5148">
        <w:rPr>
          <w:lang w:bidi="en-US"/>
        </w:rPr>
        <w:t>uprav</w:t>
      </w:r>
      <w:r w:rsidR="00AA58C3" w:rsidRPr="007A5148">
        <w:rPr>
          <w:lang w:bidi="en-US"/>
        </w:rPr>
        <w:t>om o kojoj ovisi njegova funkcija i mjesto u organizaciji, zatim s kolegama na istoj hijerarhijskoj razini organizacije, veliku pažnju mora posvetiti kupcima, partnerima i dobavljačima jer oni</w:t>
      </w:r>
      <w:r w:rsidR="00F92C0F" w:rsidRPr="007A5148">
        <w:rPr>
          <w:lang w:bidi="en-US"/>
        </w:rPr>
        <w:t xml:space="preserve"> u stvari</w:t>
      </w:r>
      <w:r w:rsidR="00AA58C3" w:rsidRPr="007A5148">
        <w:rPr>
          <w:lang w:bidi="en-US"/>
        </w:rPr>
        <w:t xml:space="preserve"> predstavljaju svrhu postojanja njegove organizacije. Veliku pažnju i vrijeme mora posvetiti svome timu jer bez njega nema IT sektora i IKT </w:t>
      </w:r>
      <w:r w:rsidR="004D3602" w:rsidRPr="007A5148">
        <w:rPr>
          <w:lang w:bidi="en-US"/>
        </w:rPr>
        <w:t>usluge</w:t>
      </w:r>
      <w:r w:rsidR="00AA58C3" w:rsidRPr="007A5148">
        <w:rPr>
          <w:lang w:bidi="en-US"/>
        </w:rPr>
        <w:t xml:space="preserve"> dostupn</w:t>
      </w:r>
      <w:r w:rsidR="004D3602" w:rsidRPr="007A5148">
        <w:rPr>
          <w:lang w:bidi="en-US"/>
        </w:rPr>
        <w:t>e</w:t>
      </w:r>
      <w:r w:rsidR="00AA58C3" w:rsidRPr="007A5148">
        <w:rPr>
          <w:lang w:bidi="en-US"/>
        </w:rPr>
        <w:t xml:space="preserve"> 24 sata u danu i 36</w:t>
      </w:r>
      <w:r w:rsidR="00A83560">
        <w:rPr>
          <w:lang w:bidi="en-US"/>
        </w:rPr>
        <w:t>5</w:t>
      </w:r>
      <w:r w:rsidR="00AA58C3" w:rsidRPr="007A5148">
        <w:rPr>
          <w:lang w:bidi="en-US"/>
        </w:rPr>
        <w:t xml:space="preserve"> dana u godini.</w:t>
      </w:r>
    </w:p>
    <w:p w:rsidR="000E7EE1" w:rsidRPr="007A5148" w:rsidRDefault="000E7EE1" w:rsidP="000E7EE1">
      <w:pPr>
        <w:pStyle w:val="Navoenjedoslovno"/>
        <w:rPr>
          <w:rStyle w:val="hps"/>
        </w:rPr>
      </w:pPr>
      <w:r w:rsidRPr="007A5148">
        <w:rPr>
          <w:rStyle w:val="hps"/>
        </w:rPr>
        <w:t xml:space="preserve">Odnosi koje gradi IT menadžer s drugim ljudima moraju biti profesionalni i osobni pri čemu se pod osobnim ne misli </w:t>
      </w:r>
      <w:r w:rsidR="00E65872" w:rsidRPr="007A5148">
        <w:rPr>
          <w:rStyle w:val="hps"/>
        </w:rPr>
        <w:t xml:space="preserve">na </w:t>
      </w:r>
      <w:r w:rsidRPr="007A5148">
        <w:rPr>
          <w:rStyle w:val="hps"/>
        </w:rPr>
        <w:t xml:space="preserve">zadiranje u tuđe živote nego stvaranje odnosa privrženosti i ljudskosti u uzajamnoj komunikaciji s drugima </w:t>
      </w:r>
      <w:sdt>
        <w:sdtPr>
          <w:rPr>
            <w:rStyle w:val="hps"/>
          </w:rPr>
          <w:id w:val="-1294677144"/>
          <w:citation/>
        </w:sdtPr>
        <w:sdtEndPr>
          <w:rPr>
            <w:rStyle w:val="hps"/>
          </w:rPr>
        </w:sdtEndPr>
        <w:sdtContent>
          <w:r w:rsidRPr="007A5148">
            <w:rPr>
              <w:rStyle w:val="hps"/>
            </w:rPr>
            <w:fldChar w:fldCharType="begin"/>
          </w:r>
          <w:r w:rsidRPr="007A5148">
            <w:rPr>
              <w:rStyle w:val="hps"/>
            </w:rPr>
            <w:instrText xml:space="preserve">CITATION Bro04 \p 26 \l 1050 </w:instrText>
          </w:r>
          <w:r w:rsidRPr="007A5148">
            <w:rPr>
              <w:rStyle w:val="hps"/>
            </w:rPr>
            <w:fldChar w:fldCharType="separate"/>
          </w:r>
          <w:r w:rsidR="001B6365">
            <w:rPr>
              <w:noProof/>
            </w:rPr>
            <w:t>(Broadbent &amp; Kitzis, 2004, str. 26)</w:t>
          </w:r>
          <w:r w:rsidRPr="007A5148">
            <w:rPr>
              <w:rStyle w:val="hps"/>
            </w:rPr>
            <w:fldChar w:fldCharType="end"/>
          </w:r>
        </w:sdtContent>
      </w:sdt>
    </w:p>
    <w:p w:rsidR="00D108E5" w:rsidRPr="007A5148" w:rsidRDefault="00D108E5" w:rsidP="003062A4">
      <w:r w:rsidRPr="007A5148">
        <w:t xml:space="preserve">Kako je vještine i znanje, prema Spenceru, u odnosu na dubinske kompetencije, moguće lako razvijati </w:t>
      </w:r>
      <w:sdt>
        <w:sdtPr>
          <w:rPr>
            <w:lang w:bidi="en-US"/>
          </w:rPr>
          <w:id w:val="1987890813"/>
          <w:citation/>
        </w:sdtPr>
        <w:sdtEndPr/>
        <w:sdtContent>
          <w:r w:rsidRPr="007A5148">
            <w:rPr>
              <w:lang w:bidi="en-US"/>
            </w:rPr>
            <w:fldChar w:fldCharType="begin"/>
          </w:r>
          <w:r w:rsidRPr="007A5148">
            <w:rPr>
              <w:lang w:bidi="en-US"/>
            </w:rPr>
            <w:instrText xml:space="preserve"> CITATION Lyl93 \l 1050 </w:instrText>
          </w:r>
          <w:r w:rsidRPr="007A5148">
            <w:rPr>
              <w:lang w:bidi="en-US"/>
            </w:rPr>
            <w:fldChar w:fldCharType="separate"/>
          </w:r>
          <w:r w:rsidR="001B6365">
            <w:rPr>
              <w:noProof/>
              <w:lang w:bidi="en-US"/>
            </w:rPr>
            <w:t>(Spencer &amp; Spencer, 1993)</w:t>
          </w:r>
          <w:r w:rsidRPr="007A5148">
            <w:rPr>
              <w:lang w:bidi="en-US"/>
            </w:rPr>
            <w:fldChar w:fldCharType="end"/>
          </w:r>
        </w:sdtContent>
      </w:sdt>
      <w:r w:rsidRPr="007A5148">
        <w:t>, ostaje stalni izazov za njihovo poboljšanje i stalno aktualiziranje prema izazovima vremena.</w:t>
      </w:r>
      <w:r w:rsidR="00E6360B" w:rsidRPr="007A5148">
        <w:t xml:space="preserve"> Zato je prema Noll</w:t>
      </w:r>
      <w:r w:rsidR="00997A3E" w:rsidRPr="007A5148">
        <w:t>u</w:t>
      </w:r>
      <w:r w:rsidR="00E6360B" w:rsidRPr="007A5148">
        <w:t xml:space="preserve"> i Wilkins</w:t>
      </w:r>
      <w:r w:rsidR="00997A3E" w:rsidRPr="007A5148">
        <w:t>u</w:t>
      </w:r>
      <w:r w:rsidR="00E6360B" w:rsidRPr="007A5148">
        <w:t xml:space="preserve"> potrebno integrirati meke vještine u kurikulum za IKT zanimanja kako bi se postizali bolji rezultati i kvalitetnija suradnja s korisnicima. Meke vještine koje bi trebalo integrirati su:</w:t>
      </w:r>
    </w:p>
    <w:p w:rsidR="00E6360B" w:rsidRPr="007A5148" w:rsidRDefault="00E6360B" w:rsidP="009F3C20">
      <w:pPr>
        <w:pStyle w:val="Nabrajanje"/>
        <w:numPr>
          <w:ilvl w:val="0"/>
          <w:numId w:val="57"/>
        </w:numPr>
      </w:pPr>
      <w:r w:rsidRPr="007A5148">
        <w:t>pisanje,</w:t>
      </w:r>
    </w:p>
    <w:p w:rsidR="00E6360B" w:rsidRPr="007A5148" w:rsidRDefault="00E6360B" w:rsidP="009F3C20">
      <w:pPr>
        <w:pStyle w:val="Nabrajanje"/>
        <w:numPr>
          <w:ilvl w:val="0"/>
          <w:numId w:val="57"/>
        </w:numPr>
      </w:pPr>
      <w:r w:rsidRPr="007A5148">
        <w:t>rad u timu,</w:t>
      </w:r>
    </w:p>
    <w:p w:rsidR="00E6360B" w:rsidRPr="007A5148" w:rsidRDefault="00E6360B" w:rsidP="009F3C20">
      <w:pPr>
        <w:pStyle w:val="Nabrajanje"/>
        <w:numPr>
          <w:ilvl w:val="0"/>
          <w:numId w:val="57"/>
        </w:numPr>
      </w:pPr>
      <w:r w:rsidRPr="007A5148">
        <w:t>izrada prezentacija,</w:t>
      </w:r>
    </w:p>
    <w:p w:rsidR="00E6360B" w:rsidRPr="007A5148" w:rsidRDefault="00E6360B" w:rsidP="009F3C20">
      <w:pPr>
        <w:pStyle w:val="Nabrajanje"/>
        <w:numPr>
          <w:ilvl w:val="0"/>
          <w:numId w:val="57"/>
        </w:numPr>
      </w:pPr>
      <w:r w:rsidRPr="007A5148">
        <w:t xml:space="preserve">upravljanje projektima i </w:t>
      </w:r>
    </w:p>
    <w:p w:rsidR="00E6360B" w:rsidRPr="007A5148" w:rsidRDefault="00E6360B" w:rsidP="009F3C20">
      <w:pPr>
        <w:pStyle w:val="Nabrajanje"/>
        <w:numPr>
          <w:ilvl w:val="0"/>
          <w:numId w:val="57"/>
        </w:numPr>
      </w:pPr>
      <w:r w:rsidRPr="007A5148">
        <w:t xml:space="preserve">razvoj odnosa s drugima </w:t>
      </w:r>
      <w:sdt>
        <w:sdtPr>
          <w:id w:val="-1233301537"/>
          <w:citation/>
        </w:sdtPr>
        <w:sdtEndPr/>
        <w:sdtContent>
          <w:r w:rsidRPr="007A5148">
            <w:fldChar w:fldCharType="begin"/>
          </w:r>
          <w:r w:rsidRPr="007A5148">
            <w:instrText xml:space="preserve"> CITATION Nol02 \l 1050 </w:instrText>
          </w:r>
          <w:r w:rsidRPr="007A5148">
            <w:fldChar w:fldCharType="separate"/>
          </w:r>
          <w:r w:rsidR="001B6365">
            <w:rPr>
              <w:noProof/>
            </w:rPr>
            <w:t>(Noll &amp; Wilkins, 2002)</w:t>
          </w:r>
          <w:r w:rsidRPr="007A5148">
            <w:fldChar w:fldCharType="end"/>
          </w:r>
        </w:sdtContent>
      </w:sdt>
      <w:r w:rsidRPr="007A5148">
        <w:t>.</w:t>
      </w:r>
    </w:p>
    <w:p w:rsidR="00AA58C3" w:rsidRPr="007A5148" w:rsidRDefault="00AA58C3" w:rsidP="00AB32A1">
      <w:pPr>
        <w:pStyle w:val="Heading3"/>
      </w:pPr>
      <w:bookmarkStart w:id="80" w:name="_Toc462787704"/>
      <w:r w:rsidRPr="007A5148">
        <w:t>Komunikacijske kompetencije</w:t>
      </w:r>
      <w:r w:rsidR="00BC300F" w:rsidRPr="007A5148">
        <w:t xml:space="preserve"> IT menadžera</w:t>
      </w:r>
      <w:bookmarkEnd w:id="80"/>
    </w:p>
    <w:p w:rsidR="00AA58C3" w:rsidRPr="007A5148" w:rsidRDefault="00AA58C3" w:rsidP="00AA58C3">
      <w:pPr>
        <w:pStyle w:val="Misao"/>
      </w:pPr>
      <w:r w:rsidRPr="007A5148">
        <w:t>Komunikacijske vještine i vještine umrežavanja, najvažniji su ključevi uspjeha.</w:t>
      </w:r>
    </w:p>
    <w:p w:rsidR="00AA58C3" w:rsidRPr="007A5148" w:rsidRDefault="00AA58C3" w:rsidP="00AA58C3">
      <w:pPr>
        <w:pStyle w:val="MisaoAutor"/>
      </w:pPr>
      <w:r w:rsidRPr="007A5148">
        <w:t xml:space="preserve"> - </w:t>
      </w:r>
      <w:hyperlink r:id="rId19" w:history="1">
        <w:r w:rsidRPr="007A5148">
          <w:t>F. Luthans</w:t>
        </w:r>
      </w:hyperlink>
      <w:r w:rsidRPr="007A5148">
        <w:t xml:space="preserve">, </w:t>
      </w:r>
      <w:hyperlink r:id="rId20" w:history="1">
        <w:r w:rsidRPr="007A5148">
          <w:t>R. M. Hodgetts</w:t>
        </w:r>
      </w:hyperlink>
      <w:r w:rsidRPr="007A5148">
        <w:t xml:space="preserve">, </w:t>
      </w:r>
      <w:hyperlink r:id="rId21" w:history="1">
        <w:r w:rsidRPr="007A5148">
          <w:t>S. A. Rosenkrantz</w:t>
        </w:r>
      </w:hyperlink>
    </w:p>
    <w:p w:rsidR="008F7E99" w:rsidRPr="007A5148" w:rsidRDefault="00AA58C3" w:rsidP="00EB73AC">
      <w:pPr>
        <w:rPr>
          <w:lang w:bidi="en-US"/>
        </w:rPr>
      </w:pPr>
      <w:r w:rsidRPr="007A5148">
        <w:rPr>
          <w:lang w:bidi="en-US"/>
        </w:rPr>
        <w:t xml:space="preserve">Termin </w:t>
      </w:r>
      <w:r w:rsidRPr="007A5148">
        <w:rPr>
          <w:i/>
          <w:lang w:bidi="en-US"/>
        </w:rPr>
        <w:t>kompetencije</w:t>
      </w:r>
      <w:r w:rsidRPr="007A5148">
        <w:rPr>
          <w:lang w:bidi="en-US"/>
        </w:rPr>
        <w:t xml:space="preserve"> u komunikacijskom</w:t>
      </w:r>
      <w:r w:rsidR="00395A85">
        <w:rPr>
          <w:lang w:bidi="en-US"/>
        </w:rPr>
        <w:t>e</w:t>
      </w:r>
      <w:r w:rsidRPr="007A5148">
        <w:rPr>
          <w:lang w:bidi="en-US"/>
        </w:rPr>
        <w:t xml:space="preserve"> diskursu</w:t>
      </w:r>
      <w:r w:rsidR="008F7E99" w:rsidRPr="007A5148">
        <w:rPr>
          <w:lang w:bidi="en-US"/>
        </w:rPr>
        <w:t>,</w:t>
      </w:r>
      <w:r w:rsidRPr="007A5148">
        <w:rPr>
          <w:lang w:bidi="en-US"/>
        </w:rPr>
        <w:t xml:space="preserve"> šezdesetih godina prošloga stoljeća</w:t>
      </w:r>
      <w:r w:rsidR="008F7E99" w:rsidRPr="007A5148">
        <w:rPr>
          <w:lang w:bidi="en-US"/>
        </w:rPr>
        <w:t>,</w:t>
      </w:r>
      <w:r w:rsidRPr="007A5148">
        <w:rPr>
          <w:lang w:bidi="en-US"/>
        </w:rPr>
        <w:t xml:space="preserve"> prvi uvodi teoretičar lingvistike Noam Chomsky naglašava</w:t>
      </w:r>
      <w:r w:rsidR="008F7E99" w:rsidRPr="007A5148">
        <w:rPr>
          <w:lang w:bidi="en-US"/>
        </w:rPr>
        <w:t>jući</w:t>
      </w:r>
      <w:r w:rsidRPr="007A5148">
        <w:rPr>
          <w:lang w:bidi="en-US"/>
        </w:rPr>
        <w:t xml:space="preserve"> razliku između znanja o jeziku koje ima govornik ili slušatelj – </w:t>
      </w:r>
      <w:r w:rsidRPr="007A5148">
        <w:rPr>
          <w:i/>
          <w:lang w:bidi="en-US"/>
        </w:rPr>
        <w:t>kompetencije</w:t>
      </w:r>
      <w:r w:rsidRPr="007A5148">
        <w:rPr>
          <w:lang w:bidi="en-US"/>
        </w:rPr>
        <w:t xml:space="preserve"> i mogućnosti upotrebe jezika – </w:t>
      </w:r>
      <w:r w:rsidRPr="007A5148">
        <w:rPr>
          <w:i/>
          <w:lang w:bidi="en-US"/>
        </w:rPr>
        <w:t>performanse</w:t>
      </w:r>
      <w:r w:rsidRPr="007A5148">
        <w:rPr>
          <w:lang w:bidi="en-US"/>
        </w:rPr>
        <w:t xml:space="preserve"> </w:t>
      </w:r>
      <w:sdt>
        <w:sdtPr>
          <w:rPr>
            <w:lang w:bidi="en-US"/>
          </w:rPr>
          <w:id w:val="915125531"/>
          <w:citation/>
        </w:sdtPr>
        <w:sdtEndPr/>
        <w:sdtContent>
          <w:r w:rsidRPr="007A5148">
            <w:rPr>
              <w:lang w:bidi="en-US"/>
            </w:rPr>
            <w:fldChar w:fldCharType="begin"/>
          </w:r>
          <w:r w:rsidRPr="007A5148">
            <w:rPr>
              <w:lang w:bidi="en-US"/>
            </w:rPr>
            <w:instrText xml:space="preserve"> CITATION Noa65 \l 1050 </w:instrText>
          </w:r>
          <w:r w:rsidRPr="007A5148">
            <w:rPr>
              <w:lang w:bidi="en-US"/>
            </w:rPr>
            <w:fldChar w:fldCharType="separate"/>
          </w:r>
          <w:r w:rsidR="001B6365">
            <w:rPr>
              <w:noProof/>
              <w:lang w:bidi="en-US"/>
            </w:rPr>
            <w:t>(Chomsky, 1965)</w:t>
          </w:r>
          <w:r w:rsidRPr="007A5148">
            <w:rPr>
              <w:lang w:bidi="en-US"/>
            </w:rPr>
            <w:fldChar w:fldCharType="end"/>
          </w:r>
        </w:sdtContent>
      </w:sdt>
      <w:r w:rsidRPr="007A5148">
        <w:rPr>
          <w:lang w:bidi="en-US"/>
        </w:rPr>
        <w:t xml:space="preserve">. </w:t>
      </w:r>
      <w:r w:rsidR="00EB73AC" w:rsidRPr="007A5148">
        <w:rPr>
          <w:lang w:bidi="en-US"/>
        </w:rPr>
        <w:t>Odbacujući dvojnost koju navodi Chomsky</w:t>
      </w:r>
      <w:r w:rsidR="00AE2523" w:rsidRPr="007A5148">
        <w:rPr>
          <w:lang w:bidi="en-US"/>
        </w:rPr>
        <w:t>,</w:t>
      </w:r>
      <w:r w:rsidR="00EB73AC" w:rsidRPr="007A5148">
        <w:rPr>
          <w:lang w:bidi="en-US"/>
        </w:rPr>
        <w:t xml:space="preserve"> </w:t>
      </w:r>
      <w:r w:rsidR="00AE2523" w:rsidRPr="007A5148">
        <w:rPr>
          <w:lang w:bidi="en-US"/>
        </w:rPr>
        <w:t>početkom sedamdesetih godina prošloga stoljeća, Dell Hymes uvodi p</w:t>
      </w:r>
      <w:r w:rsidRPr="007A5148">
        <w:rPr>
          <w:lang w:bidi="en-US"/>
        </w:rPr>
        <w:t xml:space="preserve">ojam </w:t>
      </w:r>
      <w:r w:rsidR="000811F1" w:rsidRPr="007A5148">
        <w:rPr>
          <w:i/>
          <w:lang w:bidi="en-US"/>
        </w:rPr>
        <w:t>ko</w:t>
      </w:r>
      <w:r w:rsidRPr="007A5148">
        <w:rPr>
          <w:i/>
          <w:lang w:bidi="en-US"/>
        </w:rPr>
        <w:t>munikacijske kompetencije</w:t>
      </w:r>
      <w:r w:rsidR="00AE2523" w:rsidRPr="007A5148">
        <w:rPr>
          <w:lang w:bidi="en-US"/>
        </w:rPr>
        <w:t>,</w:t>
      </w:r>
      <w:r w:rsidRPr="007A5148">
        <w:rPr>
          <w:lang w:bidi="en-US"/>
        </w:rPr>
        <w:t xml:space="preserve"> </w:t>
      </w:r>
      <w:r w:rsidR="00AE2523" w:rsidRPr="007A5148">
        <w:rPr>
          <w:lang w:bidi="en-US"/>
        </w:rPr>
        <w:t>tj.</w:t>
      </w:r>
      <w:r w:rsidR="00EB73AC" w:rsidRPr="007A5148">
        <w:rPr>
          <w:lang w:bidi="en-US"/>
        </w:rPr>
        <w:t xml:space="preserve"> </w:t>
      </w:r>
      <w:r w:rsidR="008F7E99" w:rsidRPr="007A5148">
        <w:rPr>
          <w:i/>
          <w:lang w:bidi="en-US"/>
        </w:rPr>
        <w:t>sposobnost</w:t>
      </w:r>
      <w:r w:rsidR="00AE2523" w:rsidRPr="007A5148">
        <w:rPr>
          <w:i/>
          <w:lang w:bidi="en-US"/>
        </w:rPr>
        <w:t>i</w:t>
      </w:r>
      <w:r w:rsidR="008F7E99" w:rsidRPr="007A5148">
        <w:rPr>
          <w:i/>
          <w:lang w:bidi="en-US"/>
        </w:rPr>
        <w:t xml:space="preserve"> za </w:t>
      </w:r>
      <w:r w:rsidR="00EB73AC" w:rsidRPr="007A5148">
        <w:rPr>
          <w:i/>
          <w:lang w:bidi="en-US"/>
        </w:rPr>
        <w:t>korištenje</w:t>
      </w:r>
      <w:r w:rsidR="00EB73AC" w:rsidRPr="007A5148">
        <w:rPr>
          <w:rStyle w:val="FootnoteReference"/>
        </w:rPr>
        <w:footnoteReference w:id="40"/>
      </w:r>
      <w:r w:rsidR="00EB73AC" w:rsidRPr="007A5148">
        <w:rPr>
          <w:lang w:bidi="en-US"/>
        </w:rPr>
        <w:t xml:space="preserve"> jezika</w:t>
      </w:r>
      <w:r w:rsidR="00AE2523" w:rsidRPr="007A5148">
        <w:t xml:space="preserve"> </w:t>
      </w:r>
      <w:sdt>
        <w:sdtPr>
          <w:id w:val="-33125646"/>
          <w:citation/>
        </w:sdtPr>
        <w:sdtEndPr/>
        <w:sdtContent>
          <w:r w:rsidR="00AE2523" w:rsidRPr="007A5148">
            <w:fldChar w:fldCharType="begin"/>
          </w:r>
          <w:r w:rsidR="00A56848" w:rsidRPr="007A5148">
            <w:instrText xml:space="preserve">CITATION XXX72 \l 1050 </w:instrText>
          </w:r>
          <w:r w:rsidR="00AE2523" w:rsidRPr="007A5148">
            <w:fldChar w:fldCharType="separate"/>
          </w:r>
          <w:r w:rsidR="001B6365">
            <w:rPr>
              <w:noProof/>
            </w:rPr>
            <w:t>(Hymes, 1972)</w:t>
          </w:r>
          <w:r w:rsidR="00AE2523" w:rsidRPr="007A5148">
            <w:fldChar w:fldCharType="end"/>
          </w:r>
        </w:sdtContent>
      </w:sdt>
      <w:r w:rsidR="00EB73AC" w:rsidRPr="007A5148">
        <w:rPr>
          <w:lang w:bidi="en-US"/>
        </w:rPr>
        <w:t>.</w:t>
      </w:r>
    </w:p>
    <w:p w:rsidR="006B6996" w:rsidRPr="007A5148" w:rsidRDefault="000811F1" w:rsidP="000811F1">
      <w:pPr>
        <w:pStyle w:val="Navoenjedoslovno"/>
      </w:pPr>
      <w:r w:rsidRPr="007A5148">
        <w:t xml:space="preserve">Pobliže označavanje </w:t>
      </w:r>
      <w:r w:rsidRPr="007A5148">
        <w:rPr>
          <w:i/>
        </w:rPr>
        <w:t>s</w:t>
      </w:r>
      <w:r w:rsidR="006B6996" w:rsidRPr="007A5148">
        <w:rPr>
          <w:i/>
        </w:rPr>
        <w:t>posobnosti za korištenje</w:t>
      </w:r>
      <w:r w:rsidR="006B6996" w:rsidRPr="007A5148">
        <w:t xml:space="preserve"> kao </w:t>
      </w:r>
      <w:r w:rsidRPr="007A5148">
        <w:t>sastavnog</w:t>
      </w:r>
      <w:r w:rsidR="00395A85">
        <w:t>a</w:t>
      </w:r>
      <w:r w:rsidRPr="007A5148">
        <w:t xml:space="preserve"> dijela</w:t>
      </w:r>
      <w:r w:rsidR="006B6996" w:rsidRPr="007A5148">
        <w:t xml:space="preserve"> </w:t>
      </w:r>
      <w:r w:rsidR="008D2097" w:rsidRPr="007A5148">
        <w:t>kompetencije</w:t>
      </w:r>
      <w:r w:rsidR="006B6996" w:rsidRPr="007A5148">
        <w:t xml:space="preserve"> omogućuje ulogu nekognitivnih čimbenika, kao što su motivacija</w:t>
      </w:r>
      <w:r w:rsidR="008D2097" w:rsidRPr="007A5148">
        <w:t>, a</w:t>
      </w:r>
      <w:r w:rsidR="006B6996" w:rsidRPr="007A5148">
        <w:t xml:space="preserve"> što djelomično određuje </w:t>
      </w:r>
      <w:r w:rsidR="008D2097" w:rsidRPr="007A5148">
        <w:t>kompetenciju</w:t>
      </w:r>
      <w:r w:rsidR="006B6996" w:rsidRPr="007A5148">
        <w:t xml:space="preserve">. </w:t>
      </w:r>
      <w:r w:rsidR="008D2097" w:rsidRPr="007A5148">
        <w:t>Kad se g</w:t>
      </w:r>
      <w:r w:rsidR="006B6996" w:rsidRPr="007A5148">
        <w:t xml:space="preserve">ovori o </w:t>
      </w:r>
      <w:r w:rsidR="008D2097" w:rsidRPr="007A5148">
        <w:t>kompetencijama</w:t>
      </w:r>
      <w:r w:rsidR="006B6996" w:rsidRPr="007A5148">
        <w:t xml:space="preserve">, osobito je važno ne </w:t>
      </w:r>
      <w:r w:rsidR="008D2097" w:rsidRPr="007A5148">
        <w:t>razdvaja</w:t>
      </w:r>
      <w:r w:rsidR="006B6996" w:rsidRPr="007A5148">
        <w:t>ti kognitivne</w:t>
      </w:r>
      <w:r w:rsidR="008D2097" w:rsidRPr="007A5148">
        <w:t xml:space="preserve"> od</w:t>
      </w:r>
      <w:r w:rsidR="006B6996" w:rsidRPr="007A5148">
        <w:t xml:space="preserve"> afektivn</w:t>
      </w:r>
      <w:r w:rsidR="008D2097" w:rsidRPr="007A5148">
        <w:t>ih</w:t>
      </w:r>
      <w:r w:rsidR="006B6996" w:rsidRPr="007A5148">
        <w:t xml:space="preserve"> i v</w:t>
      </w:r>
      <w:r w:rsidRPr="007A5148">
        <w:t>oljnih čimbenika..</w:t>
      </w:r>
      <w:r w:rsidR="006B6996" w:rsidRPr="007A5148">
        <w:t>.</w:t>
      </w:r>
      <w:r w:rsidRPr="007A5148">
        <w:t xml:space="preserve"> </w:t>
      </w:r>
      <w:sdt>
        <w:sdtPr>
          <w:id w:val="-1310316043"/>
          <w:citation/>
        </w:sdtPr>
        <w:sdtEndPr/>
        <w:sdtContent>
          <w:r w:rsidRPr="007A5148">
            <w:fldChar w:fldCharType="begin"/>
          </w:r>
          <w:r w:rsidRPr="007A5148">
            <w:instrText xml:space="preserve">CITATION XXX72 \p 283 \l 1050 </w:instrText>
          </w:r>
          <w:r w:rsidRPr="007A5148">
            <w:fldChar w:fldCharType="separate"/>
          </w:r>
          <w:r w:rsidR="001B6365">
            <w:rPr>
              <w:noProof/>
            </w:rPr>
            <w:t>(Hymes, 1972, str. 283)</w:t>
          </w:r>
          <w:r w:rsidRPr="007A5148">
            <w:fldChar w:fldCharType="end"/>
          </w:r>
        </w:sdtContent>
      </w:sdt>
    </w:p>
    <w:p w:rsidR="000811F1" w:rsidRPr="007A5148" w:rsidRDefault="005B1433" w:rsidP="000811F1">
      <w:pPr>
        <w:rPr>
          <w:lang w:bidi="en-US"/>
        </w:rPr>
      </w:pPr>
      <w:r w:rsidRPr="007A5148">
        <w:rPr>
          <w:lang w:bidi="en-US"/>
        </w:rPr>
        <w:t xml:space="preserve">Postoji </w:t>
      </w:r>
      <w:r w:rsidR="002F24FE" w:rsidRPr="007A5148">
        <w:rPr>
          <w:lang w:bidi="en-US"/>
        </w:rPr>
        <w:t xml:space="preserve">jedno </w:t>
      </w:r>
      <w:r w:rsidRPr="007A5148">
        <w:rPr>
          <w:lang w:bidi="en-US"/>
        </w:rPr>
        <w:t>dobro</w:t>
      </w:r>
      <w:r w:rsidR="002F24FE" w:rsidRPr="007A5148">
        <w:rPr>
          <w:lang w:bidi="en-US"/>
        </w:rPr>
        <w:t xml:space="preserve"> </w:t>
      </w:r>
      <w:r w:rsidRPr="007A5148">
        <w:rPr>
          <w:lang w:bidi="en-US"/>
        </w:rPr>
        <w:t xml:space="preserve">objašnjenje koje daje </w:t>
      </w:r>
      <w:r w:rsidR="000811F1" w:rsidRPr="007A5148">
        <w:rPr>
          <w:lang w:bidi="en-US"/>
        </w:rPr>
        <w:t xml:space="preserve">Jelaska </w:t>
      </w:r>
      <w:r w:rsidR="00395A85">
        <w:rPr>
          <w:lang w:bidi="en-US"/>
        </w:rPr>
        <w:t>glede</w:t>
      </w:r>
      <w:r w:rsidRPr="007A5148">
        <w:rPr>
          <w:lang w:bidi="en-US"/>
        </w:rPr>
        <w:t xml:space="preserve"> komunikacijsk</w:t>
      </w:r>
      <w:r w:rsidR="00395A85">
        <w:rPr>
          <w:lang w:bidi="en-US"/>
        </w:rPr>
        <w:t>e</w:t>
      </w:r>
      <w:r w:rsidRPr="007A5148">
        <w:rPr>
          <w:lang w:bidi="en-US"/>
        </w:rPr>
        <w:t xml:space="preserve"> kompetencij</w:t>
      </w:r>
      <w:r w:rsidR="00395A85">
        <w:rPr>
          <w:lang w:bidi="en-US"/>
        </w:rPr>
        <w:t>e</w:t>
      </w:r>
      <w:r w:rsidRPr="007A5148">
        <w:rPr>
          <w:lang w:bidi="en-US"/>
        </w:rPr>
        <w:t xml:space="preserve">. </w:t>
      </w:r>
      <w:r w:rsidR="002F24FE" w:rsidRPr="007A5148">
        <w:rPr>
          <w:lang w:bidi="en-US"/>
        </w:rPr>
        <w:t xml:space="preserve">Ona se u svome radu </w:t>
      </w:r>
      <w:r w:rsidR="002F24FE" w:rsidRPr="007A5148">
        <w:rPr>
          <w:i/>
          <w:lang w:bidi="en-US"/>
        </w:rPr>
        <w:t>Jezik, komunikacija i sposobnosti: nazivi i bliskoznačnice</w:t>
      </w:r>
      <w:r w:rsidR="002F24FE" w:rsidRPr="007A5148">
        <w:rPr>
          <w:lang w:bidi="en-US"/>
        </w:rPr>
        <w:t xml:space="preserve"> </w:t>
      </w:r>
      <w:r w:rsidR="00C047B0" w:rsidRPr="007A5148">
        <w:rPr>
          <w:lang w:bidi="en-US"/>
        </w:rPr>
        <w:t xml:space="preserve">zalaže za </w:t>
      </w:r>
      <w:r w:rsidR="000811F1" w:rsidRPr="007A5148">
        <w:rPr>
          <w:lang w:bidi="en-US"/>
        </w:rPr>
        <w:t xml:space="preserve">hrvatski naziv </w:t>
      </w:r>
      <w:r w:rsidR="00395A85">
        <w:rPr>
          <w:lang w:bidi="en-US"/>
        </w:rPr>
        <w:t>–</w:t>
      </w:r>
      <w:r w:rsidR="000811F1" w:rsidRPr="007A5148">
        <w:rPr>
          <w:lang w:bidi="en-US"/>
        </w:rPr>
        <w:t xml:space="preserve"> </w:t>
      </w:r>
      <w:r w:rsidR="000811F1" w:rsidRPr="007A5148">
        <w:rPr>
          <w:i/>
          <w:lang w:bidi="en-US"/>
        </w:rPr>
        <w:t>komunikacijsk</w:t>
      </w:r>
      <w:r w:rsidR="00C047B0" w:rsidRPr="007A5148">
        <w:rPr>
          <w:i/>
          <w:lang w:bidi="en-US"/>
        </w:rPr>
        <w:t>a</w:t>
      </w:r>
      <w:r w:rsidR="000811F1" w:rsidRPr="007A5148">
        <w:rPr>
          <w:i/>
          <w:lang w:bidi="en-US"/>
        </w:rPr>
        <w:t xml:space="preserve"> sposobnost</w:t>
      </w:r>
      <w:r w:rsidR="000811F1" w:rsidRPr="007A5148">
        <w:rPr>
          <w:lang w:bidi="en-US"/>
        </w:rPr>
        <w:t xml:space="preserve"> </w:t>
      </w:r>
      <w:sdt>
        <w:sdtPr>
          <w:rPr>
            <w:lang w:bidi="en-US"/>
          </w:rPr>
          <w:id w:val="-811249205"/>
          <w:citation/>
        </w:sdtPr>
        <w:sdtEndPr/>
        <w:sdtContent>
          <w:r w:rsidR="000811F1" w:rsidRPr="007A5148">
            <w:rPr>
              <w:lang w:bidi="en-US"/>
            </w:rPr>
            <w:fldChar w:fldCharType="begin"/>
          </w:r>
          <w:r w:rsidR="000811F1" w:rsidRPr="007A5148">
            <w:rPr>
              <w:lang w:bidi="en-US"/>
            </w:rPr>
            <w:instrText xml:space="preserve">CITATION Jel05 \l 1050 </w:instrText>
          </w:r>
          <w:r w:rsidR="000811F1" w:rsidRPr="007A5148">
            <w:rPr>
              <w:lang w:bidi="en-US"/>
            </w:rPr>
            <w:fldChar w:fldCharType="separate"/>
          </w:r>
          <w:r w:rsidR="001B6365">
            <w:rPr>
              <w:noProof/>
              <w:lang w:bidi="en-US"/>
            </w:rPr>
            <w:t>(Jelaska, 2005)</w:t>
          </w:r>
          <w:r w:rsidR="000811F1" w:rsidRPr="007A5148">
            <w:rPr>
              <w:lang w:bidi="en-US"/>
            </w:rPr>
            <w:fldChar w:fldCharType="end"/>
          </w:r>
        </w:sdtContent>
      </w:sdt>
      <w:r w:rsidR="00C047B0" w:rsidRPr="007A5148">
        <w:rPr>
          <w:lang w:bidi="en-US"/>
        </w:rPr>
        <w:t xml:space="preserve">. </w:t>
      </w:r>
      <w:r w:rsidR="008F64FA">
        <w:rPr>
          <w:lang w:bidi="en-US"/>
        </w:rPr>
        <w:t>Ipak,</w:t>
      </w:r>
      <w:r w:rsidR="00C047B0" w:rsidRPr="007A5148">
        <w:rPr>
          <w:lang w:bidi="en-US"/>
        </w:rPr>
        <w:t xml:space="preserve"> vrlo malo onih koji se bave </w:t>
      </w:r>
      <w:r w:rsidR="008F64FA">
        <w:rPr>
          <w:lang w:bidi="en-US"/>
        </w:rPr>
        <w:t>ov</w:t>
      </w:r>
      <w:r w:rsidR="00C047B0" w:rsidRPr="007A5148">
        <w:rPr>
          <w:lang w:bidi="en-US"/>
        </w:rPr>
        <w:t>om temom prihvaća taj naziv i smatra ga sinonimom</w:t>
      </w:r>
      <w:r w:rsidR="002F24FE" w:rsidRPr="007A5148">
        <w:rPr>
          <w:lang w:bidi="en-US"/>
        </w:rPr>
        <w:t xml:space="preserve"> za gore navedenu komunikacijsku kompetenciju</w:t>
      </w:r>
      <w:r w:rsidR="00C047B0" w:rsidRPr="007A5148">
        <w:rPr>
          <w:lang w:bidi="en-US"/>
        </w:rPr>
        <w:t>.</w:t>
      </w:r>
    </w:p>
    <w:p w:rsidR="00AA58C3" w:rsidRPr="007A5148" w:rsidRDefault="00AA58C3" w:rsidP="00AA58C3">
      <w:pPr>
        <w:rPr>
          <w:lang w:bidi="en-US"/>
        </w:rPr>
      </w:pPr>
      <w:r w:rsidRPr="007A5148">
        <w:rPr>
          <w:lang w:bidi="en-US"/>
        </w:rPr>
        <w:t>Canale objašnjava komunikacijsku kompetenciju kao skup</w:t>
      </w:r>
      <w:r w:rsidR="00D73FEA" w:rsidRPr="007A5148">
        <w:rPr>
          <w:lang w:bidi="en-US"/>
        </w:rPr>
        <w:t xml:space="preserve"> koji sadržava minimalno</w:t>
      </w:r>
      <w:r w:rsidRPr="007A5148">
        <w:rPr>
          <w:lang w:bidi="en-US"/>
        </w:rPr>
        <w:t xml:space="preserve"> </w:t>
      </w:r>
      <w:r w:rsidR="00395A85">
        <w:rPr>
          <w:lang w:bidi="en-US"/>
        </w:rPr>
        <w:t>četiri</w:t>
      </w:r>
      <w:r w:rsidR="00D73FEA" w:rsidRPr="007A5148">
        <w:rPr>
          <w:lang w:bidi="en-US"/>
        </w:rPr>
        <w:t xml:space="preserve"> područja znanja i vještina</w:t>
      </w:r>
      <w:r w:rsidRPr="007A5148">
        <w:rPr>
          <w:lang w:bidi="en-US"/>
        </w:rPr>
        <w:t xml:space="preserve"> potrebni</w:t>
      </w:r>
      <w:r w:rsidR="00D73FEA" w:rsidRPr="007A5148">
        <w:rPr>
          <w:lang w:bidi="en-US"/>
        </w:rPr>
        <w:t>h</w:t>
      </w:r>
      <w:r w:rsidRPr="007A5148">
        <w:rPr>
          <w:lang w:bidi="en-US"/>
        </w:rPr>
        <w:t xml:space="preserve"> za uspješnu komunikaciju</w:t>
      </w:r>
      <w:r w:rsidR="00246453" w:rsidRPr="007A5148">
        <w:rPr>
          <w:lang w:bidi="en-US"/>
        </w:rPr>
        <w:t>,</w:t>
      </w:r>
      <w:r w:rsidRPr="007A5148">
        <w:rPr>
          <w:lang w:bidi="en-US"/>
        </w:rPr>
        <w:t xml:space="preserve"> a to su:</w:t>
      </w:r>
    </w:p>
    <w:p w:rsidR="00AA58C3" w:rsidRPr="007A5148" w:rsidRDefault="00D73FEA" w:rsidP="009F3C20">
      <w:pPr>
        <w:pStyle w:val="Nabrajanje"/>
        <w:numPr>
          <w:ilvl w:val="0"/>
          <w:numId w:val="45"/>
        </w:numPr>
      </w:pPr>
      <w:r w:rsidRPr="007A5148">
        <w:rPr>
          <w:b/>
        </w:rPr>
        <w:t>G</w:t>
      </w:r>
      <w:r w:rsidR="00AA58C3" w:rsidRPr="007A5148">
        <w:rPr>
          <w:b/>
        </w:rPr>
        <w:t>ramatičk</w:t>
      </w:r>
      <w:r w:rsidRPr="007A5148">
        <w:rPr>
          <w:b/>
        </w:rPr>
        <w:t>a</w:t>
      </w:r>
      <w:r w:rsidR="00AA58C3" w:rsidRPr="007A5148">
        <w:rPr>
          <w:b/>
        </w:rPr>
        <w:t xml:space="preserve"> </w:t>
      </w:r>
      <w:r w:rsidRPr="007A5148">
        <w:rPr>
          <w:b/>
        </w:rPr>
        <w:t>kompetencija</w:t>
      </w:r>
      <w:r w:rsidRPr="007A5148">
        <w:t xml:space="preserve"> </w:t>
      </w:r>
      <w:r w:rsidR="00616596" w:rsidRPr="007A5148">
        <w:t>-</w:t>
      </w:r>
      <w:r w:rsidRPr="007A5148">
        <w:t xml:space="preserve"> </w:t>
      </w:r>
      <w:r w:rsidR="00395A85">
        <w:t>po</w:t>
      </w:r>
      <w:r w:rsidRPr="007A5148">
        <w:t>vezana</w:t>
      </w:r>
      <w:r w:rsidR="00616596" w:rsidRPr="007A5148">
        <w:t xml:space="preserve"> </w:t>
      </w:r>
      <w:r w:rsidR="00395A85">
        <w:t>sa</w:t>
      </w:r>
      <w:r w:rsidRPr="007A5148">
        <w:t xml:space="preserve"> </w:t>
      </w:r>
      <w:r w:rsidR="004A1FC8" w:rsidRPr="007A5148">
        <w:t>shvaćanje</w:t>
      </w:r>
      <w:r w:rsidR="00395A85">
        <w:t>m</w:t>
      </w:r>
      <w:r w:rsidR="004A1FC8" w:rsidRPr="007A5148">
        <w:t xml:space="preserve"> jezičnoga koda (verbalnog</w:t>
      </w:r>
      <w:r w:rsidR="00395A85">
        <w:t>a</w:t>
      </w:r>
      <w:r w:rsidR="004A1FC8" w:rsidRPr="007A5148">
        <w:t xml:space="preserve"> i neverbalnog), pravila jezika</w:t>
      </w:r>
      <w:r w:rsidR="00AA58C3" w:rsidRPr="007A5148">
        <w:t>,</w:t>
      </w:r>
      <w:r w:rsidR="004A1FC8" w:rsidRPr="007A5148">
        <w:t xml:space="preserve"> rječnika, tvorbe riječi i rečenica, naglašavanja i semantike.</w:t>
      </w:r>
    </w:p>
    <w:p w:rsidR="003C7FCC" w:rsidRPr="007A5148" w:rsidRDefault="00D73FEA" w:rsidP="009F3C20">
      <w:pPr>
        <w:pStyle w:val="Nabrajanje"/>
        <w:numPr>
          <w:ilvl w:val="0"/>
          <w:numId w:val="45"/>
        </w:numPr>
      </w:pPr>
      <w:r w:rsidRPr="007A5148">
        <w:rPr>
          <w:b/>
        </w:rPr>
        <w:t>Sociolingvistička kompetencija</w:t>
      </w:r>
      <w:r w:rsidR="00616596" w:rsidRPr="007A5148">
        <w:t xml:space="preserve"> - </w:t>
      </w:r>
      <w:r w:rsidR="004A1FC8" w:rsidRPr="007A5148">
        <w:t>važna je za uspješnu upotrebu jezika u različitim prilikama</w:t>
      </w:r>
      <w:r w:rsidRPr="007A5148">
        <w:t>,</w:t>
      </w:r>
    </w:p>
    <w:p w:rsidR="003C7FCC" w:rsidRPr="007A5148" w:rsidRDefault="002278B1" w:rsidP="009F3C20">
      <w:pPr>
        <w:pStyle w:val="Nabrajanje"/>
        <w:numPr>
          <w:ilvl w:val="0"/>
          <w:numId w:val="45"/>
        </w:numPr>
      </w:pPr>
      <w:r w:rsidRPr="007A5148">
        <w:rPr>
          <w:b/>
        </w:rPr>
        <w:t>Diskurzivn</w:t>
      </w:r>
      <w:r w:rsidR="005B1433" w:rsidRPr="007A5148">
        <w:rPr>
          <w:b/>
        </w:rPr>
        <w:t>a kompetencij</w:t>
      </w:r>
      <w:r w:rsidRPr="007A5148">
        <w:rPr>
          <w:b/>
        </w:rPr>
        <w:t>a</w:t>
      </w:r>
      <w:r w:rsidRPr="007A5148">
        <w:rPr>
          <w:rStyle w:val="FootnoteReference"/>
        </w:rPr>
        <w:footnoteReference w:id="41"/>
      </w:r>
      <w:r w:rsidRPr="007A5148">
        <w:t xml:space="preserve"> </w:t>
      </w:r>
      <w:r w:rsidR="005B1433" w:rsidRPr="007A5148">
        <w:t>-</w:t>
      </w:r>
      <w:r w:rsidR="00616596" w:rsidRPr="007A5148">
        <w:t xml:space="preserve"> umijeće je kombiniranja gramatičkih formi i značenja za postizanje jedinstven</w:t>
      </w:r>
      <w:r w:rsidR="00395A85">
        <w:t>a</w:t>
      </w:r>
      <w:r w:rsidR="00616596" w:rsidRPr="007A5148">
        <w:t xml:space="preserve"> govornoga i pisanog teksta u različitim žanrovima.</w:t>
      </w:r>
    </w:p>
    <w:p w:rsidR="00AA58C3" w:rsidRPr="007A5148" w:rsidRDefault="00616596" w:rsidP="009F3C20">
      <w:pPr>
        <w:pStyle w:val="Nabrajanje"/>
        <w:numPr>
          <w:ilvl w:val="0"/>
          <w:numId w:val="45"/>
        </w:numPr>
      </w:pPr>
      <w:r w:rsidRPr="007A5148">
        <w:rPr>
          <w:b/>
        </w:rPr>
        <w:t>Strateška kompetencija</w:t>
      </w:r>
      <w:r w:rsidRPr="007A5148">
        <w:t xml:space="preserve"> </w:t>
      </w:r>
      <w:r w:rsidR="003C7FCC" w:rsidRPr="007A5148">
        <w:t>-</w:t>
      </w:r>
      <w:r w:rsidRPr="007A5148">
        <w:t xml:space="preserve"> </w:t>
      </w:r>
      <w:r w:rsidR="003C7FCC" w:rsidRPr="007A5148">
        <w:t xml:space="preserve">sastavljena je od umijeća verbalnih i neverbalnih komunikacijskih strategija koje se može upotrijebiti u slučaju problema u komunikaciji kao i za povećanje učinkovitosti </w:t>
      </w:r>
      <w:r w:rsidR="00AA58C3" w:rsidRPr="007A5148">
        <w:t>komunikacije</w:t>
      </w:r>
      <w:r w:rsidR="003C7FCC" w:rsidRPr="007A5148">
        <w:t xml:space="preserve"> </w:t>
      </w:r>
      <w:sdt>
        <w:sdtPr>
          <w:id w:val="1480957762"/>
          <w:citation/>
        </w:sdtPr>
        <w:sdtEndPr/>
        <w:sdtContent>
          <w:r w:rsidR="002278B1" w:rsidRPr="007A5148">
            <w:fldChar w:fldCharType="begin"/>
          </w:r>
          <w:r w:rsidR="002278B1" w:rsidRPr="007A5148">
            <w:instrText xml:space="preserve"> CITATION Mic83 \l 1050 </w:instrText>
          </w:r>
          <w:r w:rsidR="002278B1" w:rsidRPr="007A5148">
            <w:fldChar w:fldCharType="separate"/>
          </w:r>
          <w:r w:rsidR="001B6365">
            <w:rPr>
              <w:noProof/>
            </w:rPr>
            <w:t>(Canale, 1983)</w:t>
          </w:r>
          <w:r w:rsidR="002278B1" w:rsidRPr="007A5148">
            <w:fldChar w:fldCharType="end"/>
          </w:r>
        </w:sdtContent>
      </w:sdt>
      <w:r w:rsidR="003C7FCC" w:rsidRPr="007A5148">
        <w:t>.</w:t>
      </w:r>
    </w:p>
    <w:p w:rsidR="00AA58C3" w:rsidRPr="007A5148" w:rsidRDefault="00CE743A" w:rsidP="00AA58C3">
      <w:pPr>
        <w:rPr>
          <w:lang w:bidi="en-US"/>
        </w:rPr>
      </w:pPr>
      <w:r w:rsidRPr="007A5148">
        <w:rPr>
          <w:lang w:bidi="en-US"/>
        </w:rPr>
        <w:t xml:space="preserve">U obradi komunikacijskih kompetencija </w:t>
      </w:r>
      <w:r w:rsidR="004E20B5" w:rsidRPr="007A5148">
        <w:rPr>
          <w:lang w:bidi="en-US"/>
        </w:rPr>
        <w:t xml:space="preserve">Žižak i sur. </w:t>
      </w:r>
      <w:r w:rsidRPr="007A5148">
        <w:rPr>
          <w:lang w:bidi="en-US"/>
        </w:rPr>
        <w:t xml:space="preserve">smatraju kako </w:t>
      </w:r>
      <w:r w:rsidR="004E20B5" w:rsidRPr="007A5148">
        <w:rPr>
          <w:lang w:bidi="en-US"/>
        </w:rPr>
        <w:t>postoje komunikacijske v</w:t>
      </w:r>
      <w:r w:rsidR="00AA58C3" w:rsidRPr="007A5148">
        <w:rPr>
          <w:lang w:bidi="en-US"/>
        </w:rPr>
        <w:t>ještine</w:t>
      </w:r>
      <w:r w:rsidR="004E20B5" w:rsidRPr="007A5148">
        <w:rPr>
          <w:lang w:bidi="en-US"/>
        </w:rPr>
        <w:t xml:space="preserve"> kao dio komunikacijskih kompetencija.</w:t>
      </w:r>
      <w:r w:rsidRPr="007A5148">
        <w:rPr>
          <w:lang w:bidi="en-US"/>
        </w:rPr>
        <w:t xml:space="preserve"> Kompetencije su širi pojam, no </w:t>
      </w:r>
      <w:r w:rsidR="004E20B5" w:rsidRPr="007A5148">
        <w:rPr>
          <w:lang w:bidi="en-US"/>
        </w:rPr>
        <w:t>t</w:t>
      </w:r>
      <w:r w:rsidR="00AA58C3" w:rsidRPr="007A5148">
        <w:rPr>
          <w:lang w:bidi="en-US"/>
        </w:rPr>
        <w:t>emeljn</w:t>
      </w:r>
      <w:r w:rsidR="004E20B5" w:rsidRPr="007A5148">
        <w:rPr>
          <w:lang w:bidi="en-US"/>
        </w:rPr>
        <w:t>e komunikacijske vještine</w:t>
      </w:r>
      <w:r w:rsidR="00AA58C3" w:rsidRPr="007A5148">
        <w:rPr>
          <w:lang w:bidi="en-US"/>
        </w:rPr>
        <w:t xml:space="preserve"> su:</w:t>
      </w:r>
    </w:p>
    <w:p w:rsidR="00AA58C3" w:rsidRPr="007A5148" w:rsidRDefault="00AA58C3" w:rsidP="009F3C20">
      <w:pPr>
        <w:pStyle w:val="Nabrajanje"/>
        <w:numPr>
          <w:ilvl w:val="0"/>
          <w:numId w:val="30"/>
        </w:numPr>
      </w:pPr>
      <w:r w:rsidRPr="007A5148">
        <w:t>vještine prenošenja vlastitih ideja i osjećaja drugima kako bi ih oni razumjeli na pravi</w:t>
      </w:r>
      <w:r w:rsidR="00395A85">
        <w:t>,</w:t>
      </w:r>
      <w:r w:rsidRPr="007A5148">
        <w:t xml:space="preserve"> odnosno točan način, </w:t>
      </w:r>
    </w:p>
    <w:p w:rsidR="00AA58C3" w:rsidRPr="007A5148" w:rsidRDefault="00AA58C3" w:rsidP="009F3C20">
      <w:pPr>
        <w:pStyle w:val="Nabrajanje"/>
        <w:numPr>
          <w:ilvl w:val="0"/>
          <w:numId w:val="30"/>
        </w:numPr>
      </w:pPr>
      <w:r w:rsidRPr="007A5148">
        <w:t>vještine slušanja i promatranja drugih te razumijevanja njihovih poruka</w:t>
      </w:r>
      <w:r w:rsidR="004E20B5" w:rsidRPr="007A5148">
        <w:t xml:space="preserve"> </w:t>
      </w:r>
      <w:sdt>
        <w:sdtPr>
          <w:id w:val="-396815342"/>
          <w:citation/>
        </w:sdtPr>
        <w:sdtEndPr/>
        <w:sdtContent>
          <w:r w:rsidR="004E20B5" w:rsidRPr="007A5148">
            <w:fldChar w:fldCharType="begin"/>
          </w:r>
          <w:r w:rsidR="004E20B5" w:rsidRPr="007A5148">
            <w:instrText xml:space="preserve">CITATION Žiž12 \p 95 \l 1050 </w:instrText>
          </w:r>
          <w:r w:rsidR="004E20B5" w:rsidRPr="007A5148">
            <w:fldChar w:fldCharType="separate"/>
          </w:r>
          <w:r w:rsidR="001B6365">
            <w:rPr>
              <w:noProof/>
            </w:rPr>
            <w:t>(Žižak, Vizek-Vidović, &amp; Ajduković, 2012, str. 95)</w:t>
          </w:r>
          <w:r w:rsidR="004E20B5" w:rsidRPr="007A5148">
            <w:fldChar w:fldCharType="end"/>
          </w:r>
        </w:sdtContent>
      </w:sdt>
      <w:r w:rsidRPr="007A5148">
        <w:t>.</w:t>
      </w:r>
    </w:p>
    <w:p w:rsidR="00AA58C3" w:rsidRPr="007A5148" w:rsidRDefault="00AA58C3" w:rsidP="00AA58C3">
      <w:pPr>
        <w:rPr>
          <w:lang w:bidi="en-US"/>
        </w:rPr>
      </w:pPr>
      <w:r w:rsidRPr="007A5148">
        <w:rPr>
          <w:lang w:bidi="en-US"/>
        </w:rPr>
        <w:t>Sposobnost komuniciranja osnovna</w:t>
      </w:r>
      <w:r w:rsidR="00395A85">
        <w:rPr>
          <w:lang w:bidi="en-US"/>
        </w:rPr>
        <w:t xml:space="preserve"> je</w:t>
      </w:r>
      <w:r w:rsidRPr="007A5148">
        <w:rPr>
          <w:lang w:bidi="en-US"/>
        </w:rPr>
        <w:t xml:space="preserve"> menadžerska vještina </w:t>
      </w:r>
      <w:sdt>
        <w:sdtPr>
          <w:rPr>
            <w:lang w:bidi="en-US"/>
          </w:rPr>
          <w:id w:val="-1749030064"/>
          <w:citation/>
        </w:sdtPr>
        <w:sdtEndPr/>
        <w:sdtContent>
          <w:r w:rsidRPr="007A5148">
            <w:rPr>
              <w:lang w:bidi="en-US"/>
            </w:rPr>
            <w:fldChar w:fldCharType="begin"/>
          </w:r>
          <w:r w:rsidRPr="007A5148">
            <w:rPr>
              <w:lang w:bidi="en-US"/>
            </w:rPr>
            <w:instrText xml:space="preserve">CITATION DrS08 \l 1050 </w:instrText>
          </w:r>
          <w:r w:rsidRPr="007A5148">
            <w:rPr>
              <w:lang w:bidi="en-US"/>
            </w:rPr>
            <w:fldChar w:fldCharType="separate"/>
          </w:r>
          <w:r w:rsidR="001B6365">
            <w:rPr>
              <w:noProof/>
              <w:lang w:bidi="en-US"/>
            </w:rPr>
            <w:t>(Certo &amp; Certo, 2008)</w:t>
          </w:r>
          <w:r w:rsidRPr="007A5148">
            <w:rPr>
              <w:lang w:bidi="en-US"/>
            </w:rPr>
            <w:fldChar w:fldCharType="end"/>
          </w:r>
        </w:sdtContent>
      </w:sdt>
      <w:r w:rsidR="00BD01A1" w:rsidRPr="007A5148">
        <w:rPr>
          <w:lang w:bidi="en-US"/>
        </w:rPr>
        <w:t>,</w:t>
      </w:r>
      <w:r w:rsidRPr="007A5148">
        <w:rPr>
          <w:lang w:bidi="en-US"/>
        </w:rPr>
        <w:t xml:space="preserve"> </w:t>
      </w:r>
      <w:r w:rsidR="00BD01A1" w:rsidRPr="007A5148">
        <w:rPr>
          <w:lang w:bidi="en-US"/>
        </w:rPr>
        <w:t>v</w:t>
      </w:r>
      <w:r w:rsidRPr="007A5148">
        <w:rPr>
          <w:lang w:bidi="en-US"/>
        </w:rPr>
        <w:t>ažna je</w:t>
      </w:r>
      <w:r w:rsidR="00BD01A1" w:rsidRPr="007A5148">
        <w:rPr>
          <w:lang w:bidi="en-US"/>
        </w:rPr>
        <w:t xml:space="preserve"> i</w:t>
      </w:r>
      <w:r w:rsidRPr="007A5148">
        <w:rPr>
          <w:lang w:bidi="en-US"/>
        </w:rPr>
        <w:t xml:space="preserve"> jasnoća u prenošenju informacija kako bi sugovornici razgovarali o istom</w:t>
      </w:r>
      <w:r w:rsidR="00395A85">
        <w:rPr>
          <w:lang w:bidi="en-US"/>
        </w:rPr>
        <w:t>e</w:t>
      </w:r>
      <w:r w:rsidRPr="007A5148">
        <w:rPr>
          <w:lang w:bidi="en-US"/>
        </w:rPr>
        <w:t xml:space="preserve"> predmetu.</w:t>
      </w:r>
    </w:p>
    <w:p w:rsidR="00AA58C3" w:rsidRPr="007A5148" w:rsidRDefault="00AA58C3" w:rsidP="00AA58C3">
      <w:pPr>
        <w:pStyle w:val="Navoenjedoslovno"/>
      </w:pPr>
      <w:r w:rsidRPr="007A5148">
        <w:t xml:space="preserve">Jedna od glavnih zapreka razmjeni informacija sastoji se u razlikama značenja što ih ljudi pridaju istim riječima ili činu </w:t>
      </w:r>
      <w:sdt>
        <w:sdtPr>
          <w:id w:val="522141249"/>
          <w:citation/>
        </w:sdtPr>
        <w:sdtEndPr/>
        <w:sdtContent>
          <w:r w:rsidRPr="007A5148">
            <w:fldChar w:fldCharType="begin"/>
          </w:r>
          <w:r w:rsidR="00704EB8">
            <w:instrText xml:space="preserve">CITATION Rea98 \p 16 \l 1050 </w:instrText>
          </w:r>
          <w:r w:rsidRPr="007A5148">
            <w:fldChar w:fldCharType="separate"/>
          </w:r>
          <w:r w:rsidR="001B6365">
            <w:rPr>
              <w:noProof/>
            </w:rPr>
            <w:t>(Reardon, 1998, str. 16)</w:t>
          </w:r>
          <w:r w:rsidRPr="007A5148">
            <w:fldChar w:fldCharType="end"/>
          </w:r>
        </w:sdtContent>
      </w:sdt>
      <w:r w:rsidRPr="007A5148">
        <w:t>.</w:t>
      </w:r>
    </w:p>
    <w:p w:rsidR="00AA58C3" w:rsidRPr="007A5148" w:rsidRDefault="00AA58C3" w:rsidP="00AA58C3">
      <w:pPr>
        <w:rPr>
          <w:lang w:bidi="en-US"/>
        </w:rPr>
      </w:pPr>
      <w:r w:rsidRPr="007A5148">
        <w:rPr>
          <w:lang w:bidi="en-US"/>
        </w:rPr>
        <w:t xml:space="preserve">Reardon govori o </w:t>
      </w:r>
      <w:r w:rsidR="00395A85">
        <w:rPr>
          <w:lang w:bidi="en-US"/>
        </w:rPr>
        <w:t>šest</w:t>
      </w:r>
      <w:r w:rsidRPr="007A5148">
        <w:rPr>
          <w:lang w:bidi="en-US"/>
        </w:rPr>
        <w:t xml:space="preserve"> bitnih značajki komunikacije:</w:t>
      </w:r>
    </w:p>
    <w:p w:rsidR="00AA58C3" w:rsidRPr="007A5148" w:rsidRDefault="00AA58C3" w:rsidP="009F3C20">
      <w:pPr>
        <w:pStyle w:val="Nabrajanje"/>
        <w:numPr>
          <w:ilvl w:val="0"/>
          <w:numId w:val="31"/>
        </w:numPr>
      </w:pPr>
      <w:r w:rsidRPr="007A5148">
        <w:t xml:space="preserve">Ljudi komuniciraju </w:t>
      </w:r>
      <w:r w:rsidR="00395A85">
        <w:t>zbog</w:t>
      </w:r>
      <w:r w:rsidRPr="007A5148">
        <w:t xml:space="preserve"> mnoštva različitih razloga.</w:t>
      </w:r>
    </w:p>
    <w:p w:rsidR="00AA58C3" w:rsidRPr="007A5148" w:rsidRDefault="00AA58C3" w:rsidP="00161466">
      <w:pPr>
        <w:pStyle w:val="Nabrajanje"/>
      </w:pPr>
      <w:r w:rsidRPr="007A5148">
        <w:t>Komunikacija rezultira namjeravanim, ali i nenamjeravanim učincima.</w:t>
      </w:r>
    </w:p>
    <w:p w:rsidR="00AA58C3" w:rsidRPr="007A5148" w:rsidRDefault="00AA58C3" w:rsidP="00161466">
      <w:pPr>
        <w:pStyle w:val="Nabrajanje"/>
      </w:pPr>
      <w:r w:rsidRPr="007A5148">
        <w:t>Komunikacija je obično obostrana.</w:t>
      </w:r>
    </w:p>
    <w:p w:rsidR="00AA58C3" w:rsidRPr="007A5148" w:rsidRDefault="00AA58C3" w:rsidP="00161466">
      <w:pPr>
        <w:pStyle w:val="Nabrajanje"/>
      </w:pPr>
      <w:r w:rsidRPr="007A5148">
        <w:t>Komuniciranje uključuje najmanje dvije osobe, koje jedna na drugu utječu u nejednakoj mjeri.</w:t>
      </w:r>
    </w:p>
    <w:p w:rsidR="00AA58C3" w:rsidRPr="007A5148" w:rsidRDefault="00AA58C3" w:rsidP="00161466">
      <w:pPr>
        <w:pStyle w:val="Nabrajanje"/>
      </w:pPr>
      <w:r w:rsidRPr="007A5148">
        <w:t>Komunikacija se dogodila i onda kada nije bila uspješna.</w:t>
      </w:r>
    </w:p>
    <w:p w:rsidR="00AA58C3" w:rsidRPr="007A5148" w:rsidRDefault="00AA58C3" w:rsidP="00161466">
      <w:pPr>
        <w:pStyle w:val="Nabrajanje"/>
      </w:pPr>
      <w:r w:rsidRPr="007A5148">
        <w:t>Komuniciranje uključuje uporabu simbola</w:t>
      </w:r>
      <w:r w:rsidR="008F7E99" w:rsidRPr="007A5148">
        <w:t xml:space="preserve"> </w:t>
      </w:r>
      <w:sdt>
        <w:sdtPr>
          <w:id w:val="796256025"/>
          <w:citation/>
        </w:sdtPr>
        <w:sdtEndPr/>
        <w:sdtContent>
          <w:r w:rsidR="00D240CF" w:rsidRPr="007A5148">
            <w:fldChar w:fldCharType="begin"/>
          </w:r>
          <w:r w:rsidR="00704EB8">
            <w:instrText xml:space="preserve">CITATION Rea98 \l 1050 </w:instrText>
          </w:r>
          <w:r w:rsidR="00D240CF" w:rsidRPr="007A5148">
            <w:fldChar w:fldCharType="separate"/>
          </w:r>
          <w:r w:rsidR="001B6365">
            <w:rPr>
              <w:noProof/>
            </w:rPr>
            <w:t>(Reardon, 1998)</w:t>
          </w:r>
          <w:r w:rsidR="00D240CF" w:rsidRPr="007A5148">
            <w:fldChar w:fldCharType="end"/>
          </w:r>
        </w:sdtContent>
      </w:sdt>
      <w:r w:rsidRPr="007A5148">
        <w:t>.</w:t>
      </w:r>
    </w:p>
    <w:p w:rsidR="00AA58C3" w:rsidRPr="007A5148" w:rsidRDefault="00AA58C3" w:rsidP="00AA58C3">
      <w:pPr>
        <w:rPr>
          <w:lang w:bidi="en-US"/>
        </w:rPr>
      </w:pPr>
      <w:r w:rsidRPr="007A5148">
        <w:rPr>
          <w:lang w:bidi="en-US"/>
        </w:rPr>
        <w:t xml:space="preserve">Budući da se u komunikaciji komuniciraju poruke, onda vješto komunicirati znači imati odgovarajuća znanja u oblikovanju poruka kroz: </w:t>
      </w:r>
    </w:p>
    <w:p w:rsidR="00AA58C3" w:rsidRPr="007A5148" w:rsidRDefault="00AA58C3" w:rsidP="009F3C20">
      <w:pPr>
        <w:pStyle w:val="Nabrajanje"/>
        <w:numPr>
          <w:ilvl w:val="0"/>
          <w:numId w:val="29"/>
        </w:numPr>
      </w:pPr>
      <w:r w:rsidRPr="007A5148">
        <w:t>poznavanje gramatike očituje se u smislenom</w:t>
      </w:r>
      <w:r w:rsidR="00395A85">
        <w:t>e</w:t>
      </w:r>
      <w:r w:rsidRPr="007A5148">
        <w:t xml:space="preserve"> redu riječi u rečenicama,</w:t>
      </w:r>
    </w:p>
    <w:p w:rsidR="00AA58C3" w:rsidRPr="007A5148" w:rsidRDefault="00AA58C3" w:rsidP="00161466">
      <w:pPr>
        <w:pStyle w:val="Nabrajanje"/>
      </w:pPr>
      <w:r w:rsidRPr="007A5148">
        <w:t>poznavanje druge osobe kroz prilagodbe načina komunikacije onome kome se govori i</w:t>
      </w:r>
    </w:p>
    <w:p w:rsidR="00AA58C3" w:rsidRPr="007A5148" w:rsidRDefault="00AA58C3" w:rsidP="00161466">
      <w:pPr>
        <w:pStyle w:val="Nabrajanje"/>
      </w:pPr>
      <w:r w:rsidRPr="007A5148">
        <w:t xml:space="preserve">poznavanje situacije znači prilagoditi se okruženju u kojemu se komunicira neka poruka </w:t>
      </w:r>
      <w:sdt>
        <w:sdtPr>
          <w:id w:val="595292094"/>
          <w:citation/>
        </w:sdtPr>
        <w:sdtEndPr/>
        <w:sdtContent>
          <w:r w:rsidRPr="007A5148">
            <w:fldChar w:fldCharType="begin"/>
          </w:r>
          <w:r w:rsidR="00704EB8">
            <w:instrText xml:space="preserve">CITATION Rea98 \l 1050 </w:instrText>
          </w:r>
          <w:r w:rsidRPr="007A5148">
            <w:fldChar w:fldCharType="separate"/>
          </w:r>
          <w:r w:rsidR="001B6365">
            <w:rPr>
              <w:noProof/>
            </w:rPr>
            <w:t>(Reardon, 1998)</w:t>
          </w:r>
          <w:r w:rsidRPr="007A5148">
            <w:fldChar w:fldCharType="end"/>
          </w:r>
        </w:sdtContent>
      </w:sdt>
      <w:r w:rsidRPr="007A5148">
        <w:t>.</w:t>
      </w:r>
    </w:p>
    <w:p w:rsidR="00E52664" w:rsidRPr="007A5148" w:rsidRDefault="00E52664" w:rsidP="00BD01A1">
      <w:pPr>
        <w:rPr>
          <w:lang w:bidi="en-US"/>
        </w:rPr>
      </w:pPr>
      <w:r w:rsidRPr="007A5148">
        <w:rPr>
          <w:lang w:bidi="en-US"/>
        </w:rPr>
        <w:t xml:space="preserve">Prema Morreale i sur. komunikacijska kompetencija umijeće </w:t>
      </w:r>
      <w:r w:rsidR="00395A85">
        <w:rPr>
          <w:lang w:bidi="en-US"/>
        </w:rPr>
        <w:t xml:space="preserve">je </w:t>
      </w:r>
      <w:r w:rsidRPr="007A5148">
        <w:rPr>
          <w:lang w:bidi="en-US"/>
        </w:rPr>
        <w:t>upotrebe verbalnog</w:t>
      </w:r>
      <w:r w:rsidR="00395A85">
        <w:rPr>
          <w:lang w:bidi="en-US"/>
        </w:rPr>
        <w:t>a</w:t>
      </w:r>
      <w:r w:rsidRPr="007A5148">
        <w:rPr>
          <w:lang w:bidi="en-US"/>
        </w:rPr>
        <w:t xml:space="preserve"> i neverbalnog ponašanja u ostvarenju poželjnih ishoda, a na način koji odgovara kontekstu. Ponašanje koje ostvaruje poželjan ishod učinkovito</w:t>
      </w:r>
      <w:r w:rsidR="00395A85">
        <w:rPr>
          <w:lang w:bidi="en-US"/>
        </w:rPr>
        <w:t xml:space="preserve"> je</w:t>
      </w:r>
      <w:r w:rsidRPr="007A5148">
        <w:rPr>
          <w:lang w:bidi="en-US"/>
        </w:rPr>
        <w:t xml:space="preserve"> ponašanje. Za postizanje kompetentne komunikacije potrebna je interakcija dvaju ili više komunikatora koji koriste motivaciju, znanja i vještine u zadanom</w:t>
      </w:r>
      <w:r w:rsidR="00395A85">
        <w:rPr>
          <w:lang w:bidi="en-US"/>
        </w:rPr>
        <w:t>e</w:t>
      </w:r>
      <w:r w:rsidRPr="007A5148">
        <w:rPr>
          <w:lang w:bidi="en-US"/>
        </w:rPr>
        <w:t xml:space="preserve"> kontekstu kako bi stvori</w:t>
      </w:r>
      <w:r w:rsidR="00395A85">
        <w:rPr>
          <w:lang w:bidi="en-US"/>
        </w:rPr>
        <w:t>l</w:t>
      </w:r>
      <w:r w:rsidRPr="007A5148">
        <w:rPr>
          <w:lang w:bidi="en-US"/>
        </w:rPr>
        <w:t xml:space="preserve">i dojmove o svojoj prikladnosti i učinkovitosti </w:t>
      </w:r>
      <w:sdt>
        <w:sdtPr>
          <w:rPr>
            <w:lang w:bidi="en-US"/>
          </w:rPr>
          <w:id w:val="2084024209"/>
          <w:citation/>
        </w:sdtPr>
        <w:sdtEndPr/>
        <w:sdtContent>
          <w:r w:rsidRPr="007A5148">
            <w:rPr>
              <w:lang w:bidi="en-US"/>
            </w:rPr>
            <w:fldChar w:fldCharType="begin"/>
          </w:r>
          <w:r w:rsidRPr="007A5148">
            <w:rPr>
              <w:lang w:bidi="en-US"/>
            </w:rPr>
            <w:instrText xml:space="preserve">CITATION Mor07 \l 1050 </w:instrText>
          </w:r>
          <w:r w:rsidRPr="007A5148">
            <w:rPr>
              <w:lang w:bidi="en-US"/>
            </w:rPr>
            <w:fldChar w:fldCharType="separate"/>
          </w:r>
          <w:r w:rsidR="001B6365">
            <w:rPr>
              <w:noProof/>
              <w:lang w:bidi="en-US"/>
            </w:rPr>
            <w:t>(Morreale, Spitzberg, &amp; Barge, 2007)</w:t>
          </w:r>
          <w:r w:rsidRPr="007A5148">
            <w:rPr>
              <w:lang w:bidi="en-US"/>
            </w:rPr>
            <w:fldChar w:fldCharType="end"/>
          </w:r>
        </w:sdtContent>
      </w:sdt>
      <w:r w:rsidRPr="007A5148">
        <w:rPr>
          <w:lang w:bidi="en-US"/>
        </w:rPr>
        <w:t xml:space="preserve">. </w:t>
      </w:r>
      <w:r w:rsidRPr="007A5148">
        <w:rPr>
          <w:lang w:bidi="en-US"/>
        </w:rPr>
        <w:fldChar w:fldCharType="begin"/>
      </w:r>
      <w:r w:rsidRPr="007A5148">
        <w:rPr>
          <w:lang w:bidi="en-US"/>
        </w:rPr>
        <w:instrText xml:space="preserve"> REF _Ref442081538 \r \h </w:instrText>
      </w:r>
      <w:r w:rsidRPr="007A5148">
        <w:rPr>
          <w:lang w:bidi="en-US"/>
        </w:rPr>
      </w:r>
      <w:r w:rsidRPr="007A5148">
        <w:rPr>
          <w:lang w:bidi="en-US"/>
        </w:rPr>
        <w:fldChar w:fldCharType="separate"/>
      </w:r>
      <w:r w:rsidR="00E634F9">
        <w:rPr>
          <w:lang w:bidi="en-US"/>
        </w:rPr>
        <w:t xml:space="preserve">Slika 8. </w:t>
      </w:r>
      <w:r w:rsidRPr="007A5148">
        <w:rPr>
          <w:lang w:bidi="en-US"/>
        </w:rPr>
        <w:fldChar w:fldCharType="end"/>
      </w:r>
      <w:r w:rsidRPr="007A5148">
        <w:rPr>
          <w:lang w:bidi="en-US"/>
        </w:rPr>
        <w:t xml:space="preserve">prikazuje takav model komunikacijske kompetencije gdje </w:t>
      </w:r>
      <w:r w:rsidR="00395A85">
        <w:rPr>
          <w:lang w:bidi="en-US"/>
        </w:rPr>
        <w:t>je</w:t>
      </w:r>
      <w:r w:rsidRPr="007A5148">
        <w:rPr>
          <w:lang w:bidi="en-US"/>
        </w:rPr>
        <w:t xml:space="preserve"> u igri više činitelja koji moraju biti uzeti u obzir ako se želi postići učinkovita komunikacija.</w:t>
      </w:r>
    </w:p>
    <w:p w:rsidR="00AA58C3" w:rsidRPr="007A5148" w:rsidRDefault="00AA58C3" w:rsidP="00AA58C3">
      <w:pPr>
        <w:pStyle w:val="Caption"/>
      </w:pPr>
      <w:bookmarkStart w:id="81" w:name="_Ref442081538"/>
      <w:bookmarkStart w:id="82" w:name="_Toc462626967"/>
      <w:r w:rsidRPr="007A5148">
        <w:t>Model komunikacijske kompetencije</w:t>
      </w:r>
      <w:bookmarkEnd w:id="81"/>
      <w:bookmarkEnd w:id="82"/>
    </w:p>
    <w:p w:rsidR="00AA58C3" w:rsidRPr="007A5148" w:rsidRDefault="00AB731D" w:rsidP="00AA58C3">
      <w:pPr>
        <w:rPr>
          <w:rFonts w:eastAsia="Calibri" w:cs="Times New Roman"/>
        </w:rPr>
      </w:pPr>
      <w:r w:rsidRPr="007A5148">
        <w:rPr>
          <w:rFonts w:eastAsia="Calibri" w:cs="Times New Roman"/>
          <w:noProof/>
          <w:lang w:eastAsia="hr-HR"/>
        </w:rPr>
        <mc:AlternateContent>
          <mc:Choice Requires="wps">
            <w:drawing>
              <wp:anchor distT="0" distB="0" distL="114300" distR="114300" simplePos="0" relativeHeight="251829248" behindDoc="0" locked="0" layoutInCell="1" allowOverlap="1" wp14:anchorId="7620CF4A" wp14:editId="63BD3780">
                <wp:simplePos x="0" y="0"/>
                <wp:positionH relativeFrom="column">
                  <wp:posOffset>1954530</wp:posOffset>
                </wp:positionH>
                <wp:positionV relativeFrom="paragraph">
                  <wp:posOffset>1666329</wp:posOffset>
                </wp:positionV>
                <wp:extent cx="1532586" cy="167006"/>
                <wp:effectExtent l="57150" t="95250" r="0" b="4445"/>
                <wp:wrapNone/>
                <wp:docPr id="473" name="Luk 473"/>
                <wp:cNvGraphicFramePr/>
                <a:graphic xmlns:a="http://schemas.openxmlformats.org/drawingml/2006/main">
                  <a:graphicData uri="http://schemas.microsoft.com/office/word/2010/wordprocessingShape">
                    <wps:wsp>
                      <wps:cNvSpPr/>
                      <wps:spPr>
                        <a:xfrm>
                          <a:off x="0" y="0"/>
                          <a:ext cx="1532586" cy="167006"/>
                        </a:xfrm>
                        <a:prstGeom prst="arc">
                          <a:avLst>
                            <a:gd name="adj1" fmla="val 10871938"/>
                            <a:gd name="adj2" fmla="val 0"/>
                          </a:avLst>
                        </a:prstGeom>
                        <a:ln w="60325" cap="flat">
                          <a:solidFill>
                            <a:schemeClr val="accent6">
                              <a:lumMod val="75000"/>
                            </a:schemeClr>
                          </a:solidFill>
                          <a:round/>
                          <a:headEnd type="none"/>
                          <a:tailEnd type="triangle"/>
                        </a:ln>
                        <a:effectLst>
                          <a:outerShdw blurRad="50800" dist="50800" sx="1000" sy="1000" algn="ctr" rotWithShape="0">
                            <a:schemeClr val="bg1"/>
                          </a:outerShdw>
                        </a:effectLst>
                        <a:scene3d>
                          <a:camera prst="orthographicFront"/>
                          <a:lightRig rig="threePt" dir="t"/>
                        </a:scene3d>
                        <a:sp3d prstMaterial="fla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76F038" id="Luk 473" o:spid="_x0000_s1026" style="position:absolute;margin-left:153.9pt;margin-top:131.2pt;width:120.7pt;height:13.1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32586,16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" path="m13754,67753nsc83128,28392,399357,-46,767167,v422870,53,765419,37423,765419,83503l766293,83503,13754,67753xem13754,67753nfc83128,28392,399357,-46,767167,v422870,53,765419,37423,765419,83503e" filled="f" strokecolor="#e36c0a [2409]" strokeweight="4.75pt">
                <v:stroke endarrow="block"/>
                <v:shadow on="t" type="perspective" color="white [3212]" offset="4pt,0" matrix="655f,,,655f"/>
                <v:path arrowok="t" o:connecttype="custom" o:connectlocs="13754,67753;767167,0;1532586,83503" o:connectangles="0,0,0"/>
              </v:shape>
            </w:pict>
          </mc:Fallback>
        </mc:AlternateContent>
      </w:r>
      <w:r w:rsidRPr="007A5148">
        <w:rPr>
          <w:rFonts w:eastAsia="Calibri" w:cs="Times New Roman"/>
          <w:noProof/>
          <w:lang w:eastAsia="hr-HR"/>
        </w:rPr>
        <mc:AlternateContent>
          <mc:Choice Requires="wps">
            <w:drawing>
              <wp:anchor distT="0" distB="0" distL="114300" distR="114300" simplePos="0" relativeHeight="251744255" behindDoc="0" locked="0" layoutInCell="1" allowOverlap="1" wp14:anchorId="6D071FCF" wp14:editId="455C4122">
                <wp:simplePos x="0" y="0"/>
                <wp:positionH relativeFrom="column">
                  <wp:posOffset>1958975</wp:posOffset>
                </wp:positionH>
                <wp:positionV relativeFrom="paragraph">
                  <wp:posOffset>2190026</wp:posOffset>
                </wp:positionV>
                <wp:extent cx="1532586" cy="167006"/>
                <wp:effectExtent l="0" t="0" r="0" b="99695"/>
                <wp:wrapNone/>
                <wp:docPr id="472" name="Luk 472"/>
                <wp:cNvGraphicFramePr/>
                <a:graphic xmlns:a="http://schemas.openxmlformats.org/drawingml/2006/main">
                  <a:graphicData uri="http://schemas.microsoft.com/office/word/2010/wordprocessingShape">
                    <wps:wsp>
                      <wps:cNvSpPr/>
                      <wps:spPr>
                        <a:xfrm rot="10800000">
                          <a:off x="0" y="0"/>
                          <a:ext cx="1532586" cy="167006"/>
                        </a:xfrm>
                        <a:prstGeom prst="arc">
                          <a:avLst>
                            <a:gd name="adj1" fmla="val 10871938"/>
                            <a:gd name="adj2" fmla="val 0"/>
                          </a:avLst>
                        </a:prstGeom>
                        <a:ln w="60325" cap="flat">
                          <a:solidFill>
                            <a:schemeClr val="accent6">
                              <a:lumMod val="75000"/>
                            </a:schemeClr>
                          </a:solidFill>
                          <a:round/>
                          <a:headEnd type="none"/>
                          <a:tailEnd type="triangle"/>
                        </a:ln>
                        <a:effectLst>
                          <a:outerShdw blurRad="50800" dist="50800" sx="1000" sy="1000" algn="ctr" rotWithShape="0">
                            <a:schemeClr val="bg1"/>
                          </a:outerShdw>
                        </a:effectLst>
                        <a:scene3d>
                          <a:camera prst="orthographicFront"/>
                          <a:lightRig rig="threePt" dir="t"/>
                        </a:scene3d>
                        <a:sp3d prstMaterial="fla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062028" id="Luk 472" o:spid="_x0000_s1026" style="position:absolute;margin-left:154.25pt;margin-top:172.45pt;width:120.7pt;height:13.15pt;rotation:180;z-index:251744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32586,16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" path="m13754,67753nsc83128,28392,399357,-46,767167,v422870,53,765419,37423,765419,83503l766293,83503,13754,67753xem13754,67753nfc83128,28392,399357,-46,767167,v422870,53,765419,37423,765419,83503e" filled="f" strokecolor="#e36c0a [2409]" strokeweight="4.75pt">
                <v:stroke endarrow="block"/>
                <v:shadow on="t" type="perspective" color="white [3212]" offset="4pt,0" matrix="655f,,,655f"/>
                <v:path arrowok="t" o:connecttype="custom" o:connectlocs="13754,67753;767167,0;1532586,83503" o:connectangles="0,0,0"/>
              </v:shape>
            </w:pict>
          </mc:Fallback>
        </mc:AlternateContent>
      </w:r>
      <w:r w:rsidR="00A2396D" w:rsidRPr="007A5148">
        <w:rPr>
          <w:rFonts w:eastAsia="Calibri" w:cs="Times New Roman"/>
          <w:noProof/>
          <w:lang w:eastAsia="hr-HR"/>
        </w:rPr>
        <mc:AlternateContent>
          <mc:Choice Requires="wpg">
            <w:drawing>
              <wp:anchor distT="0" distB="0" distL="114300" distR="114300" simplePos="0" relativeHeight="251826176" behindDoc="0" locked="0" layoutInCell="1" allowOverlap="1" wp14:anchorId="7F3B95A2" wp14:editId="2BE8515A">
                <wp:simplePos x="0" y="0"/>
                <wp:positionH relativeFrom="column">
                  <wp:posOffset>3238946</wp:posOffset>
                </wp:positionH>
                <wp:positionV relativeFrom="paragraph">
                  <wp:posOffset>617598</wp:posOffset>
                </wp:positionV>
                <wp:extent cx="2234565" cy="2298065"/>
                <wp:effectExtent l="38100" t="0" r="51435" b="64135"/>
                <wp:wrapNone/>
                <wp:docPr id="34" name="Grupa 34"/>
                <wp:cNvGraphicFramePr/>
                <a:graphic xmlns:a="http://schemas.openxmlformats.org/drawingml/2006/main">
                  <a:graphicData uri="http://schemas.microsoft.com/office/word/2010/wordprocessingGroup">
                    <wpg:wgp>
                      <wpg:cNvGrpSpPr/>
                      <wpg:grpSpPr>
                        <a:xfrm>
                          <a:off x="0" y="0"/>
                          <a:ext cx="2234565" cy="2298065"/>
                          <a:chOff x="0" y="0"/>
                          <a:chExt cx="2449405" cy="2436830"/>
                        </a:xfrm>
                      </wpg:grpSpPr>
                      <wps:wsp>
                        <wps:cNvPr id="36" name="Elipsa 36"/>
                        <wps:cNvSpPr/>
                        <wps:spPr>
                          <a:xfrm>
                            <a:off x="0" y="0"/>
                            <a:ext cx="2449405" cy="2436830"/>
                          </a:xfrm>
                          <a:prstGeom prst="ellipse">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ipsa 38"/>
                        <wps:cNvSpPr/>
                        <wps:spPr>
                          <a:xfrm>
                            <a:off x="179754" y="961292"/>
                            <a:ext cx="1123315" cy="1100211"/>
                          </a:xfrm>
                          <a:prstGeom prst="ellipse">
                            <a:avLst/>
                          </a:prstGeom>
                          <a:gradFill flip="none" rotWithShape="1">
                            <a:gsLst>
                              <a:gs pos="0">
                                <a:srgbClr val="FBEAC7">
                                  <a:alpha val="0"/>
                                </a:srgbClr>
                              </a:gs>
                              <a:gs pos="4000">
                                <a:srgbClr val="FEE7F2"/>
                              </a:gs>
                              <a:gs pos="37000">
                                <a:schemeClr val="accent2">
                                  <a:lumMod val="60000"/>
                                  <a:lumOff val="40000"/>
                                </a:schemeClr>
                              </a:gs>
                              <a:gs pos="93000">
                                <a:srgbClr val="FBA97D"/>
                              </a:gs>
                              <a:gs pos="91000">
                                <a:srgbClr val="FBD49C"/>
                              </a:gs>
                              <a:gs pos="69000">
                                <a:srgbClr val="FEE7F2"/>
                              </a:gs>
                            </a:gsLst>
                            <a:lin ang="5400000" scaled="0"/>
                            <a:tileRect r="-100000" b="-100000"/>
                          </a:gradFill>
                          <a:ln w="12700">
                            <a:solidFill>
                              <a:schemeClr val="accent2">
                                <a:lumMod val="75000"/>
                              </a:schemeClr>
                            </a:solidFill>
                          </a:ln>
                          <a:effectLst>
                            <a:glow>
                              <a:schemeClr val="accent1">
                                <a:alpha val="0"/>
                              </a:schemeClr>
                            </a:glow>
                            <a:outerShdw dist="25400" sx="1000" sy="1000" algn="ctr" rotWithShape="0">
                              <a:srgbClr val="000000"/>
                            </a:outerShdw>
                            <a:reflection blurRad="1270000" stA="0" endPos="0" dist="1270000" dir="5400000" sy="-100000" algn="bl" rotWithShape="0"/>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Vještine</w:t>
                              </w:r>
                            </w:p>
                            <w:p w:rsidR="00C45B81" w:rsidRPr="00A2396D" w:rsidRDefault="00C45B81" w:rsidP="00A2396D">
                              <w:pPr>
                                <w:jc w:val="center"/>
                                <w:rPr>
                                  <w:rFonts w:asciiTheme="minorHAnsi" w:hAnsiTheme="minorHAnsi"/>
                                  <w:color w:val="000000" w:themeColor="text1"/>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a 42"/>
                        <wps:cNvSpPr>
                          <a:spLocks noChangeAspect="1"/>
                        </wps:cNvSpPr>
                        <wps:spPr>
                          <a:xfrm>
                            <a:off x="691662" y="136769"/>
                            <a:ext cx="1123315" cy="1105535"/>
                          </a:xfrm>
                          <a:prstGeom prst="ellipse">
                            <a:avLst/>
                          </a:prstGeom>
                          <a:gradFill>
                            <a:gsLst>
                              <a:gs pos="82000">
                                <a:schemeClr val="accent5">
                                  <a:lumMod val="60000"/>
                                  <a:lumOff val="40000"/>
                                </a:schemeClr>
                              </a:gs>
                              <a:gs pos="100000">
                                <a:srgbClr val="9CB86E"/>
                              </a:gs>
                              <a:gs pos="100000">
                                <a:srgbClr val="156B13"/>
                              </a:gs>
                            </a:gsLst>
                            <a:lin ang="5400000" scaled="0"/>
                          </a:gradFill>
                          <a:ln w="12700">
                            <a:solidFill>
                              <a:schemeClr val="accent3">
                                <a:lumMod val="75000"/>
                              </a:schemeClr>
                            </a:solidFill>
                          </a:ln>
                          <a:effectLst>
                            <a:glow>
                              <a:schemeClr val="accent1">
                                <a:alpha val="0"/>
                              </a:schemeClr>
                            </a:glow>
                            <a:reflection blurRad="1270000" stA="0" endPos="0" dist="1270000" dir="5400000" sy="-100000" algn="bl" rotWithShape="0"/>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Znanje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3B95A2" id="Grupa 34" o:spid="_x0000_s1124" style="position:absolute;left:0;text-align:left;margin-left:255.05pt;margin-top:48.65pt;width:175.95pt;height:180.95pt;z-index:251826176;mso-position-horizontal-relative:text;mso-position-vertical-relative:text;mso-width-relative:margin;mso-height-relative:margin" coordsize="24494,2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">
                <v:oval id="Elipsa 36" o:spid="_x0000_s1125" style="position:absolute;width:24494;height:2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zcIA&#10;AADbAAAADwAAAGRycy9kb3ducmV2LnhtbESPzWrDMBCE74W+g9hAL6GREoMJTpQQCk3To50+wGJt&#10;bBNrZSzVP28fBQo9DjPzDbM/TrYVA/W+caxhvVIgiEtnGq40/Fw/37cgfEA22DomDTN5OB5eX/aY&#10;GTdyTkMRKhEh7DPUUIfQZVL6siaLfuU64ujdXG8xRNlX0vQ4Rrht5UapVFpsOC7U2NFHTeW9+LUa&#10;hvPmQssZ57HadrPKl1/fd5Vo/baYTjsQgabwH/5rX4yGJIXnl/gD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3/NwgAAANsAAAAPAAAAAAAAAAAAAAAAAJgCAABkcnMvZG93&#10;bnJldi54bWxQSwUGAAAAAAQABAD1AAAAhwMAAAAA&#10;" filled="f" strokecolor="black [3213]" strokeweight="1pt"/>
                <v:oval id="Elipsa 38" o:spid="_x0000_s1126" style="position:absolute;left:1797;top:9612;width:11233;height:1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pu8AA&#10;AADbAAAADwAAAGRycy9kb3ducmV2LnhtbERPy4rCMBTdD/gP4QrubPoAkWosRRBcuHCcQXB3aa5t&#10;tbkpTbSdv58sBmZ5OO9tMZlOvGlwrWUFSRSDIK6sbrlW8P11WK5BOI+ssbNMCn7IQbGbfWwx13bk&#10;T3pffC1CCLscFTTe97mUrmrIoItsTxy4ux0M+gCHWuoBxxBuOpnG8UoabDk0NNjTvqHqeXkZBeV5&#10;ZcbzlF19OiZdenucyjSplFrMp3IDwtPk/8V/7qNWkIWx4Uv4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Upu8AAAADbAAAADwAAAAAAAAAAAAAAAACYAgAAZHJzL2Rvd25y&#10;ZXYueG1sUEsFBgAAAAAEAAQA9QAAAIUDAAAAAA==&#10;" fillcolor="#fbeac7" strokecolor="#943634 [2405]" strokeweight="1pt">
                  <v:fill color2="#fba97d" o:opacity2="0" rotate="t" colors="0 #fbeac7;2621f #fee7f2;24248f #d99694;45220f #fee7f2;59638f #fbd49c;60948f #fba97d" focus="100%" type="gradient">
                    <o:fill v:ext="view" type="gradientUnscaled"/>
                  </v:fill>
                  <v:shadow on="t" type="perspective" color="black" offset=",0" matrix="655f,,,655f"/>
                  <v:textbo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Vještine</w:t>
                        </w:r>
                      </w:p>
                      <w:p w:rsidR="00C45B81" w:rsidRPr="00A2396D" w:rsidRDefault="00C45B81" w:rsidP="00A2396D">
                        <w:pPr>
                          <w:jc w:val="center"/>
                          <w:rPr>
                            <w:rFonts w:asciiTheme="minorHAnsi" w:hAnsiTheme="minorHAnsi"/>
                            <w:color w:val="000000" w:themeColor="text1"/>
                            <w:sz w:val="4"/>
                            <w:szCs w:val="4"/>
                          </w:rPr>
                        </w:pPr>
                      </w:p>
                    </w:txbxContent>
                  </v:textbox>
                </v:oval>
                <v:oval id="Elipsa 42" o:spid="_x0000_s1127" style="position:absolute;left:6916;top:1367;width:11233;height:1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xJsEA&#10;AADbAAAADwAAAGRycy9kb3ducmV2LnhtbESP3WrCQBCF7wXfYRnBO90otTSpq1Qh0ltjHmCanSbR&#10;7Gya3cbk7buC0MvD+fk42/1gGtFT52rLClbLCARxYXXNpYL8ki7eQDiPrLGxTApGcrDfTSdbTLS9&#10;85n6zJcijLBLUEHlfZtI6YqKDLqlbYmD9207gz7IrpS6w3sYN41cR9GrNFhzIFTY0rGi4pb9msC9&#10;0vgTF194zdMTUjO2hyzeKDWfDR/vIDwN/j/8bH9qBS9reHw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CMSbBAAAA2wAAAA8AAAAAAAAAAAAAAAAAmAIAAGRycy9kb3du&#10;cmV2LnhtbFBLBQYAAAAABAAEAPUAAACGAwAAAAA=&#10;" fillcolor="#92cddc [1944]" strokecolor="#76923c [2406]" strokeweight="1pt">
                  <v:fill color2="#156b13" colors="0 #93cddd;53740f #93cddd;1 #9cb86e" focus="100%" type="gradient">
                    <o:fill v:ext="view" type="gradientUnscaled"/>
                  </v:fill>
                  <v:path arrowok="t"/>
                  <o:lock v:ext="edit" aspectratio="t"/>
                  <v:textbo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Znanje</w:t>
                        </w:r>
                      </w:p>
                    </w:txbxContent>
                  </v:textbox>
                </v:oval>
              </v:group>
            </w:pict>
          </mc:Fallback>
        </mc:AlternateContent>
      </w:r>
      <w:r w:rsidR="00A2396D" w:rsidRPr="007A5148">
        <w:rPr>
          <w:rFonts w:eastAsia="Calibri" w:cs="Times New Roman"/>
          <w:noProof/>
          <w:lang w:eastAsia="hr-HR"/>
        </w:rPr>
        <mc:AlternateContent>
          <mc:Choice Requires="wpg">
            <w:drawing>
              <wp:anchor distT="0" distB="0" distL="114300" distR="114300" simplePos="0" relativeHeight="251824128" behindDoc="0" locked="0" layoutInCell="1" allowOverlap="1" wp14:anchorId="0A85B9F2" wp14:editId="473B40FF">
                <wp:simplePos x="0" y="0"/>
                <wp:positionH relativeFrom="column">
                  <wp:posOffset>-10160</wp:posOffset>
                </wp:positionH>
                <wp:positionV relativeFrom="paragraph">
                  <wp:posOffset>588645</wp:posOffset>
                </wp:positionV>
                <wp:extent cx="2234565" cy="2298065"/>
                <wp:effectExtent l="38100" t="0" r="51435" b="64135"/>
                <wp:wrapNone/>
                <wp:docPr id="24" name="Grupa 24"/>
                <wp:cNvGraphicFramePr/>
                <a:graphic xmlns:a="http://schemas.openxmlformats.org/drawingml/2006/main">
                  <a:graphicData uri="http://schemas.microsoft.com/office/word/2010/wordprocessingGroup">
                    <wpg:wgp>
                      <wpg:cNvGrpSpPr/>
                      <wpg:grpSpPr>
                        <a:xfrm>
                          <a:off x="0" y="0"/>
                          <a:ext cx="2234565" cy="2298065"/>
                          <a:chOff x="0" y="0"/>
                          <a:chExt cx="2449405" cy="2436830"/>
                        </a:xfrm>
                      </wpg:grpSpPr>
                      <wps:wsp>
                        <wps:cNvPr id="475" name="Elipsa 475"/>
                        <wps:cNvSpPr/>
                        <wps:spPr>
                          <a:xfrm>
                            <a:off x="0" y="0"/>
                            <a:ext cx="2449405" cy="2436830"/>
                          </a:xfrm>
                          <a:prstGeom prst="ellipse">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Elipsa 41"/>
                        <wps:cNvSpPr/>
                        <wps:spPr>
                          <a:xfrm>
                            <a:off x="179754" y="961292"/>
                            <a:ext cx="1123315" cy="1100211"/>
                          </a:xfrm>
                          <a:prstGeom prst="ellipse">
                            <a:avLst/>
                          </a:prstGeom>
                          <a:gradFill>
                            <a:gsLst>
                              <a:gs pos="5390">
                                <a:srgbClr val="D8E7C8">
                                  <a:lumMod val="40000"/>
                                  <a:lumOff val="60000"/>
                                </a:srgbClr>
                              </a:gs>
                              <a:gs pos="0">
                                <a:srgbClr val="DDEBCF"/>
                              </a:gs>
                              <a:gs pos="77000">
                                <a:srgbClr val="9CB86E"/>
                              </a:gs>
                              <a:gs pos="100000">
                                <a:srgbClr val="156B13"/>
                              </a:gs>
                            </a:gsLst>
                            <a:lin ang="3600000" scaled="0"/>
                          </a:gradFill>
                          <a:ln w="12700">
                            <a:solidFill>
                              <a:schemeClr val="accent3">
                                <a:lumMod val="75000"/>
                              </a:schemeClr>
                            </a:solidFill>
                          </a:ln>
                          <a:effectLst>
                            <a:glow>
                              <a:schemeClr val="accent1">
                                <a:alpha val="0"/>
                              </a:schemeClr>
                            </a:glow>
                            <a:reflection blurRad="1270000" stA="0" endPos="0" dist="1270000" dir="5400000" sy="-100000" algn="bl" rotWithShape="0"/>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Motivacija</w:t>
                              </w:r>
                            </w:p>
                            <w:p w:rsidR="00C45B81" w:rsidRPr="00A2396D" w:rsidRDefault="00C45B81" w:rsidP="00A2396D">
                              <w:pPr>
                                <w:jc w:val="center"/>
                                <w:rPr>
                                  <w:rFonts w:asciiTheme="minorHAnsi" w:hAnsiTheme="minorHAnsi"/>
                                  <w:color w:val="000000" w:themeColor="text1"/>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ipsa 35"/>
                        <wps:cNvSpPr/>
                        <wps:spPr>
                          <a:xfrm>
                            <a:off x="1137138" y="976923"/>
                            <a:ext cx="1123315" cy="1083945"/>
                          </a:xfrm>
                          <a:prstGeom prst="ellipse">
                            <a:avLst/>
                          </a:prstGeom>
                          <a:gradFill flip="none" rotWithShape="1">
                            <a:gsLst>
                              <a:gs pos="0">
                                <a:srgbClr val="FBEAC7">
                                  <a:alpha val="0"/>
                                </a:srgbClr>
                              </a:gs>
                              <a:gs pos="4000">
                                <a:srgbClr val="FEE7F2"/>
                              </a:gs>
                              <a:gs pos="37000">
                                <a:schemeClr val="accent2">
                                  <a:lumMod val="60000"/>
                                  <a:lumOff val="40000"/>
                                </a:schemeClr>
                              </a:gs>
                              <a:gs pos="93000">
                                <a:srgbClr val="FBA97D"/>
                              </a:gs>
                              <a:gs pos="91000">
                                <a:srgbClr val="FBD49C"/>
                              </a:gs>
                              <a:gs pos="69000">
                                <a:srgbClr val="FEE7F2"/>
                              </a:gs>
                            </a:gsLst>
                            <a:lin ang="5400000" scaled="0"/>
                            <a:tileRect r="-100000" b="-100000"/>
                          </a:gradFill>
                          <a:ln w="12700">
                            <a:solidFill>
                              <a:schemeClr val="accent2">
                                <a:lumMod val="75000"/>
                              </a:schemeClr>
                            </a:solidFill>
                          </a:ln>
                          <a:effectLst>
                            <a:glow>
                              <a:schemeClr val="accent1">
                                <a:alpha val="0"/>
                              </a:schemeClr>
                            </a:glow>
                            <a:outerShdw dist="25400" sx="1000" sy="1000" algn="ctr" rotWithShape="0">
                              <a:srgbClr val="000000"/>
                            </a:outerShdw>
                            <a:reflection blurRad="1270000" stA="0" endPos="0" dist="1270000" dir="5400000" sy="-100000" algn="bl" rotWithShape="0"/>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Vještine</w:t>
                              </w:r>
                            </w:p>
                            <w:p w:rsidR="00C45B81" w:rsidRPr="00A2396D" w:rsidRDefault="00C45B81" w:rsidP="00A2396D">
                              <w:pPr>
                                <w:jc w:val="center"/>
                                <w:rPr>
                                  <w:rFonts w:asciiTheme="minorHAnsi" w:hAnsiTheme="minorHAnsi"/>
                                  <w:color w:val="000000" w:themeColor="text1"/>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ipsa 40"/>
                        <wps:cNvSpPr>
                          <a:spLocks noChangeAspect="1"/>
                        </wps:cNvSpPr>
                        <wps:spPr>
                          <a:xfrm>
                            <a:off x="691662" y="136769"/>
                            <a:ext cx="1123315" cy="1105535"/>
                          </a:xfrm>
                          <a:prstGeom prst="ellipse">
                            <a:avLst/>
                          </a:prstGeom>
                          <a:gradFill>
                            <a:gsLst>
                              <a:gs pos="82000">
                                <a:schemeClr val="accent5">
                                  <a:lumMod val="60000"/>
                                  <a:lumOff val="40000"/>
                                </a:schemeClr>
                              </a:gs>
                              <a:gs pos="100000">
                                <a:srgbClr val="9CB86E"/>
                              </a:gs>
                              <a:gs pos="100000">
                                <a:srgbClr val="156B13"/>
                              </a:gs>
                            </a:gsLst>
                            <a:lin ang="5400000" scaled="0"/>
                          </a:gradFill>
                          <a:ln w="12700">
                            <a:solidFill>
                              <a:schemeClr val="accent3">
                                <a:lumMod val="75000"/>
                              </a:schemeClr>
                            </a:solidFill>
                          </a:ln>
                          <a:effectLst>
                            <a:glow>
                              <a:schemeClr val="accent1">
                                <a:alpha val="0"/>
                              </a:schemeClr>
                            </a:glow>
                            <a:reflection blurRad="1270000" stA="0" endPos="0" dist="1270000" dir="5400000" sy="-100000" algn="bl" rotWithShape="0"/>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Znanje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5B9F2" id="Grupa 24" o:spid="_x0000_s1128" style="position:absolute;left:0;text-align:left;margin-left:-.8pt;margin-top:46.35pt;width:175.95pt;height:180.95pt;z-index:251824128;mso-position-horizontal-relative:text;mso-position-vertical-relative:text;mso-width-relative:margin;mso-height-relative:margin" coordsize="24494,2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">
                <v:oval id="Elipsa 475" o:spid="_x0000_s1129" style="position:absolute;width:24494;height:2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4rsQA&#10;AADcAAAADwAAAGRycy9kb3ducmV2LnhtbESPzWrDMBCE74W8g9hALqGRkjapcaKEEmibHJ30ARZr&#10;axtbK2Op/nn7qlDocZiZb5jDabSN6KnzlWMN65UCQZw7U3Gh4fP+9piA8AHZYOOYNEzk4XScPRww&#10;NW7gjPpbKESEsE9RQxlCm0rp85Is+pVriaP35TqLIcqukKbDIcJtIzdK7aTFiuNCiS2dS8rr27fV&#10;0L9vLrSccBqKpJ1Utvy41upJ68V8fN2DCDSG//Bf+2I0PL9s4f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4uK7EAAAA3AAAAA8AAAAAAAAAAAAAAAAAmAIAAGRycy9k&#10;b3ducmV2LnhtbFBLBQYAAAAABAAEAPUAAACJAwAAAAA=&#10;" filled="f" strokecolor="black [3213]" strokeweight="1pt"/>
                <v:oval id="Elipsa 41" o:spid="_x0000_s1130" style="position:absolute;left:1797;top:9612;width:11233;height:1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B7sQA&#10;AADbAAAADwAAAGRycy9kb3ducmV2LnhtbESPQWsCMRSE74X+h/AK3mpWLUVWo0ipqOClKt0eH5vn&#10;bjB5WTZR1/56Uyh4HGbmG2Y675wVF2qD8axg0M9AEJdeG64UHPbL1zGIEJE1Ws+k4EYB5rPnpynm&#10;2l/5iy67WIkE4ZCjgjrGJpcylDU5DH3fECfv6FuHMcm2krrFa4I7K4dZ9i4dGk4LNTb0UVN52p2d&#10;Arsdb+j78BlXxY+xxv8WhV+PlOq9dIsJiEhdfIT/22ut4G0Af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e7EAAAA2wAAAA8AAAAAAAAAAAAAAAAAmAIAAGRycy9k&#10;b3ducmV2LnhtbFBLBQYAAAAABAAEAPUAAACJAwAAAAA=&#10;" fillcolor="#ddebcf" strokecolor="#76923c [2406]" strokeweight="1pt">
                  <v:fill color2="#156b13" angle="30" colors="0 #ddebcf;3532f #eff5e9;50463f #9cb86e;1 #156b13" focus="100%" type="gradient">
                    <o:fill v:ext="view" type="gradientUnscaled"/>
                  </v:fill>
                  <v:textbo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Motivacija</w:t>
                        </w:r>
                      </w:p>
                      <w:p w:rsidR="00C45B81" w:rsidRPr="00A2396D" w:rsidRDefault="00C45B81" w:rsidP="00A2396D">
                        <w:pPr>
                          <w:jc w:val="center"/>
                          <w:rPr>
                            <w:rFonts w:asciiTheme="minorHAnsi" w:hAnsiTheme="minorHAnsi"/>
                            <w:color w:val="000000" w:themeColor="text1"/>
                            <w:sz w:val="4"/>
                            <w:szCs w:val="4"/>
                          </w:rPr>
                        </w:pPr>
                      </w:p>
                    </w:txbxContent>
                  </v:textbox>
                </v:oval>
                <v:oval id="Elipsa 35" o:spid="_x0000_s1131" style="position:absolute;left:11371;top:9769;width:11233;height:10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GJcUA&#10;AADbAAAADwAAAGRycy9kb3ducmV2LnhtbESPzWrDMBCE74W8g9hAbo38Q01wogQTCPSQg+uWQm6L&#10;tbGdWCtjqbH79lWh0OMwM98wu8NsevGg0XWWFcTrCARxbXXHjYKP99PzBoTzyBp7y6Tgmxwc9oun&#10;HebaTvxGj8o3IkDY5aig9X7IpXR1Swbd2g7Ewbva0aAPcmykHnEKcNPLJIoyabDjsNDiQMeW6nv1&#10;ZRQUZWamck4/fTLFfXK5nYskrpVaLediC8LT7P/Df+1XrSB9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IYlxQAAANsAAAAPAAAAAAAAAAAAAAAAAJgCAABkcnMv&#10;ZG93bnJldi54bWxQSwUGAAAAAAQABAD1AAAAigMAAAAA&#10;" fillcolor="#fbeac7" strokecolor="#943634 [2405]" strokeweight="1pt">
                  <v:fill color2="#fba97d" o:opacity2="0" rotate="t" colors="0 #fbeac7;2621f #fee7f2;24248f #d99694;45220f #fee7f2;59638f #fbd49c;60948f #fba97d" focus="100%" type="gradient">
                    <o:fill v:ext="view" type="gradientUnscaled"/>
                  </v:fill>
                  <v:shadow on="t" type="perspective" color="black" offset=",0" matrix="655f,,,655f"/>
                  <v:textbo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Vještine</w:t>
                        </w:r>
                      </w:p>
                      <w:p w:rsidR="00C45B81" w:rsidRPr="00A2396D" w:rsidRDefault="00C45B81" w:rsidP="00A2396D">
                        <w:pPr>
                          <w:jc w:val="center"/>
                          <w:rPr>
                            <w:rFonts w:asciiTheme="minorHAnsi" w:hAnsiTheme="minorHAnsi"/>
                            <w:color w:val="000000" w:themeColor="text1"/>
                            <w:sz w:val="4"/>
                            <w:szCs w:val="4"/>
                          </w:rPr>
                        </w:pPr>
                      </w:p>
                    </w:txbxContent>
                  </v:textbox>
                </v:oval>
                <v:oval id="Elipsa 40" o:spid="_x0000_s1132" style="position:absolute;left:6916;top:1367;width:11233;height:1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Kyr4A&#10;AADbAAAADwAAAGRycy9kb3ducmV2LnhtbERPS27CMBDdV+IO1iB1V5yigiDFIECiYkvgAEM8TULj&#10;cYgNJLfvLJBYPr3/YtW5Wt2pDZVnA5+jBBRx7m3FhYHTcfcxAxUissXaMxnoKcBqOXhbYGr9gw90&#10;z2KhJIRDigbKGJtU65CX5DCMfEMs3K9vHUaBbaFtiw8Jd7UeJ8lUO6xYGkpsaFtS/pfdnPReqL/O&#10;8zNeTrsfpLpvNtl8Ysz7sFt/g4rUxZf46d5bA1+yXr7ID9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cCsq+AAAA2wAAAA8AAAAAAAAAAAAAAAAAmAIAAGRycy9kb3ducmV2&#10;LnhtbFBLBQYAAAAABAAEAPUAAACDAwAAAAA=&#10;" fillcolor="#92cddc [1944]" strokecolor="#76923c [2406]" strokeweight="1pt">
                  <v:fill color2="#156b13" colors="0 #93cddd;53740f #93cddd;1 #9cb86e" focus="100%" type="gradient">
                    <o:fill v:ext="view" type="gradientUnscaled"/>
                  </v:fill>
                  <v:path arrowok="t"/>
                  <o:lock v:ext="edit" aspectratio="t"/>
                  <v:textbox>
                    <w:txbxContent>
                      <w:p w:rsidR="00C45B81" w:rsidRPr="00A2396D" w:rsidRDefault="00C45B81" w:rsidP="00E41E65">
                        <w:pPr>
                          <w:spacing w:before="120"/>
                          <w:jc w:val="center"/>
                          <w:rPr>
                            <w:rFonts w:asciiTheme="minorHAnsi" w:hAnsiTheme="minorHAnsi"/>
                            <w:color w:val="000000" w:themeColor="text1"/>
                            <w:sz w:val="18"/>
                            <w:szCs w:val="18"/>
                          </w:rPr>
                        </w:pPr>
                        <w:r w:rsidRPr="00A2396D">
                          <w:rPr>
                            <w:rFonts w:asciiTheme="minorHAnsi" w:hAnsiTheme="minorHAnsi"/>
                            <w:color w:val="000000" w:themeColor="text1"/>
                            <w:sz w:val="18"/>
                            <w:szCs w:val="18"/>
                          </w:rPr>
                          <w:t>Znanje</w:t>
                        </w:r>
                      </w:p>
                    </w:txbxContent>
                  </v:textbox>
                </v:oval>
              </v:group>
            </w:pict>
          </mc:Fallback>
        </mc:AlternateContent>
      </w:r>
      <w:r w:rsidR="007560EA" w:rsidRPr="007A5148">
        <w:rPr>
          <w:rFonts w:eastAsia="Calibri" w:cs="Times New Roman"/>
          <w:noProof/>
          <w:lang w:eastAsia="hr-HR"/>
        </w:rPr>
        <mc:AlternateContent>
          <mc:Choice Requires="wpc">
            <w:drawing>
              <wp:inline distT="0" distB="0" distL="0" distR="0" wp14:anchorId="4739466F" wp14:editId="7B4FFB52">
                <wp:extent cx="5447759" cy="3439241"/>
                <wp:effectExtent l="0" t="0" r="76835" b="8890"/>
                <wp:docPr id="465" name="Područje crtanja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0" name="Elipsa 120"/>
                        <wps:cNvSpPr>
                          <a:spLocks noChangeAspect="1"/>
                        </wps:cNvSpPr>
                        <wps:spPr>
                          <a:xfrm>
                            <a:off x="2429315" y="592807"/>
                            <a:ext cx="447471" cy="2436091"/>
                          </a:xfrm>
                          <a:prstGeom prst="ellipse">
                            <a:avLst/>
                          </a:prstGeom>
                          <a:gradFill flip="none" rotWithShape="0">
                            <a:gsLst>
                              <a:gs pos="19000">
                                <a:srgbClr val="5E9EFF">
                                  <a:alpha val="14000"/>
                                </a:srgbClr>
                              </a:gs>
                              <a:gs pos="100000">
                                <a:srgbClr val="85C2FF"/>
                              </a:gs>
                              <a:gs pos="66000">
                                <a:srgbClr val="C4D6EB"/>
                              </a:gs>
                              <a:gs pos="90500">
                                <a:srgbClr val="E2E1F3"/>
                              </a:gs>
                              <a:gs pos="100000">
                                <a:srgbClr val="FFEBFA"/>
                              </a:gs>
                            </a:gsLst>
                            <a:lin ang="5400000" scaled="0"/>
                            <a:tileRect/>
                          </a:gradFill>
                          <a:ln w="12700">
                            <a:noFill/>
                          </a:ln>
                          <a:effectLst>
                            <a:glow>
                              <a:schemeClr val="accent1">
                                <a:alpha val="53000"/>
                              </a:schemeClr>
                            </a:glow>
                            <a:outerShdw blurRad="393700" dist="114300" sx="102000" sy="102000" algn="l" rotWithShape="0">
                              <a:schemeClr val="accent5">
                                <a:lumMod val="20000"/>
                                <a:lumOff val="80000"/>
                                <a:alpha val="39000"/>
                              </a:schemeClr>
                            </a:outerShdw>
                          </a:effectLst>
                          <a:scene3d>
                            <a:camera prst="orthographicFront">
                              <a:rot lat="0" lon="3600000" rev="21594000"/>
                            </a:camera>
                            <a:lightRig rig="harsh" dir="t"/>
                          </a:scene3d>
                          <a:sp3d z="82550" extrusionH="76200" contourW="12700" prstMaterial="flat">
                            <a:bevelT/>
                            <a:bevelB/>
                            <a:extrusionClr>
                              <a:schemeClr val="accent1">
                                <a:lumMod val="40000"/>
                                <a:lumOff val="60000"/>
                              </a:schemeClr>
                            </a:extrusionClr>
                            <a:contourClr>
                              <a:schemeClr val="accent1">
                                <a:lumMod val="40000"/>
                                <a:lumOff val="60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Elipsa 159"/>
                        <wps:cNvSpPr/>
                        <wps:spPr>
                          <a:xfrm>
                            <a:off x="4259179" y="1474208"/>
                            <a:ext cx="1024255" cy="1036955"/>
                          </a:xfrm>
                          <a:prstGeom prst="ellipse">
                            <a:avLst/>
                          </a:prstGeom>
                          <a:gradFill>
                            <a:gsLst>
                              <a:gs pos="5390">
                                <a:srgbClr val="D8E7C8">
                                  <a:lumMod val="40000"/>
                                  <a:lumOff val="60000"/>
                                </a:srgbClr>
                              </a:gs>
                              <a:gs pos="0">
                                <a:srgbClr val="DDEBCF"/>
                              </a:gs>
                              <a:gs pos="77000">
                                <a:srgbClr val="9CB86E"/>
                              </a:gs>
                              <a:gs pos="100000">
                                <a:srgbClr val="156B13"/>
                              </a:gs>
                            </a:gsLst>
                            <a:lin ang="3600000" scaled="0"/>
                          </a:gradFill>
                          <a:ln w="12700">
                            <a:solidFill>
                              <a:schemeClr val="accent3">
                                <a:lumMod val="75000"/>
                              </a:schemeClr>
                            </a:solidFill>
                          </a:ln>
                          <a:effectLst>
                            <a:glow>
                              <a:schemeClr val="accent1">
                                <a:alpha val="0"/>
                              </a:schemeClr>
                            </a:glow>
                            <a:reflection blurRad="1270000" stA="0" endPos="0" dist="1270000" dir="5400000" sy="-100000" algn="bl" rotWithShape="0"/>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C45B81" w:rsidRPr="00CF732F" w:rsidRDefault="00C45B81" w:rsidP="00BD01A1">
                              <w:pPr>
                                <w:keepNext/>
                                <w:keepLines/>
                                <w:spacing w:before="120"/>
                                <w:jc w:val="center"/>
                                <w:rPr>
                                  <w:rFonts w:asciiTheme="minorHAnsi" w:hAnsiTheme="minorHAnsi"/>
                                  <w:color w:val="000000" w:themeColor="text1"/>
                                  <w:sz w:val="18"/>
                                  <w:szCs w:val="18"/>
                                </w:rPr>
                              </w:pPr>
                              <w:r w:rsidRPr="00CF732F">
                                <w:rPr>
                                  <w:rFonts w:asciiTheme="minorHAnsi" w:hAnsiTheme="minorHAnsi"/>
                                  <w:color w:val="000000" w:themeColor="text1"/>
                                  <w:sz w:val="18"/>
                                  <w:szCs w:val="18"/>
                                </w:rPr>
                                <w:t>Motivacija</w:t>
                              </w:r>
                            </w:p>
                            <w:p w:rsidR="00C45B81" w:rsidRDefault="00C45B81" w:rsidP="00BD01A1">
                              <w:pPr>
                                <w:pStyle w:val="NormalWeb"/>
                                <w:keepNext/>
                                <w:keepLines/>
                                <w:spacing w:before="0" w:beforeAutospacing="0" w:after="0" w:afterAutospacing="0"/>
                                <w:jc w:val="center"/>
                              </w:pPr>
                              <w:r>
                                <w:rPr>
                                  <w:rFonts w:eastAsia="Calibri"/>
                                  <w:color w:val="000000"/>
                                  <w:sz w:val="4"/>
                                  <w:szCs w:val="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Tekstni okvir 19"/>
                        <wps:cNvSpPr txBox="1"/>
                        <wps:spPr>
                          <a:xfrm>
                            <a:off x="714781" y="2517814"/>
                            <a:ext cx="766293" cy="2836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B81" w:rsidRPr="00E41E65" w:rsidRDefault="00C45B81" w:rsidP="00BD01A1">
                              <w:pPr>
                                <w:keepNext/>
                                <w:keepLines/>
                                <w:jc w:val="center"/>
                                <w:rPr>
                                  <w:rFonts w:asciiTheme="minorHAnsi" w:hAnsiTheme="minorHAnsi"/>
                                  <w:sz w:val="28"/>
                                  <w:szCs w:val="28"/>
                                </w:rPr>
                              </w:pPr>
                              <w:r w:rsidRPr="00E41E65">
                                <w:rPr>
                                  <w:rFonts w:asciiTheme="minorHAnsi" w:hAnsiTheme="minorHAnsi"/>
                                  <w:sz w:val="28"/>
                                  <w:szCs w:val="28"/>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kstni okvir 19"/>
                        <wps:cNvSpPr txBox="1"/>
                        <wps:spPr>
                          <a:xfrm>
                            <a:off x="3998584" y="2530355"/>
                            <a:ext cx="76581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B81" w:rsidRPr="00E41E65" w:rsidRDefault="00C45B81" w:rsidP="00BD01A1">
                              <w:pPr>
                                <w:keepNext/>
                                <w:keepLines/>
                                <w:jc w:val="center"/>
                                <w:rPr>
                                  <w:rFonts w:asciiTheme="minorHAnsi" w:hAnsiTheme="minorHAnsi"/>
                                  <w:sz w:val="28"/>
                                  <w:szCs w:val="28"/>
                                </w:rPr>
                              </w:pPr>
                              <w:r w:rsidRPr="00E41E65">
                                <w:rPr>
                                  <w:rFonts w:asciiTheme="minorHAnsi" w:hAnsiTheme="minorHAnsi"/>
                                  <w:sz w:val="28"/>
                                  <w:szCs w:val="28"/>
                                </w:rPr>
                                <w:t>DRUGI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Tekstni okvir 19"/>
                        <wps:cNvSpPr txBox="1"/>
                        <wps:spPr>
                          <a:xfrm>
                            <a:off x="3296989" y="3122204"/>
                            <a:ext cx="215077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B81" w:rsidRPr="00E41E65" w:rsidRDefault="00C45B81" w:rsidP="00BD01A1">
                              <w:pPr>
                                <w:pStyle w:val="NormalWeb"/>
                                <w:keepNext/>
                                <w:keepLines/>
                                <w:spacing w:before="0" w:beforeAutospacing="0" w:after="0" w:afterAutospacing="0"/>
                                <w:jc w:val="right"/>
                                <w:rPr>
                                  <w:rFonts w:asciiTheme="minorHAnsi" w:hAnsiTheme="minorHAnsi"/>
                                  <w:color w:val="548DD4" w:themeColor="text2" w:themeTint="99"/>
                                </w:rPr>
                              </w:pPr>
                              <w:r w:rsidRPr="00E41E65">
                                <w:rPr>
                                  <w:rFonts w:asciiTheme="minorHAnsi" w:eastAsia="Calibri" w:hAnsiTheme="minorHAnsi"/>
                                  <w:color w:val="548DD4" w:themeColor="text2" w:themeTint="99"/>
                                </w:rPr>
                                <w:t>Komunikacijski kontekst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Tekstni okvir 19"/>
                        <wps:cNvSpPr txBox="1"/>
                        <wps:spPr>
                          <a:xfrm>
                            <a:off x="0" y="2"/>
                            <a:ext cx="2150745" cy="28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B81" w:rsidRPr="00E41E65" w:rsidRDefault="00C45B81" w:rsidP="00BD01A1">
                              <w:pPr>
                                <w:pStyle w:val="NormalWeb"/>
                                <w:keepNext/>
                                <w:keepLines/>
                                <w:spacing w:before="0" w:beforeAutospacing="0" w:after="0" w:afterAutospacing="0"/>
                                <w:rPr>
                                  <w:rFonts w:asciiTheme="minorHAnsi" w:eastAsia="Calibri" w:hAnsiTheme="minorHAnsi"/>
                                  <w:color w:val="548DD4" w:themeColor="text2" w:themeTint="99"/>
                                </w:rPr>
                              </w:pPr>
                              <w:r w:rsidRPr="00E41E65">
                                <w:rPr>
                                  <w:rFonts w:asciiTheme="minorHAnsi" w:eastAsia="Calibri" w:hAnsiTheme="minorHAnsi"/>
                                  <w:color w:val="548DD4" w:themeColor="text2" w:themeTint="99"/>
                                </w:rPr>
                                <w:t>Komunikacijski kontekst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739466F" id="Područje crtanja 465" o:spid="_x0000_s1133" editas="canvas" style="width:428.95pt;height:270.8pt;mso-position-horizontal-relative:char;mso-position-vertical-relative:line" coordsize="54476,3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">
                <v:shape id="_x0000_s1134" type="#_x0000_t75" style="position:absolute;width:54476;height:34391;visibility:visible;mso-wrap-style:square">
                  <v:fill o:detectmouseclick="t"/>
                  <v:path o:connecttype="none"/>
                </v:shape>
                <v:oval id="Elipsa 120" o:spid="_x0000_s1135" style="position:absolute;left:24293;top:5928;width:4474;height:2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KZcQA&#10;AADcAAAADwAAAGRycy9kb3ducmV2LnhtbESPQW/CMAyF75P4D5GRdhspHAB1pNVgQmLbiXbSrlbj&#10;tdUap2tCKf9+PkziZus9v/d5l0+uUyMNofVsYLlIQBFX3rZcG/gsj09bUCEiW+w8k4EbBciz2cMO&#10;U+uvfKaxiLWSEA4pGmhi7FOtQ9WQw7DwPbFo335wGGUdam0HvEq46/QqSdbaYcvS0GBPh4aqn+Li&#10;DIS3sXj9dXhjKja2/Fju3782Z2Me59PLM6hIU7yb/69PVvBXgi/PyAQ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imXEAAAA3AAAAA8AAAAAAAAAAAAAAAAAmAIAAGRycy9k&#10;b3ducmV2LnhtbFBLBQYAAAAABAAEAPUAAACJAwAAAAA=&#10;" fillcolor="#5e9eff" stroked="f" strokeweight="1pt">
                  <v:fill color2="#ffebfa" o:opacity2="9175f" colors="0 #5e9eff;12452f #5e9eff;43254f #c4d6eb;59310f #e2e1f3;1 #85c2ff" focus="100%" type="gradient">
                    <o:fill v:ext="view" type="gradientUnscaled"/>
                  </v:fill>
                  <v:shadow on="t" type="perspective" color="#daeef3 [664]" opacity="25559f" origin="-.5" offset="9pt,0" matrix="66847f,,,66847f"/>
                  <v:path arrowok="t"/>
                  <o:lock v:ext="edit" aspectratio="t"/>
                </v:oval>
                <v:oval id="Elipsa 159" o:spid="_x0000_s1136" style="position:absolute;left:42591;top:14742;width:10243;height:1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iGsMA&#10;AADcAAAADwAAAGRycy9kb3ducmV2LnhtbERPTWsCMRC9F/ofwhS81Wwril2NUkpFhV5qxfU4bMbd&#10;0GSybKKu/npTEHqbx/uc6bxzVpyoDcazgpd+BoK49NpwpWD7s3gegwgRWaP1TAouFGA+e3yYYq79&#10;mb/ptImVSCEcclRQx9jkUoayJoeh7xvixB186zAm2FZSt3hO4c7K1ywbSYeGU0ONDX3UVP5ujk6B&#10;/Rqvabf9jMtib6zx16Lwq4FSvafufQIiUhf/xXf3Sqf5wzf4eyZ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1iGsMAAADcAAAADwAAAAAAAAAAAAAAAACYAgAAZHJzL2Rv&#10;d25yZXYueG1sUEsFBgAAAAAEAAQA9QAAAIgDAAAAAA==&#10;" fillcolor="#ddebcf" strokecolor="#76923c [2406]" strokeweight="1pt">
                  <v:fill color2="#156b13" angle="30" colors="0 #ddebcf;3532f #eff5e9;50463f #9cb86e;1 #156b13" focus="100%" type="gradient">
                    <o:fill v:ext="view" type="gradientUnscaled"/>
                  </v:fill>
                  <v:textbox>
                    <w:txbxContent>
                      <w:p w:rsidR="00C45B81" w:rsidRPr="00CF732F" w:rsidRDefault="00C45B81" w:rsidP="00BD01A1">
                        <w:pPr>
                          <w:keepNext/>
                          <w:keepLines/>
                          <w:spacing w:before="120"/>
                          <w:jc w:val="center"/>
                          <w:rPr>
                            <w:rFonts w:asciiTheme="minorHAnsi" w:hAnsiTheme="minorHAnsi"/>
                            <w:color w:val="000000" w:themeColor="text1"/>
                            <w:sz w:val="18"/>
                            <w:szCs w:val="18"/>
                          </w:rPr>
                        </w:pPr>
                        <w:r w:rsidRPr="00CF732F">
                          <w:rPr>
                            <w:rFonts w:asciiTheme="minorHAnsi" w:hAnsiTheme="minorHAnsi"/>
                            <w:color w:val="000000" w:themeColor="text1"/>
                            <w:sz w:val="18"/>
                            <w:szCs w:val="18"/>
                          </w:rPr>
                          <w:t>Motivacija</w:t>
                        </w:r>
                      </w:p>
                      <w:p w:rsidR="00C45B81" w:rsidRDefault="00C45B81" w:rsidP="00BD01A1">
                        <w:pPr>
                          <w:pStyle w:val="NormalWeb"/>
                          <w:keepNext/>
                          <w:keepLines/>
                          <w:spacing w:before="0" w:beforeAutospacing="0" w:after="0" w:afterAutospacing="0"/>
                          <w:jc w:val="center"/>
                        </w:pPr>
                        <w:r>
                          <w:rPr>
                            <w:rFonts w:eastAsia="Calibri"/>
                            <w:color w:val="000000"/>
                            <w:sz w:val="4"/>
                            <w:szCs w:val="4"/>
                          </w:rPr>
                          <w:t> </w:t>
                        </w:r>
                      </w:p>
                    </w:txbxContent>
                  </v:textbox>
                </v:oval>
                <v:shape id="Tekstni okvir 19" o:spid="_x0000_s1137" type="#_x0000_t202" style="position:absolute;left:7147;top:25178;width:7663;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C45B81" w:rsidRPr="00E41E65" w:rsidRDefault="00C45B81" w:rsidP="00BD01A1">
                        <w:pPr>
                          <w:keepNext/>
                          <w:keepLines/>
                          <w:jc w:val="center"/>
                          <w:rPr>
                            <w:rFonts w:asciiTheme="minorHAnsi" w:hAnsiTheme="minorHAnsi"/>
                            <w:sz w:val="28"/>
                            <w:szCs w:val="28"/>
                          </w:rPr>
                        </w:pPr>
                        <w:r w:rsidRPr="00E41E65">
                          <w:rPr>
                            <w:rFonts w:asciiTheme="minorHAnsi" w:hAnsiTheme="minorHAnsi"/>
                            <w:sz w:val="28"/>
                            <w:szCs w:val="28"/>
                          </w:rPr>
                          <w:t>JA</w:t>
                        </w:r>
                      </w:p>
                    </w:txbxContent>
                  </v:textbox>
                </v:shape>
                <v:shape id="Tekstni okvir 19" o:spid="_x0000_s1138" type="#_x0000_t202" style="position:absolute;left:39985;top:25303;width:765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SsQA&#10;AADcAAAADwAAAGRycy9kb3ducmV2LnhtbERPS2vCQBC+F/oflin0UnTju6SuItKqeNOopbchO01C&#10;s7Mhu03iv3eFQm/z8T1nvuxMKRqqXWFZwaAfgSBOrS44U3BKPnqvIJxH1lhaJgVXcrBcPD7MMda2&#10;5QM1R5+JEMIuRgW591UspUtzMuj6tiIO3LetDfoA60zqGtsQbko5jKKpNFhwaMixonVO6c/x1yj4&#10;esk+967bnNvRZFS9b5tkdtGJUs9P3eoNhKfO/4v/3Dsd5o9ncH8mX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HkrEAAAA3AAAAA8AAAAAAAAAAAAAAAAAmAIAAGRycy9k&#10;b3ducmV2LnhtbFBLBQYAAAAABAAEAPUAAACJAwAAAAA=&#10;" fillcolor="white [3201]" stroked="f" strokeweight=".5pt">
                  <v:textbox>
                    <w:txbxContent>
                      <w:p w:rsidR="00C45B81" w:rsidRPr="00E41E65" w:rsidRDefault="00C45B81" w:rsidP="00BD01A1">
                        <w:pPr>
                          <w:keepNext/>
                          <w:keepLines/>
                          <w:jc w:val="center"/>
                          <w:rPr>
                            <w:rFonts w:asciiTheme="minorHAnsi" w:hAnsiTheme="minorHAnsi"/>
                            <w:sz w:val="28"/>
                            <w:szCs w:val="28"/>
                          </w:rPr>
                        </w:pPr>
                        <w:r w:rsidRPr="00E41E65">
                          <w:rPr>
                            <w:rFonts w:asciiTheme="minorHAnsi" w:hAnsiTheme="minorHAnsi"/>
                            <w:sz w:val="28"/>
                            <w:szCs w:val="28"/>
                          </w:rPr>
                          <w:t>DRUGI</w:t>
                        </w:r>
                      </w:p>
                    </w:txbxContent>
                  </v:textbox>
                </v:shape>
                <v:shape id="Tekstni okvir 19" o:spid="_x0000_s1139" type="#_x0000_t202" style="position:absolute;left:32969;top:31222;width:2150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48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EOPHAAAA3AAAAA8AAAAAAAAAAAAAAAAAmAIAAGRy&#10;cy9kb3ducmV2LnhtbFBLBQYAAAAABAAEAPUAAACMAwAAAAA=&#10;" fillcolor="white [3201]" stroked="f" strokeweight=".5pt">
                  <v:textbox>
                    <w:txbxContent>
                      <w:p w:rsidR="00C45B81" w:rsidRPr="00E41E65" w:rsidRDefault="00C45B81" w:rsidP="00BD01A1">
                        <w:pPr>
                          <w:pStyle w:val="NormalWeb"/>
                          <w:keepNext/>
                          <w:keepLines/>
                          <w:spacing w:before="0" w:beforeAutospacing="0" w:after="0" w:afterAutospacing="0"/>
                          <w:jc w:val="right"/>
                          <w:rPr>
                            <w:rFonts w:asciiTheme="minorHAnsi" w:hAnsiTheme="minorHAnsi"/>
                            <w:color w:val="548DD4" w:themeColor="text2" w:themeTint="99"/>
                          </w:rPr>
                        </w:pPr>
                        <w:r w:rsidRPr="00E41E65">
                          <w:rPr>
                            <w:rFonts w:asciiTheme="minorHAnsi" w:eastAsia="Calibri" w:hAnsiTheme="minorHAnsi"/>
                            <w:color w:val="548DD4" w:themeColor="text2" w:themeTint="99"/>
                          </w:rPr>
                          <w:t>Komunikacijski kontekst</w:t>
                        </w:r>
                      </w:p>
                    </w:txbxContent>
                  </v:textbox>
                </v:shape>
                <v:shape id="Tekstni okvir 19" o:spid="_x0000_s1140" type="#_x0000_t202" style="position:absolute;width:21507;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eMMA&#10;AADcAAAADwAAAGRycy9kb3ducmV2LnhtbERPS2vCQBC+C/6HZQQvRTcqPkhdRUpfeNOopbchO02C&#10;2dmQ3Sbx37uFgrf5+J6z3namFA3VrrCsYDKOQBCnVhecKTglb6MVCOeRNZaWScGNHGw3/d4aY21b&#10;PlBz9JkIIexiVJB7X8VSujQng25sK+LA/djaoA+wzqSusQ3hppTTKFpIgwWHhhwreskpvR5/jYLv&#10;p+xr77r3czubz6rXjyZZXnSi1HDQ7Z5BeOr8Q/zv/tRh/nwC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1eMMAAADcAAAADwAAAAAAAAAAAAAAAACYAgAAZHJzL2Rv&#10;d25yZXYueG1sUEsFBgAAAAAEAAQA9QAAAIgDAAAAAA==&#10;" fillcolor="white [3201]" stroked="f" strokeweight=".5pt">
                  <v:textbox>
                    <w:txbxContent>
                      <w:p w:rsidR="00C45B81" w:rsidRPr="00E41E65" w:rsidRDefault="00C45B81" w:rsidP="00BD01A1">
                        <w:pPr>
                          <w:pStyle w:val="NormalWeb"/>
                          <w:keepNext/>
                          <w:keepLines/>
                          <w:spacing w:before="0" w:beforeAutospacing="0" w:after="0" w:afterAutospacing="0"/>
                          <w:rPr>
                            <w:rFonts w:asciiTheme="minorHAnsi" w:eastAsia="Calibri" w:hAnsiTheme="minorHAnsi"/>
                            <w:color w:val="548DD4" w:themeColor="text2" w:themeTint="99"/>
                          </w:rPr>
                        </w:pPr>
                        <w:r w:rsidRPr="00E41E65">
                          <w:rPr>
                            <w:rFonts w:asciiTheme="minorHAnsi" w:eastAsia="Calibri" w:hAnsiTheme="minorHAnsi"/>
                            <w:color w:val="548DD4" w:themeColor="text2" w:themeTint="99"/>
                          </w:rPr>
                          <w:t>Komunikacijski kontekst</w:t>
                        </w:r>
                      </w:p>
                    </w:txbxContent>
                  </v:textbox>
                </v:shape>
                <w10:anchorlock/>
              </v:group>
            </w:pict>
          </mc:Fallback>
        </mc:AlternateContent>
      </w:r>
    </w:p>
    <w:p w:rsidR="00AA58C3" w:rsidRPr="007A5148" w:rsidRDefault="00D262CE" w:rsidP="00FD16EE">
      <w:pPr>
        <w:pStyle w:val="Izvorzaslikuilitablicu"/>
      </w:pPr>
      <w:r w:rsidRPr="007A5148">
        <w:t xml:space="preserve">Izvor: Morreale, S. P., Spitzberg, B. H., &amp; Barge, J. K. (2007). </w:t>
      </w:r>
      <w:r w:rsidRPr="007A5148">
        <w:rPr>
          <w:i/>
          <w:iCs/>
        </w:rPr>
        <w:t>Human Communication: Motivation, Knowledge and Skills, Second Edition</w:t>
      </w:r>
      <w:r w:rsidRPr="007A5148">
        <w:t xml:space="preserve">. Belmont, CA: Cengage Learning. </w:t>
      </w:r>
      <w:r w:rsidR="00E52664" w:rsidRPr="007A5148">
        <w:t>str.</w:t>
      </w:r>
      <w:r w:rsidRPr="007A5148">
        <w:t xml:space="preserve"> 44.</w:t>
      </w:r>
    </w:p>
    <w:p w:rsidR="00AA58C3" w:rsidRPr="007A5148" w:rsidRDefault="00E52664" w:rsidP="00AA58C3">
      <w:pPr>
        <w:rPr>
          <w:rFonts w:eastAsia="Calibri" w:cs="Times New Roman"/>
        </w:rPr>
      </w:pPr>
      <w:r w:rsidRPr="007A5148">
        <w:rPr>
          <w:lang w:bidi="en-US"/>
        </w:rPr>
        <w:t>Prema tome, v</w:t>
      </w:r>
      <w:r w:rsidR="007A65BC" w:rsidRPr="007A5148">
        <w:rPr>
          <w:lang w:bidi="en-US"/>
        </w:rPr>
        <w:t>ješto komunicirati znači i komunicirati kompetentno u svrhu postizanja određenoga cilja.</w:t>
      </w:r>
      <w:r w:rsidRPr="007A5148">
        <w:rPr>
          <w:lang w:bidi="en-US"/>
        </w:rPr>
        <w:t xml:space="preserve"> </w:t>
      </w:r>
      <w:r w:rsidR="00CA2AB3" w:rsidRPr="007A5148">
        <w:rPr>
          <w:lang w:bidi="en-US"/>
        </w:rPr>
        <w:t>Kako bi se od prosječnog</w:t>
      </w:r>
      <w:r w:rsidR="00395A85">
        <w:rPr>
          <w:lang w:bidi="en-US"/>
        </w:rPr>
        <w:t>a</w:t>
      </w:r>
      <w:r w:rsidR="00CA2AB3" w:rsidRPr="007A5148">
        <w:rPr>
          <w:lang w:bidi="en-US"/>
        </w:rPr>
        <w:t xml:space="preserve"> IT sektora </w:t>
      </w:r>
      <w:r w:rsidR="00772FE5" w:rsidRPr="007A5148">
        <w:rPr>
          <w:lang w:bidi="en-US"/>
        </w:rPr>
        <w:t>učinilo</w:t>
      </w:r>
      <w:r w:rsidR="00CA2AB3" w:rsidRPr="007A5148">
        <w:rPr>
          <w:lang w:bidi="en-US"/>
        </w:rPr>
        <w:t xml:space="preserve"> </w:t>
      </w:r>
      <w:r w:rsidR="00CA2AB3" w:rsidRPr="007A5148">
        <w:rPr>
          <w:i/>
          <w:lang w:bidi="en-US"/>
        </w:rPr>
        <w:t>IT sektor svjetske klase</w:t>
      </w:r>
      <w:r w:rsidR="00CA2AB3" w:rsidRPr="007A5148">
        <w:rPr>
          <w:lang w:bidi="en-US"/>
        </w:rPr>
        <w:t xml:space="preserve"> važno je da on prati i komunicira prema van svoju učinkovitost </w:t>
      </w:r>
      <w:sdt>
        <w:sdtPr>
          <w:rPr>
            <w:lang w:bidi="en-US"/>
          </w:rPr>
          <w:id w:val="-1208032127"/>
          <w:citation/>
        </w:sdtPr>
        <w:sdtEndPr/>
        <w:sdtContent>
          <w:r w:rsidR="00CA2AB3" w:rsidRPr="007A5148">
            <w:rPr>
              <w:lang w:bidi="en-US"/>
            </w:rPr>
            <w:fldChar w:fldCharType="begin"/>
          </w:r>
          <w:r w:rsidR="00CA2AB3" w:rsidRPr="007A5148">
            <w:rPr>
              <w:lang w:bidi="en-US"/>
            </w:rPr>
            <w:instrText xml:space="preserve"> CITATION Hig14 \l 1050 </w:instrText>
          </w:r>
          <w:r w:rsidR="00CA2AB3" w:rsidRPr="007A5148">
            <w:rPr>
              <w:lang w:bidi="en-US"/>
            </w:rPr>
            <w:fldChar w:fldCharType="separate"/>
          </w:r>
          <w:r w:rsidR="001B6365">
            <w:rPr>
              <w:noProof/>
              <w:lang w:bidi="en-US"/>
            </w:rPr>
            <w:t>(High, 2014)</w:t>
          </w:r>
          <w:r w:rsidR="00CA2AB3" w:rsidRPr="007A5148">
            <w:rPr>
              <w:lang w:bidi="en-US"/>
            </w:rPr>
            <w:fldChar w:fldCharType="end"/>
          </w:r>
        </w:sdtContent>
      </w:sdt>
      <w:r w:rsidR="00CA2AB3" w:rsidRPr="007A5148">
        <w:rPr>
          <w:lang w:bidi="en-US"/>
        </w:rPr>
        <w:t xml:space="preserve">, a osoba koja je zadužena </w:t>
      </w:r>
      <w:r w:rsidR="00395A85">
        <w:rPr>
          <w:lang w:bidi="en-US"/>
        </w:rPr>
        <w:t>za</w:t>
      </w:r>
      <w:r w:rsidR="00CA2AB3" w:rsidRPr="007A5148">
        <w:rPr>
          <w:lang w:bidi="en-US"/>
        </w:rPr>
        <w:t xml:space="preserve"> provo</w:t>
      </w:r>
      <w:r w:rsidR="00BD01A1" w:rsidRPr="007A5148">
        <w:rPr>
          <w:lang w:bidi="en-US"/>
        </w:rPr>
        <w:t xml:space="preserve">đenje toga </w:t>
      </w:r>
      <w:r w:rsidR="00CA2AB3" w:rsidRPr="007A5148">
        <w:rPr>
          <w:lang w:bidi="en-US"/>
        </w:rPr>
        <w:t>je IT menadžer.</w:t>
      </w:r>
      <w:r w:rsidR="005F4798" w:rsidRPr="007A5148">
        <w:rPr>
          <w:lang w:bidi="en-US"/>
        </w:rPr>
        <w:t xml:space="preserve"> Stephens i Loughman umjesto termina komunikacijska kompetencija koriste termin vještina komunikacije.</w:t>
      </w:r>
    </w:p>
    <w:p w:rsidR="0019320E" w:rsidRPr="007A5148" w:rsidRDefault="0019320E" w:rsidP="0019320E">
      <w:pPr>
        <w:pStyle w:val="Navoenjedoslovno"/>
      </w:pPr>
      <w:r w:rsidRPr="007A5148">
        <w:t>Vještina komunikacije koja igra osobito kritičnu ulogu u spajanju dvaju svjetova – IT sektora i ostatka poslovanja – je u sposobnost</w:t>
      </w:r>
      <w:r w:rsidR="00395A85">
        <w:t>i</w:t>
      </w:r>
      <w:r w:rsidRPr="007A5148">
        <w:t xml:space="preserve"> premošćivanja dviju ideja i stvaranja sveukupne svijesti koja ima daleko veći utjecaj nego logička diskurzivna objašnjenja </w:t>
      </w:r>
      <w:sdt>
        <w:sdtPr>
          <w:id w:val="-685291062"/>
          <w:citation/>
        </w:sdtPr>
        <w:sdtEndPr/>
        <w:sdtContent>
          <w:r w:rsidRPr="007A5148">
            <w:fldChar w:fldCharType="begin"/>
          </w:r>
          <w:r w:rsidRPr="007A5148">
            <w:instrText xml:space="preserve">CITATION Ste94 \p 136 \l 1050 </w:instrText>
          </w:r>
          <w:r w:rsidRPr="007A5148">
            <w:fldChar w:fldCharType="separate"/>
          </w:r>
          <w:r w:rsidR="001B6365">
            <w:rPr>
              <w:noProof/>
            </w:rPr>
            <w:t>(Stephens &amp; Loughman, 1994, str. 136)</w:t>
          </w:r>
          <w:r w:rsidRPr="007A5148">
            <w:fldChar w:fldCharType="end"/>
          </w:r>
        </w:sdtContent>
      </w:sdt>
      <w:r w:rsidRPr="007A5148">
        <w:t>.</w:t>
      </w:r>
    </w:p>
    <w:p w:rsidR="0019320E" w:rsidRPr="007A5148" w:rsidRDefault="0019320E" w:rsidP="0019320E">
      <w:pPr>
        <w:rPr>
          <w:lang w:bidi="en-US"/>
        </w:rPr>
      </w:pPr>
      <w:r w:rsidRPr="007A5148">
        <w:rPr>
          <w:rStyle w:val="hps"/>
        </w:rPr>
        <w:t>Kredibilitet IT menadžera</w:t>
      </w:r>
      <w:r w:rsidRPr="007A5148">
        <w:t xml:space="preserve">, </w:t>
      </w:r>
      <w:r w:rsidRPr="007A5148">
        <w:rPr>
          <w:rStyle w:val="hps"/>
        </w:rPr>
        <w:t>sposobnosti komunikacije</w:t>
      </w:r>
      <w:r w:rsidRPr="007A5148">
        <w:t xml:space="preserve"> </w:t>
      </w:r>
      <w:r w:rsidRPr="007A5148">
        <w:rPr>
          <w:rStyle w:val="hps"/>
        </w:rPr>
        <w:t>i</w:t>
      </w:r>
      <w:r w:rsidRPr="007A5148">
        <w:t xml:space="preserve"> </w:t>
      </w:r>
      <w:r w:rsidRPr="007A5148">
        <w:rPr>
          <w:rStyle w:val="hps"/>
        </w:rPr>
        <w:t>politička</w:t>
      </w:r>
      <w:r w:rsidRPr="007A5148">
        <w:t xml:space="preserve"> </w:t>
      </w:r>
      <w:r w:rsidRPr="007A5148">
        <w:rPr>
          <w:rStyle w:val="hps"/>
        </w:rPr>
        <w:t>zrelost</w:t>
      </w:r>
      <w:r w:rsidRPr="007A5148">
        <w:t xml:space="preserve">, </w:t>
      </w:r>
      <w:r w:rsidRPr="007A5148">
        <w:rPr>
          <w:rStyle w:val="hps"/>
        </w:rPr>
        <w:t>kao i</w:t>
      </w:r>
      <w:r w:rsidRPr="007A5148">
        <w:t xml:space="preserve"> </w:t>
      </w:r>
      <w:r w:rsidRPr="007A5148">
        <w:rPr>
          <w:rStyle w:val="hps"/>
        </w:rPr>
        <w:t>razina</w:t>
      </w:r>
      <w:r w:rsidRPr="007A5148">
        <w:t xml:space="preserve"> </w:t>
      </w:r>
      <w:r w:rsidRPr="007A5148">
        <w:rPr>
          <w:rStyle w:val="hps"/>
        </w:rPr>
        <w:t>povjerenja</w:t>
      </w:r>
      <w:r w:rsidRPr="007A5148">
        <w:t xml:space="preserve"> </w:t>
      </w:r>
      <w:r w:rsidRPr="007A5148">
        <w:rPr>
          <w:rStyle w:val="hps"/>
        </w:rPr>
        <w:t>između</w:t>
      </w:r>
      <w:r w:rsidRPr="007A5148">
        <w:t xml:space="preserve"> </w:t>
      </w:r>
      <w:r w:rsidRPr="007A5148">
        <w:rPr>
          <w:rStyle w:val="hps"/>
        </w:rPr>
        <w:t>IT menadžera i</w:t>
      </w:r>
      <w:r w:rsidRPr="007A5148">
        <w:t xml:space="preserve"> </w:t>
      </w:r>
      <w:r w:rsidRPr="007A5148">
        <w:rPr>
          <w:rStyle w:val="hps"/>
        </w:rPr>
        <w:t>uprave</w:t>
      </w:r>
      <w:r w:rsidRPr="007A5148">
        <w:t xml:space="preserve"> </w:t>
      </w:r>
      <w:r w:rsidRPr="007A5148">
        <w:rPr>
          <w:rStyle w:val="hps"/>
        </w:rPr>
        <w:t>mogu</w:t>
      </w:r>
      <w:r w:rsidRPr="007A5148">
        <w:t xml:space="preserve"> </w:t>
      </w:r>
      <w:r w:rsidRPr="007A5148">
        <w:rPr>
          <w:rStyle w:val="hps"/>
        </w:rPr>
        <w:t>biti</w:t>
      </w:r>
      <w:r w:rsidRPr="007A5148">
        <w:t xml:space="preserve"> </w:t>
      </w:r>
      <w:r w:rsidRPr="007A5148">
        <w:rPr>
          <w:rStyle w:val="hps"/>
        </w:rPr>
        <w:t>važni</w:t>
      </w:r>
      <w:r w:rsidRPr="007A5148">
        <w:t xml:space="preserve"> </w:t>
      </w:r>
      <w:r w:rsidRPr="007A5148">
        <w:rPr>
          <w:rStyle w:val="hps"/>
        </w:rPr>
        <w:t>čimbenici</w:t>
      </w:r>
      <w:r w:rsidRPr="007A5148">
        <w:t xml:space="preserve"> </w:t>
      </w:r>
      <w:r w:rsidRPr="007A5148">
        <w:rPr>
          <w:rStyle w:val="hps"/>
        </w:rPr>
        <w:t>međusobnog</w:t>
      </w:r>
      <w:r w:rsidR="00395A85">
        <w:rPr>
          <w:rStyle w:val="hps"/>
        </w:rPr>
        <w:t>a</w:t>
      </w:r>
      <w:r w:rsidRPr="007A5148">
        <w:t xml:space="preserve"> </w:t>
      </w:r>
      <w:r w:rsidRPr="007A5148">
        <w:rPr>
          <w:rStyle w:val="hps"/>
        </w:rPr>
        <w:t>razumijevanja, a</w:t>
      </w:r>
      <w:r w:rsidRPr="007A5148">
        <w:t xml:space="preserve"> </w:t>
      </w:r>
      <w:r w:rsidRPr="007A5148">
        <w:rPr>
          <w:rStyle w:val="hps"/>
        </w:rPr>
        <w:t>njihova</w:t>
      </w:r>
      <w:r w:rsidRPr="007A5148">
        <w:t xml:space="preserve"> </w:t>
      </w:r>
      <w:r w:rsidRPr="007A5148">
        <w:rPr>
          <w:rStyle w:val="hps"/>
        </w:rPr>
        <w:t>važnost</w:t>
      </w:r>
      <w:r w:rsidRPr="007A5148">
        <w:t xml:space="preserve"> </w:t>
      </w:r>
      <w:r w:rsidRPr="007A5148">
        <w:rPr>
          <w:rStyle w:val="hps"/>
        </w:rPr>
        <w:t>može</w:t>
      </w:r>
      <w:r w:rsidRPr="007A5148">
        <w:t xml:space="preserve"> </w:t>
      </w:r>
      <w:r w:rsidRPr="007A5148">
        <w:rPr>
          <w:rStyle w:val="hps"/>
        </w:rPr>
        <w:t>biti</w:t>
      </w:r>
      <w:r w:rsidRPr="007A5148">
        <w:t xml:space="preserve"> </w:t>
      </w:r>
      <w:r w:rsidRPr="007A5148">
        <w:rPr>
          <w:rStyle w:val="hps"/>
        </w:rPr>
        <w:t>kulturološki</w:t>
      </w:r>
      <w:r w:rsidRPr="007A5148">
        <w:t xml:space="preserve"> </w:t>
      </w:r>
      <w:r w:rsidRPr="007A5148">
        <w:rPr>
          <w:rStyle w:val="hps"/>
        </w:rPr>
        <w:t xml:space="preserve">ovisna </w:t>
      </w:r>
      <w:sdt>
        <w:sdtPr>
          <w:id w:val="498700004"/>
          <w:citation/>
        </w:sdtPr>
        <w:sdtEndPr/>
        <w:sdtContent>
          <w:r w:rsidRPr="007A5148">
            <w:fldChar w:fldCharType="begin"/>
          </w:r>
          <w:r w:rsidRPr="007A5148">
            <w:instrText xml:space="preserve"> CITATION Pre06 \l 1050 </w:instrText>
          </w:r>
          <w:r w:rsidRPr="007A5148">
            <w:fldChar w:fldCharType="separate"/>
          </w:r>
          <w:r w:rsidR="001B6365">
            <w:rPr>
              <w:noProof/>
            </w:rPr>
            <w:t>(Preston, Karahanna, &amp; Rowe, 2006)</w:t>
          </w:r>
          <w:r w:rsidRPr="007A5148">
            <w:fldChar w:fldCharType="end"/>
          </w:r>
        </w:sdtContent>
      </w:sdt>
      <w:r w:rsidRPr="007A5148">
        <w:t>.</w:t>
      </w:r>
    </w:p>
    <w:p w:rsidR="0019320E" w:rsidRPr="007A5148" w:rsidRDefault="0019320E" w:rsidP="0019320E">
      <w:pPr>
        <w:pStyle w:val="Navoenjedoslovno"/>
      </w:pPr>
      <w:r w:rsidRPr="007A5148">
        <w:rPr>
          <w:rStyle w:val="hps"/>
        </w:rPr>
        <w:t>Teorija</w:t>
      </w:r>
      <w:r w:rsidRPr="007A5148">
        <w:t xml:space="preserve"> </w:t>
      </w:r>
      <w:r w:rsidRPr="007A5148">
        <w:rPr>
          <w:rStyle w:val="hps"/>
        </w:rPr>
        <w:t>komunikacija</w:t>
      </w:r>
      <w:r w:rsidRPr="007A5148">
        <w:t xml:space="preserve"> </w:t>
      </w:r>
      <w:r w:rsidRPr="007A5148">
        <w:rPr>
          <w:rStyle w:val="hps"/>
        </w:rPr>
        <w:t>predviđa da će</w:t>
      </w:r>
      <w:r w:rsidRPr="007A5148">
        <w:t xml:space="preserve"> </w:t>
      </w:r>
      <w:r w:rsidRPr="007A5148">
        <w:rPr>
          <w:rStyle w:val="hps"/>
        </w:rPr>
        <w:t>učestalija</w:t>
      </w:r>
      <w:r w:rsidRPr="007A5148">
        <w:t xml:space="preserve"> </w:t>
      </w:r>
      <w:r w:rsidRPr="007A5148">
        <w:rPr>
          <w:rStyle w:val="hps"/>
        </w:rPr>
        <w:t>komunikacija</w:t>
      </w:r>
      <w:r w:rsidRPr="007A5148">
        <w:t xml:space="preserve"> </w:t>
      </w:r>
      <w:r w:rsidRPr="007A5148">
        <w:rPr>
          <w:rStyle w:val="hps"/>
        </w:rPr>
        <w:t>i bogatstvo</w:t>
      </w:r>
      <w:r w:rsidRPr="007A5148">
        <w:t xml:space="preserve"> komunikacijskih </w:t>
      </w:r>
      <w:r w:rsidRPr="007A5148">
        <w:rPr>
          <w:rStyle w:val="hps"/>
        </w:rPr>
        <w:t>kanala</w:t>
      </w:r>
      <w:r w:rsidRPr="007A5148">
        <w:rPr>
          <w:rStyle w:val="FootnoteReference"/>
        </w:rPr>
        <w:footnoteReference w:id="42"/>
      </w:r>
      <w:r w:rsidRPr="007A5148">
        <w:t xml:space="preserve"> </w:t>
      </w:r>
      <w:r w:rsidRPr="007A5148">
        <w:rPr>
          <w:rStyle w:val="hps"/>
        </w:rPr>
        <w:t>dovesti do još veće</w:t>
      </w:r>
      <w:r w:rsidRPr="007A5148">
        <w:t xml:space="preserve"> </w:t>
      </w:r>
      <w:r w:rsidRPr="007A5148">
        <w:rPr>
          <w:rStyle w:val="hps"/>
        </w:rPr>
        <w:t xml:space="preserve">sukladnosti </w:t>
      </w:r>
      <w:sdt>
        <w:sdtPr>
          <w:rPr>
            <w:rStyle w:val="hps"/>
          </w:rPr>
          <w:id w:val="422301529"/>
          <w:citation/>
        </w:sdtPr>
        <w:sdtEndPr>
          <w:rPr>
            <w:rStyle w:val="hps"/>
          </w:rPr>
        </w:sdtEndPr>
        <w:sdtContent>
          <w:r w:rsidRPr="007A5148">
            <w:rPr>
              <w:rStyle w:val="hps"/>
            </w:rPr>
            <w:fldChar w:fldCharType="begin"/>
          </w:r>
          <w:r w:rsidRPr="007A5148">
            <w:rPr>
              <w:rStyle w:val="hps"/>
            </w:rPr>
            <w:instrText xml:space="preserve"> CITATION Joh05 \l 1050 </w:instrText>
          </w:r>
          <w:r w:rsidRPr="007A5148">
            <w:rPr>
              <w:rStyle w:val="hps"/>
            </w:rPr>
            <w:fldChar w:fldCharType="separate"/>
          </w:r>
          <w:r w:rsidR="001B6365">
            <w:rPr>
              <w:noProof/>
            </w:rPr>
            <w:t>(Johnson &amp; Lederer, 2005)</w:t>
          </w:r>
          <w:r w:rsidRPr="007A5148">
            <w:rPr>
              <w:rStyle w:val="hps"/>
            </w:rPr>
            <w:fldChar w:fldCharType="end"/>
          </w:r>
        </w:sdtContent>
      </w:sdt>
      <w:r w:rsidRPr="007A5148">
        <w:rPr>
          <w:rStyle w:val="hps"/>
        </w:rPr>
        <w:t>.</w:t>
      </w:r>
    </w:p>
    <w:p w:rsidR="00B166E4" w:rsidRPr="007A5148" w:rsidRDefault="00B166E4" w:rsidP="00AA58C3">
      <w:pPr>
        <w:rPr>
          <w:lang w:bidi="en-US"/>
        </w:rPr>
      </w:pPr>
      <w:r w:rsidRPr="007A5148">
        <w:rPr>
          <w:lang w:bidi="en-US"/>
        </w:rPr>
        <w:t>Međutim, Žižak i sur. smatraju mitom stav kako će povećanje komunikacije dovesti do smanjenja sukoba jer količina komunikacije nije presudna za nje</w:t>
      </w:r>
      <w:r w:rsidR="00395A85">
        <w:rPr>
          <w:lang w:bidi="en-US"/>
        </w:rPr>
        <w:t>zi</w:t>
      </w:r>
      <w:r w:rsidRPr="007A5148">
        <w:rPr>
          <w:lang w:bidi="en-US"/>
        </w:rPr>
        <w:t xml:space="preserve">nu učinkovitost, nego je to kvaliteta komunikacije </w:t>
      </w:r>
      <w:sdt>
        <w:sdtPr>
          <w:rPr>
            <w:lang w:bidi="en-US"/>
          </w:rPr>
          <w:id w:val="944199808"/>
          <w:citation/>
        </w:sdtPr>
        <w:sdtEndPr/>
        <w:sdtContent>
          <w:r w:rsidRPr="007A5148">
            <w:rPr>
              <w:lang w:bidi="en-US"/>
            </w:rPr>
            <w:fldChar w:fldCharType="begin"/>
          </w:r>
          <w:r w:rsidRPr="007A5148">
            <w:rPr>
              <w:lang w:bidi="en-US"/>
            </w:rPr>
            <w:instrText xml:space="preserve"> CITATION Žiž12 \l 1050 </w:instrText>
          </w:r>
          <w:r w:rsidRPr="007A5148">
            <w:rPr>
              <w:lang w:bidi="en-US"/>
            </w:rPr>
            <w:fldChar w:fldCharType="separate"/>
          </w:r>
          <w:r w:rsidR="001B6365">
            <w:rPr>
              <w:noProof/>
              <w:lang w:bidi="en-US"/>
            </w:rPr>
            <w:t>(Žižak, Vizek-Vidović, &amp; Ajduković, 2012)</w:t>
          </w:r>
          <w:r w:rsidRPr="007A5148">
            <w:rPr>
              <w:lang w:bidi="en-US"/>
            </w:rPr>
            <w:fldChar w:fldCharType="end"/>
          </w:r>
        </w:sdtContent>
      </w:sdt>
      <w:r w:rsidRPr="007A5148">
        <w:rPr>
          <w:lang w:bidi="en-US"/>
        </w:rPr>
        <w:t>.</w:t>
      </w:r>
    </w:p>
    <w:p w:rsidR="00AA58C3" w:rsidRPr="007A5148" w:rsidRDefault="00AA58C3" w:rsidP="00AA58C3">
      <w:pPr>
        <w:rPr>
          <w:lang w:bidi="en-US"/>
        </w:rPr>
      </w:pPr>
      <w:r w:rsidRPr="007A5148">
        <w:rPr>
          <w:lang w:bidi="en-US"/>
        </w:rPr>
        <w:t xml:space="preserve">Važnost komunikacijskih </w:t>
      </w:r>
      <w:r w:rsidR="004E20B5" w:rsidRPr="007A5148">
        <w:rPr>
          <w:lang w:bidi="en-US"/>
        </w:rPr>
        <w:t>kompetencij</w:t>
      </w:r>
      <w:r w:rsidRPr="007A5148">
        <w:rPr>
          <w:lang w:bidi="en-US"/>
        </w:rPr>
        <w:t>a kod visokoobrazovanog</w:t>
      </w:r>
      <w:r w:rsidR="00395A85">
        <w:rPr>
          <w:lang w:bidi="en-US"/>
        </w:rPr>
        <w:t>a</w:t>
      </w:r>
      <w:r w:rsidRPr="007A5148">
        <w:rPr>
          <w:lang w:bidi="en-US"/>
        </w:rPr>
        <w:t xml:space="preserve"> kadra</w:t>
      </w:r>
      <w:r w:rsidR="005F4798" w:rsidRPr="007A5148">
        <w:rPr>
          <w:lang w:bidi="en-US"/>
        </w:rPr>
        <w:t>, u posljednje vrijeme sve</w:t>
      </w:r>
      <w:r w:rsidRPr="007A5148">
        <w:rPr>
          <w:lang w:bidi="en-US"/>
        </w:rPr>
        <w:t xml:space="preserve"> više prepoznaje i poslodavc</w:t>
      </w:r>
      <w:r w:rsidR="00395A85">
        <w:rPr>
          <w:lang w:bidi="en-US"/>
        </w:rPr>
        <w:t>i</w:t>
      </w:r>
      <w:r w:rsidRPr="007A5148">
        <w:rPr>
          <w:lang w:bidi="en-US"/>
        </w:rPr>
        <w:t>. Tako u istraživanju provedenom</w:t>
      </w:r>
      <w:r w:rsidR="00395A85">
        <w:rPr>
          <w:lang w:bidi="en-US"/>
        </w:rPr>
        <w:t>e</w:t>
      </w:r>
      <w:r w:rsidRPr="007A5148">
        <w:rPr>
          <w:lang w:bidi="en-US"/>
        </w:rPr>
        <w:t xml:space="preserve"> 2010., među kompetencijama koje će poslodavci tražiti u sljedećih 5 </w:t>
      </w:r>
      <w:r w:rsidR="00395A85">
        <w:rPr>
          <w:lang w:bidi="en-US"/>
        </w:rPr>
        <w:t xml:space="preserve">do </w:t>
      </w:r>
      <w:r w:rsidRPr="007A5148">
        <w:rPr>
          <w:lang w:bidi="en-US"/>
        </w:rPr>
        <w:t xml:space="preserve">10 godina, komunikacijske vještine zauzimaju visoko treće mjesto 39%, iza specifičnih stručnih znanja 45% i dobrih analitičkih i računalnih vještina 43% </w:t>
      </w:r>
      <w:sdt>
        <w:sdtPr>
          <w:rPr>
            <w:lang w:bidi="en-US"/>
          </w:rPr>
          <w:id w:val="749772118"/>
          <w:citation/>
        </w:sdtPr>
        <w:sdtEndPr/>
        <w:sdtContent>
          <w:r w:rsidRPr="007A5148">
            <w:rPr>
              <w:lang w:bidi="en-US"/>
            </w:rPr>
            <w:fldChar w:fldCharType="begin"/>
          </w:r>
          <w:r w:rsidR="00D50597" w:rsidRPr="007A5148">
            <w:rPr>
              <w:lang w:bidi="en-US"/>
            </w:rPr>
            <w:instrText xml:space="preserve">CITATION The10 \p 6 \l 1050 </w:instrText>
          </w:r>
          <w:r w:rsidRPr="007A5148">
            <w:rPr>
              <w:lang w:bidi="en-US"/>
            </w:rPr>
            <w:fldChar w:fldCharType="separate"/>
          </w:r>
          <w:r w:rsidR="001B6365">
            <w:rPr>
              <w:noProof/>
              <w:lang w:bidi="en-US"/>
            </w:rPr>
            <w:t>(The Gallup Organization, 2010, str. 6)</w:t>
          </w:r>
          <w:r w:rsidRPr="007A5148">
            <w:rPr>
              <w:lang w:bidi="en-US"/>
            </w:rPr>
            <w:fldChar w:fldCharType="end"/>
          </w:r>
        </w:sdtContent>
      </w:sdt>
      <w:r w:rsidRPr="007A5148">
        <w:rPr>
          <w:lang w:bidi="en-US"/>
        </w:rPr>
        <w:t xml:space="preserve">. Zanimljivo je da su poslodavci </w:t>
      </w:r>
      <w:r w:rsidR="004E20B5" w:rsidRPr="007A5148">
        <w:rPr>
          <w:lang w:bidi="en-US"/>
        </w:rPr>
        <w:t xml:space="preserve">važnost </w:t>
      </w:r>
      <w:r w:rsidRPr="007A5148">
        <w:rPr>
          <w:lang w:bidi="en-US"/>
        </w:rPr>
        <w:t>poznavanj</w:t>
      </w:r>
      <w:r w:rsidR="004E20B5" w:rsidRPr="007A5148">
        <w:rPr>
          <w:lang w:bidi="en-US"/>
        </w:rPr>
        <w:t>a</w:t>
      </w:r>
      <w:r w:rsidRPr="007A5148">
        <w:rPr>
          <w:lang w:bidi="en-US"/>
        </w:rPr>
        <w:t xml:space="preserve"> stranih jezika</w:t>
      </w:r>
      <w:r w:rsidR="004E20B5" w:rsidRPr="007A5148">
        <w:rPr>
          <w:lang w:bidi="en-US"/>
        </w:rPr>
        <w:t xml:space="preserve"> kod svojih zaposlenika</w:t>
      </w:r>
      <w:r w:rsidRPr="007A5148">
        <w:rPr>
          <w:lang w:bidi="en-US"/>
        </w:rPr>
        <w:t xml:space="preserve"> stavili tek na 6. mjesto s 31% glasova, unatoč sve većoj globalizaciji i nasušnoj potrebi za znanjem stranih jezika.</w:t>
      </w:r>
    </w:p>
    <w:p w:rsidR="00AA58C3" w:rsidRPr="007A5148" w:rsidRDefault="00AA58C3" w:rsidP="00AA58C3">
      <w:pPr>
        <w:rPr>
          <w:lang w:bidi="en-US"/>
        </w:rPr>
      </w:pPr>
      <w:r w:rsidRPr="007A5148">
        <w:rPr>
          <w:lang w:bidi="en-US"/>
        </w:rPr>
        <w:t xml:space="preserve">Da su komunikacijske </w:t>
      </w:r>
      <w:r w:rsidR="00B72E58" w:rsidRPr="007A5148">
        <w:rPr>
          <w:lang w:bidi="en-US"/>
        </w:rPr>
        <w:t>kompetencije</w:t>
      </w:r>
      <w:r w:rsidRPr="007A5148">
        <w:rPr>
          <w:lang w:bidi="en-US"/>
        </w:rPr>
        <w:t xml:space="preserve"> najvažnije za uspjeh IT menadžera potvrđuje istraživanje ECAR-a</w:t>
      </w:r>
      <w:r w:rsidRPr="007A5148">
        <w:rPr>
          <w:rStyle w:val="FootnoteReference"/>
        </w:rPr>
        <w:footnoteReference w:id="43"/>
      </w:r>
      <w:r w:rsidRPr="007A5148">
        <w:rPr>
          <w:lang w:bidi="en-US"/>
        </w:rPr>
        <w:t xml:space="preserve"> iz 2011. godine,</w:t>
      </w:r>
      <w:r w:rsidR="008F64FA">
        <w:rPr>
          <w:lang w:bidi="en-US"/>
        </w:rPr>
        <w:t xml:space="preserve"> što zorno prikazuje</w:t>
      </w:r>
      <w:r w:rsidRPr="007A5148">
        <w:rPr>
          <w:lang w:bidi="en-US"/>
        </w:rPr>
        <w:t xml:space="preserve"> </w:t>
      </w:r>
      <w:r w:rsidRPr="007A5148">
        <w:fldChar w:fldCharType="begin"/>
      </w:r>
      <w:r w:rsidRPr="007A5148">
        <w:instrText xml:space="preserve"> REF  _Ref369646322 \* Lower \h \r  \* MERGEFORMAT </w:instrText>
      </w:r>
      <w:r w:rsidRPr="007A5148">
        <w:fldChar w:fldCharType="separate"/>
      </w:r>
      <w:r w:rsidR="00D5288B">
        <w:t xml:space="preserve">grafikon 2. </w:t>
      </w:r>
      <w:r w:rsidRPr="007A5148">
        <w:fldChar w:fldCharType="end"/>
      </w:r>
      <w:r w:rsidRPr="007A5148">
        <w:t xml:space="preserve">Zaključak je </w:t>
      </w:r>
      <w:r w:rsidRPr="007A5148">
        <w:rPr>
          <w:lang w:bidi="en-US"/>
        </w:rPr>
        <w:t xml:space="preserve">baziran na istraživanju u kojemu je sudjelovalo 3400 IT </w:t>
      </w:r>
      <w:r w:rsidR="006A5B5D" w:rsidRPr="007A5148">
        <w:rPr>
          <w:lang w:bidi="en-US"/>
        </w:rPr>
        <w:t>menadžera</w:t>
      </w:r>
      <w:r w:rsidRPr="007A5148">
        <w:rPr>
          <w:lang w:bidi="en-US"/>
        </w:rPr>
        <w:t xml:space="preserve"> </w:t>
      </w:r>
      <w:r w:rsidR="005F4798" w:rsidRPr="007A5148">
        <w:rPr>
          <w:lang w:bidi="en-US"/>
        </w:rPr>
        <w:t>s</w:t>
      </w:r>
      <w:r w:rsidRPr="007A5148">
        <w:rPr>
          <w:lang w:bidi="en-US"/>
        </w:rPr>
        <w:t xml:space="preserve"> 1000 američkih kolegija i sveučilišta, prema kojemu je važnost komunikacijskih </w:t>
      </w:r>
      <w:r w:rsidR="005F4798" w:rsidRPr="007A5148">
        <w:rPr>
          <w:lang w:bidi="en-US"/>
        </w:rPr>
        <w:t>kompetencija</w:t>
      </w:r>
      <w:r w:rsidRPr="007A5148">
        <w:rPr>
          <w:lang w:bidi="en-US"/>
        </w:rPr>
        <w:t xml:space="preserve"> za uspjeh IT menadžera ocijenjena sa 100%, dok je važnost tehničkih vještina na posljednjem</w:t>
      </w:r>
      <w:r w:rsidR="00E0553D">
        <w:rPr>
          <w:lang w:bidi="en-US"/>
        </w:rPr>
        <w:t>u</w:t>
      </w:r>
      <w:r w:rsidRPr="007A5148">
        <w:rPr>
          <w:lang w:bidi="en-US"/>
        </w:rPr>
        <w:t xml:space="preserve"> mjestu i ocijenjena </w:t>
      </w:r>
      <w:r w:rsidR="00E0553D">
        <w:rPr>
          <w:lang w:bidi="en-US"/>
        </w:rPr>
        <w:t xml:space="preserve">je </w:t>
      </w:r>
      <w:r w:rsidRPr="007A5148">
        <w:rPr>
          <w:lang w:bidi="en-US"/>
        </w:rPr>
        <w:t xml:space="preserve">sa samo 31% </w:t>
      </w:r>
      <w:sdt>
        <w:sdtPr>
          <w:rPr>
            <w:lang w:bidi="en-US"/>
          </w:rPr>
          <w:id w:val="4609627"/>
          <w:citation/>
        </w:sdtPr>
        <w:sdtEndPr/>
        <w:sdtContent>
          <w:r w:rsidRPr="007A5148">
            <w:rPr>
              <w:lang w:bidi="en-US"/>
            </w:rPr>
            <w:fldChar w:fldCharType="begin"/>
          </w:r>
          <w:r w:rsidRPr="007A5148">
            <w:rPr>
              <w:lang w:bidi="en-US"/>
            </w:rPr>
            <w:instrText xml:space="preserve">CITATION Pam11 \t  \l 1050 </w:instrText>
          </w:r>
          <w:r w:rsidRPr="007A5148">
            <w:rPr>
              <w:lang w:bidi="en-US"/>
            </w:rPr>
            <w:fldChar w:fldCharType="separate"/>
          </w:r>
          <w:r w:rsidR="001B6365" w:rsidRPr="001B6365">
            <w:rPr>
              <w:noProof/>
              <w:lang w:bidi="en-US"/>
            </w:rPr>
            <w:t>(Arroway, Grochow, Pirani, &amp; Regenstein, 2011)</w:t>
          </w:r>
          <w:r w:rsidRPr="007A5148">
            <w:rPr>
              <w:lang w:bidi="en-US"/>
            </w:rPr>
            <w:fldChar w:fldCharType="end"/>
          </w:r>
        </w:sdtContent>
      </w:sdt>
      <w:r w:rsidRPr="007A5148">
        <w:rPr>
          <w:lang w:bidi="en-US"/>
        </w:rPr>
        <w:t xml:space="preserve">. </w:t>
      </w:r>
    </w:p>
    <w:p w:rsidR="00AA58C3" w:rsidRPr="007A5148" w:rsidRDefault="00AA58C3" w:rsidP="008D0530">
      <w:pPr>
        <w:pStyle w:val="OpisGrafa"/>
      </w:pPr>
      <w:bookmarkStart w:id="83" w:name="_Ref369646224"/>
      <w:bookmarkStart w:id="84" w:name="_Ref369646322"/>
      <w:r w:rsidRPr="007A5148">
        <w:t xml:space="preserve"> </w:t>
      </w:r>
      <w:bookmarkStart w:id="85" w:name="_Toc462787872"/>
      <w:r w:rsidRPr="007A5148">
        <w:t>Poredak kompetencija prema važnosti za uspjeh IT menadžera</w:t>
      </w:r>
      <w:bookmarkEnd w:id="83"/>
      <w:bookmarkEnd w:id="84"/>
      <w:bookmarkEnd w:id="85"/>
    </w:p>
    <w:p w:rsidR="00AA58C3" w:rsidRPr="007A5148" w:rsidRDefault="00AA58C3" w:rsidP="00AA58C3">
      <w:pPr>
        <w:rPr>
          <w:lang w:bidi="en-US"/>
        </w:rPr>
      </w:pPr>
      <w:r w:rsidRPr="007A5148">
        <w:rPr>
          <w:noProof/>
          <w:lang w:eastAsia="hr-HR"/>
        </w:rPr>
        <w:drawing>
          <wp:inline distT="0" distB="0" distL="0" distR="0" wp14:anchorId="46696150" wp14:editId="53C722E3">
            <wp:extent cx="5497285" cy="3810000"/>
            <wp:effectExtent l="0" t="0" r="825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58C3" w:rsidRPr="007A5148" w:rsidRDefault="00AA58C3" w:rsidP="00FD16EE">
      <w:pPr>
        <w:pStyle w:val="Izvorzaslikuilitablicu"/>
      </w:pPr>
      <w:r w:rsidRPr="007A5148">
        <w:t xml:space="preserve">Izvor: Arroway, P., Grochow, J. M., Pirani, J. A. &amp; Regenstein, C. E., 2011. </w:t>
      </w:r>
      <w:r w:rsidRPr="007A5148">
        <w:rPr>
          <w:i/>
          <w:iCs/>
        </w:rPr>
        <w:t xml:space="preserve">The Higher Education CIO, Portrait of Today, Landscape of Tomorrow, </w:t>
      </w:r>
      <w:r w:rsidRPr="007A5148">
        <w:t>Washington: EDUCASE, center for applied research, str. 14.</w:t>
      </w:r>
    </w:p>
    <w:p w:rsidR="00AA58C3" w:rsidRPr="007A5148" w:rsidRDefault="004E20B5" w:rsidP="00AA58C3">
      <w:pPr>
        <w:rPr>
          <w:lang w:bidi="en-US"/>
        </w:rPr>
      </w:pPr>
      <w:r w:rsidRPr="007A5148">
        <w:rPr>
          <w:lang w:bidi="en-US"/>
        </w:rPr>
        <w:t>Iako se ovdje radi samo o sveučilištima i istraživanju nad njihovim IT menadžerima, važno je uočiti trend važnosti komunikacijskih kompetencija. U konkretnim situacijama,</w:t>
      </w:r>
      <w:r w:rsidR="00AA58C3" w:rsidRPr="007A5148">
        <w:rPr>
          <w:lang w:bidi="en-US"/>
        </w:rPr>
        <w:t xml:space="preserve"> to</w:t>
      </w:r>
      <w:r w:rsidRPr="007A5148">
        <w:rPr>
          <w:lang w:bidi="en-US"/>
        </w:rPr>
        <w:t xml:space="preserve"> bi</w:t>
      </w:r>
      <w:r w:rsidR="00AA58C3" w:rsidRPr="007A5148">
        <w:rPr>
          <w:lang w:bidi="en-US"/>
        </w:rPr>
        <w:t xml:space="preserve"> značilo kako IT menadžer treba učinkovito komunicirati poslovne strategije, provoditi IKT planove, učinkovito voditi, te pratiti operativni napredak. </w:t>
      </w:r>
      <w:sdt>
        <w:sdtPr>
          <w:rPr>
            <w:lang w:bidi="en-US"/>
          </w:rPr>
          <w:id w:val="-752658079"/>
          <w:citation/>
        </w:sdtPr>
        <w:sdtEndPr/>
        <w:sdtContent>
          <w:r w:rsidR="00AA58C3" w:rsidRPr="007A5148">
            <w:rPr>
              <w:lang w:bidi="en-US"/>
            </w:rPr>
            <w:fldChar w:fldCharType="begin"/>
          </w:r>
          <w:r w:rsidR="00AA58C3" w:rsidRPr="007A5148">
            <w:rPr>
              <w:lang w:bidi="en-US"/>
            </w:rPr>
            <w:instrText xml:space="preserve"> CITATION Can13 \l 1050 </w:instrText>
          </w:r>
          <w:r w:rsidR="00AA58C3" w:rsidRPr="007A5148">
            <w:rPr>
              <w:lang w:bidi="en-US"/>
            </w:rPr>
            <w:fldChar w:fldCharType="separate"/>
          </w:r>
          <w:r w:rsidR="001B6365">
            <w:rPr>
              <w:noProof/>
              <w:lang w:bidi="en-US"/>
            </w:rPr>
            <w:t>(Cano, Fernández-Sanz, &amp; Misra, 2013)</w:t>
          </w:r>
          <w:r w:rsidR="00AA58C3" w:rsidRPr="007A5148">
            <w:rPr>
              <w:lang w:bidi="en-US"/>
            </w:rPr>
            <w:fldChar w:fldCharType="end"/>
          </w:r>
        </w:sdtContent>
      </w:sdt>
      <w:r w:rsidR="00AA58C3" w:rsidRPr="007A5148">
        <w:rPr>
          <w:lang w:bidi="en-US"/>
        </w:rPr>
        <w:t>.</w:t>
      </w:r>
    </w:p>
    <w:p w:rsidR="00AA58C3" w:rsidRPr="007A5148" w:rsidRDefault="00AA58C3" w:rsidP="00AB32A1">
      <w:pPr>
        <w:pStyle w:val="Heading3"/>
      </w:pPr>
      <w:bookmarkStart w:id="86" w:name="_Toc462787705"/>
      <w:r w:rsidRPr="007A5148">
        <w:t>Tehničke IKT kompetencije</w:t>
      </w:r>
      <w:r w:rsidR="009778F8" w:rsidRPr="007A5148">
        <w:t xml:space="preserve"> IT menadžera</w:t>
      </w:r>
      <w:bookmarkEnd w:id="86"/>
      <w:r w:rsidR="009778F8" w:rsidRPr="007A5148">
        <w:t xml:space="preserve"> </w:t>
      </w:r>
    </w:p>
    <w:p w:rsidR="00AA58C3" w:rsidRPr="007A5148" w:rsidRDefault="00140B87" w:rsidP="00AA58C3">
      <w:pPr>
        <w:rPr>
          <w:lang w:bidi="en-US"/>
        </w:rPr>
      </w:pPr>
      <w:r w:rsidRPr="007A5148">
        <w:rPr>
          <w:lang w:bidi="en-US"/>
        </w:rPr>
        <w:t>B</w:t>
      </w:r>
      <w:r w:rsidR="00AA58C3" w:rsidRPr="007A5148">
        <w:rPr>
          <w:lang w:bidi="en-US"/>
        </w:rPr>
        <w:t>roj I</w:t>
      </w:r>
      <w:r w:rsidR="0019320E" w:rsidRPr="007A5148">
        <w:rPr>
          <w:lang w:bidi="en-US"/>
        </w:rPr>
        <w:t>K</w:t>
      </w:r>
      <w:r w:rsidR="00AA58C3" w:rsidRPr="007A5148">
        <w:rPr>
          <w:lang w:bidi="en-US"/>
        </w:rPr>
        <w:t>T stručnjaka</w:t>
      </w:r>
      <w:r w:rsidRPr="007A5148">
        <w:rPr>
          <w:lang w:bidi="en-US"/>
        </w:rPr>
        <w:t xml:space="preserve"> raste</w:t>
      </w:r>
      <w:r w:rsidR="00AA58C3" w:rsidRPr="007A5148">
        <w:rPr>
          <w:lang w:bidi="en-US"/>
        </w:rPr>
        <w:t xml:space="preserve"> usporedo s </w:t>
      </w:r>
      <w:r w:rsidR="0019320E" w:rsidRPr="007A5148">
        <w:rPr>
          <w:lang w:bidi="en-US"/>
        </w:rPr>
        <w:t>razvojem tehnologije</w:t>
      </w:r>
      <w:r w:rsidR="00BD01A1" w:rsidRPr="007A5148">
        <w:rPr>
          <w:lang w:bidi="en-US"/>
        </w:rPr>
        <w:t>,</w:t>
      </w:r>
      <w:r w:rsidR="0019320E" w:rsidRPr="007A5148">
        <w:rPr>
          <w:lang w:bidi="en-US"/>
        </w:rPr>
        <w:t xml:space="preserve"> a time i </w:t>
      </w:r>
      <w:r w:rsidR="00AA58C3" w:rsidRPr="007A5148">
        <w:rPr>
          <w:lang w:bidi="en-US"/>
        </w:rPr>
        <w:t>povećan</w:t>
      </w:r>
      <w:r w:rsidR="0019320E" w:rsidRPr="007A5148">
        <w:rPr>
          <w:lang w:bidi="en-US"/>
        </w:rPr>
        <w:t>o</w:t>
      </w:r>
      <w:r w:rsidR="00AA58C3" w:rsidRPr="007A5148">
        <w:rPr>
          <w:lang w:bidi="en-US"/>
        </w:rPr>
        <w:t xml:space="preserve">m </w:t>
      </w:r>
      <w:r w:rsidR="0019320E" w:rsidRPr="007A5148">
        <w:rPr>
          <w:lang w:bidi="en-US"/>
        </w:rPr>
        <w:t xml:space="preserve">potrebom za </w:t>
      </w:r>
      <w:r w:rsidR="00AA58C3" w:rsidRPr="007A5148">
        <w:rPr>
          <w:lang w:bidi="en-US"/>
        </w:rPr>
        <w:t>različiti</w:t>
      </w:r>
      <w:r w:rsidR="00E74785">
        <w:rPr>
          <w:lang w:bidi="en-US"/>
        </w:rPr>
        <w:t>m</w:t>
      </w:r>
      <w:r w:rsidR="0019320E" w:rsidRPr="007A5148">
        <w:rPr>
          <w:lang w:bidi="en-US"/>
        </w:rPr>
        <w:t xml:space="preserve"> novi</w:t>
      </w:r>
      <w:r w:rsidR="00E74785">
        <w:rPr>
          <w:lang w:bidi="en-US"/>
        </w:rPr>
        <w:t>m</w:t>
      </w:r>
      <w:r w:rsidR="00AA58C3" w:rsidRPr="007A5148">
        <w:rPr>
          <w:lang w:bidi="en-US"/>
        </w:rPr>
        <w:t xml:space="preserve"> </w:t>
      </w:r>
      <w:r w:rsidRPr="007A5148">
        <w:rPr>
          <w:lang w:bidi="en-US"/>
        </w:rPr>
        <w:t>radni</w:t>
      </w:r>
      <w:r w:rsidR="00E74785">
        <w:rPr>
          <w:lang w:bidi="en-US"/>
        </w:rPr>
        <w:t>m</w:t>
      </w:r>
      <w:r w:rsidRPr="007A5148">
        <w:rPr>
          <w:lang w:bidi="en-US"/>
        </w:rPr>
        <w:t xml:space="preserve"> mjest</w:t>
      </w:r>
      <w:r w:rsidR="00E74785">
        <w:rPr>
          <w:lang w:bidi="en-US"/>
        </w:rPr>
        <w:t>im</w:t>
      </w:r>
      <w:r w:rsidRPr="007A5148">
        <w:rPr>
          <w:lang w:bidi="en-US"/>
        </w:rPr>
        <w:t>a</w:t>
      </w:r>
      <w:r w:rsidR="00AA58C3" w:rsidRPr="007A5148">
        <w:rPr>
          <w:lang w:bidi="en-US"/>
        </w:rPr>
        <w:t xml:space="preserve"> u IKT</w:t>
      </w:r>
      <w:r w:rsidR="0019320E" w:rsidRPr="007A5148">
        <w:rPr>
          <w:lang w:bidi="en-US"/>
        </w:rPr>
        <w:t xml:space="preserve"> branši</w:t>
      </w:r>
      <w:r w:rsidRPr="007A5148">
        <w:rPr>
          <w:lang w:bidi="en-US"/>
        </w:rPr>
        <w:t>.</w:t>
      </w:r>
      <w:r w:rsidR="00AA58C3" w:rsidRPr="007A5148">
        <w:rPr>
          <w:lang w:bidi="en-US"/>
        </w:rPr>
        <w:t xml:space="preserve"> </w:t>
      </w:r>
      <w:r w:rsidR="0019320E" w:rsidRPr="007A5148">
        <w:rPr>
          <w:lang w:bidi="en-US"/>
        </w:rPr>
        <w:t xml:space="preserve">Raznolikost </w:t>
      </w:r>
      <w:r w:rsidRPr="007A5148">
        <w:rPr>
          <w:lang w:bidi="en-US"/>
        </w:rPr>
        <w:t>radn</w:t>
      </w:r>
      <w:r w:rsidR="0019320E" w:rsidRPr="007A5148">
        <w:rPr>
          <w:lang w:bidi="en-US"/>
        </w:rPr>
        <w:t>ih</w:t>
      </w:r>
      <w:r w:rsidRPr="007A5148">
        <w:rPr>
          <w:lang w:bidi="en-US"/>
        </w:rPr>
        <w:t xml:space="preserve"> mjesta</w:t>
      </w:r>
      <w:r w:rsidR="00AA58C3" w:rsidRPr="007A5148">
        <w:rPr>
          <w:lang w:bidi="en-US"/>
        </w:rPr>
        <w:t xml:space="preserve"> nasta</w:t>
      </w:r>
      <w:r w:rsidR="0019320E" w:rsidRPr="007A5148">
        <w:rPr>
          <w:lang w:bidi="en-US"/>
        </w:rPr>
        <w:t>je</w:t>
      </w:r>
      <w:r w:rsidR="00AA58C3" w:rsidRPr="007A5148">
        <w:rPr>
          <w:lang w:bidi="en-US"/>
        </w:rPr>
        <w:t xml:space="preserve"> razvojem pojedinih grana</w:t>
      </w:r>
      <w:r w:rsidRPr="007A5148">
        <w:rPr>
          <w:lang w:bidi="en-US"/>
        </w:rPr>
        <w:t xml:space="preserve"> IKT-a</w:t>
      </w:r>
      <w:r w:rsidR="00AA58C3" w:rsidRPr="007A5148">
        <w:rPr>
          <w:lang w:bidi="en-US"/>
        </w:rPr>
        <w:t xml:space="preserve"> i daljnjim </w:t>
      </w:r>
      <w:r w:rsidR="0019320E" w:rsidRPr="007A5148">
        <w:rPr>
          <w:lang w:bidi="en-US"/>
        </w:rPr>
        <w:t xml:space="preserve">njegovim </w:t>
      </w:r>
      <w:r w:rsidR="00AA58C3" w:rsidRPr="007A5148">
        <w:rPr>
          <w:lang w:bidi="en-US"/>
        </w:rPr>
        <w:t>učestalim grananjem.</w:t>
      </w:r>
      <w:r w:rsidR="006C0092" w:rsidRPr="007A5148">
        <w:rPr>
          <w:lang w:bidi="en-US"/>
        </w:rPr>
        <w:t xml:space="preserve"> Karahanna i Watson drže da </w:t>
      </w:r>
      <w:r w:rsidR="006C0092" w:rsidRPr="007A5148">
        <w:rPr>
          <w:lang w:eastAsia="de-DE"/>
        </w:rPr>
        <w:t xml:space="preserve">IT menadžer mora posjedovati kombinaciju IKT tehničkih znanja kao i znanja o poslovanju </w:t>
      </w:r>
      <w:sdt>
        <w:sdtPr>
          <w:rPr>
            <w:lang w:eastAsia="de-DE"/>
          </w:rPr>
          <w:id w:val="-1566098511"/>
          <w:citation/>
        </w:sdtPr>
        <w:sdtEndPr/>
        <w:sdtContent>
          <w:r w:rsidR="006C0092" w:rsidRPr="007A5148">
            <w:rPr>
              <w:lang w:eastAsia="de-DE"/>
            </w:rPr>
            <w:fldChar w:fldCharType="begin"/>
          </w:r>
          <w:r w:rsidR="006C0092" w:rsidRPr="007A5148">
            <w:rPr>
              <w:lang w:eastAsia="de-DE"/>
            </w:rPr>
            <w:instrText xml:space="preserve"> CITATION Kar061 \l 1050 </w:instrText>
          </w:r>
          <w:r w:rsidR="006C0092" w:rsidRPr="007A5148">
            <w:rPr>
              <w:lang w:eastAsia="de-DE"/>
            </w:rPr>
            <w:fldChar w:fldCharType="separate"/>
          </w:r>
          <w:r w:rsidR="001B6365">
            <w:rPr>
              <w:noProof/>
              <w:lang w:eastAsia="de-DE"/>
            </w:rPr>
            <w:t>(Karahanna &amp; Watson, 2006)</w:t>
          </w:r>
          <w:r w:rsidR="006C0092" w:rsidRPr="007A5148">
            <w:rPr>
              <w:lang w:eastAsia="de-DE"/>
            </w:rPr>
            <w:fldChar w:fldCharType="end"/>
          </w:r>
        </w:sdtContent>
      </w:sdt>
      <w:r w:rsidR="006C0092" w:rsidRPr="007A5148">
        <w:rPr>
          <w:lang w:eastAsia="de-DE"/>
        </w:rPr>
        <w:t xml:space="preserve">. </w:t>
      </w:r>
      <w:r w:rsidR="00B64519" w:rsidRPr="007A5148">
        <w:rPr>
          <w:lang w:bidi="en-US"/>
        </w:rPr>
        <w:t>K</w:t>
      </w:r>
      <w:r w:rsidR="00AA58C3" w:rsidRPr="007A5148">
        <w:rPr>
          <w:lang w:bidi="en-US"/>
        </w:rPr>
        <w:t xml:space="preserve">ao što je već u </w:t>
      </w:r>
      <w:r w:rsidR="00B64519" w:rsidRPr="007A5148">
        <w:rPr>
          <w:lang w:bidi="en-US"/>
        </w:rPr>
        <w:t xml:space="preserve">prethodnim poglavljima </w:t>
      </w:r>
      <w:r w:rsidR="00AA58C3" w:rsidRPr="007A5148">
        <w:rPr>
          <w:lang w:bidi="en-US"/>
        </w:rPr>
        <w:t>rečeno, uloga IT menadžera i njegovi zadaci mijenjali</w:t>
      </w:r>
      <w:r w:rsidR="00B64519" w:rsidRPr="007A5148">
        <w:rPr>
          <w:lang w:bidi="en-US"/>
        </w:rPr>
        <w:t xml:space="preserve"> su se</w:t>
      </w:r>
      <w:r w:rsidR="00AA58C3" w:rsidRPr="007A5148">
        <w:rPr>
          <w:lang w:bidi="en-US"/>
        </w:rPr>
        <w:t xml:space="preserve"> usporedo s tehnološkim napretkom osobnih računala i razvojem svijesti o mogućnostima IKT-a </w:t>
      </w:r>
      <w:sdt>
        <w:sdtPr>
          <w:rPr>
            <w:lang w:bidi="en-US"/>
          </w:rPr>
          <w:id w:val="722257155"/>
          <w:citation/>
        </w:sdtPr>
        <w:sdtEndPr/>
        <w:sdtContent>
          <w:r w:rsidR="00AA58C3" w:rsidRPr="007A5148">
            <w:rPr>
              <w:lang w:bidi="en-US"/>
            </w:rPr>
            <w:fldChar w:fldCharType="begin"/>
          </w:r>
          <w:r w:rsidR="00AA58C3" w:rsidRPr="007A5148">
            <w:rPr>
              <w:lang w:bidi="en-US"/>
            </w:rPr>
            <w:instrText>CITATION Roc82 \t  \l 1050  \m Jos03</w:instrText>
          </w:r>
          <w:r w:rsidR="00AA58C3" w:rsidRPr="007A5148">
            <w:rPr>
              <w:lang w:bidi="en-US"/>
            </w:rPr>
            <w:fldChar w:fldCharType="separate"/>
          </w:r>
          <w:r w:rsidR="001B6365">
            <w:rPr>
              <w:noProof/>
              <w:lang w:bidi="en-US"/>
            </w:rPr>
            <w:t>(Rockart, Ball, &amp; Bullen, 1982; Weiss &amp; Anderson, 2004)</w:t>
          </w:r>
          <w:r w:rsidR="00AA58C3" w:rsidRPr="007A5148">
            <w:rPr>
              <w:lang w:bidi="en-US"/>
            </w:rPr>
            <w:fldChar w:fldCharType="end"/>
          </w:r>
        </w:sdtContent>
      </w:sdt>
      <w:r w:rsidR="00AA58C3" w:rsidRPr="007A5148">
        <w:rPr>
          <w:lang w:bidi="en-US"/>
        </w:rPr>
        <w:t>. Kako bi IT menadžer radio u skladu sa zahtjevima koji se pred njega postavljaju, nužno mu j</w:t>
      </w:r>
      <w:r w:rsidR="00BD01A1" w:rsidRPr="007A5148">
        <w:rPr>
          <w:lang w:bidi="en-US"/>
        </w:rPr>
        <w:t>e usvojiti znanja i kompetencije kroz</w:t>
      </w:r>
      <w:r w:rsidR="00AA58C3" w:rsidRPr="007A5148">
        <w:rPr>
          <w:lang w:bidi="en-US"/>
        </w:rPr>
        <w:t xml:space="preserve"> temeljn</w:t>
      </w:r>
      <w:r w:rsidR="00BD01A1" w:rsidRPr="007A5148">
        <w:rPr>
          <w:lang w:bidi="en-US"/>
        </w:rPr>
        <w:t>o</w:t>
      </w:r>
      <w:r w:rsidR="00AA58C3" w:rsidRPr="007A5148">
        <w:rPr>
          <w:lang w:bidi="en-US"/>
        </w:rPr>
        <w:t xml:space="preserve"> školovanje (</w:t>
      </w:r>
      <w:r w:rsidR="00AA58C3" w:rsidRPr="007A5148">
        <w:rPr>
          <w:i/>
          <w:lang w:bidi="en-US"/>
        </w:rPr>
        <w:t xml:space="preserve">srednja škola, viša škola </w:t>
      </w:r>
      <w:r w:rsidR="00AA58C3" w:rsidRPr="007A5148">
        <w:rPr>
          <w:lang w:bidi="en-US"/>
        </w:rPr>
        <w:t>ili</w:t>
      </w:r>
      <w:r w:rsidR="00AA58C3" w:rsidRPr="007A5148">
        <w:rPr>
          <w:i/>
          <w:lang w:bidi="en-US"/>
        </w:rPr>
        <w:t xml:space="preserve"> fakultet</w:t>
      </w:r>
      <w:r w:rsidR="00AA58C3" w:rsidRPr="007A5148">
        <w:rPr>
          <w:lang w:bidi="en-US"/>
        </w:rPr>
        <w:t xml:space="preserve">) kao i stalnim učenjem i nadgradnjom specijalističkih znanja. </w:t>
      </w:r>
      <w:r w:rsidR="00B64519" w:rsidRPr="007A5148">
        <w:rPr>
          <w:lang w:bidi="en-US"/>
        </w:rPr>
        <w:t>U tu je svrhu v</w:t>
      </w:r>
      <w:r w:rsidR="00AA58C3" w:rsidRPr="007A5148">
        <w:rPr>
          <w:lang w:bidi="en-US"/>
        </w:rPr>
        <w:t xml:space="preserve">ažno u suvremene kurikulume visokih škola i fakulteta pravovremeno ugrađivati potrebne programe koje iziskuju novi trendovi u IKT-u </w:t>
      </w:r>
      <w:sdt>
        <w:sdtPr>
          <w:rPr>
            <w:lang w:bidi="en-US"/>
          </w:rPr>
          <w:id w:val="-1087149935"/>
          <w:citation/>
        </w:sdtPr>
        <w:sdtEndPr/>
        <w:sdtContent>
          <w:r w:rsidR="00AA58C3" w:rsidRPr="007A5148">
            <w:rPr>
              <w:lang w:bidi="en-US"/>
            </w:rPr>
            <w:fldChar w:fldCharType="begin"/>
          </w:r>
          <w:r w:rsidR="008808FE" w:rsidRPr="007A5148">
            <w:rPr>
              <w:lang w:bidi="en-US"/>
            </w:rPr>
            <w:instrText xml:space="preserve">CITATION Las04 \t  \m Mađ09 \t  \l 1050 </w:instrText>
          </w:r>
          <w:r w:rsidR="00AA58C3" w:rsidRPr="007A5148">
            <w:rPr>
              <w:lang w:bidi="en-US"/>
            </w:rPr>
            <w:fldChar w:fldCharType="separate"/>
          </w:r>
          <w:r w:rsidR="001B6365">
            <w:rPr>
              <w:noProof/>
              <w:lang w:bidi="en-US"/>
            </w:rPr>
            <w:t>(Lasić-Lazić, Slavić, &amp; Banek, 2004; Mađarić, Krakar, &amp; Lovrek, 2009)</w:t>
          </w:r>
          <w:r w:rsidR="00AA58C3" w:rsidRPr="007A5148">
            <w:rPr>
              <w:lang w:bidi="en-US"/>
            </w:rPr>
            <w:fldChar w:fldCharType="end"/>
          </w:r>
        </w:sdtContent>
      </w:sdt>
      <w:r w:rsidR="00AA58C3" w:rsidRPr="007A5148">
        <w:rPr>
          <w:lang w:bidi="en-US"/>
        </w:rPr>
        <w:t>.</w:t>
      </w:r>
      <w:r w:rsidR="008808FE" w:rsidRPr="007A5148">
        <w:rPr>
          <w:lang w:bidi="en-US"/>
        </w:rPr>
        <w:t xml:space="preserve"> Kako bi obrazovni sustav mogao </w:t>
      </w:r>
      <w:r w:rsidR="005659AF" w:rsidRPr="007A5148">
        <w:rPr>
          <w:lang w:bidi="en-US"/>
        </w:rPr>
        <w:t xml:space="preserve">stvarati odgovarajuće kompetentne IT menadžere koji imaju pretpostavke za uspjeh, potrebno je kontinuirano poboljšanje te razvoj kurikuluma sveučilišnih studija </w:t>
      </w:r>
      <w:sdt>
        <w:sdtPr>
          <w:rPr>
            <w:lang w:bidi="en-US"/>
          </w:rPr>
          <w:id w:val="-1292517366"/>
          <w:citation/>
        </w:sdtPr>
        <w:sdtEndPr/>
        <w:sdtContent>
          <w:r w:rsidR="005659AF" w:rsidRPr="007A5148">
            <w:rPr>
              <w:lang w:bidi="en-US"/>
            </w:rPr>
            <w:fldChar w:fldCharType="begin"/>
          </w:r>
          <w:r w:rsidR="005659AF" w:rsidRPr="007A5148">
            <w:rPr>
              <w:lang w:bidi="en-US"/>
            </w:rPr>
            <w:instrText xml:space="preserve"> CITATION Mer09 \l 1050 </w:instrText>
          </w:r>
          <w:r w:rsidR="005659AF" w:rsidRPr="007A5148">
            <w:rPr>
              <w:lang w:bidi="en-US"/>
            </w:rPr>
            <w:fldChar w:fldCharType="separate"/>
          </w:r>
          <w:r w:rsidR="001B6365">
            <w:rPr>
              <w:noProof/>
              <w:lang w:bidi="en-US"/>
            </w:rPr>
            <w:t>(Merhout, Havelka, &amp; Hick, 2009)</w:t>
          </w:r>
          <w:r w:rsidR="005659AF" w:rsidRPr="007A5148">
            <w:rPr>
              <w:lang w:bidi="en-US"/>
            </w:rPr>
            <w:fldChar w:fldCharType="end"/>
          </w:r>
        </w:sdtContent>
      </w:sdt>
      <w:r w:rsidR="005659AF" w:rsidRPr="007A5148">
        <w:rPr>
          <w:lang w:bidi="en-US"/>
        </w:rPr>
        <w:t>.</w:t>
      </w:r>
      <w:r w:rsidR="00AA58C3" w:rsidRPr="007A5148">
        <w:rPr>
          <w:lang w:bidi="en-US"/>
        </w:rPr>
        <w:t xml:space="preserve"> Prebrz razvoj IKT-a u posljednjih dvadeset godina učinio je preko noći</w:t>
      </w:r>
      <w:r w:rsidRPr="007A5148">
        <w:rPr>
          <w:lang w:bidi="en-US"/>
        </w:rPr>
        <w:t>,</w:t>
      </w:r>
      <w:r w:rsidR="00AA58C3" w:rsidRPr="007A5148">
        <w:rPr>
          <w:lang w:bidi="en-US"/>
        </w:rPr>
        <w:t xml:space="preserve"> od običnih tehnologa IKT sektora, IT menadžere </w:t>
      </w:r>
      <w:sdt>
        <w:sdtPr>
          <w:rPr>
            <w:lang w:bidi="en-US"/>
          </w:rPr>
          <w:id w:val="21908833"/>
          <w:citation/>
        </w:sdtPr>
        <w:sdtEndPr/>
        <w:sdtContent>
          <w:r w:rsidR="00AA58C3" w:rsidRPr="007A5148">
            <w:rPr>
              <w:lang w:bidi="en-US"/>
            </w:rPr>
            <w:fldChar w:fldCharType="begin"/>
          </w:r>
          <w:r w:rsidR="00AA58C3" w:rsidRPr="007A5148">
            <w:rPr>
              <w:lang w:bidi="en-US"/>
            </w:rPr>
            <w:instrText xml:space="preserve"> CITATION App92 \l 1050  \m Sma06</w:instrText>
          </w:r>
          <w:r w:rsidR="00AA58C3" w:rsidRPr="007A5148">
            <w:rPr>
              <w:lang w:bidi="en-US"/>
            </w:rPr>
            <w:fldChar w:fldCharType="separate"/>
          </w:r>
          <w:r w:rsidR="001B6365">
            <w:rPr>
              <w:noProof/>
              <w:lang w:bidi="en-US"/>
            </w:rPr>
            <w:t>(Applegate &amp; Elam, 1992; Smaltz, Sambamurthy, &amp; Agarwal, 2006)</w:t>
          </w:r>
          <w:r w:rsidR="00AA58C3" w:rsidRPr="007A5148">
            <w:rPr>
              <w:lang w:bidi="en-US"/>
            </w:rPr>
            <w:fldChar w:fldCharType="end"/>
          </w:r>
        </w:sdtContent>
      </w:sdt>
      <w:r w:rsidR="00AA58C3" w:rsidRPr="007A5148">
        <w:rPr>
          <w:lang w:bidi="en-US"/>
        </w:rPr>
        <w:t xml:space="preserve">. Pritom nije bilo vremena voditi računa o tome koliko se uistinu osoba koja je </w:t>
      </w:r>
      <w:r w:rsidR="00E60286" w:rsidRPr="007A5148">
        <w:rPr>
          <w:lang w:bidi="en-US"/>
        </w:rPr>
        <w:t>do</w:t>
      </w:r>
      <w:r w:rsidR="00AA58C3" w:rsidRPr="007A5148">
        <w:rPr>
          <w:lang w:bidi="en-US"/>
        </w:rPr>
        <w:t>bila zada</w:t>
      </w:r>
      <w:r w:rsidR="00E60286" w:rsidRPr="007A5148">
        <w:rPr>
          <w:lang w:bidi="en-US"/>
        </w:rPr>
        <w:t>ću brinuti</w:t>
      </w:r>
      <w:r w:rsidR="00AA58C3" w:rsidRPr="007A5148">
        <w:rPr>
          <w:lang w:bidi="en-US"/>
        </w:rPr>
        <w:t xml:space="preserve"> </w:t>
      </w:r>
      <w:r w:rsidR="00E60286" w:rsidRPr="007A5148">
        <w:rPr>
          <w:lang w:bidi="en-US"/>
        </w:rPr>
        <w:t>o tehničkim</w:t>
      </w:r>
      <w:r w:rsidR="00AA58C3" w:rsidRPr="007A5148">
        <w:rPr>
          <w:lang w:bidi="en-US"/>
        </w:rPr>
        <w:t xml:space="preserve"> stvari</w:t>
      </w:r>
      <w:r w:rsidR="00E60286" w:rsidRPr="007A5148">
        <w:rPr>
          <w:lang w:bidi="en-US"/>
        </w:rPr>
        <w:t>ma</w:t>
      </w:r>
      <w:r w:rsidR="00AA58C3" w:rsidRPr="007A5148">
        <w:rPr>
          <w:lang w:bidi="en-US"/>
        </w:rPr>
        <w:t xml:space="preserve"> kroz edukacije pripremila za vođenje živog</w:t>
      </w:r>
      <w:r w:rsidR="00580F1C">
        <w:rPr>
          <w:lang w:bidi="en-US"/>
        </w:rPr>
        <w:t>a</w:t>
      </w:r>
      <w:r w:rsidR="00AA58C3" w:rsidRPr="007A5148">
        <w:rPr>
          <w:lang w:bidi="en-US"/>
        </w:rPr>
        <w:t>, kompliciranog i brzorastućeg sustava kakav je IKT sustav organizacije</w:t>
      </w:r>
      <w:r w:rsidR="00B64519" w:rsidRPr="007A5148">
        <w:rPr>
          <w:lang w:bidi="en-US"/>
        </w:rPr>
        <w:t xml:space="preserve"> te upravljati zahtjevima i potrebama poslovanja</w:t>
      </w:r>
      <w:r w:rsidR="00AA58C3" w:rsidRPr="007A5148">
        <w:rPr>
          <w:lang w:bidi="en-US"/>
        </w:rPr>
        <w:t>. Školovanje i priprema za preuzimanje funkcije IT menadžera obavljalo se po sistemu učenja uz rad čime se izgubila mogućnost sustavnog</w:t>
      </w:r>
      <w:r w:rsidR="00580F1C">
        <w:rPr>
          <w:lang w:bidi="en-US"/>
        </w:rPr>
        <w:t>a</w:t>
      </w:r>
      <w:r w:rsidR="00AA58C3" w:rsidRPr="007A5148">
        <w:rPr>
          <w:lang w:bidi="en-US"/>
        </w:rPr>
        <w:t xml:space="preserve"> usvajanja komunikacijskih, tehničkih</w:t>
      </w:r>
      <w:r w:rsidR="007B4A80" w:rsidRPr="007A5148">
        <w:rPr>
          <w:lang w:bidi="en-US"/>
        </w:rPr>
        <w:t xml:space="preserve"> i</w:t>
      </w:r>
      <w:r w:rsidR="00AA58C3" w:rsidRPr="007A5148">
        <w:rPr>
          <w:lang w:bidi="en-US"/>
        </w:rPr>
        <w:t xml:space="preserve"> poslovnih kompetencija.</w:t>
      </w:r>
    </w:p>
    <w:p w:rsidR="001E2FC6" w:rsidRPr="007A5148" w:rsidRDefault="00B64519" w:rsidP="00AA58C3">
      <w:pPr>
        <w:rPr>
          <w:lang w:bidi="en-US"/>
        </w:rPr>
      </w:pPr>
      <w:r w:rsidRPr="007A5148">
        <w:t>Uobičajeno je</w:t>
      </w:r>
      <w:r w:rsidR="005659AF" w:rsidRPr="007A5148">
        <w:t xml:space="preserve"> i</w:t>
      </w:r>
      <w:r w:rsidRPr="007A5148">
        <w:t xml:space="preserve"> da viši IT menadžeri ne raspolažu dubokim specijalističkim znanjima o tehnologiji </w:t>
      </w:r>
      <w:sdt>
        <w:sdtPr>
          <w:id w:val="-1449767439"/>
          <w:citation/>
        </w:sdtPr>
        <w:sdtEndPr/>
        <w:sdtContent>
          <w:r w:rsidRPr="007A5148">
            <w:fldChar w:fldCharType="begin"/>
          </w:r>
          <w:r w:rsidRPr="007A5148">
            <w:instrText xml:space="preserve"> CITATION Nol01 \l 1050 </w:instrText>
          </w:r>
          <w:r w:rsidRPr="007A5148">
            <w:fldChar w:fldCharType="separate"/>
          </w:r>
          <w:r w:rsidR="001B6365">
            <w:rPr>
              <w:noProof/>
            </w:rPr>
            <w:t>(Nolan Norton Institute, 2001)</w:t>
          </w:r>
          <w:r w:rsidRPr="007A5148">
            <w:fldChar w:fldCharType="end"/>
          </w:r>
        </w:sdtContent>
      </w:sdt>
      <w:r w:rsidR="007B4A80" w:rsidRPr="007A5148">
        <w:t xml:space="preserve">, </w:t>
      </w:r>
      <w:r w:rsidR="001E2FC6" w:rsidRPr="007A5148">
        <w:t>št</w:t>
      </w:r>
      <w:r w:rsidR="007B4A80" w:rsidRPr="007A5148">
        <w:t xml:space="preserve">o </w:t>
      </w:r>
      <w:r w:rsidR="001E2FC6" w:rsidRPr="007A5148">
        <w:t>može biti problem u razumijevanju materije i komunikaciji s</w:t>
      </w:r>
      <w:r w:rsidR="005659AF" w:rsidRPr="007A5148">
        <w:t xml:space="preserve"> visoko specijaliziranim </w:t>
      </w:r>
      <w:r w:rsidR="001E2FC6" w:rsidRPr="007A5148">
        <w:t>IKT s</w:t>
      </w:r>
      <w:r w:rsidR="005659AF" w:rsidRPr="007A5148">
        <w:t>tručnjac</w:t>
      </w:r>
      <w:r w:rsidR="001E2FC6" w:rsidRPr="007A5148">
        <w:t>ima</w:t>
      </w:r>
      <w:r w:rsidRPr="007A5148">
        <w:t>.</w:t>
      </w:r>
      <w:r w:rsidR="006D7268" w:rsidRPr="007A5148">
        <w:t xml:space="preserve"> Suvremeni</w:t>
      </w:r>
      <w:r w:rsidRPr="007A5148">
        <w:t xml:space="preserve"> </w:t>
      </w:r>
      <w:r w:rsidR="00E60286" w:rsidRPr="007A5148">
        <w:rPr>
          <w:lang w:bidi="en-US"/>
        </w:rPr>
        <w:t xml:space="preserve">IT menadžer </w:t>
      </w:r>
      <w:r w:rsidR="007B4A80" w:rsidRPr="007A5148">
        <w:rPr>
          <w:lang w:bidi="en-US"/>
        </w:rPr>
        <w:t>treba</w:t>
      </w:r>
      <w:r w:rsidR="00AA58C3" w:rsidRPr="007A5148">
        <w:rPr>
          <w:lang w:bidi="en-US"/>
        </w:rPr>
        <w:t xml:space="preserve"> puno i kontinuirano ulagati u znanje o tehnološkim dostignućima, kako bi uvijek bio spreman na brza i odgovarajuća stručna rješenja. Ulaganje u znanje važno je kod voditeljskih kompetencija kako bi tim suradnika koji mu je povjeren davao vrhunske rezultate i bio motiviran za sve izazove koji se u poslovanju pojavljuju</w:t>
      </w:r>
      <w:r w:rsidR="006D7268" w:rsidRPr="007A5148">
        <w:rPr>
          <w:lang w:bidi="en-US"/>
        </w:rPr>
        <w:t xml:space="preserve"> </w:t>
      </w:r>
      <w:sdt>
        <w:sdtPr>
          <w:rPr>
            <w:lang w:bidi="en-US"/>
          </w:rPr>
          <w:id w:val="-1180267231"/>
          <w:citation/>
        </w:sdtPr>
        <w:sdtEndPr/>
        <w:sdtContent>
          <w:r w:rsidR="006D7268" w:rsidRPr="007A5148">
            <w:rPr>
              <w:lang w:bidi="en-US"/>
            </w:rPr>
            <w:fldChar w:fldCharType="begin"/>
          </w:r>
          <w:r w:rsidR="006D7268" w:rsidRPr="007A5148">
            <w:rPr>
              <w:lang w:bidi="en-US"/>
            </w:rPr>
            <w:instrText xml:space="preserve"> CITATION Lan07 \l 1050 </w:instrText>
          </w:r>
          <w:r w:rsidR="006D7268" w:rsidRPr="007A5148">
            <w:rPr>
              <w:lang w:bidi="en-US"/>
            </w:rPr>
            <w:fldChar w:fldCharType="separate"/>
          </w:r>
          <w:r w:rsidR="001B6365">
            <w:rPr>
              <w:noProof/>
              <w:lang w:bidi="en-US"/>
            </w:rPr>
            <w:t>(Lane &amp; Koronios, 2007)</w:t>
          </w:r>
          <w:r w:rsidR="006D7268" w:rsidRPr="007A5148">
            <w:rPr>
              <w:lang w:bidi="en-US"/>
            </w:rPr>
            <w:fldChar w:fldCharType="end"/>
          </w:r>
        </w:sdtContent>
      </w:sdt>
      <w:r w:rsidR="00AA58C3" w:rsidRPr="007A5148">
        <w:rPr>
          <w:lang w:bidi="en-US"/>
        </w:rPr>
        <w:t xml:space="preserve">. </w:t>
      </w:r>
    </w:p>
    <w:p w:rsidR="001E2FC6" w:rsidRPr="007A5148" w:rsidRDefault="001E2FC6" w:rsidP="00AA58C3">
      <w:pPr>
        <w:rPr>
          <w:lang w:bidi="en-US"/>
        </w:rPr>
      </w:pPr>
      <w:r w:rsidRPr="007A5148">
        <w:rPr>
          <w:lang w:bidi="en-US"/>
        </w:rPr>
        <w:t>Postoje i suprotna mišljenja o važnosti tehničkih kompetencija u uspjehu IT menadžera i ispunja</w:t>
      </w:r>
      <w:r w:rsidR="005659AF" w:rsidRPr="007A5148">
        <w:rPr>
          <w:lang w:bidi="en-US"/>
        </w:rPr>
        <w:t>vanju njegove uloge. Tako Cano</w:t>
      </w:r>
      <w:r w:rsidRPr="007A5148">
        <w:rPr>
          <w:lang w:bidi="en-US"/>
        </w:rPr>
        <w:t xml:space="preserve"> i sur. navode kako o</w:t>
      </w:r>
      <w:r w:rsidRPr="007A5148">
        <w:rPr>
          <w:rStyle w:val="Emphasis"/>
          <w:i w:val="0"/>
          <w:iCs w:val="0"/>
        </w:rPr>
        <w:t xml:space="preserve">n ne mora biti tehnički guru dok god veći dio radnoga dana provodi razgovarajući s drugim menadžerima, određujući te planirajući IT strategije za podršku ciljevima organizacije </w:t>
      </w:r>
      <w:sdt>
        <w:sdtPr>
          <w:rPr>
            <w:rStyle w:val="Emphasis"/>
            <w:i w:val="0"/>
            <w:iCs w:val="0"/>
          </w:rPr>
          <w:id w:val="-223376728"/>
          <w:citation/>
        </w:sdtPr>
        <w:sdtEndPr>
          <w:rPr>
            <w:rStyle w:val="Emphasis"/>
          </w:rPr>
        </w:sdtEndPr>
        <w:sdtContent>
          <w:r w:rsidRPr="007A5148">
            <w:rPr>
              <w:rStyle w:val="Emphasis"/>
              <w:i w:val="0"/>
              <w:iCs w:val="0"/>
            </w:rPr>
            <w:fldChar w:fldCharType="begin"/>
          </w:r>
          <w:r w:rsidRPr="007A5148">
            <w:rPr>
              <w:rStyle w:val="Emphasis"/>
              <w:i w:val="0"/>
              <w:iCs w:val="0"/>
            </w:rPr>
            <w:instrText xml:space="preserve"> CITATION Can13 \l 1050 </w:instrText>
          </w:r>
          <w:r w:rsidRPr="007A5148">
            <w:rPr>
              <w:rStyle w:val="Emphasis"/>
              <w:i w:val="0"/>
              <w:iCs w:val="0"/>
            </w:rPr>
            <w:fldChar w:fldCharType="separate"/>
          </w:r>
          <w:r w:rsidR="001B6365">
            <w:rPr>
              <w:noProof/>
            </w:rPr>
            <w:t>(Cano, Fernández-Sanz, &amp; Misra, 2013)</w:t>
          </w:r>
          <w:r w:rsidRPr="007A5148">
            <w:rPr>
              <w:rStyle w:val="Emphasis"/>
              <w:i w:val="0"/>
              <w:iCs w:val="0"/>
            </w:rPr>
            <w:fldChar w:fldCharType="end"/>
          </w:r>
        </w:sdtContent>
      </w:sdt>
      <w:r w:rsidRPr="007A5148">
        <w:rPr>
          <w:rStyle w:val="Emphasis"/>
          <w:i w:val="0"/>
          <w:iCs w:val="0"/>
        </w:rPr>
        <w:t>.</w:t>
      </w:r>
    </w:p>
    <w:p w:rsidR="00E74785" w:rsidRDefault="00AA58C3" w:rsidP="00AA58C3">
      <w:pPr>
        <w:rPr>
          <w:lang w:bidi="en-US"/>
        </w:rPr>
      </w:pPr>
      <w:r w:rsidRPr="007A5148">
        <w:rPr>
          <w:lang w:bidi="en-US"/>
        </w:rPr>
        <w:t xml:space="preserve">IT menadžeri dolaze iz raznih struka i raznih obrazovnih profila, ali i to se u posljednje vrijeme mijenja. Do sada su IT menadžeri </w:t>
      </w:r>
      <w:r w:rsidR="006D7268" w:rsidRPr="007A5148">
        <w:rPr>
          <w:lang w:bidi="en-US"/>
        </w:rPr>
        <w:t xml:space="preserve">stihijski </w:t>
      </w:r>
      <w:r w:rsidRPr="007A5148">
        <w:rPr>
          <w:lang w:bidi="en-US"/>
        </w:rPr>
        <w:t xml:space="preserve">postajale osobe koje su </w:t>
      </w:r>
      <w:r w:rsidRPr="007A5148">
        <w:rPr>
          <w:i/>
          <w:lang w:bidi="en-US"/>
        </w:rPr>
        <w:t>nešto razumjele</w:t>
      </w:r>
      <w:r w:rsidRPr="007A5148">
        <w:rPr>
          <w:lang w:bidi="en-US"/>
        </w:rPr>
        <w:t xml:space="preserve"> oko računala</w:t>
      </w:r>
      <w:r w:rsidR="006D7268" w:rsidRPr="007A5148">
        <w:rPr>
          <w:lang w:bidi="en-US"/>
        </w:rPr>
        <w:t>.</w:t>
      </w:r>
      <w:r w:rsidRPr="007A5148">
        <w:rPr>
          <w:lang w:bidi="en-US"/>
        </w:rPr>
        <w:t xml:space="preserve"> </w:t>
      </w:r>
      <w:r w:rsidR="006D7268" w:rsidRPr="007A5148">
        <w:rPr>
          <w:lang w:bidi="en-US"/>
        </w:rPr>
        <w:t>T</w:t>
      </w:r>
      <w:r w:rsidRPr="007A5148">
        <w:rPr>
          <w:lang w:bidi="en-US"/>
        </w:rPr>
        <w:t>ako su se razvili, evolucijom IKT-a, u menadžere koji su zaduženi voditi ljude u svome timu i brinuti o brzorastućem IKT sustavu. Nije bilo primarno jesu li osposobljeni za taj posao niti je bilo važno imaju li formalno obrazovanje</w:t>
      </w:r>
      <w:r w:rsidR="00E74785">
        <w:rPr>
          <w:lang w:bidi="en-US"/>
        </w:rPr>
        <w:t xml:space="preserve"> i koja im je akademska titula.</w:t>
      </w:r>
    </w:p>
    <w:p w:rsidR="00AA58C3" w:rsidRPr="007A5148" w:rsidRDefault="005659AF" w:rsidP="00AA58C3">
      <w:r w:rsidRPr="007A5148">
        <w:rPr>
          <w:lang w:bidi="en-US"/>
        </w:rPr>
        <w:t>O</w:t>
      </w:r>
      <w:r w:rsidR="00AA58C3" w:rsidRPr="007A5148">
        <w:rPr>
          <w:lang w:bidi="en-US"/>
        </w:rPr>
        <w:t>rganizacije</w:t>
      </w:r>
      <w:r w:rsidRPr="007A5148">
        <w:rPr>
          <w:lang w:bidi="en-US"/>
        </w:rPr>
        <w:t xml:space="preserve"> se</w:t>
      </w:r>
      <w:r w:rsidR="00AA58C3" w:rsidRPr="007A5148">
        <w:rPr>
          <w:lang w:bidi="en-US"/>
        </w:rPr>
        <w:t xml:space="preserve"> sve više okreću kadru koji im, prema obrazovnom</w:t>
      </w:r>
      <w:r w:rsidR="00580F1C">
        <w:rPr>
          <w:lang w:bidi="en-US"/>
        </w:rPr>
        <w:t>e</w:t>
      </w:r>
      <w:r w:rsidR="00AA58C3" w:rsidRPr="007A5148">
        <w:rPr>
          <w:lang w:bidi="en-US"/>
        </w:rPr>
        <w:t xml:space="preserve"> profilu, najviše odgovara. Potrebno je ovdje naglasiti i jednu važnu razliku između stručnih i znanstvenih studija. Stručni studiji pripremaju kandidate za preuzimanje radnih zadataka odmah nakon njegovoga završetka. Znanstveni studiji, kako im samo ime kaže, pripremaju studente za daljnji rad na znanstvenom</w:t>
      </w:r>
      <w:r w:rsidR="00580F1C">
        <w:rPr>
          <w:lang w:bidi="en-US"/>
        </w:rPr>
        <w:t>e</w:t>
      </w:r>
      <w:r w:rsidR="00AA58C3" w:rsidRPr="007A5148">
        <w:rPr>
          <w:lang w:bidi="en-US"/>
        </w:rPr>
        <w:t xml:space="preserve"> polju, a ne u praksi </w:t>
      </w:r>
      <w:sdt>
        <w:sdtPr>
          <w:rPr>
            <w:lang w:bidi="en-US"/>
          </w:rPr>
          <w:id w:val="2213344"/>
          <w:citation/>
        </w:sdtPr>
        <w:sdtEndPr/>
        <w:sdtContent>
          <w:r w:rsidR="00AA58C3" w:rsidRPr="007A5148">
            <w:rPr>
              <w:lang w:bidi="en-US"/>
            </w:rPr>
            <w:fldChar w:fldCharType="begin"/>
          </w:r>
          <w:r w:rsidRPr="007A5148">
            <w:rPr>
              <w:lang w:bidi="en-US"/>
            </w:rPr>
            <w:instrText xml:space="preserve">CITATION Dra13 \l 1050 </w:instrText>
          </w:r>
          <w:r w:rsidR="00AA58C3" w:rsidRPr="007A5148">
            <w:rPr>
              <w:lang w:bidi="en-US"/>
            </w:rPr>
            <w:fldChar w:fldCharType="separate"/>
          </w:r>
          <w:r w:rsidR="001B6365">
            <w:rPr>
              <w:noProof/>
              <w:lang w:bidi="en-US"/>
            </w:rPr>
            <w:t>(Oreščanin, 2013)</w:t>
          </w:r>
          <w:r w:rsidR="00AA58C3" w:rsidRPr="007A5148">
            <w:rPr>
              <w:lang w:bidi="en-US"/>
            </w:rPr>
            <w:fldChar w:fldCharType="end"/>
          </w:r>
        </w:sdtContent>
      </w:sdt>
      <w:r w:rsidR="00AA58C3" w:rsidRPr="007A5148">
        <w:rPr>
          <w:lang w:bidi="en-US"/>
        </w:rPr>
        <w:t>.</w:t>
      </w:r>
      <w:r w:rsidR="008115EF" w:rsidRPr="007A5148">
        <w:rPr>
          <w:lang w:bidi="en-US"/>
        </w:rPr>
        <w:t xml:space="preserve"> T</w:t>
      </w:r>
      <w:r w:rsidR="006C0092" w:rsidRPr="007A5148">
        <w:rPr>
          <w:lang w:bidi="en-US"/>
        </w:rPr>
        <w:t>a</w:t>
      </w:r>
      <w:r w:rsidR="008115EF" w:rsidRPr="007A5148">
        <w:rPr>
          <w:lang w:bidi="en-US"/>
        </w:rPr>
        <w:t xml:space="preserve"> se činjenica često zanemaruje</w:t>
      </w:r>
      <w:r w:rsidR="00E74785">
        <w:rPr>
          <w:lang w:bidi="en-US"/>
        </w:rPr>
        <w:t xml:space="preserve"> kod primanja mladih ljudi na posao za IKT radna mjesta.</w:t>
      </w:r>
    </w:p>
    <w:p w:rsidR="00AA58C3" w:rsidRPr="007A5148" w:rsidRDefault="006B11C4" w:rsidP="00AA58C3">
      <w:pPr>
        <w:rPr>
          <w:lang w:bidi="en-US"/>
        </w:rPr>
      </w:pPr>
      <w:r w:rsidRPr="007A5148">
        <w:rPr>
          <w:lang w:bidi="en-US"/>
        </w:rPr>
        <w:t xml:space="preserve">Kad je u pitanju </w:t>
      </w:r>
      <w:r w:rsidR="00AA58C3" w:rsidRPr="007A5148">
        <w:rPr>
          <w:lang w:bidi="en-US"/>
        </w:rPr>
        <w:t>Ameri</w:t>
      </w:r>
      <w:r w:rsidRPr="007A5148">
        <w:rPr>
          <w:lang w:bidi="en-US"/>
        </w:rPr>
        <w:t>ka</w:t>
      </w:r>
      <w:r w:rsidR="00794653" w:rsidRPr="007A5148">
        <w:rPr>
          <w:lang w:bidi="en-US"/>
        </w:rPr>
        <w:t>,</w:t>
      </w:r>
      <w:r w:rsidRPr="007A5148">
        <w:rPr>
          <w:lang w:bidi="en-US"/>
        </w:rPr>
        <w:t xml:space="preserve"> u organizacijama su najviše zastupljeni </w:t>
      </w:r>
      <w:r w:rsidR="00AA58C3" w:rsidRPr="007A5148">
        <w:rPr>
          <w:lang w:bidi="en-US"/>
        </w:rPr>
        <w:t>IT menadžeri školovani na niže rangiranim</w:t>
      </w:r>
      <w:r w:rsidRPr="007A5148">
        <w:rPr>
          <w:lang w:bidi="en-US"/>
        </w:rPr>
        <w:t>,</w:t>
      </w:r>
      <w:r w:rsidR="00AA58C3" w:rsidRPr="007A5148">
        <w:rPr>
          <w:lang w:bidi="en-US"/>
        </w:rPr>
        <w:t xml:space="preserve"> pretežno tehničkim višim školama i visokim poslovnim školama</w:t>
      </w:r>
      <w:r w:rsidRPr="007A5148">
        <w:rPr>
          <w:lang w:bidi="en-US"/>
        </w:rPr>
        <w:t xml:space="preserve"> </w:t>
      </w:r>
      <w:sdt>
        <w:sdtPr>
          <w:rPr>
            <w:lang w:bidi="en-US"/>
          </w:rPr>
          <w:id w:val="-92555602"/>
          <w:citation/>
        </w:sdtPr>
        <w:sdtEndPr/>
        <w:sdtContent>
          <w:r w:rsidR="00AA58C3" w:rsidRPr="007A5148">
            <w:rPr>
              <w:lang w:bidi="en-US"/>
            </w:rPr>
            <w:fldChar w:fldCharType="begin"/>
          </w:r>
          <w:r w:rsidR="00AA58C3" w:rsidRPr="007A5148">
            <w:rPr>
              <w:lang w:bidi="en-US"/>
            </w:rPr>
            <w:instrText xml:space="preserve"> CITATION Kar12 \l 1050 </w:instrText>
          </w:r>
          <w:r w:rsidR="00AA58C3" w:rsidRPr="007A5148">
            <w:rPr>
              <w:lang w:bidi="en-US"/>
            </w:rPr>
            <w:fldChar w:fldCharType="separate"/>
          </w:r>
          <w:r w:rsidR="001B6365">
            <w:rPr>
              <w:noProof/>
              <w:lang w:bidi="en-US"/>
            </w:rPr>
            <w:t>(Karanja &amp; Zaveri, 2012)</w:t>
          </w:r>
          <w:r w:rsidR="00AA58C3" w:rsidRPr="007A5148">
            <w:rPr>
              <w:lang w:bidi="en-US"/>
            </w:rPr>
            <w:fldChar w:fldCharType="end"/>
          </w:r>
        </w:sdtContent>
      </w:sdt>
      <w:r w:rsidRPr="007A5148">
        <w:rPr>
          <w:lang w:bidi="en-US"/>
        </w:rPr>
        <w:t>, a to</w:t>
      </w:r>
      <w:r w:rsidR="00AA58C3" w:rsidRPr="007A5148">
        <w:rPr>
          <w:lang w:bidi="en-US"/>
        </w:rPr>
        <w:t xml:space="preserve"> potvrđuje tezu da za poziciju IT menadžera nije neophodan znanstveni studij na nekom</w:t>
      </w:r>
      <w:r w:rsidR="00580F1C">
        <w:rPr>
          <w:lang w:bidi="en-US"/>
        </w:rPr>
        <w:t>e</w:t>
      </w:r>
      <w:r w:rsidR="00AA58C3" w:rsidRPr="007A5148">
        <w:rPr>
          <w:lang w:bidi="en-US"/>
        </w:rPr>
        <w:t xml:space="preserve"> prestižnom sveučilištu. </w:t>
      </w:r>
      <w:r w:rsidR="00E60286" w:rsidRPr="007A5148">
        <w:rPr>
          <w:lang w:bidi="en-US"/>
        </w:rPr>
        <w:t>U Hrvatskoj</w:t>
      </w:r>
      <w:r w:rsidR="00AA58C3" w:rsidRPr="007A5148">
        <w:rPr>
          <w:lang w:bidi="en-US"/>
        </w:rPr>
        <w:t xml:space="preserve"> je još uvijek prevladavajuće mišljenje da je za uspjeh u pronalaženju zaposlenja u IKT branši presudan odličan uspjeh na fakultetu i da je to dovoljno za gradnju uspješne karijere. Taj stav izgrađen je na iskustvima iz prijašnjeg</w:t>
      </w:r>
      <w:r w:rsidR="00580F1C">
        <w:rPr>
          <w:lang w:bidi="en-US"/>
        </w:rPr>
        <w:t>a</w:t>
      </w:r>
      <w:r w:rsidR="00AA58C3" w:rsidRPr="007A5148">
        <w:rPr>
          <w:lang w:bidi="en-US"/>
        </w:rPr>
        <w:t xml:space="preserve"> vremena kada je veliku većinu školovan</w:t>
      </w:r>
      <w:r w:rsidR="005659AF" w:rsidRPr="007A5148">
        <w:rPr>
          <w:lang w:bidi="en-US"/>
        </w:rPr>
        <w:t>oga kadra</w:t>
      </w:r>
      <w:r w:rsidR="00AA58C3" w:rsidRPr="007A5148">
        <w:rPr>
          <w:lang w:bidi="en-US"/>
        </w:rPr>
        <w:t>, odmah nakon studija čekao posao u struci što u kriznim vremenima u kojima se nalazi naše društvo to još dugo vremena neće biti moguće.</w:t>
      </w:r>
    </w:p>
    <w:p w:rsidR="00AA58C3" w:rsidRPr="007A5148" w:rsidRDefault="00AA58C3" w:rsidP="00AA58C3">
      <w:pPr>
        <w:rPr>
          <w:lang w:bidi="en-US"/>
        </w:rPr>
      </w:pPr>
      <w:r w:rsidRPr="007A5148">
        <w:rPr>
          <w:lang w:bidi="en-US"/>
        </w:rPr>
        <w:t>Analizirajući programe visokih učilišta u Hrvatskoj vidi se da su i dalje prisutne određene manjkavosti u obrazovanju za IT menadžera. Ne postoji program koji bi obuhvatio obje skupine važnih kompetencija, nego se obrazuju s jedne strane, ljudi s velikim znanjem o IKT-u, no s malim, got</w:t>
      </w:r>
      <w:r w:rsidR="007B4A80" w:rsidRPr="007A5148">
        <w:rPr>
          <w:lang w:bidi="en-US"/>
        </w:rPr>
        <w:t>ovo nikakvim znanjima o menadžmentu i vođenju</w:t>
      </w:r>
      <w:r w:rsidR="00E60286" w:rsidRPr="007A5148">
        <w:rPr>
          <w:lang w:bidi="en-US"/>
        </w:rPr>
        <w:t xml:space="preserve"> </w:t>
      </w:r>
      <w:sdt>
        <w:sdtPr>
          <w:rPr>
            <w:lang w:bidi="en-US"/>
          </w:rPr>
          <w:id w:val="-1137872136"/>
          <w:citation/>
        </w:sdtPr>
        <w:sdtEndPr/>
        <w:sdtContent>
          <w:r w:rsidR="007B4A80" w:rsidRPr="007A5148">
            <w:rPr>
              <w:lang w:bidi="en-US"/>
            </w:rPr>
            <w:fldChar w:fldCharType="begin"/>
          </w:r>
          <w:r w:rsidR="007B4A80" w:rsidRPr="007A5148">
            <w:rPr>
              <w:lang w:bidi="en-US"/>
            </w:rPr>
            <w:instrText xml:space="preserve"> CITATION AZV13 \l 1050 </w:instrText>
          </w:r>
          <w:r w:rsidR="007B4A80" w:rsidRPr="007A5148">
            <w:rPr>
              <w:lang w:bidi="en-US"/>
            </w:rPr>
            <w:fldChar w:fldCharType="separate"/>
          </w:r>
          <w:r w:rsidR="001B6365">
            <w:rPr>
              <w:noProof/>
              <w:lang w:bidi="en-US"/>
            </w:rPr>
            <w:t>(AZVO, 2009)</w:t>
          </w:r>
          <w:r w:rsidR="007B4A80" w:rsidRPr="007A5148">
            <w:rPr>
              <w:lang w:bidi="en-US"/>
            </w:rPr>
            <w:fldChar w:fldCharType="end"/>
          </w:r>
        </w:sdtContent>
      </w:sdt>
      <w:r w:rsidRPr="007A5148">
        <w:rPr>
          <w:lang w:bidi="en-US"/>
        </w:rPr>
        <w:t xml:space="preserve">. Na drugoj strani, obrazuju se kadrovi s </w:t>
      </w:r>
      <w:r w:rsidR="00D50597" w:rsidRPr="007A5148">
        <w:rPr>
          <w:lang w:bidi="en-US"/>
        </w:rPr>
        <w:t>menadžer</w:t>
      </w:r>
      <w:r w:rsidRPr="007A5148">
        <w:rPr>
          <w:lang w:bidi="en-US"/>
        </w:rPr>
        <w:t>skim znanjima, ali s vrlo oskudnim znanjem o IKT-u. Sudeći po istraživanju koje je naručila Europska komisija o tome kako poslodavci percipiraju zapošljivost visokoobrazovanog</w:t>
      </w:r>
      <w:r w:rsidR="00580F1C">
        <w:rPr>
          <w:lang w:bidi="en-US"/>
        </w:rPr>
        <w:t>a</w:t>
      </w:r>
      <w:r w:rsidRPr="007A5148">
        <w:rPr>
          <w:lang w:bidi="en-US"/>
        </w:rPr>
        <w:t xml:space="preserve"> kadra, može se zaključiti da ni u Europi nije bolje stanje kad je u pitanju interes poslodavaca za suradnju s visokoobrazovnim institucijama oko izrade kurikuluma i studijskih programa gdje 56% poslodavaca to ne čini nikada, 29% ponekad, 8% njih prilično često, a vrlo često to čini samo 6%. U pitanju sura</w:t>
      </w:r>
      <w:r w:rsidR="007B4A80" w:rsidRPr="007A5148">
        <w:rPr>
          <w:lang w:bidi="en-US"/>
        </w:rPr>
        <w:t xml:space="preserve">dnje poslodavaca sa sveučilištima </w:t>
      </w:r>
      <w:r w:rsidRPr="007A5148">
        <w:rPr>
          <w:lang w:bidi="en-US"/>
        </w:rPr>
        <w:t>oko zapošljavanja njihovih diplomiranih stručnjaka, situacija je malo bolja, no ne</w:t>
      </w:r>
      <w:r w:rsidR="00580F1C">
        <w:rPr>
          <w:lang w:bidi="en-US"/>
        </w:rPr>
        <w:t xml:space="preserve"> i</w:t>
      </w:r>
      <w:r w:rsidRPr="007A5148">
        <w:rPr>
          <w:lang w:bidi="en-US"/>
        </w:rPr>
        <w:t xml:space="preserve"> zadovoljavajuća je</w:t>
      </w:r>
      <w:r w:rsidR="00D50597" w:rsidRPr="007A5148">
        <w:rPr>
          <w:lang w:bidi="en-US"/>
        </w:rPr>
        <w:t>r čak</w:t>
      </w:r>
      <w:r w:rsidRPr="007A5148">
        <w:rPr>
          <w:lang w:bidi="en-US"/>
        </w:rPr>
        <w:t xml:space="preserve"> 43% poslodavaca to ne čini nikada, 36% ponekad, 12% njih prilično često, a vrlo često to čini 7%</w:t>
      </w:r>
      <w:r w:rsidR="00D50597" w:rsidRPr="007A5148">
        <w:rPr>
          <w:lang w:bidi="en-US"/>
        </w:rPr>
        <w:t xml:space="preserve"> poslodavaca</w:t>
      </w:r>
      <w:r w:rsidRPr="007A5148">
        <w:rPr>
          <w:lang w:bidi="en-US"/>
        </w:rPr>
        <w:t xml:space="preserve"> </w:t>
      </w:r>
      <w:sdt>
        <w:sdtPr>
          <w:rPr>
            <w:lang w:bidi="en-US"/>
          </w:rPr>
          <w:id w:val="-1317798598"/>
          <w:citation/>
        </w:sdtPr>
        <w:sdtEndPr/>
        <w:sdtContent>
          <w:r w:rsidRPr="007A5148">
            <w:rPr>
              <w:lang w:bidi="en-US"/>
            </w:rPr>
            <w:fldChar w:fldCharType="begin"/>
          </w:r>
          <w:r w:rsidR="00D50597" w:rsidRPr="007A5148">
            <w:rPr>
              <w:lang w:bidi="en-US"/>
            </w:rPr>
            <w:instrText xml:space="preserve">CITATION The10 \p 18 \l 1050 </w:instrText>
          </w:r>
          <w:r w:rsidRPr="007A5148">
            <w:rPr>
              <w:lang w:bidi="en-US"/>
            </w:rPr>
            <w:fldChar w:fldCharType="separate"/>
          </w:r>
          <w:r w:rsidR="001B6365">
            <w:rPr>
              <w:noProof/>
              <w:lang w:bidi="en-US"/>
            </w:rPr>
            <w:t>(The Gallup Organization, 2010, str. 18)</w:t>
          </w:r>
          <w:r w:rsidRPr="007A5148">
            <w:rPr>
              <w:lang w:bidi="en-US"/>
            </w:rPr>
            <w:fldChar w:fldCharType="end"/>
          </w:r>
        </w:sdtContent>
      </w:sdt>
      <w:r w:rsidRPr="007A5148">
        <w:rPr>
          <w:lang w:bidi="en-US"/>
        </w:rPr>
        <w:t>. Ne samo Hrvatsku, nego i cijelu Europu potresa problem velikog</w:t>
      </w:r>
      <w:r w:rsidR="00580F1C">
        <w:rPr>
          <w:lang w:bidi="en-US"/>
        </w:rPr>
        <w:t>a</w:t>
      </w:r>
      <w:r w:rsidRPr="007A5148">
        <w:rPr>
          <w:lang w:bidi="en-US"/>
        </w:rPr>
        <w:t xml:space="preserve"> broja nezaposlenih mladih ljudi</w:t>
      </w:r>
      <w:r w:rsidR="00F81794" w:rsidRPr="007A5148">
        <w:rPr>
          <w:lang w:bidi="en-US"/>
        </w:rPr>
        <w:t>.</w:t>
      </w:r>
      <w:r w:rsidRPr="007A5148">
        <w:rPr>
          <w:lang w:bidi="en-US"/>
        </w:rPr>
        <w:t xml:space="preserve"> </w:t>
      </w:r>
      <w:r w:rsidR="00F81794" w:rsidRPr="007A5148">
        <w:rPr>
          <w:lang w:bidi="en-US"/>
        </w:rPr>
        <w:t>Nezaposlenost bi se mogla smanjiti</w:t>
      </w:r>
      <w:r w:rsidRPr="007A5148">
        <w:rPr>
          <w:lang w:bidi="en-US"/>
        </w:rPr>
        <w:t xml:space="preserve"> većim uključivanjem organizacija u proces izrade kurikuluma visokoobrazovnih institucija kao i zapošljavanjem </w:t>
      </w:r>
      <w:r w:rsidR="00F81794" w:rsidRPr="007A5148">
        <w:rPr>
          <w:lang w:bidi="en-US"/>
        </w:rPr>
        <w:t>mladih kadrova</w:t>
      </w:r>
      <w:r w:rsidR="007B4A80" w:rsidRPr="007A5148">
        <w:rPr>
          <w:lang w:bidi="en-US"/>
        </w:rPr>
        <w:t>.</w:t>
      </w:r>
      <w:r w:rsidRPr="007A5148">
        <w:rPr>
          <w:lang w:bidi="en-US"/>
        </w:rPr>
        <w:t xml:space="preserve"> </w:t>
      </w:r>
      <w:r w:rsidR="007B4A80" w:rsidRPr="007A5148">
        <w:rPr>
          <w:lang w:bidi="en-US"/>
        </w:rPr>
        <w:t>Time bi profitirale</w:t>
      </w:r>
      <w:r w:rsidR="00F81794" w:rsidRPr="007A5148">
        <w:rPr>
          <w:lang w:bidi="en-US"/>
        </w:rPr>
        <w:t xml:space="preserve"> i</w:t>
      </w:r>
      <w:r w:rsidRPr="007A5148">
        <w:rPr>
          <w:lang w:bidi="en-US"/>
        </w:rPr>
        <w:t xml:space="preserve"> organizacije i mladi visokoobrazovani ljudi. Ako se u obzir uzmu najave o europskim potrebama za 900</w:t>
      </w:r>
      <w:r w:rsidR="00E60286" w:rsidRPr="007A5148">
        <w:rPr>
          <w:lang w:bidi="en-US"/>
        </w:rPr>
        <w:t>.</w:t>
      </w:r>
      <w:r w:rsidRPr="007A5148">
        <w:rPr>
          <w:lang w:bidi="en-US"/>
        </w:rPr>
        <w:t>000 IKT obrazovan</w:t>
      </w:r>
      <w:r w:rsidR="00E60286" w:rsidRPr="007A5148">
        <w:rPr>
          <w:lang w:bidi="en-US"/>
        </w:rPr>
        <w:t>ih</w:t>
      </w:r>
      <w:r w:rsidRPr="007A5148">
        <w:rPr>
          <w:lang w:bidi="en-US"/>
        </w:rPr>
        <w:t xml:space="preserve"> radn</w:t>
      </w:r>
      <w:r w:rsidR="00E60286" w:rsidRPr="007A5148">
        <w:rPr>
          <w:lang w:bidi="en-US"/>
        </w:rPr>
        <w:t>ika</w:t>
      </w:r>
      <w:r w:rsidR="00F81794" w:rsidRPr="007A5148">
        <w:rPr>
          <w:lang w:bidi="en-US"/>
        </w:rPr>
        <w:t xml:space="preserve"> </w:t>
      </w:r>
      <w:r w:rsidR="008115EF" w:rsidRPr="007A5148">
        <w:rPr>
          <w:lang w:bidi="en-US"/>
        </w:rPr>
        <w:t xml:space="preserve">u </w:t>
      </w:r>
      <w:r w:rsidR="00F81794" w:rsidRPr="007A5148">
        <w:rPr>
          <w:lang w:bidi="en-US"/>
        </w:rPr>
        <w:t>godinama koje dolaze</w:t>
      </w:r>
      <w:r w:rsidRPr="007A5148">
        <w:rPr>
          <w:lang w:bidi="en-US"/>
        </w:rPr>
        <w:t xml:space="preserve"> </w:t>
      </w:r>
      <w:sdt>
        <w:sdtPr>
          <w:rPr>
            <w:lang w:bidi="en-US"/>
          </w:rPr>
          <w:id w:val="-1574424995"/>
          <w:citation/>
        </w:sdtPr>
        <w:sdtEndPr/>
        <w:sdtContent>
          <w:r w:rsidR="00F81794" w:rsidRPr="007A5148">
            <w:rPr>
              <w:lang w:bidi="en-US"/>
            </w:rPr>
            <w:fldChar w:fldCharType="begin"/>
          </w:r>
          <w:r w:rsidR="00F81794" w:rsidRPr="007A5148">
            <w:rPr>
              <w:lang w:bidi="en-US"/>
            </w:rPr>
            <w:instrText xml:space="preserve">CITATION EUR13 \l 1050 </w:instrText>
          </w:r>
          <w:r w:rsidR="00F81794" w:rsidRPr="007A5148">
            <w:rPr>
              <w:lang w:bidi="en-US"/>
            </w:rPr>
            <w:fldChar w:fldCharType="separate"/>
          </w:r>
          <w:r w:rsidR="001B6365">
            <w:rPr>
              <w:noProof/>
              <w:lang w:bidi="en-US"/>
            </w:rPr>
            <w:t>(European Commission, 2013)</w:t>
          </w:r>
          <w:r w:rsidR="00F81794" w:rsidRPr="007A5148">
            <w:rPr>
              <w:lang w:bidi="en-US"/>
            </w:rPr>
            <w:fldChar w:fldCharType="end"/>
          </w:r>
        </w:sdtContent>
      </w:sdt>
      <w:r w:rsidRPr="007A5148">
        <w:rPr>
          <w:lang w:bidi="en-US"/>
        </w:rPr>
        <w:t>, onda zabrinjava slab interes onih koji te</w:t>
      </w:r>
      <w:r w:rsidR="008115EF" w:rsidRPr="007A5148">
        <w:rPr>
          <w:lang w:bidi="en-US"/>
        </w:rPr>
        <w:t xml:space="preserve"> mlade ljude trebaju zaposliti.</w:t>
      </w:r>
    </w:p>
    <w:p w:rsidR="00AA58C3" w:rsidRPr="007A5148" w:rsidRDefault="00AA58C3" w:rsidP="00AB32A1">
      <w:pPr>
        <w:pStyle w:val="Heading3"/>
      </w:pPr>
      <w:bookmarkStart w:id="87" w:name="_Toc462787706"/>
      <w:r w:rsidRPr="007A5148">
        <w:t>Poslovne kompetencije</w:t>
      </w:r>
      <w:r w:rsidR="009778F8" w:rsidRPr="007A5148">
        <w:t xml:space="preserve"> IT menadžera</w:t>
      </w:r>
      <w:bookmarkEnd w:id="87"/>
      <w:r w:rsidR="009778F8" w:rsidRPr="007A5148">
        <w:t xml:space="preserve"> </w:t>
      </w:r>
    </w:p>
    <w:p w:rsidR="00D50597" w:rsidRPr="007A5148" w:rsidRDefault="000E1220" w:rsidP="00D50597">
      <w:pPr>
        <w:rPr>
          <w:lang w:bidi="en-US"/>
        </w:rPr>
      </w:pPr>
      <w:r w:rsidRPr="007A5148">
        <w:t>IT menadžer često</w:t>
      </w:r>
      <w:r w:rsidR="008113C6">
        <w:t xml:space="preserve"> je</w:t>
      </w:r>
      <w:r w:rsidRPr="007A5148">
        <w:t xml:space="preserve"> limitiran u razumijevanju poslovnih i strateških izazova</w:t>
      </w:r>
      <w:sdt>
        <w:sdtPr>
          <w:id w:val="-1068805306"/>
          <w:citation/>
        </w:sdtPr>
        <w:sdtEndPr/>
        <w:sdtContent>
          <w:r w:rsidRPr="007A5148">
            <w:fldChar w:fldCharType="begin"/>
          </w:r>
          <w:r w:rsidRPr="007A5148">
            <w:instrText xml:space="preserve">CITATION Feeal \t  \l 1050 </w:instrText>
          </w:r>
          <w:r w:rsidRPr="007A5148">
            <w:fldChar w:fldCharType="separate"/>
          </w:r>
          <w:r w:rsidR="001B6365">
            <w:rPr>
              <w:noProof/>
            </w:rPr>
            <w:t xml:space="preserve"> (Feeny &amp; Willcocks, 1998)</w:t>
          </w:r>
          <w:r w:rsidRPr="007A5148">
            <w:fldChar w:fldCharType="end"/>
          </w:r>
        </w:sdtContent>
      </w:sdt>
      <w:r w:rsidRPr="007A5148">
        <w:t xml:space="preserve">. Na suprotnoj strani Uprava i izvršni direktor ne poznaju dovoljno IKT i njegove mogućnosti </w:t>
      </w:r>
      <w:sdt>
        <w:sdtPr>
          <w:id w:val="-335767204"/>
          <w:citation/>
        </w:sdtPr>
        <w:sdtEndPr/>
        <w:sdtContent>
          <w:r w:rsidRPr="007A5148">
            <w:fldChar w:fldCharType="begin"/>
          </w:r>
          <w:r w:rsidR="00BC7DAF" w:rsidRPr="007A5148">
            <w:instrText xml:space="preserve">CITATION Cur99 \l 1050 </w:instrText>
          </w:r>
          <w:r w:rsidRPr="007A5148">
            <w:fldChar w:fldCharType="separate"/>
          </w:r>
          <w:r w:rsidR="001B6365">
            <w:rPr>
              <w:noProof/>
            </w:rPr>
            <w:t>(Armstrong &amp; Sambamurthy, 1999)</w:t>
          </w:r>
          <w:r w:rsidRPr="007A5148">
            <w:fldChar w:fldCharType="end"/>
          </w:r>
        </w:sdtContent>
      </w:sdt>
      <w:r w:rsidRPr="007A5148">
        <w:t xml:space="preserve">. To je ključni problem u doživljavanju IT menadžera kao partnera u izazovima poslovanja. </w:t>
      </w:r>
      <w:r w:rsidR="00D50597" w:rsidRPr="007A5148">
        <w:t xml:space="preserve">Amstrong i Sambamurthy drže kako sudjelovanje IT menadžera u upravi organizacije i mogućnost neformalne interakcije s članovima uprave povećava razinu njegovih poslovnih kompetencija </w:t>
      </w:r>
      <w:sdt>
        <w:sdtPr>
          <w:id w:val="344140391"/>
          <w:citation/>
        </w:sdtPr>
        <w:sdtEndPr/>
        <w:sdtContent>
          <w:r w:rsidR="00D50597" w:rsidRPr="007A5148">
            <w:fldChar w:fldCharType="begin"/>
          </w:r>
          <w:r w:rsidR="00BC7DAF" w:rsidRPr="007A5148">
            <w:instrText xml:space="preserve">CITATION Cur99 \l 1050 </w:instrText>
          </w:r>
          <w:r w:rsidR="00D50597" w:rsidRPr="007A5148">
            <w:fldChar w:fldCharType="separate"/>
          </w:r>
          <w:r w:rsidR="001B6365">
            <w:rPr>
              <w:noProof/>
            </w:rPr>
            <w:t>(Armstrong &amp; Sambamurthy, 1999)</w:t>
          </w:r>
          <w:r w:rsidR="00D50597" w:rsidRPr="007A5148">
            <w:fldChar w:fldCharType="end"/>
          </w:r>
        </w:sdtContent>
      </w:sdt>
      <w:r w:rsidR="00D50597" w:rsidRPr="007A5148">
        <w:t>.</w:t>
      </w:r>
    </w:p>
    <w:p w:rsidR="00317D40" w:rsidRPr="007A5148" w:rsidRDefault="00317D40" w:rsidP="00317D40">
      <w:pPr>
        <w:rPr>
          <w:lang w:bidi="en-US"/>
        </w:rPr>
      </w:pPr>
      <w:r w:rsidRPr="007A5148">
        <w:rPr>
          <w:lang w:bidi="en-US"/>
        </w:rPr>
        <w:t>Može se ustvrditi da je IT menadžer prošao evoluciju svoje uloge od voditelja sektora za obradu podataka preko, već pomalo zastarjelog, IT menadžera u suvremenog</w:t>
      </w:r>
      <w:r w:rsidR="008113C6">
        <w:rPr>
          <w:lang w:bidi="en-US"/>
        </w:rPr>
        <w:t>a</w:t>
      </w:r>
      <w:r w:rsidRPr="007A5148">
        <w:rPr>
          <w:lang w:bidi="en-US"/>
        </w:rPr>
        <w:t xml:space="preserve"> </w:t>
      </w:r>
      <w:r w:rsidRPr="007A5148">
        <w:rPr>
          <w:i/>
          <w:lang w:bidi="en-US"/>
        </w:rPr>
        <w:t>Menadžera promjena</w:t>
      </w:r>
      <w:r w:rsidRPr="007A5148">
        <w:rPr>
          <w:lang w:bidi="en-US"/>
        </w:rPr>
        <w:t xml:space="preserve">. </w:t>
      </w:r>
    </w:p>
    <w:p w:rsidR="00317D40" w:rsidRPr="007A5148" w:rsidRDefault="00317D40" w:rsidP="00317D40">
      <w:pPr>
        <w:pStyle w:val="Navoenjedoslovno"/>
      </w:pPr>
      <w:r w:rsidRPr="007A5148">
        <w:t xml:space="preserve">Oni (moderni IT menadžeri op.a.) moraju razmišljati više kao izvršni direktori o potrebama posla i budućim strategijama i moraju djelovati kao Wayne Gretzky (koji ne kliže tamo gdje je pak bio, nego gdje bi trebao biti), kako bi osigurali kritičnu dostupnost IKT-a u trenutku kada je to potrebno. </w:t>
      </w:r>
      <w:sdt>
        <w:sdtPr>
          <w:id w:val="14163987"/>
          <w:citation/>
        </w:sdtPr>
        <w:sdtEndPr/>
        <w:sdtContent>
          <w:r w:rsidRPr="007A5148">
            <w:fldChar w:fldCharType="begin"/>
          </w:r>
          <w:r w:rsidRPr="007A5148">
            <w:instrText xml:space="preserve"> CITATION Hal11 \l 1050 </w:instrText>
          </w:r>
          <w:r w:rsidRPr="007A5148">
            <w:fldChar w:fldCharType="separate"/>
          </w:r>
          <w:r w:rsidR="001B6365">
            <w:rPr>
              <w:noProof/>
            </w:rPr>
            <w:t>(Halamka, 2011)</w:t>
          </w:r>
          <w:r w:rsidRPr="007A5148">
            <w:fldChar w:fldCharType="end"/>
          </w:r>
        </w:sdtContent>
      </w:sdt>
      <w:r w:rsidRPr="007A5148">
        <w:t xml:space="preserve"> </w:t>
      </w:r>
    </w:p>
    <w:p w:rsidR="00AE2523" w:rsidRPr="007A5148" w:rsidRDefault="00AE2523" w:rsidP="00AE2523">
      <w:pPr>
        <w:rPr>
          <w:lang w:bidi="en-US"/>
        </w:rPr>
      </w:pPr>
      <w:r w:rsidRPr="007A5148">
        <w:rPr>
          <w:lang w:bidi="en-US"/>
        </w:rPr>
        <w:t xml:space="preserve">Među najvažnijim </w:t>
      </w:r>
      <w:r w:rsidR="008113C6">
        <w:rPr>
          <w:lang w:bidi="en-US"/>
        </w:rPr>
        <w:t xml:space="preserve">su </w:t>
      </w:r>
      <w:r w:rsidR="008115EF" w:rsidRPr="007A5148">
        <w:rPr>
          <w:lang w:bidi="en-US"/>
        </w:rPr>
        <w:t xml:space="preserve">poslovnim </w:t>
      </w:r>
      <w:r w:rsidRPr="007A5148">
        <w:rPr>
          <w:lang w:bidi="en-US"/>
        </w:rPr>
        <w:t>kompetencijama</w:t>
      </w:r>
      <w:r w:rsidR="00A56848" w:rsidRPr="007A5148">
        <w:rPr>
          <w:lang w:bidi="en-US"/>
        </w:rPr>
        <w:t xml:space="preserve"> IT menadžera</w:t>
      </w:r>
      <w:r w:rsidRPr="007A5148">
        <w:rPr>
          <w:lang w:bidi="en-US"/>
        </w:rPr>
        <w:t xml:space="preserve"> u poslovnome svijetu </w:t>
      </w:r>
      <w:r w:rsidR="00A56848" w:rsidRPr="007A5148">
        <w:rPr>
          <w:lang w:bidi="en-US"/>
        </w:rPr>
        <w:t>sposobnost upravljanja financijama i upravljanje projektima.</w:t>
      </w:r>
    </w:p>
    <w:p w:rsidR="00AA58C3" w:rsidRPr="007A5148" w:rsidRDefault="00AA58C3" w:rsidP="00A40277">
      <w:pPr>
        <w:pStyle w:val="Heading4"/>
      </w:pPr>
      <w:bookmarkStart w:id="88" w:name="_Toc462787707"/>
      <w:r w:rsidRPr="007A5148">
        <w:t>Financijske kompetencije</w:t>
      </w:r>
      <w:bookmarkEnd w:id="88"/>
    </w:p>
    <w:p w:rsidR="00AA58C3" w:rsidRPr="007A5148" w:rsidRDefault="00AA58C3" w:rsidP="00AA58C3">
      <w:pPr>
        <w:rPr>
          <w:lang w:bidi="en-US"/>
        </w:rPr>
      </w:pPr>
      <w:r w:rsidRPr="007A5148">
        <w:rPr>
          <w:lang w:bidi="en-US"/>
        </w:rPr>
        <w:t>Kao što su</w:t>
      </w:r>
      <w:r w:rsidR="00D50597" w:rsidRPr="007A5148">
        <w:rPr>
          <w:lang w:bidi="en-US"/>
        </w:rPr>
        <w:t xml:space="preserve"> tehničke kompetencije</w:t>
      </w:r>
      <w:r w:rsidRPr="007A5148">
        <w:rPr>
          <w:lang w:bidi="en-US"/>
        </w:rPr>
        <w:t xml:space="preserve"> presudne kad je u pitanju upravljanje IKT infrastrukturom, umijeće razumijevanja financijske komponente</w:t>
      </w:r>
      <w:r w:rsidR="008115EF" w:rsidRPr="007A5148">
        <w:rPr>
          <w:lang w:bidi="en-US"/>
        </w:rPr>
        <w:t xml:space="preserve"> poslovanja</w:t>
      </w:r>
      <w:r w:rsidRPr="007A5148">
        <w:rPr>
          <w:lang w:bidi="en-US"/>
        </w:rPr>
        <w:t xml:space="preserve"> </w:t>
      </w:r>
      <w:r w:rsidR="00D50597" w:rsidRPr="007A5148">
        <w:rPr>
          <w:lang w:bidi="en-US"/>
        </w:rPr>
        <w:t>važno</w:t>
      </w:r>
      <w:r w:rsidRPr="007A5148">
        <w:rPr>
          <w:lang w:bidi="en-US"/>
        </w:rPr>
        <w:t xml:space="preserve"> je za uspješno i učinkovito vođenje svakog</w:t>
      </w:r>
      <w:r w:rsidR="008113C6">
        <w:rPr>
          <w:lang w:bidi="en-US"/>
        </w:rPr>
        <w:t>a</w:t>
      </w:r>
      <w:r w:rsidRPr="007A5148">
        <w:rPr>
          <w:lang w:bidi="en-US"/>
        </w:rPr>
        <w:t xml:space="preserve"> sustava pa</w:t>
      </w:r>
      <w:r w:rsidR="008115EF" w:rsidRPr="007A5148">
        <w:rPr>
          <w:lang w:bidi="en-US"/>
        </w:rPr>
        <w:t xml:space="preserve"> tako</w:t>
      </w:r>
      <w:r w:rsidRPr="007A5148">
        <w:rPr>
          <w:lang w:bidi="en-US"/>
        </w:rPr>
        <w:t xml:space="preserve"> i IKT-a. Često puta voditelji sektora</w:t>
      </w:r>
      <w:r w:rsidR="00D50597" w:rsidRPr="007A5148">
        <w:rPr>
          <w:lang w:bidi="en-US"/>
        </w:rPr>
        <w:t xml:space="preserve"> u organizaciji</w:t>
      </w:r>
      <w:r w:rsidRPr="007A5148">
        <w:rPr>
          <w:lang w:bidi="en-US"/>
        </w:rPr>
        <w:t>, među koje spada i IT menadžer, ne obraćaju dovoljno pažnje na financijske modele i projekcije što u konačnici vodi do pogrešnog</w:t>
      </w:r>
      <w:r w:rsidR="008113C6">
        <w:rPr>
          <w:lang w:bidi="en-US"/>
        </w:rPr>
        <w:t>a</w:t>
      </w:r>
      <w:r w:rsidRPr="007A5148">
        <w:rPr>
          <w:lang w:bidi="en-US"/>
        </w:rPr>
        <w:t xml:space="preserve"> odlučivanja </w:t>
      </w:r>
      <w:sdt>
        <w:sdtPr>
          <w:rPr>
            <w:lang w:bidi="en-US"/>
          </w:rPr>
          <w:id w:val="5639015"/>
          <w:citation/>
        </w:sdtPr>
        <w:sdtEndPr/>
        <w:sdtContent>
          <w:r w:rsidRPr="007A5148">
            <w:rPr>
              <w:lang w:bidi="en-US"/>
            </w:rPr>
            <w:fldChar w:fldCharType="begin"/>
          </w:r>
          <w:r w:rsidRPr="007A5148">
            <w:rPr>
              <w:lang w:bidi="en-US"/>
            </w:rPr>
            <w:instrText xml:space="preserve"> CITATION Ste01 \l 1050 </w:instrText>
          </w:r>
          <w:r w:rsidRPr="007A5148">
            <w:rPr>
              <w:lang w:bidi="en-US"/>
            </w:rPr>
            <w:fldChar w:fldCharType="separate"/>
          </w:r>
          <w:r w:rsidR="001B6365">
            <w:rPr>
              <w:noProof/>
              <w:lang w:bidi="en-US"/>
            </w:rPr>
            <w:t>(Stevens, 2001)</w:t>
          </w:r>
          <w:r w:rsidRPr="007A5148">
            <w:rPr>
              <w:lang w:bidi="en-US"/>
            </w:rPr>
            <w:fldChar w:fldCharType="end"/>
          </w:r>
        </w:sdtContent>
      </w:sdt>
      <w:r w:rsidRPr="007A5148">
        <w:rPr>
          <w:lang w:bidi="en-US"/>
        </w:rPr>
        <w:t>. Kako je posao IT menadžera vrlo stresan i zahtjevan u smislu znanja i kompetencija, najčešće je pitanje kako i iz koje struke dolaze najbolji IT menadžeri</w:t>
      </w:r>
      <w:r w:rsidR="00107146" w:rsidRPr="007A5148">
        <w:rPr>
          <w:lang w:bidi="en-US"/>
        </w:rPr>
        <w:t xml:space="preserve"> koji razumiju i financijske međuovisnosti</w:t>
      </w:r>
      <w:r w:rsidRPr="007A5148">
        <w:rPr>
          <w:lang w:bidi="en-US"/>
        </w:rPr>
        <w:t xml:space="preserve">. Dugo se smatralo da su najbolji IT menadžeri oni koji se najviše razumiju u infrastrukturu i imaju široka tehnička znanja </w:t>
      </w:r>
      <w:sdt>
        <w:sdtPr>
          <w:rPr>
            <w:lang w:bidi="en-US"/>
          </w:rPr>
          <w:id w:val="-893966295"/>
          <w:citation/>
        </w:sdtPr>
        <w:sdtEndPr/>
        <w:sdtContent>
          <w:r w:rsidRPr="007A5148">
            <w:rPr>
              <w:lang w:bidi="en-US"/>
            </w:rPr>
            <w:fldChar w:fldCharType="begin"/>
          </w:r>
          <w:r w:rsidRPr="007A5148">
            <w:rPr>
              <w:lang w:bidi="en-US"/>
            </w:rPr>
            <w:instrText xml:space="preserve"> CITATION Rob85 \l 1050  \m Ste94</w:instrText>
          </w:r>
          <w:r w:rsidRPr="007A5148">
            <w:rPr>
              <w:lang w:bidi="en-US"/>
            </w:rPr>
            <w:fldChar w:fldCharType="separate"/>
          </w:r>
          <w:r w:rsidR="001B6365">
            <w:rPr>
              <w:noProof/>
              <w:lang w:bidi="en-US"/>
            </w:rPr>
            <w:t>(Benjamin, Dickinson, &amp; Rockart, 1985; Stephens &amp; Loughman, 1994)</w:t>
          </w:r>
          <w:r w:rsidRPr="007A5148">
            <w:rPr>
              <w:lang w:bidi="en-US"/>
            </w:rPr>
            <w:fldChar w:fldCharType="end"/>
          </w:r>
        </w:sdtContent>
      </w:sdt>
      <w:r w:rsidRPr="007A5148">
        <w:rPr>
          <w:lang w:bidi="en-US"/>
        </w:rPr>
        <w:t xml:space="preserve">. Dolaskom </w:t>
      </w:r>
      <w:r w:rsidR="00625DB2" w:rsidRPr="007A5148">
        <w:rPr>
          <w:lang w:bidi="en-US"/>
        </w:rPr>
        <w:t>eksternalizacije</w:t>
      </w:r>
      <w:r w:rsidR="00E60286" w:rsidRPr="007A5148">
        <w:rPr>
          <w:lang w:bidi="en-US"/>
        </w:rPr>
        <w:t xml:space="preserve"> </w:t>
      </w:r>
      <w:r w:rsidR="00A6488B" w:rsidRPr="007A5148">
        <w:rPr>
          <w:lang w:bidi="en-US"/>
        </w:rPr>
        <w:t>mijenja se uloga IT sektora, a time i IT menadžera</w:t>
      </w:r>
      <w:r w:rsidR="00A56848" w:rsidRPr="007A5148">
        <w:rPr>
          <w:lang w:bidi="en-US"/>
        </w:rPr>
        <w:t xml:space="preserve"> </w:t>
      </w:r>
      <w:sdt>
        <w:sdtPr>
          <w:rPr>
            <w:lang w:bidi="en-US"/>
          </w:rPr>
          <w:id w:val="-222299982"/>
          <w:citation/>
        </w:sdtPr>
        <w:sdtEndPr/>
        <w:sdtContent>
          <w:r w:rsidR="00A56848" w:rsidRPr="007A5148">
            <w:rPr>
              <w:lang w:bidi="en-US"/>
            </w:rPr>
            <w:fldChar w:fldCharType="begin"/>
          </w:r>
          <w:r w:rsidR="00000841" w:rsidRPr="007A5148">
            <w:rPr>
              <w:lang w:bidi="en-US"/>
            </w:rPr>
            <w:instrText xml:space="preserve">CITATION Joe99 \t  \l 1050 </w:instrText>
          </w:r>
          <w:r w:rsidR="00A56848" w:rsidRPr="007A5148">
            <w:rPr>
              <w:lang w:bidi="en-US"/>
            </w:rPr>
            <w:fldChar w:fldCharType="separate"/>
          </w:r>
          <w:r w:rsidR="001B6365">
            <w:rPr>
              <w:noProof/>
              <w:lang w:bidi="en-US"/>
            </w:rPr>
            <w:t>(Peppard &amp; Ward, 1999)</w:t>
          </w:r>
          <w:r w:rsidR="00A56848" w:rsidRPr="007A5148">
            <w:rPr>
              <w:lang w:bidi="en-US"/>
            </w:rPr>
            <w:fldChar w:fldCharType="end"/>
          </w:r>
        </w:sdtContent>
      </w:sdt>
      <w:r w:rsidR="00A6488B" w:rsidRPr="007A5148">
        <w:rPr>
          <w:lang w:bidi="en-US"/>
        </w:rPr>
        <w:t xml:space="preserve">. Organizacije koje su </w:t>
      </w:r>
      <w:r w:rsidR="00625DB2" w:rsidRPr="007A5148">
        <w:rPr>
          <w:lang w:bidi="en-US"/>
        </w:rPr>
        <w:t>eksternalizirale</w:t>
      </w:r>
      <w:r w:rsidR="00A6488B" w:rsidRPr="007A5148">
        <w:rPr>
          <w:lang w:bidi="en-US"/>
        </w:rPr>
        <w:t xml:space="preserve"> svoju infrastrukturu ne trebaju više</w:t>
      </w:r>
      <w:r w:rsidR="00107146" w:rsidRPr="007A5148">
        <w:rPr>
          <w:lang w:bidi="en-US"/>
        </w:rPr>
        <w:t xml:space="preserve"> isključivo tehničke</w:t>
      </w:r>
      <w:r w:rsidR="00A6488B" w:rsidRPr="007A5148">
        <w:rPr>
          <w:lang w:bidi="en-US"/>
        </w:rPr>
        <w:t xml:space="preserve"> stručnjake jer im je poželjniji IT menadžer koji više razumije ekonomiju i financije</w:t>
      </w:r>
      <w:r w:rsidR="00107146" w:rsidRPr="007A5148">
        <w:rPr>
          <w:lang w:bidi="en-US"/>
        </w:rPr>
        <w:t>. Takve</w:t>
      </w:r>
      <w:r w:rsidR="008113C6">
        <w:rPr>
          <w:lang w:bidi="en-US"/>
        </w:rPr>
        <w:t xml:space="preserve"> mu</w:t>
      </w:r>
      <w:r w:rsidR="00107146" w:rsidRPr="007A5148">
        <w:rPr>
          <w:lang w:bidi="en-US"/>
        </w:rPr>
        <w:t xml:space="preserve"> kompetencije</w:t>
      </w:r>
      <w:r w:rsidR="00A6488B" w:rsidRPr="007A5148">
        <w:rPr>
          <w:lang w:bidi="en-US"/>
        </w:rPr>
        <w:t xml:space="preserve"> omogućava</w:t>
      </w:r>
      <w:r w:rsidR="008113C6">
        <w:rPr>
          <w:lang w:bidi="en-US"/>
        </w:rPr>
        <w:t>ju</w:t>
      </w:r>
      <w:r w:rsidR="00A6488B" w:rsidRPr="007A5148">
        <w:rPr>
          <w:lang w:bidi="en-US"/>
        </w:rPr>
        <w:t xml:space="preserve"> lakšu i učinkovitiju komunikaciju s upravom i sagledavanje IKT-a kroz jednu drugu prizmu. Time se </w:t>
      </w:r>
      <w:r w:rsidR="00107146" w:rsidRPr="007A5148">
        <w:rPr>
          <w:lang w:bidi="en-US"/>
        </w:rPr>
        <w:t xml:space="preserve">kod takvih organizacija </w:t>
      </w:r>
      <w:r w:rsidR="00A6488B" w:rsidRPr="007A5148">
        <w:rPr>
          <w:lang w:bidi="en-US"/>
        </w:rPr>
        <w:t xml:space="preserve">u bitnome mijenja priroda posla, uloge i zadaci IT menadžera </w:t>
      </w:r>
      <w:sdt>
        <w:sdtPr>
          <w:rPr>
            <w:lang w:bidi="en-US"/>
          </w:rPr>
          <w:id w:val="-391278245"/>
          <w:citation/>
        </w:sdtPr>
        <w:sdtEndPr/>
        <w:sdtContent>
          <w:r w:rsidR="00A6488B" w:rsidRPr="007A5148">
            <w:rPr>
              <w:lang w:bidi="en-US"/>
            </w:rPr>
            <w:fldChar w:fldCharType="begin"/>
          </w:r>
          <w:r w:rsidR="00A6488B" w:rsidRPr="007A5148">
            <w:rPr>
              <w:lang w:bidi="en-US"/>
            </w:rPr>
            <w:instrText xml:space="preserve"> CITATION Chu09 \l 1050 </w:instrText>
          </w:r>
          <w:r w:rsidR="00A6488B" w:rsidRPr="007A5148">
            <w:rPr>
              <w:lang w:bidi="en-US"/>
            </w:rPr>
            <w:fldChar w:fldCharType="separate"/>
          </w:r>
          <w:r w:rsidR="001B6365">
            <w:rPr>
              <w:noProof/>
              <w:lang w:bidi="en-US"/>
            </w:rPr>
            <w:t>(Chun &amp; Mooney, 2009)</w:t>
          </w:r>
          <w:r w:rsidR="00A6488B" w:rsidRPr="007A5148">
            <w:rPr>
              <w:lang w:bidi="en-US"/>
            </w:rPr>
            <w:fldChar w:fldCharType="end"/>
          </w:r>
        </w:sdtContent>
      </w:sdt>
      <w:r w:rsidR="00A6488B" w:rsidRPr="007A5148">
        <w:rPr>
          <w:lang w:bidi="en-US"/>
        </w:rPr>
        <w:t>, u odnosu na one organizacije koje su zadržale st</w:t>
      </w:r>
      <w:r w:rsidR="001972F2" w:rsidRPr="007A5148">
        <w:rPr>
          <w:lang w:bidi="en-US"/>
        </w:rPr>
        <w:t>a</w:t>
      </w:r>
      <w:r w:rsidR="00A6488B" w:rsidRPr="007A5148">
        <w:rPr>
          <w:lang w:bidi="en-US"/>
        </w:rPr>
        <w:t>ri način funkcioniranja.</w:t>
      </w:r>
    </w:p>
    <w:p w:rsidR="00AA58C3" w:rsidRPr="007A5148" w:rsidRDefault="00AA58C3" w:rsidP="00A40277">
      <w:pPr>
        <w:pStyle w:val="Heading4"/>
      </w:pPr>
      <w:bookmarkStart w:id="89" w:name="_Toc462787708"/>
      <w:r w:rsidRPr="007A5148">
        <w:t>Umijeće uspješnoga upravljanja projektima</w:t>
      </w:r>
      <w:bookmarkEnd w:id="89"/>
    </w:p>
    <w:p w:rsidR="00087800" w:rsidRPr="007A5148" w:rsidRDefault="00AA58C3" w:rsidP="00AA58C3">
      <w:r w:rsidRPr="007A5148">
        <w:rPr>
          <w:lang w:bidi="en-US"/>
        </w:rPr>
        <w:t xml:space="preserve">Promjenom načina poslovanja i sve </w:t>
      </w:r>
      <w:r w:rsidR="00E74785">
        <w:rPr>
          <w:lang w:bidi="en-US"/>
        </w:rPr>
        <w:t>raširenijom</w:t>
      </w:r>
      <w:r w:rsidRPr="007A5148">
        <w:rPr>
          <w:lang w:bidi="en-US"/>
        </w:rPr>
        <w:t xml:space="preserve"> globalizacijom, vođenje IKT projekata postalo je puno dinamičnije i izazovnije u odnosu na devedesete godine i prije kada je sve bilo više predvidivo. Globalni trendovi uveli su u IT branšu veliku potrebu za vođenjem više projekata istovremeno što za IT menadžera predstavlja veliki izazov i stres. </w:t>
      </w:r>
      <w:r w:rsidRPr="007A5148">
        <w:t xml:space="preserve">Okolina u kojoj djeluje IT menadžer vrlo je turbulentna s nužnim stalnim promjenama kako bi organizacija za koju radi ostala uspješna i postizala sve bolje rezultate. To zahtijeva stalno ulaganje </w:t>
      </w:r>
      <w:r w:rsidR="00087800" w:rsidRPr="007A5148">
        <w:t>u</w:t>
      </w:r>
      <w:r w:rsidRPr="007A5148">
        <w:t xml:space="preserve"> velik</w:t>
      </w:r>
      <w:r w:rsidR="00683BF0" w:rsidRPr="007A5148">
        <w:t>i</w:t>
      </w:r>
      <w:r w:rsidRPr="007A5148">
        <w:t xml:space="preserve"> broj projekata koji su u stvari okosnica svih promjena </w:t>
      </w:r>
      <w:r w:rsidR="001972F2" w:rsidRPr="007A5148">
        <w:t xml:space="preserve">i rasta </w:t>
      </w:r>
      <w:r w:rsidRPr="007A5148">
        <w:t>organizacij</w:t>
      </w:r>
      <w:r w:rsidR="001972F2" w:rsidRPr="007A5148">
        <w:t>e</w:t>
      </w:r>
      <w:r w:rsidRPr="007A5148">
        <w:t xml:space="preserve">. Uspješnost IKT projekata važno </w:t>
      </w:r>
      <w:r w:rsidR="008113C6">
        <w:t xml:space="preserve">je </w:t>
      </w:r>
      <w:r w:rsidRPr="007A5148">
        <w:t xml:space="preserve">pitanje jer </w:t>
      </w:r>
      <w:r w:rsidR="00087800" w:rsidRPr="007A5148">
        <w:t xml:space="preserve">od IT menadžera </w:t>
      </w:r>
      <w:r w:rsidRPr="007A5148">
        <w:t xml:space="preserve">zahtijeva koordinaciju i suradnju sa svima koji su u njega uključeni, od vanjskih partnera i dobavljača sve do kolega u organizaciji </w:t>
      </w:r>
      <w:sdt>
        <w:sdtPr>
          <w:id w:val="1814136456"/>
          <w:citation/>
        </w:sdtPr>
        <w:sdtEndPr/>
        <w:sdtContent>
          <w:r w:rsidRPr="007A5148">
            <w:fldChar w:fldCharType="begin"/>
          </w:r>
          <w:r w:rsidRPr="007A5148">
            <w:instrText>CITATION Enn01 \t  \l 1050  \m Gra10</w:instrText>
          </w:r>
          <w:r w:rsidRPr="007A5148">
            <w:fldChar w:fldCharType="separate"/>
          </w:r>
          <w:r w:rsidR="001B6365">
            <w:rPr>
              <w:noProof/>
            </w:rPr>
            <w:t>(Enns, Huff, &amp; Golden, 2001; Waller, Rubenstrunk, &amp; Hallenbeck, 2010)</w:t>
          </w:r>
          <w:r w:rsidRPr="007A5148">
            <w:fldChar w:fldCharType="end"/>
          </w:r>
        </w:sdtContent>
      </w:sdt>
      <w:r w:rsidR="00087800" w:rsidRPr="007A5148">
        <w:t>.</w:t>
      </w:r>
    </w:p>
    <w:p w:rsidR="00AA58C3" w:rsidRPr="007A5148" w:rsidRDefault="00AA58C3" w:rsidP="00AA58C3">
      <w:pPr>
        <w:rPr>
          <w:lang w:bidi="en-US"/>
        </w:rPr>
      </w:pPr>
      <w:r w:rsidRPr="007A5148">
        <w:t xml:space="preserve">Prema Gartneru, prosječna uspješnost IKT projekata </w:t>
      </w:r>
      <w:r w:rsidR="000621FB" w:rsidRPr="007A5148">
        <w:t>na svjetsko</w:t>
      </w:r>
      <w:r w:rsidR="008113C6">
        <w:t>j</w:t>
      </w:r>
      <w:r w:rsidR="000621FB" w:rsidRPr="007A5148">
        <w:t xml:space="preserve"> je razini </w:t>
      </w:r>
      <w:r w:rsidRPr="007A5148">
        <w:t xml:space="preserve">tek 75% </w:t>
      </w:r>
      <w:sdt>
        <w:sdtPr>
          <w:id w:val="31747514"/>
          <w:citation/>
        </w:sdtPr>
        <w:sdtEndPr/>
        <w:sdtContent>
          <w:r w:rsidRPr="007A5148">
            <w:fldChar w:fldCharType="begin"/>
          </w:r>
          <w:r w:rsidR="001E5BBA">
            <w:instrText xml:space="preserve">CITATION Gar121 \l 1050 </w:instrText>
          </w:r>
          <w:r w:rsidRPr="007A5148">
            <w:fldChar w:fldCharType="separate"/>
          </w:r>
          <w:r w:rsidR="001B6365">
            <w:rPr>
              <w:noProof/>
            </w:rPr>
            <w:t>(Gartner, 2012a)</w:t>
          </w:r>
          <w:r w:rsidRPr="007A5148">
            <w:fldChar w:fldCharType="end"/>
          </w:r>
        </w:sdtContent>
      </w:sdt>
      <w:r w:rsidRPr="007A5148">
        <w:t xml:space="preserve"> čime se zasigurno može utvrditi da je kod velikog</w:t>
      </w:r>
      <w:r w:rsidR="008113C6">
        <w:t>a</w:t>
      </w:r>
      <w:r w:rsidRPr="007A5148">
        <w:t xml:space="preserve"> broja neuspješnih projekata, za neuspjeh zaslužno loše vođenje i neučinkovit odnos između IT</w:t>
      </w:r>
      <w:r w:rsidR="00C8399D">
        <w:t>-a</w:t>
      </w:r>
      <w:r w:rsidRPr="007A5148">
        <w:t xml:space="preserve"> i </w:t>
      </w:r>
      <w:r w:rsidR="006309E0" w:rsidRPr="007A5148">
        <w:t>uprav</w:t>
      </w:r>
      <w:r w:rsidRPr="007A5148">
        <w:t xml:space="preserve">e </w:t>
      </w:r>
      <w:sdt>
        <w:sdtPr>
          <w:id w:val="-618296135"/>
          <w:citation/>
        </w:sdtPr>
        <w:sdtEndPr/>
        <w:sdtContent>
          <w:r w:rsidRPr="007A5148">
            <w:fldChar w:fldCharType="begin"/>
          </w:r>
          <w:r w:rsidRPr="007A5148">
            <w:instrText xml:space="preserve">CITATION Man14 \t  \l 1050 </w:instrText>
          </w:r>
          <w:r w:rsidRPr="007A5148">
            <w:fldChar w:fldCharType="separate"/>
          </w:r>
          <w:r w:rsidR="001B6365">
            <w:rPr>
              <w:noProof/>
            </w:rPr>
            <w:t>(Manfreda &amp; Štemberger, 2014)</w:t>
          </w:r>
          <w:r w:rsidRPr="007A5148">
            <w:fldChar w:fldCharType="end"/>
          </w:r>
        </w:sdtContent>
      </w:sdt>
      <w:r w:rsidR="001972F2" w:rsidRPr="007A5148">
        <w:t>.</w:t>
      </w:r>
      <w:r w:rsidRPr="007A5148">
        <w:t xml:space="preserve"> </w:t>
      </w:r>
      <w:r w:rsidR="001972F2" w:rsidRPr="007A5148">
        <w:t>O</w:t>
      </w:r>
      <w:r w:rsidRPr="007A5148">
        <w:t xml:space="preserve">pet </w:t>
      </w:r>
      <w:r w:rsidR="00087800" w:rsidRPr="007A5148">
        <w:t xml:space="preserve">i ovdje </w:t>
      </w:r>
      <w:r w:rsidRPr="007A5148">
        <w:t xml:space="preserve">u fokus dolazi IT menadžer koji </w:t>
      </w:r>
      <w:r w:rsidR="001972F2" w:rsidRPr="007A5148">
        <w:t xml:space="preserve">svojim komunikacijskim kompetencijama i stručnim </w:t>
      </w:r>
      <w:r w:rsidRPr="007A5148">
        <w:t>znanj</w:t>
      </w:r>
      <w:r w:rsidR="001972F2" w:rsidRPr="007A5148">
        <w:t>ima</w:t>
      </w:r>
      <w:r w:rsidR="00683BF0" w:rsidRPr="007A5148">
        <w:t xml:space="preserve"> treba</w:t>
      </w:r>
      <w:r w:rsidRPr="007A5148">
        <w:t xml:space="preserve"> </w:t>
      </w:r>
      <w:r w:rsidR="001972F2" w:rsidRPr="007A5148">
        <w:t>izgraditi</w:t>
      </w:r>
      <w:r w:rsidRPr="007A5148">
        <w:t xml:space="preserve"> dobre odnose s </w:t>
      </w:r>
      <w:r w:rsidR="006309E0" w:rsidRPr="007A5148">
        <w:t>uprav</w:t>
      </w:r>
      <w:r w:rsidRPr="007A5148">
        <w:t>om</w:t>
      </w:r>
      <w:r w:rsidR="001972F2" w:rsidRPr="007A5148">
        <w:t xml:space="preserve"> kako bi u njoj imao sponzora </w:t>
      </w:r>
      <w:r w:rsidR="000621FB" w:rsidRPr="007A5148">
        <w:t xml:space="preserve">i razumijevanje </w:t>
      </w:r>
      <w:r w:rsidR="001972F2" w:rsidRPr="007A5148">
        <w:t>za svoje projekte</w:t>
      </w:r>
      <w:r w:rsidRPr="007A5148">
        <w:t>.</w:t>
      </w:r>
    </w:p>
    <w:p w:rsidR="00364548" w:rsidRPr="007A5148" w:rsidRDefault="00364548" w:rsidP="00AB32A1">
      <w:pPr>
        <w:pStyle w:val="Heading2"/>
      </w:pPr>
      <w:bookmarkStart w:id="90" w:name="_Toc462787709"/>
      <w:r w:rsidRPr="007A5148">
        <w:t>Komunikacijska uloga i komunikacijske kompetencije IT menadžer</w:t>
      </w:r>
      <w:r w:rsidR="0075301E" w:rsidRPr="007A5148">
        <w:t>a</w:t>
      </w:r>
      <w:bookmarkEnd w:id="90"/>
      <w:r w:rsidRPr="007A5148">
        <w:t xml:space="preserve"> </w:t>
      </w:r>
    </w:p>
    <w:p w:rsidR="00905980" w:rsidRPr="007A5148" w:rsidRDefault="00905980" w:rsidP="00905980">
      <w:pPr>
        <w:pStyle w:val="Misao"/>
      </w:pPr>
      <w:r w:rsidRPr="007A5148">
        <w:t>IT menadžer mora biti sposoban komunicirati na više razina i razumjeti svaku publiku.</w:t>
      </w:r>
    </w:p>
    <w:p w:rsidR="00905980" w:rsidRPr="007A5148" w:rsidRDefault="00905980" w:rsidP="00905980">
      <w:pPr>
        <w:pStyle w:val="MisaoAutor"/>
      </w:pPr>
      <w:r w:rsidRPr="007A5148">
        <w:t xml:space="preserve"> Deana Chapman</w:t>
      </w:r>
    </w:p>
    <w:p w:rsidR="00905980" w:rsidRPr="007A5148" w:rsidRDefault="00905980" w:rsidP="00905980">
      <w:pPr>
        <w:pStyle w:val="MisaoAutor"/>
      </w:pPr>
      <w:r w:rsidRPr="007A5148">
        <w:t>California Baptist University</w:t>
      </w:r>
    </w:p>
    <w:p w:rsidR="00905980" w:rsidRPr="007A5148" w:rsidRDefault="00905980" w:rsidP="00905980">
      <w:r w:rsidRPr="007A5148">
        <w:rPr>
          <w:lang w:bidi="en-US"/>
        </w:rPr>
        <w:t>Suvremena literatura o IKT-u propituje tko je odgovorna osoba za učinkovitu komunikaciju i suradnju IT sektora i poslovanja. Radi se o IT menadžeru koji mora biti spreman jasno komunicirati sa svima bez pretjerane upotrebe tehničkog</w:t>
      </w:r>
      <w:r w:rsidR="00C8399D">
        <w:rPr>
          <w:lang w:bidi="en-US"/>
        </w:rPr>
        <w:t>a</w:t>
      </w:r>
      <w:r w:rsidRPr="007A5148">
        <w:rPr>
          <w:lang w:bidi="en-US"/>
        </w:rPr>
        <w:t xml:space="preserve"> žargona </w:t>
      </w:r>
      <w:sdt>
        <w:sdtPr>
          <w:rPr>
            <w:lang w:bidi="en-US"/>
          </w:rPr>
          <w:id w:val="-1642877328"/>
          <w:citation/>
        </w:sdtPr>
        <w:sdtEndPr/>
        <w:sdtContent>
          <w:r w:rsidRPr="007A5148">
            <w:rPr>
              <w:lang w:bidi="en-US"/>
            </w:rPr>
            <w:fldChar w:fldCharType="begin"/>
          </w:r>
          <w:r w:rsidRPr="007A5148">
            <w:rPr>
              <w:lang w:bidi="en-US"/>
            </w:rPr>
            <w:instrText xml:space="preserve">CITATION Ste94 \m Mic94 \l 1050 </w:instrText>
          </w:r>
          <w:r w:rsidRPr="007A5148">
            <w:rPr>
              <w:lang w:bidi="en-US"/>
            </w:rPr>
            <w:fldChar w:fldCharType="separate"/>
          </w:r>
          <w:r w:rsidR="001B6365">
            <w:rPr>
              <w:noProof/>
              <w:lang w:bidi="en-US"/>
            </w:rPr>
            <w:t>(Stephens &amp; Loughman, 1994; Earl &amp; Feeny, 1995)</w:t>
          </w:r>
          <w:r w:rsidRPr="007A5148">
            <w:rPr>
              <w:lang w:bidi="en-US"/>
            </w:rPr>
            <w:fldChar w:fldCharType="end"/>
          </w:r>
        </w:sdtContent>
      </w:sdt>
      <w:r w:rsidRPr="007A5148">
        <w:rPr>
          <w:lang w:bidi="en-US"/>
        </w:rPr>
        <w:t xml:space="preserve"> kad se obraća onima koji taj žargon ne razumiju. </w:t>
      </w:r>
      <w:r w:rsidR="00134971" w:rsidRPr="007A5148">
        <w:rPr>
          <w:lang w:bidi="en-US"/>
        </w:rPr>
        <w:t xml:space="preserve">Ti koji ne razumiju stručni IKT rječnik njegovi su korisnici i nadređeni. </w:t>
      </w:r>
      <w:r w:rsidRPr="007A5148">
        <w:t>Koristeći Mintzbergovu metodologiju za proučavanje menadžerskih uloga IT menadžera</w:t>
      </w:r>
      <w:r w:rsidR="00134971" w:rsidRPr="007A5148">
        <w:t>, kroz</w:t>
      </w:r>
      <w:r w:rsidRPr="007A5148">
        <w:t xml:space="preserve"> a</w:t>
      </w:r>
      <w:r w:rsidRPr="007A5148">
        <w:rPr>
          <w:lang w:bidi="en-US"/>
        </w:rPr>
        <w:t>naliz</w:t>
      </w:r>
      <w:r w:rsidR="00134971" w:rsidRPr="007A5148">
        <w:rPr>
          <w:lang w:bidi="en-US"/>
        </w:rPr>
        <w:t>u</w:t>
      </w:r>
      <w:r w:rsidRPr="007A5148">
        <w:rPr>
          <w:lang w:bidi="en-US"/>
        </w:rPr>
        <w:t xml:space="preserve"> njegov</w:t>
      </w:r>
      <w:r w:rsidR="00134971" w:rsidRPr="007A5148">
        <w:rPr>
          <w:lang w:bidi="en-US"/>
        </w:rPr>
        <w:t>ih</w:t>
      </w:r>
      <w:r w:rsidRPr="007A5148">
        <w:rPr>
          <w:lang w:bidi="en-US"/>
        </w:rPr>
        <w:t xml:space="preserve"> dnevn</w:t>
      </w:r>
      <w:r w:rsidR="00134971" w:rsidRPr="007A5148">
        <w:rPr>
          <w:lang w:bidi="en-US"/>
        </w:rPr>
        <w:t>ih</w:t>
      </w:r>
      <w:r w:rsidRPr="007A5148">
        <w:rPr>
          <w:lang w:bidi="en-US"/>
        </w:rPr>
        <w:t xml:space="preserve"> aktivnosti, </w:t>
      </w:r>
      <w:r w:rsidRPr="007A5148">
        <w:t>Ives i Olson</w:t>
      </w:r>
      <w:r w:rsidRPr="007A5148">
        <w:rPr>
          <w:lang w:bidi="en-US"/>
        </w:rPr>
        <w:t xml:space="preserve"> dolaze do podatka kako usmeni kontakti čine 76% radnoga dana IT menadžera </w:t>
      </w:r>
      <w:sdt>
        <w:sdtPr>
          <w:id w:val="-607660243"/>
          <w:citation/>
        </w:sdtPr>
        <w:sdtEndPr/>
        <w:sdtContent>
          <w:r w:rsidRPr="007A5148">
            <w:fldChar w:fldCharType="begin"/>
          </w:r>
          <w:r w:rsidRPr="007A5148">
            <w:instrText xml:space="preserve">CITATION Ive81 \l 1050 </w:instrText>
          </w:r>
          <w:r w:rsidRPr="007A5148">
            <w:fldChar w:fldCharType="separate"/>
          </w:r>
          <w:r w:rsidR="001B6365">
            <w:rPr>
              <w:noProof/>
            </w:rPr>
            <w:t>(Ives &amp; Olson, 1981)</w:t>
          </w:r>
          <w:r w:rsidRPr="007A5148">
            <w:fldChar w:fldCharType="end"/>
          </w:r>
        </w:sdtContent>
      </w:sdt>
      <w:r w:rsidRPr="007A5148">
        <w:rPr>
          <w:lang w:bidi="en-US"/>
        </w:rPr>
        <w:t>. To potvrđuje podatak o preferiranom</w:t>
      </w:r>
      <w:r w:rsidR="00C8399D">
        <w:rPr>
          <w:lang w:bidi="en-US"/>
        </w:rPr>
        <w:t>e</w:t>
      </w:r>
      <w:r w:rsidRPr="007A5148">
        <w:rPr>
          <w:lang w:bidi="en-US"/>
        </w:rPr>
        <w:t xml:space="preserve"> načinu komunikacije menadžera koju je Mintzberg iznio u djelu </w:t>
      </w:r>
      <w:r w:rsidRPr="007A5148">
        <w:rPr>
          <w:i/>
          <w:lang w:bidi="en-US"/>
        </w:rPr>
        <w:t>Managerial work: analysis from observation</w:t>
      </w:r>
      <w:r w:rsidRPr="007A5148">
        <w:rPr>
          <w:lang w:bidi="en-US"/>
        </w:rPr>
        <w:t xml:space="preserve">. Navodeći za to doba pet ključnih medija komunikacije: </w:t>
      </w:r>
      <w:r w:rsidRPr="007A5148">
        <w:rPr>
          <w:i/>
          <w:lang w:bidi="en-US"/>
        </w:rPr>
        <w:t>poštu, telefon, neplanirane sastanke, planirane sastanke i obilaske</w:t>
      </w:r>
      <w:r w:rsidRPr="007A5148">
        <w:rPr>
          <w:lang w:bidi="en-US"/>
        </w:rPr>
        <w:t xml:space="preserve">, Mintzberg ističe nadmoć verbalnoga načina komunikacije zbog brzine izmjene informacija </w:t>
      </w:r>
      <w:sdt>
        <w:sdtPr>
          <w:rPr>
            <w:lang w:bidi="en-US"/>
          </w:rPr>
          <w:id w:val="-847633127"/>
          <w:citation/>
        </w:sdtPr>
        <w:sdtEndPr/>
        <w:sdtContent>
          <w:r w:rsidRPr="007A5148">
            <w:rPr>
              <w:lang w:bidi="en-US"/>
            </w:rPr>
            <w:fldChar w:fldCharType="begin"/>
          </w:r>
          <w:r w:rsidRPr="007A5148">
            <w:rPr>
              <w:lang w:bidi="en-US"/>
            </w:rPr>
            <w:instrText xml:space="preserve">CITATION Min71 \t  \l 1050 </w:instrText>
          </w:r>
          <w:r w:rsidRPr="007A5148">
            <w:rPr>
              <w:lang w:bidi="en-US"/>
            </w:rPr>
            <w:fldChar w:fldCharType="separate"/>
          </w:r>
          <w:r w:rsidR="001B6365">
            <w:rPr>
              <w:noProof/>
              <w:lang w:bidi="en-US"/>
            </w:rPr>
            <w:t>(Mintzberg, 1971)</w:t>
          </w:r>
          <w:r w:rsidRPr="007A5148">
            <w:rPr>
              <w:lang w:bidi="en-US"/>
            </w:rPr>
            <w:fldChar w:fldCharType="end"/>
          </w:r>
        </w:sdtContent>
      </w:sdt>
      <w:r w:rsidRPr="007A5148">
        <w:rPr>
          <w:lang w:bidi="en-US"/>
        </w:rPr>
        <w:t xml:space="preserve">. </w:t>
      </w:r>
      <w:r w:rsidR="00134971" w:rsidRPr="007A5148">
        <w:rPr>
          <w:lang w:bidi="en-US"/>
        </w:rPr>
        <w:t>Treba uzeti u obzir da m</w:t>
      </w:r>
      <w:r w:rsidRPr="007A5148">
        <w:rPr>
          <w:lang w:bidi="en-US"/>
        </w:rPr>
        <w:t>enadžeri tada nisu na raspolaganju imali elektroničku poštu, društvene mreže i pametne uređaje</w:t>
      </w:r>
      <w:r w:rsidRPr="007A5148">
        <w:rPr>
          <w:rStyle w:val="FootnoteReference"/>
        </w:rPr>
        <w:footnoteReference w:id="44"/>
      </w:r>
      <w:r w:rsidRPr="007A5148">
        <w:rPr>
          <w:lang w:bidi="en-US"/>
        </w:rPr>
        <w:t xml:space="preserve"> koji bi im olakšavali komunikaciju. </w:t>
      </w:r>
      <w:r w:rsidRPr="007A5148">
        <w:t>Važnost komunikacijske uloge IT menadžera</w:t>
      </w:r>
      <w:r w:rsidRPr="007A5148">
        <w:rPr>
          <w:rStyle w:val="FootnoteReference"/>
        </w:rPr>
        <w:footnoteReference w:id="45"/>
      </w:r>
      <w:r w:rsidRPr="007A5148">
        <w:t xml:space="preserve"> ističe i J. F. Rockart. U istraživanju o kritičkim čimbenicima uspjeha CFS </w:t>
      </w:r>
      <w:r w:rsidRPr="007A5148">
        <w:rPr>
          <w:i/>
        </w:rPr>
        <w:t>critical success factors</w:t>
      </w:r>
      <w:r w:rsidRPr="007A5148">
        <w:t xml:space="preserve"> kod IT menadžera, on navodi sljedeće čimbenike:</w:t>
      </w:r>
    </w:p>
    <w:p w:rsidR="00905980" w:rsidRPr="007A5148" w:rsidRDefault="00905980" w:rsidP="009F3C20">
      <w:pPr>
        <w:pStyle w:val="Nabrajanje"/>
        <w:numPr>
          <w:ilvl w:val="0"/>
          <w:numId w:val="27"/>
        </w:numPr>
      </w:pPr>
      <w:r w:rsidRPr="007A5148">
        <w:t>Usluga,</w:t>
      </w:r>
    </w:p>
    <w:p w:rsidR="00905980" w:rsidRPr="007A5148" w:rsidRDefault="00905980" w:rsidP="009F3C20">
      <w:pPr>
        <w:pStyle w:val="Nabrajanje"/>
        <w:numPr>
          <w:ilvl w:val="0"/>
          <w:numId w:val="27"/>
        </w:numPr>
      </w:pPr>
      <w:r w:rsidRPr="007A5148">
        <w:t>Komunikacija,</w:t>
      </w:r>
    </w:p>
    <w:p w:rsidR="00905980" w:rsidRPr="007A5148" w:rsidRDefault="00905980" w:rsidP="009F3C20">
      <w:pPr>
        <w:pStyle w:val="Nabrajanje"/>
        <w:numPr>
          <w:ilvl w:val="0"/>
          <w:numId w:val="27"/>
        </w:numPr>
      </w:pPr>
      <w:r w:rsidRPr="007A5148">
        <w:t>Zaposlenici IT</w:t>
      </w:r>
      <w:r w:rsidR="00134971" w:rsidRPr="007A5148">
        <w:t xml:space="preserve"> sektora i</w:t>
      </w:r>
    </w:p>
    <w:p w:rsidR="00905980" w:rsidRPr="007A5148" w:rsidRDefault="00905980" w:rsidP="009F3C20">
      <w:pPr>
        <w:pStyle w:val="Nabrajanje"/>
        <w:numPr>
          <w:ilvl w:val="0"/>
          <w:numId w:val="27"/>
        </w:numPr>
      </w:pPr>
      <w:r w:rsidRPr="007A5148">
        <w:t>Repozicioniranje uloge IT</w:t>
      </w:r>
      <w:r w:rsidR="00134971" w:rsidRPr="007A5148">
        <w:t xml:space="preserve"> sektora</w:t>
      </w:r>
      <w:r w:rsidRPr="007A5148">
        <w:t xml:space="preserve"> </w:t>
      </w:r>
      <w:sdt>
        <w:sdtPr>
          <w:id w:val="-1616358434"/>
          <w:citation/>
        </w:sdtPr>
        <w:sdtEndPr/>
        <w:sdtContent>
          <w:r w:rsidRPr="007A5148">
            <w:fldChar w:fldCharType="begin"/>
          </w:r>
          <w:r w:rsidRPr="007A5148">
            <w:instrText xml:space="preserve">CITATION Roc \t  \l 1050 </w:instrText>
          </w:r>
          <w:r w:rsidRPr="007A5148">
            <w:fldChar w:fldCharType="separate"/>
          </w:r>
          <w:r w:rsidR="001B6365">
            <w:rPr>
              <w:noProof/>
            </w:rPr>
            <w:t>(Rockart, 1982)</w:t>
          </w:r>
          <w:r w:rsidRPr="007A5148">
            <w:fldChar w:fldCharType="end"/>
          </w:r>
        </w:sdtContent>
      </w:sdt>
      <w:r w:rsidRPr="007A5148">
        <w:t>.</w:t>
      </w:r>
    </w:p>
    <w:p w:rsidR="00905980" w:rsidRPr="007A5148" w:rsidRDefault="00905980" w:rsidP="00905980">
      <w:pPr>
        <w:rPr>
          <w:lang w:bidi="en-US"/>
        </w:rPr>
      </w:pPr>
      <w:r w:rsidRPr="007A5148">
        <w:rPr>
          <w:lang w:bidi="en-US"/>
        </w:rPr>
        <w:t xml:space="preserve">Komunikacija kao kritičan čimbenik uspjeha u stvari </w:t>
      </w:r>
      <w:r w:rsidR="00C8399D">
        <w:rPr>
          <w:lang w:bidi="en-US"/>
        </w:rPr>
        <w:t xml:space="preserve">je </w:t>
      </w:r>
      <w:r w:rsidRPr="007A5148">
        <w:rPr>
          <w:lang w:bidi="en-US"/>
        </w:rPr>
        <w:t>dvosmjerna, s jedne je strane usmjerena od IT menadžera prema upravi i ključnim korisnicima u svrhu prenošenja znanja o potencijalnim utjecajima informacijske tehnologije na organizaciju. Na drugoj</w:t>
      </w:r>
      <w:r w:rsidR="00C8399D">
        <w:rPr>
          <w:lang w:bidi="en-US"/>
        </w:rPr>
        <w:t xml:space="preserve"> je</w:t>
      </w:r>
      <w:r w:rsidRPr="007A5148">
        <w:rPr>
          <w:lang w:bidi="en-US"/>
        </w:rPr>
        <w:t xml:space="preserve"> strani briga o dobroj komunikaciji korisničkih potreba kao prioriteta uloge IKT-a u organizaciji </w:t>
      </w:r>
      <w:sdt>
        <w:sdtPr>
          <w:id w:val="392546817"/>
          <w:citation/>
        </w:sdtPr>
        <w:sdtEndPr/>
        <w:sdtContent>
          <w:r w:rsidRPr="007A5148">
            <w:fldChar w:fldCharType="begin"/>
          </w:r>
          <w:r w:rsidRPr="007A5148">
            <w:instrText xml:space="preserve">CITATION Roc \t  \l 1050 </w:instrText>
          </w:r>
          <w:r w:rsidRPr="007A5148">
            <w:fldChar w:fldCharType="separate"/>
          </w:r>
          <w:r w:rsidR="001B6365">
            <w:rPr>
              <w:noProof/>
            </w:rPr>
            <w:t>(Rockart, 1982)</w:t>
          </w:r>
          <w:r w:rsidRPr="007A5148">
            <w:fldChar w:fldCharType="end"/>
          </w:r>
        </w:sdtContent>
      </w:sdt>
      <w:r w:rsidRPr="007A5148">
        <w:rPr>
          <w:lang w:bidi="en-US"/>
        </w:rPr>
        <w:t>. Važno je naglasiti da IT menadžer mora biti uspješan kao vođa, a to znači i da mora bit</w:t>
      </w:r>
      <w:r w:rsidR="00C8399D">
        <w:rPr>
          <w:lang w:bidi="en-US"/>
        </w:rPr>
        <w:t>i</w:t>
      </w:r>
      <w:r w:rsidRPr="007A5148">
        <w:t xml:space="preserve"> uspješan komunikator </w:t>
      </w:r>
      <w:sdt>
        <w:sdtPr>
          <w:rPr>
            <w:i/>
            <w:lang w:bidi="en-US"/>
          </w:rPr>
          <w:id w:val="1311214845"/>
          <w:citation/>
        </w:sdtPr>
        <w:sdtEndPr>
          <w:rPr>
            <w:i w:val="0"/>
          </w:rPr>
        </w:sdtEndPr>
        <w:sdtContent>
          <w:r w:rsidRPr="007A5148">
            <w:rPr>
              <w:i/>
              <w:lang w:bidi="en-US"/>
            </w:rPr>
            <w:fldChar w:fldCharType="begin"/>
          </w:r>
          <w:r w:rsidRPr="007A5148">
            <w:rPr>
              <w:lang w:bidi="en-US"/>
            </w:rPr>
            <w:instrText xml:space="preserve">CITATION Fee92 \t  \l 1050 </w:instrText>
          </w:r>
          <w:r w:rsidRPr="007A5148">
            <w:rPr>
              <w:i/>
              <w:lang w:bidi="en-US"/>
            </w:rPr>
            <w:fldChar w:fldCharType="separate"/>
          </w:r>
          <w:r w:rsidR="001B6365">
            <w:rPr>
              <w:noProof/>
              <w:lang w:bidi="en-US"/>
            </w:rPr>
            <w:t>(Feeny, Edwards, &amp; Simpson, 1992)</w:t>
          </w:r>
          <w:r w:rsidRPr="007A5148">
            <w:rPr>
              <w:i/>
              <w:lang w:bidi="en-US"/>
            </w:rPr>
            <w:fldChar w:fldCharType="end"/>
          </w:r>
        </w:sdtContent>
      </w:sdt>
      <w:r w:rsidRPr="007A5148">
        <w:rPr>
          <w:lang w:bidi="en-US"/>
        </w:rPr>
        <w:t>.</w:t>
      </w:r>
      <w:r w:rsidRPr="007A5148">
        <w:t xml:space="preserve"> Zato se treba otvoriti prema van i komunicirati u svim smjerovima</w:t>
      </w:r>
      <w:r w:rsidR="00134971" w:rsidRPr="007A5148">
        <w:t xml:space="preserve"> uz</w:t>
      </w:r>
      <w:r w:rsidRPr="007A5148">
        <w:t xml:space="preserve"> kori</w:t>
      </w:r>
      <w:r w:rsidR="00134971" w:rsidRPr="007A5148">
        <w:t>štenje</w:t>
      </w:r>
      <w:r w:rsidRPr="007A5148">
        <w:t xml:space="preserve"> komunikacij</w:t>
      </w:r>
      <w:r w:rsidR="00134971" w:rsidRPr="007A5148">
        <w:t>e</w:t>
      </w:r>
      <w:r w:rsidRPr="007A5148">
        <w:t xml:space="preserve"> kao najmoćnije</w:t>
      </w:r>
      <w:r w:rsidR="00134971" w:rsidRPr="007A5148">
        <w:t>g</w:t>
      </w:r>
      <w:r w:rsidR="00C8399D">
        <w:t>a</w:t>
      </w:r>
      <w:r w:rsidRPr="007A5148">
        <w:t xml:space="preserve"> oružj</w:t>
      </w:r>
      <w:r w:rsidR="00134971" w:rsidRPr="007A5148">
        <w:t>a</w:t>
      </w:r>
      <w:r w:rsidRPr="007A5148">
        <w:t xml:space="preserve"> za prenošenje ideja </w:t>
      </w:r>
      <w:sdt>
        <w:sdtPr>
          <w:id w:val="564449423"/>
          <w:citation/>
        </w:sdtPr>
        <w:sdtEndPr/>
        <w:sdtContent>
          <w:r w:rsidRPr="007A5148">
            <w:fldChar w:fldCharType="begin"/>
          </w:r>
          <w:r w:rsidRPr="007A5148">
            <w:instrText xml:space="preserve"> CITATION Hol10 \l 1050 </w:instrText>
          </w:r>
          <w:r w:rsidRPr="007A5148">
            <w:fldChar w:fldCharType="separate"/>
          </w:r>
          <w:r w:rsidR="001B6365" w:rsidRPr="001B6365">
            <w:rPr>
              <w:noProof/>
            </w:rPr>
            <w:t>(Holtsnider &amp; Brian, 2010)</w:t>
          </w:r>
          <w:r w:rsidRPr="007A5148">
            <w:fldChar w:fldCharType="end"/>
          </w:r>
        </w:sdtContent>
      </w:sdt>
      <w:r w:rsidRPr="007A5148">
        <w:t xml:space="preserve">. </w:t>
      </w:r>
    </w:p>
    <w:p w:rsidR="00905980" w:rsidRPr="007A5148" w:rsidRDefault="00F93D25" w:rsidP="00AB32A1">
      <w:pPr>
        <w:pStyle w:val="Heading3"/>
      </w:pPr>
      <w:bookmarkStart w:id="91" w:name="_Toc462787710"/>
      <w:r w:rsidRPr="007A5148">
        <w:t xml:space="preserve">Dosadašnja istraživanja o </w:t>
      </w:r>
      <w:r w:rsidR="00905980" w:rsidRPr="007A5148">
        <w:t>komunikacijskoj ulozi i komunikacijskim kompetencijama IT menadžera</w:t>
      </w:r>
      <w:bookmarkEnd w:id="91"/>
    </w:p>
    <w:p w:rsidR="00905980" w:rsidRPr="007A5148" w:rsidRDefault="00905980" w:rsidP="00905980">
      <w:pPr>
        <w:rPr>
          <w:lang w:bidi="en-US"/>
        </w:rPr>
      </w:pPr>
      <w:r w:rsidRPr="007A5148">
        <w:t xml:space="preserve">U ovome poglavlju pokušat će se dati </w:t>
      </w:r>
      <w:r w:rsidR="00134971" w:rsidRPr="007A5148">
        <w:t>pregled dosadašnjih istraživanja</w:t>
      </w:r>
      <w:r w:rsidRPr="007A5148">
        <w:t xml:space="preserve"> o komunikacijskoj ulozi i komunikacijskim kompetencijama IT menadžera </w:t>
      </w:r>
      <w:r w:rsidR="00C8399D">
        <w:t>tijekom</w:t>
      </w:r>
      <w:r w:rsidR="00C8399D" w:rsidRPr="007A5148">
        <w:t xml:space="preserve"> </w:t>
      </w:r>
      <w:r w:rsidR="00134971" w:rsidRPr="007A5148">
        <w:t>zadnj</w:t>
      </w:r>
      <w:r w:rsidR="00863237">
        <w:t>a</w:t>
      </w:r>
      <w:r w:rsidR="00134971" w:rsidRPr="007A5148">
        <w:t xml:space="preserve"> </w:t>
      </w:r>
      <w:r w:rsidR="00C8399D">
        <w:t>tri</w:t>
      </w:r>
      <w:r w:rsidR="00134971" w:rsidRPr="007A5148">
        <w:t xml:space="preserve"> de</w:t>
      </w:r>
      <w:r w:rsidR="00863237">
        <w:t>setljeća</w:t>
      </w:r>
      <w:r w:rsidRPr="007A5148">
        <w:t>. Na kraju će u tablici biti kronološki poredane sve značajnije teorije.</w:t>
      </w:r>
    </w:p>
    <w:p w:rsidR="00364548" w:rsidRPr="007A5148" w:rsidRDefault="00F93D25" w:rsidP="00A40277">
      <w:pPr>
        <w:pStyle w:val="Heading4"/>
      </w:pPr>
      <w:bookmarkStart w:id="92" w:name="_Toc462787711"/>
      <w:r w:rsidRPr="007A5148">
        <w:t xml:space="preserve">Dosadašnja istraživanja </w:t>
      </w:r>
      <w:r w:rsidR="00C8399D">
        <w:t>–</w:t>
      </w:r>
      <w:r w:rsidRPr="007A5148">
        <w:t xml:space="preserve"> od </w:t>
      </w:r>
      <w:r w:rsidR="00364548" w:rsidRPr="007A5148">
        <w:t>počet</w:t>
      </w:r>
      <w:r w:rsidR="00E74785">
        <w:t>a</w:t>
      </w:r>
      <w:r w:rsidR="00364548" w:rsidRPr="007A5148">
        <w:t xml:space="preserve">ka </w:t>
      </w:r>
      <w:r w:rsidR="00C37CF8" w:rsidRPr="007A5148">
        <w:t xml:space="preserve">proučavanja pa </w:t>
      </w:r>
      <w:r w:rsidR="00364548" w:rsidRPr="007A5148">
        <w:t>do 1990. godine</w:t>
      </w:r>
      <w:bookmarkEnd w:id="92"/>
    </w:p>
    <w:p w:rsidR="00383881" w:rsidRPr="007A5148" w:rsidRDefault="00034532" w:rsidP="00513ED5">
      <w:pPr>
        <w:rPr>
          <w:lang w:bidi="en-US"/>
        </w:rPr>
      </w:pPr>
      <w:r w:rsidRPr="007A5148">
        <w:rPr>
          <w:lang w:bidi="en-US"/>
        </w:rPr>
        <w:t>Već spomenuta oslonjenost na Mintzberga</w:t>
      </w:r>
      <w:r w:rsidR="007C2E53">
        <w:rPr>
          <w:lang w:bidi="en-US"/>
        </w:rPr>
        <w:t>,</w:t>
      </w:r>
      <w:r w:rsidRPr="007A5148">
        <w:rPr>
          <w:lang w:bidi="en-US"/>
        </w:rPr>
        <w:t xml:space="preserve"> čija je teorija u pitanju menadžerskih uloga IT menadžera </w:t>
      </w:r>
      <w:r w:rsidR="0055276F" w:rsidRPr="007A5148">
        <w:rPr>
          <w:lang w:bidi="en-US"/>
        </w:rPr>
        <w:t>najzastupljenija, temelj je i ove analize. Još davno Mintzberg je</w:t>
      </w:r>
      <w:r w:rsidR="0067324A" w:rsidRPr="007A5148">
        <w:rPr>
          <w:lang w:bidi="en-US"/>
        </w:rPr>
        <w:t xml:space="preserve"> </w:t>
      </w:r>
      <w:r w:rsidR="0055276F" w:rsidRPr="007A5148">
        <w:rPr>
          <w:lang w:bidi="en-US"/>
        </w:rPr>
        <w:t>zaključio</w:t>
      </w:r>
      <w:r w:rsidR="0067324A" w:rsidRPr="007A5148">
        <w:rPr>
          <w:lang w:bidi="en-US"/>
        </w:rPr>
        <w:t xml:space="preserve"> kako menadžeri </w:t>
      </w:r>
      <w:r w:rsidR="00C37CF8" w:rsidRPr="007A5148">
        <w:rPr>
          <w:lang w:bidi="en-US"/>
        </w:rPr>
        <w:t>preferiraju verbalnu komunikacij</w:t>
      </w:r>
      <w:r w:rsidR="0067324A" w:rsidRPr="007A5148">
        <w:rPr>
          <w:lang w:bidi="en-US"/>
        </w:rPr>
        <w:t xml:space="preserve">u umjesto formalnih izvještaja </w:t>
      </w:r>
      <w:sdt>
        <w:sdtPr>
          <w:rPr>
            <w:lang w:bidi="en-US"/>
          </w:rPr>
          <w:id w:val="-1541282727"/>
          <w:citation/>
        </w:sdtPr>
        <w:sdtEndPr/>
        <w:sdtContent>
          <w:r w:rsidR="00C37CF8" w:rsidRPr="007A5148">
            <w:rPr>
              <w:lang w:bidi="en-US"/>
            </w:rPr>
            <w:fldChar w:fldCharType="begin"/>
          </w:r>
          <w:r w:rsidR="00C37CF8" w:rsidRPr="007A5148">
            <w:rPr>
              <w:lang w:bidi="en-US"/>
            </w:rPr>
            <w:instrText xml:space="preserve">CITATION Min75 \t  \l 1050 </w:instrText>
          </w:r>
          <w:r w:rsidR="00C37CF8" w:rsidRPr="007A5148">
            <w:rPr>
              <w:lang w:bidi="en-US"/>
            </w:rPr>
            <w:fldChar w:fldCharType="separate"/>
          </w:r>
          <w:r w:rsidR="001B6365">
            <w:rPr>
              <w:noProof/>
              <w:lang w:bidi="en-US"/>
            </w:rPr>
            <w:t>(Mintzberg, 1975)</w:t>
          </w:r>
          <w:r w:rsidR="00C37CF8" w:rsidRPr="007A5148">
            <w:rPr>
              <w:lang w:bidi="en-US"/>
            </w:rPr>
            <w:fldChar w:fldCharType="end"/>
          </w:r>
        </w:sdtContent>
      </w:sdt>
      <w:r w:rsidR="0067324A" w:rsidRPr="007A5148">
        <w:rPr>
          <w:lang w:bidi="en-US"/>
        </w:rPr>
        <w:t>.</w:t>
      </w:r>
      <w:r w:rsidR="0055276F" w:rsidRPr="007A5148">
        <w:rPr>
          <w:lang w:bidi="en-US"/>
        </w:rPr>
        <w:t xml:space="preserve"> </w:t>
      </w:r>
      <w:r w:rsidR="00134971" w:rsidRPr="007A5148">
        <w:rPr>
          <w:lang w:bidi="en-US"/>
        </w:rPr>
        <w:t>Pri tome je v</w:t>
      </w:r>
      <w:r w:rsidR="0055276F" w:rsidRPr="007A5148">
        <w:rPr>
          <w:lang w:bidi="en-US"/>
        </w:rPr>
        <w:t xml:space="preserve">ažno uočiti </w:t>
      </w:r>
      <w:r w:rsidR="00134971" w:rsidRPr="007A5148">
        <w:rPr>
          <w:lang w:bidi="en-US"/>
        </w:rPr>
        <w:t>d</w:t>
      </w:r>
      <w:r w:rsidR="0055276F" w:rsidRPr="007A5148">
        <w:rPr>
          <w:lang w:bidi="en-US"/>
        </w:rPr>
        <w:t>a je uloga IT menadžera vrlo osjetljiva</w:t>
      </w:r>
      <w:r w:rsidR="00134971" w:rsidRPr="007A5148">
        <w:rPr>
          <w:lang w:bidi="en-US"/>
        </w:rPr>
        <w:t xml:space="preserve"> čak i više</w:t>
      </w:r>
      <w:r w:rsidR="0055276F" w:rsidRPr="007A5148">
        <w:rPr>
          <w:lang w:bidi="en-US"/>
        </w:rPr>
        <w:t xml:space="preserve"> nego kod ostalih menadžera. Budući da je u stalnom</w:t>
      </w:r>
      <w:r w:rsidR="00C8399D">
        <w:rPr>
          <w:lang w:bidi="en-US"/>
        </w:rPr>
        <w:t>e</w:t>
      </w:r>
      <w:r w:rsidR="0055276F" w:rsidRPr="007A5148">
        <w:rPr>
          <w:lang w:bidi="en-US"/>
        </w:rPr>
        <w:t xml:space="preserve"> kontaktu s dobavljačima, kolegama, partnerima </w:t>
      </w:r>
      <w:r w:rsidR="00134971" w:rsidRPr="007A5148">
        <w:rPr>
          <w:lang w:bidi="en-US"/>
        </w:rPr>
        <w:t>te</w:t>
      </w:r>
      <w:r w:rsidR="0055276F" w:rsidRPr="007A5148">
        <w:rPr>
          <w:lang w:bidi="en-US"/>
        </w:rPr>
        <w:t xml:space="preserve"> nadređenima, on mora posjedovati izražene socijalne vještine. Tako se ističe da n</w:t>
      </w:r>
      <w:r w:rsidR="00C37CF8" w:rsidRPr="007A5148">
        <w:rPr>
          <w:lang w:bidi="en-US"/>
        </w:rPr>
        <w:t xml:space="preserve">iska razina socijalnih vještina kod </w:t>
      </w:r>
      <w:r w:rsidR="008D0D7E" w:rsidRPr="007A5148">
        <w:rPr>
          <w:lang w:bidi="en-US"/>
        </w:rPr>
        <w:t xml:space="preserve">IT </w:t>
      </w:r>
      <w:r w:rsidR="00C37CF8" w:rsidRPr="007A5148">
        <w:rPr>
          <w:lang w:bidi="en-US"/>
        </w:rPr>
        <w:t xml:space="preserve">menadžera može </w:t>
      </w:r>
      <w:r w:rsidR="008D0D7E" w:rsidRPr="007A5148">
        <w:rPr>
          <w:lang w:bidi="en-US"/>
        </w:rPr>
        <w:t>otežati</w:t>
      </w:r>
      <w:r w:rsidR="00C37CF8" w:rsidRPr="007A5148">
        <w:rPr>
          <w:lang w:bidi="en-US"/>
        </w:rPr>
        <w:t xml:space="preserve"> komunikaciju sa suradnicima kao i s drugim menadžerima</w:t>
      </w:r>
      <w:r w:rsidR="008D0D7E" w:rsidRPr="007A5148">
        <w:rPr>
          <w:lang w:bidi="en-US"/>
        </w:rPr>
        <w:t xml:space="preserve"> </w:t>
      </w:r>
      <w:sdt>
        <w:sdtPr>
          <w:rPr>
            <w:lang w:bidi="en-US"/>
          </w:rPr>
          <w:id w:val="-1888938659"/>
          <w:citation/>
        </w:sdtPr>
        <w:sdtEndPr/>
        <w:sdtContent>
          <w:r w:rsidR="00C37CF8" w:rsidRPr="007A5148">
            <w:rPr>
              <w:lang w:bidi="en-US"/>
            </w:rPr>
            <w:fldChar w:fldCharType="begin"/>
          </w:r>
          <w:r w:rsidR="00C37CF8" w:rsidRPr="007A5148">
            <w:rPr>
              <w:lang w:bidi="en-US"/>
            </w:rPr>
            <w:instrText xml:space="preserve"> CITATION Cou79 \l 1050 </w:instrText>
          </w:r>
          <w:r w:rsidR="00C37CF8" w:rsidRPr="007A5148">
            <w:rPr>
              <w:lang w:bidi="en-US"/>
            </w:rPr>
            <w:fldChar w:fldCharType="separate"/>
          </w:r>
          <w:r w:rsidR="001B6365">
            <w:rPr>
              <w:noProof/>
              <w:lang w:bidi="en-US"/>
            </w:rPr>
            <w:t>(Couger, Zawacki, &amp; Oppermann, 1979)</w:t>
          </w:r>
          <w:r w:rsidR="00C37CF8" w:rsidRPr="007A5148">
            <w:rPr>
              <w:lang w:bidi="en-US"/>
            </w:rPr>
            <w:fldChar w:fldCharType="end"/>
          </w:r>
        </w:sdtContent>
      </w:sdt>
      <w:r w:rsidR="008D0D7E" w:rsidRPr="007A5148">
        <w:rPr>
          <w:lang w:bidi="en-US"/>
        </w:rPr>
        <w:t>.</w:t>
      </w:r>
      <w:r w:rsidR="00383881" w:rsidRPr="007A5148">
        <w:rPr>
          <w:lang w:bidi="en-US"/>
        </w:rPr>
        <w:t xml:space="preserve"> Mintzbergovu teoriju, kad je u pitanju IT menadžer, potvrđuju</w:t>
      </w:r>
      <w:r w:rsidR="00E74785">
        <w:rPr>
          <w:lang w:bidi="en-US"/>
        </w:rPr>
        <w:t xml:space="preserve"> također</w:t>
      </w:r>
      <w:r w:rsidR="00383881" w:rsidRPr="007A5148">
        <w:rPr>
          <w:lang w:bidi="en-US"/>
        </w:rPr>
        <w:t xml:space="preserve"> Ives i Olson. Oni kroz a</w:t>
      </w:r>
      <w:r w:rsidR="00C37CF8" w:rsidRPr="007A5148">
        <w:rPr>
          <w:lang w:bidi="en-US"/>
        </w:rPr>
        <w:t>naliz</w:t>
      </w:r>
      <w:r w:rsidR="00383881" w:rsidRPr="007A5148">
        <w:rPr>
          <w:lang w:bidi="en-US"/>
        </w:rPr>
        <w:t>u njegovih</w:t>
      </w:r>
      <w:r w:rsidR="00C37CF8" w:rsidRPr="007A5148">
        <w:rPr>
          <w:lang w:bidi="en-US"/>
        </w:rPr>
        <w:t xml:space="preserve"> </w:t>
      </w:r>
      <w:r w:rsidR="00383881" w:rsidRPr="007A5148">
        <w:rPr>
          <w:lang w:bidi="en-US"/>
        </w:rPr>
        <w:t>svako</w:t>
      </w:r>
      <w:r w:rsidR="00C37CF8" w:rsidRPr="007A5148">
        <w:rPr>
          <w:lang w:bidi="en-US"/>
        </w:rPr>
        <w:t xml:space="preserve">dnevnih aktivnosti </w:t>
      </w:r>
      <w:r w:rsidR="00383881" w:rsidRPr="007A5148">
        <w:rPr>
          <w:lang w:bidi="en-US"/>
        </w:rPr>
        <w:t>dolaze do rezultata</w:t>
      </w:r>
      <w:r w:rsidR="00C37CF8" w:rsidRPr="007A5148">
        <w:rPr>
          <w:lang w:bidi="en-US"/>
        </w:rPr>
        <w:t xml:space="preserve"> da usmeni kontakti čine 76% radnog</w:t>
      </w:r>
      <w:r w:rsidR="00383881" w:rsidRPr="007A5148">
        <w:rPr>
          <w:lang w:bidi="en-US"/>
        </w:rPr>
        <w:t>a</w:t>
      </w:r>
      <w:r w:rsidR="00C37CF8" w:rsidRPr="007A5148">
        <w:rPr>
          <w:lang w:bidi="en-US"/>
        </w:rPr>
        <w:t xml:space="preserve"> dana</w:t>
      </w:r>
      <w:r w:rsidR="00E74785">
        <w:rPr>
          <w:lang w:bidi="en-US"/>
        </w:rPr>
        <w:t xml:space="preserve"> menadžera</w:t>
      </w:r>
      <w:r w:rsidR="00C37CF8" w:rsidRPr="007A5148">
        <w:rPr>
          <w:lang w:bidi="en-US"/>
        </w:rPr>
        <w:t xml:space="preserve"> </w:t>
      </w:r>
      <w:sdt>
        <w:sdtPr>
          <w:rPr>
            <w:lang w:bidi="en-US"/>
          </w:rPr>
          <w:id w:val="-480850158"/>
          <w:citation/>
        </w:sdtPr>
        <w:sdtEndPr/>
        <w:sdtContent>
          <w:r w:rsidR="00C37CF8" w:rsidRPr="007A5148">
            <w:rPr>
              <w:lang w:bidi="en-US"/>
            </w:rPr>
            <w:fldChar w:fldCharType="begin"/>
          </w:r>
          <w:r w:rsidR="00C37CF8" w:rsidRPr="007A5148">
            <w:rPr>
              <w:lang w:bidi="en-US"/>
            </w:rPr>
            <w:instrText xml:space="preserve">CITATION Ive81 \l 1050 </w:instrText>
          </w:r>
          <w:r w:rsidR="00C37CF8" w:rsidRPr="007A5148">
            <w:rPr>
              <w:lang w:bidi="en-US"/>
            </w:rPr>
            <w:fldChar w:fldCharType="separate"/>
          </w:r>
          <w:r w:rsidR="001B6365">
            <w:rPr>
              <w:noProof/>
              <w:lang w:bidi="en-US"/>
            </w:rPr>
            <w:t>(Ives &amp; Olson, 1981)</w:t>
          </w:r>
          <w:r w:rsidR="00C37CF8" w:rsidRPr="007A5148">
            <w:rPr>
              <w:lang w:bidi="en-US"/>
            </w:rPr>
            <w:fldChar w:fldCharType="end"/>
          </w:r>
        </w:sdtContent>
      </w:sdt>
      <w:r w:rsidR="00383881" w:rsidRPr="007A5148">
        <w:rPr>
          <w:lang w:bidi="en-US"/>
        </w:rPr>
        <w:t>. Rockart i sur. naglašavaju, na tragu prijašnjih teorija kako su n</w:t>
      </w:r>
      <w:r w:rsidR="00C37CF8" w:rsidRPr="007A5148">
        <w:rPr>
          <w:lang w:bidi="en-US"/>
        </w:rPr>
        <w:t xml:space="preserve">ajvažnije </w:t>
      </w:r>
      <w:r w:rsidR="00383881" w:rsidRPr="007A5148">
        <w:rPr>
          <w:lang w:bidi="en-US"/>
        </w:rPr>
        <w:t xml:space="preserve">vještine za IT menadžera </w:t>
      </w:r>
      <w:r w:rsidR="00C37CF8" w:rsidRPr="007A5148">
        <w:rPr>
          <w:lang w:bidi="en-US"/>
        </w:rPr>
        <w:t>političke, organizacijske i komunikacijske vještine</w:t>
      </w:r>
      <w:r w:rsidR="00383881" w:rsidRPr="007A5148">
        <w:rPr>
          <w:lang w:bidi="en-US"/>
        </w:rPr>
        <w:t xml:space="preserve"> </w:t>
      </w:r>
      <w:sdt>
        <w:sdtPr>
          <w:rPr>
            <w:lang w:bidi="en-US"/>
          </w:rPr>
          <w:id w:val="1576857857"/>
          <w:citation/>
        </w:sdtPr>
        <w:sdtEndPr/>
        <w:sdtContent>
          <w:r w:rsidR="00C37CF8" w:rsidRPr="007A5148">
            <w:rPr>
              <w:lang w:bidi="en-US"/>
            </w:rPr>
            <w:fldChar w:fldCharType="begin"/>
          </w:r>
          <w:r w:rsidR="00C37CF8" w:rsidRPr="007A5148">
            <w:rPr>
              <w:lang w:bidi="en-US"/>
            </w:rPr>
            <w:instrText xml:space="preserve">CITATION Roc82 \t  \l 1050 </w:instrText>
          </w:r>
          <w:r w:rsidR="00C37CF8" w:rsidRPr="007A5148">
            <w:rPr>
              <w:lang w:bidi="en-US"/>
            </w:rPr>
            <w:fldChar w:fldCharType="separate"/>
          </w:r>
          <w:r w:rsidR="001B6365">
            <w:rPr>
              <w:noProof/>
              <w:lang w:bidi="en-US"/>
            </w:rPr>
            <w:t>(Rockart, Ball, &amp; Bullen, 1982)</w:t>
          </w:r>
          <w:r w:rsidR="00C37CF8" w:rsidRPr="007A5148">
            <w:rPr>
              <w:lang w:bidi="en-US"/>
            </w:rPr>
            <w:fldChar w:fldCharType="end"/>
          </w:r>
        </w:sdtContent>
      </w:sdt>
      <w:r w:rsidR="00383881" w:rsidRPr="007A5148">
        <w:rPr>
          <w:lang w:bidi="en-US"/>
        </w:rPr>
        <w:t>. Dalje, Rockart smatra da je j</w:t>
      </w:r>
      <w:r w:rsidR="00C37CF8" w:rsidRPr="007A5148">
        <w:rPr>
          <w:lang w:bidi="en-US"/>
        </w:rPr>
        <w:t xml:space="preserve">edan od </w:t>
      </w:r>
      <w:r w:rsidR="00C8399D">
        <w:rPr>
          <w:lang w:bidi="en-US"/>
        </w:rPr>
        <w:t>četiriju</w:t>
      </w:r>
      <w:r w:rsidR="00C37CF8" w:rsidRPr="007A5148">
        <w:rPr>
          <w:lang w:bidi="en-US"/>
        </w:rPr>
        <w:t xml:space="preserve"> kritičn</w:t>
      </w:r>
      <w:r w:rsidR="00C8399D">
        <w:rPr>
          <w:lang w:bidi="en-US"/>
        </w:rPr>
        <w:t>ih</w:t>
      </w:r>
      <w:r w:rsidR="00C37CF8" w:rsidRPr="007A5148">
        <w:rPr>
          <w:lang w:bidi="en-US"/>
        </w:rPr>
        <w:t xml:space="preserve"> čimbenika uspjeha IT menadžera komunikacija</w:t>
      </w:r>
      <w:r w:rsidR="00383881" w:rsidRPr="007A5148">
        <w:rPr>
          <w:lang w:bidi="en-US"/>
        </w:rPr>
        <w:t xml:space="preserve">, a slijedom toga i komunikacijske kompetencije </w:t>
      </w:r>
      <w:sdt>
        <w:sdtPr>
          <w:rPr>
            <w:lang w:bidi="en-US"/>
          </w:rPr>
          <w:id w:val="803274194"/>
          <w:citation/>
        </w:sdtPr>
        <w:sdtEndPr/>
        <w:sdtContent>
          <w:r w:rsidR="00C37CF8" w:rsidRPr="007A5148">
            <w:rPr>
              <w:lang w:bidi="en-US"/>
            </w:rPr>
            <w:fldChar w:fldCharType="begin"/>
          </w:r>
          <w:r w:rsidR="00C37CF8" w:rsidRPr="007A5148">
            <w:rPr>
              <w:lang w:bidi="en-US"/>
            </w:rPr>
            <w:instrText xml:space="preserve">CITATION Roc \t  \l 1050 </w:instrText>
          </w:r>
          <w:r w:rsidR="00C37CF8" w:rsidRPr="007A5148">
            <w:rPr>
              <w:lang w:bidi="en-US"/>
            </w:rPr>
            <w:fldChar w:fldCharType="separate"/>
          </w:r>
          <w:r w:rsidR="001B6365">
            <w:rPr>
              <w:noProof/>
              <w:lang w:bidi="en-US"/>
            </w:rPr>
            <w:t>(Rockart, 1982)</w:t>
          </w:r>
          <w:r w:rsidR="00C37CF8" w:rsidRPr="007A5148">
            <w:rPr>
              <w:lang w:bidi="en-US"/>
            </w:rPr>
            <w:fldChar w:fldCharType="end"/>
          </w:r>
        </w:sdtContent>
      </w:sdt>
      <w:r w:rsidR="00383881" w:rsidRPr="007A5148">
        <w:rPr>
          <w:lang w:bidi="en-US"/>
        </w:rPr>
        <w:t xml:space="preserve">. </w:t>
      </w:r>
    </w:p>
    <w:p w:rsidR="00C37CF8" w:rsidRPr="007A5148" w:rsidRDefault="00383881" w:rsidP="00513ED5">
      <w:pPr>
        <w:rPr>
          <w:lang w:bidi="en-US"/>
        </w:rPr>
      </w:pPr>
      <w:r w:rsidRPr="007A5148">
        <w:rPr>
          <w:lang w:bidi="en-US"/>
        </w:rPr>
        <w:t>Benjamin i sur. na osnov</w:t>
      </w:r>
      <w:r w:rsidR="00C8399D">
        <w:rPr>
          <w:lang w:bidi="en-US"/>
        </w:rPr>
        <w:t>i</w:t>
      </w:r>
      <w:r w:rsidRPr="007A5148">
        <w:rPr>
          <w:lang w:bidi="en-US"/>
        </w:rPr>
        <w:t xml:space="preserve"> prethodnih teorija potvrđuju tezu </w:t>
      </w:r>
      <w:sdt>
        <w:sdtPr>
          <w:rPr>
            <w:lang w:bidi="en-US"/>
          </w:rPr>
          <w:id w:val="184032546"/>
          <w:citation/>
        </w:sdtPr>
        <w:sdtEndPr/>
        <w:sdtContent>
          <w:r w:rsidRPr="007A5148">
            <w:rPr>
              <w:lang w:bidi="en-US"/>
            </w:rPr>
            <w:fldChar w:fldCharType="begin"/>
          </w:r>
          <w:r w:rsidRPr="007A5148">
            <w:rPr>
              <w:lang w:bidi="en-US"/>
            </w:rPr>
            <w:instrText xml:space="preserve">CITATION Roc82 \t  \l 1050 </w:instrText>
          </w:r>
          <w:r w:rsidRPr="007A5148">
            <w:rPr>
              <w:lang w:bidi="en-US"/>
            </w:rPr>
            <w:fldChar w:fldCharType="separate"/>
          </w:r>
          <w:r w:rsidR="001B6365">
            <w:rPr>
              <w:noProof/>
              <w:lang w:bidi="en-US"/>
            </w:rPr>
            <w:t>(Rockart, Ball, &amp; Bullen, 1982)</w:t>
          </w:r>
          <w:r w:rsidRPr="007A5148">
            <w:rPr>
              <w:lang w:bidi="en-US"/>
            </w:rPr>
            <w:fldChar w:fldCharType="end"/>
          </w:r>
        </w:sdtContent>
      </w:sdt>
      <w:r w:rsidRPr="007A5148">
        <w:rPr>
          <w:lang w:bidi="en-US"/>
        </w:rPr>
        <w:t xml:space="preserve"> kako </w:t>
      </w:r>
      <w:r w:rsidR="00C37CF8" w:rsidRPr="007A5148">
        <w:rPr>
          <w:lang w:bidi="en-US"/>
        </w:rPr>
        <w:t>IT menadžer mora biti poslovno orijentiran</w:t>
      </w:r>
      <w:r w:rsidRPr="007A5148">
        <w:rPr>
          <w:lang w:bidi="en-US"/>
        </w:rPr>
        <w:t>i</w:t>
      </w:r>
      <w:r w:rsidR="00C37CF8" w:rsidRPr="007A5148">
        <w:rPr>
          <w:lang w:bidi="en-US"/>
        </w:rPr>
        <w:t xml:space="preserve"> menadžer sa značajnim, političkim, organizacijskim i komunika</w:t>
      </w:r>
      <w:r w:rsidR="00E74785">
        <w:rPr>
          <w:lang w:bidi="en-US"/>
        </w:rPr>
        <w:t>cijskim vještinama</w:t>
      </w:r>
      <w:r w:rsidR="00C37CF8" w:rsidRPr="007A5148">
        <w:rPr>
          <w:lang w:bidi="en-US"/>
        </w:rPr>
        <w:t xml:space="preserve"> </w:t>
      </w:r>
      <w:sdt>
        <w:sdtPr>
          <w:rPr>
            <w:lang w:bidi="en-US"/>
          </w:rPr>
          <w:id w:val="-1066106526"/>
          <w:citation/>
        </w:sdtPr>
        <w:sdtEndPr/>
        <w:sdtContent>
          <w:r w:rsidR="00C37CF8" w:rsidRPr="007A5148">
            <w:rPr>
              <w:lang w:bidi="en-US"/>
            </w:rPr>
            <w:fldChar w:fldCharType="begin"/>
          </w:r>
          <w:r w:rsidR="00C37CF8" w:rsidRPr="007A5148">
            <w:rPr>
              <w:lang w:bidi="en-US"/>
            </w:rPr>
            <w:instrText xml:space="preserve"> CITATION Rob85 \l 1050 </w:instrText>
          </w:r>
          <w:r w:rsidR="00C37CF8" w:rsidRPr="007A5148">
            <w:rPr>
              <w:lang w:bidi="en-US"/>
            </w:rPr>
            <w:fldChar w:fldCharType="separate"/>
          </w:r>
          <w:r w:rsidR="001B6365">
            <w:rPr>
              <w:noProof/>
              <w:lang w:bidi="en-US"/>
            </w:rPr>
            <w:t>(Benjamin, Dickinson, &amp; Rockart, 1985)</w:t>
          </w:r>
          <w:r w:rsidR="00C37CF8" w:rsidRPr="007A5148">
            <w:rPr>
              <w:lang w:bidi="en-US"/>
            </w:rPr>
            <w:fldChar w:fldCharType="end"/>
          </w:r>
        </w:sdtContent>
      </w:sdt>
      <w:r w:rsidR="00134971" w:rsidRPr="007A5148">
        <w:rPr>
          <w:lang w:bidi="en-US"/>
        </w:rPr>
        <w:t xml:space="preserve">. U ovome razdoblju analiziraju se počeci proučavanja </w:t>
      </w:r>
      <w:r w:rsidR="00C8399D">
        <w:rPr>
          <w:lang w:bidi="en-US"/>
        </w:rPr>
        <w:t>k</w:t>
      </w:r>
      <w:r w:rsidR="00134971" w:rsidRPr="007A5148">
        <w:rPr>
          <w:lang w:bidi="en-US"/>
        </w:rPr>
        <w:t xml:space="preserve">omunikacijske uloge i komunikacijskih kompetencija IT menadžera. </w:t>
      </w:r>
      <w:r w:rsidR="00E74785">
        <w:rPr>
          <w:lang w:bidi="en-US"/>
        </w:rPr>
        <w:t xml:space="preserve">Period </w:t>
      </w:r>
      <w:r w:rsidR="00134971" w:rsidRPr="007A5148">
        <w:rPr>
          <w:lang w:bidi="en-US"/>
        </w:rPr>
        <w:t>koj</w:t>
      </w:r>
      <w:r w:rsidR="00E74785">
        <w:rPr>
          <w:lang w:bidi="en-US"/>
        </w:rPr>
        <w:t>i</w:t>
      </w:r>
      <w:r w:rsidR="00134971" w:rsidRPr="007A5148">
        <w:rPr>
          <w:lang w:bidi="en-US"/>
        </w:rPr>
        <w:t xml:space="preserve"> slijedi nakon 1990. godine </w:t>
      </w:r>
      <w:r w:rsidR="00E74785">
        <w:rPr>
          <w:lang w:bidi="en-US"/>
        </w:rPr>
        <w:t xml:space="preserve">obilježen je </w:t>
      </w:r>
      <w:r w:rsidR="00134971" w:rsidRPr="007A5148">
        <w:rPr>
          <w:lang w:bidi="en-US"/>
        </w:rPr>
        <w:t>značajn</w:t>
      </w:r>
      <w:r w:rsidR="00E74785">
        <w:rPr>
          <w:lang w:bidi="en-US"/>
        </w:rPr>
        <w:t>om</w:t>
      </w:r>
      <w:r w:rsidR="00134971" w:rsidRPr="007A5148">
        <w:rPr>
          <w:lang w:bidi="en-US"/>
        </w:rPr>
        <w:t xml:space="preserve"> rasprav</w:t>
      </w:r>
      <w:r w:rsidR="00E74785">
        <w:rPr>
          <w:lang w:bidi="en-US"/>
        </w:rPr>
        <w:t>om</w:t>
      </w:r>
      <w:r w:rsidR="00134971" w:rsidRPr="007A5148">
        <w:rPr>
          <w:lang w:bidi="en-US"/>
        </w:rPr>
        <w:t xml:space="preserve"> </w:t>
      </w:r>
      <w:r w:rsidR="00E74785">
        <w:rPr>
          <w:lang w:bidi="en-US"/>
        </w:rPr>
        <w:t>u</w:t>
      </w:r>
      <w:r w:rsidR="00134971" w:rsidRPr="007A5148">
        <w:rPr>
          <w:lang w:bidi="en-US"/>
        </w:rPr>
        <w:t xml:space="preserve"> želj</w:t>
      </w:r>
      <w:r w:rsidR="00E74785">
        <w:rPr>
          <w:lang w:bidi="en-US"/>
        </w:rPr>
        <w:t>i</w:t>
      </w:r>
      <w:r w:rsidR="00134971" w:rsidRPr="007A5148">
        <w:rPr>
          <w:lang w:bidi="en-US"/>
        </w:rPr>
        <w:t xml:space="preserve"> za boljim određivanjem te uloge i potrebnih kompetencija.</w:t>
      </w:r>
    </w:p>
    <w:p w:rsidR="00C26070" w:rsidRPr="007A5148" w:rsidRDefault="00F93D25" w:rsidP="00A40277">
      <w:pPr>
        <w:pStyle w:val="Heading4"/>
      </w:pPr>
      <w:bookmarkStart w:id="93" w:name="_Toc462787712"/>
      <w:r w:rsidRPr="007A5148">
        <w:t xml:space="preserve">Dosadašnja istraživanja </w:t>
      </w:r>
      <w:r w:rsidR="00C8399D">
        <w:t>–</w:t>
      </w:r>
      <w:r w:rsidRPr="007A5148">
        <w:t xml:space="preserve"> od </w:t>
      </w:r>
      <w:r w:rsidR="00C26070" w:rsidRPr="007A5148">
        <w:t>1991. do 2000. godine</w:t>
      </w:r>
      <w:bookmarkEnd w:id="93"/>
    </w:p>
    <w:p w:rsidR="00513ED5" w:rsidRPr="007A5148" w:rsidRDefault="00C26070" w:rsidP="00513ED5">
      <w:pPr>
        <w:rPr>
          <w:lang w:bidi="en-US"/>
        </w:rPr>
      </w:pPr>
      <w:r w:rsidRPr="007A5148">
        <w:rPr>
          <w:lang w:bidi="en-US"/>
        </w:rPr>
        <w:t>Najvažnije za uspjeh IT sektora u organizaciji je da se on kvalitetno predstavi svim zainteresiranim stranama s kojima surađuje. Uloga</w:t>
      </w:r>
      <w:r w:rsidR="00C8399D">
        <w:rPr>
          <w:lang w:bidi="en-US"/>
        </w:rPr>
        <w:t xml:space="preserve"> je</w:t>
      </w:r>
      <w:r w:rsidRPr="007A5148">
        <w:rPr>
          <w:lang w:bidi="en-US"/>
        </w:rPr>
        <w:t xml:space="preserve"> IT menadžera komunicirati prema van sposobnost IT sektora za ispunjavanje zahtjeva dobavljača i kupaca </w:t>
      </w:r>
      <w:r w:rsidR="004B7D3B" w:rsidRPr="007A5148">
        <w:t xml:space="preserve">Coulson-Thomas, 1991 iz </w:t>
      </w:r>
      <w:sdt>
        <w:sdtPr>
          <w:id w:val="-130786238"/>
          <w:citation/>
        </w:sdtPr>
        <w:sdtEndPr/>
        <w:sdtContent>
          <w:r w:rsidR="004B7D3B" w:rsidRPr="007A5148">
            <w:fldChar w:fldCharType="begin"/>
          </w:r>
          <w:r w:rsidR="004B7D3B" w:rsidRPr="007A5148">
            <w:instrText xml:space="preserve"> CITATION Gro931 \l 1050 </w:instrText>
          </w:r>
          <w:r w:rsidR="004B7D3B" w:rsidRPr="007A5148">
            <w:fldChar w:fldCharType="separate"/>
          </w:r>
          <w:r w:rsidR="001B6365">
            <w:rPr>
              <w:noProof/>
            </w:rPr>
            <w:t>(Grover, Jeong, Kettinger, &amp; Lee, 1993)</w:t>
          </w:r>
          <w:r w:rsidR="004B7D3B" w:rsidRPr="007A5148">
            <w:fldChar w:fldCharType="end"/>
          </w:r>
        </w:sdtContent>
      </w:sdt>
      <w:r w:rsidR="004B7D3B" w:rsidRPr="007A5148">
        <w:t xml:space="preserve">. </w:t>
      </w:r>
      <w:r w:rsidR="004B7D3B" w:rsidRPr="007A5148">
        <w:rPr>
          <w:lang w:bidi="en-US"/>
        </w:rPr>
        <w:t xml:space="preserve">Pod kupcima se misli i na one korisnike koji pripadaju istoj organizaciji, a koriste resurse IKT-a i usluge IT sektora. </w:t>
      </w:r>
      <w:r w:rsidR="00EF4244" w:rsidRPr="007A5148">
        <w:rPr>
          <w:lang w:bidi="en-US"/>
        </w:rPr>
        <w:t>Da bi IT menadžer uspješno gradio sve te odnose</w:t>
      </w:r>
      <w:r w:rsidR="00626B63">
        <w:rPr>
          <w:lang w:bidi="en-US"/>
        </w:rPr>
        <w:t>,</w:t>
      </w:r>
      <w:r w:rsidR="00EF4244" w:rsidRPr="007A5148">
        <w:rPr>
          <w:lang w:bidi="en-US"/>
        </w:rPr>
        <w:t xml:space="preserve"> on mora posjedovati cijeli set kompetencija. Tako </w:t>
      </w:r>
      <w:r w:rsidR="00134971" w:rsidRPr="007A5148">
        <w:rPr>
          <w:rStyle w:val="Emphasis"/>
          <w:i w:val="0"/>
        </w:rPr>
        <w:t>on</w:t>
      </w:r>
      <w:r w:rsidR="004B7D3B" w:rsidRPr="007A5148">
        <w:rPr>
          <w:rStyle w:val="Emphasis"/>
          <w:i w:val="0"/>
        </w:rPr>
        <w:t xml:space="preserve"> </w:t>
      </w:r>
      <w:r w:rsidR="00EF4244" w:rsidRPr="007A5148">
        <w:rPr>
          <w:rStyle w:val="Emphasis"/>
          <w:i w:val="0"/>
        </w:rPr>
        <w:t>treba biti</w:t>
      </w:r>
      <w:r w:rsidR="004B7D3B" w:rsidRPr="007A5148">
        <w:rPr>
          <w:rStyle w:val="Emphasis"/>
          <w:i w:val="0"/>
        </w:rPr>
        <w:t xml:space="preserve"> komunikator, učitelj, motivator, vođa, političar, graditelj odnosa te timski igrač</w:t>
      </w:r>
      <w:r w:rsidR="004B7D3B" w:rsidRPr="007A5148">
        <w:t xml:space="preserve"> </w:t>
      </w:r>
      <w:sdt>
        <w:sdtPr>
          <w:id w:val="-96100643"/>
          <w:citation/>
        </w:sdtPr>
        <w:sdtEndPr/>
        <w:sdtContent>
          <w:r w:rsidR="004B7D3B" w:rsidRPr="007A5148">
            <w:fldChar w:fldCharType="begin"/>
          </w:r>
          <w:r w:rsidR="004B7D3B" w:rsidRPr="007A5148">
            <w:instrText xml:space="preserve">CITATION Fee92 \t  \l 1050 </w:instrText>
          </w:r>
          <w:r w:rsidR="004B7D3B" w:rsidRPr="007A5148">
            <w:fldChar w:fldCharType="separate"/>
          </w:r>
          <w:r w:rsidR="001B6365">
            <w:rPr>
              <w:noProof/>
            </w:rPr>
            <w:t>(Feeny, Edwards, &amp; Simpson, 1992)</w:t>
          </w:r>
          <w:r w:rsidR="004B7D3B" w:rsidRPr="007A5148">
            <w:fldChar w:fldCharType="end"/>
          </w:r>
        </w:sdtContent>
      </w:sdt>
      <w:r w:rsidR="004B7D3B" w:rsidRPr="007A5148">
        <w:t>.</w:t>
      </w:r>
      <w:r w:rsidR="00EF4244" w:rsidRPr="007A5148">
        <w:t xml:space="preserve"> Prema Stephens i sur. kod komunikacije on treba voditi brigu o </w:t>
      </w:r>
      <w:r w:rsidR="00EF4244" w:rsidRPr="007A5148">
        <w:rPr>
          <w:rStyle w:val="Emphasis"/>
          <w:i w:val="0"/>
          <w:iCs w:val="0"/>
        </w:rPr>
        <w:t xml:space="preserve">pažljivoj upotrebi jezika, </w:t>
      </w:r>
      <w:r w:rsidR="00134971" w:rsidRPr="007A5148">
        <w:rPr>
          <w:rStyle w:val="Emphasis"/>
          <w:i w:val="0"/>
          <w:iCs w:val="0"/>
        </w:rPr>
        <w:t xml:space="preserve">mora </w:t>
      </w:r>
      <w:r w:rsidR="00EF4244" w:rsidRPr="007A5148">
        <w:rPr>
          <w:rStyle w:val="Emphasis"/>
          <w:i w:val="0"/>
          <w:iCs w:val="0"/>
        </w:rPr>
        <w:t>izbjegavati tehnički žargon</w:t>
      </w:r>
      <w:r w:rsidR="00134971" w:rsidRPr="007A5148">
        <w:rPr>
          <w:rStyle w:val="Emphasis"/>
          <w:i w:val="0"/>
          <w:iCs w:val="0"/>
        </w:rPr>
        <w:t xml:space="preserve"> te</w:t>
      </w:r>
      <w:r w:rsidR="00EF4244" w:rsidRPr="007A5148">
        <w:rPr>
          <w:rStyle w:val="Emphasis"/>
          <w:i w:val="0"/>
          <w:iCs w:val="0"/>
        </w:rPr>
        <w:t xml:space="preserve"> iskoristiti konotativnu vrijednost riječi. IT menadžer treba prepoznati</w:t>
      </w:r>
      <w:r w:rsidR="001F62E5" w:rsidRPr="007A5148">
        <w:rPr>
          <w:rStyle w:val="Emphasis"/>
          <w:i w:val="0"/>
          <w:iCs w:val="0"/>
        </w:rPr>
        <w:t xml:space="preserve"> i</w:t>
      </w:r>
      <w:r w:rsidR="00EF4244" w:rsidRPr="007A5148">
        <w:rPr>
          <w:rStyle w:val="Emphasis"/>
          <w:i w:val="0"/>
          <w:iCs w:val="0"/>
        </w:rPr>
        <w:t xml:space="preserve"> vrijednost pisanog</w:t>
      </w:r>
      <w:r w:rsidR="00626B63">
        <w:rPr>
          <w:rStyle w:val="Emphasis"/>
          <w:i w:val="0"/>
          <w:iCs w:val="0"/>
        </w:rPr>
        <w:t>a</w:t>
      </w:r>
      <w:r w:rsidR="00EF4244" w:rsidRPr="007A5148">
        <w:rPr>
          <w:rStyle w:val="Emphasis"/>
          <w:i w:val="0"/>
          <w:iCs w:val="0"/>
        </w:rPr>
        <w:t xml:space="preserve"> medija. To je iznimno važno kada su u pitanju</w:t>
      </w:r>
      <w:r w:rsidR="001F62E5" w:rsidRPr="007A5148">
        <w:rPr>
          <w:rStyle w:val="Emphasis"/>
          <w:i w:val="0"/>
          <w:iCs w:val="0"/>
        </w:rPr>
        <w:t xml:space="preserve"> stvari</w:t>
      </w:r>
      <w:r w:rsidR="00EF4244" w:rsidRPr="007A5148">
        <w:rPr>
          <w:rStyle w:val="Emphasis"/>
          <w:i w:val="0"/>
          <w:iCs w:val="0"/>
        </w:rPr>
        <w:t xml:space="preserve"> strateške</w:t>
      </w:r>
      <w:r w:rsidR="001F62E5" w:rsidRPr="007A5148">
        <w:rPr>
          <w:rStyle w:val="Emphasis"/>
          <w:i w:val="0"/>
          <w:iCs w:val="0"/>
        </w:rPr>
        <w:t xml:space="preserve"> prirode</w:t>
      </w:r>
      <w:r w:rsidR="00EF4244" w:rsidRPr="007A5148">
        <w:rPr>
          <w:rStyle w:val="Emphasis"/>
          <w:i w:val="0"/>
          <w:iCs w:val="0"/>
        </w:rPr>
        <w:t xml:space="preserve"> gdje je potreban pisani trag </w:t>
      </w:r>
      <w:sdt>
        <w:sdtPr>
          <w:id w:val="730667718"/>
          <w:citation/>
        </w:sdtPr>
        <w:sdtEndPr/>
        <w:sdtContent>
          <w:r w:rsidR="00EF4244" w:rsidRPr="007A5148">
            <w:fldChar w:fldCharType="begin"/>
          </w:r>
          <w:r w:rsidR="00EF4244" w:rsidRPr="007A5148">
            <w:instrText xml:space="preserve">CITATION Ste92 \l 1050 </w:instrText>
          </w:r>
          <w:r w:rsidR="00EF4244" w:rsidRPr="007A5148">
            <w:fldChar w:fldCharType="separate"/>
          </w:r>
          <w:r w:rsidR="001B6365">
            <w:rPr>
              <w:noProof/>
            </w:rPr>
            <w:t>(Stephens, Ledbetter, Mitra, &amp; Ford, 1992)</w:t>
          </w:r>
          <w:r w:rsidR="00EF4244" w:rsidRPr="007A5148">
            <w:fldChar w:fldCharType="end"/>
          </w:r>
        </w:sdtContent>
      </w:sdt>
      <w:r w:rsidR="00EF4244" w:rsidRPr="007A5148">
        <w:t xml:space="preserve">. Ipak, već je puno ranije Mintzberg </w:t>
      </w:r>
      <w:r w:rsidR="00166573">
        <w:rPr>
          <w:lang w:bidi="en-US"/>
        </w:rPr>
        <w:t>istražio</w:t>
      </w:r>
      <w:r w:rsidR="001F62E5" w:rsidRPr="007A5148">
        <w:rPr>
          <w:lang w:bidi="en-US"/>
        </w:rPr>
        <w:t xml:space="preserve"> kako menadžeri </w:t>
      </w:r>
      <w:r w:rsidR="00166573">
        <w:rPr>
          <w:lang w:bidi="en-US"/>
        </w:rPr>
        <w:t xml:space="preserve">na </w:t>
      </w:r>
      <w:r w:rsidR="001F62E5" w:rsidRPr="007A5148">
        <w:rPr>
          <w:lang w:bidi="en-US"/>
        </w:rPr>
        <w:t>verbalnu komunikaciju</w:t>
      </w:r>
      <w:r w:rsidR="00166573">
        <w:rPr>
          <w:lang w:bidi="en-US"/>
        </w:rPr>
        <w:t xml:space="preserve"> troše </w:t>
      </w:r>
      <w:r w:rsidR="00CB49E2" w:rsidRPr="007A5148">
        <w:rPr>
          <w:lang w:bidi="en-US"/>
        </w:rPr>
        <w:t>čak 78%</w:t>
      </w:r>
      <w:r w:rsidR="00166573">
        <w:rPr>
          <w:lang w:bidi="en-US"/>
        </w:rPr>
        <w:t xml:space="preserve"> radnoga vremena</w:t>
      </w:r>
      <w:r w:rsidR="00CB49E2" w:rsidRPr="007A5148">
        <w:rPr>
          <w:lang w:bidi="en-US"/>
        </w:rPr>
        <w:t xml:space="preserve"> </w:t>
      </w:r>
      <w:sdt>
        <w:sdtPr>
          <w:id w:val="1009485784"/>
          <w:citation/>
        </w:sdtPr>
        <w:sdtEndPr/>
        <w:sdtContent>
          <w:r w:rsidR="00CB49E2" w:rsidRPr="007A5148">
            <w:fldChar w:fldCharType="begin"/>
          </w:r>
          <w:r w:rsidR="00CB49E2" w:rsidRPr="007A5148">
            <w:instrText xml:space="preserve">CITATION Min71 \t  \l 1050 </w:instrText>
          </w:r>
          <w:r w:rsidR="00CB49E2" w:rsidRPr="007A5148">
            <w:fldChar w:fldCharType="separate"/>
          </w:r>
          <w:r w:rsidR="001B6365">
            <w:rPr>
              <w:noProof/>
            </w:rPr>
            <w:t>(Mintzberg, 1971)</w:t>
          </w:r>
          <w:r w:rsidR="00CB49E2" w:rsidRPr="007A5148">
            <w:fldChar w:fldCharType="end"/>
          </w:r>
        </w:sdtContent>
      </w:sdt>
      <w:r w:rsidR="004A77E3" w:rsidRPr="007A5148">
        <w:t xml:space="preserve"> te </w:t>
      </w:r>
      <w:r w:rsidR="004A77E3" w:rsidRPr="007A5148">
        <w:rPr>
          <w:lang w:bidi="en-US"/>
        </w:rPr>
        <w:t>Ives i Olson</w:t>
      </w:r>
      <w:r w:rsidR="004A77E3" w:rsidRPr="007A5148">
        <w:t xml:space="preserve"> 76% </w:t>
      </w:r>
      <w:sdt>
        <w:sdtPr>
          <w:rPr>
            <w:lang w:bidi="en-US"/>
          </w:rPr>
          <w:id w:val="1969081583"/>
          <w:citation/>
        </w:sdtPr>
        <w:sdtEndPr/>
        <w:sdtContent>
          <w:r w:rsidR="004A77E3" w:rsidRPr="007A5148">
            <w:rPr>
              <w:lang w:bidi="en-US"/>
            </w:rPr>
            <w:fldChar w:fldCharType="begin"/>
          </w:r>
          <w:r w:rsidR="004A77E3" w:rsidRPr="007A5148">
            <w:rPr>
              <w:lang w:bidi="en-US"/>
            </w:rPr>
            <w:instrText xml:space="preserve">CITATION Ive81 \l 1050 </w:instrText>
          </w:r>
          <w:r w:rsidR="004A77E3" w:rsidRPr="007A5148">
            <w:rPr>
              <w:lang w:bidi="en-US"/>
            </w:rPr>
            <w:fldChar w:fldCharType="separate"/>
          </w:r>
          <w:r w:rsidR="001B6365">
            <w:rPr>
              <w:noProof/>
              <w:lang w:bidi="en-US"/>
            </w:rPr>
            <w:t>(Ives &amp; Olson, 1981)</w:t>
          </w:r>
          <w:r w:rsidR="004A77E3" w:rsidRPr="007A5148">
            <w:rPr>
              <w:lang w:bidi="en-US"/>
            </w:rPr>
            <w:fldChar w:fldCharType="end"/>
          </w:r>
        </w:sdtContent>
      </w:sdt>
      <w:r w:rsidR="00CB49E2" w:rsidRPr="007A5148">
        <w:t>.</w:t>
      </w:r>
      <w:r w:rsidR="000B69A3" w:rsidRPr="007A5148">
        <w:t xml:space="preserve"> </w:t>
      </w:r>
      <w:r w:rsidR="00166573">
        <w:t>Rezultate tih istraživanja</w:t>
      </w:r>
      <w:r w:rsidR="000B69A3" w:rsidRPr="007A5148">
        <w:t xml:space="preserve"> potvrđuje i Stephens zaključkom kako su viši menadžeri, a među njih možemo svrstati i IT menadžera, skloniji verbalnoj komunikaciji </w:t>
      </w:r>
      <w:sdt>
        <w:sdtPr>
          <w:id w:val="-1978521163"/>
          <w:citation/>
        </w:sdtPr>
        <w:sdtEndPr/>
        <w:sdtContent>
          <w:r w:rsidR="00DA5CF3" w:rsidRPr="007A5148">
            <w:fldChar w:fldCharType="begin"/>
          </w:r>
          <w:r w:rsidR="00DA5CF3" w:rsidRPr="007A5148">
            <w:instrText xml:space="preserve">CITATION Ste92 \l 1050 </w:instrText>
          </w:r>
          <w:r w:rsidR="00DA5CF3" w:rsidRPr="007A5148">
            <w:fldChar w:fldCharType="separate"/>
          </w:r>
          <w:r w:rsidR="001B6365">
            <w:rPr>
              <w:noProof/>
            </w:rPr>
            <w:t>(Stephens, Ledbetter, Mitra, &amp; Ford, 1992)</w:t>
          </w:r>
          <w:r w:rsidR="00DA5CF3" w:rsidRPr="007A5148">
            <w:fldChar w:fldCharType="end"/>
          </w:r>
        </w:sdtContent>
      </w:sdt>
      <w:r w:rsidR="000B69A3" w:rsidRPr="007A5148">
        <w:t>.</w:t>
      </w:r>
      <w:r w:rsidR="00DA5CF3" w:rsidRPr="007A5148">
        <w:t xml:space="preserve"> </w:t>
      </w:r>
      <w:r w:rsidR="00513ED5" w:rsidRPr="007A5148">
        <w:rPr>
          <w:lang w:bidi="en-US"/>
        </w:rPr>
        <w:t xml:space="preserve">Grover i sur. također primjenjuju Mintzbergov model menadžerskih uloga na poziciju IT menadžera </w:t>
      </w:r>
      <w:sdt>
        <w:sdtPr>
          <w:rPr>
            <w:lang w:bidi="en-US"/>
          </w:rPr>
          <w:id w:val="-90241901"/>
          <w:citation/>
        </w:sdtPr>
        <w:sdtEndPr/>
        <w:sdtContent>
          <w:r w:rsidR="00513ED5" w:rsidRPr="007A5148">
            <w:rPr>
              <w:lang w:bidi="en-US"/>
            </w:rPr>
            <w:fldChar w:fldCharType="begin"/>
          </w:r>
          <w:r w:rsidR="00513ED5" w:rsidRPr="007A5148">
            <w:rPr>
              <w:lang w:bidi="en-US"/>
            </w:rPr>
            <w:instrText xml:space="preserve"> CITATION Gro931 \l 1050 </w:instrText>
          </w:r>
          <w:r w:rsidR="00513ED5" w:rsidRPr="007A5148">
            <w:rPr>
              <w:lang w:bidi="en-US"/>
            </w:rPr>
            <w:fldChar w:fldCharType="separate"/>
          </w:r>
          <w:r w:rsidR="001B6365">
            <w:rPr>
              <w:noProof/>
              <w:lang w:bidi="en-US"/>
            </w:rPr>
            <w:t>(Grover, Jeong, Kettinger, &amp; Lee, 1993)</w:t>
          </w:r>
          <w:r w:rsidR="00513ED5" w:rsidRPr="007A5148">
            <w:rPr>
              <w:lang w:bidi="en-US"/>
            </w:rPr>
            <w:fldChar w:fldCharType="end"/>
          </w:r>
        </w:sdtContent>
      </w:sdt>
      <w:r w:rsidR="00513ED5" w:rsidRPr="007A5148">
        <w:rPr>
          <w:lang w:bidi="en-US"/>
        </w:rPr>
        <w:t>. Uzimajući 6 od 10 uloga iz Mintzbergov</w:t>
      </w:r>
      <w:r w:rsidR="007C2E53">
        <w:rPr>
          <w:lang w:bidi="en-US"/>
        </w:rPr>
        <w:t>a</w:t>
      </w:r>
      <w:r w:rsidR="00513ED5" w:rsidRPr="007A5148">
        <w:rPr>
          <w:lang w:bidi="en-US"/>
        </w:rPr>
        <w:t xml:space="preserve"> seta menadžerskih uloga, oni uvode pojam komunikacijske uloge jer je IT menadžer zadužen za protok informacija između IT-a i dviju zainteresiranih strana: internih korisnika u organizaciji te vanjskog</w:t>
      </w:r>
      <w:r w:rsidR="00626B63">
        <w:rPr>
          <w:lang w:bidi="en-US"/>
        </w:rPr>
        <w:t>a</w:t>
      </w:r>
      <w:r w:rsidR="00513ED5" w:rsidRPr="007A5148">
        <w:rPr>
          <w:lang w:bidi="en-US"/>
        </w:rPr>
        <w:t xml:space="preserve"> svijeta sastavljenog</w:t>
      </w:r>
      <w:r w:rsidR="00626B63">
        <w:rPr>
          <w:lang w:bidi="en-US"/>
        </w:rPr>
        <w:t>a</w:t>
      </w:r>
      <w:r w:rsidR="00513ED5" w:rsidRPr="007A5148">
        <w:rPr>
          <w:lang w:bidi="en-US"/>
        </w:rPr>
        <w:t xml:space="preserve"> od partnera, dobavljača, vanjskih korisnika i medija. Istraživanje je provedeno na</w:t>
      </w:r>
      <w:r w:rsidR="005876BF">
        <w:rPr>
          <w:lang w:bidi="en-US"/>
        </w:rPr>
        <w:t>d</w:t>
      </w:r>
      <w:r w:rsidR="00513ED5" w:rsidRPr="007A5148">
        <w:rPr>
          <w:lang w:bidi="en-US"/>
        </w:rPr>
        <w:t xml:space="preserve"> 71 IT menadžer</w:t>
      </w:r>
      <w:r w:rsidR="005876BF">
        <w:rPr>
          <w:lang w:bidi="en-US"/>
        </w:rPr>
        <w:t>om</w:t>
      </w:r>
      <w:r w:rsidR="00513ED5" w:rsidRPr="007A5148">
        <w:rPr>
          <w:lang w:bidi="en-US"/>
        </w:rPr>
        <w:t xml:space="preserve"> tvrtki s popisa </w:t>
      </w:r>
      <w:r w:rsidR="00513ED5" w:rsidRPr="007A5148">
        <w:rPr>
          <w:i/>
          <w:lang w:bidi="en-US"/>
        </w:rPr>
        <w:t>Fortune 1000</w:t>
      </w:r>
      <w:r w:rsidR="00513ED5" w:rsidRPr="007A5148">
        <w:rPr>
          <w:lang w:bidi="en-US"/>
        </w:rPr>
        <w:t xml:space="preserve"> iz 1991.</w:t>
      </w:r>
      <w:r w:rsidR="00D360DE" w:rsidRPr="007A5148">
        <w:rPr>
          <w:lang w:bidi="en-US"/>
        </w:rPr>
        <w:t xml:space="preserve"> godine</w:t>
      </w:r>
      <w:r w:rsidR="00513ED5" w:rsidRPr="007A5148">
        <w:rPr>
          <w:lang w:bidi="en-US"/>
        </w:rPr>
        <w:t xml:space="preserve">, a kao zaključak je navedeno da su uloge </w:t>
      </w:r>
      <w:r w:rsidR="00513ED5" w:rsidRPr="007A5148">
        <w:rPr>
          <w:i/>
          <w:lang w:bidi="en-US"/>
        </w:rPr>
        <w:t>glasnogovornika</w:t>
      </w:r>
      <w:r w:rsidR="00513ED5" w:rsidRPr="007A5148">
        <w:rPr>
          <w:lang w:bidi="en-US"/>
        </w:rPr>
        <w:t xml:space="preserve"> i </w:t>
      </w:r>
      <w:r w:rsidR="00513ED5" w:rsidRPr="007A5148">
        <w:rPr>
          <w:i/>
          <w:lang w:bidi="en-US"/>
        </w:rPr>
        <w:t>povezivatelja</w:t>
      </w:r>
      <w:r w:rsidR="00513ED5" w:rsidRPr="007A5148">
        <w:rPr>
          <w:lang w:bidi="en-US"/>
        </w:rPr>
        <w:t xml:space="preserve"> rezultirale kao najvažnije</w:t>
      </w:r>
      <w:r w:rsidR="00DA5CF3" w:rsidRPr="007A5148">
        <w:rPr>
          <w:lang w:bidi="en-US"/>
        </w:rPr>
        <w:t>, a to su sastavnice komunikacijske uloge</w:t>
      </w:r>
      <w:r w:rsidR="00513ED5" w:rsidRPr="007A5148">
        <w:rPr>
          <w:lang w:bidi="en-US"/>
        </w:rPr>
        <w:t xml:space="preserve">. Svoju ulogu, u odnosu na druge menadžere IT menadžer vidi više kao ulogu podrške pa su mu za to potrebne i komunikacijske vještine </w:t>
      </w:r>
      <w:sdt>
        <w:sdtPr>
          <w:rPr>
            <w:lang w:bidi="en-US"/>
          </w:rPr>
          <w:id w:val="1040481410"/>
          <w:citation/>
        </w:sdtPr>
        <w:sdtEndPr/>
        <w:sdtContent>
          <w:r w:rsidR="00513ED5" w:rsidRPr="007A5148">
            <w:rPr>
              <w:lang w:bidi="en-US"/>
            </w:rPr>
            <w:fldChar w:fldCharType="begin"/>
          </w:r>
          <w:r w:rsidR="00513ED5" w:rsidRPr="007A5148">
            <w:rPr>
              <w:lang w:bidi="en-US"/>
            </w:rPr>
            <w:instrText xml:space="preserve"> CITATION Gro931 \l 1050 </w:instrText>
          </w:r>
          <w:r w:rsidR="00513ED5" w:rsidRPr="007A5148">
            <w:rPr>
              <w:lang w:bidi="en-US"/>
            </w:rPr>
            <w:fldChar w:fldCharType="separate"/>
          </w:r>
          <w:r w:rsidR="001B6365">
            <w:rPr>
              <w:noProof/>
              <w:lang w:bidi="en-US"/>
            </w:rPr>
            <w:t>(Grover, Jeong, Kettinger, &amp; Lee, 1993)</w:t>
          </w:r>
          <w:r w:rsidR="00513ED5" w:rsidRPr="007A5148">
            <w:rPr>
              <w:lang w:bidi="en-US"/>
            </w:rPr>
            <w:fldChar w:fldCharType="end"/>
          </w:r>
        </w:sdtContent>
      </w:sdt>
      <w:r w:rsidR="00513ED5" w:rsidRPr="007A5148">
        <w:rPr>
          <w:lang w:bidi="en-US"/>
        </w:rPr>
        <w:t>.</w:t>
      </w:r>
    </w:p>
    <w:p w:rsidR="00E0649E" w:rsidRPr="007A5148" w:rsidRDefault="00513ED5" w:rsidP="008F7E99">
      <w:pPr>
        <w:rPr>
          <w:lang w:bidi="en-US"/>
        </w:rPr>
      </w:pPr>
      <w:r w:rsidRPr="007A5148">
        <w:rPr>
          <w:lang w:bidi="en-US"/>
        </w:rPr>
        <w:t>Nakon Grovera, sustavno proučavanje komunikacijske uloge IT menadžera u organizaciji, a na osnov</w:t>
      </w:r>
      <w:r w:rsidR="00C8399D">
        <w:rPr>
          <w:lang w:bidi="en-US"/>
        </w:rPr>
        <w:t>i</w:t>
      </w:r>
      <w:r w:rsidRPr="007A5148">
        <w:rPr>
          <w:lang w:bidi="en-US"/>
        </w:rPr>
        <w:t xml:space="preserve"> Mintzbergov</w:t>
      </w:r>
      <w:r w:rsidR="007C2E53">
        <w:rPr>
          <w:lang w:bidi="en-US"/>
        </w:rPr>
        <w:t>a</w:t>
      </w:r>
      <w:r w:rsidRPr="007A5148">
        <w:rPr>
          <w:lang w:bidi="en-US"/>
        </w:rPr>
        <w:t xml:space="preserve"> modela menadžerskih uloga</w:t>
      </w:r>
      <w:r w:rsidR="00E97137" w:rsidRPr="007A5148">
        <w:rPr>
          <w:lang w:bidi="en-US"/>
        </w:rPr>
        <w:t>,</w:t>
      </w:r>
      <w:r w:rsidRPr="007A5148">
        <w:rPr>
          <w:lang w:bidi="en-US"/>
        </w:rPr>
        <w:t xml:space="preserve"> započinju Stephens i Loughman. Za kva</w:t>
      </w:r>
      <w:r w:rsidR="00E97137" w:rsidRPr="007A5148">
        <w:rPr>
          <w:lang w:bidi="en-US"/>
        </w:rPr>
        <w:t>l</w:t>
      </w:r>
      <w:r w:rsidRPr="007A5148">
        <w:rPr>
          <w:lang w:bidi="en-US"/>
        </w:rPr>
        <w:t xml:space="preserve">itativno istraživanje uzimaju </w:t>
      </w:r>
      <w:r w:rsidR="00626B63">
        <w:rPr>
          <w:lang w:bidi="en-US"/>
        </w:rPr>
        <w:t>pet</w:t>
      </w:r>
      <w:r w:rsidRPr="007A5148">
        <w:rPr>
          <w:lang w:bidi="en-US"/>
        </w:rPr>
        <w:t xml:space="preserve"> IT menadžera</w:t>
      </w:r>
      <w:r w:rsidR="00DA5CF3" w:rsidRPr="007A5148">
        <w:rPr>
          <w:lang w:bidi="en-US"/>
        </w:rPr>
        <w:t>,</w:t>
      </w:r>
      <w:r w:rsidRPr="007A5148">
        <w:rPr>
          <w:lang w:bidi="en-US"/>
        </w:rPr>
        <w:t xml:space="preserve"> </w:t>
      </w:r>
      <w:r w:rsidR="00C366A6" w:rsidRPr="007A5148">
        <w:rPr>
          <w:lang w:bidi="en-US"/>
        </w:rPr>
        <w:t xml:space="preserve">a </w:t>
      </w:r>
      <w:r w:rsidR="00DA5CF3" w:rsidRPr="007A5148">
        <w:rPr>
          <w:lang w:bidi="en-US"/>
        </w:rPr>
        <w:t>kod</w:t>
      </w:r>
      <w:r w:rsidR="00C366A6" w:rsidRPr="007A5148">
        <w:rPr>
          <w:lang w:bidi="en-US"/>
        </w:rPr>
        <w:t xml:space="preserve"> odabir</w:t>
      </w:r>
      <w:r w:rsidR="00DA5CF3" w:rsidRPr="007A5148">
        <w:rPr>
          <w:lang w:bidi="en-US"/>
        </w:rPr>
        <w:t>a</w:t>
      </w:r>
      <w:r w:rsidR="00C366A6" w:rsidRPr="007A5148">
        <w:rPr>
          <w:lang w:bidi="en-US"/>
        </w:rPr>
        <w:t xml:space="preserve"> primjenjuju svoju definiciju njegove uloge: </w:t>
      </w:r>
      <w:r w:rsidRPr="007A5148">
        <w:rPr>
          <w:i/>
          <w:lang w:bidi="en-US"/>
        </w:rPr>
        <w:t>najviše pozicionirana osoba odgovorna za IKT, odgovoran ne više od dvije razine iznad sebe, odgovara za informacijske sustave, telekomunikacije, podršku korisnicima i</w:t>
      </w:r>
      <w:r w:rsidRPr="007A5148">
        <w:rPr>
          <w:i/>
        </w:rPr>
        <w:t xml:space="preserve"> za strateško planiranje IKT resursa</w:t>
      </w:r>
      <w:r w:rsidRPr="007A5148">
        <w:t xml:space="preserve">. Oni propituju kako navedenih </w:t>
      </w:r>
      <w:r w:rsidR="00626B63">
        <w:t>pet</w:t>
      </w:r>
      <w:r w:rsidRPr="007A5148">
        <w:t xml:space="preserve"> IT menadžera koriste metaforički jezik u komunikaciji s upravom, nižom razinom menadžmenta i krajnjim korisnicima</w:t>
      </w:r>
      <w:r w:rsidR="00C366A6" w:rsidRPr="007A5148">
        <w:t xml:space="preserve">. Dakle, </w:t>
      </w:r>
      <w:r w:rsidR="00E0649E" w:rsidRPr="007A5148">
        <w:rPr>
          <w:rStyle w:val="Emphasis"/>
          <w:i w:val="0"/>
          <w:iCs w:val="0"/>
        </w:rPr>
        <w:t xml:space="preserve">IT menadžer mora posjedovati jake komunikacijske vještine: </w:t>
      </w:r>
      <w:r w:rsidR="00E0649E" w:rsidRPr="007A5148">
        <w:rPr>
          <w:rStyle w:val="Emphasis"/>
          <w:iCs w:val="0"/>
        </w:rPr>
        <w:t>verbalne</w:t>
      </w:r>
      <w:r w:rsidR="00E0649E" w:rsidRPr="007A5148">
        <w:rPr>
          <w:rStyle w:val="Emphasis"/>
          <w:i w:val="0"/>
          <w:iCs w:val="0"/>
        </w:rPr>
        <w:t xml:space="preserve"> i </w:t>
      </w:r>
      <w:r w:rsidR="00E0649E" w:rsidRPr="007A5148">
        <w:rPr>
          <w:rStyle w:val="Emphasis"/>
          <w:iCs w:val="0"/>
        </w:rPr>
        <w:t>neverbalne</w:t>
      </w:r>
      <w:r w:rsidR="00EB3B48" w:rsidRPr="007A5148">
        <w:rPr>
          <w:rStyle w:val="Emphasis"/>
          <w:i w:val="0"/>
          <w:iCs w:val="0"/>
        </w:rPr>
        <w:t xml:space="preserve"> jer je u svakodnevnom</w:t>
      </w:r>
      <w:r w:rsidR="00626B63">
        <w:rPr>
          <w:rStyle w:val="Emphasis"/>
          <w:i w:val="0"/>
          <w:iCs w:val="0"/>
        </w:rPr>
        <w:t>e</w:t>
      </w:r>
      <w:r w:rsidR="00EB3B48" w:rsidRPr="007A5148">
        <w:rPr>
          <w:rStyle w:val="Emphasis"/>
          <w:i w:val="0"/>
          <w:iCs w:val="0"/>
        </w:rPr>
        <w:t xml:space="preserve"> poslu povećao broj kontakata s upravom i menadžmentom</w:t>
      </w:r>
      <w:r w:rsidR="00E0649E" w:rsidRPr="007A5148">
        <w:rPr>
          <w:rStyle w:val="Emphasis"/>
          <w:i w:val="0"/>
          <w:iCs w:val="0"/>
        </w:rPr>
        <w:t xml:space="preserve"> </w:t>
      </w:r>
      <w:sdt>
        <w:sdtPr>
          <w:rPr>
            <w:rStyle w:val="Emphasis"/>
            <w:i w:val="0"/>
            <w:iCs w:val="0"/>
          </w:rPr>
          <w:id w:val="-1954925879"/>
          <w:citation/>
        </w:sdtPr>
        <w:sdtEndPr>
          <w:rPr>
            <w:rStyle w:val="Emphasis"/>
          </w:rPr>
        </w:sdtEndPr>
        <w:sdtContent>
          <w:r w:rsidR="00E0649E" w:rsidRPr="007A5148">
            <w:rPr>
              <w:rStyle w:val="Emphasis"/>
              <w:i w:val="0"/>
              <w:iCs w:val="0"/>
            </w:rPr>
            <w:fldChar w:fldCharType="begin"/>
          </w:r>
          <w:r w:rsidR="00E0649E" w:rsidRPr="007A5148">
            <w:rPr>
              <w:rStyle w:val="Emphasis"/>
              <w:i w:val="0"/>
              <w:iCs w:val="0"/>
            </w:rPr>
            <w:instrText xml:space="preserve"> CITATION Ste94 \l 1050 </w:instrText>
          </w:r>
          <w:r w:rsidR="00E0649E" w:rsidRPr="007A5148">
            <w:rPr>
              <w:rStyle w:val="Emphasis"/>
              <w:i w:val="0"/>
              <w:iCs w:val="0"/>
            </w:rPr>
            <w:fldChar w:fldCharType="separate"/>
          </w:r>
          <w:r w:rsidR="001B6365">
            <w:rPr>
              <w:noProof/>
            </w:rPr>
            <w:t>(Stephens &amp; Loughman, 1994)</w:t>
          </w:r>
          <w:r w:rsidR="00E0649E" w:rsidRPr="007A5148">
            <w:rPr>
              <w:rStyle w:val="Emphasis"/>
              <w:i w:val="0"/>
              <w:iCs w:val="0"/>
            </w:rPr>
            <w:fldChar w:fldCharType="end"/>
          </w:r>
        </w:sdtContent>
      </w:sdt>
      <w:r w:rsidR="00E0649E" w:rsidRPr="007A5148">
        <w:rPr>
          <w:rStyle w:val="Emphasis"/>
          <w:i w:val="0"/>
          <w:iCs w:val="0"/>
        </w:rPr>
        <w:t>.</w:t>
      </w:r>
      <w:r w:rsidR="00F4776A" w:rsidRPr="007A5148">
        <w:rPr>
          <w:rStyle w:val="Emphasis"/>
          <w:i w:val="0"/>
          <w:iCs w:val="0"/>
        </w:rPr>
        <w:t xml:space="preserve"> IT menadžer </w:t>
      </w:r>
      <w:r w:rsidR="00F4776A" w:rsidRPr="007A5148">
        <w:rPr>
          <w:lang w:bidi="en-US"/>
        </w:rPr>
        <w:t>o</w:t>
      </w:r>
      <w:r w:rsidR="00EB3B48" w:rsidRPr="007A5148">
        <w:rPr>
          <w:lang w:bidi="en-US"/>
        </w:rPr>
        <w:t>dgovor</w:t>
      </w:r>
      <w:r w:rsidR="00F4776A" w:rsidRPr="007A5148">
        <w:rPr>
          <w:lang w:bidi="en-US"/>
        </w:rPr>
        <w:t>an</w:t>
      </w:r>
      <w:r w:rsidR="00626B63">
        <w:rPr>
          <w:lang w:bidi="en-US"/>
        </w:rPr>
        <w:t xml:space="preserve"> je</w:t>
      </w:r>
      <w:r w:rsidR="00F4776A" w:rsidRPr="007A5148">
        <w:rPr>
          <w:lang w:bidi="en-US"/>
        </w:rPr>
        <w:t xml:space="preserve"> za uspjeh IT sektora, a time </w:t>
      </w:r>
      <w:r w:rsidR="00DA5CF3" w:rsidRPr="007A5148">
        <w:rPr>
          <w:lang w:bidi="en-US"/>
        </w:rPr>
        <w:t>i organizacije u kojoj radi. Taj i takav</w:t>
      </w:r>
      <w:r w:rsidR="00F4776A" w:rsidRPr="007A5148">
        <w:rPr>
          <w:lang w:bidi="en-US"/>
        </w:rPr>
        <w:t xml:space="preserve"> uspjeh on mora </w:t>
      </w:r>
      <w:r w:rsidR="00EB3B48" w:rsidRPr="007A5148">
        <w:rPr>
          <w:lang w:bidi="en-US"/>
        </w:rPr>
        <w:t>komuni</w:t>
      </w:r>
      <w:r w:rsidR="00F4776A" w:rsidRPr="007A5148">
        <w:rPr>
          <w:lang w:bidi="en-US"/>
        </w:rPr>
        <w:t>cirati</w:t>
      </w:r>
      <w:r w:rsidR="00EB3B48" w:rsidRPr="007A5148">
        <w:rPr>
          <w:lang w:bidi="en-US"/>
        </w:rPr>
        <w:t xml:space="preserve"> prema vanjskom</w:t>
      </w:r>
      <w:r w:rsidR="00626B63">
        <w:rPr>
          <w:lang w:bidi="en-US"/>
        </w:rPr>
        <w:t>e</w:t>
      </w:r>
      <w:r w:rsidR="00EB3B48" w:rsidRPr="007A5148">
        <w:rPr>
          <w:lang w:bidi="en-US"/>
        </w:rPr>
        <w:t xml:space="preserve"> svijetu </w:t>
      </w:r>
      <w:sdt>
        <w:sdtPr>
          <w:rPr>
            <w:lang w:bidi="en-US"/>
          </w:rPr>
          <w:id w:val="-1919389331"/>
          <w:citation/>
        </w:sdtPr>
        <w:sdtEndPr/>
        <w:sdtContent>
          <w:r w:rsidR="00EB3B48" w:rsidRPr="007A5148">
            <w:rPr>
              <w:lang w:bidi="en-US"/>
            </w:rPr>
            <w:fldChar w:fldCharType="begin"/>
          </w:r>
          <w:r w:rsidR="00EB3B48" w:rsidRPr="007A5148">
            <w:rPr>
              <w:lang w:bidi="en-US"/>
            </w:rPr>
            <w:instrText xml:space="preserve">CITATION Mic94 \l 1050 </w:instrText>
          </w:r>
          <w:r w:rsidR="00EB3B48" w:rsidRPr="007A5148">
            <w:rPr>
              <w:lang w:bidi="en-US"/>
            </w:rPr>
            <w:fldChar w:fldCharType="separate"/>
          </w:r>
          <w:r w:rsidR="001B6365">
            <w:rPr>
              <w:noProof/>
              <w:lang w:bidi="en-US"/>
            </w:rPr>
            <w:t>(Earl &amp; Feeny, 1995)</w:t>
          </w:r>
          <w:r w:rsidR="00EB3B48" w:rsidRPr="007A5148">
            <w:rPr>
              <w:lang w:bidi="en-US"/>
            </w:rPr>
            <w:fldChar w:fldCharType="end"/>
          </w:r>
        </w:sdtContent>
      </w:sdt>
      <w:r w:rsidR="00F4776A" w:rsidRPr="007A5148">
        <w:rPr>
          <w:lang w:bidi="en-US"/>
        </w:rPr>
        <w:t xml:space="preserve"> kojeg</w:t>
      </w:r>
      <w:r w:rsidR="00626B63">
        <w:rPr>
          <w:lang w:bidi="en-US"/>
        </w:rPr>
        <w:t>a</w:t>
      </w:r>
      <w:r w:rsidR="00F4776A" w:rsidRPr="007A5148">
        <w:rPr>
          <w:lang w:bidi="en-US"/>
        </w:rPr>
        <w:t xml:space="preserve"> čine uprava, korisnici IKT-a, partneri i dobavljači</w:t>
      </w:r>
      <w:r w:rsidR="00EB3B48" w:rsidRPr="007A5148">
        <w:rPr>
          <w:lang w:bidi="en-US"/>
        </w:rPr>
        <w:t>.</w:t>
      </w:r>
      <w:r w:rsidR="00F4776A" w:rsidRPr="007A5148">
        <w:rPr>
          <w:lang w:bidi="en-US"/>
        </w:rPr>
        <w:t xml:space="preserve"> Važnost dobre komunikacije u timu kao i cijeloj organizaciji ističe više autora. Tako Schein smatra da su p</w:t>
      </w:r>
      <w:r w:rsidR="00EB3B48" w:rsidRPr="007A5148">
        <w:rPr>
          <w:lang w:bidi="en-US"/>
        </w:rPr>
        <w:t xml:space="preserve">ropusti u komunikaciji </w:t>
      </w:r>
      <w:r w:rsidR="00F4776A" w:rsidRPr="007A5148">
        <w:rPr>
          <w:lang w:bidi="en-US"/>
        </w:rPr>
        <w:t>te</w:t>
      </w:r>
      <w:r w:rsidR="00EB3B48" w:rsidRPr="007A5148">
        <w:rPr>
          <w:lang w:bidi="en-US"/>
        </w:rPr>
        <w:t xml:space="preserve"> nedostatak timskog</w:t>
      </w:r>
      <w:r w:rsidR="00626B63">
        <w:rPr>
          <w:lang w:bidi="en-US"/>
        </w:rPr>
        <w:t>a</w:t>
      </w:r>
      <w:r w:rsidR="00EB3B48" w:rsidRPr="007A5148">
        <w:rPr>
          <w:lang w:bidi="en-US"/>
        </w:rPr>
        <w:t xml:space="preserve"> rada </w:t>
      </w:r>
      <w:r w:rsidR="00F4776A" w:rsidRPr="007A5148">
        <w:rPr>
          <w:lang w:bidi="en-US"/>
        </w:rPr>
        <w:t xml:space="preserve">najviše krivi za </w:t>
      </w:r>
      <w:r w:rsidR="00EB3B48" w:rsidRPr="007A5148">
        <w:rPr>
          <w:lang w:bidi="en-US"/>
        </w:rPr>
        <w:t xml:space="preserve">prekid interkulturalne komunikacije </w:t>
      </w:r>
      <w:sdt>
        <w:sdtPr>
          <w:rPr>
            <w:lang w:bidi="en-US"/>
          </w:rPr>
          <w:id w:val="-870839166"/>
          <w:citation/>
        </w:sdtPr>
        <w:sdtEndPr/>
        <w:sdtContent>
          <w:r w:rsidR="00EB3B48" w:rsidRPr="007A5148">
            <w:rPr>
              <w:lang w:bidi="en-US"/>
            </w:rPr>
            <w:fldChar w:fldCharType="begin"/>
          </w:r>
          <w:r w:rsidR="00704EB8">
            <w:rPr>
              <w:lang w:bidi="en-US"/>
            </w:rPr>
            <w:instrText xml:space="preserve">CITATION Sch96 \l 1050 </w:instrText>
          </w:r>
          <w:r w:rsidR="00EB3B48" w:rsidRPr="007A5148">
            <w:rPr>
              <w:lang w:bidi="en-US"/>
            </w:rPr>
            <w:fldChar w:fldCharType="separate"/>
          </w:r>
          <w:r w:rsidR="001B6365">
            <w:rPr>
              <w:noProof/>
              <w:lang w:bidi="en-US"/>
            </w:rPr>
            <w:t>(Schein, 1996)</w:t>
          </w:r>
          <w:r w:rsidR="00EB3B48" w:rsidRPr="007A5148">
            <w:rPr>
              <w:lang w:bidi="en-US"/>
            </w:rPr>
            <w:fldChar w:fldCharType="end"/>
          </w:r>
        </w:sdtContent>
      </w:sdt>
      <w:r w:rsidR="00EB3B48" w:rsidRPr="007A5148">
        <w:rPr>
          <w:lang w:bidi="en-US"/>
        </w:rPr>
        <w:t>.</w:t>
      </w:r>
      <w:r w:rsidR="00F4776A" w:rsidRPr="007A5148">
        <w:rPr>
          <w:lang w:bidi="en-US"/>
        </w:rPr>
        <w:t xml:space="preserve"> </w:t>
      </w:r>
      <w:r w:rsidR="008F7E99" w:rsidRPr="007A5148">
        <w:rPr>
          <w:lang w:bidi="en-US"/>
        </w:rPr>
        <w:t>Na uspješnost komunikacije, posebno u multinacionalnim organizacijama kao i onima koje su rasprostranjene na širem zemljopisnom području</w:t>
      </w:r>
      <w:r w:rsidR="006866DB" w:rsidRPr="007A5148">
        <w:rPr>
          <w:lang w:bidi="en-US"/>
        </w:rPr>
        <w:t xml:space="preserve"> djeluje više čimbenika.</w:t>
      </w:r>
      <w:r w:rsidR="008F7E99" w:rsidRPr="007A5148">
        <w:rPr>
          <w:lang w:bidi="en-US"/>
        </w:rPr>
        <w:t xml:space="preserve"> </w:t>
      </w:r>
      <w:r w:rsidR="006866DB" w:rsidRPr="007A5148">
        <w:rPr>
          <w:lang w:bidi="en-US"/>
        </w:rPr>
        <w:t>V</w:t>
      </w:r>
      <w:r w:rsidR="008F7E99" w:rsidRPr="007A5148">
        <w:rPr>
          <w:lang w:bidi="en-US"/>
        </w:rPr>
        <w:t>eliki je izazov uskladiti</w:t>
      </w:r>
      <w:r w:rsidR="004B66BD" w:rsidRPr="007A5148">
        <w:rPr>
          <w:lang w:bidi="en-US"/>
        </w:rPr>
        <w:t xml:space="preserve"> </w:t>
      </w:r>
      <w:r w:rsidR="006866DB" w:rsidRPr="007A5148">
        <w:rPr>
          <w:lang w:bidi="en-US"/>
        </w:rPr>
        <w:t>način komunikacije</w:t>
      </w:r>
      <w:r w:rsidR="008F7E99" w:rsidRPr="007A5148">
        <w:rPr>
          <w:lang w:bidi="en-US"/>
        </w:rPr>
        <w:t xml:space="preserve"> </w:t>
      </w:r>
      <w:r w:rsidR="006866DB" w:rsidRPr="007A5148">
        <w:rPr>
          <w:lang w:bidi="en-US"/>
        </w:rPr>
        <w:t xml:space="preserve">te se prilagoditi </w:t>
      </w:r>
      <w:r w:rsidR="008F7E99" w:rsidRPr="007A5148">
        <w:rPr>
          <w:lang w:bidi="en-US"/>
        </w:rPr>
        <w:t>kulturi komuniciranja i učiniti j</w:t>
      </w:r>
      <w:r w:rsidR="00626B63">
        <w:rPr>
          <w:lang w:bidi="en-US"/>
        </w:rPr>
        <w:t>e</w:t>
      </w:r>
      <w:r w:rsidR="008F7E99" w:rsidRPr="007A5148">
        <w:rPr>
          <w:lang w:bidi="en-US"/>
        </w:rPr>
        <w:t xml:space="preserve"> učinkovitom. </w:t>
      </w:r>
      <w:r w:rsidR="008F7E99" w:rsidRPr="007A5148">
        <w:rPr>
          <w:rStyle w:val="Emphasis"/>
          <w:i w:val="0"/>
          <w:iCs w:val="0"/>
        </w:rPr>
        <w:t>Komunikacija između korisnika i IKT profesionalaca mora biti dvosmjerna dok</w:t>
      </w:r>
      <w:r w:rsidR="008F7E99" w:rsidRPr="007A5148">
        <w:rPr>
          <w:lang w:bidi="en-US"/>
        </w:rPr>
        <w:t xml:space="preserve"> su kulturološke razlike potencijal za sukob i kao takve predstavljaju prepreke u komunikaciji </w:t>
      </w:r>
      <w:sdt>
        <w:sdtPr>
          <w:rPr>
            <w:lang w:bidi="en-US"/>
          </w:rPr>
          <w:id w:val="1849672048"/>
          <w:citation/>
        </w:sdtPr>
        <w:sdtEndPr/>
        <w:sdtContent>
          <w:r w:rsidR="008F7E99" w:rsidRPr="007A5148">
            <w:rPr>
              <w:lang w:bidi="en-US"/>
            </w:rPr>
            <w:fldChar w:fldCharType="begin"/>
          </w:r>
          <w:r w:rsidR="008F7E99" w:rsidRPr="007A5148">
            <w:rPr>
              <w:lang w:bidi="en-US"/>
            </w:rPr>
            <w:instrText xml:space="preserve"> CITATION Joh96 \l 1050 </w:instrText>
          </w:r>
          <w:r w:rsidR="008F7E99" w:rsidRPr="007A5148">
            <w:rPr>
              <w:lang w:bidi="en-US"/>
            </w:rPr>
            <w:fldChar w:fldCharType="separate"/>
          </w:r>
          <w:r w:rsidR="001B6365">
            <w:rPr>
              <w:noProof/>
              <w:lang w:bidi="en-US"/>
            </w:rPr>
            <w:t>(Ward &amp; Peppard, 1996)</w:t>
          </w:r>
          <w:r w:rsidR="008F7E99" w:rsidRPr="007A5148">
            <w:rPr>
              <w:lang w:bidi="en-US"/>
            </w:rPr>
            <w:fldChar w:fldCharType="end"/>
          </w:r>
        </w:sdtContent>
      </w:sdt>
      <w:r w:rsidR="008F7E99" w:rsidRPr="007A5148">
        <w:rPr>
          <w:lang w:bidi="en-US"/>
        </w:rPr>
        <w:t xml:space="preserve">. </w:t>
      </w:r>
    </w:p>
    <w:p w:rsidR="00E0649E" w:rsidRPr="007A5148" w:rsidRDefault="00F93D25" w:rsidP="00A40277">
      <w:pPr>
        <w:pStyle w:val="Heading4"/>
      </w:pPr>
      <w:bookmarkStart w:id="94" w:name="_Toc462787713"/>
      <w:r w:rsidRPr="007A5148">
        <w:t xml:space="preserve">Dosadašnja istraživanja </w:t>
      </w:r>
      <w:r w:rsidR="00626B63">
        <w:t>–</w:t>
      </w:r>
      <w:r w:rsidRPr="007A5148">
        <w:t xml:space="preserve"> od </w:t>
      </w:r>
      <w:r w:rsidR="00E0649E" w:rsidRPr="007A5148">
        <w:t>2001. do 2010. godine</w:t>
      </w:r>
      <w:bookmarkEnd w:id="94"/>
    </w:p>
    <w:p w:rsidR="007B5E12" w:rsidRPr="007A5148" w:rsidRDefault="00C85E3D" w:rsidP="007B5E12">
      <w:r w:rsidRPr="007A5148">
        <w:t xml:space="preserve">IT menadžer mora postići </w:t>
      </w:r>
      <w:r w:rsidR="00DA5CF3" w:rsidRPr="007A5148">
        <w:t xml:space="preserve">dobro </w:t>
      </w:r>
      <w:r w:rsidRPr="007A5148">
        <w:t xml:space="preserve">razumijevanje sa svojom poslovnom okolinom te razumijevanje za potrebe IKT-a kao moćnoga alata za uspjeh organizacije. </w:t>
      </w:r>
      <w:r w:rsidR="00792944" w:rsidRPr="007A5148">
        <w:t>Pri tome mora voditi brigu o odnosima s ostalim kolegama na istoj upravljačkoj razini jer k</w:t>
      </w:r>
      <w:r w:rsidR="004B66BD" w:rsidRPr="007A5148">
        <w:t>ulturološki jaz i nerazumijevanje između poslovnih i IT menadžera može dovesti do međusobnog</w:t>
      </w:r>
      <w:r w:rsidR="00626B63">
        <w:t>a</w:t>
      </w:r>
      <w:r w:rsidR="004B66BD" w:rsidRPr="007A5148">
        <w:t xml:space="preserve"> osjećaja frustracije </w:t>
      </w:r>
      <w:sdt>
        <w:sdtPr>
          <w:id w:val="-30348974"/>
          <w:citation/>
        </w:sdtPr>
        <w:sdtEndPr/>
        <w:sdtContent>
          <w:r w:rsidR="004B66BD" w:rsidRPr="007A5148">
            <w:fldChar w:fldCharType="begin"/>
          </w:r>
          <w:r w:rsidR="004B66BD" w:rsidRPr="007A5148">
            <w:instrText xml:space="preserve"> CITATION Nol01 \l 1050 </w:instrText>
          </w:r>
          <w:r w:rsidR="004B66BD" w:rsidRPr="007A5148">
            <w:fldChar w:fldCharType="separate"/>
          </w:r>
          <w:r w:rsidR="001B6365">
            <w:rPr>
              <w:noProof/>
            </w:rPr>
            <w:t>(Nolan Norton Institute, 2001)</w:t>
          </w:r>
          <w:r w:rsidR="004B66BD" w:rsidRPr="007A5148">
            <w:fldChar w:fldCharType="end"/>
          </w:r>
        </w:sdtContent>
      </w:sdt>
      <w:r w:rsidRPr="007A5148">
        <w:t xml:space="preserve">. </w:t>
      </w:r>
      <w:r w:rsidR="004B66BD" w:rsidRPr="007A5148">
        <w:t xml:space="preserve">IT menadžerima uloga glasnogovornika među najvažnijim </w:t>
      </w:r>
      <w:r w:rsidR="00626B63">
        <w:t xml:space="preserve">je </w:t>
      </w:r>
      <w:r w:rsidR="004B66BD" w:rsidRPr="007A5148">
        <w:t xml:space="preserve">ulogama </w:t>
      </w:r>
      <w:r w:rsidR="00626B63">
        <w:t>–</w:t>
      </w:r>
      <w:r w:rsidR="004B66BD" w:rsidRPr="007A5148">
        <w:t xml:space="preserve"> Mintzbergove uloge</w:t>
      </w:r>
      <w:r w:rsidRPr="007A5148">
        <w:t xml:space="preserve"> </w:t>
      </w:r>
      <w:sdt>
        <w:sdtPr>
          <w:id w:val="1701277963"/>
          <w:citation/>
        </w:sdtPr>
        <w:sdtEndPr/>
        <w:sdtContent>
          <w:r w:rsidR="004B66BD" w:rsidRPr="007A5148">
            <w:fldChar w:fldCharType="begin"/>
          </w:r>
          <w:r w:rsidR="004B66BD" w:rsidRPr="007A5148">
            <w:instrText xml:space="preserve">CITATION Kar02 \l 1050 </w:instrText>
          </w:r>
          <w:r w:rsidR="004B66BD" w:rsidRPr="007A5148">
            <w:fldChar w:fldCharType="separate"/>
          </w:r>
          <w:r w:rsidR="001B6365">
            <w:rPr>
              <w:noProof/>
            </w:rPr>
            <w:t>(Karlsen, Gottschalk, &amp; Andersen, 2002)</w:t>
          </w:r>
          <w:r w:rsidR="004B66BD" w:rsidRPr="007A5148">
            <w:fldChar w:fldCharType="end"/>
          </w:r>
        </w:sdtContent>
      </w:sdt>
      <w:r w:rsidRPr="007A5148">
        <w:t>.</w:t>
      </w:r>
      <w:r w:rsidR="004F69D8" w:rsidRPr="007A5148">
        <w:t xml:space="preserve"> Ta u</w:t>
      </w:r>
      <w:r w:rsidR="004B66BD" w:rsidRPr="007A5148">
        <w:t xml:space="preserve">loga </w:t>
      </w:r>
      <w:r w:rsidR="007F6D58" w:rsidRPr="007A5148">
        <w:t xml:space="preserve">kod </w:t>
      </w:r>
      <w:r w:rsidR="004B66BD" w:rsidRPr="007A5148">
        <w:t xml:space="preserve">IT menadžera </w:t>
      </w:r>
      <w:r w:rsidR="004F69D8" w:rsidRPr="007A5148">
        <w:t>traži</w:t>
      </w:r>
      <w:r w:rsidR="004B66BD" w:rsidRPr="007A5148">
        <w:t xml:space="preserve"> izvrsno razumijevanje poslovnih komunikacija</w:t>
      </w:r>
      <w:r w:rsidR="004F69D8" w:rsidRPr="007A5148">
        <w:t xml:space="preserve"> </w:t>
      </w:r>
      <w:sdt>
        <w:sdtPr>
          <w:id w:val="401108183"/>
          <w:citation/>
        </w:sdtPr>
        <w:sdtEndPr/>
        <w:sdtContent>
          <w:r w:rsidR="004B66BD" w:rsidRPr="007A5148">
            <w:fldChar w:fldCharType="begin"/>
          </w:r>
          <w:r w:rsidR="004B66BD" w:rsidRPr="007A5148">
            <w:instrText xml:space="preserve"> CITATION Jos03 \l 1050 </w:instrText>
          </w:r>
          <w:r w:rsidR="004B66BD" w:rsidRPr="007A5148">
            <w:fldChar w:fldCharType="separate"/>
          </w:r>
          <w:r w:rsidR="001B6365">
            <w:rPr>
              <w:noProof/>
            </w:rPr>
            <w:t>(Weiss &amp; Anderson, 2004)</w:t>
          </w:r>
          <w:r w:rsidR="004B66BD" w:rsidRPr="007A5148">
            <w:fldChar w:fldCharType="end"/>
          </w:r>
        </w:sdtContent>
      </w:sdt>
      <w:r w:rsidR="004F69D8" w:rsidRPr="007A5148">
        <w:t>. Da je komunikacija jako važ</w:t>
      </w:r>
      <w:r w:rsidR="00443B18" w:rsidRPr="007A5148">
        <w:t>na</w:t>
      </w:r>
      <w:r w:rsidR="00626B63">
        <w:t>,</w:t>
      </w:r>
      <w:r w:rsidR="00443B18" w:rsidRPr="007A5148">
        <w:t xml:space="preserve"> ističu i Johnson i Lederer t</w:t>
      </w:r>
      <w:r w:rsidR="004F69D8" w:rsidRPr="007A5148">
        <w:t>vrdeći kako</w:t>
      </w:r>
      <w:r w:rsidR="007F6D58" w:rsidRPr="007A5148">
        <w:t xml:space="preserve"> je</w:t>
      </w:r>
      <w:r w:rsidR="004F69D8" w:rsidRPr="007A5148">
        <w:t xml:space="preserve"> m</w:t>
      </w:r>
      <w:r w:rsidR="004B66BD" w:rsidRPr="007A5148">
        <w:t>eđusobno razumijevanje između izvršnog</w:t>
      </w:r>
      <w:r w:rsidR="00626B63">
        <w:t>a</w:t>
      </w:r>
      <w:r w:rsidR="004B66BD" w:rsidRPr="007A5148">
        <w:t xml:space="preserve"> direktora i IT menadžera najvažnije u njihovim naporima za učinkovito iskorištavanje informacijske tehnologije</w:t>
      </w:r>
      <w:r w:rsidR="004F69D8" w:rsidRPr="007A5148">
        <w:t xml:space="preserve">. Utjecaj njihove usklađenosti vidljiv je kroz financijski doprinos IKT-a uspjehu organizacije </w:t>
      </w:r>
      <w:sdt>
        <w:sdtPr>
          <w:id w:val="-1250267215"/>
          <w:citation/>
        </w:sdtPr>
        <w:sdtEndPr/>
        <w:sdtContent>
          <w:r w:rsidR="004F69D8" w:rsidRPr="007A5148">
            <w:fldChar w:fldCharType="begin"/>
          </w:r>
          <w:r w:rsidR="004F69D8" w:rsidRPr="007A5148">
            <w:instrText xml:space="preserve"> CITATION Joh05 \l 1050 </w:instrText>
          </w:r>
          <w:r w:rsidR="004F69D8" w:rsidRPr="007A5148">
            <w:fldChar w:fldCharType="separate"/>
          </w:r>
          <w:r w:rsidR="001B6365">
            <w:rPr>
              <w:noProof/>
            </w:rPr>
            <w:t>(Johnson &amp; Lederer, 2005)</w:t>
          </w:r>
          <w:r w:rsidR="004F69D8" w:rsidRPr="007A5148">
            <w:fldChar w:fldCharType="end"/>
          </w:r>
        </w:sdtContent>
      </w:sdt>
      <w:r w:rsidR="004F69D8" w:rsidRPr="007A5148">
        <w:t xml:space="preserve">. </w:t>
      </w:r>
      <w:r w:rsidR="00E0649E" w:rsidRPr="007A5148">
        <w:t>U praktičnom</w:t>
      </w:r>
      <w:r w:rsidR="00626B63">
        <w:t>e</w:t>
      </w:r>
      <w:r w:rsidR="00E0649E" w:rsidRPr="007A5148">
        <w:t xml:space="preserve"> smislu, komunikacijske vještine važne </w:t>
      </w:r>
      <w:r w:rsidR="00626B63">
        <w:t xml:space="preserve">su </w:t>
      </w:r>
      <w:r w:rsidR="00E0649E" w:rsidRPr="007A5148">
        <w:t xml:space="preserve">za postizanje konsenzusa s upravom kao sponzorom IKT-a oko </w:t>
      </w:r>
      <w:r w:rsidR="00BC0341" w:rsidRPr="007A5148">
        <w:t xml:space="preserve">određivanja opsega isporuke </w:t>
      </w:r>
      <w:r w:rsidR="00E0649E" w:rsidRPr="007A5148">
        <w:t>bilo kojeg</w:t>
      </w:r>
      <w:r w:rsidR="00626B63">
        <w:t>a</w:t>
      </w:r>
      <w:r w:rsidR="00E0649E" w:rsidRPr="007A5148">
        <w:t xml:space="preserve"> projekta važnoga za organizaciju </w:t>
      </w:r>
      <w:sdt>
        <w:sdtPr>
          <w:id w:val="1237978825"/>
          <w:citation/>
        </w:sdtPr>
        <w:sdtEndPr/>
        <w:sdtContent>
          <w:r w:rsidR="00E0649E" w:rsidRPr="007A5148">
            <w:fldChar w:fldCharType="begin"/>
          </w:r>
          <w:r w:rsidR="00443B18" w:rsidRPr="007A5148">
            <w:instrText xml:space="preserve">CITATION Che05 \l 1050 </w:instrText>
          </w:r>
          <w:r w:rsidR="00E0649E" w:rsidRPr="007A5148">
            <w:fldChar w:fldCharType="separate"/>
          </w:r>
          <w:r w:rsidR="001B6365">
            <w:rPr>
              <w:noProof/>
            </w:rPr>
            <w:t>(Chen, Miller, Jiang, &amp; Klein, 2005)</w:t>
          </w:r>
          <w:r w:rsidR="00E0649E" w:rsidRPr="007A5148">
            <w:fldChar w:fldCharType="end"/>
          </w:r>
        </w:sdtContent>
      </w:sdt>
      <w:r w:rsidR="00E0649E" w:rsidRPr="007A5148">
        <w:t>.</w:t>
      </w:r>
      <w:r w:rsidR="007B5E12" w:rsidRPr="007A5148">
        <w:t xml:space="preserve"> To potvrđuju Smaltz i sur. koji drže da IT menadžer treba </w:t>
      </w:r>
      <w:r w:rsidR="007F6D58" w:rsidRPr="007A5148">
        <w:t>posjedov</w:t>
      </w:r>
      <w:r w:rsidR="007B5E12" w:rsidRPr="007A5148">
        <w:t xml:space="preserve">ati više vještina izvršnoga direktora kao što su: poslovna znanja, komunikacijske vještine i politička mudrost </w:t>
      </w:r>
      <w:sdt>
        <w:sdtPr>
          <w:id w:val="-1795670358"/>
          <w:citation/>
        </w:sdtPr>
        <w:sdtEndPr/>
        <w:sdtContent>
          <w:r w:rsidR="007B5E12" w:rsidRPr="007A5148">
            <w:fldChar w:fldCharType="begin"/>
          </w:r>
          <w:r w:rsidR="007B5E12" w:rsidRPr="007A5148">
            <w:instrText xml:space="preserve"> CITATION Sma06 \l 1050 </w:instrText>
          </w:r>
          <w:r w:rsidR="007B5E12" w:rsidRPr="007A5148">
            <w:fldChar w:fldCharType="separate"/>
          </w:r>
          <w:r w:rsidR="001B6365">
            <w:rPr>
              <w:noProof/>
            </w:rPr>
            <w:t>(Smaltz, Sambamurthy, &amp; Agarwal, 2006)</w:t>
          </w:r>
          <w:r w:rsidR="007B5E12" w:rsidRPr="007A5148">
            <w:fldChar w:fldCharType="end"/>
          </w:r>
        </w:sdtContent>
      </w:sdt>
      <w:r w:rsidR="007B5E12" w:rsidRPr="007A5148">
        <w:t>. Ovo ide u prilog svijesti o važnosti komunikacijske uloge</w:t>
      </w:r>
      <w:r w:rsidR="002F468A" w:rsidRPr="007A5148">
        <w:t xml:space="preserve"> i kompete</w:t>
      </w:r>
      <w:r w:rsidR="007B5E12" w:rsidRPr="007A5148">
        <w:t xml:space="preserve">ncija za tako važnu funkciju u organizaciji </w:t>
      </w:r>
      <w:sdt>
        <w:sdtPr>
          <w:id w:val="-941599099"/>
          <w:citation/>
        </w:sdtPr>
        <w:sdtEndPr/>
        <w:sdtContent>
          <w:r w:rsidR="007B5E12" w:rsidRPr="007A5148">
            <w:fldChar w:fldCharType="begin"/>
          </w:r>
          <w:r w:rsidR="007B5E12" w:rsidRPr="007A5148">
            <w:instrText xml:space="preserve"> CITATION Kar061 \l 1050 </w:instrText>
          </w:r>
          <w:r w:rsidR="007B5E12" w:rsidRPr="007A5148">
            <w:fldChar w:fldCharType="separate"/>
          </w:r>
          <w:r w:rsidR="001B6365">
            <w:rPr>
              <w:noProof/>
            </w:rPr>
            <w:t>(Karahanna &amp; Watson, 2006)</w:t>
          </w:r>
          <w:r w:rsidR="007B5E12" w:rsidRPr="007A5148">
            <w:fldChar w:fldCharType="end"/>
          </w:r>
        </w:sdtContent>
      </w:sdt>
      <w:r w:rsidR="007B5E12" w:rsidRPr="007A5148">
        <w:t>.</w:t>
      </w:r>
    </w:p>
    <w:p w:rsidR="005243F9" w:rsidRPr="007A5148" w:rsidRDefault="00413039" w:rsidP="00C46C08">
      <w:pPr>
        <w:rPr>
          <w:lang w:bidi="en-US"/>
        </w:rPr>
      </w:pPr>
      <w:r w:rsidRPr="007A5148">
        <w:t>Preston i sur. ističu kako k</w:t>
      </w:r>
      <w:r w:rsidR="008100C2" w:rsidRPr="007A5148">
        <w:rPr>
          <w:lang w:bidi="en-US"/>
        </w:rPr>
        <w:t xml:space="preserve">redibilitet IT menadžera, </w:t>
      </w:r>
      <w:r w:rsidRPr="007A5148">
        <w:rPr>
          <w:lang w:bidi="en-US"/>
        </w:rPr>
        <w:t>sposobnost</w:t>
      </w:r>
      <w:r w:rsidR="008100C2" w:rsidRPr="007A5148">
        <w:rPr>
          <w:lang w:bidi="en-US"/>
        </w:rPr>
        <w:t xml:space="preserve"> komunikacije i politička zrelost, kao i razina povjerenja između IT menadžera i uprave mogu biti važni čimbenici međusobnog</w:t>
      </w:r>
      <w:r w:rsidR="00626B63">
        <w:rPr>
          <w:lang w:bidi="en-US"/>
        </w:rPr>
        <w:t>a</w:t>
      </w:r>
      <w:r w:rsidR="008100C2" w:rsidRPr="007A5148">
        <w:rPr>
          <w:lang w:bidi="en-US"/>
        </w:rPr>
        <w:t xml:space="preserve"> razumijevanja, a njihova važnost može biti kulturološki ovisna</w:t>
      </w:r>
      <w:r w:rsidR="00C46C08" w:rsidRPr="007A5148">
        <w:rPr>
          <w:lang w:bidi="en-US"/>
        </w:rPr>
        <w:t xml:space="preserve"> </w:t>
      </w:r>
      <w:sdt>
        <w:sdtPr>
          <w:rPr>
            <w:lang w:bidi="en-US"/>
          </w:rPr>
          <w:id w:val="242764637"/>
          <w:citation/>
        </w:sdtPr>
        <w:sdtEndPr/>
        <w:sdtContent>
          <w:r w:rsidR="008100C2" w:rsidRPr="007A5148">
            <w:rPr>
              <w:lang w:bidi="en-US"/>
            </w:rPr>
            <w:fldChar w:fldCharType="begin"/>
          </w:r>
          <w:r w:rsidR="008100C2" w:rsidRPr="007A5148">
            <w:rPr>
              <w:lang w:bidi="en-US"/>
            </w:rPr>
            <w:instrText xml:space="preserve"> CITATION Pre06 \l 1050 </w:instrText>
          </w:r>
          <w:r w:rsidR="008100C2" w:rsidRPr="007A5148">
            <w:rPr>
              <w:lang w:bidi="en-US"/>
            </w:rPr>
            <w:fldChar w:fldCharType="separate"/>
          </w:r>
          <w:r w:rsidR="001B6365">
            <w:rPr>
              <w:noProof/>
              <w:lang w:bidi="en-US"/>
            </w:rPr>
            <w:t>(Preston, Karahanna, &amp; Rowe, 2006)</w:t>
          </w:r>
          <w:r w:rsidR="008100C2" w:rsidRPr="007A5148">
            <w:rPr>
              <w:lang w:bidi="en-US"/>
            </w:rPr>
            <w:fldChar w:fldCharType="end"/>
          </w:r>
        </w:sdtContent>
      </w:sdt>
      <w:r w:rsidRPr="007A5148">
        <w:rPr>
          <w:lang w:bidi="en-US"/>
        </w:rPr>
        <w:t xml:space="preserve">. </w:t>
      </w:r>
      <w:r w:rsidR="005243F9" w:rsidRPr="007A5148">
        <w:rPr>
          <w:lang w:bidi="en-US"/>
        </w:rPr>
        <w:t>Da bi IT menadžer dobro komunicirao i bio aktivan u komunikaciji</w:t>
      </w:r>
      <w:r w:rsidR="00626B63">
        <w:rPr>
          <w:lang w:bidi="en-US"/>
        </w:rPr>
        <w:t>,</w:t>
      </w:r>
      <w:r w:rsidR="005243F9" w:rsidRPr="007A5148">
        <w:rPr>
          <w:lang w:bidi="en-US"/>
        </w:rPr>
        <w:t xml:space="preserve"> </w:t>
      </w:r>
      <w:r w:rsidR="005243F9" w:rsidRPr="007A5148">
        <w:rPr>
          <w:lang w:eastAsia="de-DE"/>
        </w:rPr>
        <w:t xml:space="preserve">potrebna mu je kombinacija IKT tehničkih znanja kao i znanja o poslovanju </w:t>
      </w:r>
      <w:sdt>
        <w:sdtPr>
          <w:rPr>
            <w:lang w:eastAsia="de-DE"/>
          </w:rPr>
          <w:id w:val="-1056778022"/>
          <w:citation/>
        </w:sdtPr>
        <w:sdtEndPr/>
        <w:sdtContent>
          <w:r w:rsidR="005243F9" w:rsidRPr="007A5148">
            <w:rPr>
              <w:lang w:eastAsia="de-DE"/>
            </w:rPr>
            <w:fldChar w:fldCharType="begin"/>
          </w:r>
          <w:r w:rsidR="005243F9" w:rsidRPr="007A5148">
            <w:rPr>
              <w:lang w:eastAsia="de-DE"/>
            </w:rPr>
            <w:instrText xml:space="preserve"> CITATION Kar061 \l 1050 </w:instrText>
          </w:r>
          <w:r w:rsidR="005243F9" w:rsidRPr="007A5148">
            <w:rPr>
              <w:lang w:eastAsia="de-DE"/>
            </w:rPr>
            <w:fldChar w:fldCharType="separate"/>
          </w:r>
          <w:r w:rsidR="001B6365">
            <w:rPr>
              <w:noProof/>
              <w:lang w:eastAsia="de-DE"/>
            </w:rPr>
            <w:t>(Karahanna &amp; Watson, 2006)</w:t>
          </w:r>
          <w:r w:rsidR="005243F9" w:rsidRPr="007A5148">
            <w:rPr>
              <w:lang w:eastAsia="de-DE"/>
            </w:rPr>
            <w:fldChar w:fldCharType="end"/>
          </w:r>
        </w:sdtContent>
      </w:sdt>
      <w:r w:rsidR="005243F9" w:rsidRPr="007A5148">
        <w:rPr>
          <w:lang w:eastAsia="de-DE"/>
        </w:rPr>
        <w:t>.</w:t>
      </w:r>
    </w:p>
    <w:p w:rsidR="008100C2" w:rsidRPr="007A5148" w:rsidRDefault="00413039" w:rsidP="00C46C08">
      <w:pPr>
        <w:rPr>
          <w:lang w:bidi="en-US"/>
        </w:rPr>
      </w:pPr>
      <w:r w:rsidRPr="007A5148">
        <w:rPr>
          <w:lang w:bidi="en-US"/>
        </w:rPr>
        <w:t>Može se reći kako je r</w:t>
      </w:r>
      <w:r w:rsidR="00C46C08" w:rsidRPr="007A5148">
        <w:rPr>
          <w:lang w:bidi="en-US"/>
        </w:rPr>
        <w:t>azvoj IKT-a od izvora podataka i informacijskoga sustava</w:t>
      </w:r>
      <w:r w:rsidRPr="007A5148">
        <w:rPr>
          <w:lang w:bidi="en-US"/>
        </w:rPr>
        <w:t xml:space="preserve"> učinio</w:t>
      </w:r>
      <w:r w:rsidR="00C46C08" w:rsidRPr="007A5148">
        <w:rPr>
          <w:lang w:bidi="en-US"/>
        </w:rPr>
        <w:t xml:space="preserve"> iznimno važne organizacijske resurse, a to u prvi plan dovodi ulogu IT menadžera i potrebu njegove učinkovite komunikacije </w:t>
      </w:r>
      <w:sdt>
        <w:sdtPr>
          <w:rPr>
            <w:lang w:bidi="en-US"/>
          </w:rPr>
          <w:id w:val="-1982685777"/>
          <w:citation/>
        </w:sdtPr>
        <w:sdtEndPr/>
        <w:sdtContent>
          <w:r w:rsidR="00C46C08" w:rsidRPr="007A5148">
            <w:rPr>
              <w:lang w:bidi="en-US"/>
            </w:rPr>
            <w:fldChar w:fldCharType="begin"/>
          </w:r>
          <w:r w:rsidR="009F13BA">
            <w:rPr>
              <w:lang w:bidi="en-US"/>
            </w:rPr>
            <w:instrText xml:space="preserve">CITATION WuJ07 \t  \l 1050 </w:instrText>
          </w:r>
          <w:r w:rsidR="00C46C08" w:rsidRPr="007A5148">
            <w:rPr>
              <w:lang w:bidi="en-US"/>
            </w:rPr>
            <w:fldChar w:fldCharType="separate"/>
          </w:r>
          <w:r w:rsidR="001B6365">
            <w:rPr>
              <w:noProof/>
              <w:lang w:bidi="en-US"/>
            </w:rPr>
            <w:t>(Wu, Chen, &amp; Chang, 2007)</w:t>
          </w:r>
          <w:r w:rsidR="00C46C08" w:rsidRPr="007A5148">
            <w:rPr>
              <w:lang w:bidi="en-US"/>
            </w:rPr>
            <w:fldChar w:fldCharType="end"/>
          </w:r>
        </w:sdtContent>
      </w:sdt>
      <w:r w:rsidR="00C46C08" w:rsidRPr="007A5148">
        <w:rPr>
          <w:lang w:bidi="en-US"/>
        </w:rPr>
        <w:t>.</w:t>
      </w:r>
      <w:r w:rsidRPr="007A5148">
        <w:rPr>
          <w:lang w:bidi="en-US"/>
        </w:rPr>
        <w:t xml:space="preserve"> U popisu vještina i kompetencija koje su potrebne IT menadžeru za uspjeh u poslu na visokom</w:t>
      </w:r>
      <w:r w:rsidR="00626B63">
        <w:rPr>
          <w:lang w:bidi="en-US"/>
        </w:rPr>
        <w:t>e su</w:t>
      </w:r>
      <w:r w:rsidRPr="007A5148">
        <w:rPr>
          <w:lang w:bidi="en-US"/>
        </w:rPr>
        <w:t xml:space="preserve"> mjestu komunikacijske kompetencije</w:t>
      </w:r>
      <w:r w:rsidR="007B5E12" w:rsidRPr="007A5148">
        <w:rPr>
          <w:lang w:bidi="en-US"/>
        </w:rPr>
        <w:t>. One mu služe kako bi dobio</w:t>
      </w:r>
      <w:r w:rsidR="008100C2" w:rsidRPr="007A5148">
        <w:rPr>
          <w:lang w:bidi="en-US"/>
        </w:rPr>
        <w:t xml:space="preserve"> razumijevanje za potrebe I</w:t>
      </w:r>
      <w:r w:rsidR="007B5E12" w:rsidRPr="007A5148">
        <w:rPr>
          <w:lang w:bidi="en-US"/>
        </w:rPr>
        <w:t>K</w:t>
      </w:r>
      <w:r w:rsidR="008100C2" w:rsidRPr="007A5148">
        <w:rPr>
          <w:lang w:bidi="en-US"/>
        </w:rPr>
        <w:t>T-a od izvršnog</w:t>
      </w:r>
      <w:r w:rsidR="00626B63">
        <w:rPr>
          <w:lang w:bidi="en-US"/>
        </w:rPr>
        <w:t>a</w:t>
      </w:r>
      <w:r w:rsidR="008100C2" w:rsidRPr="007A5148">
        <w:rPr>
          <w:lang w:bidi="en-US"/>
        </w:rPr>
        <w:t xml:space="preserve"> direktora</w:t>
      </w:r>
      <w:r w:rsidR="007B5E12" w:rsidRPr="007A5148">
        <w:rPr>
          <w:lang w:bidi="en-US"/>
        </w:rPr>
        <w:t>, a što je</w:t>
      </w:r>
      <w:r w:rsidR="008100C2" w:rsidRPr="007A5148">
        <w:rPr>
          <w:lang w:bidi="en-US"/>
        </w:rPr>
        <w:t xml:space="preserve"> pretpostavka za učinkovitost </w:t>
      </w:r>
      <w:r w:rsidR="007B5E12" w:rsidRPr="007A5148">
        <w:rPr>
          <w:lang w:bidi="en-US"/>
        </w:rPr>
        <w:t xml:space="preserve">njegove </w:t>
      </w:r>
      <w:r w:rsidR="008100C2" w:rsidRPr="007A5148">
        <w:rPr>
          <w:lang w:bidi="en-US"/>
        </w:rPr>
        <w:t>uloge IT menadžera</w:t>
      </w:r>
      <w:r w:rsidR="007B5E12" w:rsidRPr="007A5148">
        <w:rPr>
          <w:lang w:bidi="en-US"/>
        </w:rPr>
        <w:t xml:space="preserve"> u organizaciji</w:t>
      </w:r>
      <w:r w:rsidRPr="007A5148">
        <w:rPr>
          <w:lang w:bidi="en-US"/>
        </w:rPr>
        <w:t xml:space="preserve"> </w:t>
      </w:r>
      <w:sdt>
        <w:sdtPr>
          <w:rPr>
            <w:lang w:bidi="en-US"/>
          </w:rPr>
          <w:id w:val="1620106130"/>
          <w:citation/>
        </w:sdtPr>
        <w:sdtEndPr/>
        <w:sdtContent>
          <w:r w:rsidR="008100C2" w:rsidRPr="007A5148">
            <w:rPr>
              <w:lang w:bidi="en-US"/>
            </w:rPr>
            <w:fldChar w:fldCharType="begin"/>
          </w:r>
          <w:r w:rsidR="008100C2" w:rsidRPr="007A5148">
            <w:rPr>
              <w:lang w:bidi="en-US"/>
            </w:rPr>
            <w:instrText xml:space="preserve"> CITATION Che07 \l 1050 </w:instrText>
          </w:r>
          <w:r w:rsidR="008100C2" w:rsidRPr="007A5148">
            <w:rPr>
              <w:lang w:bidi="en-US"/>
            </w:rPr>
            <w:fldChar w:fldCharType="separate"/>
          </w:r>
          <w:r w:rsidR="001B6365">
            <w:rPr>
              <w:noProof/>
              <w:lang w:bidi="en-US"/>
            </w:rPr>
            <w:t>(Chen &amp; Preston, 2007)</w:t>
          </w:r>
          <w:r w:rsidR="008100C2" w:rsidRPr="007A5148">
            <w:rPr>
              <w:lang w:bidi="en-US"/>
            </w:rPr>
            <w:fldChar w:fldCharType="end"/>
          </w:r>
        </w:sdtContent>
      </w:sdt>
      <w:r w:rsidRPr="007A5148">
        <w:rPr>
          <w:lang w:bidi="en-US"/>
        </w:rPr>
        <w:t xml:space="preserve">. IT menadžer mora osigurati i da njegov tim vješto </w:t>
      </w:r>
      <w:r w:rsidR="005876BF">
        <w:rPr>
          <w:lang w:bidi="en-US"/>
        </w:rPr>
        <w:t xml:space="preserve">i učinkovito </w:t>
      </w:r>
      <w:r w:rsidRPr="007A5148">
        <w:rPr>
          <w:lang w:bidi="en-US"/>
        </w:rPr>
        <w:t>komunicira s korisnicima jer je to važno za njihovo prihvaćanje tehnologije kako pomoći u svakodnevnom</w:t>
      </w:r>
      <w:r w:rsidR="00626B63">
        <w:rPr>
          <w:lang w:bidi="en-US"/>
        </w:rPr>
        <w:t>e</w:t>
      </w:r>
      <w:r w:rsidRPr="007A5148">
        <w:rPr>
          <w:lang w:bidi="en-US"/>
        </w:rPr>
        <w:t xml:space="preserve"> radu te postizanje uspjeh</w:t>
      </w:r>
      <w:r w:rsidR="007F6D58" w:rsidRPr="007A5148">
        <w:rPr>
          <w:lang w:bidi="en-US"/>
        </w:rPr>
        <w:t>a</w:t>
      </w:r>
      <w:r w:rsidRPr="007A5148">
        <w:rPr>
          <w:lang w:bidi="en-US"/>
        </w:rPr>
        <w:t xml:space="preserve"> putem te iste tehnologije. To znači da </w:t>
      </w:r>
      <w:r w:rsidR="00626B63">
        <w:rPr>
          <w:lang w:bidi="en-US"/>
        </w:rPr>
        <w:t xml:space="preserve">je </w:t>
      </w:r>
      <w:r w:rsidRPr="007A5148">
        <w:rPr>
          <w:lang w:bidi="en-US"/>
        </w:rPr>
        <w:t>s</w:t>
      </w:r>
      <w:r w:rsidR="008100C2" w:rsidRPr="007A5148">
        <w:rPr>
          <w:lang w:bidi="en-US"/>
        </w:rPr>
        <w:t>posobnost IT menadžera i njegova tima za dobru komunikaciju i interakciju između davatelja i korisnika IKT usluga kritična za uspjeh IT sektora kao i uspjeh</w:t>
      </w:r>
      <w:r w:rsidR="00C46C08" w:rsidRPr="007A5148">
        <w:rPr>
          <w:lang w:bidi="en-US"/>
        </w:rPr>
        <w:t xml:space="preserve"> cijele organizacije </w:t>
      </w:r>
      <w:sdt>
        <w:sdtPr>
          <w:rPr>
            <w:lang w:bidi="en-US"/>
          </w:rPr>
          <w:id w:val="-488786907"/>
          <w:citation/>
        </w:sdtPr>
        <w:sdtEndPr/>
        <w:sdtContent>
          <w:r w:rsidR="008100C2" w:rsidRPr="007A5148">
            <w:rPr>
              <w:lang w:bidi="en-US"/>
            </w:rPr>
            <w:fldChar w:fldCharType="begin"/>
          </w:r>
          <w:r w:rsidR="008100C2" w:rsidRPr="007A5148">
            <w:rPr>
              <w:lang w:bidi="en-US"/>
            </w:rPr>
            <w:instrText xml:space="preserve"> CITATION IBM081 \l 1050 </w:instrText>
          </w:r>
          <w:r w:rsidR="008100C2" w:rsidRPr="007A5148">
            <w:rPr>
              <w:lang w:bidi="en-US"/>
            </w:rPr>
            <w:fldChar w:fldCharType="separate"/>
          </w:r>
          <w:r w:rsidR="001B6365">
            <w:rPr>
              <w:noProof/>
              <w:lang w:bidi="en-US"/>
            </w:rPr>
            <w:t>(IBM, 2008B)</w:t>
          </w:r>
          <w:r w:rsidR="008100C2" w:rsidRPr="007A5148">
            <w:rPr>
              <w:lang w:bidi="en-US"/>
            </w:rPr>
            <w:fldChar w:fldCharType="end"/>
          </w:r>
        </w:sdtContent>
      </w:sdt>
      <w:r w:rsidR="00C46C08" w:rsidRPr="007A5148">
        <w:rPr>
          <w:lang w:bidi="en-US"/>
        </w:rPr>
        <w:t>.</w:t>
      </w:r>
      <w:r w:rsidRPr="007A5148">
        <w:rPr>
          <w:lang w:bidi="en-US"/>
        </w:rPr>
        <w:t xml:space="preserve"> </w:t>
      </w:r>
      <w:r w:rsidR="007F6D58" w:rsidRPr="007A5148">
        <w:rPr>
          <w:lang w:bidi="en-US"/>
        </w:rPr>
        <w:t xml:space="preserve">Ta je sposobnost jako važna jer </w:t>
      </w:r>
      <w:r w:rsidR="00626B63">
        <w:rPr>
          <w:lang w:bidi="en-US"/>
        </w:rPr>
        <w:t>ako</w:t>
      </w:r>
      <w:r w:rsidR="00626B63" w:rsidRPr="007A5148">
        <w:rPr>
          <w:lang w:bidi="en-US"/>
        </w:rPr>
        <w:t xml:space="preserve"> </w:t>
      </w:r>
      <w:r w:rsidRPr="007A5148">
        <w:rPr>
          <w:lang w:bidi="en-US"/>
        </w:rPr>
        <w:t>je potrebno, zbog boljega razumijevanja položaja i uloge IKT-a u organizaciji</w:t>
      </w:r>
      <w:r w:rsidR="007C3FE8" w:rsidRPr="007A5148">
        <w:rPr>
          <w:lang w:bidi="en-US"/>
        </w:rPr>
        <w:t xml:space="preserve"> te važnosti određenih projekata</w:t>
      </w:r>
      <w:r w:rsidRPr="007A5148">
        <w:rPr>
          <w:lang w:bidi="en-US"/>
        </w:rPr>
        <w:t xml:space="preserve">, IT menadžer </w:t>
      </w:r>
      <w:r w:rsidR="006C0092" w:rsidRPr="007A5148">
        <w:rPr>
          <w:lang w:bidi="en-US"/>
        </w:rPr>
        <w:t>treba</w:t>
      </w:r>
      <w:r w:rsidRPr="007A5148">
        <w:rPr>
          <w:lang w:bidi="en-US"/>
        </w:rPr>
        <w:t xml:space="preserve"> svo</w:t>
      </w:r>
      <w:r w:rsidR="00626B63">
        <w:rPr>
          <w:lang w:bidi="en-US"/>
        </w:rPr>
        <w:t>je</w:t>
      </w:r>
      <w:r w:rsidRPr="007A5148">
        <w:rPr>
          <w:lang w:bidi="en-US"/>
        </w:rPr>
        <w:t>m</w:t>
      </w:r>
      <w:r w:rsidR="006C0092" w:rsidRPr="007A5148">
        <w:rPr>
          <w:lang w:bidi="en-US"/>
        </w:rPr>
        <w:t>u</w:t>
      </w:r>
      <w:r w:rsidR="008100C2" w:rsidRPr="007A5148">
        <w:rPr>
          <w:lang w:bidi="en-US"/>
        </w:rPr>
        <w:t xml:space="preserve"> financijskom ili izvršnom direktoru izravno komunicirati stratešku vrij</w:t>
      </w:r>
      <w:r w:rsidR="00C46C08" w:rsidRPr="007A5148">
        <w:rPr>
          <w:lang w:bidi="en-US"/>
        </w:rPr>
        <w:t xml:space="preserve">ednost specifičnih IT projekata </w:t>
      </w:r>
      <w:sdt>
        <w:sdtPr>
          <w:rPr>
            <w:lang w:bidi="en-US"/>
          </w:rPr>
          <w:id w:val="1267355897"/>
          <w:citation/>
        </w:sdtPr>
        <w:sdtEndPr/>
        <w:sdtContent>
          <w:r w:rsidR="008100C2" w:rsidRPr="007A5148">
            <w:rPr>
              <w:lang w:bidi="en-US"/>
            </w:rPr>
            <w:fldChar w:fldCharType="begin"/>
          </w:r>
          <w:r w:rsidR="00A769AD">
            <w:rPr>
              <w:lang w:bidi="en-US"/>
            </w:rPr>
            <w:instrText xml:space="preserve">CITATION IBM8C \l 1050 </w:instrText>
          </w:r>
          <w:r w:rsidR="008100C2" w:rsidRPr="007A5148">
            <w:rPr>
              <w:lang w:bidi="en-US"/>
            </w:rPr>
            <w:fldChar w:fldCharType="separate"/>
          </w:r>
          <w:r w:rsidR="001B6365">
            <w:rPr>
              <w:noProof/>
              <w:lang w:bidi="en-US"/>
            </w:rPr>
            <w:t>(IBM, 2008C)</w:t>
          </w:r>
          <w:r w:rsidR="008100C2" w:rsidRPr="007A5148">
            <w:rPr>
              <w:lang w:bidi="en-US"/>
            </w:rPr>
            <w:fldChar w:fldCharType="end"/>
          </w:r>
        </w:sdtContent>
      </w:sdt>
      <w:r w:rsidR="00C46C08" w:rsidRPr="007A5148">
        <w:rPr>
          <w:lang w:bidi="en-US"/>
        </w:rPr>
        <w:t>.</w:t>
      </w:r>
      <w:r w:rsidR="007C3FE8" w:rsidRPr="007A5148">
        <w:rPr>
          <w:lang w:bidi="en-US"/>
        </w:rPr>
        <w:t xml:space="preserve"> Trigo i sur. smatraju kvalitetu komunikacije IT menadžera presudnom za uspjeh projekata jer u</w:t>
      </w:r>
      <w:r w:rsidR="008100C2" w:rsidRPr="007A5148">
        <w:rPr>
          <w:lang w:bidi="en-US"/>
        </w:rPr>
        <w:t xml:space="preserve">koliko ne komuniciraju vješto, </w:t>
      </w:r>
      <w:r w:rsidR="00626B63">
        <w:rPr>
          <w:lang w:bidi="en-US"/>
        </w:rPr>
        <w:t xml:space="preserve">utoliko će </w:t>
      </w:r>
      <w:r w:rsidR="008100C2" w:rsidRPr="007A5148">
        <w:rPr>
          <w:lang w:bidi="en-US"/>
        </w:rPr>
        <w:t xml:space="preserve">njihovi projekti </w:t>
      </w:r>
      <w:r w:rsidR="008100C2" w:rsidRPr="007A5148">
        <w:rPr>
          <w:i/>
          <w:lang w:bidi="en-US"/>
        </w:rPr>
        <w:t>umrijeti</w:t>
      </w:r>
      <w:r w:rsidR="008100C2" w:rsidRPr="007A5148">
        <w:rPr>
          <w:lang w:bidi="en-US"/>
        </w:rPr>
        <w:t>, bilo u fazi odobravanja, kada ih odbije uprava ili u fazi provedbe kada im se korisnik odupire</w:t>
      </w:r>
      <w:r w:rsidR="00C46C08" w:rsidRPr="007A5148">
        <w:rPr>
          <w:lang w:bidi="en-US"/>
        </w:rPr>
        <w:t xml:space="preserve"> </w:t>
      </w:r>
      <w:sdt>
        <w:sdtPr>
          <w:rPr>
            <w:lang w:bidi="en-US"/>
          </w:rPr>
          <w:id w:val="-1182501588"/>
          <w:citation/>
        </w:sdtPr>
        <w:sdtEndPr/>
        <w:sdtContent>
          <w:r w:rsidR="008100C2" w:rsidRPr="007A5148">
            <w:rPr>
              <w:lang w:bidi="en-US"/>
            </w:rPr>
            <w:fldChar w:fldCharType="begin"/>
          </w:r>
          <w:r w:rsidR="008100C2" w:rsidRPr="007A5148">
            <w:rPr>
              <w:lang w:bidi="en-US"/>
            </w:rPr>
            <w:instrText xml:space="preserve"> CITATION Tri09 \l 1050 </w:instrText>
          </w:r>
          <w:r w:rsidR="008100C2" w:rsidRPr="007A5148">
            <w:rPr>
              <w:lang w:bidi="en-US"/>
            </w:rPr>
            <w:fldChar w:fldCharType="separate"/>
          </w:r>
          <w:r w:rsidR="001B6365">
            <w:rPr>
              <w:noProof/>
              <w:lang w:bidi="en-US"/>
            </w:rPr>
            <w:t>(Trigo, Varajão, Oliveira, &amp; Barroso, 2009)</w:t>
          </w:r>
          <w:r w:rsidR="008100C2" w:rsidRPr="007A5148">
            <w:rPr>
              <w:lang w:bidi="en-US"/>
            </w:rPr>
            <w:fldChar w:fldCharType="end"/>
          </w:r>
        </w:sdtContent>
      </w:sdt>
      <w:r w:rsidR="00C46C08" w:rsidRPr="007A5148">
        <w:rPr>
          <w:lang w:bidi="en-US"/>
        </w:rPr>
        <w:t>.</w:t>
      </w:r>
    </w:p>
    <w:p w:rsidR="00E0649E" w:rsidRPr="007A5148" w:rsidRDefault="00602BAB" w:rsidP="00E0649E">
      <w:pPr>
        <w:rPr>
          <w:lang w:bidi="en-US"/>
        </w:rPr>
      </w:pPr>
      <w:r w:rsidRPr="007A5148">
        <w:rPr>
          <w:lang w:bidi="en-US"/>
        </w:rPr>
        <w:t>Waller i sur. smatraju da IT menadžer treba</w:t>
      </w:r>
      <w:r w:rsidR="008100C2" w:rsidRPr="007A5148">
        <w:rPr>
          <w:lang w:bidi="en-US"/>
        </w:rPr>
        <w:t xml:space="preserve"> biti sposoban</w:t>
      </w:r>
      <w:r w:rsidRPr="007A5148">
        <w:rPr>
          <w:lang w:bidi="en-US"/>
        </w:rPr>
        <w:t xml:space="preserve"> za</w:t>
      </w:r>
      <w:r w:rsidR="008100C2" w:rsidRPr="007A5148">
        <w:rPr>
          <w:lang w:bidi="en-US"/>
        </w:rPr>
        <w:t xml:space="preserve"> dobr</w:t>
      </w:r>
      <w:r w:rsidRPr="007A5148">
        <w:rPr>
          <w:lang w:bidi="en-US"/>
        </w:rPr>
        <w:t>u</w:t>
      </w:r>
      <w:r w:rsidR="008100C2" w:rsidRPr="007A5148">
        <w:rPr>
          <w:lang w:bidi="en-US"/>
        </w:rPr>
        <w:t xml:space="preserve"> i učinkovit</w:t>
      </w:r>
      <w:r w:rsidRPr="007A5148">
        <w:rPr>
          <w:lang w:bidi="en-US"/>
        </w:rPr>
        <w:t>u</w:t>
      </w:r>
      <w:r w:rsidR="008100C2" w:rsidRPr="007A5148">
        <w:rPr>
          <w:lang w:bidi="en-US"/>
        </w:rPr>
        <w:t xml:space="preserve"> komuni</w:t>
      </w:r>
      <w:r w:rsidRPr="007A5148">
        <w:rPr>
          <w:lang w:bidi="en-US"/>
        </w:rPr>
        <w:t>kaciju</w:t>
      </w:r>
      <w:r w:rsidR="008100C2" w:rsidRPr="007A5148">
        <w:rPr>
          <w:lang w:bidi="en-US"/>
        </w:rPr>
        <w:t xml:space="preserve"> </w:t>
      </w:r>
      <w:r w:rsidRPr="007A5148">
        <w:rPr>
          <w:lang w:eastAsia="de-DE"/>
        </w:rPr>
        <w:t>na sve moguće načine jer on uvijek komunicira</w:t>
      </w:r>
      <w:r w:rsidRPr="007A5148">
        <w:rPr>
          <w:lang w:bidi="en-US"/>
        </w:rPr>
        <w:t>: tonom svoga glasa, odabirom riječi, razinom energije i onim što govori i</w:t>
      </w:r>
      <w:r w:rsidR="00C46C08" w:rsidRPr="007A5148">
        <w:rPr>
          <w:lang w:bidi="en-US"/>
        </w:rPr>
        <w:t xml:space="preserve"> </w:t>
      </w:r>
      <w:sdt>
        <w:sdtPr>
          <w:rPr>
            <w:lang w:bidi="en-US"/>
          </w:rPr>
          <w:id w:val="-2119358869"/>
          <w:citation/>
        </w:sdtPr>
        <w:sdtEndPr/>
        <w:sdtContent>
          <w:r w:rsidR="00C46C08" w:rsidRPr="007A5148">
            <w:rPr>
              <w:lang w:bidi="en-US"/>
            </w:rPr>
            <w:fldChar w:fldCharType="begin"/>
          </w:r>
          <w:r w:rsidR="00C46C08" w:rsidRPr="007A5148">
            <w:rPr>
              <w:lang w:bidi="en-US"/>
            </w:rPr>
            <w:instrText xml:space="preserve">CITATION Gra10 \l 1050 </w:instrText>
          </w:r>
          <w:r w:rsidR="00C46C08" w:rsidRPr="007A5148">
            <w:rPr>
              <w:lang w:bidi="en-US"/>
            </w:rPr>
            <w:fldChar w:fldCharType="separate"/>
          </w:r>
          <w:r w:rsidR="001B6365">
            <w:rPr>
              <w:noProof/>
              <w:lang w:bidi="en-US"/>
            </w:rPr>
            <w:t>(Waller, Rubenstrunk, &amp; Hallenbeck, 2010)</w:t>
          </w:r>
          <w:r w:rsidR="00C46C08" w:rsidRPr="007A5148">
            <w:rPr>
              <w:lang w:bidi="en-US"/>
            </w:rPr>
            <w:fldChar w:fldCharType="end"/>
          </w:r>
        </w:sdtContent>
      </w:sdt>
      <w:r w:rsidRPr="007A5148">
        <w:rPr>
          <w:lang w:bidi="en-US"/>
        </w:rPr>
        <w:t xml:space="preserve">. </w:t>
      </w:r>
      <w:r w:rsidR="00E0649E" w:rsidRPr="007A5148">
        <w:rPr>
          <w:lang w:bidi="en-US"/>
        </w:rPr>
        <w:t xml:space="preserve">Smith i McKeen </w:t>
      </w:r>
      <w:r w:rsidRPr="007A5148">
        <w:rPr>
          <w:lang w:bidi="en-US"/>
        </w:rPr>
        <w:t xml:space="preserve">također ističu važnost </w:t>
      </w:r>
      <w:r w:rsidR="00E0649E" w:rsidRPr="007A5148">
        <w:rPr>
          <w:lang w:bidi="en-US"/>
        </w:rPr>
        <w:t>ključn</w:t>
      </w:r>
      <w:r w:rsidRPr="007A5148">
        <w:rPr>
          <w:lang w:bidi="en-US"/>
        </w:rPr>
        <w:t>ih</w:t>
      </w:r>
      <w:r w:rsidR="00E0649E" w:rsidRPr="007A5148">
        <w:rPr>
          <w:lang w:bidi="en-US"/>
        </w:rPr>
        <w:t xml:space="preserve"> komunikacijsk</w:t>
      </w:r>
      <w:r w:rsidRPr="007A5148">
        <w:rPr>
          <w:lang w:bidi="en-US"/>
        </w:rPr>
        <w:t>ih vještina kod zaposlenika</w:t>
      </w:r>
      <w:r w:rsidR="00E0649E" w:rsidRPr="007A5148">
        <w:rPr>
          <w:lang w:bidi="en-US"/>
        </w:rPr>
        <w:t xml:space="preserve"> </w:t>
      </w:r>
      <w:r w:rsidRPr="007A5148">
        <w:rPr>
          <w:lang w:bidi="en-US"/>
        </w:rPr>
        <w:t xml:space="preserve">IT sektora </w:t>
      </w:r>
      <w:r w:rsidR="00E0649E" w:rsidRPr="007A5148">
        <w:rPr>
          <w:lang w:bidi="en-US"/>
        </w:rPr>
        <w:t>kako bi se poboljšala komunikacija IT</w:t>
      </w:r>
      <w:r w:rsidR="00F02EC6" w:rsidRPr="007A5148">
        <w:rPr>
          <w:lang w:bidi="en-US"/>
        </w:rPr>
        <w:t xml:space="preserve"> sektora</w:t>
      </w:r>
      <w:r w:rsidR="00E0649E" w:rsidRPr="007A5148">
        <w:rPr>
          <w:lang w:bidi="en-US"/>
        </w:rPr>
        <w:t xml:space="preserve"> s poslovanjem čime se</w:t>
      </w:r>
      <w:r w:rsidR="00F02EC6" w:rsidRPr="007A5148">
        <w:rPr>
          <w:lang w:bidi="en-US"/>
        </w:rPr>
        <w:t xml:space="preserve"> onda</w:t>
      </w:r>
      <w:r w:rsidR="00E0649E" w:rsidRPr="007A5148">
        <w:rPr>
          <w:lang w:bidi="en-US"/>
        </w:rPr>
        <w:t xml:space="preserve"> poboljšava</w:t>
      </w:r>
      <w:r w:rsidR="00F02EC6" w:rsidRPr="007A5148">
        <w:rPr>
          <w:lang w:bidi="en-US"/>
        </w:rPr>
        <w:t xml:space="preserve"> i</w:t>
      </w:r>
      <w:r w:rsidR="00E0649E" w:rsidRPr="007A5148">
        <w:rPr>
          <w:lang w:bidi="en-US"/>
        </w:rPr>
        <w:t xml:space="preserve"> percepcija o važnosti IKT-a u organizaciji </w:t>
      </w:r>
      <w:sdt>
        <w:sdtPr>
          <w:rPr>
            <w:lang w:bidi="en-US"/>
          </w:rPr>
          <w:id w:val="1363789079"/>
          <w:citation/>
        </w:sdtPr>
        <w:sdtEndPr/>
        <w:sdtContent>
          <w:r w:rsidR="00E0649E" w:rsidRPr="007A5148">
            <w:rPr>
              <w:lang w:bidi="en-US"/>
            </w:rPr>
            <w:fldChar w:fldCharType="begin"/>
          </w:r>
          <w:r w:rsidR="00E0649E" w:rsidRPr="007A5148">
            <w:rPr>
              <w:lang w:bidi="en-US"/>
            </w:rPr>
            <w:instrText xml:space="preserve"> CITATION Smi10 \l 1050 </w:instrText>
          </w:r>
          <w:r w:rsidR="00E0649E" w:rsidRPr="007A5148">
            <w:rPr>
              <w:lang w:bidi="en-US"/>
            </w:rPr>
            <w:fldChar w:fldCharType="separate"/>
          </w:r>
          <w:r w:rsidR="001B6365">
            <w:rPr>
              <w:noProof/>
              <w:lang w:bidi="en-US"/>
            </w:rPr>
            <w:t>(Smith &amp; McKeen, 2010)</w:t>
          </w:r>
          <w:r w:rsidR="00E0649E" w:rsidRPr="007A5148">
            <w:rPr>
              <w:lang w:bidi="en-US"/>
            </w:rPr>
            <w:fldChar w:fldCharType="end"/>
          </w:r>
        </w:sdtContent>
      </w:sdt>
      <w:r w:rsidR="00E0649E" w:rsidRPr="007A5148">
        <w:rPr>
          <w:lang w:bidi="en-US"/>
        </w:rPr>
        <w:t>.</w:t>
      </w:r>
      <w:r w:rsidR="00F02EC6" w:rsidRPr="007A5148">
        <w:rPr>
          <w:lang w:bidi="en-US"/>
        </w:rPr>
        <w:t xml:space="preserve"> Tu je pred IT menadžerom stalni </w:t>
      </w:r>
      <w:r w:rsidR="007F6D58" w:rsidRPr="007A5148">
        <w:rPr>
          <w:lang w:bidi="en-US"/>
        </w:rPr>
        <w:t xml:space="preserve">i nimalo jednostavan </w:t>
      </w:r>
      <w:r w:rsidR="00F02EC6" w:rsidRPr="007A5148">
        <w:rPr>
          <w:lang w:bidi="en-US"/>
        </w:rPr>
        <w:t>izazov.</w:t>
      </w:r>
    </w:p>
    <w:p w:rsidR="00C85E3D" w:rsidRPr="007A5148" w:rsidRDefault="00F93D25" w:rsidP="00A40277">
      <w:pPr>
        <w:pStyle w:val="Heading4"/>
      </w:pPr>
      <w:bookmarkStart w:id="95" w:name="_Toc462787714"/>
      <w:r w:rsidRPr="007A5148">
        <w:t xml:space="preserve">Dosadašnja istraživanja </w:t>
      </w:r>
      <w:r w:rsidR="00270604">
        <w:t>–</w:t>
      </w:r>
      <w:r w:rsidRPr="007A5148">
        <w:t xml:space="preserve"> od </w:t>
      </w:r>
      <w:r w:rsidR="00C85E3D" w:rsidRPr="007A5148">
        <w:t>2011. do dan</w:t>
      </w:r>
      <w:r w:rsidR="006866DB" w:rsidRPr="007A5148">
        <w:t>ašnjih dana</w:t>
      </w:r>
      <w:bookmarkEnd w:id="95"/>
    </w:p>
    <w:p w:rsidR="00F02EC6" w:rsidRPr="007A5148" w:rsidRDefault="00D9732D" w:rsidP="00901E0C">
      <w:r w:rsidRPr="007A5148">
        <w:rPr>
          <w:lang w:bidi="en-US"/>
        </w:rPr>
        <w:t xml:space="preserve">Suvremeni uvjeti </w:t>
      </w:r>
      <w:r w:rsidR="007F6D58" w:rsidRPr="007A5148">
        <w:rPr>
          <w:lang w:bidi="en-US"/>
        </w:rPr>
        <w:t>život</w:t>
      </w:r>
      <w:r w:rsidRPr="007A5148">
        <w:rPr>
          <w:lang w:bidi="en-US"/>
        </w:rPr>
        <w:t xml:space="preserve">a koji su obilježeni </w:t>
      </w:r>
      <w:r w:rsidR="007F6D58" w:rsidRPr="007A5148">
        <w:rPr>
          <w:lang w:bidi="en-US"/>
        </w:rPr>
        <w:t xml:space="preserve">svjetskom </w:t>
      </w:r>
      <w:r w:rsidRPr="007A5148">
        <w:rPr>
          <w:lang w:bidi="en-US"/>
        </w:rPr>
        <w:t xml:space="preserve">ekonomskom krizom stvaraju nove zahtjeve i očekivanje od poslovanja kao i od </w:t>
      </w:r>
      <w:r w:rsidR="00901E0C" w:rsidRPr="007A5148">
        <w:rPr>
          <w:lang w:bidi="en-US"/>
        </w:rPr>
        <w:t>izvršnih menadžera. Tako se i od IT menadžera traže prilagodbe. Prema Peppardu i sur.</w:t>
      </w:r>
      <w:r w:rsidRPr="007A5148">
        <w:rPr>
          <w:lang w:bidi="en-US"/>
        </w:rPr>
        <w:t xml:space="preserve"> </w:t>
      </w:r>
      <w:r w:rsidR="00901E0C" w:rsidRPr="007A5148">
        <w:rPr>
          <w:lang w:bidi="en-US"/>
        </w:rPr>
        <w:t>m</w:t>
      </w:r>
      <w:r w:rsidR="00F02EC6" w:rsidRPr="007A5148">
        <w:rPr>
          <w:lang w:bidi="en-US"/>
        </w:rPr>
        <w:t>eđu vještinama potrebnim za uspjeh u ulozi IT menadžera ističu se na prvom</w:t>
      </w:r>
      <w:r w:rsidR="00270604">
        <w:rPr>
          <w:lang w:bidi="en-US"/>
        </w:rPr>
        <w:t>e</w:t>
      </w:r>
      <w:r w:rsidR="00F02EC6" w:rsidRPr="007A5148">
        <w:rPr>
          <w:lang w:bidi="en-US"/>
        </w:rPr>
        <w:t xml:space="preserve"> mjestu komunikacijske vještine </w:t>
      </w:r>
      <w:sdt>
        <w:sdtPr>
          <w:rPr>
            <w:lang w:bidi="en-US"/>
          </w:rPr>
          <w:id w:val="-266532636"/>
          <w:citation/>
        </w:sdtPr>
        <w:sdtEndPr/>
        <w:sdtContent>
          <w:r w:rsidR="00F02EC6" w:rsidRPr="007A5148">
            <w:rPr>
              <w:lang w:bidi="en-US"/>
            </w:rPr>
            <w:fldChar w:fldCharType="begin"/>
          </w:r>
          <w:r w:rsidR="00F02EC6" w:rsidRPr="007A5148">
            <w:rPr>
              <w:lang w:bidi="en-US"/>
            </w:rPr>
            <w:instrText xml:space="preserve">CITATION Joe11 \t  \l 1050 </w:instrText>
          </w:r>
          <w:r w:rsidR="00F02EC6" w:rsidRPr="007A5148">
            <w:rPr>
              <w:lang w:bidi="en-US"/>
            </w:rPr>
            <w:fldChar w:fldCharType="separate"/>
          </w:r>
          <w:r w:rsidR="001B6365" w:rsidRPr="001B6365">
            <w:rPr>
              <w:noProof/>
              <w:lang w:bidi="en-US"/>
            </w:rPr>
            <w:t>(Peppard, Edwards, &amp; Lambert, 2011)</w:t>
          </w:r>
          <w:r w:rsidR="00F02EC6" w:rsidRPr="007A5148">
            <w:rPr>
              <w:lang w:bidi="en-US"/>
            </w:rPr>
            <w:fldChar w:fldCharType="end"/>
          </w:r>
        </w:sdtContent>
      </w:sdt>
      <w:r w:rsidR="00F02EC6" w:rsidRPr="007A5148">
        <w:rPr>
          <w:lang w:bidi="en-US"/>
        </w:rPr>
        <w:t>.</w:t>
      </w:r>
      <w:r w:rsidR="00901E0C" w:rsidRPr="007A5148">
        <w:rPr>
          <w:lang w:bidi="en-US"/>
        </w:rPr>
        <w:t xml:space="preserve"> </w:t>
      </w:r>
      <w:r w:rsidR="00C3664E" w:rsidRPr="007A5148">
        <w:rPr>
          <w:lang w:bidi="en-US"/>
        </w:rPr>
        <w:t>Svjetska e</w:t>
      </w:r>
      <w:r w:rsidR="00901E0C" w:rsidRPr="007A5148">
        <w:rPr>
          <w:lang w:bidi="en-US"/>
        </w:rPr>
        <w:t xml:space="preserve">konomska kriza otvorila </w:t>
      </w:r>
      <w:r w:rsidR="00270604">
        <w:rPr>
          <w:lang w:bidi="en-US"/>
        </w:rPr>
        <w:t xml:space="preserve">je </w:t>
      </w:r>
      <w:r w:rsidR="00901E0C" w:rsidRPr="007A5148">
        <w:rPr>
          <w:lang w:bidi="en-US"/>
        </w:rPr>
        <w:t xml:space="preserve">i nove teme kao što su učinkovitost i smanjenje troškova. Poslovni ciljevi svih organizacija kreću od paradigme: </w:t>
      </w:r>
      <w:r w:rsidR="00C3664E" w:rsidRPr="007A5148">
        <w:rPr>
          <w:i/>
          <w:lang w:bidi="en-US"/>
        </w:rPr>
        <w:t>Z</w:t>
      </w:r>
      <w:r w:rsidR="00901E0C" w:rsidRPr="007A5148">
        <w:rPr>
          <w:i/>
          <w:lang w:bidi="en-US"/>
        </w:rPr>
        <w:t>a manje dobiti više</w:t>
      </w:r>
      <w:r w:rsidR="00901E0C" w:rsidRPr="007A5148">
        <w:rPr>
          <w:lang w:bidi="en-US"/>
        </w:rPr>
        <w:t>. Takav pristup gotovo uvijek</w:t>
      </w:r>
      <w:r w:rsidR="00C3664E" w:rsidRPr="007A5148">
        <w:rPr>
          <w:lang w:bidi="en-US"/>
        </w:rPr>
        <w:t xml:space="preserve"> za posljedicu</w:t>
      </w:r>
      <w:r w:rsidR="00901E0C" w:rsidRPr="007A5148">
        <w:rPr>
          <w:lang w:bidi="en-US"/>
        </w:rPr>
        <w:t xml:space="preserve"> ima velika očekivanja od IT menadžera i</w:t>
      </w:r>
      <w:r w:rsidR="00C3664E" w:rsidRPr="007A5148">
        <w:rPr>
          <w:lang w:bidi="en-US"/>
        </w:rPr>
        <w:t xml:space="preserve"> od</w:t>
      </w:r>
      <w:r w:rsidR="00901E0C" w:rsidRPr="007A5148">
        <w:rPr>
          <w:lang w:bidi="en-US"/>
        </w:rPr>
        <w:t xml:space="preserve"> IKT-a općenito. Zato </w:t>
      </w:r>
      <w:r w:rsidR="00F02EC6" w:rsidRPr="007A5148">
        <w:t xml:space="preserve">IT menadžeri moraju aktivno komunicirati s korisnicima, a IKT konstantno prezentirati upravi kao učinkovit alat za postizanje poslovnih ciljeva </w:t>
      </w:r>
      <w:sdt>
        <w:sdtPr>
          <w:id w:val="1820222566"/>
          <w:citation/>
        </w:sdtPr>
        <w:sdtEndPr/>
        <w:sdtContent>
          <w:r w:rsidR="00F02EC6" w:rsidRPr="007A5148">
            <w:fldChar w:fldCharType="begin"/>
          </w:r>
          <w:r w:rsidR="00704EB8">
            <w:instrText xml:space="preserve">CITATION Moj11 \l 1050 </w:instrText>
          </w:r>
          <w:r w:rsidR="00F02EC6" w:rsidRPr="007A5148">
            <w:fldChar w:fldCharType="separate"/>
          </w:r>
          <w:r w:rsidR="001B6365">
            <w:rPr>
              <w:noProof/>
            </w:rPr>
            <w:t>(Štemberger, Manfreda, &amp; Kovačič, 2011)</w:t>
          </w:r>
          <w:r w:rsidR="00F02EC6" w:rsidRPr="007A5148">
            <w:fldChar w:fldCharType="end"/>
          </w:r>
        </w:sdtContent>
      </w:sdt>
      <w:r w:rsidR="00901E0C" w:rsidRPr="007A5148">
        <w:t xml:space="preserve">. </w:t>
      </w:r>
      <w:r w:rsidR="00C3664E" w:rsidRPr="007A5148">
        <w:t>Prema tom</w:t>
      </w:r>
      <w:r w:rsidR="00270604">
        <w:t>e</w:t>
      </w:r>
      <w:r w:rsidR="00C3664E" w:rsidRPr="007A5148">
        <w:t>, o</w:t>
      </w:r>
      <w:r w:rsidR="00901E0C" w:rsidRPr="007A5148">
        <w:t xml:space="preserve">d IT sektora traži </w:t>
      </w:r>
      <w:r w:rsidR="00270604">
        <w:t xml:space="preserve">se </w:t>
      </w:r>
      <w:r w:rsidR="00C3664E" w:rsidRPr="007A5148">
        <w:t xml:space="preserve">stalno </w:t>
      </w:r>
      <w:r w:rsidR="00901E0C" w:rsidRPr="007A5148">
        <w:t>povećan</w:t>
      </w:r>
      <w:r w:rsidR="00C3664E" w:rsidRPr="007A5148">
        <w:t>je</w:t>
      </w:r>
      <w:r w:rsidR="00901E0C" w:rsidRPr="007A5148">
        <w:t xml:space="preserve"> učinkovitost</w:t>
      </w:r>
      <w:r w:rsidR="00C3664E" w:rsidRPr="007A5148">
        <w:t>i</w:t>
      </w:r>
      <w:r w:rsidR="00901E0C" w:rsidRPr="007A5148">
        <w:t xml:space="preserve">. </w:t>
      </w:r>
      <w:r w:rsidR="00C3664E" w:rsidRPr="007A5148">
        <w:t>Zbog toga</w:t>
      </w:r>
      <w:r w:rsidR="00901E0C" w:rsidRPr="007A5148">
        <w:t xml:space="preserve"> </w:t>
      </w:r>
      <w:r w:rsidR="00F02EC6" w:rsidRPr="007A5148">
        <w:t xml:space="preserve">IT menadžer </w:t>
      </w:r>
      <w:r w:rsidR="00901E0C" w:rsidRPr="007A5148">
        <w:t>mora</w:t>
      </w:r>
      <w:r w:rsidR="00F02EC6" w:rsidRPr="007A5148">
        <w:t xml:space="preserve"> razv</w:t>
      </w:r>
      <w:r w:rsidR="00901E0C" w:rsidRPr="007A5148">
        <w:t>iti</w:t>
      </w:r>
      <w:r w:rsidR="00F02EC6" w:rsidRPr="007A5148">
        <w:t xml:space="preserve"> učinkovit</w:t>
      </w:r>
      <w:r w:rsidR="00901E0C" w:rsidRPr="007A5148">
        <w:t>u</w:t>
      </w:r>
      <w:r w:rsidR="00F02EC6" w:rsidRPr="007A5148">
        <w:t xml:space="preserve"> strategij</w:t>
      </w:r>
      <w:r w:rsidR="00901E0C" w:rsidRPr="007A5148">
        <w:t>u</w:t>
      </w:r>
      <w:r w:rsidR="00F02EC6" w:rsidRPr="007A5148">
        <w:t xml:space="preserve"> upravljanj</w:t>
      </w:r>
      <w:r w:rsidR="00C3664E" w:rsidRPr="007A5148">
        <w:t>a</w:t>
      </w:r>
      <w:r w:rsidR="00F02EC6" w:rsidRPr="007A5148">
        <w:t xml:space="preserve"> i komuni</w:t>
      </w:r>
      <w:r w:rsidR="00C3664E" w:rsidRPr="007A5148">
        <w:t>kacije</w:t>
      </w:r>
      <w:r w:rsidR="00F02EC6" w:rsidRPr="007A5148">
        <w:t xml:space="preserve"> podataka o mjerilima uspjeha IT sektora </w:t>
      </w:r>
      <w:sdt>
        <w:sdtPr>
          <w:id w:val="-417101147"/>
          <w:citation/>
        </w:sdtPr>
        <w:sdtEndPr/>
        <w:sdtContent>
          <w:r w:rsidR="00F02EC6" w:rsidRPr="007A5148">
            <w:fldChar w:fldCharType="begin"/>
          </w:r>
          <w:r w:rsidR="00F02EC6" w:rsidRPr="007A5148">
            <w:instrText xml:space="preserve"> CITATION Mit11 \l 1050 </w:instrText>
          </w:r>
          <w:r w:rsidR="00F02EC6" w:rsidRPr="007A5148">
            <w:fldChar w:fldCharType="separate"/>
          </w:r>
          <w:r w:rsidR="001B6365">
            <w:rPr>
              <w:noProof/>
            </w:rPr>
            <w:t>(Mitra, Sambamurthy, &amp; Westerman, 2011)</w:t>
          </w:r>
          <w:r w:rsidR="00F02EC6" w:rsidRPr="007A5148">
            <w:fldChar w:fldCharType="end"/>
          </w:r>
        </w:sdtContent>
      </w:sdt>
      <w:r w:rsidR="00F02EC6" w:rsidRPr="007A5148">
        <w:t>.</w:t>
      </w:r>
      <w:r w:rsidR="00C3664E" w:rsidRPr="007A5148">
        <w:t xml:space="preserve"> Važno je da IT menadžer bude spona između dvij</w:t>
      </w:r>
      <w:r w:rsidR="00270604">
        <w:t>u</w:t>
      </w:r>
      <w:r w:rsidR="00C3664E" w:rsidRPr="007A5148">
        <w:t xml:space="preserve"> stran</w:t>
      </w:r>
      <w:r w:rsidR="00270604">
        <w:t>a</w:t>
      </w:r>
      <w:r w:rsidR="00C3664E" w:rsidRPr="007A5148">
        <w:t>, uprave i korisnika IKT-a te IT sektora kao onoga čiji se uspjeh mjeri zadovoljstvom i učinkovitošću onih prvih.</w:t>
      </w:r>
    </w:p>
    <w:p w:rsidR="004E20B5" w:rsidRPr="007A5148" w:rsidRDefault="00901E0C" w:rsidP="00915325">
      <w:r w:rsidRPr="007A5148">
        <w:t xml:space="preserve">Carter i sur. sugeriraju </w:t>
      </w:r>
      <w:r w:rsidR="00C3664E" w:rsidRPr="007A5148">
        <w:t xml:space="preserve">i </w:t>
      </w:r>
      <w:r w:rsidRPr="007A5148">
        <w:t xml:space="preserve">da razina komunikacije s kolegama iz drugih sektora može utjecati na uključenost IT menadžera </w:t>
      </w:r>
      <w:r w:rsidR="00C3664E" w:rsidRPr="007A5148">
        <w:t>u</w:t>
      </w:r>
      <w:r w:rsidRPr="007A5148">
        <w:t xml:space="preserve"> inicijativ</w:t>
      </w:r>
      <w:r w:rsidR="00C3664E" w:rsidRPr="007A5148">
        <w:t>ama</w:t>
      </w:r>
      <w:r w:rsidRPr="007A5148">
        <w:t xml:space="preserve"> za promjene pri čemu se osvješćuje</w:t>
      </w:r>
      <w:r w:rsidR="00C3664E" w:rsidRPr="007A5148">
        <w:t xml:space="preserve"> i</w:t>
      </w:r>
      <w:r w:rsidRPr="007A5148">
        <w:t xml:space="preserve"> njegova uloga poslovno tehnološkoga stratega.</w:t>
      </w:r>
      <w:r w:rsidR="00C3664E" w:rsidRPr="007A5148">
        <w:t xml:space="preserve"> To upućuje da</w:t>
      </w:r>
      <w:r w:rsidRPr="007A5148">
        <w:t xml:space="preserve"> IT menadžer </w:t>
      </w:r>
      <w:r w:rsidR="00915325" w:rsidRPr="007A5148">
        <w:t>mora k</w:t>
      </w:r>
      <w:r w:rsidRPr="007A5148">
        <w:t>omuni</w:t>
      </w:r>
      <w:r w:rsidR="00915325" w:rsidRPr="007A5148">
        <w:t>cirati</w:t>
      </w:r>
      <w:r w:rsidRPr="007A5148">
        <w:t xml:space="preserve"> </w:t>
      </w:r>
      <w:r w:rsidR="00915325" w:rsidRPr="007A5148">
        <w:t>s drugim</w:t>
      </w:r>
      <w:r w:rsidRPr="007A5148">
        <w:t xml:space="preserve"> poslovni</w:t>
      </w:r>
      <w:r w:rsidR="00915325" w:rsidRPr="007A5148">
        <w:t>m</w:t>
      </w:r>
      <w:r w:rsidRPr="007A5148">
        <w:t xml:space="preserve"> menadžer</w:t>
      </w:r>
      <w:r w:rsidR="00915325" w:rsidRPr="007A5148">
        <w:t>ima</w:t>
      </w:r>
      <w:r w:rsidRPr="007A5148">
        <w:t xml:space="preserve"> </w:t>
      </w:r>
      <w:r w:rsidR="00915325" w:rsidRPr="007A5148">
        <w:t>u cilju</w:t>
      </w:r>
      <w:r w:rsidRPr="007A5148">
        <w:t xml:space="preserve"> uspješn</w:t>
      </w:r>
      <w:r w:rsidR="00915325" w:rsidRPr="007A5148">
        <w:t>e</w:t>
      </w:r>
      <w:r w:rsidRPr="007A5148">
        <w:t xml:space="preserve"> suradnj</w:t>
      </w:r>
      <w:r w:rsidR="00915325" w:rsidRPr="007A5148">
        <w:t>e</w:t>
      </w:r>
      <w:r w:rsidRPr="007A5148">
        <w:t xml:space="preserve"> IT sektora i poslovanja </w:t>
      </w:r>
      <w:sdt>
        <w:sdtPr>
          <w:id w:val="1366568003"/>
          <w:citation/>
        </w:sdtPr>
        <w:sdtEndPr/>
        <w:sdtContent>
          <w:r w:rsidRPr="007A5148">
            <w:fldChar w:fldCharType="begin"/>
          </w:r>
          <w:r w:rsidRPr="007A5148">
            <w:instrText xml:space="preserve">CITATION Car11 \l 1050 </w:instrText>
          </w:r>
          <w:r w:rsidRPr="007A5148">
            <w:fldChar w:fldCharType="separate"/>
          </w:r>
          <w:r w:rsidR="001B6365">
            <w:rPr>
              <w:noProof/>
            </w:rPr>
            <w:t>(Carter, Grover, &amp; Thatcher, 2011)</w:t>
          </w:r>
          <w:r w:rsidRPr="007A5148">
            <w:fldChar w:fldCharType="end"/>
          </w:r>
        </w:sdtContent>
      </w:sdt>
      <w:r w:rsidRPr="007A5148">
        <w:t>.</w:t>
      </w:r>
      <w:r w:rsidR="00915325" w:rsidRPr="007A5148">
        <w:t xml:space="preserve"> </w:t>
      </w:r>
      <w:r w:rsidR="004E20B5" w:rsidRPr="007A5148">
        <w:t>Sun i sur</w:t>
      </w:r>
      <w:r w:rsidR="00C3664E" w:rsidRPr="007A5148">
        <w:t>.</w:t>
      </w:r>
      <w:r w:rsidR="004E20B5" w:rsidRPr="007A5148">
        <w:t xml:space="preserve"> uvode pojam </w:t>
      </w:r>
      <w:r w:rsidR="004E20B5" w:rsidRPr="007A5148">
        <w:rPr>
          <w:i/>
        </w:rPr>
        <w:t>zajedničkoga jezika</w:t>
      </w:r>
      <w:r w:rsidR="004E20B5" w:rsidRPr="007A5148">
        <w:t xml:space="preserve"> naglašavajući da u kontekstu IKT usluga, česte komunikacije između korisnika i njihov</w:t>
      </w:r>
      <w:r w:rsidR="00270604">
        <w:t>a</w:t>
      </w:r>
      <w:r w:rsidR="004E20B5" w:rsidRPr="007A5148">
        <w:t xml:space="preserve"> IT sektora pomažu IT sektoru u razumijevanju poslovnih potreba korisnika</w:t>
      </w:r>
      <w:r w:rsidR="00915325" w:rsidRPr="007A5148">
        <w:t>. Zajednički jezik s korisnicima ima izravan učinak na njihovo zadovoljstvo, a oni koji dijele zajednički jezik više su sposobni razumjeti jedni druge</w:t>
      </w:r>
      <w:r w:rsidR="004E20B5" w:rsidRPr="007A5148">
        <w:t xml:space="preserve"> </w:t>
      </w:r>
      <w:sdt>
        <w:sdtPr>
          <w:id w:val="-1422021150"/>
          <w:citation/>
        </w:sdtPr>
        <w:sdtEndPr/>
        <w:sdtContent>
          <w:r w:rsidR="004E20B5" w:rsidRPr="007A5148">
            <w:fldChar w:fldCharType="begin"/>
          </w:r>
          <w:r w:rsidR="004E20B5" w:rsidRPr="007A5148">
            <w:instrText xml:space="preserve">CITATION Sun \l 1050 </w:instrText>
          </w:r>
          <w:r w:rsidR="004E20B5" w:rsidRPr="007A5148">
            <w:fldChar w:fldCharType="separate"/>
          </w:r>
          <w:r w:rsidR="001B6365">
            <w:rPr>
              <w:noProof/>
            </w:rPr>
            <w:t>(Sun, Fand, Lim, Huang, &amp; Straub, 2012)</w:t>
          </w:r>
          <w:r w:rsidR="004E20B5" w:rsidRPr="007A5148">
            <w:fldChar w:fldCharType="end"/>
          </w:r>
        </w:sdtContent>
      </w:sdt>
      <w:r w:rsidR="004E20B5" w:rsidRPr="007A5148">
        <w:t xml:space="preserve">. </w:t>
      </w:r>
    </w:p>
    <w:p w:rsidR="00915325" w:rsidRPr="007A5148" w:rsidRDefault="00E0649E" w:rsidP="00915325">
      <w:r w:rsidRPr="007A5148">
        <w:t xml:space="preserve">Kambil </w:t>
      </w:r>
      <w:r w:rsidR="00C3664E" w:rsidRPr="007A5148">
        <w:t>zaključuj</w:t>
      </w:r>
      <w:r w:rsidRPr="007A5148">
        <w:t xml:space="preserve">e </w:t>
      </w:r>
      <w:r w:rsidR="00C3664E" w:rsidRPr="007A5148">
        <w:t>da</w:t>
      </w:r>
      <w:r w:rsidRPr="007A5148">
        <w:t xml:space="preserve"> IT menadžer ima priliku </w:t>
      </w:r>
      <w:r w:rsidRPr="007A5148">
        <w:rPr>
          <w:i/>
        </w:rPr>
        <w:t>pritisnuti reset tipku</w:t>
      </w:r>
      <w:r w:rsidRPr="007A5148">
        <w:t xml:space="preserve"> u načinu na koji IT sektor komunicira u organizaciji, a uspješna komunikacija često leži na uspješnoj isporuci IKT usluga kao i izgradnji podrške </w:t>
      </w:r>
      <w:r w:rsidR="006C0092" w:rsidRPr="007A5148">
        <w:t>te</w:t>
      </w:r>
      <w:r w:rsidRPr="007A5148">
        <w:t xml:space="preserve"> razumijevanja za važne inicijative od strane poslovodstva. Uloga IT menadžera u uspostavi</w:t>
      </w:r>
      <w:r w:rsidR="00270604">
        <w:t xml:space="preserve"> je</w:t>
      </w:r>
      <w:r w:rsidRPr="007A5148">
        <w:t xml:space="preserve"> učinkovite komunikacije s ključnim osobama u </w:t>
      </w:r>
      <w:r w:rsidR="00CC53FD" w:rsidRPr="007A5148">
        <w:t>organizaciji</w:t>
      </w:r>
      <w:r w:rsidRPr="007A5148">
        <w:t xml:space="preserve"> kroz sastanke uživo ili preko društvenih mreža kako bi prenio prioritete i inicijative na korisnike i upravu </w:t>
      </w:r>
      <w:sdt>
        <w:sdtPr>
          <w:id w:val="899718978"/>
          <w:citation/>
        </w:sdtPr>
        <w:sdtEndPr/>
        <w:sdtContent>
          <w:r w:rsidRPr="007A5148">
            <w:fldChar w:fldCharType="begin"/>
          </w:r>
          <w:r w:rsidRPr="007A5148">
            <w:instrText xml:space="preserve"> CITATION Aji13 \l 1050 </w:instrText>
          </w:r>
          <w:r w:rsidRPr="007A5148">
            <w:fldChar w:fldCharType="separate"/>
          </w:r>
          <w:r w:rsidR="001B6365">
            <w:rPr>
              <w:noProof/>
            </w:rPr>
            <w:t>(Kambil, 2013)</w:t>
          </w:r>
          <w:r w:rsidRPr="007A5148">
            <w:fldChar w:fldCharType="end"/>
          </w:r>
        </w:sdtContent>
      </w:sdt>
      <w:r w:rsidRPr="007A5148">
        <w:t>.</w:t>
      </w:r>
      <w:r w:rsidR="00C3664E" w:rsidRPr="007A5148">
        <w:t xml:space="preserve"> Prema tom</w:t>
      </w:r>
      <w:r w:rsidR="00270604">
        <w:t>e</w:t>
      </w:r>
      <w:r w:rsidR="00C3664E" w:rsidRPr="007A5148">
        <w:t>,</w:t>
      </w:r>
      <w:r w:rsidR="00915325" w:rsidRPr="007A5148">
        <w:t xml:space="preserve"> IT menadžer treba učinkovito komunicirati poslovne strategije. On ne mora biti </w:t>
      </w:r>
      <w:r w:rsidR="00915325" w:rsidRPr="007A5148">
        <w:rPr>
          <w:i/>
        </w:rPr>
        <w:t>tehnički guru</w:t>
      </w:r>
      <w:r w:rsidR="00915325" w:rsidRPr="007A5148">
        <w:t xml:space="preserve"> dok god veći dio radnoga dana provodi razgovarajući s drugim menadžerima i određujući te planirajući IT strategije za podršku ciljevima organizacije. </w:t>
      </w:r>
      <w:sdt>
        <w:sdtPr>
          <w:id w:val="-2059548032"/>
          <w:citation/>
        </w:sdtPr>
        <w:sdtEndPr/>
        <w:sdtContent>
          <w:r w:rsidR="00915325" w:rsidRPr="007A5148">
            <w:fldChar w:fldCharType="begin"/>
          </w:r>
          <w:r w:rsidR="00915325" w:rsidRPr="007A5148">
            <w:instrText xml:space="preserve"> CITATION Can13 \l 1050 </w:instrText>
          </w:r>
          <w:r w:rsidR="00915325" w:rsidRPr="007A5148">
            <w:fldChar w:fldCharType="separate"/>
          </w:r>
          <w:r w:rsidR="001B6365">
            <w:rPr>
              <w:noProof/>
            </w:rPr>
            <w:t>(Cano, Fernández-Sanz, &amp; Misra, 2013)</w:t>
          </w:r>
          <w:r w:rsidR="00915325" w:rsidRPr="007A5148">
            <w:fldChar w:fldCharType="end"/>
          </w:r>
        </w:sdtContent>
      </w:sdt>
      <w:r w:rsidR="00C3664E" w:rsidRPr="007A5148">
        <w:t xml:space="preserve">. </w:t>
      </w:r>
      <w:r w:rsidR="005876BF">
        <w:t>Očito je</w:t>
      </w:r>
      <w:r w:rsidR="00C3664E" w:rsidRPr="007A5148">
        <w:t xml:space="preserve"> kako </w:t>
      </w:r>
      <w:r w:rsidR="000F3A84" w:rsidRPr="007A5148">
        <w:t>se u suvremenom</w:t>
      </w:r>
      <w:r w:rsidR="00270604">
        <w:t>e</w:t>
      </w:r>
      <w:r w:rsidR="000F3A84" w:rsidRPr="007A5148">
        <w:t xml:space="preserve"> svijetu </w:t>
      </w:r>
      <w:r w:rsidR="00C3664E" w:rsidRPr="007A5148">
        <w:t xml:space="preserve">sve više </w:t>
      </w:r>
      <w:r w:rsidR="000F3A84" w:rsidRPr="007A5148">
        <w:t>posvećuje pažnja komunikacijskim kompetencijama IT menadžera kao važnom</w:t>
      </w:r>
      <w:r w:rsidR="00270604">
        <w:t>e</w:t>
      </w:r>
      <w:r w:rsidR="000F3A84" w:rsidRPr="007A5148">
        <w:t xml:space="preserve"> činitelju njegova položaja u organizaciji, njegove učinkovitosti kao i učinkovitosti IT sektora kojemu je on nadređen i za koji je odgovoran upravi.</w:t>
      </w:r>
    </w:p>
    <w:p w:rsidR="00513ED5" w:rsidRPr="007A5148" w:rsidRDefault="000F3A84" w:rsidP="00594E04">
      <w:pPr>
        <w:pStyle w:val="Opistablice"/>
      </w:pPr>
      <w:bookmarkStart w:id="96" w:name="_Toc462787905"/>
      <w:r w:rsidRPr="007A5148">
        <w:t>Pregled dosadašnjih istraživanja o</w:t>
      </w:r>
      <w:r w:rsidR="00513ED5" w:rsidRPr="007A5148">
        <w:t xml:space="preserve"> komunikacijsk</w:t>
      </w:r>
      <w:r w:rsidRPr="007A5148">
        <w:t>oj</w:t>
      </w:r>
      <w:r w:rsidR="00513ED5" w:rsidRPr="007A5148">
        <w:t xml:space="preserve"> ulo</w:t>
      </w:r>
      <w:r w:rsidRPr="007A5148">
        <w:t>zi</w:t>
      </w:r>
      <w:r w:rsidR="00513ED5" w:rsidRPr="007A5148">
        <w:t xml:space="preserve"> i kompetencija</w:t>
      </w:r>
      <w:r w:rsidRPr="007A5148">
        <w:t>ma</w:t>
      </w:r>
      <w:r w:rsidR="00513ED5" w:rsidRPr="007A5148">
        <w:t xml:space="preserve"> IT menadžera u zadnj</w:t>
      </w:r>
      <w:r w:rsidR="00863237">
        <w:t>a</w:t>
      </w:r>
      <w:r w:rsidR="00513ED5" w:rsidRPr="007A5148">
        <w:t xml:space="preserve"> </w:t>
      </w:r>
      <w:r w:rsidR="00270604">
        <w:t>tri</w:t>
      </w:r>
      <w:r w:rsidR="00513ED5" w:rsidRPr="007A5148">
        <w:t xml:space="preserve"> </w:t>
      </w:r>
      <w:r w:rsidR="00863237">
        <w:t>desetljeća</w:t>
      </w:r>
      <w:bookmarkEnd w:id="96"/>
    </w:p>
    <w:tbl>
      <w:tblPr>
        <w:tblStyle w:val="TableGrid"/>
        <w:tblW w:w="0" w:type="auto"/>
        <w:tblInd w:w="108" w:type="dxa"/>
        <w:tblLook w:val="04A0" w:firstRow="1" w:lastRow="0" w:firstColumn="1" w:lastColumn="0" w:noHBand="0" w:noVBand="1"/>
      </w:tblPr>
      <w:tblGrid>
        <w:gridCol w:w="1276"/>
        <w:gridCol w:w="5387"/>
        <w:gridCol w:w="2126"/>
      </w:tblGrid>
      <w:tr w:rsidR="00513ED5" w:rsidRPr="007A5148" w:rsidTr="00335434">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513ED5" w:rsidRPr="007A5148" w:rsidRDefault="00863237" w:rsidP="00166573">
            <w:pPr>
              <w:pStyle w:val="NaslovUTablici"/>
              <w:rPr>
                <w:rStyle w:val="Emphasis"/>
                <w:b w:val="0"/>
                <w:i w:val="0"/>
                <w:iCs w:val="0"/>
                <w:sz w:val="22"/>
              </w:rPr>
            </w:pPr>
            <w:r>
              <w:rPr>
                <w:rStyle w:val="Emphasis"/>
                <w:i w:val="0"/>
                <w:iCs w:val="0"/>
                <w:sz w:val="22"/>
              </w:rPr>
              <w:t>Desetljeće</w:t>
            </w:r>
            <w:r w:rsidR="00513ED5" w:rsidRPr="007A5148">
              <w:rPr>
                <w:rStyle w:val="Emphasis"/>
                <w:i w:val="0"/>
                <w:iCs w:val="0"/>
                <w:sz w:val="22"/>
              </w:rPr>
              <w:t>:</w:t>
            </w:r>
          </w:p>
        </w:tc>
        <w:tc>
          <w:tcPr>
            <w:tcW w:w="5387" w:type="dxa"/>
            <w:tcBorders>
              <w:top w:val="single" w:sz="8" w:space="0" w:color="auto"/>
              <w:left w:val="single" w:sz="8" w:space="0" w:color="auto"/>
              <w:bottom w:val="single" w:sz="8" w:space="0" w:color="auto"/>
              <w:right w:val="single" w:sz="8" w:space="0" w:color="auto"/>
            </w:tcBorders>
            <w:vAlign w:val="center"/>
          </w:tcPr>
          <w:p w:rsidR="00513ED5" w:rsidRPr="007A5148" w:rsidRDefault="00513ED5" w:rsidP="00166573">
            <w:pPr>
              <w:pStyle w:val="NaslovUTablici"/>
              <w:rPr>
                <w:rStyle w:val="Emphasis"/>
                <w:b w:val="0"/>
                <w:i w:val="0"/>
                <w:iCs w:val="0"/>
                <w:sz w:val="22"/>
              </w:rPr>
            </w:pPr>
            <w:r w:rsidRPr="007A5148">
              <w:rPr>
                <w:rStyle w:val="Emphasis"/>
                <w:i w:val="0"/>
                <w:iCs w:val="0"/>
                <w:sz w:val="22"/>
              </w:rPr>
              <w:t>Komunikacijske vještine i komunikacijska uloga IT menadžera</w:t>
            </w:r>
          </w:p>
        </w:tc>
        <w:tc>
          <w:tcPr>
            <w:tcW w:w="2126" w:type="dxa"/>
            <w:tcBorders>
              <w:top w:val="single" w:sz="8" w:space="0" w:color="auto"/>
              <w:left w:val="single" w:sz="8" w:space="0" w:color="auto"/>
              <w:bottom w:val="single" w:sz="8" w:space="0" w:color="auto"/>
              <w:right w:val="single" w:sz="8" w:space="0" w:color="auto"/>
            </w:tcBorders>
            <w:vAlign w:val="center"/>
          </w:tcPr>
          <w:p w:rsidR="00513ED5" w:rsidRPr="007A5148" w:rsidRDefault="00513ED5" w:rsidP="00166573">
            <w:pPr>
              <w:pStyle w:val="NaslovUTablici"/>
              <w:rPr>
                <w:rStyle w:val="Emphasis"/>
                <w:b w:val="0"/>
                <w:i w:val="0"/>
                <w:iCs w:val="0"/>
                <w:sz w:val="22"/>
              </w:rPr>
            </w:pPr>
            <w:r w:rsidRPr="007A5148">
              <w:rPr>
                <w:rStyle w:val="Emphasis"/>
                <w:i w:val="0"/>
                <w:iCs w:val="0"/>
                <w:sz w:val="22"/>
              </w:rPr>
              <w:t>Autor:</w:t>
            </w:r>
          </w:p>
        </w:tc>
      </w:tr>
      <w:tr w:rsidR="00E4063A" w:rsidRPr="007A5148" w:rsidTr="0089028E">
        <w:tc>
          <w:tcPr>
            <w:tcW w:w="1276" w:type="dxa"/>
            <w:vMerge w:val="restart"/>
            <w:tcBorders>
              <w:top w:val="single" w:sz="8" w:space="0" w:color="auto"/>
              <w:left w:val="single" w:sz="8" w:space="0" w:color="auto"/>
              <w:right w:val="single" w:sz="8" w:space="0" w:color="auto"/>
            </w:tcBorders>
            <w:textDirection w:val="btLr"/>
            <w:vAlign w:val="center"/>
          </w:tcPr>
          <w:p w:rsidR="00E4063A" w:rsidRPr="00D748E1" w:rsidRDefault="00E4063A" w:rsidP="00166573">
            <w:pPr>
              <w:pStyle w:val="NaslovUTablici"/>
              <w:rPr>
                <w:rStyle w:val="Emphasis"/>
                <w:i w:val="0"/>
                <w:iCs w:val="0"/>
                <w:sz w:val="40"/>
                <w:szCs w:val="40"/>
              </w:rPr>
            </w:pPr>
            <w:r w:rsidRPr="007A5148">
              <w:rPr>
                <w:rStyle w:val="Emphasis"/>
                <w:i w:val="0"/>
                <w:iCs w:val="0"/>
                <w:sz w:val="40"/>
                <w:szCs w:val="40"/>
              </w:rPr>
              <w:t>1970.</w:t>
            </w:r>
            <w:r w:rsidR="00270604">
              <w:rPr>
                <w:rStyle w:val="Emphasis"/>
                <w:i w:val="0"/>
                <w:iCs w:val="0"/>
                <w:sz w:val="40"/>
                <w:szCs w:val="40"/>
              </w:rPr>
              <w:t xml:space="preserve"> – </w:t>
            </w:r>
            <w:r w:rsidRPr="007A5148">
              <w:rPr>
                <w:rStyle w:val="Emphasis"/>
                <w:i w:val="0"/>
                <w:iCs w:val="0"/>
                <w:sz w:val="40"/>
                <w:szCs w:val="40"/>
              </w:rPr>
              <w:t>1990.</w:t>
            </w:r>
          </w:p>
        </w:tc>
        <w:tc>
          <w:tcPr>
            <w:tcW w:w="5387" w:type="dxa"/>
            <w:tcBorders>
              <w:top w:val="single" w:sz="8"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Menadžeri preferiraju verbalnu komunikaciju umjesto formalnih izvještaja.</w:t>
            </w:r>
          </w:p>
        </w:tc>
        <w:tc>
          <w:tcPr>
            <w:tcW w:w="2126" w:type="dxa"/>
            <w:tcBorders>
              <w:top w:val="single" w:sz="8"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pPr>
            <w:sdt>
              <w:sdtPr>
                <w:id w:val="-1037508625"/>
                <w:citation/>
              </w:sdtPr>
              <w:sdtEndPr/>
              <w:sdtContent>
                <w:r w:rsidR="00E4063A" w:rsidRPr="007A5148">
                  <w:fldChar w:fldCharType="begin"/>
                </w:r>
                <w:r w:rsidR="00E4063A" w:rsidRPr="007A5148">
                  <w:instrText xml:space="preserve">CITATION Min75 \t  \l 1050 </w:instrText>
                </w:r>
                <w:r w:rsidR="00E4063A" w:rsidRPr="007A5148">
                  <w:fldChar w:fldCharType="separate"/>
                </w:r>
                <w:r w:rsidR="001B6365">
                  <w:t>(Mintzberg, 1975)</w:t>
                </w:r>
                <w:r w:rsidR="00E4063A" w:rsidRPr="007A5148">
                  <w:fldChar w:fldCharType="end"/>
                </w:r>
              </w:sdtContent>
            </w:sdt>
          </w:p>
        </w:tc>
      </w:tr>
      <w:tr w:rsidR="00E4063A" w:rsidRPr="007A5148" w:rsidTr="003102C4">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rPr>
                <w:rStyle w:val="Emphasis"/>
                <w:i w:val="0"/>
                <w:iCs w:val="0"/>
              </w:rPr>
              <w:t xml:space="preserve">Niska razina socijalnih vještina kod menadžera informacijskih sustava može </w:t>
            </w:r>
            <w:r w:rsidRPr="007A5148">
              <w:rPr>
                <w:rStyle w:val="Emphasis"/>
                <w:i w:val="0"/>
              </w:rPr>
              <w:t>ometati komunikaciju sa suradnicima kao i s drugim menadžerima.</w:t>
            </w:r>
          </w:p>
        </w:tc>
        <w:tc>
          <w:tcPr>
            <w:tcW w:w="2126" w:type="dxa"/>
            <w:tcBorders>
              <w:top w:val="single" w:sz="4"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836734035"/>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 CITATION Cou79 \l 1050 </w:instrText>
                </w:r>
                <w:r w:rsidR="00E4063A" w:rsidRPr="007A5148">
                  <w:rPr>
                    <w:rStyle w:val="Emphasis"/>
                    <w:i w:val="0"/>
                    <w:iCs w:val="0"/>
                  </w:rPr>
                  <w:fldChar w:fldCharType="separate"/>
                </w:r>
                <w:r w:rsidR="001B6365">
                  <w:t>(Couger, Zawacki, &amp; Oppermann, 1979)</w:t>
                </w:r>
                <w:r w:rsidR="00E4063A" w:rsidRPr="007A5148">
                  <w:rPr>
                    <w:rStyle w:val="Emphasis"/>
                    <w:i w:val="0"/>
                    <w:iCs w:val="0"/>
                  </w:rPr>
                  <w:fldChar w:fldCharType="end"/>
                </w:r>
              </w:sdtContent>
            </w:sdt>
          </w:p>
        </w:tc>
      </w:tr>
      <w:tr w:rsidR="00E4063A" w:rsidRPr="007A5148" w:rsidTr="00E4063A">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rPr>
                <w:rStyle w:val="Emphasis"/>
                <w:i w:val="0"/>
              </w:rPr>
              <w:t>Analiza dnevnih aktivnosti IT menadžera pokazuje da usmeni kontakti čine 76% njihovoga radnog dana.</w:t>
            </w:r>
          </w:p>
        </w:tc>
        <w:tc>
          <w:tcPr>
            <w:tcW w:w="2126" w:type="dxa"/>
            <w:tcBorders>
              <w:top w:val="single" w:sz="4"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511954880"/>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CITATION Ive81 \l 1050 </w:instrText>
                </w:r>
                <w:r w:rsidR="00E4063A" w:rsidRPr="007A5148">
                  <w:rPr>
                    <w:rStyle w:val="Emphasis"/>
                    <w:i w:val="0"/>
                    <w:iCs w:val="0"/>
                  </w:rPr>
                  <w:fldChar w:fldCharType="separate"/>
                </w:r>
                <w:r w:rsidR="001B6365">
                  <w:t>(Ives &amp; Olson, 1981)</w:t>
                </w:r>
                <w:r w:rsidR="00E4063A" w:rsidRPr="007A5148">
                  <w:rPr>
                    <w:rStyle w:val="Emphasis"/>
                    <w:i w:val="0"/>
                    <w:iCs w:val="0"/>
                  </w:rPr>
                  <w:fldChar w:fldCharType="end"/>
                </w:r>
              </w:sdtContent>
            </w:sdt>
          </w:p>
        </w:tc>
      </w:tr>
      <w:tr w:rsidR="00E4063A" w:rsidRPr="007A5148" w:rsidTr="00E4063A">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rPr>
                <w:rStyle w:val="Emphasis"/>
                <w:i w:val="0"/>
                <w:iCs w:val="0"/>
              </w:rPr>
              <w:t>Najvažnije čime IT menadžer mora raspolagati su znatne političke, organizacijske i komunikacijske vještine.</w:t>
            </w:r>
          </w:p>
        </w:tc>
        <w:tc>
          <w:tcPr>
            <w:tcW w:w="2126" w:type="dxa"/>
            <w:tcBorders>
              <w:top w:val="single" w:sz="4"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862819419"/>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CITATION Roc82 \t  \l 1050 </w:instrText>
                </w:r>
                <w:r w:rsidR="00E4063A" w:rsidRPr="007A5148">
                  <w:rPr>
                    <w:rStyle w:val="Emphasis"/>
                    <w:i w:val="0"/>
                    <w:iCs w:val="0"/>
                  </w:rPr>
                  <w:fldChar w:fldCharType="separate"/>
                </w:r>
                <w:r w:rsidR="001B6365">
                  <w:t>(Rockart, Ball, &amp; Bullen, 1982)</w:t>
                </w:r>
                <w:r w:rsidR="00E4063A" w:rsidRPr="007A5148">
                  <w:rPr>
                    <w:rStyle w:val="Emphasis"/>
                    <w:i w:val="0"/>
                    <w:iCs w:val="0"/>
                  </w:rPr>
                  <w:fldChar w:fldCharType="end"/>
                </w:r>
              </w:sdtContent>
            </w:sdt>
          </w:p>
        </w:tc>
      </w:tr>
      <w:tr w:rsidR="00E4063A" w:rsidRPr="007A5148" w:rsidTr="00E4063A">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rPr>
                <w:rStyle w:val="Emphasis"/>
                <w:i w:val="0"/>
                <w:iCs w:val="0"/>
              </w:rPr>
              <w:t xml:space="preserve">Jedan od 4 kritična čimbenika uspjeha IT menadžera jest </w:t>
            </w:r>
            <w:r w:rsidRPr="007A5148">
              <w:rPr>
                <w:rStyle w:val="Emphasis"/>
                <w:iCs w:val="0"/>
              </w:rPr>
              <w:t>komunikacija</w:t>
            </w:r>
            <w:r w:rsidRPr="007A5148">
              <w:rPr>
                <w:rStyle w:val="Emphasis"/>
                <w:i w:val="0"/>
                <w:iCs w:val="0"/>
              </w:rPr>
              <w:t>.</w:t>
            </w:r>
          </w:p>
        </w:tc>
        <w:tc>
          <w:tcPr>
            <w:tcW w:w="2126" w:type="dxa"/>
            <w:tcBorders>
              <w:top w:val="single" w:sz="4"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893856464"/>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CITATION Roc \t  \l 1050 </w:instrText>
                </w:r>
                <w:r w:rsidR="00E4063A" w:rsidRPr="007A5148">
                  <w:rPr>
                    <w:rStyle w:val="Emphasis"/>
                    <w:i w:val="0"/>
                    <w:iCs w:val="0"/>
                  </w:rPr>
                  <w:fldChar w:fldCharType="separate"/>
                </w:r>
                <w:r w:rsidR="001B6365">
                  <w:t>(Rockart, 1982)</w:t>
                </w:r>
                <w:r w:rsidR="00E4063A" w:rsidRPr="007A5148">
                  <w:rPr>
                    <w:rStyle w:val="Emphasis"/>
                    <w:i w:val="0"/>
                    <w:iCs w:val="0"/>
                  </w:rPr>
                  <w:fldChar w:fldCharType="end"/>
                </w:r>
              </w:sdtContent>
            </w:sdt>
          </w:p>
        </w:tc>
      </w:tr>
      <w:tr w:rsidR="00E4063A" w:rsidRPr="007A5148" w:rsidTr="00E4063A">
        <w:tc>
          <w:tcPr>
            <w:tcW w:w="1276" w:type="dxa"/>
            <w:vMerge/>
            <w:tcBorders>
              <w:left w:val="single" w:sz="8" w:space="0" w:color="auto"/>
              <w:bottom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top w:val="single" w:sz="4" w:space="0" w:color="auto"/>
              <w:left w:val="single" w:sz="8" w:space="0" w:color="auto"/>
              <w:bottom w:val="single" w:sz="8"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rPr>
                <w:rStyle w:val="Emphasis"/>
                <w:i w:val="0"/>
                <w:iCs w:val="0"/>
              </w:rPr>
              <w:t>IT menadžer mora biti poslovno orijentiran menadžer sa značajnim, političkim, organizacijskim i komunikacijskim vještinama.</w:t>
            </w:r>
          </w:p>
        </w:tc>
        <w:tc>
          <w:tcPr>
            <w:tcW w:w="2126" w:type="dxa"/>
            <w:tcBorders>
              <w:top w:val="single" w:sz="4" w:space="0" w:color="auto"/>
              <w:left w:val="single" w:sz="8" w:space="0" w:color="auto"/>
              <w:bottom w:val="single" w:sz="8"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1924222422"/>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 CITATION Rob85 \l 1050 </w:instrText>
                </w:r>
                <w:r w:rsidR="00E4063A" w:rsidRPr="007A5148">
                  <w:rPr>
                    <w:rStyle w:val="Emphasis"/>
                    <w:i w:val="0"/>
                    <w:iCs w:val="0"/>
                  </w:rPr>
                  <w:fldChar w:fldCharType="separate"/>
                </w:r>
                <w:r w:rsidR="001B6365">
                  <w:t>(Benjamin, Dickinson, &amp; Rockart, 1985)</w:t>
                </w:r>
                <w:r w:rsidR="00E4063A" w:rsidRPr="007A5148">
                  <w:rPr>
                    <w:rStyle w:val="Emphasis"/>
                    <w:i w:val="0"/>
                    <w:iCs w:val="0"/>
                  </w:rPr>
                  <w:fldChar w:fldCharType="end"/>
                </w:r>
              </w:sdtContent>
            </w:sdt>
          </w:p>
        </w:tc>
      </w:tr>
    </w:tbl>
    <w:p w:rsidR="00E73993" w:rsidRPr="007A5148" w:rsidRDefault="00E73993"/>
    <w:tbl>
      <w:tblPr>
        <w:tblStyle w:val="TableGrid"/>
        <w:tblW w:w="0" w:type="auto"/>
        <w:tblInd w:w="108" w:type="dxa"/>
        <w:tblLook w:val="04A0" w:firstRow="1" w:lastRow="0" w:firstColumn="1" w:lastColumn="0" w:noHBand="0" w:noVBand="1"/>
      </w:tblPr>
      <w:tblGrid>
        <w:gridCol w:w="1334"/>
        <w:gridCol w:w="5387"/>
        <w:gridCol w:w="2126"/>
      </w:tblGrid>
      <w:tr w:rsidR="00E73993" w:rsidRPr="007A5148" w:rsidTr="00B451C6">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E73993" w:rsidRPr="007A5148" w:rsidRDefault="00863237" w:rsidP="00166573">
            <w:pPr>
              <w:pStyle w:val="NaslovUTablici"/>
              <w:rPr>
                <w:rStyle w:val="Emphasis"/>
                <w:i w:val="0"/>
                <w:iCs w:val="0"/>
                <w:sz w:val="22"/>
              </w:rPr>
            </w:pPr>
            <w:r>
              <w:rPr>
                <w:rStyle w:val="Emphasis"/>
                <w:i w:val="0"/>
                <w:iCs w:val="0"/>
                <w:sz w:val="22"/>
              </w:rPr>
              <w:t>Desetljeće</w:t>
            </w:r>
            <w:r w:rsidR="00E73993" w:rsidRPr="007A5148">
              <w:rPr>
                <w:rStyle w:val="Emphasis"/>
                <w:i w:val="0"/>
                <w:iCs w:val="0"/>
                <w:sz w:val="22"/>
              </w:rPr>
              <w:t>a:</w:t>
            </w:r>
          </w:p>
        </w:tc>
        <w:tc>
          <w:tcPr>
            <w:tcW w:w="5387"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i w:val="0"/>
                <w:iCs w:val="0"/>
                <w:sz w:val="22"/>
              </w:rPr>
            </w:pPr>
            <w:r w:rsidRPr="007A5148">
              <w:rPr>
                <w:rStyle w:val="Emphasis"/>
                <w:i w:val="0"/>
                <w:iCs w:val="0"/>
                <w:sz w:val="22"/>
              </w:rPr>
              <w:t>Komunikacijske vještine i komunikacijska uloga IT menadžera</w:t>
            </w:r>
          </w:p>
        </w:tc>
        <w:tc>
          <w:tcPr>
            <w:tcW w:w="2126"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i w:val="0"/>
                <w:iCs w:val="0"/>
                <w:sz w:val="22"/>
              </w:rPr>
            </w:pPr>
            <w:r w:rsidRPr="007A5148">
              <w:rPr>
                <w:rStyle w:val="Emphasis"/>
                <w:i w:val="0"/>
                <w:iCs w:val="0"/>
                <w:sz w:val="22"/>
              </w:rPr>
              <w:t>Autor:</w:t>
            </w:r>
          </w:p>
        </w:tc>
      </w:tr>
      <w:tr w:rsidR="00E4063A" w:rsidRPr="007A5148" w:rsidTr="00B451C6">
        <w:tc>
          <w:tcPr>
            <w:tcW w:w="1276" w:type="dxa"/>
            <w:vMerge w:val="restart"/>
            <w:tcBorders>
              <w:top w:val="single" w:sz="8" w:space="0" w:color="auto"/>
              <w:left w:val="single" w:sz="8" w:space="0" w:color="auto"/>
              <w:right w:val="single" w:sz="8" w:space="0" w:color="auto"/>
            </w:tcBorders>
            <w:textDirection w:val="btLr"/>
            <w:vAlign w:val="center"/>
          </w:tcPr>
          <w:p w:rsidR="00E4063A" w:rsidRPr="00D748E1" w:rsidRDefault="00E4063A" w:rsidP="00166573">
            <w:pPr>
              <w:pStyle w:val="NaslovUTablici"/>
              <w:rPr>
                <w:rStyle w:val="Emphasis"/>
                <w:i w:val="0"/>
                <w:iCs w:val="0"/>
                <w:sz w:val="40"/>
                <w:szCs w:val="40"/>
              </w:rPr>
            </w:pPr>
            <w:r w:rsidRPr="007A5148">
              <w:rPr>
                <w:rStyle w:val="Emphasis"/>
                <w:i w:val="0"/>
                <w:iCs w:val="0"/>
                <w:sz w:val="40"/>
                <w:szCs w:val="40"/>
              </w:rPr>
              <w:t>1991.</w:t>
            </w:r>
            <w:r w:rsidR="00270604">
              <w:rPr>
                <w:rStyle w:val="Emphasis"/>
                <w:i w:val="0"/>
                <w:iCs w:val="0"/>
                <w:sz w:val="40"/>
                <w:szCs w:val="40"/>
              </w:rPr>
              <w:t xml:space="preserve"> – </w:t>
            </w:r>
            <w:r w:rsidRPr="007A5148">
              <w:rPr>
                <w:rStyle w:val="Emphasis"/>
                <w:i w:val="0"/>
                <w:iCs w:val="0"/>
                <w:sz w:val="40"/>
                <w:szCs w:val="40"/>
              </w:rPr>
              <w:t>2000.</w:t>
            </w:r>
          </w:p>
        </w:tc>
        <w:tc>
          <w:tcPr>
            <w:tcW w:w="5387" w:type="dxa"/>
            <w:tcBorders>
              <w:top w:val="single" w:sz="8" w:space="0" w:color="auto"/>
              <w:left w:val="single" w:sz="8" w:space="0" w:color="auto"/>
              <w:right w:val="single" w:sz="8" w:space="0" w:color="auto"/>
            </w:tcBorders>
            <w:shd w:val="clear" w:color="auto" w:fill="auto"/>
            <w:vAlign w:val="center"/>
          </w:tcPr>
          <w:p w:rsidR="00E4063A" w:rsidRPr="007A5148" w:rsidRDefault="00E4063A" w:rsidP="00166573">
            <w:pPr>
              <w:pStyle w:val="Tekstutablici-01"/>
              <w:rPr>
                <w:i/>
              </w:rPr>
            </w:pPr>
            <w:r w:rsidRPr="007A5148">
              <w:rPr>
                <w:rStyle w:val="Emphasis"/>
                <w:i w:val="0"/>
              </w:rPr>
              <w:t>IT menadžer ima zadatak komunicirati sposobnost IT sektora za ispunjavanje zahtjeva dobavljača i kupaca.</w:t>
            </w:r>
          </w:p>
        </w:tc>
        <w:tc>
          <w:tcPr>
            <w:tcW w:w="2126" w:type="dxa"/>
            <w:tcBorders>
              <w:top w:val="single" w:sz="8" w:space="0" w:color="auto"/>
              <w:left w:val="single" w:sz="8" w:space="0" w:color="auto"/>
              <w:right w:val="single" w:sz="8" w:space="0" w:color="auto"/>
            </w:tcBorders>
            <w:shd w:val="clear" w:color="auto" w:fill="auto"/>
            <w:vAlign w:val="center"/>
          </w:tcPr>
          <w:p w:rsidR="00E4063A" w:rsidRPr="007A5148" w:rsidRDefault="00E4063A" w:rsidP="00166573">
            <w:pPr>
              <w:pStyle w:val="Tekst-Tabl-Sredina"/>
            </w:pPr>
            <w:r w:rsidRPr="007A5148">
              <w:t xml:space="preserve">Coulson-Thomas, 1991 iz </w:t>
            </w:r>
            <w:sdt>
              <w:sdtPr>
                <w:id w:val="1520196954"/>
                <w:citation/>
              </w:sdtPr>
              <w:sdtEndPr/>
              <w:sdtContent>
                <w:r w:rsidRPr="007A5148">
                  <w:fldChar w:fldCharType="begin"/>
                </w:r>
                <w:r w:rsidRPr="007A5148">
                  <w:instrText xml:space="preserve"> CITATION Gro931 \l 1050 </w:instrText>
                </w:r>
                <w:r w:rsidRPr="007A5148">
                  <w:fldChar w:fldCharType="separate"/>
                </w:r>
                <w:r w:rsidR="001B6365">
                  <w:t>(Grover, Jeong, Kettinger, &amp; Lee, 1993)</w:t>
                </w:r>
                <w:r w:rsidRPr="007A5148">
                  <w:fldChar w:fldCharType="end"/>
                </w:r>
              </w:sdtContent>
            </w:sdt>
            <w:r w:rsidRPr="007A5148">
              <w:t xml:space="preserve"> </w:t>
            </w:r>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rPr>
            </w:pPr>
            <w:r w:rsidRPr="007A5148">
              <w:rPr>
                <w:rStyle w:val="Emphasis"/>
                <w:i w:val="0"/>
              </w:rPr>
              <w:t>IT menadžer je komunikator, učitelj, motivator, vođa, političar, graditelj odnosa te timski igrač.</w:t>
            </w:r>
          </w:p>
        </w:tc>
        <w:tc>
          <w:tcPr>
            <w:tcW w:w="2126" w:type="dxa"/>
            <w:tcBorders>
              <w:left w:val="single" w:sz="8" w:space="0" w:color="auto"/>
              <w:bottom w:val="single" w:sz="4" w:space="0" w:color="auto"/>
              <w:right w:val="single" w:sz="8" w:space="0" w:color="auto"/>
            </w:tcBorders>
            <w:vAlign w:val="center"/>
          </w:tcPr>
          <w:p w:rsidR="00E4063A" w:rsidRPr="007A5148" w:rsidRDefault="00237E75" w:rsidP="00166573">
            <w:pPr>
              <w:pStyle w:val="Tekst-Tabl-Sredina"/>
            </w:pPr>
            <w:sdt>
              <w:sdtPr>
                <w:id w:val="1240990601"/>
                <w:citation/>
              </w:sdtPr>
              <w:sdtEndPr/>
              <w:sdtContent>
                <w:r w:rsidR="00E4063A" w:rsidRPr="007A5148">
                  <w:fldChar w:fldCharType="begin"/>
                </w:r>
                <w:r w:rsidR="00E4063A" w:rsidRPr="007A5148">
                  <w:instrText xml:space="preserve">CITATION Fee92 \t  \l 1050 </w:instrText>
                </w:r>
                <w:r w:rsidR="00E4063A" w:rsidRPr="007A5148">
                  <w:fldChar w:fldCharType="separate"/>
                </w:r>
                <w:r w:rsidR="001B6365">
                  <w:t>(Feeny, Edwards, &amp; Simpson, 1992)</w:t>
                </w:r>
                <w:r w:rsidR="00E4063A" w:rsidRPr="007A5148">
                  <w:fldChar w:fldCharType="end"/>
                </w:r>
              </w:sdtContent>
            </w:sdt>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rPr>
                <w:rStyle w:val="Emphasis"/>
                <w:i w:val="0"/>
                <w:iCs w:val="0"/>
              </w:rPr>
              <w:t xml:space="preserve">Pažljiva </w:t>
            </w:r>
            <w:r w:rsidR="00270604">
              <w:rPr>
                <w:rStyle w:val="Emphasis"/>
                <w:i w:val="0"/>
                <w:iCs w:val="0"/>
              </w:rPr>
              <w:t xml:space="preserve">je </w:t>
            </w:r>
            <w:r w:rsidRPr="007A5148">
              <w:rPr>
                <w:rStyle w:val="Emphasis"/>
                <w:i w:val="0"/>
                <w:iCs w:val="0"/>
              </w:rPr>
              <w:t>uporaba jezika bitna. Treba izbjegavati tehnički žargon, iskoristiti konotativnu vrijednost riječi i prepoznati vrijednost pisanog</w:t>
            </w:r>
            <w:r w:rsidR="00270604">
              <w:rPr>
                <w:rStyle w:val="Emphasis"/>
                <w:i w:val="0"/>
                <w:iCs w:val="0"/>
              </w:rPr>
              <w:t>a</w:t>
            </w:r>
            <w:r w:rsidRPr="007A5148">
              <w:rPr>
                <w:rStyle w:val="Emphasis"/>
                <w:i w:val="0"/>
                <w:iCs w:val="0"/>
              </w:rPr>
              <w:t xml:space="preserve"> medija, pogotovo kod planiranja strategije.</w:t>
            </w:r>
          </w:p>
        </w:tc>
        <w:tc>
          <w:tcPr>
            <w:tcW w:w="2126" w:type="dxa"/>
            <w:tcBorders>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i/>
                  <w:iCs/>
                </w:rPr>
                <w:id w:val="1001015569"/>
                <w:citation/>
              </w:sdtPr>
              <w:sdtEndPr>
                <w:rPr>
                  <w:i w:val="0"/>
                  <w:iCs w:val="0"/>
                </w:rPr>
              </w:sdtEndPr>
              <w:sdtContent>
                <w:r w:rsidR="00E4063A" w:rsidRPr="007A5148">
                  <w:fldChar w:fldCharType="begin"/>
                </w:r>
                <w:r w:rsidR="00E4063A" w:rsidRPr="007A5148">
                  <w:instrText xml:space="preserve">CITATION Ste92 \l 1050 </w:instrText>
                </w:r>
                <w:r w:rsidR="00E4063A" w:rsidRPr="007A5148">
                  <w:fldChar w:fldCharType="separate"/>
                </w:r>
                <w:r w:rsidR="001B6365">
                  <w:t>(Stephens, Ledbetter, Mitra, &amp; Ford, 1992)</w:t>
                </w:r>
                <w:r w:rsidR="00E4063A" w:rsidRPr="007A5148">
                  <w:fldChar w:fldCharType="end"/>
                </w:r>
              </w:sdtContent>
            </w:sdt>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rPr>
            </w:pPr>
            <w:r w:rsidRPr="007A5148">
              <w:rPr>
                <w:rStyle w:val="Emphasis"/>
                <w:i w:val="0"/>
              </w:rPr>
              <w:t xml:space="preserve">Viši </w:t>
            </w:r>
            <w:r w:rsidR="00270604">
              <w:rPr>
                <w:rStyle w:val="Emphasis"/>
                <w:i w:val="0"/>
              </w:rPr>
              <w:t xml:space="preserve">su </w:t>
            </w:r>
            <w:r w:rsidRPr="007A5148">
              <w:rPr>
                <w:rStyle w:val="Emphasis"/>
                <w:i w:val="0"/>
              </w:rPr>
              <w:t>menadžeri obično skloniji verbalnoj komunikaciji</w:t>
            </w:r>
            <w:r w:rsidR="00270604">
              <w:rPr>
                <w:rStyle w:val="Emphasis"/>
                <w:i w:val="0"/>
              </w:rPr>
              <w:t>.</w:t>
            </w:r>
          </w:p>
        </w:tc>
        <w:tc>
          <w:tcPr>
            <w:tcW w:w="2126" w:type="dxa"/>
            <w:tcBorders>
              <w:left w:val="single" w:sz="8" w:space="0" w:color="auto"/>
              <w:bottom w:val="single" w:sz="4" w:space="0" w:color="auto"/>
              <w:right w:val="single" w:sz="8" w:space="0" w:color="auto"/>
            </w:tcBorders>
            <w:vAlign w:val="center"/>
          </w:tcPr>
          <w:p w:rsidR="00E4063A" w:rsidRPr="007A5148" w:rsidRDefault="00237E75" w:rsidP="00166573">
            <w:pPr>
              <w:pStyle w:val="Tekst-Tabl-Sredina"/>
            </w:pPr>
            <w:sdt>
              <w:sdtPr>
                <w:id w:val="-539355923"/>
                <w:citation/>
              </w:sdtPr>
              <w:sdtEndPr/>
              <w:sdtContent>
                <w:r w:rsidR="00E4063A" w:rsidRPr="007A5148">
                  <w:fldChar w:fldCharType="begin"/>
                </w:r>
                <w:r w:rsidR="00E4063A" w:rsidRPr="007A5148">
                  <w:instrText xml:space="preserve">CITATION Ste93 \t  \l 1050 </w:instrText>
                </w:r>
                <w:r w:rsidR="00E4063A" w:rsidRPr="007A5148">
                  <w:fldChar w:fldCharType="separate"/>
                </w:r>
                <w:r w:rsidR="001B6365">
                  <w:t>(Stephens C. S., 1993)</w:t>
                </w:r>
                <w:r w:rsidR="00E4063A" w:rsidRPr="007A5148">
                  <w:fldChar w:fldCharType="end"/>
                </w:r>
              </w:sdtContent>
            </w:sdt>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szCs w:val="18"/>
              </w:rPr>
            </w:pPr>
            <w:r w:rsidRPr="007A5148">
              <w:t>IT menadžer koristi menadžerske uloge za učinkovitu komunikaciju s upravom</w:t>
            </w:r>
            <w:r w:rsidR="00270604">
              <w:t>.</w:t>
            </w:r>
          </w:p>
        </w:tc>
        <w:tc>
          <w:tcPr>
            <w:tcW w:w="2126" w:type="dxa"/>
            <w:vMerge w:val="restart"/>
            <w:tcBorders>
              <w:left w:val="single" w:sz="8" w:space="0" w:color="auto"/>
              <w:right w:val="single" w:sz="8" w:space="0" w:color="auto"/>
            </w:tcBorders>
            <w:vAlign w:val="center"/>
          </w:tcPr>
          <w:p w:rsidR="00E4063A" w:rsidRPr="007A5148" w:rsidRDefault="00237E75" w:rsidP="00166573">
            <w:pPr>
              <w:pStyle w:val="Tekst-Tabl-Sredina"/>
            </w:pPr>
            <w:sdt>
              <w:sdtPr>
                <w:id w:val="-727386299"/>
                <w:citation/>
              </w:sdtPr>
              <w:sdtEndPr/>
              <w:sdtContent>
                <w:r w:rsidR="00E4063A" w:rsidRPr="007A5148">
                  <w:fldChar w:fldCharType="begin"/>
                </w:r>
                <w:r w:rsidR="00E4063A" w:rsidRPr="007A5148">
                  <w:instrText xml:space="preserve"> CITATION Gro931 \l 1050 </w:instrText>
                </w:r>
                <w:r w:rsidR="00E4063A" w:rsidRPr="007A5148">
                  <w:fldChar w:fldCharType="separate"/>
                </w:r>
                <w:r w:rsidR="001B6365">
                  <w:t>(Grover, Jeong, Kettinger, &amp; Lee, 1993)</w:t>
                </w:r>
                <w:r w:rsidR="00E4063A" w:rsidRPr="007A5148">
                  <w:fldChar w:fldCharType="end"/>
                </w:r>
              </w:sdtContent>
            </w:sdt>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Organizacijski utjecaj zahtijeva komunikaciju s onima koji utječu na donošenje odluka.</w:t>
            </w:r>
          </w:p>
        </w:tc>
        <w:tc>
          <w:tcPr>
            <w:tcW w:w="2126" w:type="dxa"/>
            <w:vMerge/>
            <w:tcBorders>
              <w:left w:val="single" w:sz="8" w:space="0" w:color="auto"/>
              <w:right w:val="single" w:sz="8" w:space="0" w:color="auto"/>
            </w:tcBorders>
            <w:vAlign w:val="center"/>
          </w:tcPr>
          <w:p w:rsidR="00E4063A" w:rsidRPr="007A5148" w:rsidRDefault="00E4063A" w:rsidP="00166573">
            <w:pPr>
              <w:pStyle w:val="Tekst-Tabl-Sredina"/>
            </w:pPr>
          </w:p>
        </w:tc>
      </w:tr>
      <w:tr w:rsidR="00E4063A" w:rsidRPr="007A5148" w:rsidTr="00E73993">
        <w:trPr>
          <w:trHeight w:val="852"/>
        </w:trPr>
        <w:tc>
          <w:tcPr>
            <w:tcW w:w="1276" w:type="dxa"/>
            <w:vMerge/>
            <w:tcBorders>
              <w:left w:val="single" w:sz="8" w:space="0" w:color="auto"/>
              <w:bottom w:val="single" w:sz="4"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 xml:space="preserve">IT menadžer mora komunicirati s vanjskom okolinom: IKT dobavljačima usluga, korisnicima, </w:t>
            </w:r>
            <w:r w:rsidR="006C0092" w:rsidRPr="007A5148">
              <w:t>sektorom za nabavu</w:t>
            </w:r>
            <w:r w:rsidRPr="007A5148">
              <w:t>, tržišnim analitičarima i medijima.</w:t>
            </w:r>
          </w:p>
        </w:tc>
        <w:tc>
          <w:tcPr>
            <w:tcW w:w="2126" w:type="dxa"/>
            <w:vMerge/>
            <w:tcBorders>
              <w:left w:val="single" w:sz="8" w:space="0" w:color="auto"/>
              <w:bottom w:val="single" w:sz="4" w:space="0" w:color="auto"/>
              <w:right w:val="single" w:sz="8" w:space="0" w:color="auto"/>
            </w:tcBorders>
            <w:vAlign w:val="center"/>
          </w:tcPr>
          <w:p w:rsidR="00E4063A" w:rsidRPr="007A5148" w:rsidRDefault="00E4063A" w:rsidP="00166573">
            <w:pPr>
              <w:pStyle w:val="Tekst-Tabl-Sredina"/>
            </w:pPr>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 xml:space="preserve">Među najvažnijim vještinama koje IT menadžer mora posjedovati jake </w:t>
            </w:r>
            <w:r w:rsidR="00270604">
              <w:t xml:space="preserve">su </w:t>
            </w:r>
            <w:r w:rsidRPr="007A5148">
              <w:t>komunikacijske vještine (verbalne i neverbalne).</w:t>
            </w:r>
          </w:p>
        </w:tc>
        <w:tc>
          <w:tcPr>
            <w:tcW w:w="2126" w:type="dxa"/>
            <w:vMerge w:val="restart"/>
            <w:tcBorders>
              <w:left w:val="single" w:sz="8" w:space="0" w:color="auto"/>
              <w:right w:val="single" w:sz="8" w:space="0" w:color="auto"/>
            </w:tcBorders>
            <w:vAlign w:val="center"/>
          </w:tcPr>
          <w:p w:rsidR="00E4063A" w:rsidRPr="007A5148" w:rsidRDefault="00237E75" w:rsidP="00166573">
            <w:pPr>
              <w:pStyle w:val="Tekst-Tabl-Sredina"/>
            </w:pPr>
            <w:sdt>
              <w:sdtPr>
                <w:id w:val="-410693440"/>
                <w:citation/>
              </w:sdtPr>
              <w:sdtEndPr/>
              <w:sdtContent>
                <w:r w:rsidR="00E4063A" w:rsidRPr="007A5148">
                  <w:fldChar w:fldCharType="begin"/>
                </w:r>
                <w:r w:rsidR="00E4063A" w:rsidRPr="007A5148">
                  <w:instrText xml:space="preserve"> CITATION Ste94 \l 1050 </w:instrText>
                </w:r>
                <w:r w:rsidR="00E4063A" w:rsidRPr="007A5148">
                  <w:fldChar w:fldCharType="separate"/>
                </w:r>
                <w:r w:rsidR="001B6365">
                  <w:t>(Stephens &amp; Loughman, 1994)</w:t>
                </w:r>
                <w:r w:rsidR="00E4063A" w:rsidRPr="007A5148">
                  <w:fldChar w:fldCharType="end"/>
                </w:r>
              </w:sdtContent>
            </w:sdt>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 xml:space="preserve">IT menadžer povećao </w:t>
            </w:r>
            <w:r w:rsidR="00270604">
              <w:t xml:space="preserve">je </w:t>
            </w:r>
            <w:r w:rsidRPr="007A5148">
              <w:t>broj kontakata s upravom kao i s nižim menadžmentom.</w:t>
            </w:r>
          </w:p>
        </w:tc>
        <w:tc>
          <w:tcPr>
            <w:tcW w:w="2126" w:type="dxa"/>
            <w:vMerge/>
            <w:tcBorders>
              <w:left w:val="single" w:sz="8" w:space="0" w:color="auto"/>
              <w:right w:val="single" w:sz="8" w:space="0" w:color="auto"/>
            </w:tcBorders>
            <w:vAlign w:val="center"/>
          </w:tcPr>
          <w:p w:rsidR="00E4063A" w:rsidRPr="007A5148" w:rsidRDefault="00E4063A" w:rsidP="00166573">
            <w:pPr>
              <w:pStyle w:val="Tekst-Tabl-Sredina"/>
              <w:rPr>
                <w:rStyle w:val="Emphasis"/>
                <w:i w:val="0"/>
                <w:iCs w:val="0"/>
              </w:rPr>
            </w:pPr>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Kroz svoju komunikacijsku ulogu, IT menadžeri koriste metaforički jezik u komunikaciji s upravom, nižom razinom menadžmenta i krajnjim korisnicima.</w:t>
            </w:r>
          </w:p>
        </w:tc>
        <w:tc>
          <w:tcPr>
            <w:tcW w:w="2126" w:type="dxa"/>
            <w:vMerge/>
            <w:tcBorders>
              <w:left w:val="single" w:sz="8" w:space="0" w:color="auto"/>
              <w:bottom w:val="single" w:sz="4" w:space="0" w:color="auto"/>
              <w:right w:val="single" w:sz="8" w:space="0" w:color="auto"/>
            </w:tcBorders>
            <w:vAlign w:val="center"/>
          </w:tcPr>
          <w:p w:rsidR="00E4063A" w:rsidRPr="007A5148" w:rsidRDefault="00E4063A" w:rsidP="00166573">
            <w:pPr>
              <w:pStyle w:val="Tekst-Tabl-Sredina"/>
              <w:rPr>
                <w:rStyle w:val="Emphasis"/>
                <w:i w:val="0"/>
                <w:iCs w:val="0"/>
              </w:rPr>
            </w:pPr>
          </w:p>
        </w:tc>
      </w:tr>
      <w:tr w:rsidR="00E4063A" w:rsidRPr="007A5148" w:rsidTr="00E73993">
        <w:trPr>
          <w:trHeight w:val="738"/>
        </w:trPr>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left w:val="single" w:sz="8" w:space="0" w:color="auto"/>
              <w:right w:val="single" w:sz="8" w:space="0" w:color="auto"/>
            </w:tcBorders>
            <w:vAlign w:val="center"/>
          </w:tcPr>
          <w:p w:rsidR="00E4063A" w:rsidRPr="007A5148" w:rsidRDefault="00E4063A" w:rsidP="00166573">
            <w:pPr>
              <w:pStyle w:val="Tekstutablici-01"/>
            </w:pPr>
            <w:r w:rsidRPr="007A5148">
              <w:t>Odgovornost</w:t>
            </w:r>
            <w:r w:rsidR="00270604">
              <w:t xml:space="preserve"> je</w:t>
            </w:r>
            <w:r w:rsidRPr="007A5148">
              <w:t xml:space="preserve"> IT menadžera u </w:t>
            </w:r>
            <w:r w:rsidR="008C1C0B" w:rsidRPr="007A5148">
              <w:t>postizanju</w:t>
            </w:r>
            <w:r w:rsidRPr="007A5148">
              <w:t xml:space="preserve"> </w:t>
            </w:r>
            <w:r w:rsidR="008C1C0B" w:rsidRPr="007A5148">
              <w:t>te u</w:t>
            </w:r>
            <w:r w:rsidRPr="007A5148">
              <w:t xml:space="preserve"> komunikaciji IT uspjeha prema vanjskom</w:t>
            </w:r>
            <w:r w:rsidR="00270604">
              <w:t>e</w:t>
            </w:r>
            <w:r w:rsidRPr="007A5148">
              <w:t xml:space="preserve"> svijetu.</w:t>
            </w:r>
          </w:p>
        </w:tc>
        <w:tc>
          <w:tcPr>
            <w:tcW w:w="2126" w:type="dxa"/>
            <w:tcBorders>
              <w:left w:val="single" w:sz="8"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2128232473"/>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CITATION Mic94 \l 1050 </w:instrText>
                </w:r>
                <w:r w:rsidR="00E4063A" w:rsidRPr="007A5148">
                  <w:rPr>
                    <w:rStyle w:val="Emphasis"/>
                    <w:i w:val="0"/>
                    <w:iCs w:val="0"/>
                  </w:rPr>
                  <w:fldChar w:fldCharType="separate"/>
                </w:r>
                <w:r w:rsidR="001B6365">
                  <w:t>(Earl &amp; Feeny, 1995)</w:t>
                </w:r>
                <w:r w:rsidR="00E4063A" w:rsidRPr="007A5148">
                  <w:rPr>
                    <w:rStyle w:val="Emphasis"/>
                    <w:i w:val="0"/>
                    <w:iCs w:val="0"/>
                  </w:rPr>
                  <w:fldChar w:fldCharType="end"/>
                </w:r>
              </w:sdtContent>
            </w:sdt>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Propusti u komunikaciji i nedostatak timskog</w:t>
            </w:r>
            <w:r w:rsidR="00270604">
              <w:t>a</w:t>
            </w:r>
            <w:r w:rsidRPr="007A5148">
              <w:t xml:space="preserve"> rada utječu na prekid interkulturalne komunikacije</w:t>
            </w:r>
            <w:r w:rsidR="00270604">
              <w:t>.</w:t>
            </w:r>
          </w:p>
        </w:tc>
        <w:tc>
          <w:tcPr>
            <w:tcW w:w="2126" w:type="dxa"/>
            <w:tcBorders>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1258105986"/>
                <w:citation/>
              </w:sdtPr>
              <w:sdtEndPr>
                <w:rPr>
                  <w:rStyle w:val="Emphasis"/>
                </w:rPr>
              </w:sdtEndPr>
              <w:sdtContent>
                <w:r w:rsidR="00E4063A" w:rsidRPr="007A5148">
                  <w:rPr>
                    <w:rStyle w:val="Emphasis"/>
                    <w:i w:val="0"/>
                    <w:iCs w:val="0"/>
                  </w:rPr>
                  <w:fldChar w:fldCharType="begin"/>
                </w:r>
                <w:r w:rsidR="00704EB8">
                  <w:rPr>
                    <w:rStyle w:val="Emphasis"/>
                    <w:i w:val="0"/>
                    <w:iCs w:val="0"/>
                  </w:rPr>
                  <w:instrText xml:space="preserve">CITATION Sch96 \l 1050 </w:instrText>
                </w:r>
                <w:r w:rsidR="00E4063A" w:rsidRPr="007A5148">
                  <w:rPr>
                    <w:rStyle w:val="Emphasis"/>
                    <w:i w:val="0"/>
                    <w:iCs w:val="0"/>
                  </w:rPr>
                  <w:fldChar w:fldCharType="separate"/>
                </w:r>
                <w:r w:rsidR="001B6365">
                  <w:t>(Schein, 1996)</w:t>
                </w:r>
                <w:r w:rsidR="00E4063A" w:rsidRPr="007A5148">
                  <w:rPr>
                    <w:rStyle w:val="Emphasis"/>
                    <w:i w:val="0"/>
                    <w:iCs w:val="0"/>
                  </w:rPr>
                  <w:fldChar w:fldCharType="end"/>
                </w:r>
              </w:sdtContent>
            </w:sdt>
          </w:p>
        </w:tc>
      </w:tr>
      <w:tr w:rsidR="00E4063A" w:rsidRPr="007A5148" w:rsidTr="00E73993">
        <w:tc>
          <w:tcPr>
            <w:tcW w:w="1276" w:type="dxa"/>
            <w:vMerge/>
            <w:tcBorders>
              <w:left w:val="single" w:sz="8"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rPr>
            </w:pPr>
          </w:p>
        </w:tc>
        <w:tc>
          <w:tcPr>
            <w:tcW w:w="5387" w:type="dxa"/>
            <w:tcBorders>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IT menadžer ne smije koristiti tehnički rječnik u raspravi o poslovnim problemima.</w:t>
            </w:r>
          </w:p>
        </w:tc>
        <w:tc>
          <w:tcPr>
            <w:tcW w:w="2126" w:type="dxa"/>
            <w:vMerge w:val="restart"/>
            <w:tcBorders>
              <w:left w:val="single" w:sz="8"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638384984"/>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 CITATION Joh96 \l 1050 </w:instrText>
                </w:r>
                <w:r w:rsidR="00E4063A" w:rsidRPr="007A5148">
                  <w:rPr>
                    <w:rStyle w:val="Emphasis"/>
                    <w:i w:val="0"/>
                    <w:iCs w:val="0"/>
                  </w:rPr>
                  <w:fldChar w:fldCharType="separate"/>
                </w:r>
                <w:r w:rsidR="001B6365">
                  <w:t>(Ward &amp; Peppard, 1996)</w:t>
                </w:r>
                <w:r w:rsidR="00E4063A" w:rsidRPr="007A5148">
                  <w:rPr>
                    <w:rStyle w:val="Emphasis"/>
                    <w:i w:val="0"/>
                    <w:iCs w:val="0"/>
                  </w:rPr>
                  <w:fldChar w:fldCharType="end"/>
                </w:r>
              </w:sdtContent>
            </w:sdt>
          </w:p>
        </w:tc>
      </w:tr>
      <w:tr w:rsidR="00E4063A" w:rsidRPr="007A5148" w:rsidTr="00E73993">
        <w:tc>
          <w:tcPr>
            <w:tcW w:w="1276" w:type="dxa"/>
            <w:vMerge/>
            <w:tcBorders>
              <w:left w:val="single" w:sz="8" w:space="0" w:color="auto"/>
              <w:bottom w:val="single" w:sz="8" w:space="0" w:color="auto"/>
              <w:right w:val="single" w:sz="8" w:space="0" w:color="auto"/>
            </w:tcBorders>
          </w:tcPr>
          <w:p w:rsidR="00E4063A" w:rsidRPr="007A5148" w:rsidRDefault="00E4063A" w:rsidP="00166573">
            <w:pPr>
              <w:pStyle w:val="Tekstutablici"/>
              <w:rPr>
                <w:rStyle w:val="Emphasis"/>
                <w:i w:val="0"/>
                <w:iCs w:val="0"/>
              </w:rPr>
            </w:pPr>
          </w:p>
        </w:tc>
        <w:tc>
          <w:tcPr>
            <w:tcW w:w="5387" w:type="dxa"/>
            <w:tcBorders>
              <w:left w:val="single" w:sz="8" w:space="0" w:color="auto"/>
              <w:bottom w:val="single" w:sz="8" w:space="0" w:color="auto"/>
              <w:right w:val="single" w:sz="8" w:space="0" w:color="auto"/>
            </w:tcBorders>
            <w:shd w:val="clear" w:color="auto" w:fill="auto"/>
            <w:vAlign w:val="center"/>
          </w:tcPr>
          <w:p w:rsidR="00E4063A" w:rsidRPr="007A5148" w:rsidRDefault="00E4063A" w:rsidP="00166573">
            <w:pPr>
              <w:pStyle w:val="Tekstutablici-01"/>
              <w:rPr>
                <w:rStyle w:val="Emphasis"/>
                <w:i w:val="0"/>
                <w:iCs w:val="0"/>
              </w:rPr>
            </w:pPr>
            <w:r w:rsidRPr="007A5148">
              <w:rPr>
                <w:rStyle w:val="Emphasis"/>
                <w:i w:val="0"/>
                <w:iCs w:val="0"/>
              </w:rPr>
              <w:t>Komunikacija između korisnika i IKT profesionalaca mora biti dvosmjerna.</w:t>
            </w:r>
          </w:p>
        </w:tc>
        <w:tc>
          <w:tcPr>
            <w:tcW w:w="2126" w:type="dxa"/>
            <w:vMerge/>
            <w:tcBorders>
              <w:left w:val="single" w:sz="8" w:space="0" w:color="auto"/>
              <w:bottom w:val="single" w:sz="8" w:space="0" w:color="auto"/>
              <w:right w:val="single" w:sz="8" w:space="0" w:color="auto"/>
            </w:tcBorders>
            <w:shd w:val="clear" w:color="auto" w:fill="auto"/>
          </w:tcPr>
          <w:p w:rsidR="00E4063A" w:rsidRPr="007A5148" w:rsidRDefault="00E4063A" w:rsidP="00166573">
            <w:pPr>
              <w:pStyle w:val="Tekstutablici"/>
              <w:rPr>
                <w:rStyle w:val="Emphasis"/>
                <w:i w:val="0"/>
                <w:iCs w:val="0"/>
              </w:rPr>
            </w:pPr>
          </w:p>
        </w:tc>
      </w:tr>
    </w:tbl>
    <w:p w:rsidR="00E73993" w:rsidRPr="007A5148" w:rsidRDefault="00E73993"/>
    <w:tbl>
      <w:tblPr>
        <w:tblStyle w:val="TableGrid"/>
        <w:tblW w:w="0" w:type="auto"/>
        <w:tblInd w:w="108" w:type="dxa"/>
        <w:tblLook w:val="04A0" w:firstRow="1" w:lastRow="0" w:firstColumn="1" w:lastColumn="0" w:noHBand="0" w:noVBand="1"/>
      </w:tblPr>
      <w:tblGrid>
        <w:gridCol w:w="1334"/>
        <w:gridCol w:w="5387"/>
        <w:gridCol w:w="2126"/>
      </w:tblGrid>
      <w:tr w:rsidR="00E73993" w:rsidRPr="007A5148" w:rsidTr="00B451C6">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E73993" w:rsidRPr="007A5148" w:rsidRDefault="00863237" w:rsidP="00166573">
            <w:pPr>
              <w:pStyle w:val="NaslovUTablici"/>
              <w:rPr>
                <w:rStyle w:val="Emphasis"/>
                <w:b w:val="0"/>
                <w:i w:val="0"/>
                <w:iCs w:val="0"/>
                <w:sz w:val="22"/>
              </w:rPr>
            </w:pPr>
            <w:r>
              <w:rPr>
                <w:rStyle w:val="Emphasis"/>
                <w:i w:val="0"/>
                <w:iCs w:val="0"/>
                <w:sz w:val="22"/>
              </w:rPr>
              <w:t>Desetljeće</w:t>
            </w:r>
            <w:r w:rsidR="00E73993" w:rsidRPr="007A5148">
              <w:rPr>
                <w:rStyle w:val="Emphasis"/>
                <w:i w:val="0"/>
                <w:iCs w:val="0"/>
                <w:sz w:val="22"/>
              </w:rPr>
              <w:t>a:</w:t>
            </w:r>
          </w:p>
        </w:tc>
        <w:tc>
          <w:tcPr>
            <w:tcW w:w="5387"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b w:val="0"/>
                <w:i w:val="0"/>
                <w:iCs w:val="0"/>
                <w:sz w:val="22"/>
              </w:rPr>
            </w:pPr>
            <w:r w:rsidRPr="007A5148">
              <w:rPr>
                <w:rStyle w:val="Emphasis"/>
                <w:i w:val="0"/>
                <w:iCs w:val="0"/>
                <w:sz w:val="22"/>
              </w:rPr>
              <w:t>Komunikacijske vještine i komunikacijska uloga IT menadžera</w:t>
            </w:r>
          </w:p>
        </w:tc>
        <w:tc>
          <w:tcPr>
            <w:tcW w:w="2126"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b w:val="0"/>
                <w:i w:val="0"/>
                <w:iCs w:val="0"/>
                <w:sz w:val="22"/>
              </w:rPr>
            </w:pPr>
            <w:r w:rsidRPr="007A5148">
              <w:rPr>
                <w:rStyle w:val="Emphasis"/>
                <w:i w:val="0"/>
                <w:iCs w:val="0"/>
                <w:sz w:val="22"/>
              </w:rPr>
              <w:t>Autor:</w:t>
            </w:r>
          </w:p>
        </w:tc>
      </w:tr>
      <w:tr w:rsidR="00E4063A" w:rsidRPr="007A5148" w:rsidTr="00B451C6">
        <w:trPr>
          <w:trHeight w:val="721"/>
        </w:trPr>
        <w:tc>
          <w:tcPr>
            <w:tcW w:w="1276" w:type="dxa"/>
            <w:vMerge w:val="restart"/>
            <w:tcBorders>
              <w:top w:val="single" w:sz="8" w:space="0" w:color="auto"/>
              <w:left w:val="single" w:sz="8" w:space="0" w:color="auto"/>
              <w:bottom w:val="single" w:sz="4" w:space="0" w:color="auto"/>
              <w:right w:val="single" w:sz="8" w:space="0" w:color="auto"/>
            </w:tcBorders>
            <w:textDirection w:val="btLr"/>
            <w:vAlign w:val="center"/>
          </w:tcPr>
          <w:p w:rsidR="00E4063A" w:rsidRPr="00D748E1" w:rsidRDefault="00E4063A" w:rsidP="00166573">
            <w:pPr>
              <w:pStyle w:val="NaslovUTablici"/>
              <w:rPr>
                <w:rStyle w:val="Emphasis"/>
                <w:i w:val="0"/>
                <w:iCs w:val="0"/>
                <w:sz w:val="40"/>
                <w:szCs w:val="40"/>
              </w:rPr>
            </w:pPr>
            <w:r w:rsidRPr="007A5148">
              <w:rPr>
                <w:rStyle w:val="Emphasis"/>
                <w:i w:val="0"/>
                <w:iCs w:val="0"/>
                <w:sz w:val="40"/>
                <w:szCs w:val="40"/>
              </w:rPr>
              <w:t>2001.</w:t>
            </w:r>
            <w:r w:rsidR="00270604">
              <w:rPr>
                <w:rStyle w:val="Emphasis"/>
                <w:i w:val="0"/>
                <w:iCs w:val="0"/>
                <w:sz w:val="40"/>
                <w:szCs w:val="40"/>
              </w:rPr>
              <w:t xml:space="preserve"> – </w:t>
            </w:r>
            <w:r w:rsidRPr="007A5148">
              <w:rPr>
                <w:rStyle w:val="Emphasis"/>
                <w:i w:val="0"/>
                <w:iCs w:val="0"/>
                <w:sz w:val="40"/>
                <w:szCs w:val="40"/>
              </w:rPr>
              <w:t>2010.</w:t>
            </w:r>
          </w:p>
        </w:tc>
        <w:tc>
          <w:tcPr>
            <w:tcW w:w="5387" w:type="dxa"/>
            <w:tcBorders>
              <w:top w:val="single" w:sz="8"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t>Kulturološki jaz i nerazumijevanje između poslovnih i IT menadžera može dovesti do međusobnog</w:t>
            </w:r>
            <w:r w:rsidR="00270604">
              <w:t>a</w:t>
            </w:r>
            <w:r w:rsidRPr="007A5148">
              <w:t xml:space="preserve"> osjećaja frustracije.</w:t>
            </w:r>
          </w:p>
        </w:tc>
        <w:tc>
          <w:tcPr>
            <w:tcW w:w="2126" w:type="dxa"/>
            <w:tcBorders>
              <w:top w:val="single" w:sz="8"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2103453985"/>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 CITATION Nol01 \l 1050 </w:instrText>
                </w:r>
                <w:r w:rsidR="00E4063A" w:rsidRPr="007A5148">
                  <w:rPr>
                    <w:rStyle w:val="Emphasis"/>
                    <w:i w:val="0"/>
                    <w:iCs w:val="0"/>
                  </w:rPr>
                  <w:fldChar w:fldCharType="separate"/>
                </w:r>
                <w:r w:rsidR="001B6365">
                  <w:t>(Nolan Norton Institute, 2001)</w:t>
                </w:r>
                <w:r w:rsidR="00E4063A" w:rsidRPr="007A5148">
                  <w:rPr>
                    <w:rStyle w:val="Emphasis"/>
                    <w:i w:val="0"/>
                    <w:iCs w:val="0"/>
                  </w:rPr>
                  <w:fldChar w:fldCharType="end"/>
                </w:r>
              </w:sdtContent>
            </w:sdt>
          </w:p>
        </w:tc>
      </w:tr>
      <w:tr w:rsidR="00E4063A" w:rsidRPr="007A5148" w:rsidTr="00E73993">
        <w:trPr>
          <w:trHeight w:val="699"/>
        </w:trPr>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 xml:space="preserve">IT menadžerima uloga </w:t>
            </w:r>
            <w:r w:rsidR="00270604">
              <w:t xml:space="preserve">je </w:t>
            </w:r>
            <w:r w:rsidRPr="007A5148">
              <w:t xml:space="preserve">glasnogovornika među najvažnijim ulogama </w:t>
            </w:r>
            <w:r w:rsidR="00270604">
              <w:t>–</w:t>
            </w:r>
            <w:r w:rsidRPr="007A5148">
              <w:t xml:space="preserve"> Mintzbergove uloge</w:t>
            </w:r>
          </w:p>
        </w:tc>
        <w:tc>
          <w:tcPr>
            <w:tcW w:w="2126" w:type="dxa"/>
            <w:tcBorders>
              <w:top w:val="single" w:sz="4"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rStyle w:val="Emphasis"/>
                  <w:i w:val="0"/>
                  <w:iCs w:val="0"/>
                </w:rPr>
                <w:id w:val="739528690"/>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CITATION Kar02 \l 1050 </w:instrText>
                </w:r>
                <w:r w:rsidR="00E4063A" w:rsidRPr="007A5148">
                  <w:rPr>
                    <w:rStyle w:val="Emphasis"/>
                    <w:i w:val="0"/>
                    <w:iCs w:val="0"/>
                  </w:rPr>
                  <w:fldChar w:fldCharType="separate"/>
                </w:r>
                <w:r w:rsidR="001B6365">
                  <w:t>(Karlsen, Gottschalk, &amp; Andersen, 2002)</w:t>
                </w:r>
                <w:r w:rsidR="00E4063A" w:rsidRPr="007A5148">
                  <w:rPr>
                    <w:rStyle w:val="Emphasis"/>
                    <w:i w:val="0"/>
                    <w:iCs w:val="0"/>
                  </w:rPr>
                  <w:fldChar w:fldCharType="end"/>
                </w:r>
              </w:sdtContent>
            </w:sdt>
          </w:p>
        </w:tc>
      </w:tr>
      <w:tr w:rsidR="00E4063A"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Uloga IT menadžera uključuje izvrsno razumijevanje poslovnih komunikacija</w:t>
            </w:r>
            <w:r w:rsidR="00270604">
              <w:t>.</w:t>
            </w:r>
          </w:p>
        </w:tc>
        <w:tc>
          <w:tcPr>
            <w:tcW w:w="2126" w:type="dxa"/>
            <w:tcBorders>
              <w:top w:val="single" w:sz="4" w:space="0" w:color="auto"/>
              <w:left w:val="single" w:sz="8" w:space="0" w:color="auto"/>
              <w:bottom w:val="single" w:sz="4" w:space="0" w:color="auto"/>
              <w:right w:val="single" w:sz="8" w:space="0" w:color="auto"/>
            </w:tcBorders>
          </w:tcPr>
          <w:p w:rsidR="00E4063A" w:rsidRPr="007A5148" w:rsidRDefault="00237E75" w:rsidP="00166573">
            <w:pPr>
              <w:pStyle w:val="Tekst-Tabl-Sredina"/>
              <w:rPr>
                <w:rStyle w:val="Emphasis"/>
                <w:i w:val="0"/>
                <w:iCs w:val="0"/>
              </w:rPr>
            </w:pPr>
            <w:sdt>
              <w:sdtPr>
                <w:rPr>
                  <w:rStyle w:val="Emphasis"/>
                  <w:i w:val="0"/>
                  <w:iCs w:val="0"/>
                </w:rPr>
                <w:id w:val="268666343"/>
                <w:citation/>
              </w:sdtPr>
              <w:sdtEndPr>
                <w:rPr>
                  <w:rStyle w:val="Emphasis"/>
                </w:rPr>
              </w:sdtEndPr>
              <w:sdtContent>
                <w:r w:rsidR="00E4063A" w:rsidRPr="007A5148">
                  <w:rPr>
                    <w:rStyle w:val="Emphasis"/>
                    <w:i w:val="0"/>
                    <w:iCs w:val="0"/>
                  </w:rPr>
                  <w:fldChar w:fldCharType="begin"/>
                </w:r>
                <w:r w:rsidR="00E4063A" w:rsidRPr="007A5148">
                  <w:rPr>
                    <w:rStyle w:val="Emphasis"/>
                    <w:i w:val="0"/>
                    <w:iCs w:val="0"/>
                  </w:rPr>
                  <w:instrText xml:space="preserve"> CITATION Jos03 \l 1050 </w:instrText>
                </w:r>
                <w:r w:rsidR="00E4063A" w:rsidRPr="007A5148">
                  <w:rPr>
                    <w:rStyle w:val="Emphasis"/>
                    <w:i w:val="0"/>
                    <w:iCs w:val="0"/>
                  </w:rPr>
                  <w:fldChar w:fldCharType="separate"/>
                </w:r>
                <w:r w:rsidR="001B6365">
                  <w:t>(Weiss &amp; Anderson, 2004)</w:t>
                </w:r>
                <w:r w:rsidR="00E4063A" w:rsidRPr="007A5148">
                  <w:rPr>
                    <w:rStyle w:val="Emphasis"/>
                    <w:i w:val="0"/>
                    <w:iCs w:val="0"/>
                  </w:rPr>
                  <w:fldChar w:fldCharType="end"/>
                </w:r>
              </w:sdtContent>
            </w:sdt>
          </w:p>
        </w:tc>
      </w:tr>
      <w:tr w:rsidR="00E4063A"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rPr>
                <w:rStyle w:val="hps"/>
              </w:rPr>
              <w:t>Međusobno razumijevanje</w:t>
            </w:r>
            <w:r w:rsidRPr="007A5148">
              <w:t xml:space="preserve"> </w:t>
            </w:r>
            <w:r w:rsidRPr="007A5148">
              <w:rPr>
                <w:rStyle w:val="hps"/>
              </w:rPr>
              <w:t>između</w:t>
            </w:r>
            <w:r w:rsidRPr="007A5148">
              <w:t xml:space="preserve"> </w:t>
            </w:r>
            <w:r w:rsidRPr="007A5148">
              <w:rPr>
                <w:rStyle w:val="hps"/>
              </w:rPr>
              <w:t>izvršnog</w:t>
            </w:r>
            <w:r w:rsidR="00270604">
              <w:rPr>
                <w:rStyle w:val="hps"/>
              </w:rPr>
              <w:t>a</w:t>
            </w:r>
            <w:r w:rsidRPr="007A5148">
              <w:rPr>
                <w:rStyle w:val="hps"/>
              </w:rPr>
              <w:t xml:space="preserve"> direktora</w:t>
            </w:r>
            <w:r w:rsidRPr="007A5148">
              <w:t xml:space="preserve"> </w:t>
            </w:r>
            <w:r w:rsidRPr="007A5148">
              <w:rPr>
                <w:rStyle w:val="hps"/>
              </w:rPr>
              <w:t>i</w:t>
            </w:r>
            <w:r w:rsidRPr="007A5148">
              <w:t xml:space="preserve"> </w:t>
            </w:r>
            <w:r w:rsidRPr="007A5148">
              <w:rPr>
                <w:rStyle w:val="hps"/>
              </w:rPr>
              <w:t>IT menadžera</w:t>
            </w:r>
            <w:r w:rsidRPr="007A5148">
              <w:t xml:space="preserve"> </w:t>
            </w:r>
            <w:r w:rsidRPr="007A5148">
              <w:rPr>
                <w:rStyle w:val="hps"/>
              </w:rPr>
              <w:t>najvažnije je u njihovim naporima za učinkovito</w:t>
            </w:r>
            <w:r w:rsidRPr="007A5148">
              <w:t xml:space="preserve"> </w:t>
            </w:r>
            <w:r w:rsidRPr="007A5148">
              <w:rPr>
                <w:rStyle w:val="hps"/>
              </w:rPr>
              <w:t>iskorištavanje</w:t>
            </w:r>
            <w:r w:rsidRPr="007A5148">
              <w:t xml:space="preserve"> </w:t>
            </w:r>
            <w:r w:rsidRPr="007A5148">
              <w:rPr>
                <w:rStyle w:val="hps"/>
              </w:rPr>
              <w:t xml:space="preserve">informacijske tehnologije. </w:t>
            </w:r>
          </w:p>
        </w:tc>
        <w:tc>
          <w:tcPr>
            <w:tcW w:w="2126" w:type="dxa"/>
            <w:vMerge w:val="restart"/>
            <w:tcBorders>
              <w:top w:val="single" w:sz="4"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pPr>
            <w:sdt>
              <w:sdtPr>
                <w:id w:val="-1166172206"/>
                <w:citation/>
              </w:sdtPr>
              <w:sdtEndPr/>
              <w:sdtContent>
                <w:r w:rsidR="00E4063A" w:rsidRPr="007A5148">
                  <w:fldChar w:fldCharType="begin"/>
                </w:r>
                <w:r w:rsidR="00E4063A" w:rsidRPr="007A5148">
                  <w:instrText xml:space="preserve"> CITATION Joh05 \l 1050 </w:instrText>
                </w:r>
                <w:r w:rsidR="00E4063A" w:rsidRPr="007A5148">
                  <w:fldChar w:fldCharType="separate"/>
                </w:r>
                <w:r w:rsidR="001B6365">
                  <w:t>(Johnson &amp; Lederer, 2005)</w:t>
                </w:r>
                <w:r w:rsidR="00E4063A" w:rsidRPr="007A5148">
                  <w:fldChar w:fldCharType="end"/>
                </w:r>
              </w:sdtContent>
            </w:sdt>
          </w:p>
        </w:tc>
      </w:tr>
      <w:tr w:rsidR="00E4063A"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pPr>
            <w:r w:rsidRPr="007A5148">
              <w:t xml:space="preserve">Učestalosti komunikacije i bogatstvo komunikacijskih kanala </w:t>
            </w:r>
            <w:r w:rsidR="005D23AD" w:rsidRPr="007A5148">
              <w:t xml:space="preserve">povezana je s </w:t>
            </w:r>
            <w:r w:rsidRPr="007A5148">
              <w:t>usklađen</w:t>
            </w:r>
            <w:r w:rsidR="00C5678B">
              <w:t>o</w:t>
            </w:r>
            <w:r w:rsidR="005D23AD" w:rsidRPr="007A5148">
              <w:t>šću</w:t>
            </w:r>
            <w:r w:rsidRPr="007A5148">
              <w:t xml:space="preserve"> </w:t>
            </w:r>
            <w:r w:rsidRPr="007A5148">
              <w:rPr>
                <w:rStyle w:val="hps"/>
              </w:rPr>
              <w:t>između</w:t>
            </w:r>
            <w:r w:rsidRPr="007A5148">
              <w:t xml:space="preserve"> </w:t>
            </w:r>
            <w:r w:rsidRPr="007A5148">
              <w:rPr>
                <w:rStyle w:val="hps"/>
              </w:rPr>
              <w:t>izvršnog</w:t>
            </w:r>
            <w:r w:rsidR="00270604">
              <w:rPr>
                <w:rStyle w:val="hps"/>
              </w:rPr>
              <w:t>a</w:t>
            </w:r>
            <w:r w:rsidRPr="007A5148">
              <w:rPr>
                <w:rStyle w:val="hps"/>
              </w:rPr>
              <w:t xml:space="preserve"> direktora</w:t>
            </w:r>
            <w:r w:rsidRPr="007A5148">
              <w:t xml:space="preserve"> </w:t>
            </w:r>
            <w:r w:rsidRPr="007A5148">
              <w:rPr>
                <w:rStyle w:val="hps"/>
              </w:rPr>
              <w:t>i</w:t>
            </w:r>
            <w:r w:rsidRPr="007A5148">
              <w:t xml:space="preserve"> </w:t>
            </w:r>
            <w:r w:rsidRPr="007A5148">
              <w:rPr>
                <w:rStyle w:val="hps"/>
              </w:rPr>
              <w:t>IT menadžera.</w:t>
            </w:r>
            <w:r w:rsidRPr="007A5148">
              <w:t xml:space="preserve"> Utjecaj njihove usklađenosti vidljiv je kroz financijski doprinos IKT-a uspjehu organizacije.</w:t>
            </w:r>
          </w:p>
        </w:tc>
        <w:tc>
          <w:tcPr>
            <w:tcW w:w="2126" w:type="dxa"/>
            <w:vMerge/>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Tabl-Sredina"/>
            </w:pPr>
          </w:p>
        </w:tc>
      </w:tr>
      <w:tr w:rsidR="002E3665"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2E3665" w:rsidRPr="007A5148" w:rsidRDefault="002E3665"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2E3665" w:rsidRPr="007A5148" w:rsidRDefault="00443B18" w:rsidP="00166573">
            <w:pPr>
              <w:pStyle w:val="Tekstutablici-01"/>
            </w:pPr>
            <w:r w:rsidRPr="007A5148">
              <w:t xml:space="preserve">U </w:t>
            </w:r>
            <w:r w:rsidR="002E3665" w:rsidRPr="007A5148">
              <w:t>praktičnom</w:t>
            </w:r>
            <w:r w:rsidR="00270604">
              <w:t>e</w:t>
            </w:r>
            <w:r w:rsidR="002E3665" w:rsidRPr="007A5148">
              <w:t xml:space="preserve"> smislu, komunikacijske vještine važne</w:t>
            </w:r>
            <w:r w:rsidR="00270604">
              <w:t xml:space="preserve"> su</w:t>
            </w:r>
            <w:r w:rsidR="002E3665" w:rsidRPr="007A5148">
              <w:t xml:space="preserve"> za postizanje konsenzusa s upravom kao sponzorom IKT-a oko </w:t>
            </w:r>
            <w:r w:rsidR="00BC0341" w:rsidRPr="007A5148">
              <w:t xml:space="preserve">određivanja opsega isporuke </w:t>
            </w:r>
            <w:r w:rsidR="002E3665" w:rsidRPr="007A5148">
              <w:t>bilo kojeg</w:t>
            </w:r>
            <w:r w:rsidR="00270604">
              <w:t>a</w:t>
            </w:r>
            <w:r w:rsidR="002E3665" w:rsidRPr="007A5148">
              <w:t xml:space="preserve"> projekta važnoga za org</w:t>
            </w:r>
            <w:r w:rsidR="00414993" w:rsidRPr="007A5148">
              <w:t>anizaciju</w:t>
            </w:r>
            <w:r w:rsidR="00E73993" w:rsidRPr="007A5148">
              <w:t>.</w:t>
            </w:r>
          </w:p>
        </w:tc>
        <w:tc>
          <w:tcPr>
            <w:tcW w:w="2126" w:type="dxa"/>
            <w:tcBorders>
              <w:top w:val="single" w:sz="4" w:space="0" w:color="auto"/>
              <w:left w:val="single" w:sz="8" w:space="0" w:color="auto"/>
              <w:bottom w:val="single" w:sz="4" w:space="0" w:color="auto"/>
              <w:right w:val="single" w:sz="8" w:space="0" w:color="auto"/>
            </w:tcBorders>
            <w:vAlign w:val="center"/>
          </w:tcPr>
          <w:p w:rsidR="002E3665" w:rsidRPr="007A5148" w:rsidRDefault="00237E75" w:rsidP="00166573">
            <w:pPr>
              <w:pStyle w:val="Tekst-Tabl-Sredina"/>
            </w:pPr>
            <w:sdt>
              <w:sdtPr>
                <w:id w:val="1923912723"/>
                <w:citation/>
              </w:sdtPr>
              <w:sdtEndPr/>
              <w:sdtContent>
                <w:r w:rsidR="002E3665" w:rsidRPr="007A5148">
                  <w:fldChar w:fldCharType="begin"/>
                </w:r>
                <w:r w:rsidR="00443B18" w:rsidRPr="007A5148">
                  <w:instrText xml:space="preserve">CITATION Che05 \l 1050 </w:instrText>
                </w:r>
                <w:r w:rsidR="002E3665" w:rsidRPr="007A5148">
                  <w:fldChar w:fldCharType="separate"/>
                </w:r>
                <w:r w:rsidR="001B6365">
                  <w:t>(Chen, Miller, Jiang, &amp; Klein, 2005)</w:t>
                </w:r>
                <w:r w:rsidR="002E3665" w:rsidRPr="007A5148">
                  <w:fldChar w:fldCharType="end"/>
                </w:r>
              </w:sdtContent>
            </w:sdt>
          </w:p>
        </w:tc>
      </w:tr>
      <w:tr w:rsidR="006C0092" w:rsidRPr="007A5148" w:rsidTr="00E73993">
        <w:trPr>
          <w:trHeight w:val="1017"/>
        </w:trPr>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6C0092" w:rsidRPr="007A5148" w:rsidRDefault="006C0092" w:rsidP="00166573">
            <w:pPr>
              <w:pStyle w:val="Tekstutablici"/>
              <w:rPr>
                <w:rStyle w:val="Emphasis"/>
                <w:b w:val="0"/>
                <w:i w:val="0"/>
                <w:iCs w:val="0"/>
                <w:sz w:val="40"/>
                <w:szCs w:val="40"/>
              </w:rPr>
            </w:pPr>
          </w:p>
        </w:tc>
        <w:tc>
          <w:tcPr>
            <w:tcW w:w="5387" w:type="dxa"/>
            <w:tcBorders>
              <w:top w:val="single" w:sz="4" w:space="0" w:color="auto"/>
              <w:left w:val="single" w:sz="8" w:space="0" w:color="auto"/>
              <w:right w:val="single" w:sz="8" w:space="0" w:color="auto"/>
            </w:tcBorders>
            <w:vAlign w:val="center"/>
          </w:tcPr>
          <w:p w:rsidR="006C0092" w:rsidRPr="007A5148" w:rsidRDefault="006C0092" w:rsidP="00166573">
            <w:pPr>
              <w:pStyle w:val="Tekstutablici-01"/>
            </w:pPr>
            <w:r w:rsidRPr="007A5148">
              <w:rPr>
                <w:rStyle w:val="hps"/>
              </w:rPr>
              <w:t>Kredibilitet IT menadžera</w:t>
            </w:r>
            <w:r w:rsidRPr="007A5148">
              <w:t xml:space="preserve">, </w:t>
            </w:r>
            <w:r w:rsidRPr="007A5148">
              <w:rPr>
                <w:rStyle w:val="hps"/>
              </w:rPr>
              <w:t>sposobnosti komunikacije</w:t>
            </w:r>
            <w:r w:rsidRPr="007A5148">
              <w:t xml:space="preserve"> </w:t>
            </w:r>
            <w:r w:rsidRPr="007A5148">
              <w:rPr>
                <w:rStyle w:val="hps"/>
              </w:rPr>
              <w:t>i</w:t>
            </w:r>
            <w:r w:rsidRPr="007A5148">
              <w:t xml:space="preserve"> </w:t>
            </w:r>
            <w:r w:rsidRPr="007A5148">
              <w:rPr>
                <w:rStyle w:val="hps"/>
              </w:rPr>
              <w:t>politička</w:t>
            </w:r>
            <w:r w:rsidRPr="007A5148">
              <w:t xml:space="preserve"> </w:t>
            </w:r>
            <w:r w:rsidRPr="007A5148">
              <w:rPr>
                <w:rStyle w:val="hps"/>
              </w:rPr>
              <w:t>zrelost</w:t>
            </w:r>
            <w:r w:rsidRPr="007A5148">
              <w:t xml:space="preserve">, </w:t>
            </w:r>
            <w:r w:rsidRPr="007A5148">
              <w:rPr>
                <w:rStyle w:val="hps"/>
              </w:rPr>
              <w:t>kao i</w:t>
            </w:r>
            <w:r w:rsidRPr="007A5148">
              <w:t xml:space="preserve"> </w:t>
            </w:r>
            <w:r w:rsidRPr="007A5148">
              <w:rPr>
                <w:rStyle w:val="hps"/>
              </w:rPr>
              <w:t>razina</w:t>
            </w:r>
            <w:r w:rsidRPr="007A5148">
              <w:t xml:space="preserve"> </w:t>
            </w:r>
            <w:r w:rsidRPr="007A5148">
              <w:rPr>
                <w:rStyle w:val="hps"/>
              </w:rPr>
              <w:t>povjerenja</w:t>
            </w:r>
            <w:r w:rsidRPr="007A5148">
              <w:t xml:space="preserve"> </w:t>
            </w:r>
            <w:r w:rsidRPr="007A5148">
              <w:rPr>
                <w:rStyle w:val="hps"/>
              </w:rPr>
              <w:t>između</w:t>
            </w:r>
            <w:r w:rsidRPr="007A5148">
              <w:t xml:space="preserve"> </w:t>
            </w:r>
            <w:r w:rsidRPr="007A5148">
              <w:rPr>
                <w:rStyle w:val="hps"/>
              </w:rPr>
              <w:t>IT menadžera i</w:t>
            </w:r>
            <w:r w:rsidRPr="007A5148">
              <w:t xml:space="preserve"> </w:t>
            </w:r>
            <w:r w:rsidRPr="007A5148">
              <w:rPr>
                <w:rStyle w:val="hps"/>
              </w:rPr>
              <w:t>uprave</w:t>
            </w:r>
            <w:r w:rsidRPr="007A5148">
              <w:t xml:space="preserve"> </w:t>
            </w:r>
            <w:r w:rsidRPr="007A5148">
              <w:rPr>
                <w:rStyle w:val="hps"/>
              </w:rPr>
              <w:t>mogu</w:t>
            </w:r>
            <w:r w:rsidRPr="007A5148">
              <w:t xml:space="preserve"> </w:t>
            </w:r>
            <w:r w:rsidRPr="007A5148">
              <w:rPr>
                <w:rStyle w:val="hps"/>
              </w:rPr>
              <w:t>biti</w:t>
            </w:r>
            <w:r w:rsidRPr="007A5148">
              <w:t xml:space="preserve"> </w:t>
            </w:r>
            <w:r w:rsidRPr="007A5148">
              <w:rPr>
                <w:rStyle w:val="hps"/>
              </w:rPr>
              <w:t>važni</w:t>
            </w:r>
            <w:r w:rsidRPr="007A5148">
              <w:t xml:space="preserve"> </w:t>
            </w:r>
            <w:r w:rsidRPr="007A5148">
              <w:rPr>
                <w:rStyle w:val="hps"/>
              </w:rPr>
              <w:t>čimbenici</w:t>
            </w:r>
            <w:r w:rsidRPr="007A5148">
              <w:t xml:space="preserve"> </w:t>
            </w:r>
            <w:r w:rsidRPr="007A5148">
              <w:rPr>
                <w:rStyle w:val="hps"/>
              </w:rPr>
              <w:t>međusobnog</w:t>
            </w:r>
            <w:r w:rsidR="00270604">
              <w:rPr>
                <w:rStyle w:val="hps"/>
              </w:rPr>
              <w:t>a</w:t>
            </w:r>
            <w:r w:rsidRPr="007A5148">
              <w:t xml:space="preserve"> </w:t>
            </w:r>
            <w:r w:rsidRPr="007A5148">
              <w:rPr>
                <w:rStyle w:val="hps"/>
              </w:rPr>
              <w:t>razumijevanja, a</w:t>
            </w:r>
            <w:r w:rsidRPr="007A5148">
              <w:t xml:space="preserve"> </w:t>
            </w:r>
            <w:r w:rsidRPr="007A5148">
              <w:rPr>
                <w:rStyle w:val="hps"/>
              </w:rPr>
              <w:t>njihova</w:t>
            </w:r>
            <w:r w:rsidRPr="007A5148">
              <w:t xml:space="preserve"> </w:t>
            </w:r>
            <w:r w:rsidRPr="007A5148">
              <w:rPr>
                <w:rStyle w:val="hps"/>
              </w:rPr>
              <w:t>važnost</w:t>
            </w:r>
            <w:r w:rsidRPr="007A5148">
              <w:t xml:space="preserve"> </w:t>
            </w:r>
            <w:r w:rsidRPr="007A5148">
              <w:rPr>
                <w:rStyle w:val="hps"/>
              </w:rPr>
              <w:t>može</w:t>
            </w:r>
            <w:r w:rsidRPr="007A5148">
              <w:t xml:space="preserve"> </w:t>
            </w:r>
            <w:r w:rsidRPr="007A5148">
              <w:rPr>
                <w:rStyle w:val="hps"/>
              </w:rPr>
              <w:t>biti</w:t>
            </w:r>
            <w:r w:rsidRPr="007A5148">
              <w:t xml:space="preserve"> </w:t>
            </w:r>
            <w:r w:rsidRPr="007A5148">
              <w:rPr>
                <w:rStyle w:val="hps"/>
              </w:rPr>
              <w:t>kulturološki</w:t>
            </w:r>
            <w:r w:rsidRPr="007A5148">
              <w:t xml:space="preserve"> </w:t>
            </w:r>
            <w:r w:rsidRPr="007A5148">
              <w:rPr>
                <w:rStyle w:val="hps"/>
              </w:rPr>
              <w:t>ovisna</w:t>
            </w:r>
            <w:r w:rsidRPr="007A5148">
              <w:t>.</w:t>
            </w:r>
          </w:p>
        </w:tc>
        <w:tc>
          <w:tcPr>
            <w:tcW w:w="2126" w:type="dxa"/>
            <w:tcBorders>
              <w:top w:val="single" w:sz="4" w:space="0" w:color="auto"/>
              <w:left w:val="single" w:sz="8" w:space="0" w:color="auto"/>
              <w:right w:val="single" w:sz="8" w:space="0" w:color="auto"/>
            </w:tcBorders>
            <w:vAlign w:val="center"/>
          </w:tcPr>
          <w:p w:rsidR="006C0092" w:rsidRPr="007A5148" w:rsidRDefault="00237E75" w:rsidP="00166573">
            <w:pPr>
              <w:pStyle w:val="Tekst-Tabl-Sredina"/>
            </w:pPr>
            <w:sdt>
              <w:sdtPr>
                <w:id w:val="-611595170"/>
                <w:citation/>
              </w:sdtPr>
              <w:sdtEndPr/>
              <w:sdtContent>
                <w:r w:rsidR="006C0092" w:rsidRPr="007A5148">
                  <w:fldChar w:fldCharType="begin"/>
                </w:r>
                <w:r w:rsidR="006C0092" w:rsidRPr="007A5148">
                  <w:instrText xml:space="preserve"> CITATION Pre06 \l 1050 </w:instrText>
                </w:r>
                <w:r w:rsidR="006C0092" w:rsidRPr="007A5148">
                  <w:fldChar w:fldCharType="separate"/>
                </w:r>
                <w:r w:rsidR="001B6365">
                  <w:t>(Preston, Karahanna, &amp; Rowe, 2006)</w:t>
                </w:r>
                <w:r w:rsidR="006C0092" w:rsidRPr="007A5148">
                  <w:fldChar w:fldCharType="end"/>
                </w:r>
              </w:sdtContent>
            </w:sdt>
          </w:p>
        </w:tc>
      </w:tr>
      <w:tr w:rsidR="00135C22" w:rsidRPr="007A5148" w:rsidTr="00E73993">
        <w:trPr>
          <w:trHeight w:val="622"/>
        </w:trPr>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135C22" w:rsidRPr="007A5148" w:rsidRDefault="00135C22"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135C22" w:rsidRPr="007A5148" w:rsidRDefault="00190E8F" w:rsidP="00166573">
            <w:pPr>
              <w:pStyle w:val="Tekstutablici-01"/>
              <w:rPr>
                <w:lang w:eastAsia="de-DE"/>
              </w:rPr>
            </w:pPr>
            <w:r w:rsidRPr="007A5148">
              <w:rPr>
                <w:lang w:eastAsia="de-DE"/>
              </w:rPr>
              <w:t xml:space="preserve">IT menadžer treba imati više vještina izvršnoga direktora kao što su: </w:t>
            </w:r>
            <w:r w:rsidR="007B5E12" w:rsidRPr="007A5148">
              <w:rPr>
                <w:lang w:eastAsia="de-DE"/>
              </w:rPr>
              <w:t>poslovna znanja, komunikacijske vještine i politička mudrost.</w:t>
            </w:r>
          </w:p>
        </w:tc>
        <w:tc>
          <w:tcPr>
            <w:tcW w:w="2126" w:type="dxa"/>
            <w:tcBorders>
              <w:top w:val="single" w:sz="4" w:space="0" w:color="auto"/>
              <w:left w:val="single" w:sz="8" w:space="0" w:color="auto"/>
              <w:bottom w:val="single" w:sz="4" w:space="0" w:color="auto"/>
              <w:right w:val="single" w:sz="8" w:space="0" w:color="auto"/>
            </w:tcBorders>
            <w:vAlign w:val="center"/>
          </w:tcPr>
          <w:p w:rsidR="00135C22" w:rsidRPr="007A5148" w:rsidRDefault="00237E75" w:rsidP="00166573">
            <w:pPr>
              <w:pStyle w:val="Tekst-Tabl-Sredina"/>
              <w:rPr>
                <w:lang w:eastAsia="de-DE"/>
              </w:rPr>
            </w:pPr>
            <w:sdt>
              <w:sdtPr>
                <w:rPr>
                  <w:lang w:eastAsia="de-DE"/>
                </w:rPr>
                <w:id w:val="-1355885082"/>
                <w:citation/>
              </w:sdtPr>
              <w:sdtEndPr/>
              <w:sdtContent>
                <w:r w:rsidR="00190E8F" w:rsidRPr="007A5148">
                  <w:rPr>
                    <w:lang w:eastAsia="de-DE"/>
                  </w:rPr>
                  <w:fldChar w:fldCharType="begin"/>
                </w:r>
                <w:r w:rsidR="00190E8F" w:rsidRPr="007A5148">
                  <w:rPr>
                    <w:lang w:eastAsia="de-DE"/>
                  </w:rPr>
                  <w:instrText xml:space="preserve"> CITATION Sma06 \l 1050 </w:instrText>
                </w:r>
                <w:r w:rsidR="00190E8F" w:rsidRPr="007A5148">
                  <w:rPr>
                    <w:lang w:eastAsia="de-DE"/>
                  </w:rPr>
                  <w:fldChar w:fldCharType="separate"/>
                </w:r>
                <w:r w:rsidR="001B6365">
                  <w:rPr>
                    <w:lang w:eastAsia="de-DE"/>
                  </w:rPr>
                  <w:t>(Smaltz, Sambamurthy, &amp; Agarwal, 2006)</w:t>
                </w:r>
                <w:r w:rsidR="00190E8F" w:rsidRPr="007A5148">
                  <w:rPr>
                    <w:lang w:eastAsia="de-DE"/>
                  </w:rPr>
                  <w:fldChar w:fldCharType="end"/>
                </w:r>
              </w:sdtContent>
            </w:sdt>
          </w:p>
        </w:tc>
      </w:tr>
      <w:tr w:rsidR="007A3816"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7A3816" w:rsidRPr="007A5148" w:rsidRDefault="007A3816"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7A3816" w:rsidRPr="007A5148" w:rsidRDefault="007A3816" w:rsidP="00166573">
            <w:pPr>
              <w:pStyle w:val="Tekstutablici-01"/>
              <w:rPr>
                <w:rStyle w:val="hps"/>
              </w:rPr>
            </w:pPr>
            <w:r w:rsidRPr="007A5148">
              <w:t xml:space="preserve">Razvoj IKT-a u prvi plan dovodi ulogu IT menadžera i potrebu za njegovom učinkovitom komunikacijom. </w:t>
            </w:r>
          </w:p>
        </w:tc>
        <w:tc>
          <w:tcPr>
            <w:tcW w:w="2126" w:type="dxa"/>
            <w:tcBorders>
              <w:top w:val="single" w:sz="4" w:space="0" w:color="auto"/>
              <w:left w:val="single" w:sz="8" w:space="0" w:color="auto"/>
              <w:bottom w:val="single" w:sz="4" w:space="0" w:color="auto"/>
              <w:right w:val="single" w:sz="8" w:space="0" w:color="auto"/>
            </w:tcBorders>
            <w:vAlign w:val="center"/>
          </w:tcPr>
          <w:p w:rsidR="007A3816" w:rsidRPr="007A5148" w:rsidRDefault="00237E75" w:rsidP="00166573">
            <w:pPr>
              <w:pStyle w:val="Tekst-Tabl-Sredina"/>
            </w:pPr>
            <w:sdt>
              <w:sdtPr>
                <w:id w:val="-678895658"/>
                <w:citation/>
              </w:sdtPr>
              <w:sdtEndPr/>
              <w:sdtContent>
                <w:r w:rsidR="009F13BA">
                  <w:fldChar w:fldCharType="begin"/>
                </w:r>
                <w:r w:rsidR="00D748E1">
                  <w:instrText xml:space="preserve">CITATION WuJ07 \t  \l 1050 </w:instrText>
                </w:r>
                <w:r w:rsidR="009F13BA">
                  <w:fldChar w:fldCharType="separate"/>
                </w:r>
                <w:r w:rsidR="00D748E1">
                  <w:t>(Wu, Chen, &amp; Chang, 2007)</w:t>
                </w:r>
                <w:r w:rsidR="009F13BA">
                  <w:fldChar w:fldCharType="end"/>
                </w:r>
              </w:sdtContent>
            </w:sdt>
          </w:p>
        </w:tc>
      </w:tr>
      <w:tr w:rsidR="00E4063A"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E4063A" w:rsidRPr="007A5148" w:rsidRDefault="00E4063A" w:rsidP="00166573">
            <w:pPr>
              <w:pStyle w:val="Tekstutablici-01"/>
              <w:rPr>
                <w:rStyle w:val="Emphasis"/>
                <w:i w:val="0"/>
                <w:iCs w:val="0"/>
              </w:rPr>
            </w:pPr>
            <w:r w:rsidRPr="007A5148">
              <w:t>Poslovna znanja, IKT znanja, politička mudrost, komunikacijske kompetencije te razumijevanje za potrebe IT-a od strane izvršnog</w:t>
            </w:r>
            <w:r w:rsidR="00270604">
              <w:t>a</w:t>
            </w:r>
            <w:r w:rsidRPr="007A5148">
              <w:t xml:space="preserve"> direktora pretpostavka su za učinkovitost uloge IT menadžera.</w:t>
            </w:r>
          </w:p>
        </w:tc>
        <w:tc>
          <w:tcPr>
            <w:tcW w:w="2126" w:type="dxa"/>
            <w:tcBorders>
              <w:top w:val="single" w:sz="4" w:space="0" w:color="auto"/>
              <w:left w:val="single" w:sz="8" w:space="0" w:color="auto"/>
              <w:bottom w:val="single" w:sz="4" w:space="0" w:color="auto"/>
              <w:right w:val="single" w:sz="8" w:space="0" w:color="auto"/>
            </w:tcBorders>
            <w:vAlign w:val="center"/>
          </w:tcPr>
          <w:p w:rsidR="00E4063A" w:rsidRPr="007A5148" w:rsidRDefault="00237E75" w:rsidP="00166573">
            <w:pPr>
              <w:pStyle w:val="Tekst-Tabl-Sredina"/>
              <w:rPr>
                <w:rStyle w:val="Emphasis"/>
                <w:i w:val="0"/>
                <w:iCs w:val="0"/>
              </w:rPr>
            </w:pPr>
            <w:sdt>
              <w:sdtPr>
                <w:rPr>
                  <w:i/>
                  <w:iCs/>
                </w:rPr>
                <w:id w:val="-1802770577"/>
                <w:citation/>
              </w:sdtPr>
              <w:sdtEndPr>
                <w:rPr>
                  <w:i w:val="0"/>
                  <w:iCs w:val="0"/>
                </w:rPr>
              </w:sdtEndPr>
              <w:sdtContent>
                <w:r w:rsidR="00E4063A" w:rsidRPr="007A5148">
                  <w:fldChar w:fldCharType="begin"/>
                </w:r>
                <w:r w:rsidR="00E4063A" w:rsidRPr="007A5148">
                  <w:instrText xml:space="preserve"> CITATION Che07 \l 1050 </w:instrText>
                </w:r>
                <w:r w:rsidR="00E4063A" w:rsidRPr="007A5148">
                  <w:fldChar w:fldCharType="separate"/>
                </w:r>
                <w:r w:rsidR="001B6365">
                  <w:t>(Chen &amp; Preston, 2007)</w:t>
                </w:r>
                <w:r w:rsidR="00E4063A" w:rsidRPr="007A5148">
                  <w:fldChar w:fldCharType="end"/>
                </w:r>
              </w:sdtContent>
            </w:sdt>
          </w:p>
        </w:tc>
      </w:tr>
      <w:tr w:rsidR="0075301E"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75301E" w:rsidRPr="007A5148" w:rsidRDefault="0075301E"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vAlign w:val="center"/>
          </w:tcPr>
          <w:p w:rsidR="0075301E" w:rsidRPr="007A5148" w:rsidRDefault="0075301E" w:rsidP="00166573">
            <w:pPr>
              <w:pStyle w:val="Tekstutablici-01"/>
            </w:pPr>
            <w:r w:rsidRPr="007A5148">
              <w:t>Sposobnost IT menadžera i njegova tima za dobru komunikaciju i interakciju između davatelja i korisnika IKT usluga kritična</w:t>
            </w:r>
            <w:r w:rsidR="00270604">
              <w:t xml:space="preserve"> je</w:t>
            </w:r>
            <w:r w:rsidRPr="007A5148">
              <w:t xml:space="preserve"> za uspjeh IT sektora kao i uspjeh cijele organizacije.</w:t>
            </w:r>
          </w:p>
        </w:tc>
        <w:tc>
          <w:tcPr>
            <w:tcW w:w="2126" w:type="dxa"/>
            <w:tcBorders>
              <w:top w:val="single" w:sz="4" w:space="0" w:color="auto"/>
              <w:left w:val="single" w:sz="8" w:space="0" w:color="auto"/>
              <w:bottom w:val="single" w:sz="4" w:space="0" w:color="auto"/>
              <w:right w:val="single" w:sz="8" w:space="0" w:color="auto"/>
            </w:tcBorders>
            <w:vAlign w:val="center"/>
          </w:tcPr>
          <w:p w:rsidR="0075301E" w:rsidRPr="007A5148" w:rsidRDefault="00237E75" w:rsidP="00166573">
            <w:pPr>
              <w:pStyle w:val="Tekst-Tabl-Sredina"/>
            </w:pPr>
            <w:sdt>
              <w:sdtPr>
                <w:id w:val="1732882455"/>
                <w:citation/>
              </w:sdtPr>
              <w:sdtEndPr/>
              <w:sdtContent>
                <w:r w:rsidR="0075301E" w:rsidRPr="007A5148">
                  <w:fldChar w:fldCharType="begin"/>
                </w:r>
                <w:r w:rsidR="0075301E" w:rsidRPr="007A5148">
                  <w:instrText xml:space="preserve"> CITATION IBM081 \l 1050 </w:instrText>
                </w:r>
                <w:r w:rsidR="0075301E" w:rsidRPr="007A5148">
                  <w:fldChar w:fldCharType="separate"/>
                </w:r>
                <w:r w:rsidR="001B6365">
                  <w:t>(IBM, 2008B)</w:t>
                </w:r>
                <w:r w:rsidR="0075301E" w:rsidRPr="007A5148">
                  <w:fldChar w:fldCharType="end"/>
                </w:r>
              </w:sdtContent>
            </w:sdt>
          </w:p>
        </w:tc>
      </w:tr>
      <w:tr w:rsidR="00E4063A"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E4063A" w:rsidRPr="007A5148" w:rsidRDefault="00E4063A"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E4063A" w:rsidRPr="007A5148" w:rsidRDefault="00E4063A" w:rsidP="00166573">
            <w:pPr>
              <w:pStyle w:val="Tekstutablici-01"/>
            </w:pPr>
            <w:r w:rsidRPr="007A5148">
              <w:t xml:space="preserve">IT menadžer </w:t>
            </w:r>
            <w:r w:rsidR="006C0092" w:rsidRPr="007A5148">
              <w:t>treba</w:t>
            </w:r>
            <w:r w:rsidRPr="007A5148">
              <w:t xml:space="preserve"> svojemu financijskom ili izvršnom direktoru izravno komunicirati stratešku vrijednost specifičnih IT projekata.</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tcPr>
          <w:p w:rsidR="00E4063A" w:rsidRPr="007A5148" w:rsidRDefault="00237E75" w:rsidP="00166573">
            <w:pPr>
              <w:pStyle w:val="Tekst-Tabl-Sredina"/>
            </w:pPr>
            <w:sdt>
              <w:sdtPr>
                <w:id w:val="1190177017"/>
                <w:citation/>
              </w:sdtPr>
              <w:sdtEndPr/>
              <w:sdtContent>
                <w:r w:rsidR="00E4063A" w:rsidRPr="007A5148">
                  <w:fldChar w:fldCharType="begin"/>
                </w:r>
                <w:r w:rsidR="00A769AD">
                  <w:instrText xml:space="preserve">CITATION IBM8C \l 1050 </w:instrText>
                </w:r>
                <w:r w:rsidR="00E4063A" w:rsidRPr="007A5148">
                  <w:fldChar w:fldCharType="separate"/>
                </w:r>
                <w:r w:rsidR="001B6365">
                  <w:t>(IBM, 2008C)</w:t>
                </w:r>
                <w:r w:rsidR="00E4063A" w:rsidRPr="007A5148">
                  <w:fldChar w:fldCharType="end"/>
                </w:r>
              </w:sdtContent>
            </w:sdt>
          </w:p>
        </w:tc>
      </w:tr>
      <w:tr w:rsidR="008100C2"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8100C2" w:rsidRPr="007A5148" w:rsidRDefault="008100C2"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8100C2" w:rsidRPr="007A5148" w:rsidRDefault="008100C2" w:rsidP="00166573">
            <w:pPr>
              <w:pStyle w:val="Tekstutablici-01"/>
            </w:pPr>
            <w:r w:rsidRPr="007A5148">
              <w:t xml:space="preserve">Ukoliko IT menadžeri ne komuniciraju vješto, njihovi projekti će </w:t>
            </w:r>
            <w:r w:rsidRPr="007A5148">
              <w:rPr>
                <w:i/>
              </w:rPr>
              <w:t>umrijeti</w:t>
            </w:r>
            <w:r w:rsidRPr="007A5148">
              <w:t>, bilo u fazi odobravanja, kada ih odbije uprava ili u fazi provedbe kada im se korisnik odupire</w:t>
            </w:r>
            <w:r w:rsidR="006C0092" w:rsidRPr="007A5148">
              <w:t>.</w:t>
            </w:r>
          </w:p>
        </w:tc>
        <w:tc>
          <w:tcPr>
            <w:tcW w:w="2126" w:type="dxa"/>
            <w:tcBorders>
              <w:top w:val="single" w:sz="4" w:space="0" w:color="auto"/>
              <w:left w:val="single" w:sz="8" w:space="0" w:color="auto"/>
              <w:bottom w:val="single" w:sz="4" w:space="0" w:color="auto"/>
              <w:right w:val="single" w:sz="8" w:space="0" w:color="auto"/>
            </w:tcBorders>
            <w:shd w:val="clear" w:color="auto" w:fill="auto"/>
          </w:tcPr>
          <w:p w:rsidR="008100C2" w:rsidRPr="007A5148" w:rsidRDefault="00237E75" w:rsidP="00166573">
            <w:pPr>
              <w:pStyle w:val="Tekst-Tabl-Sredina"/>
              <w:rPr>
                <w:rStyle w:val="Emphasis"/>
                <w:i w:val="0"/>
                <w:iCs w:val="0"/>
              </w:rPr>
            </w:pPr>
            <w:sdt>
              <w:sdtPr>
                <w:rPr>
                  <w:rStyle w:val="Emphasis"/>
                  <w:i w:val="0"/>
                  <w:iCs w:val="0"/>
                </w:rPr>
                <w:id w:val="229202821"/>
                <w:citation/>
              </w:sdtPr>
              <w:sdtEndPr>
                <w:rPr>
                  <w:rStyle w:val="Emphasis"/>
                </w:rPr>
              </w:sdtEndPr>
              <w:sdtContent>
                <w:r w:rsidR="008100C2" w:rsidRPr="007A5148">
                  <w:rPr>
                    <w:rStyle w:val="Emphasis"/>
                    <w:i w:val="0"/>
                    <w:iCs w:val="0"/>
                  </w:rPr>
                  <w:fldChar w:fldCharType="begin"/>
                </w:r>
                <w:r w:rsidR="008100C2" w:rsidRPr="007A5148">
                  <w:rPr>
                    <w:rStyle w:val="Emphasis"/>
                    <w:i w:val="0"/>
                    <w:iCs w:val="0"/>
                  </w:rPr>
                  <w:instrText xml:space="preserve"> CITATION Tri09 \l 1050 </w:instrText>
                </w:r>
                <w:r w:rsidR="008100C2" w:rsidRPr="007A5148">
                  <w:rPr>
                    <w:rStyle w:val="Emphasis"/>
                    <w:i w:val="0"/>
                    <w:iCs w:val="0"/>
                  </w:rPr>
                  <w:fldChar w:fldCharType="separate"/>
                </w:r>
                <w:r w:rsidR="001B6365">
                  <w:t>(Trigo, Varajão, Oliveira, &amp; Barroso, 2009)</w:t>
                </w:r>
                <w:r w:rsidR="008100C2" w:rsidRPr="007A5148">
                  <w:rPr>
                    <w:rStyle w:val="Emphasis"/>
                    <w:i w:val="0"/>
                    <w:iCs w:val="0"/>
                  </w:rPr>
                  <w:fldChar w:fldCharType="end"/>
                </w:r>
              </w:sdtContent>
            </w:sdt>
          </w:p>
        </w:tc>
      </w:tr>
      <w:tr w:rsidR="008100C2"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8100C2" w:rsidRPr="007A5148" w:rsidRDefault="008100C2"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8100C2" w:rsidRPr="007A5148" w:rsidRDefault="008100C2" w:rsidP="00166573">
            <w:pPr>
              <w:pStyle w:val="Tekstutablici-01"/>
            </w:pPr>
            <w:r w:rsidRPr="007A5148">
              <w:t>IT menadžer uvijek komunicira: tonom svoga glasa, odabirom riječi, razinom energije i onim</w:t>
            </w:r>
            <w:r w:rsidR="00F11647">
              <w:t>e</w:t>
            </w:r>
            <w:r w:rsidRPr="007A5148">
              <w:t xml:space="preserve"> što govori.</w:t>
            </w:r>
          </w:p>
        </w:tc>
        <w:tc>
          <w:tcPr>
            <w:tcW w:w="2126" w:type="dxa"/>
            <w:vMerge w:val="restart"/>
            <w:tcBorders>
              <w:top w:val="single" w:sz="4" w:space="0" w:color="auto"/>
              <w:left w:val="single" w:sz="8" w:space="0" w:color="auto"/>
              <w:right w:val="single" w:sz="8" w:space="0" w:color="auto"/>
            </w:tcBorders>
            <w:shd w:val="clear" w:color="auto" w:fill="auto"/>
            <w:vAlign w:val="center"/>
          </w:tcPr>
          <w:p w:rsidR="008100C2" w:rsidRPr="007A5148" w:rsidRDefault="00237E75" w:rsidP="00166573">
            <w:pPr>
              <w:pStyle w:val="Tekst-Tabl-Sredina"/>
            </w:pPr>
            <w:sdt>
              <w:sdtPr>
                <w:id w:val="-1738856151"/>
                <w:citation/>
              </w:sdtPr>
              <w:sdtEndPr/>
              <w:sdtContent>
                <w:r w:rsidR="008100C2" w:rsidRPr="007A5148">
                  <w:fldChar w:fldCharType="begin"/>
                </w:r>
                <w:r w:rsidR="008100C2" w:rsidRPr="007A5148">
                  <w:instrText xml:space="preserve">CITATION Gra10 \l 1050 </w:instrText>
                </w:r>
                <w:r w:rsidR="008100C2" w:rsidRPr="007A5148">
                  <w:fldChar w:fldCharType="separate"/>
                </w:r>
                <w:r w:rsidR="001B6365">
                  <w:t>(Waller, Rubenstrunk, &amp; Hallenbeck, 2010)</w:t>
                </w:r>
                <w:r w:rsidR="008100C2" w:rsidRPr="007A5148">
                  <w:fldChar w:fldCharType="end"/>
                </w:r>
              </w:sdtContent>
            </w:sdt>
          </w:p>
        </w:tc>
      </w:tr>
      <w:tr w:rsidR="008100C2" w:rsidRPr="007A5148" w:rsidTr="00E73993">
        <w:tc>
          <w:tcPr>
            <w:tcW w:w="1276" w:type="dxa"/>
            <w:vMerge/>
            <w:tcBorders>
              <w:top w:val="single" w:sz="4" w:space="0" w:color="auto"/>
              <w:left w:val="single" w:sz="8" w:space="0" w:color="auto"/>
              <w:bottom w:val="single" w:sz="4" w:space="0" w:color="auto"/>
              <w:right w:val="single" w:sz="8" w:space="0" w:color="auto"/>
            </w:tcBorders>
            <w:textDirection w:val="btLr"/>
            <w:vAlign w:val="center"/>
          </w:tcPr>
          <w:p w:rsidR="008100C2" w:rsidRPr="007A5148" w:rsidRDefault="008100C2"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rsidR="008100C2" w:rsidRPr="007A5148" w:rsidRDefault="008100C2" w:rsidP="00166573">
            <w:pPr>
              <w:pStyle w:val="Tekstutablici-01"/>
            </w:pPr>
            <w:r w:rsidRPr="007A5148">
              <w:rPr>
                <w:lang w:eastAsia="de-DE"/>
              </w:rPr>
              <w:t xml:space="preserve">IT menadžer mora biti sposoban dobro i učinkovito komunicirati </w:t>
            </w:r>
            <w:r w:rsidR="00602BAB" w:rsidRPr="007A5148">
              <w:rPr>
                <w:lang w:eastAsia="de-DE"/>
              </w:rPr>
              <w:t>na sve načine.</w:t>
            </w:r>
          </w:p>
        </w:tc>
        <w:tc>
          <w:tcPr>
            <w:tcW w:w="2126" w:type="dxa"/>
            <w:vMerge/>
            <w:tcBorders>
              <w:left w:val="single" w:sz="8" w:space="0" w:color="auto"/>
              <w:bottom w:val="single" w:sz="4" w:space="0" w:color="auto"/>
              <w:right w:val="single" w:sz="8" w:space="0" w:color="auto"/>
            </w:tcBorders>
            <w:shd w:val="clear" w:color="auto" w:fill="auto"/>
            <w:vAlign w:val="center"/>
          </w:tcPr>
          <w:p w:rsidR="008100C2" w:rsidRPr="007A5148" w:rsidRDefault="008100C2" w:rsidP="00166573">
            <w:pPr>
              <w:pStyle w:val="Tekst-Tabl-Sredina"/>
            </w:pPr>
          </w:p>
        </w:tc>
      </w:tr>
      <w:tr w:rsidR="008100C2" w:rsidRPr="007A5148" w:rsidTr="00B451C6">
        <w:trPr>
          <w:trHeight w:val="1097"/>
        </w:trPr>
        <w:tc>
          <w:tcPr>
            <w:tcW w:w="1276" w:type="dxa"/>
            <w:vMerge/>
            <w:tcBorders>
              <w:top w:val="single" w:sz="4" w:space="0" w:color="auto"/>
              <w:left w:val="single" w:sz="8" w:space="0" w:color="auto"/>
              <w:bottom w:val="single" w:sz="8" w:space="0" w:color="auto"/>
              <w:right w:val="single" w:sz="8" w:space="0" w:color="auto"/>
            </w:tcBorders>
            <w:textDirection w:val="btLr"/>
            <w:vAlign w:val="center"/>
          </w:tcPr>
          <w:p w:rsidR="008100C2" w:rsidRPr="007A5148" w:rsidRDefault="008100C2" w:rsidP="00166573">
            <w:pPr>
              <w:pStyle w:val="Tekstutablici"/>
              <w:rPr>
                <w:rStyle w:val="Emphasis"/>
                <w:b w:val="0"/>
                <w:i w:val="0"/>
                <w:iCs w:val="0"/>
                <w:sz w:val="40"/>
                <w:szCs w:val="40"/>
              </w:rPr>
            </w:pPr>
          </w:p>
        </w:tc>
        <w:tc>
          <w:tcPr>
            <w:tcW w:w="5387" w:type="dxa"/>
            <w:tcBorders>
              <w:top w:val="single" w:sz="4" w:space="0" w:color="auto"/>
              <w:left w:val="single" w:sz="8" w:space="0" w:color="auto"/>
              <w:bottom w:val="single" w:sz="8" w:space="0" w:color="auto"/>
              <w:right w:val="single" w:sz="8" w:space="0" w:color="auto"/>
            </w:tcBorders>
            <w:shd w:val="clear" w:color="auto" w:fill="auto"/>
            <w:vAlign w:val="center"/>
          </w:tcPr>
          <w:p w:rsidR="008100C2" w:rsidRPr="007A5148" w:rsidRDefault="008100C2" w:rsidP="00166573">
            <w:pPr>
              <w:pStyle w:val="Tekstutablici-01"/>
            </w:pPr>
            <w:r w:rsidRPr="007A5148">
              <w:t>Kod zaposlenika u IKT-u treba razvijati ključne komunikacijske vještine kako bi se poboljšala komunikacija IT sektora s poslovanjem, a čime se poboljšava percepcija o važnosti IKT-a u organizaciji.</w:t>
            </w:r>
          </w:p>
        </w:tc>
        <w:tc>
          <w:tcPr>
            <w:tcW w:w="2126" w:type="dxa"/>
            <w:tcBorders>
              <w:top w:val="single" w:sz="4" w:space="0" w:color="auto"/>
              <w:left w:val="single" w:sz="8" w:space="0" w:color="auto"/>
              <w:bottom w:val="single" w:sz="8" w:space="0" w:color="auto"/>
              <w:right w:val="single" w:sz="8" w:space="0" w:color="auto"/>
            </w:tcBorders>
            <w:shd w:val="clear" w:color="auto" w:fill="auto"/>
            <w:vAlign w:val="center"/>
          </w:tcPr>
          <w:p w:rsidR="008100C2" w:rsidRPr="007A5148" w:rsidRDefault="00237E75" w:rsidP="00166573">
            <w:pPr>
              <w:pStyle w:val="Tekst-Tabl-Sredina"/>
            </w:pPr>
            <w:sdt>
              <w:sdtPr>
                <w:id w:val="-609509658"/>
                <w:citation/>
              </w:sdtPr>
              <w:sdtEndPr/>
              <w:sdtContent>
                <w:r w:rsidR="008100C2" w:rsidRPr="007A5148">
                  <w:fldChar w:fldCharType="begin"/>
                </w:r>
                <w:r w:rsidR="008100C2" w:rsidRPr="007A5148">
                  <w:instrText xml:space="preserve"> CITATION Smi10 \l 1050 </w:instrText>
                </w:r>
                <w:r w:rsidR="008100C2" w:rsidRPr="007A5148">
                  <w:fldChar w:fldCharType="separate"/>
                </w:r>
                <w:r w:rsidR="001B6365">
                  <w:t>(Smith &amp; McKeen, 2010)</w:t>
                </w:r>
                <w:r w:rsidR="008100C2" w:rsidRPr="007A5148">
                  <w:fldChar w:fldCharType="end"/>
                </w:r>
              </w:sdtContent>
            </w:sdt>
          </w:p>
        </w:tc>
      </w:tr>
      <w:tr w:rsidR="00E73993" w:rsidRPr="007A5148" w:rsidTr="00B451C6">
        <w:trPr>
          <w:trHeight w:val="664"/>
        </w:trPr>
        <w:tc>
          <w:tcPr>
            <w:tcW w:w="1276" w:type="dxa"/>
            <w:tcBorders>
              <w:top w:val="single" w:sz="8" w:space="0" w:color="auto"/>
              <w:left w:val="single" w:sz="8" w:space="0" w:color="auto"/>
              <w:bottom w:val="single" w:sz="8" w:space="0" w:color="auto"/>
              <w:right w:val="single" w:sz="8" w:space="0" w:color="auto"/>
            </w:tcBorders>
            <w:vAlign w:val="center"/>
          </w:tcPr>
          <w:p w:rsidR="00E73993" w:rsidRPr="007A5148" w:rsidRDefault="00863237" w:rsidP="00166573">
            <w:pPr>
              <w:pStyle w:val="NaslovUTablici"/>
              <w:rPr>
                <w:rStyle w:val="Emphasis"/>
                <w:b w:val="0"/>
                <w:i w:val="0"/>
                <w:iCs w:val="0"/>
                <w:sz w:val="22"/>
              </w:rPr>
            </w:pPr>
            <w:r>
              <w:rPr>
                <w:rStyle w:val="Emphasis"/>
                <w:i w:val="0"/>
                <w:iCs w:val="0"/>
                <w:sz w:val="22"/>
              </w:rPr>
              <w:t>Desetljeće</w:t>
            </w:r>
            <w:r w:rsidR="00E73993" w:rsidRPr="007A5148">
              <w:rPr>
                <w:rStyle w:val="Emphasis"/>
                <w:i w:val="0"/>
                <w:iCs w:val="0"/>
                <w:sz w:val="22"/>
              </w:rPr>
              <w:t>a:</w:t>
            </w:r>
          </w:p>
        </w:tc>
        <w:tc>
          <w:tcPr>
            <w:tcW w:w="5387"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b w:val="0"/>
                <w:i w:val="0"/>
                <w:iCs w:val="0"/>
                <w:sz w:val="22"/>
              </w:rPr>
            </w:pPr>
            <w:r w:rsidRPr="007A5148">
              <w:rPr>
                <w:rStyle w:val="Emphasis"/>
                <w:i w:val="0"/>
                <w:iCs w:val="0"/>
                <w:sz w:val="22"/>
              </w:rPr>
              <w:t>Komunikacijske vještine i komunikacijska uloga IT menadžera</w:t>
            </w:r>
          </w:p>
        </w:tc>
        <w:tc>
          <w:tcPr>
            <w:tcW w:w="2126" w:type="dxa"/>
            <w:tcBorders>
              <w:top w:val="single" w:sz="8" w:space="0" w:color="auto"/>
              <w:left w:val="single" w:sz="8" w:space="0" w:color="auto"/>
              <w:bottom w:val="single" w:sz="8" w:space="0" w:color="auto"/>
              <w:right w:val="single" w:sz="8" w:space="0" w:color="auto"/>
            </w:tcBorders>
            <w:vAlign w:val="center"/>
          </w:tcPr>
          <w:p w:rsidR="00E73993" w:rsidRPr="007A5148" w:rsidRDefault="00E73993" w:rsidP="00166573">
            <w:pPr>
              <w:pStyle w:val="NaslovUTablici"/>
              <w:rPr>
                <w:rStyle w:val="Emphasis"/>
                <w:b w:val="0"/>
                <w:i w:val="0"/>
                <w:iCs w:val="0"/>
                <w:sz w:val="22"/>
              </w:rPr>
            </w:pPr>
            <w:r w:rsidRPr="007A5148">
              <w:rPr>
                <w:rStyle w:val="Emphasis"/>
                <w:i w:val="0"/>
                <w:iCs w:val="0"/>
                <w:sz w:val="22"/>
              </w:rPr>
              <w:t>Autor:</w:t>
            </w:r>
          </w:p>
        </w:tc>
      </w:tr>
      <w:tr w:rsidR="00166573" w:rsidRPr="007A5148" w:rsidTr="00166573">
        <w:trPr>
          <w:trHeight w:val="742"/>
        </w:trPr>
        <w:tc>
          <w:tcPr>
            <w:tcW w:w="1276" w:type="dxa"/>
            <w:vMerge w:val="restart"/>
            <w:tcBorders>
              <w:top w:val="single" w:sz="8" w:space="0" w:color="auto"/>
              <w:left w:val="single" w:sz="8" w:space="0" w:color="auto"/>
              <w:right w:val="single" w:sz="8" w:space="0" w:color="auto"/>
            </w:tcBorders>
            <w:textDirection w:val="btLr"/>
            <w:vAlign w:val="center"/>
          </w:tcPr>
          <w:p w:rsidR="00166573" w:rsidRPr="00D748E1" w:rsidRDefault="00166573" w:rsidP="00166573">
            <w:pPr>
              <w:pStyle w:val="NaslovUTablici"/>
              <w:rPr>
                <w:rStyle w:val="Emphasis"/>
                <w:i w:val="0"/>
                <w:iCs w:val="0"/>
                <w:sz w:val="40"/>
                <w:szCs w:val="40"/>
              </w:rPr>
            </w:pPr>
            <w:r w:rsidRPr="007A5148">
              <w:rPr>
                <w:rStyle w:val="Emphasis"/>
                <w:i w:val="0"/>
                <w:iCs w:val="0"/>
                <w:sz w:val="40"/>
                <w:szCs w:val="40"/>
              </w:rPr>
              <w:t>2011.</w:t>
            </w:r>
            <w:r>
              <w:rPr>
                <w:rStyle w:val="Emphasis"/>
                <w:i w:val="0"/>
                <w:iCs w:val="0"/>
                <w:sz w:val="40"/>
                <w:szCs w:val="40"/>
              </w:rPr>
              <w:t xml:space="preserve"> –</w:t>
            </w:r>
          </w:p>
        </w:tc>
        <w:tc>
          <w:tcPr>
            <w:tcW w:w="5387" w:type="dxa"/>
            <w:tcBorders>
              <w:top w:val="single" w:sz="8" w:space="0" w:color="auto"/>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t>Među vještinama potrebnim za uspjeh u ulozi IT menadžera ističu se na prvom</w:t>
            </w:r>
            <w:r>
              <w:t>e</w:t>
            </w:r>
            <w:r w:rsidRPr="007A5148">
              <w:t xml:space="preserve"> mjestu komunikacijske vještine.</w:t>
            </w:r>
          </w:p>
        </w:tc>
        <w:tc>
          <w:tcPr>
            <w:tcW w:w="2126" w:type="dxa"/>
            <w:tcBorders>
              <w:top w:val="single" w:sz="8" w:space="0" w:color="auto"/>
              <w:left w:val="single" w:sz="8" w:space="0" w:color="auto"/>
              <w:right w:val="single" w:sz="8" w:space="0" w:color="auto"/>
            </w:tcBorders>
            <w:shd w:val="clear" w:color="auto" w:fill="auto"/>
            <w:vAlign w:val="center"/>
          </w:tcPr>
          <w:p w:rsidR="00166573" w:rsidRPr="007A5148" w:rsidRDefault="00237E75" w:rsidP="00166573">
            <w:pPr>
              <w:pStyle w:val="Tekst-Tabl-Sredina"/>
            </w:pPr>
            <w:sdt>
              <w:sdtPr>
                <w:rPr>
                  <w:rStyle w:val="Emphasis"/>
                  <w:i w:val="0"/>
                  <w:iCs w:val="0"/>
                </w:rPr>
                <w:id w:val="-88006108"/>
                <w:citation/>
              </w:sdtPr>
              <w:sdtEndPr>
                <w:rPr>
                  <w:rStyle w:val="Emphasis"/>
                </w:rPr>
              </w:sdtEndPr>
              <w:sdtContent>
                <w:r w:rsidR="00166573" w:rsidRPr="007A5148">
                  <w:rPr>
                    <w:rStyle w:val="Emphasis"/>
                    <w:i w:val="0"/>
                    <w:iCs w:val="0"/>
                  </w:rPr>
                  <w:fldChar w:fldCharType="begin"/>
                </w:r>
                <w:r w:rsidR="00166573" w:rsidRPr="007A5148">
                  <w:rPr>
                    <w:rStyle w:val="Emphasis"/>
                    <w:i w:val="0"/>
                    <w:iCs w:val="0"/>
                  </w:rPr>
                  <w:instrText xml:space="preserve">CITATION Joe11 \t  \l 1050 </w:instrText>
                </w:r>
                <w:r w:rsidR="00166573" w:rsidRPr="007A5148">
                  <w:rPr>
                    <w:rStyle w:val="Emphasis"/>
                    <w:i w:val="0"/>
                    <w:iCs w:val="0"/>
                  </w:rPr>
                  <w:fldChar w:fldCharType="separate"/>
                </w:r>
                <w:r w:rsidR="00166573" w:rsidRPr="001B6365">
                  <w:t>(Peppard, Edwards, &amp; Lambert, 2011)</w:t>
                </w:r>
                <w:r w:rsidR="00166573" w:rsidRPr="007A5148">
                  <w:rPr>
                    <w:rStyle w:val="Emphasis"/>
                    <w:i w:val="0"/>
                    <w:iCs w:val="0"/>
                  </w:rPr>
                  <w:fldChar w:fldCharType="end"/>
                </w:r>
              </w:sdtContent>
            </w:sdt>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t>…IT menadžeri moraju aktivno komunicirati s korisnicima, a IKT konstantno prezentirati upravi kao učinkovit alat za postizanje poslovnih ciljeva.</w:t>
            </w:r>
          </w:p>
        </w:tc>
        <w:tc>
          <w:tcPr>
            <w:tcW w:w="2126" w:type="dxa"/>
            <w:tcBorders>
              <w:left w:val="single" w:sz="8" w:space="0" w:color="auto"/>
              <w:bottom w:val="single" w:sz="4" w:space="0" w:color="auto"/>
              <w:right w:val="single" w:sz="8" w:space="0" w:color="auto"/>
            </w:tcBorders>
            <w:shd w:val="clear" w:color="auto" w:fill="auto"/>
          </w:tcPr>
          <w:p w:rsidR="00166573" w:rsidRPr="007A5148" w:rsidRDefault="00237E75" w:rsidP="00166573">
            <w:pPr>
              <w:pStyle w:val="Tekst-Tabl-Sredina"/>
            </w:pPr>
            <w:sdt>
              <w:sdtPr>
                <w:id w:val="-1387727737"/>
                <w:citation/>
              </w:sdtPr>
              <w:sdtEndPr/>
              <w:sdtContent>
                <w:r w:rsidR="00166573" w:rsidRPr="007A5148">
                  <w:fldChar w:fldCharType="begin"/>
                </w:r>
                <w:r w:rsidR="00166573">
                  <w:instrText xml:space="preserve">CITATION Moj11 \l 1050 </w:instrText>
                </w:r>
                <w:r w:rsidR="00166573" w:rsidRPr="007A5148">
                  <w:fldChar w:fldCharType="separate"/>
                </w:r>
                <w:r w:rsidR="00166573">
                  <w:t>(Štemberger, Manfreda, &amp; Kovačič, 2011)</w:t>
                </w:r>
                <w:r w:rsidR="00166573" w:rsidRPr="007A5148">
                  <w:fldChar w:fldCharType="end"/>
                </w:r>
              </w:sdtContent>
            </w:sdt>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t xml:space="preserve">Od IT menadžera očekuje </w:t>
            </w:r>
            <w:r>
              <w:t xml:space="preserve">se </w:t>
            </w:r>
            <w:r w:rsidRPr="007A5148">
              <w:t>razvoj učinkovite strategije za upravljanje i komuniciranje podataka o mjerilima uspjeha IT sektora.</w:t>
            </w:r>
          </w:p>
        </w:tc>
        <w:tc>
          <w:tcPr>
            <w:tcW w:w="2126" w:type="dxa"/>
            <w:tcBorders>
              <w:left w:val="single" w:sz="8" w:space="0" w:color="auto"/>
              <w:bottom w:val="single" w:sz="4" w:space="0" w:color="auto"/>
              <w:right w:val="single" w:sz="8" w:space="0" w:color="auto"/>
            </w:tcBorders>
            <w:shd w:val="clear" w:color="auto" w:fill="auto"/>
          </w:tcPr>
          <w:p w:rsidR="00166573" w:rsidRPr="007A5148" w:rsidRDefault="00237E75" w:rsidP="00166573">
            <w:pPr>
              <w:pStyle w:val="Tekst-Tabl-Sredina"/>
            </w:pPr>
            <w:sdt>
              <w:sdtPr>
                <w:id w:val="-1514223239"/>
                <w:citation/>
              </w:sdtPr>
              <w:sdtEndPr/>
              <w:sdtContent>
                <w:r w:rsidR="00166573" w:rsidRPr="007A5148">
                  <w:fldChar w:fldCharType="begin"/>
                </w:r>
                <w:r w:rsidR="00166573" w:rsidRPr="007A5148">
                  <w:instrText xml:space="preserve"> CITATION Mit11 \l 1050 </w:instrText>
                </w:r>
                <w:r w:rsidR="00166573" w:rsidRPr="007A5148">
                  <w:fldChar w:fldCharType="separate"/>
                </w:r>
                <w:r w:rsidR="00166573">
                  <w:t>(Mitra, Sambamurthy, &amp; Westerman, 2011)</w:t>
                </w:r>
                <w:r w:rsidR="00166573" w:rsidRPr="007A5148">
                  <w:fldChar w:fldCharType="end"/>
                </w:r>
              </w:sdtContent>
            </w:sdt>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t>Komunikacija između IT menadžera i poslovnih menadžera najvažnija</w:t>
            </w:r>
            <w:r>
              <w:t xml:space="preserve"> je</w:t>
            </w:r>
            <w:r w:rsidRPr="007A5148">
              <w:t xml:space="preserve"> za uspješnu suradnju IT sektora i poslovanja.</w:t>
            </w:r>
          </w:p>
        </w:tc>
        <w:tc>
          <w:tcPr>
            <w:tcW w:w="2126" w:type="dxa"/>
            <w:vMerge w:val="restart"/>
            <w:tcBorders>
              <w:left w:val="single" w:sz="8" w:space="0" w:color="auto"/>
              <w:right w:val="single" w:sz="8" w:space="0" w:color="auto"/>
            </w:tcBorders>
            <w:shd w:val="clear" w:color="auto" w:fill="auto"/>
            <w:vAlign w:val="center"/>
          </w:tcPr>
          <w:p w:rsidR="00166573" w:rsidRPr="007A5148" w:rsidRDefault="00237E75" w:rsidP="00166573">
            <w:pPr>
              <w:pStyle w:val="Tekst-Tabl-Sredina"/>
            </w:pPr>
            <w:sdt>
              <w:sdtPr>
                <w:id w:val="-1366368501"/>
                <w:citation/>
              </w:sdtPr>
              <w:sdtEndPr/>
              <w:sdtContent>
                <w:r w:rsidR="00166573" w:rsidRPr="007A5148">
                  <w:fldChar w:fldCharType="begin"/>
                </w:r>
                <w:r w:rsidR="00166573" w:rsidRPr="007A5148">
                  <w:instrText xml:space="preserve">CITATION Car11 \l 1050 </w:instrText>
                </w:r>
                <w:r w:rsidR="00166573" w:rsidRPr="007A5148">
                  <w:fldChar w:fldCharType="separate"/>
                </w:r>
                <w:r w:rsidR="00166573">
                  <w:t>(Carter, Grover, &amp; Thatcher, 2011)</w:t>
                </w:r>
                <w:r w:rsidR="00166573" w:rsidRPr="007A5148">
                  <w:fldChar w:fldCharType="end"/>
                </w:r>
              </w:sdtContent>
            </w:sdt>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t>Razina komunikacije IT menadžera s kolegama iz drugih sektora može utjecati na njegovu uključenost kod promjena.</w:t>
            </w:r>
          </w:p>
        </w:tc>
        <w:tc>
          <w:tcPr>
            <w:tcW w:w="2126" w:type="dxa"/>
            <w:vMerge/>
            <w:tcBorders>
              <w:left w:val="single" w:sz="8" w:space="0" w:color="auto"/>
              <w:bottom w:val="single" w:sz="4" w:space="0" w:color="auto"/>
              <w:right w:val="single" w:sz="8" w:space="0" w:color="auto"/>
            </w:tcBorders>
            <w:shd w:val="clear" w:color="auto" w:fill="auto"/>
          </w:tcPr>
          <w:p w:rsidR="00166573" w:rsidRPr="007A5148" w:rsidRDefault="00166573" w:rsidP="00166573">
            <w:pPr>
              <w:pStyle w:val="Tekst-Tabl-Sredina"/>
            </w:pPr>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rPr>
                <w:rStyle w:val="hps"/>
              </w:rPr>
              <w:t>U</w:t>
            </w:r>
            <w:r w:rsidRPr="007A5148">
              <w:t xml:space="preserve"> </w:t>
            </w:r>
            <w:r w:rsidRPr="007A5148">
              <w:rPr>
                <w:rStyle w:val="hps"/>
              </w:rPr>
              <w:t>kontekstu IKT</w:t>
            </w:r>
            <w:r w:rsidRPr="007A5148">
              <w:t xml:space="preserve"> </w:t>
            </w:r>
            <w:r w:rsidRPr="007A5148">
              <w:rPr>
                <w:rStyle w:val="hps"/>
              </w:rPr>
              <w:t>usluga</w:t>
            </w:r>
            <w:r w:rsidRPr="007A5148">
              <w:t xml:space="preserve">, </w:t>
            </w:r>
            <w:r w:rsidRPr="007A5148">
              <w:rPr>
                <w:rStyle w:val="hps"/>
              </w:rPr>
              <w:t>česte</w:t>
            </w:r>
            <w:r w:rsidRPr="007A5148">
              <w:t xml:space="preserve"> </w:t>
            </w:r>
            <w:r w:rsidRPr="007A5148">
              <w:rPr>
                <w:rStyle w:val="hps"/>
              </w:rPr>
              <w:t>komunikacije</w:t>
            </w:r>
            <w:r w:rsidRPr="007A5148">
              <w:t xml:space="preserve"> </w:t>
            </w:r>
            <w:r w:rsidRPr="007A5148">
              <w:rPr>
                <w:rStyle w:val="hps"/>
              </w:rPr>
              <w:t>između</w:t>
            </w:r>
            <w:r w:rsidRPr="007A5148">
              <w:t xml:space="preserve"> </w:t>
            </w:r>
            <w:r w:rsidRPr="007A5148">
              <w:rPr>
                <w:rStyle w:val="hps"/>
              </w:rPr>
              <w:t>korisnika</w:t>
            </w:r>
            <w:r w:rsidRPr="007A5148">
              <w:t xml:space="preserve"> </w:t>
            </w:r>
            <w:r w:rsidRPr="007A5148">
              <w:rPr>
                <w:rStyle w:val="hps"/>
              </w:rPr>
              <w:t>i</w:t>
            </w:r>
            <w:r w:rsidRPr="007A5148">
              <w:t xml:space="preserve"> </w:t>
            </w:r>
            <w:r w:rsidRPr="007A5148">
              <w:rPr>
                <w:rStyle w:val="hps"/>
              </w:rPr>
              <w:t>njihov</w:t>
            </w:r>
            <w:r>
              <w:rPr>
                <w:rStyle w:val="hps"/>
              </w:rPr>
              <w:t>a</w:t>
            </w:r>
            <w:r w:rsidRPr="007A5148">
              <w:t xml:space="preserve"> IT sektora </w:t>
            </w:r>
            <w:r w:rsidRPr="007A5148">
              <w:rPr>
                <w:rStyle w:val="hps"/>
              </w:rPr>
              <w:t>pomaže</w:t>
            </w:r>
            <w:r w:rsidRPr="007A5148">
              <w:t xml:space="preserve"> </w:t>
            </w:r>
            <w:r w:rsidRPr="007A5148">
              <w:rPr>
                <w:rStyle w:val="hps"/>
              </w:rPr>
              <w:t>IT</w:t>
            </w:r>
            <w:r w:rsidRPr="007A5148">
              <w:t xml:space="preserve"> </w:t>
            </w:r>
            <w:r w:rsidRPr="007A5148">
              <w:rPr>
                <w:rStyle w:val="hps"/>
              </w:rPr>
              <w:t>sektoru u</w:t>
            </w:r>
            <w:r w:rsidRPr="007A5148">
              <w:t xml:space="preserve"> </w:t>
            </w:r>
            <w:r w:rsidRPr="007A5148">
              <w:rPr>
                <w:rStyle w:val="hps"/>
              </w:rPr>
              <w:t>razumijevanju</w:t>
            </w:r>
            <w:r w:rsidRPr="007A5148">
              <w:t xml:space="preserve"> </w:t>
            </w:r>
            <w:r w:rsidRPr="007A5148">
              <w:rPr>
                <w:rStyle w:val="hps"/>
              </w:rPr>
              <w:t>poslovnih</w:t>
            </w:r>
            <w:r w:rsidRPr="007A5148">
              <w:t xml:space="preserve"> </w:t>
            </w:r>
            <w:r w:rsidRPr="007A5148">
              <w:rPr>
                <w:rStyle w:val="hps"/>
              </w:rPr>
              <w:t>potreba</w:t>
            </w:r>
            <w:r w:rsidRPr="007A5148">
              <w:t xml:space="preserve"> </w:t>
            </w:r>
            <w:r w:rsidRPr="007A5148">
              <w:rPr>
                <w:rStyle w:val="hps"/>
              </w:rPr>
              <w:t>korisnika.</w:t>
            </w:r>
          </w:p>
        </w:tc>
        <w:tc>
          <w:tcPr>
            <w:tcW w:w="2126" w:type="dxa"/>
            <w:vMerge w:val="restart"/>
            <w:tcBorders>
              <w:left w:val="single" w:sz="8" w:space="0" w:color="auto"/>
              <w:right w:val="single" w:sz="8" w:space="0" w:color="auto"/>
            </w:tcBorders>
            <w:shd w:val="clear" w:color="auto" w:fill="auto"/>
            <w:vAlign w:val="center"/>
          </w:tcPr>
          <w:p w:rsidR="00166573" w:rsidRPr="007A5148" w:rsidRDefault="00237E75" w:rsidP="00166573">
            <w:pPr>
              <w:pStyle w:val="Tekst-Tabl-Sredina"/>
            </w:pPr>
            <w:sdt>
              <w:sdtPr>
                <w:id w:val="-1542744277"/>
                <w:citation/>
              </w:sdtPr>
              <w:sdtEndPr/>
              <w:sdtContent>
                <w:r w:rsidR="00166573" w:rsidRPr="007A5148">
                  <w:fldChar w:fldCharType="begin"/>
                </w:r>
                <w:r w:rsidR="00166573" w:rsidRPr="007A5148">
                  <w:instrText xml:space="preserve">CITATION Sun \l 1050 </w:instrText>
                </w:r>
                <w:r w:rsidR="00166573" w:rsidRPr="007A5148">
                  <w:fldChar w:fldCharType="separate"/>
                </w:r>
                <w:r w:rsidR="00166573">
                  <w:t>(Sun, Fand, Lim, Huang, &amp; Straub, 2012)</w:t>
                </w:r>
                <w:r w:rsidR="00166573" w:rsidRPr="007A5148">
                  <w:fldChar w:fldCharType="end"/>
                </w:r>
              </w:sdtContent>
            </w:sdt>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rPr>
                <w:rStyle w:val="hps"/>
              </w:rPr>
            </w:pPr>
            <w:r w:rsidRPr="007A5148">
              <w:rPr>
                <w:rStyle w:val="hps"/>
              </w:rPr>
              <w:t>Zajednički jezik s korisnicima ima izravan učinak na njihovo zadovoljstvo.</w:t>
            </w:r>
          </w:p>
        </w:tc>
        <w:tc>
          <w:tcPr>
            <w:tcW w:w="2126" w:type="dxa"/>
            <w:vMerge/>
            <w:tcBorders>
              <w:left w:val="single" w:sz="8" w:space="0" w:color="auto"/>
              <w:bottom w:val="single" w:sz="4" w:space="0" w:color="auto"/>
              <w:right w:val="single" w:sz="8" w:space="0" w:color="auto"/>
            </w:tcBorders>
            <w:shd w:val="clear" w:color="auto" w:fill="auto"/>
          </w:tcPr>
          <w:p w:rsidR="00166573" w:rsidRPr="007A5148" w:rsidRDefault="00166573" w:rsidP="00166573">
            <w:pPr>
              <w:pStyle w:val="Tekst-Tabl-Sredina"/>
            </w:pPr>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rPr>
                <w:rStyle w:val="hps"/>
              </w:rPr>
              <w:t>Ljudi</w:t>
            </w:r>
            <w:r w:rsidRPr="007A5148">
              <w:t xml:space="preserve"> </w:t>
            </w:r>
            <w:r w:rsidRPr="007A5148">
              <w:rPr>
                <w:rStyle w:val="hps"/>
              </w:rPr>
              <w:t>koji dijele</w:t>
            </w:r>
            <w:r w:rsidRPr="007A5148">
              <w:t xml:space="preserve"> </w:t>
            </w:r>
            <w:r w:rsidRPr="007A5148">
              <w:rPr>
                <w:rStyle w:val="hps"/>
              </w:rPr>
              <w:t>zajednički</w:t>
            </w:r>
            <w:r w:rsidRPr="007A5148">
              <w:t xml:space="preserve"> </w:t>
            </w:r>
            <w:r w:rsidRPr="007A5148">
              <w:rPr>
                <w:rStyle w:val="hps"/>
              </w:rPr>
              <w:t>jezik</w:t>
            </w:r>
            <w:r w:rsidRPr="007A5148">
              <w:t xml:space="preserve"> </w:t>
            </w:r>
            <w:r w:rsidRPr="007A5148">
              <w:rPr>
                <w:rStyle w:val="hps"/>
              </w:rPr>
              <w:t>više su sposobni</w:t>
            </w:r>
            <w:r w:rsidRPr="007A5148">
              <w:t xml:space="preserve"> </w:t>
            </w:r>
            <w:r w:rsidRPr="007A5148">
              <w:rPr>
                <w:rStyle w:val="hps"/>
              </w:rPr>
              <w:t>razumjeti</w:t>
            </w:r>
            <w:r w:rsidRPr="007A5148">
              <w:t xml:space="preserve"> </w:t>
            </w:r>
            <w:r w:rsidRPr="007A5148">
              <w:rPr>
                <w:rStyle w:val="hps"/>
              </w:rPr>
              <w:t>jedni druge.</w:t>
            </w:r>
          </w:p>
        </w:tc>
        <w:tc>
          <w:tcPr>
            <w:tcW w:w="2126" w:type="dxa"/>
            <w:vMerge/>
            <w:tcBorders>
              <w:left w:val="single" w:sz="8" w:space="0" w:color="auto"/>
              <w:bottom w:val="single" w:sz="4" w:space="0" w:color="auto"/>
              <w:right w:val="single" w:sz="8" w:space="0" w:color="auto"/>
            </w:tcBorders>
            <w:shd w:val="clear" w:color="auto" w:fill="auto"/>
          </w:tcPr>
          <w:p w:rsidR="00166573" w:rsidRPr="007A5148" w:rsidRDefault="00166573" w:rsidP="00166573">
            <w:pPr>
              <w:pStyle w:val="Tekst-Tabl-Sredina"/>
            </w:pPr>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t>Uspješna komunikacija često leži na uspješnoj isporuci IKT usluga kao i izgradnji podrške te razumijevanja za važne inicijative od strane poslovodstva</w:t>
            </w:r>
            <w:r>
              <w:t>.</w:t>
            </w:r>
          </w:p>
        </w:tc>
        <w:tc>
          <w:tcPr>
            <w:tcW w:w="2126" w:type="dxa"/>
            <w:tcBorders>
              <w:left w:val="single" w:sz="8" w:space="0" w:color="auto"/>
              <w:bottom w:val="single" w:sz="4" w:space="0" w:color="auto"/>
              <w:right w:val="single" w:sz="8" w:space="0" w:color="auto"/>
            </w:tcBorders>
            <w:shd w:val="clear" w:color="auto" w:fill="auto"/>
          </w:tcPr>
          <w:p w:rsidR="00166573" w:rsidRPr="007A5148" w:rsidRDefault="00237E75" w:rsidP="00166573">
            <w:pPr>
              <w:pStyle w:val="Tekst-Tabl-Sredina"/>
              <w:rPr>
                <w:rStyle w:val="Emphasis"/>
                <w:i w:val="0"/>
                <w:iCs w:val="0"/>
              </w:rPr>
            </w:pPr>
            <w:sdt>
              <w:sdtPr>
                <w:rPr>
                  <w:i/>
                  <w:iCs/>
                </w:rPr>
                <w:id w:val="2060122513"/>
                <w:citation/>
              </w:sdtPr>
              <w:sdtEndPr>
                <w:rPr>
                  <w:i w:val="0"/>
                  <w:iCs w:val="0"/>
                </w:rPr>
              </w:sdtEndPr>
              <w:sdtContent>
                <w:r w:rsidR="00166573" w:rsidRPr="007A5148">
                  <w:fldChar w:fldCharType="begin"/>
                </w:r>
                <w:r w:rsidR="00166573" w:rsidRPr="007A5148">
                  <w:instrText xml:space="preserve"> CITATION Aji13 \l 1050 </w:instrText>
                </w:r>
                <w:r w:rsidR="00166573" w:rsidRPr="007A5148">
                  <w:fldChar w:fldCharType="separate"/>
                </w:r>
                <w:r w:rsidR="00166573">
                  <w:t>(Kambil, 2013)</w:t>
                </w:r>
                <w:r w:rsidR="00166573" w:rsidRPr="007A5148">
                  <w:fldChar w:fldCharType="end"/>
                </w:r>
              </w:sdtContent>
            </w:sdt>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4" w:space="0" w:color="auto"/>
              <w:right w:val="single" w:sz="8" w:space="0" w:color="auto"/>
            </w:tcBorders>
            <w:shd w:val="clear" w:color="auto" w:fill="auto"/>
            <w:vAlign w:val="center"/>
          </w:tcPr>
          <w:p w:rsidR="00166573" w:rsidRPr="007A5148" w:rsidRDefault="00166573" w:rsidP="00166573">
            <w:pPr>
              <w:pStyle w:val="Tekstutablici-01"/>
            </w:pPr>
            <w:r w:rsidRPr="007A5148">
              <w:t>IT menadžer treba učinkovito komunicirati poslovne strategije.</w:t>
            </w:r>
          </w:p>
        </w:tc>
        <w:tc>
          <w:tcPr>
            <w:tcW w:w="2126" w:type="dxa"/>
            <w:vMerge w:val="restart"/>
            <w:tcBorders>
              <w:left w:val="single" w:sz="8" w:space="0" w:color="auto"/>
              <w:right w:val="single" w:sz="8" w:space="0" w:color="auto"/>
            </w:tcBorders>
            <w:shd w:val="clear" w:color="auto" w:fill="auto"/>
            <w:vAlign w:val="center"/>
          </w:tcPr>
          <w:p w:rsidR="00166573" w:rsidRPr="007A5148" w:rsidRDefault="00237E75" w:rsidP="00166573">
            <w:pPr>
              <w:pStyle w:val="Tekst-Tabl-Sredina"/>
            </w:pPr>
            <w:sdt>
              <w:sdtPr>
                <w:id w:val="-874302528"/>
                <w:citation/>
              </w:sdtPr>
              <w:sdtEndPr/>
              <w:sdtContent>
                <w:r w:rsidR="00166573" w:rsidRPr="007A5148">
                  <w:fldChar w:fldCharType="begin"/>
                </w:r>
                <w:r w:rsidR="00166573" w:rsidRPr="007A5148">
                  <w:instrText xml:space="preserve"> CITATION Can13 \l 1050 </w:instrText>
                </w:r>
                <w:r w:rsidR="00166573" w:rsidRPr="007A5148">
                  <w:fldChar w:fldCharType="separate"/>
                </w:r>
                <w:r w:rsidR="00166573">
                  <w:t>(Cano, Fernández-Sanz, &amp; Misra, 2013)</w:t>
                </w:r>
                <w:r w:rsidR="00166573" w:rsidRPr="007A5148">
                  <w:fldChar w:fldCharType="end"/>
                </w:r>
              </w:sdtContent>
            </w:sdt>
            <w:r w:rsidR="00166573" w:rsidRPr="007A5148">
              <w:t>.</w:t>
            </w:r>
          </w:p>
        </w:tc>
      </w:tr>
      <w:tr w:rsidR="00166573" w:rsidRPr="007A5148" w:rsidTr="00166573">
        <w:tc>
          <w:tcPr>
            <w:tcW w:w="1276" w:type="dxa"/>
            <w:vMerge/>
            <w:tcBorders>
              <w:left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right w:val="single" w:sz="8" w:space="0" w:color="auto"/>
            </w:tcBorders>
            <w:shd w:val="clear" w:color="auto" w:fill="auto"/>
            <w:vAlign w:val="center"/>
          </w:tcPr>
          <w:p w:rsidR="00166573" w:rsidRPr="007A5148" w:rsidRDefault="00166573" w:rsidP="00166573">
            <w:pPr>
              <w:pStyle w:val="Tekstutablici-01"/>
              <w:rPr>
                <w:rStyle w:val="Emphasis"/>
                <w:i w:val="0"/>
                <w:iCs w:val="0"/>
              </w:rPr>
            </w:pPr>
            <w:r w:rsidRPr="007A5148">
              <w:rPr>
                <w:rStyle w:val="Emphasis"/>
                <w:i w:val="0"/>
                <w:iCs w:val="0"/>
              </w:rPr>
              <w:t xml:space="preserve">On ne mora biti </w:t>
            </w:r>
            <w:r w:rsidRPr="007A5148">
              <w:rPr>
                <w:rStyle w:val="Emphasis"/>
                <w:iCs w:val="0"/>
              </w:rPr>
              <w:t>tehnički guru</w:t>
            </w:r>
            <w:r w:rsidRPr="007A5148">
              <w:rPr>
                <w:rStyle w:val="Emphasis"/>
                <w:i w:val="0"/>
                <w:iCs w:val="0"/>
              </w:rPr>
              <w:t xml:space="preserve"> dok god veći dio radnoga dana provodi razgovarajući s drugim menadžerima i određujući te planirajući IT strategije za podršku ciljevima organizacije.</w:t>
            </w:r>
          </w:p>
        </w:tc>
        <w:tc>
          <w:tcPr>
            <w:tcW w:w="2126" w:type="dxa"/>
            <w:vMerge/>
            <w:tcBorders>
              <w:left w:val="single" w:sz="8" w:space="0" w:color="auto"/>
              <w:right w:val="single" w:sz="8" w:space="0" w:color="auto"/>
            </w:tcBorders>
            <w:shd w:val="clear" w:color="auto" w:fill="auto"/>
          </w:tcPr>
          <w:p w:rsidR="00166573" w:rsidRPr="007A5148" w:rsidRDefault="00166573" w:rsidP="00166573">
            <w:pPr>
              <w:pStyle w:val="Tekstutablici"/>
              <w:rPr>
                <w:rStyle w:val="Emphasis"/>
                <w:i w:val="0"/>
                <w:iCs w:val="0"/>
              </w:rPr>
            </w:pPr>
          </w:p>
        </w:tc>
      </w:tr>
      <w:tr w:rsidR="00166573" w:rsidRPr="007A5148" w:rsidTr="00166573">
        <w:tc>
          <w:tcPr>
            <w:tcW w:w="1276" w:type="dxa"/>
            <w:vMerge/>
            <w:tcBorders>
              <w:left w:val="single" w:sz="8" w:space="0" w:color="auto"/>
              <w:bottom w:val="single" w:sz="8" w:space="0" w:color="auto"/>
              <w:right w:val="single" w:sz="8" w:space="0" w:color="auto"/>
            </w:tcBorders>
            <w:textDirection w:val="btLr"/>
            <w:vAlign w:val="center"/>
          </w:tcPr>
          <w:p w:rsidR="00166573" w:rsidRPr="007A5148" w:rsidRDefault="00166573" w:rsidP="00166573">
            <w:pPr>
              <w:pStyle w:val="Tekstutablici"/>
              <w:rPr>
                <w:rStyle w:val="Emphasis"/>
                <w:b w:val="0"/>
                <w:i w:val="0"/>
                <w:iCs w:val="0"/>
                <w:sz w:val="40"/>
                <w:szCs w:val="40"/>
              </w:rPr>
            </w:pPr>
          </w:p>
        </w:tc>
        <w:tc>
          <w:tcPr>
            <w:tcW w:w="5387" w:type="dxa"/>
            <w:tcBorders>
              <w:left w:val="single" w:sz="8" w:space="0" w:color="auto"/>
              <w:bottom w:val="single" w:sz="8" w:space="0" w:color="auto"/>
              <w:right w:val="single" w:sz="8" w:space="0" w:color="auto"/>
            </w:tcBorders>
            <w:shd w:val="clear" w:color="auto" w:fill="auto"/>
            <w:vAlign w:val="center"/>
          </w:tcPr>
          <w:p w:rsidR="00166573" w:rsidRPr="007A5148" w:rsidRDefault="00166573" w:rsidP="00166573">
            <w:pPr>
              <w:pStyle w:val="Tekstutablici-01"/>
              <w:rPr>
                <w:rStyle w:val="Emphasis"/>
                <w:i w:val="0"/>
                <w:iCs w:val="0"/>
              </w:rPr>
            </w:pPr>
            <w:r>
              <w:rPr>
                <w:rStyle w:val="Emphasis"/>
                <w:i w:val="0"/>
                <w:iCs w:val="0"/>
              </w:rPr>
              <w:t>Dva od tri IT menadžera troše najmanje jedan dan tjedno za komunikaciju</w:t>
            </w:r>
          </w:p>
        </w:tc>
        <w:tc>
          <w:tcPr>
            <w:tcW w:w="2126" w:type="dxa"/>
            <w:tcBorders>
              <w:left w:val="single" w:sz="8" w:space="0" w:color="auto"/>
              <w:bottom w:val="single" w:sz="8" w:space="0" w:color="auto"/>
              <w:right w:val="single" w:sz="8" w:space="0" w:color="auto"/>
            </w:tcBorders>
            <w:shd w:val="clear" w:color="auto" w:fill="auto"/>
            <w:vAlign w:val="center"/>
          </w:tcPr>
          <w:p w:rsidR="00166573" w:rsidRPr="00166573" w:rsidRDefault="00237E75" w:rsidP="00166573">
            <w:pPr>
              <w:pStyle w:val="Tekst-Tabl-Sredina"/>
            </w:pPr>
            <w:sdt>
              <w:sdtPr>
                <w:id w:val="-1559548104"/>
                <w:citation/>
              </w:sdtPr>
              <w:sdtEndPr/>
              <w:sdtContent>
                <w:r w:rsidR="00166573">
                  <w:fldChar w:fldCharType="begin"/>
                </w:r>
                <w:r w:rsidR="00166573">
                  <w:instrText xml:space="preserve">CITATION Bre15 \l 1050 </w:instrText>
                </w:r>
                <w:r w:rsidR="00166573">
                  <w:fldChar w:fldCharType="separate"/>
                </w:r>
                <w:r w:rsidR="00166573">
                  <w:t>(MCGowan, 2015)</w:t>
                </w:r>
                <w:r w:rsidR="00166573">
                  <w:fldChar w:fldCharType="end"/>
                </w:r>
              </w:sdtContent>
            </w:sdt>
          </w:p>
        </w:tc>
      </w:tr>
    </w:tbl>
    <w:p w:rsidR="00915325" w:rsidRPr="007A5148" w:rsidRDefault="00915325" w:rsidP="00513ED5">
      <w:pPr>
        <w:rPr>
          <w:lang w:bidi="en-US"/>
        </w:rPr>
      </w:pPr>
    </w:p>
    <w:p w:rsidR="00BA1214" w:rsidRPr="007A5148" w:rsidRDefault="00513ED5" w:rsidP="00BA1214">
      <w:r w:rsidRPr="007A5148">
        <w:rPr>
          <w:lang w:bidi="en-US"/>
        </w:rPr>
        <w:t xml:space="preserve">Analizom istraživačkih radova </w:t>
      </w:r>
      <w:r w:rsidR="00BA1214" w:rsidRPr="007A5148">
        <w:rPr>
          <w:lang w:bidi="en-US"/>
        </w:rPr>
        <w:t>čija je tema</w:t>
      </w:r>
      <w:r w:rsidRPr="007A5148">
        <w:rPr>
          <w:lang w:bidi="en-US"/>
        </w:rPr>
        <w:t xml:space="preserve"> komunikacijsk</w:t>
      </w:r>
      <w:r w:rsidR="00BA1214" w:rsidRPr="007A5148">
        <w:rPr>
          <w:lang w:bidi="en-US"/>
        </w:rPr>
        <w:t>a</w:t>
      </w:r>
      <w:r w:rsidRPr="007A5148">
        <w:rPr>
          <w:lang w:bidi="en-US"/>
        </w:rPr>
        <w:t xml:space="preserve"> ulog</w:t>
      </w:r>
      <w:r w:rsidR="00BA1214" w:rsidRPr="007A5148">
        <w:rPr>
          <w:lang w:bidi="en-US"/>
        </w:rPr>
        <w:t>a</w:t>
      </w:r>
      <w:r w:rsidRPr="007A5148">
        <w:rPr>
          <w:lang w:bidi="en-US"/>
        </w:rPr>
        <w:t xml:space="preserve"> i kompetencije IT menadžera, može se zaključiti kako su devedesete godine prošloga stoljeća obilježile</w:t>
      </w:r>
      <w:r w:rsidR="00BA1214" w:rsidRPr="007A5148">
        <w:rPr>
          <w:lang w:bidi="en-US"/>
        </w:rPr>
        <w:t xml:space="preserve"> zamah u broju i kvaliteti</w:t>
      </w:r>
      <w:r w:rsidRPr="007A5148">
        <w:rPr>
          <w:lang w:bidi="en-US"/>
        </w:rPr>
        <w:t xml:space="preserve"> istraživanj</w:t>
      </w:r>
      <w:r w:rsidR="00B64519" w:rsidRPr="007A5148">
        <w:rPr>
          <w:lang w:bidi="en-US"/>
        </w:rPr>
        <w:t>a o komunikacijskim vještinama</w:t>
      </w:r>
      <w:r w:rsidR="00BA1214" w:rsidRPr="007A5148">
        <w:rPr>
          <w:lang w:bidi="en-US"/>
        </w:rPr>
        <w:t xml:space="preserve"> i ulozi IT menadžera u organizaciji</w:t>
      </w:r>
      <w:r w:rsidR="00B64519" w:rsidRPr="007A5148">
        <w:rPr>
          <w:lang w:bidi="en-US"/>
        </w:rPr>
        <w:t>.</w:t>
      </w:r>
      <w:r w:rsidR="00BA1214" w:rsidRPr="007A5148">
        <w:rPr>
          <w:lang w:bidi="en-US"/>
        </w:rPr>
        <w:t xml:space="preserve"> Zadnje je desetljeće potvrdilo važnost redovite rasprave i sagledavanja uloge IT menadžera i njegovih komunikacijskih kompetencija</w:t>
      </w:r>
      <w:r w:rsidR="00BA1214" w:rsidRPr="007A5148">
        <w:t xml:space="preserve"> važnih za učinkovito</w:t>
      </w:r>
      <w:r w:rsidR="001D2824" w:rsidRPr="007A5148">
        <w:t xml:space="preserve"> obavljanje svakodnevnih zadataka i ispunjavanje njegove važne uloge u organizaciji</w:t>
      </w:r>
      <w:r w:rsidR="00BA1214" w:rsidRPr="007A5148">
        <w:t>.</w:t>
      </w:r>
    </w:p>
    <w:p w:rsidR="00922AE2" w:rsidRPr="007A5148" w:rsidRDefault="00922AE2" w:rsidP="00AB32A1">
      <w:pPr>
        <w:pStyle w:val="Heading2"/>
      </w:pPr>
      <w:bookmarkStart w:id="97" w:name="_Toc380437742"/>
      <w:bookmarkStart w:id="98" w:name="_Toc462787715"/>
      <w:r w:rsidRPr="007A5148">
        <w:t>IKT</w:t>
      </w:r>
      <w:bookmarkEnd w:id="97"/>
      <w:r w:rsidRPr="007A5148">
        <w:t xml:space="preserve"> </w:t>
      </w:r>
      <w:r w:rsidR="00C37CF8" w:rsidRPr="007A5148">
        <w:t>kao</w:t>
      </w:r>
      <w:r w:rsidR="004933ED" w:rsidRPr="007A5148">
        <w:t xml:space="preserve"> </w:t>
      </w:r>
      <w:r w:rsidR="00683BF0" w:rsidRPr="007A5148">
        <w:t>paradigma uspjeha u glob</w:t>
      </w:r>
      <w:r w:rsidR="007C1418" w:rsidRPr="007A5148">
        <w:t>a</w:t>
      </w:r>
      <w:r w:rsidR="00683BF0" w:rsidRPr="007A5148">
        <w:t>l</w:t>
      </w:r>
      <w:r w:rsidR="007C1418" w:rsidRPr="007A5148">
        <w:t>izira</w:t>
      </w:r>
      <w:r w:rsidR="00683BF0" w:rsidRPr="007A5148">
        <w:t>nom</w:t>
      </w:r>
      <w:r w:rsidR="00F11647">
        <w:t>e</w:t>
      </w:r>
      <w:r w:rsidR="00683BF0" w:rsidRPr="007A5148">
        <w:t xml:space="preserve"> svijetu</w:t>
      </w:r>
      <w:bookmarkEnd w:id="98"/>
    </w:p>
    <w:p w:rsidR="00464F11" w:rsidRPr="007A5148" w:rsidRDefault="00F614C8" w:rsidP="00922AE2">
      <w:r w:rsidRPr="007A5148">
        <w:t xml:space="preserve">IKT je već odavno </w:t>
      </w:r>
      <w:r w:rsidR="00EF4ECA" w:rsidRPr="007A5148">
        <w:t xml:space="preserve">počeo mijenjati </w:t>
      </w:r>
      <w:r w:rsidRPr="007A5148">
        <w:t>poslovnu okolinu, no u posljednje se vrijeme</w:t>
      </w:r>
      <w:r w:rsidR="0065218D" w:rsidRPr="007A5148">
        <w:t xml:space="preserve"> vrlo učinkovito </w:t>
      </w:r>
      <w:r w:rsidRPr="007A5148">
        <w:t xml:space="preserve">iskorištava njegov pozitivni učinak na učinkovitost organizacije </w:t>
      </w:r>
      <w:sdt>
        <w:sdtPr>
          <w:id w:val="-150145245"/>
          <w:citation/>
        </w:sdtPr>
        <w:sdtEndPr/>
        <w:sdtContent>
          <w:r w:rsidRPr="007A5148">
            <w:fldChar w:fldCharType="begin"/>
          </w:r>
          <w:r w:rsidRPr="007A5148">
            <w:instrText xml:space="preserve"> CITATION Cha01 \l 1050 </w:instrText>
          </w:r>
          <w:r w:rsidRPr="007A5148">
            <w:fldChar w:fldCharType="separate"/>
          </w:r>
          <w:r w:rsidR="001B6365">
            <w:rPr>
              <w:noProof/>
            </w:rPr>
            <w:t>(Debabroto, Richardson, &amp; Zmud, 2001)</w:t>
          </w:r>
          <w:r w:rsidRPr="007A5148">
            <w:fldChar w:fldCharType="end"/>
          </w:r>
        </w:sdtContent>
      </w:sdt>
      <w:r w:rsidRPr="007A5148">
        <w:t xml:space="preserve">. </w:t>
      </w:r>
      <w:r w:rsidR="00771A56" w:rsidRPr="007A5148">
        <w:t>Da je IKT jedan od najvažnijih čimbenika uspjeha neke organizacije</w:t>
      </w:r>
      <w:r w:rsidR="004B5E6C">
        <w:t>,</w:t>
      </w:r>
      <w:r w:rsidR="00771A56" w:rsidRPr="007A5148">
        <w:t xml:space="preserve"> naglašava više autora </w:t>
      </w:r>
      <w:sdt>
        <w:sdtPr>
          <w:id w:val="738059075"/>
          <w:citation/>
        </w:sdtPr>
        <w:sdtEndPr/>
        <w:sdtContent>
          <w:r w:rsidR="00771A56" w:rsidRPr="007A5148">
            <w:fldChar w:fldCharType="begin"/>
          </w:r>
          <w:r w:rsidR="00771A56" w:rsidRPr="007A5148">
            <w:instrText xml:space="preserve">CITATION Mar00 \t  \m Wei04 \t  \m Man14 \t  \l 1050 </w:instrText>
          </w:r>
          <w:r w:rsidR="00771A56" w:rsidRPr="007A5148">
            <w:fldChar w:fldCharType="separate"/>
          </w:r>
          <w:r w:rsidR="001B6365">
            <w:rPr>
              <w:noProof/>
            </w:rPr>
            <w:t>(Maruca, 2000; Weill &amp; Ross, 2004; Manfreda &amp; Štemberger, 2014)</w:t>
          </w:r>
          <w:r w:rsidR="00771A56" w:rsidRPr="007A5148">
            <w:fldChar w:fldCharType="end"/>
          </w:r>
        </w:sdtContent>
      </w:sdt>
      <w:r w:rsidR="00771A56" w:rsidRPr="007A5148">
        <w:t>.</w:t>
      </w:r>
      <w:r w:rsidR="00771A56" w:rsidRPr="007A5148">
        <w:rPr>
          <w:lang w:bidi="en-US"/>
        </w:rPr>
        <w:t xml:space="preserve"> </w:t>
      </w:r>
      <w:r w:rsidR="002E7B1A" w:rsidRPr="007A5148">
        <w:t xml:space="preserve">Postizanje poslovnih ciljeva putem IKT-a važan je čimbenik učinkovitosti neke organizacije </w:t>
      </w:r>
      <w:sdt>
        <w:sdtPr>
          <w:id w:val="-1645815149"/>
          <w:citation/>
        </w:sdtPr>
        <w:sdtEndPr/>
        <w:sdtContent>
          <w:r w:rsidR="002E7B1A" w:rsidRPr="007A5148">
            <w:fldChar w:fldCharType="begin"/>
          </w:r>
          <w:r w:rsidR="002E7B1A" w:rsidRPr="007A5148">
            <w:instrText xml:space="preserve"> CITATION Sae14 \l 1050 </w:instrText>
          </w:r>
          <w:r w:rsidR="002E7B1A" w:rsidRPr="007A5148">
            <w:fldChar w:fldCharType="separate"/>
          </w:r>
          <w:r w:rsidR="001B6365">
            <w:rPr>
              <w:noProof/>
            </w:rPr>
            <w:t>(Ayat &amp; Farajkhah, 2014)</w:t>
          </w:r>
          <w:r w:rsidR="002E7B1A" w:rsidRPr="007A5148">
            <w:fldChar w:fldCharType="end"/>
          </w:r>
        </w:sdtContent>
      </w:sdt>
      <w:r w:rsidR="00631517" w:rsidRPr="007A5148">
        <w:t xml:space="preserve">. </w:t>
      </w:r>
      <w:r w:rsidR="00631517" w:rsidRPr="007A5148">
        <w:rPr>
          <w:rFonts w:eastAsia="Calibri" w:cs="Times New Roman"/>
        </w:rPr>
        <w:t>Unatoč velikoj važnosti ulaganja u IKT, p</w:t>
      </w:r>
      <w:r w:rsidR="00631517" w:rsidRPr="007A5148">
        <w:t>resudno</w:t>
      </w:r>
      <w:r w:rsidR="004B5E6C">
        <w:t xml:space="preserve"> je</w:t>
      </w:r>
      <w:r w:rsidR="00631517" w:rsidRPr="007A5148">
        <w:t xml:space="preserve"> za poslovni uspjeh kako organizacija prihvaća i vrednuje poslovnu vrijednost IKT-a </w:t>
      </w:r>
      <w:sdt>
        <w:sdtPr>
          <w:id w:val="1955051443"/>
          <w:citation/>
        </w:sdtPr>
        <w:sdtEndPr/>
        <w:sdtContent>
          <w:r w:rsidR="00631517" w:rsidRPr="007A5148">
            <w:fldChar w:fldCharType="begin"/>
          </w:r>
          <w:r w:rsidR="00BC7DAF" w:rsidRPr="007A5148">
            <w:instrText xml:space="preserve">CITATION Cur99 \l 1050 </w:instrText>
          </w:r>
          <w:r w:rsidR="00631517" w:rsidRPr="007A5148">
            <w:fldChar w:fldCharType="separate"/>
          </w:r>
          <w:r w:rsidR="001B6365">
            <w:rPr>
              <w:noProof/>
            </w:rPr>
            <w:t>(Armstrong &amp; Sambamurthy, 1999)</w:t>
          </w:r>
          <w:r w:rsidR="00631517" w:rsidRPr="007A5148">
            <w:fldChar w:fldCharType="end"/>
          </w:r>
        </w:sdtContent>
      </w:sdt>
      <w:r w:rsidR="002E7B1A" w:rsidRPr="007A5148">
        <w:t xml:space="preserve"> </w:t>
      </w:r>
      <w:r w:rsidR="002C1A99" w:rsidRPr="007A5148">
        <w:t xml:space="preserve">Kao što je u uvodu rečeno, </w:t>
      </w:r>
      <w:r w:rsidR="00922AE2" w:rsidRPr="007A5148">
        <w:t xml:space="preserve">IKT označava </w:t>
      </w:r>
      <w:r w:rsidR="00922AE2" w:rsidRPr="007A5148">
        <w:rPr>
          <w:b/>
        </w:rPr>
        <w:t>I</w:t>
      </w:r>
      <w:r w:rsidR="00922AE2" w:rsidRPr="007A5148">
        <w:t xml:space="preserve">nformacijske i </w:t>
      </w:r>
      <w:r w:rsidR="00922AE2" w:rsidRPr="007A5148">
        <w:rPr>
          <w:b/>
        </w:rPr>
        <w:t>K</w:t>
      </w:r>
      <w:r w:rsidR="00922AE2" w:rsidRPr="007A5148">
        <w:t xml:space="preserve">omunikacijske </w:t>
      </w:r>
      <w:r w:rsidR="00922AE2" w:rsidRPr="007A5148">
        <w:rPr>
          <w:b/>
        </w:rPr>
        <w:t>T</w:t>
      </w:r>
      <w:r w:rsidR="00922AE2" w:rsidRPr="007A5148">
        <w:t>ehnologije, a taj se termin prvenstveno odnosi na umrežena računala i pokriva vrlo širok spektar komunikacijskih uređaja (medija) kao što su računala, mrežne komponente, radio, televizija, pametni telefoni i dlanovnici</w:t>
      </w:r>
      <w:r w:rsidR="00664913" w:rsidRPr="007A5148">
        <w:rPr>
          <w:rStyle w:val="FootnoteReference"/>
        </w:rPr>
        <w:footnoteReference w:id="46"/>
      </w:r>
      <w:r w:rsidR="00922AE2" w:rsidRPr="007A5148">
        <w:t xml:space="preserve"> te sve korisničke usluge naslonjene na navedene komunikacijske medije. </w:t>
      </w:r>
      <w:r w:rsidR="00F81794" w:rsidRPr="007A5148">
        <w:t>Znanstvena i stručna l</w:t>
      </w:r>
      <w:r w:rsidR="00922AE2" w:rsidRPr="007A5148">
        <w:t>iteratura na hrvatskom</w:t>
      </w:r>
      <w:r w:rsidR="004B5E6C">
        <w:t>e</w:t>
      </w:r>
      <w:r w:rsidR="00922AE2" w:rsidRPr="007A5148">
        <w:t xml:space="preserve"> jeziku nema jedinstveno pravilo korištenja, nego se ovaj termin pojavljuje u dva</w:t>
      </w:r>
      <w:r w:rsidR="004B5E6C">
        <w:t>ma</w:t>
      </w:r>
      <w:r w:rsidR="00922AE2" w:rsidRPr="007A5148">
        <w:t xml:space="preserve"> obli</w:t>
      </w:r>
      <w:r w:rsidR="004B5E6C">
        <w:t>cima</w:t>
      </w:r>
      <w:r w:rsidR="00922AE2" w:rsidRPr="007A5148">
        <w:t xml:space="preserve">; prvi je već rečeni IKT, a drugi je njegova engleska inačica </w:t>
      </w:r>
      <w:r w:rsidR="004B5E6C">
        <w:t>–</w:t>
      </w:r>
      <w:r w:rsidR="00922AE2" w:rsidRPr="007A5148">
        <w:t xml:space="preserve"> ICT </w:t>
      </w:r>
      <w:r w:rsidR="00F81794" w:rsidRPr="007A5148">
        <w:t>(</w:t>
      </w:r>
      <w:r w:rsidR="00922AE2" w:rsidRPr="007A5148">
        <w:rPr>
          <w:i/>
        </w:rPr>
        <w:t>information and communications technology</w:t>
      </w:r>
      <w:r w:rsidR="00F81794" w:rsidRPr="007A5148">
        <w:rPr>
          <w:i/>
        </w:rPr>
        <w:t>)</w:t>
      </w:r>
      <w:r w:rsidR="00922AE2" w:rsidRPr="007A5148">
        <w:t>. Primjer dvostrukog</w:t>
      </w:r>
      <w:r w:rsidR="004B5E6C">
        <w:t>a</w:t>
      </w:r>
      <w:r w:rsidR="00922AE2" w:rsidRPr="007A5148">
        <w:t xml:space="preserve"> načina navođenja ugledni </w:t>
      </w:r>
      <w:r w:rsidR="004B5E6C">
        <w:t xml:space="preserve">je </w:t>
      </w:r>
      <w:r w:rsidR="00922AE2" w:rsidRPr="007A5148">
        <w:t xml:space="preserve">domaći časopis za IT profesionalce </w:t>
      </w:r>
      <w:r w:rsidR="00922AE2" w:rsidRPr="007A5148">
        <w:rPr>
          <w:i/>
        </w:rPr>
        <w:t>Mreža</w:t>
      </w:r>
      <w:r w:rsidR="00922AE2" w:rsidRPr="007A5148">
        <w:t xml:space="preserve"> koji termin IKT koristi u obje</w:t>
      </w:r>
      <w:r w:rsidR="004B5E6C">
        <w:t>ma</w:t>
      </w:r>
      <w:r w:rsidR="00922AE2" w:rsidRPr="007A5148">
        <w:t xml:space="preserve"> inačic</w:t>
      </w:r>
      <w:r w:rsidR="004B5E6C">
        <w:t>ama</w:t>
      </w:r>
      <w:r w:rsidR="00922AE2" w:rsidRPr="007A5148">
        <w:t>, ovisno o preferencijama autora, odnosno lektora svakog</w:t>
      </w:r>
      <w:r w:rsidR="004B5E6C">
        <w:t>a</w:t>
      </w:r>
      <w:r w:rsidR="00922AE2" w:rsidRPr="007A5148">
        <w:t xml:space="preserve"> pojedinog teksta. Da se radi o novom i ne do kraja jednoznačno prihvaćenom</w:t>
      </w:r>
      <w:r w:rsidR="004B5E6C">
        <w:t>e</w:t>
      </w:r>
      <w:r w:rsidR="00922AE2" w:rsidRPr="007A5148">
        <w:t xml:space="preserve"> terminu</w:t>
      </w:r>
      <w:r w:rsidR="004B5E6C">
        <w:t>,</w:t>
      </w:r>
      <w:r w:rsidR="00922AE2" w:rsidRPr="007A5148">
        <w:t xml:space="preserve"> potvrđuju i dva relativno nova informatička rječnika koji ne poznaju termin IKT</w:t>
      </w:r>
      <w:r w:rsidR="00C66B03" w:rsidRPr="007A5148">
        <w:t xml:space="preserve"> </w:t>
      </w:r>
      <w:r w:rsidR="005B363E" w:rsidRPr="007A5148">
        <w:t xml:space="preserve">Miroslav </w:t>
      </w:r>
      <w:r w:rsidR="00C66B03" w:rsidRPr="007A5148">
        <w:t>Kiš</w:t>
      </w:r>
      <w:r w:rsidR="00922AE2" w:rsidRPr="007A5148">
        <w:t xml:space="preserve"> </w:t>
      </w:r>
      <w:sdt>
        <w:sdtPr>
          <w:id w:val="4061487"/>
          <w:citation/>
        </w:sdtPr>
        <w:sdtEndPr/>
        <w:sdtContent>
          <w:r w:rsidR="00EB4EBE" w:rsidRPr="007A5148">
            <w:fldChar w:fldCharType="begin"/>
          </w:r>
          <w:r w:rsidR="00922AE2" w:rsidRPr="007A5148">
            <w:instrText xml:space="preserve">CITATION Kiš00 \l 1050 </w:instrText>
          </w:r>
          <w:r w:rsidR="00EB4EBE" w:rsidRPr="007A5148">
            <w:fldChar w:fldCharType="separate"/>
          </w:r>
          <w:r w:rsidR="001B6365">
            <w:rPr>
              <w:noProof/>
            </w:rPr>
            <w:t>(Kiš, 2000)</w:t>
          </w:r>
          <w:r w:rsidR="00EB4EBE" w:rsidRPr="007A5148">
            <w:fldChar w:fldCharType="end"/>
          </w:r>
        </w:sdtContent>
      </w:sdt>
      <w:r w:rsidR="00922AE2" w:rsidRPr="007A5148">
        <w:t xml:space="preserve"> te</w:t>
      </w:r>
      <w:r w:rsidR="00C66B03" w:rsidRPr="007A5148">
        <w:t xml:space="preserve"> </w:t>
      </w:r>
      <w:r w:rsidR="005B363E" w:rsidRPr="007A5148">
        <w:t xml:space="preserve">Željko </w:t>
      </w:r>
      <w:r w:rsidR="00C66B03" w:rsidRPr="007A5148">
        <w:t>Panian</w:t>
      </w:r>
      <w:r w:rsidR="00922AE2" w:rsidRPr="007A5148">
        <w:t xml:space="preserve"> </w:t>
      </w:r>
      <w:sdt>
        <w:sdtPr>
          <w:id w:val="4061488"/>
          <w:citation/>
        </w:sdtPr>
        <w:sdtEndPr/>
        <w:sdtContent>
          <w:r w:rsidR="00EB4EBE" w:rsidRPr="007A5148">
            <w:fldChar w:fldCharType="begin"/>
          </w:r>
          <w:r w:rsidR="00922AE2" w:rsidRPr="007A5148">
            <w:instrText xml:space="preserve">CITATION sur05 \l 1050 </w:instrText>
          </w:r>
          <w:r w:rsidR="00EB4EBE" w:rsidRPr="007A5148">
            <w:fldChar w:fldCharType="separate"/>
          </w:r>
          <w:r w:rsidR="001B6365">
            <w:rPr>
              <w:noProof/>
            </w:rPr>
            <w:t>(Panian, 2005)</w:t>
          </w:r>
          <w:r w:rsidR="00EB4EBE" w:rsidRPr="007A5148">
            <w:fldChar w:fldCharType="end"/>
          </w:r>
        </w:sdtContent>
      </w:sdt>
      <w:r w:rsidR="00922AE2" w:rsidRPr="007A5148">
        <w:t>.</w:t>
      </w:r>
      <w:r w:rsidR="004F2FBC" w:rsidRPr="007A5148">
        <w:t xml:space="preserve"> Srića </w:t>
      </w:r>
      <w:r w:rsidR="00C44A8F" w:rsidRPr="007A5148">
        <w:t xml:space="preserve">i Spremić </w:t>
      </w:r>
      <w:r w:rsidR="004F2FBC" w:rsidRPr="007A5148">
        <w:t>korist</w:t>
      </w:r>
      <w:r w:rsidR="00C44A8F" w:rsidRPr="007A5148">
        <w:t>e</w:t>
      </w:r>
      <w:r w:rsidR="004F2FBC" w:rsidRPr="007A5148">
        <w:t xml:space="preserve"> termin IT prevodeći tu kraticu kao </w:t>
      </w:r>
      <w:r w:rsidR="004F2FBC" w:rsidRPr="007A5148">
        <w:rPr>
          <w:i/>
        </w:rPr>
        <w:t xml:space="preserve">inteligentnu </w:t>
      </w:r>
      <w:r w:rsidR="004F2FBC" w:rsidRPr="007A5148">
        <w:t>i</w:t>
      </w:r>
      <w:r w:rsidR="001D2824" w:rsidRPr="007A5148">
        <w:t xml:space="preserve"> kao </w:t>
      </w:r>
      <w:r w:rsidR="004F2FBC" w:rsidRPr="007A5148">
        <w:rPr>
          <w:i/>
        </w:rPr>
        <w:t>inovativnu tehnologiju</w:t>
      </w:r>
      <w:r w:rsidR="004F2FBC" w:rsidRPr="007A5148">
        <w:t xml:space="preserve"> </w:t>
      </w:r>
      <w:sdt>
        <w:sdtPr>
          <w:id w:val="-2145264980"/>
          <w:citation/>
        </w:sdtPr>
        <w:sdtEndPr/>
        <w:sdtContent>
          <w:r w:rsidR="004F2FBC" w:rsidRPr="007A5148">
            <w:fldChar w:fldCharType="begin"/>
          </w:r>
          <w:r w:rsidR="008321F6" w:rsidRPr="007A5148">
            <w:instrText xml:space="preserve">CITATION Sri00 \t  \l 1050 </w:instrText>
          </w:r>
          <w:r w:rsidR="004F2FBC" w:rsidRPr="007A5148">
            <w:fldChar w:fldCharType="separate"/>
          </w:r>
          <w:r w:rsidR="001B6365">
            <w:rPr>
              <w:noProof/>
            </w:rPr>
            <w:t>(Srića &amp; Spremić, 2000)</w:t>
          </w:r>
          <w:r w:rsidR="004F2FBC" w:rsidRPr="007A5148">
            <w:fldChar w:fldCharType="end"/>
          </w:r>
        </w:sdtContent>
      </w:sdt>
      <w:r w:rsidR="004F2FBC" w:rsidRPr="007A5148">
        <w:t>.</w:t>
      </w:r>
      <w:r w:rsidR="00464F11" w:rsidRPr="007A5148">
        <w:t xml:space="preserve"> </w:t>
      </w:r>
    </w:p>
    <w:p w:rsidR="00F66E99" w:rsidRPr="007A5148" w:rsidRDefault="005876BF" w:rsidP="00922AE2">
      <w:r>
        <w:t>Dakle, u</w:t>
      </w:r>
      <w:r w:rsidR="00922AE2" w:rsidRPr="007A5148">
        <w:t xml:space="preserve"> posljednjih nekoliko desetljeća zabilježen je strelovit razvoj, a samim time i </w:t>
      </w:r>
      <w:r w:rsidR="00AA33F1" w:rsidRPr="007A5148">
        <w:t>po</w:t>
      </w:r>
      <w:r w:rsidR="00922AE2" w:rsidRPr="007A5148">
        <w:t>rast korištenja IKT-a na svim područjima ljudskog</w:t>
      </w:r>
      <w:r w:rsidR="004B5E6C">
        <w:t>a</w:t>
      </w:r>
      <w:r w:rsidR="00922AE2" w:rsidRPr="007A5148">
        <w:t xml:space="preserve"> djelovanja, čemu je pomoglo iznalaženje sve manjih i manjih elektroničkih komponenti (čipova) kao osnovnih gradivnih elemenata računala</w:t>
      </w:r>
      <w:r w:rsidR="0002556B" w:rsidRPr="007A5148">
        <w:t>.</w:t>
      </w:r>
      <w:r w:rsidR="00922AE2" w:rsidRPr="007A5148">
        <w:t xml:space="preserve"> </w:t>
      </w:r>
      <w:r w:rsidR="0002556B" w:rsidRPr="007A5148">
        <w:t xml:space="preserve">Tomu je pridonio i </w:t>
      </w:r>
      <w:r w:rsidR="00922AE2" w:rsidRPr="007A5148">
        <w:t>razvoj svijesti o značaju IKT-a u eliminaciji nepotrebnih ponavljajućih radnih procesa koje sve više preuzimaju računala. Pojavom osobnih računala, sedamdesetih godina prošloga stoljeća, mijenja se kompletna paradigma IKT-a. Računala</w:t>
      </w:r>
      <w:r>
        <w:t xml:space="preserve"> </w:t>
      </w:r>
      <w:r w:rsidR="004B5E6C">
        <w:t xml:space="preserve">s </w:t>
      </w:r>
      <w:r>
        <w:t>vremenom</w:t>
      </w:r>
      <w:r w:rsidR="00922AE2" w:rsidRPr="007A5148">
        <w:t xml:space="preserve"> postaju sve manja, jeftinija i pristupačnija širokom</w:t>
      </w:r>
      <w:r w:rsidR="004B5E6C">
        <w:t>e</w:t>
      </w:r>
      <w:r w:rsidR="00922AE2" w:rsidRPr="007A5148">
        <w:t xml:space="preserve"> krugu ljudi što je i dovelo do njihove masovne proizvodnje. Promatrajući </w:t>
      </w:r>
      <w:r w:rsidR="00FD7A1E" w:rsidRPr="007A5148">
        <w:t xml:space="preserve">njihovu </w:t>
      </w:r>
      <w:r w:rsidR="00922AE2" w:rsidRPr="007A5148">
        <w:t>povijest razvoja, može se s velikom sigurnošću potvrditi da su se revolucije u veličini, odnosno smanjivanju dimenzija računala događale usporedno s velikim promjenama u područjima i svrsi njihove primjene. U počecima, skupa i ogromna računala većinom su bila rezervirana za velike organizacije i ustanove koje su ih sebi mogle priuštiti</w:t>
      </w:r>
      <w:r w:rsidR="005B363E" w:rsidRPr="007A5148">
        <w:t>.</w:t>
      </w:r>
      <w:r w:rsidR="00922AE2" w:rsidRPr="007A5148">
        <w:t xml:space="preserve"> </w:t>
      </w:r>
      <w:r w:rsidR="005B363E" w:rsidRPr="007A5148">
        <w:t xml:space="preserve">Služila su za </w:t>
      </w:r>
      <w:r w:rsidR="00922AE2" w:rsidRPr="007A5148">
        <w:t>obrad</w:t>
      </w:r>
      <w:r w:rsidR="005B363E" w:rsidRPr="007A5148">
        <w:t>u</w:t>
      </w:r>
      <w:r w:rsidR="00922AE2" w:rsidRPr="007A5148">
        <w:t xml:space="preserve"> velik</w:t>
      </w:r>
      <w:r w:rsidR="005B363E" w:rsidRPr="007A5148">
        <w:t>ih</w:t>
      </w:r>
      <w:r w:rsidR="00922AE2" w:rsidRPr="007A5148">
        <w:t xml:space="preserve"> količin</w:t>
      </w:r>
      <w:r w:rsidR="005B363E" w:rsidRPr="007A5148">
        <w:t>a</w:t>
      </w:r>
      <w:r w:rsidR="00922AE2" w:rsidRPr="007A5148">
        <w:t xml:space="preserve"> računskih operacija koje su do tada bile isključivo obaveza ljudi zaposlenih u raznim uredima računovodstva. Usporedno s masovnom proizvodnjom računala, uvelike su se povećavale i njihove mogućnosti</w:t>
      </w:r>
      <w:r w:rsidR="00FD7A1E" w:rsidRPr="007A5148">
        <w:t>.</w:t>
      </w:r>
      <w:r w:rsidR="00922AE2" w:rsidRPr="007A5148">
        <w:t xml:space="preserve"> </w:t>
      </w:r>
      <w:r w:rsidR="00FD7A1E" w:rsidRPr="007A5148">
        <w:t>U</w:t>
      </w:r>
      <w:r w:rsidR="00922AE2" w:rsidRPr="007A5148">
        <w:t>z</w:t>
      </w:r>
      <w:r w:rsidR="00F66E99" w:rsidRPr="007A5148">
        <w:t xml:space="preserve"> to se </w:t>
      </w:r>
      <w:r w:rsidR="005B363E" w:rsidRPr="007A5148">
        <w:t xml:space="preserve">često </w:t>
      </w:r>
      <w:r w:rsidR="00F66E99" w:rsidRPr="007A5148">
        <w:t>događao</w:t>
      </w:r>
      <w:r w:rsidR="00922AE2" w:rsidRPr="007A5148">
        <w:t xml:space="preserve"> znatan pad cijene tako da se kod svake promjene za istu ili manju količinu novca, moglo dobiti daleko bolje računalo od njegova prethodnika.</w:t>
      </w:r>
    </w:p>
    <w:p w:rsidR="00922AE2" w:rsidRPr="007A5148" w:rsidRDefault="00922AE2" w:rsidP="00922AE2">
      <w:r w:rsidRPr="007A5148">
        <w:t xml:space="preserve">U današnje vrijeme, računala su postala sastavni dijelovi </w:t>
      </w:r>
      <w:r w:rsidR="00CE5DDE" w:rsidRPr="007A5148">
        <w:t xml:space="preserve">gotovo </w:t>
      </w:r>
      <w:r w:rsidRPr="007A5148">
        <w:t>svih elektroničkih uređaja i taj se trend nezaustavljivo nastavlja tako da su računala kakva se nalaze u malim uređajima za svakodnevn</w:t>
      </w:r>
      <w:r w:rsidR="00F66E99" w:rsidRPr="007A5148">
        <w:t>u upotrebu jača od poslužitelja</w:t>
      </w:r>
      <w:r w:rsidR="00F66E99" w:rsidRPr="007A5148">
        <w:rPr>
          <w:rStyle w:val="FootnoteReference"/>
        </w:rPr>
        <w:footnoteReference w:id="47"/>
      </w:r>
      <w:r w:rsidRPr="007A5148">
        <w:t xml:space="preserve"> koji su prije 10</w:t>
      </w:r>
      <w:r w:rsidR="004B5E6C">
        <w:t>-</w:t>
      </w:r>
      <w:r w:rsidRPr="007A5148">
        <w:t>ak go</w:t>
      </w:r>
      <w:r w:rsidR="00CE5DDE" w:rsidRPr="007A5148">
        <w:t>dina korišteni kao okosnica IKT sustav</w:t>
      </w:r>
      <w:r w:rsidRPr="007A5148">
        <w:t xml:space="preserve">a neke, za današnje pojmove, velike proizvodne organizacije. Prelazak u novi milenij i </w:t>
      </w:r>
      <w:r w:rsidR="005B363E" w:rsidRPr="007A5148">
        <w:t>prv</w:t>
      </w:r>
      <w:r w:rsidRPr="007A5148">
        <w:t xml:space="preserve">ih deset godina obilježeno je kao </w:t>
      </w:r>
      <w:r w:rsidRPr="005876BF">
        <w:rPr>
          <w:i/>
        </w:rPr>
        <w:t>era Interneta</w:t>
      </w:r>
      <w:r w:rsidRPr="007A5148">
        <w:t xml:space="preserve"> u kojoj su dominirali </w:t>
      </w:r>
      <w:r w:rsidRPr="007A5148">
        <w:rPr>
          <w:i/>
        </w:rPr>
        <w:t>eBay, Yahoo, Amazon i Google</w:t>
      </w:r>
      <w:r w:rsidRPr="007A5148">
        <w:t>. Posljednjih nekoliko godina do</w:t>
      </w:r>
      <w:r w:rsidR="001D2824" w:rsidRPr="007A5148">
        <w:t>lazi</w:t>
      </w:r>
      <w:r w:rsidRPr="007A5148">
        <w:t xml:space="preserve"> do novog</w:t>
      </w:r>
      <w:r w:rsidR="004B5E6C">
        <w:t>a</w:t>
      </w:r>
      <w:r w:rsidRPr="007A5148">
        <w:t xml:space="preserve"> vrednovanja IKT-a </w:t>
      </w:r>
      <w:r w:rsidR="001D2824" w:rsidRPr="007A5148">
        <w:t>preko</w:t>
      </w:r>
      <w:r w:rsidRPr="007A5148">
        <w:t xml:space="preserve"> </w:t>
      </w:r>
      <w:r w:rsidRPr="007A5148">
        <w:rPr>
          <w:i/>
        </w:rPr>
        <w:t>društven</w:t>
      </w:r>
      <w:r w:rsidR="001D2824" w:rsidRPr="007A5148">
        <w:rPr>
          <w:i/>
        </w:rPr>
        <w:t>ih</w:t>
      </w:r>
      <w:r w:rsidRPr="007A5148">
        <w:rPr>
          <w:i/>
        </w:rPr>
        <w:t xml:space="preserve"> mrež</w:t>
      </w:r>
      <w:r w:rsidR="001D2824" w:rsidRPr="007A5148">
        <w:rPr>
          <w:i/>
        </w:rPr>
        <w:t>a</w:t>
      </w:r>
      <w:r w:rsidRPr="007A5148">
        <w:t xml:space="preserve">, </w:t>
      </w:r>
      <w:r w:rsidR="005E64D3" w:rsidRPr="007A5148">
        <w:rPr>
          <w:i/>
          <w:lang w:bidi="en-US"/>
        </w:rPr>
        <w:t>Velik</w:t>
      </w:r>
      <w:r w:rsidR="001D2824" w:rsidRPr="007A5148">
        <w:rPr>
          <w:i/>
          <w:lang w:bidi="en-US"/>
        </w:rPr>
        <w:t>ih</w:t>
      </w:r>
      <w:r w:rsidR="005E64D3" w:rsidRPr="007A5148">
        <w:rPr>
          <w:i/>
          <w:lang w:bidi="en-US"/>
        </w:rPr>
        <w:t xml:space="preserve"> poda</w:t>
      </w:r>
      <w:r w:rsidR="004D3602" w:rsidRPr="007A5148">
        <w:rPr>
          <w:i/>
          <w:lang w:bidi="en-US"/>
        </w:rPr>
        <w:t>t</w:t>
      </w:r>
      <w:r w:rsidR="001D2824" w:rsidRPr="007A5148">
        <w:rPr>
          <w:i/>
          <w:lang w:bidi="en-US"/>
        </w:rPr>
        <w:t>a</w:t>
      </w:r>
      <w:r w:rsidR="004D3602" w:rsidRPr="007A5148">
        <w:rPr>
          <w:i/>
          <w:lang w:bidi="en-US"/>
        </w:rPr>
        <w:t>k</w:t>
      </w:r>
      <w:r w:rsidR="001D2824" w:rsidRPr="007A5148">
        <w:rPr>
          <w:i/>
          <w:lang w:bidi="en-US"/>
        </w:rPr>
        <w:t>a</w:t>
      </w:r>
      <w:r w:rsidR="005E64D3" w:rsidRPr="007A5148">
        <w:rPr>
          <w:rStyle w:val="FootnoteReference"/>
        </w:rPr>
        <w:footnoteReference w:id="48"/>
      </w:r>
      <w:r w:rsidR="005E64D3" w:rsidRPr="007A5148">
        <w:rPr>
          <w:lang w:bidi="en-US"/>
        </w:rPr>
        <w:t xml:space="preserve"> </w:t>
      </w:r>
      <w:r w:rsidRPr="007A5148">
        <w:t xml:space="preserve">te </w:t>
      </w:r>
      <w:r w:rsidRPr="007A5148">
        <w:rPr>
          <w:i/>
        </w:rPr>
        <w:t>računalstv</w:t>
      </w:r>
      <w:r w:rsidR="001D2824" w:rsidRPr="007A5148">
        <w:rPr>
          <w:i/>
        </w:rPr>
        <w:t>a</w:t>
      </w:r>
      <w:r w:rsidRPr="007A5148">
        <w:rPr>
          <w:i/>
        </w:rPr>
        <w:t xml:space="preserve"> u oblaku</w:t>
      </w:r>
      <w:r w:rsidRPr="007A5148">
        <w:t xml:space="preserve"> gdje primat zadržavaju samo </w:t>
      </w:r>
      <w:r w:rsidRPr="007A5148">
        <w:rPr>
          <w:i/>
        </w:rPr>
        <w:t>Google, Amazon i Apple</w:t>
      </w:r>
      <w:r w:rsidRPr="007A5148">
        <w:t xml:space="preserve">, a pojavljuju se i novi igrači kao što su </w:t>
      </w:r>
      <w:r w:rsidRPr="007A5148">
        <w:rPr>
          <w:i/>
        </w:rPr>
        <w:t>Facebook, Twitter, Samsung, Linked</w:t>
      </w:r>
      <w:r w:rsidR="00DC12F5" w:rsidRPr="007A5148">
        <w:rPr>
          <w:i/>
        </w:rPr>
        <w:t>I</w:t>
      </w:r>
      <w:r w:rsidR="003D047D" w:rsidRPr="007A5148">
        <w:rPr>
          <w:i/>
        </w:rPr>
        <w:t>n</w:t>
      </w:r>
      <w:r w:rsidR="003D047D" w:rsidRPr="007A5148">
        <w:t xml:space="preserve"> i drugi. Svi </w:t>
      </w:r>
      <w:r w:rsidR="004B5E6C">
        <w:t xml:space="preserve">su </w:t>
      </w:r>
      <w:r w:rsidR="003D047D" w:rsidRPr="007A5148">
        <w:t>oni</w:t>
      </w:r>
      <w:r w:rsidR="001D2824" w:rsidRPr="007A5148">
        <w:t xml:space="preserve"> </w:t>
      </w:r>
      <w:r w:rsidR="001D2824" w:rsidRPr="007A5148">
        <w:rPr>
          <w:i/>
        </w:rPr>
        <w:t>izlistani</w:t>
      </w:r>
      <w:r w:rsidR="003D047D" w:rsidRPr="007A5148">
        <w:t xml:space="preserve"> na burzi</w:t>
      </w:r>
      <w:r w:rsidRPr="007A5148">
        <w:t xml:space="preserve"> i vrijednost njihovih dionica svakodnevno raste.</w:t>
      </w:r>
    </w:p>
    <w:p w:rsidR="00922AE2" w:rsidRPr="007A5148" w:rsidRDefault="00F66E99" w:rsidP="00922AE2">
      <w:r w:rsidRPr="007A5148">
        <w:t xml:space="preserve">Nepisano </w:t>
      </w:r>
      <w:r w:rsidR="004B5E6C">
        <w:t xml:space="preserve">je </w:t>
      </w:r>
      <w:r w:rsidRPr="007A5148">
        <w:t>pravilo</w:t>
      </w:r>
      <w:r w:rsidR="005876BF">
        <w:t xml:space="preserve"> financijskoga svijeta</w:t>
      </w:r>
      <w:r w:rsidRPr="007A5148">
        <w:t xml:space="preserve"> kako v</w:t>
      </w:r>
      <w:r w:rsidR="00922AE2" w:rsidRPr="007A5148">
        <w:t>rijednost neke organizacije na burz</w:t>
      </w:r>
      <w:r w:rsidR="003D047D" w:rsidRPr="007A5148">
        <w:t>i</w:t>
      </w:r>
      <w:r w:rsidR="00922AE2" w:rsidRPr="007A5148">
        <w:t xml:space="preserve"> uvelike ovisi o sigurnosti i kvaliteti njezina IKT sustava i procesa, kao i o njegovoj funkcionalnosti. Loš i nepouzdan IKT, u često slučajeva loše koncipiran, može više štetiti nego pridonositi uspjehu organizacije jer, umjesto da olakšava i pojednostavljuje rad, on ga još otežava, iziskujući stalna</w:t>
      </w:r>
      <w:r w:rsidR="005B363E" w:rsidRPr="007A5148">
        <w:t xml:space="preserve"> i neučinkovita</w:t>
      </w:r>
      <w:r w:rsidR="00922AE2" w:rsidRPr="007A5148">
        <w:t xml:space="preserve"> ulaganja u prilagodbe i postajući sam sebi svrhom. Dobro osmišljen i postavljen IKT sustav smatra se pokretačem promjena i poštivanja</w:t>
      </w:r>
      <w:r w:rsidR="001D2824" w:rsidRPr="007A5148">
        <w:t xml:space="preserve"> poslovnih</w:t>
      </w:r>
      <w:r w:rsidR="00922AE2" w:rsidRPr="007A5148">
        <w:t xml:space="preserve"> procesa jer su odgovarajući</w:t>
      </w:r>
      <w:r w:rsidR="001D2824" w:rsidRPr="007A5148">
        <w:t xml:space="preserve"> poslovni</w:t>
      </w:r>
      <w:r w:rsidR="00922AE2" w:rsidRPr="007A5148">
        <w:t xml:space="preserve"> procesi organizacije ugrađeni u samu srž IKT-a.</w:t>
      </w:r>
    </w:p>
    <w:p w:rsidR="001D2824" w:rsidRPr="007A5148" w:rsidRDefault="00922AE2" w:rsidP="00922AE2">
      <w:pPr>
        <w:rPr>
          <w:rFonts w:ascii="ArialMT" w:hAnsi="ArialMT" w:cs="ArialMT"/>
          <w:szCs w:val="24"/>
        </w:rPr>
      </w:pPr>
      <w:r w:rsidRPr="007A5148">
        <w:t>Ovisnost suvremenog</w:t>
      </w:r>
      <w:r w:rsidR="004B5E6C">
        <w:t>a</w:t>
      </w:r>
      <w:r w:rsidRPr="007A5148">
        <w:t xml:space="preserve"> života i poslovanja o IKT-u bilo bi teško </w:t>
      </w:r>
      <w:r w:rsidR="001D2824" w:rsidRPr="007A5148">
        <w:t>kritički obra</w:t>
      </w:r>
      <w:r w:rsidRPr="007A5148">
        <w:t xml:space="preserve">diti bez osvrta na prošlost obilježenu velikom količinom manualnih operacija koje su bile uobičajeni načina stvaranja novih vrijednosti. Kompjuterizacija, a onda nakon toga pojava novoga medija Interneta te njegovo masovno rasprostiranje, izmijenilo je klasično shvaćanje rada, </w:t>
      </w:r>
      <w:r w:rsidR="00317B14" w:rsidRPr="007A5148">
        <w:t>utječući</w:t>
      </w:r>
      <w:r w:rsidRPr="007A5148">
        <w:t xml:space="preserve"> pritom </w:t>
      </w:r>
      <w:r w:rsidR="00317B14" w:rsidRPr="007A5148">
        <w:t xml:space="preserve">na </w:t>
      </w:r>
      <w:r w:rsidR="005B363E" w:rsidRPr="007A5148">
        <w:t xml:space="preserve">njegovu </w:t>
      </w:r>
      <w:r w:rsidRPr="007A5148">
        <w:t xml:space="preserve">cijenu, uvriježeno shvaćanje pojma mjesta rada, radnoga vremena i </w:t>
      </w:r>
      <w:r w:rsidR="001358AE" w:rsidRPr="007A5148">
        <w:t>učinkovitost</w:t>
      </w:r>
      <w:r w:rsidRPr="007A5148">
        <w:t>i</w:t>
      </w:r>
      <w:r w:rsidR="001D2824" w:rsidRPr="007A5148">
        <w:t xml:space="preserve"> zaposlenika</w:t>
      </w:r>
      <w:r w:rsidRPr="007A5148">
        <w:t xml:space="preserve">. Dolazi do pojmova </w:t>
      </w:r>
      <w:r w:rsidRPr="007A5148">
        <w:rPr>
          <w:i/>
        </w:rPr>
        <w:t>mobilni ured</w:t>
      </w:r>
      <w:r w:rsidRPr="007A5148">
        <w:t xml:space="preserve"> i </w:t>
      </w:r>
      <w:r w:rsidRPr="007A5148">
        <w:rPr>
          <w:i/>
        </w:rPr>
        <w:t>mobilni menadžer</w:t>
      </w:r>
      <w:r w:rsidRPr="007A5148">
        <w:t xml:space="preserve"> kao izazov novoga vremena obilježenoga tehnološkom revolucijom u IKT-u.</w:t>
      </w:r>
    </w:p>
    <w:p w:rsidR="00922AE2" w:rsidRPr="007A5148" w:rsidRDefault="00922AE2" w:rsidP="00922AE2">
      <w:r w:rsidRPr="007A5148">
        <w:t>Mobilnost postaje jedna od ključnih mjera vrijednosti za suvremenog</w:t>
      </w:r>
      <w:r w:rsidR="00D742E8">
        <w:t>a</w:t>
      </w:r>
      <w:r w:rsidRPr="007A5148">
        <w:t xml:space="preserve"> čovjeka pri čemu se ona ne shvaća samo kao prilika </w:t>
      </w:r>
      <w:r w:rsidR="001D2824" w:rsidRPr="007A5148">
        <w:t>biti</w:t>
      </w:r>
      <w:r w:rsidRPr="007A5148">
        <w:t xml:space="preserve"> negdje drugdje, nego ta mobilnost znači da na svakome mjestu gdje se zaposlenik nađe postoji </w:t>
      </w:r>
      <w:r w:rsidR="00961A26" w:rsidRPr="007A5148">
        <w:t>mogućnost</w:t>
      </w:r>
      <w:r w:rsidRPr="007A5148">
        <w:t xml:space="preserve"> rad</w:t>
      </w:r>
      <w:r w:rsidR="00961A26" w:rsidRPr="007A5148">
        <w:t>a</w:t>
      </w:r>
      <w:r w:rsidRPr="007A5148">
        <w:t xml:space="preserve"> na isti način kao i u uredu, uz punu dostupnost svih IKT resursa</w:t>
      </w:r>
      <w:r w:rsidR="00961A26" w:rsidRPr="007A5148">
        <w:t>.</w:t>
      </w:r>
      <w:r w:rsidRPr="007A5148">
        <w:t xml:space="preserve"> </w:t>
      </w:r>
      <w:r w:rsidR="00961A26" w:rsidRPr="007A5148">
        <w:t>T</w:t>
      </w:r>
      <w:r w:rsidRPr="007A5148">
        <w:t>o dovodi do zaključka kako je Internet kao medij i komunikacijski prostor usko navezan na moderno poslovanje i čini njegov važan temelj i poveznicu, a omogućava pristup ljudima, podacima i aplikacijama na svakome mjestu i u svako doba</w:t>
      </w:r>
      <w:r w:rsidR="00445FF9" w:rsidRPr="007A5148">
        <w:t xml:space="preserve"> bez obzira koji se komunikacijski</w:t>
      </w:r>
      <w:r w:rsidRPr="007A5148">
        <w:t xml:space="preserve"> </w:t>
      </w:r>
      <w:r w:rsidR="00961A26" w:rsidRPr="007A5148">
        <w:t xml:space="preserve">uređaj </w:t>
      </w:r>
      <w:r w:rsidRPr="007A5148">
        <w:t>pri tome koristi. IKT je kroz svoj dugogodišnji razvoj donio sljedeće najvažnije prednosti:</w:t>
      </w:r>
    </w:p>
    <w:p w:rsidR="00922AE2" w:rsidRPr="007A5148" w:rsidRDefault="00922AE2" w:rsidP="009F3C20">
      <w:pPr>
        <w:pStyle w:val="Nabrajanje"/>
        <w:numPr>
          <w:ilvl w:val="0"/>
          <w:numId w:val="10"/>
        </w:numPr>
      </w:pPr>
      <w:r w:rsidRPr="007A5148">
        <w:t>Omoguć</w:t>
      </w:r>
      <w:r w:rsidR="003477E3" w:rsidRPr="007A5148">
        <w:t>io je</w:t>
      </w:r>
      <w:r w:rsidRPr="007A5148">
        <w:t xml:space="preserve"> transakcije i obradu podataka u realnom</w:t>
      </w:r>
      <w:r w:rsidR="00D742E8">
        <w:t>e</w:t>
      </w:r>
      <w:r w:rsidRPr="007A5148">
        <w:t xml:space="preserve"> vremenu.</w:t>
      </w:r>
    </w:p>
    <w:p w:rsidR="00922AE2" w:rsidRPr="007A5148" w:rsidRDefault="00922AE2" w:rsidP="009F3C20">
      <w:pPr>
        <w:pStyle w:val="Nabrajanje"/>
        <w:numPr>
          <w:ilvl w:val="0"/>
          <w:numId w:val="10"/>
        </w:numPr>
      </w:pPr>
      <w:r w:rsidRPr="007A5148">
        <w:t>Smanj</w:t>
      </w:r>
      <w:r w:rsidR="003477E3" w:rsidRPr="007A5148">
        <w:t>io je</w:t>
      </w:r>
      <w:r w:rsidRPr="007A5148">
        <w:t xml:space="preserve"> troškove poslovanja ubrzavajući ga i dokidajući nepotrebne ponavljajuće radnje.</w:t>
      </w:r>
    </w:p>
    <w:p w:rsidR="00922AE2" w:rsidRPr="007A5148" w:rsidRDefault="00922AE2" w:rsidP="009F3C20">
      <w:pPr>
        <w:pStyle w:val="Nabrajanje"/>
        <w:numPr>
          <w:ilvl w:val="0"/>
          <w:numId w:val="10"/>
        </w:numPr>
      </w:pPr>
      <w:r w:rsidRPr="007A5148">
        <w:t>Poveća</w:t>
      </w:r>
      <w:r w:rsidR="003477E3" w:rsidRPr="007A5148">
        <w:t>o je</w:t>
      </w:r>
      <w:r w:rsidRPr="007A5148">
        <w:t xml:space="preserve"> kvalitetu usluga i poslovnu učinkovitost</w:t>
      </w:r>
      <w:r w:rsidR="006F1D65" w:rsidRPr="007A5148">
        <w:t xml:space="preserve"> organizacije</w:t>
      </w:r>
      <w:r w:rsidRPr="007A5148">
        <w:t>.</w:t>
      </w:r>
    </w:p>
    <w:p w:rsidR="00922AE2" w:rsidRPr="007A5148" w:rsidRDefault="00922AE2" w:rsidP="009F3C20">
      <w:pPr>
        <w:pStyle w:val="Nabrajanje"/>
        <w:numPr>
          <w:ilvl w:val="0"/>
          <w:numId w:val="10"/>
        </w:numPr>
      </w:pPr>
      <w:r w:rsidRPr="007A5148">
        <w:t>Stvorio je podlogu za komunikaciju</w:t>
      </w:r>
      <w:r w:rsidR="006F1D65" w:rsidRPr="007A5148">
        <w:t xml:space="preserve"> i interakciju</w:t>
      </w:r>
      <w:r w:rsidRPr="007A5148">
        <w:t xml:space="preserve"> širokoga spektra različitih tehnologija i medija.</w:t>
      </w:r>
    </w:p>
    <w:p w:rsidR="00922AE2" w:rsidRPr="007A5148" w:rsidRDefault="003477E3" w:rsidP="00922AE2">
      <w:r w:rsidRPr="007A5148">
        <w:rPr>
          <w:lang w:bidi="en-US"/>
        </w:rPr>
        <w:t xml:space="preserve">Poznato je kako IKT traži velika ulaganja što u njegov razvoj, što u održavanje. </w:t>
      </w:r>
      <w:r w:rsidR="00771A56" w:rsidRPr="007A5148">
        <w:rPr>
          <w:lang w:bidi="en-US"/>
        </w:rPr>
        <w:t>Razvoj svijesti o važnosti stalnoga u</w:t>
      </w:r>
      <w:r w:rsidR="00922AE2" w:rsidRPr="007A5148">
        <w:rPr>
          <w:lang w:bidi="en-US"/>
        </w:rPr>
        <w:t>laganj</w:t>
      </w:r>
      <w:r w:rsidR="00771A56" w:rsidRPr="007A5148">
        <w:rPr>
          <w:lang w:bidi="en-US"/>
        </w:rPr>
        <w:t>a</w:t>
      </w:r>
      <w:r w:rsidR="00922AE2" w:rsidRPr="007A5148">
        <w:rPr>
          <w:lang w:bidi="en-US"/>
        </w:rPr>
        <w:t xml:space="preserve"> u IKT ima svoju dugu povijest. U početku se planiranje i nabavka opreme </w:t>
      </w:r>
      <w:r w:rsidR="00922AE2" w:rsidRPr="007A5148">
        <w:rPr>
          <w:i/>
          <w:lang w:bidi="en-US"/>
        </w:rPr>
        <w:t>hardvera</w:t>
      </w:r>
      <w:r w:rsidR="00922AE2" w:rsidRPr="007A5148">
        <w:rPr>
          <w:lang w:bidi="en-US"/>
        </w:rPr>
        <w:t xml:space="preserve"> i</w:t>
      </w:r>
      <w:r w:rsidR="00F66E99" w:rsidRPr="007A5148">
        <w:rPr>
          <w:lang w:bidi="en-US"/>
        </w:rPr>
        <w:t xml:space="preserve"> </w:t>
      </w:r>
      <w:r w:rsidR="00F66E99" w:rsidRPr="007A5148">
        <w:rPr>
          <w:i/>
          <w:lang w:bidi="en-US"/>
        </w:rPr>
        <w:t xml:space="preserve">softvera, </w:t>
      </w:r>
      <w:r w:rsidR="00F66E99" w:rsidRPr="007A5148">
        <w:rPr>
          <w:lang w:bidi="en-US"/>
        </w:rPr>
        <w:t>tzv.</w:t>
      </w:r>
      <w:r w:rsidR="00DC12F5" w:rsidRPr="007A5148">
        <w:rPr>
          <w:lang w:bidi="en-US"/>
        </w:rPr>
        <w:t xml:space="preserve"> </w:t>
      </w:r>
      <w:r w:rsidR="00F66E99" w:rsidRPr="007A5148">
        <w:rPr>
          <w:lang w:bidi="en-US"/>
        </w:rPr>
        <w:t xml:space="preserve">računalne </w:t>
      </w:r>
      <w:r w:rsidR="00922AE2" w:rsidRPr="007A5148">
        <w:rPr>
          <w:lang w:bidi="en-US"/>
        </w:rPr>
        <w:t>pameti</w:t>
      </w:r>
      <w:r w:rsidR="009F11EE" w:rsidRPr="007A5148">
        <w:rPr>
          <w:rStyle w:val="FootnoteReference"/>
        </w:rPr>
        <w:footnoteReference w:id="49"/>
      </w:r>
      <w:r w:rsidR="00922AE2" w:rsidRPr="007A5148">
        <w:rPr>
          <w:lang w:bidi="en-US"/>
        </w:rPr>
        <w:t xml:space="preserve"> obavljala po komadu i u paketima. Danas je to planiranje i investiranje u IKT dobi</w:t>
      </w:r>
      <w:r w:rsidR="005876BF">
        <w:rPr>
          <w:lang w:bidi="en-US"/>
        </w:rPr>
        <w:t>lo drugu mjeru vrijednosti i or</w:t>
      </w:r>
      <w:r w:rsidR="005876BF" w:rsidRPr="007A5148">
        <w:rPr>
          <w:lang w:bidi="en-US"/>
        </w:rPr>
        <w:t>ijentirano</w:t>
      </w:r>
      <w:r w:rsidR="00922AE2" w:rsidRPr="007A5148">
        <w:rPr>
          <w:lang w:bidi="en-US"/>
        </w:rPr>
        <w:t xml:space="preserve"> je prema usluzi, tj. vrijednosti koja se za uloženo dobiva k</w:t>
      </w:r>
      <w:r w:rsidRPr="007A5148">
        <w:rPr>
          <w:lang w:bidi="en-US"/>
        </w:rPr>
        <w:t>r</w:t>
      </w:r>
      <w:r w:rsidR="00922AE2" w:rsidRPr="007A5148">
        <w:rPr>
          <w:lang w:bidi="en-US"/>
        </w:rPr>
        <w:t>o</w:t>
      </w:r>
      <w:r w:rsidRPr="007A5148">
        <w:rPr>
          <w:lang w:bidi="en-US"/>
        </w:rPr>
        <w:t>z</w:t>
      </w:r>
      <w:r w:rsidR="00922AE2" w:rsidRPr="007A5148">
        <w:rPr>
          <w:lang w:bidi="en-US"/>
        </w:rPr>
        <w:t xml:space="preserve"> povrat sredstava natrag. Sve je manje važno od kojih se dobavljača kupuje hardver </w:t>
      </w:r>
      <w:r w:rsidR="00771A56" w:rsidRPr="007A5148">
        <w:rPr>
          <w:lang w:bidi="en-US"/>
        </w:rPr>
        <w:t>(</w:t>
      </w:r>
      <w:r w:rsidR="00922AE2" w:rsidRPr="007A5148">
        <w:rPr>
          <w:lang w:bidi="en-US"/>
        </w:rPr>
        <w:t xml:space="preserve">računala i </w:t>
      </w:r>
      <w:r w:rsidR="003D047D" w:rsidRPr="007A5148">
        <w:rPr>
          <w:lang w:bidi="en-US"/>
        </w:rPr>
        <w:t>poslužitelji</w:t>
      </w:r>
      <w:r w:rsidR="00771A56" w:rsidRPr="007A5148">
        <w:rPr>
          <w:lang w:bidi="en-US"/>
        </w:rPr>
        <w:t>)</w:t>
      </w:r>
      <w:r w:rsidR="00922AE2" w:rsidRPr="007A5148">
        <w:rPr>
          <w:lang w:bidi="en-US"/>
        </w:rPr>
        <w:t xml:space="preserve"> jer je sva suvremena </w:t>
      </w:r>
      <w:r w:rsidR="00771A56" w:rsidRPr="007A5148">
        <w:rPr>
          <w:lang w:bidi="en-US"/>
        </w:rPr>
        <w:t xml:space="preserve">IKT </w:t>
      </w:r>
      <w:r w:rsidR="00922AE2" w:rsidRPr="007A5148">
        <w:rPr>
          <w:lang w:bidi="en-US"/>
        </w:rPr>
        <w:t>oprema približno iste kvalitete, nego je više od toga važno koji će se korisnički programi i sustavi instalirati na njih, njihova učinkovitost i funkcionalnost. Više nitko ne želi i nema vremena graditi</w:t>
      </w:r>
      <w:r w:rsidRPr="007A5148">
        <w:rPr>
          <w:lang w:bidi="en-US"/>
        </w:rPr>
        <w:t xml:space="preserve"> IKT</w:t>
      </w:r>
      <w:r w:rsidR="00922AE2" w:rsidRPr="007A5148">
        <w:rPr>
          <w:lang w:bidi="en-US"/>
        </w:rPr>
        <w:t xml:space="preserve"> sustav od početka </w:t>
      </w:r>
      <w:r w:rsidR="00922AE2" w:rsidRPr="007A5148">
        <w:rPr>
          <w:i/>
          <w:lang w:bidi="en-US"/>
        </w:rPr>
        <w:t>ciglu po ciglu</w:t>
      </w:r>
      <w:r w:rsidR="00922AE2" w:rsidRPr="007A5148">
        <w:rPr>
          <w:lang w:bidi="en-US"/>
        </w:rPr>
        <w:t xml:space="preserve"> jer bi to u sadašnjim modernim poslovnim uvjetima unazadilo investitora prije no što </w:t>
      </w:r>
      <w:r w:rsidR="00771A56" w:rsidRPr="007A5148">
        <w:rPr>
          <w:lang w:bidi="en-US"/>
        </w:rPr>
        <w:t>za</w:t>
      </w:r>
      <w:r w:rsidR="00922AE2" w:rsidRPr="007A5148">
        <w:rPr>
          <w:lang w:bidi="en-US"/>
        </w:rPr>
        <w:t xml:space="preserve">počne s radom. </w:t>
      </w:r>
      <w:r w:rsidR="00DC12F5" w:rsidRPr="007A5148">
        <w:rPr>
          <w:lang w:bidi="en-US"/>
        </w:rPr>
        <w:t>K</w:t>
      </w:r>
      <w:r w:rsidR="00922AE2" w:rsidRPr="007A5148">
        <w:rPr>
          <w:lang w:bidi="en-US"/>
        </w:rPr>
        <w:t>upuju</w:t>
      </w:r>
      <w:r w:rsidR="00DC12F5" w:rsidRPr="007A5148">
        <w:rPr>
          <w:lang w:bidi="en-US"/>
        </w:rPr>
        <w:t xml:space="preserve"> se</w:t>
      </w:r>
      <w:r w:rsidR="00922AE2" w:rsidRPr="007A5148">
        <w:rPr>
          <w:lang w:bidi="en-US"/>
        </w:rPr>
        <w:t xml:space="preserve"> gotova rješenja pa se prekrajaju prema zahtjevu naručitelja, ovisno o području poslovanja kojim će se naručitelj baviti kao i veličini organizacije za koju se rješenje nabavlja, vrsti posla te broju korisnika i geografskoj rasprostranjenosti.</w:t>
      </w:r>
      <w:r w:rsidR="002C75EB" w:rsidRPr="007A5148">
        <w:rPr>
          <w:lang w:bidi="en-US"/>
        </w:rPr>
        <w:t xml:space="preserve"> Zabrinjavajući </w:t>
      </w:r>
      <w:r w:rsidR="00771A56" w:rsidRPr="007A5148">
        <w:rPr>
          <w:lang w:bidi="en-US"/>
        </w:rPr>
        <w:t>t</w:t>
      </w:r>
      <w:r w:rsidR="00F66E99" w:rsidRPr="007A5148">
        <w:rPr>
          <w:lang w:bidi="en-US"/>
        </w:rPr>
        <w:t>rend</w:t>
      </w:r>
      <w:r w:rsidR="002C75EB" w:rsidRPr="007A5148">
        <w:rPr>
          <w:lang w:bidi="en-US"/>
        </w:rPr>
        <w:t xml:space="preserve"> koji utječe na još već</w:t>
      </w:r>
      <w:r w:rsidR="005876BF">
        <w:rPr>
          <w:lang w:bidi="en-US"/>
        </w:rPr>
        <w:t>u</w:t>
      </w:r>
      <w:r w:rsidR="002C75EB" w:rsidRPr="007A5148">
        <w:rPr>
          <w:lang w:bidi="en-US"/>
        </w:rPr>
        <w:t xml:space="preserve"> st</w:t>
      </w:r>
      <w:r w:rsidR="005876BF">
        <w:rPr>
          <w:lang w:bidi="en-US"/>
        </w:rPr>
        <w:t>opu</w:t>
      </w:r>
      <w:r w:rsidR="002C75EB" w:rsidRPr="007A5148">
        <w:rPr>
          <w:lang w:bidi="en-US"/>
        </w:rPr>
        <w:t xml:space="preserve"> nezaposlenosti sve </w:t>
      </w:r>
      <w:r w:rsidR="00D742E8">
        <w:rPr>
          <w:lang w:bidi="en-US"/>
        </w:rPr>
        <w:t xml:space="preserve">je </w:t>
      </w:r>
      <w:r w:rsidR="002C75EB" w:rsidRPr="007A5148">
        <w:rPr>
          <w:lang w:bidi="en-US"/>
        </w:rPr>
        <w:t>prisutnija robotika</w:t>
      </w:r>
      <w:r w:rsidR="00771A56" w:rsidRPr="007A5148">
        <w:rPr>
          <w:lang w:bidi="en-US"/>
        </w:rPr>
        <w:t xml:space="preserve"> i automatika omogućena kroz IKT infrastrukturu koja ukida radna mjesta</w:t>
      </w:r>
      <w:r w:rsidR="002C75EB" w:rsidRPr="007A5148">
        <w:rPr>
          <w:lang w:bidi="en-US"/>
        </w:rPr>
        <w:t>.</w:t>
      </w:r>
    </w:p>
    <w:p w:rsidR="00317B14" w:rsidRPr="007A5148" w:rsidRDefault="00317B14" w:rsidP="00AB32A1">
      <w:pPr>
        <w:pStyle w:val="Heading3"/>
      </w:pPr>
      <w:bookmarkStart w:id="99" w:name="_Toc462787716"/>
      <w:r w:rsidRPr="007A5148">
        <w:t>Utjecaj IT menadžera na učinkovitost IKT-a</w:t>
      </w:r>
      <w:bookmarkEnd w:id="99"/>
    </w:p>
    <w:p w:rsidR="009156DF" w:rsidRPr="007A5148" w:rsidRDefault="009F11EE" w:rsidP="00C92783">
      <w:pPr>
        <w:rPr>
          <w:lang w:bidi="en-US"/>
        </w:rPr>
      </w:pPr>
      <w:r w:rsidRPr="007A5148">
        <w:rPr>
          <w:lang w:bidi="en-US"/>
        </w:rPr>
        <w:t>Osiguranje dostupnosti IKT-a kada je isti potreban osigurava stratešku prednost organizacije i u fokusu je zanimanja IT menadžera. Njegov status u organizaciji ovisi o ispunjenju navedenoga uvjeta</w:t>
      </w:r>
      <w:r w:rsidR="00F66E99" w:rsidRPr="007A5148">
        <w:rPr>
          <w:lang w:bidi="en-US"/>
        </w:rPr>
        <w:t>.</w:t>
      </w:r>
      <w:r w:rsidRPr="007A5148">
        <w:rPr>
          <w:lang w:bidi="en-US"/>
        </w:rPr>
        <w:t xml:space="preserve"> </w:t>
      </w:r>
      <w:r w:rsidR="00F66E99" w:rsidRPr="007A5148">
        <w:rPr>
          <w:lang w:bidi="en-US"/>
        </w:rPr>
        <w:t>N</w:t>
      </w:r>
      <w:r w:rsidRPr="007A5148">
        <w:rPr>
          <w:lang w:bidi="en-US"/>
        </w:rPr>
        <w:t xml:space="preserve">ije rijedak slučaj, pogotovo na zapadu, da se IT menadžeri izmjenjuju kao nogometni treneri jer nakon neuspjeha slijedi zamjena boljim i ako to organizacija kroz pregovore uspije – </w:t>
      </w:r>
      <w:r w:rsidR="00FE7996" w:rsidRPr="007A5148">
        <w:rPr>
          <w:lang w:bidi="en-US"/>
        </w:rPr>
        <w:t>onim za organizaciju</w:t>
      </w:r>
      <w:r w:rsidR="005876BF" w:rsidRPr="005876BF">
        <w:rPr>
          <w:lang w:bidi="en-US"/>
        </w:rPr>
        <w:t xml:space="preserve"> </w:t>
      </w:r>
      <w:r w:rsidR="005876BF" w:rsidRPr="007A5148">
        <w:rPr>
          <w:lang w:bidi="en-US"/>
        </w:rPr>
        <w:t>jeftinijim</w:t>
      </w:r>
      <w:r w:rsidRPr="007A5148">
        <w:rPr>
          <w:lang w:bidi="en-US"/>
        </w:rPr>
        <w:t>.</w:t>
      </w:r>
      <w:r w:rsidR="00FE7996" w:rsidRPr="007A5148">
        <w:rPr>
          <w:lang w:bidi="en-US"/>
        </w:rPr>
        <w:t xml:space="preserve"> D</w:t>
      </w:r>
      <w:r w:rsidR="009156DF" w:rsidRPr="007A5148">
        <w:rPr>
          <w:lang w:bidi="en-US"/>
        </w:rPr>
        <w:t>a</w:t>
      </w:r>
      <w:r w:rsidR="00FE7996" w:rsidRPr="007A5148">
        <w:rPr>
          <w:lang w:bidi="en-US"/>
        </w:rPr>
        <w:t xml:space="preserve"> bi IT menadžer izgradio svoj utjecaj</w:t>
      </w:r>
      <w:r w:rsidR="00DC3C9F">
        <w:rPr>
          <w:lang w:bidi="en-US"/>
        </w:rPr>
        <w:t>,</w:t>
      </w:r>
      <w:r w:rsidR="00FE7996" w:rsidRPr="007A5148">
        <w:rPr>
          <w:lang w:bidi="en-US"/>
        </w:rPr>
        <w:t xml:space="preserve"> on mora </w:t>
      </w:r>
      <w:r w:rsidR="003477E3" w:rsidRPr="007A5148">
        <w:rPr>
          <w:lang w:bidi="en-US"/>
        </w:rPr>
        <w:t>postić</w:t>
      </w:r>
      <w:r w:rsidR="00FE7996" w:rsidRPr="007A5148">
        <w:rPr>
          <w:lang w:bidi="en-US"/>
        </w:rPr>
        <w:t>i razumijevanje nadređenih</w:t>
      </w:r>
      <w:r w:rsidR="009156DF" w:rsidRPr="007A5148">
        <w:rPr>
          <w:lang w:bidi="en-US"/>
        </w:rPr>
        <w:t xml:space="preserve">. </w:t>
      </w:r>
      <w:r w:rsidRPr="007A5148">
        <w:rPr>
          <w:lang w:bidi="en-US"/>
        </w:rPr>
        <w:t xml:space="preserve">Ukoliko uprava </w:t>
      </w:r>
      <w:r w:rsidR="009C57A0" w:rsidRPr="007A5148">
        <w:rPr>
          <w:lang w:bidi="en-US"/>
        </w:rPr>
        <w:t xml:space="preserve">organizacije </w:t>
      </w:r>
      <w:r w:rsidRPr="007A5148">
        <w:rPr>
          <w:lang w:bidi="en-US"/>
        </w:rPr>
        <w:t>razumije IKT i njegove zakonitosti</w:t>
      </w:r>
      <w:r w:rsidR="00DC3C9F">
        <w:rPr>
          <w:lang w:bidi="en-US"/>
        </w:rPr>
        <w:t>, utoliko se</w:t>
      </w:r>
      <w:r w:rsidRPr="007A5148">
        <w:rPr>
          <w:lang w:bidi="en-US"/>
        </w:rPr>
        <w:t xml:space="preserve"> može očekivati da će i IT menadžer biti uspješan </w:t>
      </w:r>
      <w:sdt>
        <w:sdtPr>
          <w:rPr>
            <w:lang w:bidi="en-US"/>
          </w:rPr>
          <w:id w:val="-1090930925"/>
          <w:citation/>
        </w:sdtPr>
        <w:sdtEndPr/>
        <w:sdtContent>
          <w:r w:rsidRPr="007A5148">
            <w:rPr>
              <w:lang w:bidi="en-US"/>
            </w:rPr>
            <w:fldChar w:fldCharType="begin"/>
          </w:r>
          <w:r w:rsidRPr="007A5148">
            <w:rPr>
              <w:lang w:bidi="en-US"/>
            </w:rPr>
            <w:instrText xml:space="preserve">CITATION Joe11 \t  \l 1050 </w:instrText>
          </w:r>
          <w:r w:rsidRPr="007A5148">
            <w:rPr>
              <w:lang w:bidi="en-US"/>
            </w:rPr>
            <w:fldChar w:fldCharType="separate"/>
          </w:r>
          <w:r w:rsidR="001B6365" w:rsidRPr="001B6365">
            <w:rPr>
              <w:noProof/>
              <w:lang w:bidi="en-US"/>
            </w:rPr>
            <w:t>(Peppard, Edwards, &amp; Lambert, 2011)</w:t>
          </w:r>
          <w:r w:rsidRPr="007A5148">
            <w:rPr>
              <w:lang w:bidi="en-US"/>
            </w:rPr>
            <w:fldChar w:fldCharType="end"/>
          </w:r>
        </w:sdtContent>
      </w:sdt>
      <w:r w:rsidRPr="007A5148">
        <w:rPr>
          <w:lang w:bidi="en-US"/>
        </w:rPr>
        <w:t>.</w:t>
      </w:r>
    </w:p>
    <w:p w:rsidR="009156DF" w:rsidRPr="007A5148" w:rsidRDefault="009156DF" w:rsidP="009156DF">
      <w:pPr>
        <w:pStyle w:val="Navoenjedoslovno"/>
      </w:pPr>
      <w:r w:rsidRPr="007A5148">
        <w:rPr>
          <w:rStyle w:val="hps"/>
        </w:rPr>
        <w:t>Sukladnost</w:t>
      </w:r>
      <w:r w:rsidRPr="007A5148">
        <w:t xml:space="preserve"> </w:t>
      </w:r>
      <w:r w:rsidRPr="007A5148">
        <w:rPr>
          <w:rStyle w:val="hps"/>
        </w:rPr>
        <w:t>(međusobno razumijevanje</w:t>
      </w:r>
      <w:r w:rsidRPr="007A5148">
        <w:t xml:space="preserve">) </w:t>
      </w:r>
      <w:r w:rsidRPr="007A5148">
        <w:rPr>
          <w:rStyle w:val="hps"/>
        </w:rPr>
        <w:t>između</w:t>
      </w:r>
      <w:r w:rsidRPr="007A5148">
        <w:t xml:space="preserve"> </w:t>
      </w:r>
      <w:r w:rsidRPr="007A5148">
        <w:rPr>
          <w:rStyle w:val="hps"/>
        </w:rPr>
        <w:t>izvršnog</w:t>
      </w:r>
      <w:r w:rsidR="00DC3C9F">
        <w:rPr>
          <w:rStyle w:val="hps"/>
        </w:rPr>
        <w:t>a</w:t>
      </w:r>
      <w:r w:rsidRPr="007A5148">
        <w:rPr>
          <w:rStyle w:val="hps"/>
        </w:rPr>
        <w:t xml:space="preserve"> direktora</w:t>
      </w:r>
      <w:r w:rsidRPr="007A5148">
        <w:t xml:space="preserve"> </w:t>
      </w:r>
      <w:r w:rsidRPr="007A5148">
        <w:rPr>
          <w:rStyle w:val="hps"/>
        </w:rPr>
        <w:t>i</w:t>
      </w:r>
      <w:r w:rsidRPr="007A5148">
        <w:t xml:space="preserve"> </w:t>
      </w:r>
      <w:r w:rsidRPr="007A5148">
        <w:rPr>
          <w:rStyle w:val="hps"/>
        </w:rPr>
        <w:t>IT menadžera</w:t>
      </w:r>
      <w:r w:rsidRPr="007A5148">
        <w:t xml:space="preserve"> </w:t>
      </w:r>
      <w:r w:rsidRPr="007A5148">
        <w:rPr>
          <w:rStyle w:val="hps"/>
        </w:rPr>
        <w:t>najvažnije je u njihovim naporima za učinkovito</w:t>
      </w:r>
      <w:r w:rsidRPr="007A5148">
        <w:t xml:space="preserve"> </w:t>
      </w:r>
      <w:r w:rsidRPr="007A5148">
        <w:rPr>
          <w:rStyle w:val="hps"/>
        </w:rPr>
        <w:t>iskorištavanje</w:t>
      </w:r>
      <w:r w:rsidRPr="007A5148">
        <w:t xml:space="preserve"> </w:t>
      </w:r>
      <w:r w:rsidRPr="007A5148">
        <w:rPr>
          <w:rStyle w:val="hps"/>
        </w:rPr>
        <w:t>informacijske tehnologije</w:t>
      </w:r>
      <w:r w:rsidRPr="007A5148">
        <w:t xml:space="preserve"> </w:t>
      </w:r>
      <w:sdt>
        <w:sdtPr>
          <w:rPr>
            <w:rStyle w:val="hps"/>
          </w:rPr>
          <w:id w:val="-2116203399"/>
          <w:citation/>
        </w:sdtPr>
        <w:sdtEndPr>
          <w:rPr>
            <w:rStyle w:val="hps"/>
          </w:rPr>
        </w:sdtEndPr>
        <w:sdtContent>
          <w:r w:rsidRPr="007A5148">
            <w:rPr>
              <w:rStyle w:val="hps"/>
            </w:rPr>
            <w:fldChar w:fldCharType="begin"/>
          </w:r>
          <w:r w:rsidRPr="007A5148">
            <w:rPr>
              <w:rStyle w:val="hps"/>
            </w:rPr>
            <w:instrText xml:space="preserve"> CITATION Joh05 \l 1050 </w:instrText>
          </w:r>
          <w:r w:rsidRPr="007A5148">
            <w:rPr>
              <w:rStyle w:val="hps"/>
            </w:rPr>
            <w:fldChar w:fldCharType="separate"/>
          </w:r>
          <w:r w:rsidR="001B6365">
            <w:rPr>
              <w:noProof/>
            </w:rPr>
            <w:t>(Johnson &amp; Lederer, 2005)</w:t>
          </w:r>
          <w:r w:rsidRPr="007A5148">
            <w:rPr>
              <w:rStyle w:val="hps"/>
            </w:rPr>
            <w:fldChar w:fldCharType="end"/>
          </w:r>
        </w:sdtContent>
      </w:sdt>
      <w:r w:rsidRPr="007A5148">
        <w:rPr>
          <w:rStyle w:val="hps"/>
        </w:rPr>
        <w:t>.</w:t>
      </w:r>
    </w:p>
    <w:p w:rsidR="009C57A0" w:rsidRPr="007A5148" w:rsidRDefault="009C57A0" w:rsidP="00C92783">
      <w:pPr>
        <w:rPr>
          <w:lang w:bidi="en-US"/>
        </w:rPr>
      </w:pPr>
      <w:r w:rsidRPr="007A5148">
        <w:t xml:space="preserve">Upotreba IKT-a na radnome mjestu znači korištenje istoga u skladu sa zahtjevima organizacije kao i dosezima modernoga društva, a njegovim usklađivanjem s poslovanjem omogućava se postizanje poslovnih ciljeva </w:t>
      </w:r>
      <w:sdt>
        <w:sdtPr>
          <w:id w:val="-451558812"/>
          <w:citation/>
        </w:sdtPr>
        <w:sdtEndPr/>
        <w:sdtContent>
          <w:r w:rsidRPr="007A5148">
            <w:fldChar w:fldCharType="begin"/>
          </w:r>
          <w:r w:rsidRPr="007A5148">
            <w:instrText xml:space="preserve"> CITATION Sae14 \l 1050 </w:instrText>
          </w:r>
          <w:r w:rsidRPr="007A5148">
            <w:fldChar w:fldCharType="separate"/>
          </w:r>
          <w:r w:rsidR="001B6365">
            <w:rPr>
              <w:noProof/>
            </w:rPr>
            <w:t>(Ayat &amp; Farajkhah, 2014)</w:t>
          </w:r>
          <w:r w:rsidRPr="007A5148">
            <w:fldChar w:fldCharType="end"/>
          </w:r>
        </w:sdtContent>
      </w:sdt>
      <w:r w:rsidRPr="007A5148">
        <w:t>. Za uspostavu dobrog</w:t>
      </w:r>
      <w:r w:rsidR="00DC3C9F">
        <w:t>a</w:t>
      </w:r>
      <w:r w:rsidRPr="007A5148">
        <w:t xml:space="preserve"> i uspješnog IKT sustava u nekoj organizaciji podrazumijeva se odgovarajuće ulaganje u tehnologiju, tj. hardver i softver, no za postizanje vrhunskih rezultata nije od presudne važnosti samo veliki trošak za tehnologiju. Nikakva suvremena tehnologija </w:t>
      </w:r>
      <w:sdt>
        <w:sdtPr>
          <w:id w:val="17565121"/>
          <w:citation/>
        </w:sdtPr>
        <w:sdtEndPr/>
        <w:sdtContent>
          <w:r w:rsidRPr="007A5148">
            <w:fldChar w:fldCharType="begin"/>
          </w:r>
          <w:r w:rsidRPr="007A5148">
            <w:instrText xml:space="preserve">CITATION Gra10 \t  \l 1050 </w:instrText>
          </w:r>
          <w:r w:rsidRPr="007A5148">
            <w:fldChar w:fldCharType="separate"/>
          </w:r>
          <w:r w:rsidR="001B6365">
            <w:rPr>
              <w:noProof/>
            </w:rPr>
            <w:t>(Waller, Rubenstrunk, &amp; Hallenbeck, 2010)</w:t>
          </w:r>
          <w:r w:rsidRPr="007A5148">
            <w:fldChar w:fldCharType="end"/>
          </w:r>
        </w:sdtContent>
      </w:sdt>
      <w:r w:rsidRPr="007A5148">
        <w:t xml:space="preserve"> ne može zamijeniti snagu motiviranih ljudi koji vole svoj posao i educirani su za ono što rade. Za uspjeh su važni i procesi </w:t>
      </w:r>
      <w:sdt>
        <w:sdtPr>
          <w:id w:val="17565122"/>
          <w:citation/>
        </w:sdtPr>
        <w:sdtEndPr/>
        <w:sdtContent>
          <w:r w:rsidRPr="007A5148">
            <w:fldChar w:fldCharType="begin"/>
          </w:r>
          <w:r w:rsidRPr="007A5148">
            <w:instrText xml:space="preserve">CITATION Wei09 \t  \l 1050 </w:instrText>
          </w:r>
          <w:r w:rsidRPr="007A5148">
            <w:fldChar w:fldCharType="separate"/>
          </w:r>
          <w:r w:rsidR="001B6365" w:rsidRPr="001B6365">
            <w:rPr>
              <w:noProof/>
            </w:rPr>
            <w:t>(Weill &amp; Ross, 2009)</w:t>
          </w:r>
          <w:r w:rsidRPr="007A5148">
            <w:fldChar w:fldCharType="end"/>
          </w:r>
        </w:sdtContent>
      </w:sdt>
      <w:r w:rsidRPr="007A5148">
        <w:t xml:space="preserve"> jer </w:t>
      </w:r>
      <w:r w:rsidR="00DC3C9F">
        <w:t xml:space="preserve">ako </w:t>
      </w:r>
      <w:r w:rsidRPr="007A5148">
        <w:t>oni nisu dobri, ni najbolji korisnici taj nedostatak ne mogu kompenzirati.</w:t>
      </w:r>
      <w:r w:rsidR="003477E3" w:rsidRPr="007A5148">
        <w:t xml:space="preserve"> Tu je važan i svaki radnik IT sektora kojega za vrhunske rezultate mora motivirati njegov nadređeni IT menadžer.</w:t>
      </w:r>
      <w:r w:rsidRPr="007A5148">
        <w:t xml:space="preserve"> Važnost IKT-a u definiranju procesa počinje se vrednovati krajem posljednjeg</w:t>
      </w:r>
      <w:r w:rsidR="00DC3C9F">
        <w:t>a</w:t>
      </w:r>
      <w:r w:rsidRPr="007A5148">
        <w:t xml:space="preserve"> desetljeća nakon što organizacije počinju prihvaćati IKT kao sastavni i važan dio poslovanja, a ne samo kao servis za postizanje nove, isključivo financijske vrijednosti.</w:t>
      </w:r>
    </w:p>
    <w:p w:rsidR="00C92783" w:rsidRPr="007A5148" w:rsidRDefault="00922AE2" w:rsidP="00C92783">
      <w:pPr>
        <w:rPr>
          <w:lang w:bidi="en-US"/>
        </w:rPr>
      </w:pPr>
      <w:r w:rsidRPr="007A5148">
        <w:t>IT menadžer osoba</w:t>
      </w:r>
      <w:r w:rsidR="00DC3C9F">
        <w:t xml:space="preserve"> je</w:t>
      </w:r>
      <w:r w:rsidRPr="007A5148">
        <w:t xml:space="preserve"> koja je </w:t>
      </w:r>
      <w:r w:rsidR="003477E3" w:rsidRPr="007A5148">
        <w:t xml:space="preserve">u organizaciji </w:t>
      </w:r>
      <w:r w:rsidRPr="007A5148">
        <w:t>odgovorna za povezivanje prethodno navedenih dviju komponenti IKT-a; hardvera i softvera s jedne strane i</w:t>
      </w:r>
      <w:r w:rsidR="00F90CCB" w:rsidRPr="007A5148">
        <w:t xml:space="preserve"> poslovnih</w:t>
      </w:r>
      <w:r w:rsidRPr="007A5148">
        <w:t xml:space="preserve"> procesa s druge, te stvaranje preduvjeta za uspjeh organizacije. Njegova </w:t>
      </w:r>
      <w:r w:rsidR="00DC3C9F">
        <w:t xml:space="preserve">je </w:t>
      </w:r>
      <w:r w:rsidRPr="007A5148">
        <w:t xml:space="preserve">uloga u </w:t>
      </w:r>
      <w:r w:rsidR="00631517" w:rsidRPr="007A5148">
        <w:t>primjeni</w:t>
      </w:r>
      <w:r w:rsidRPr="007A5148">
        <w:t xml:space="preserve"> i vođenju cijeloga IKT sustava, od odluke što kupiti, tj. na koju se tehnologiju </w:t>
      </w:r>
      <w:r w:rsidR="009156DF" w:rsidRPr="007A5148">
        <w:t>oslonit</w:t>
      </w:r>
      <w:r w:rsidRPr="007A5148">
        <w:t>i, nabavku hardvera i softvera te produktivnog</w:t>
      </w:r>
      <w:r w:rsidR="00DC3C9F">
        <w:t>a</w:t>
      </w:r>
      <w:r w:rsidRPr="007A5148">
        <w:t xml:space="preserve"> i nesmetanog korištenja kompletnoga IKT sustava. </w:t>
      </w:r>
      <w:r w:rsidR="00317B14" w:rsidRPr="007A5148">
        <w:t>Z</w:t>
      </w:r>
      <w:r w:rsidRPr="007A5148">
        <w:t>adaća</w:t>
      </w:r>
      <w:r w:rsidR="00317B14" w:rsidRPr="007A5148">
        <w:t xml:space="preserve"> mu je</w:t>
      </w:r>
      <w:r w:rsidRPr="007A5148">
        <w:t xml:space="preserve"> generirati stratešku prednost kroz investicije u IKT </w:t>
      </w:r>
      <w:sdt>
        <w:sdtPr>
          <w:id w:val="17565120"/>
          <w:citation/>
        </w:sdtPr>
        <w:sdtEndPr/>
        <w:sdtContent>
          <w:r w:rsidR="00EB4EBE" w:rsidRPr="007A5148">
            <w:fldChar w:fldCharType="begin"/>
          </w:r>
          <w:r w:rsidR="00DF10E2" w:rsidRPr="007A5148">
            <w:instrText xml:space="preserve">CITATION Wei09 \t  \l 1050 </w:instrText>
          </w:r>
          <w:r w:rsidR="00EB4EBE" w:rsidRPr="007A5148">
            <w:fldChar w:fldCharType="separate"/>
          </w:r>
          <w:r w:rsidR="001B6365" w:rsidRPr="001B6365">
            <w:rPr>
              <w:noProof/>
            </w:rPr>
            <w:t>(Weill &amp; Ross, 2009)</w:t>
          </w:r>
          <w:r w:rsidR="00EB4EBE" w:rsidRPr="007A5148">
            <w:fldChar w:fldCharType="end"/>
          </w:r>
        </w:sdtContent>
      </w:sdt>
      <w:r w:rsidRPr="007A5148">
        <w:t>.</w:t>
      </w:r>
      <w:r w:rsidR="00C92783" w:rsidRPr="007A5148">
        <w:t xml:space="preserve"> </w:t>
      </w:r>
      <w:r w:rsidR="009156DF" w:rsidRPr="007A5148">
        <w:t xml:space="preserve">Primjer za to </w:t>
      </w:r>
      <w:r w:rsidR="009156DF" w:rsidRPr="007A5148">
        <w:rPr>
          <w:rFonts w:eastAsia="Calibri" w:cs="Times New Roman"/>
        </w:rPr>
        <w:t>v</w:t>
      </w:r>
      <w:r w:rsidR="002520CE" w:rsidRPr="007A5148">
        <w:rPr>
          <w:rFonts w:eastAsia="Calibri" w:cs="Times New Roman"/>
        </w:rPr>
        <w:t>elike</w:t>
      </w:r>
      <w:r w:rsidR="00DC3C9F">
        <w:rPr>
          <w:rFonts w:eastAsia="Calibri" w:cs="Times New Roman"/>
        </w:rPr>
        <w:t xml:space="preserve"> su</w:t>
      </w:r>
      <w:r w:rsidR="002520CE" w:rsidRPr="007A5148">
        <w:rPr>
          <w:rFonts w:eastAsia="Calibri" w:cs="Times New Roman"/>
        </w:rPr>
        <w:t xml:space="preserve"> banke</w:t>
      </w:r>
      <w:r w:rsidR="009C57A0" w:rsidRPr="007A5148">
        <w:rPr>
          <w:rFonts w:eastAsia="Calibri" w:cs="Times New Roman"/>
        </w:rPr>
        <w:t xml:space="preserve"> </w:t>
      </w:r>
      <w:r w:rsidR="009156DF" w:rsidRPr="007A5148">
        <w:rPr>
          <w:rFonts w:eastAsia="Calibri" w:cs="Times New Roman"/>
        </w:rPr>
        <w:t>koje</w:t>
      </w:r>
      <w:r w:rsidR="002520CE" w:rsidRPr="007A5148">
        <w:rPr>
          <w:rFonts w:eastAsia="Calibri" w:cs="Times New Roman"/>
        </w:rPr>
        <w:t xml:space="preserve"> ne strahuju više od klasične konkurencije </w:t>
      </w:r>
      <w:r w:rsidR="009156DF" w:rsidRPr="007A5148">
        <w:rPr>
          <w:rFonts w:eastAsia="Calibri" w:cs="Times New Roman"/>
        </w:rPr>
        <w:t>iz bankarstva</w:t>
      </w:r>
      <w:r w:rsidR="009C57A0" w:rsidRPr="007A5148">
        <w:rPr>
          <w:rFonts w:eastAsia="Calibri" w:cs="Times New Roman"/>
        </w:rPr>
        <w:t xml:space="preserve">, </w:t>
      </w:r>
      <w:r w:rsidR="002520CE" w:rsidRPr="007A5148">
        <w:rPr>
          <w:rFonts w:eastAsia="Calibri" w:cs="Times New Roman"/>
        </w:rPr>
        <w:t xml:space="preserve">nego od onih koji se bave trgovinom ili </w:t>
      </w:r>
      <w:r w:rsidR="00B82BAE" w:rsidRPr="007A5148">
        <w:rPr>
          <w:rFonts w:eastAsia="Calibri" w:cs="Times New Roman"/>
          <w:i/>
        </w:rPr>
        <w:t>online</w:t>
      </w:r>
      <w:r w:rsidR="002520CE" w:rsidRPr="007A5148">
        <w:rPr>
          <w:rFonts w:eastAsia="Calibri" w:cs="Times New Roman"/>
        </w:rPr>
        <w:t xml:space="preserve"> servisima jer su</w:t>
      </w:r>
      <w:r w:rsidR="009C57A0" w:rsidRPr="007A5148">
        <w:rPr>
          <w:rFonts w:eastAsia="Calibri" w:cs="Times New Roman"/>
        </w:rPr>
        <w:t xml:space="preserve"> im</w:t>
      </w:r>
      <w:r w:rsidR="002520CE" w:rsidRPr="007A5148">
        <w:rPr>
          <w:rFonts w:eastAsia="Calibri" w:cs="Times New Roman"/>
        </w:rPr>
        <w:t xml:space="preserve"> u stanju preuzeti korisnike i </w:t>
      </w:r>
      <w:r w:rsidR="009C57A0" w:rsidRPr="007A5148">
        <w:rPr>
          <w:rFonts w:eastAsia="Calibri" w:cs="Times New Roman"/>
        </w:rPr>
        <w:t xml:space="preserve">tako </w:t>
      </w:r>
      <w:r w:rsidR="002520CE" w:rsidRPr="007A5148">
        <w:rPr>
          <w:rFonts w:eastAsia="Calibri" w:cs="Times New Roman"/>
        </w:rPr>
        <w:t>banku dovesti u nepovolja</w:t>
      </w:r>
      <w:r w:rsidR="009C57A0" w:rsidRPr="007A5148">
        <w:rPr>
          <w:rFonts w:eastAsia="Calibri" w:cs="Times New Roman"/>
        </w:rPr>
        <w:t>n</w:t>
      </w:r>
      <w:r w:rsidR="002520CE" w:rsidRPr="007A5148">
        <w:rPr>
          <w:rFonts w:eastAsia="Calibri" w:cs="Times New Roman"/>
        </w:rPr>
        <w:t xml:space="preserve"> položaj </w:t>
      </w:r>
      <w:sdt>
        <w:sdtPr>
          <w:rPr>
            <w:rFonts w:eastAsia="Calibri" w:cs="Times New Roman"/>
          </w:rPr>
          <w:id w:val="-884178118"/>
          <w:citation/>
        </w:sdtPr>
        <w:sdtEndPr/>
        <w:sdtContent>
          <w:r w:rsidR="002520CE" w:rsidRPr="007A5148">
            <w:rPr>
              <w:rFonts w:eastAsia="Calibri" w:cs="Times New Roman"/>
            </w:rPr>
            <w:fldChar w:fldCharType="begin"/>
          </w:r>
          <w:r w:rsidR="00175640" w:rsidRPr="007A5148">
            <w:rPr>
              <w:rFonts w:eastAsia="Calibri" w:cs="Times New Roman"/>
            </w:rPr>
            <w:instrText xml:space="preserve">CITATION Wei13 \t  \l 1050 </w:instrText>
          </w:r>
          <w:r w:rsidR="002520CE" w:rsidRPr="007A5148">
            <w:rPr>
              <w:rFonts w:eastAsia="Calibri" w:cs="Times New Roman"/>
            </w:rPr>
            <w:fldChar w:fldCharType="separate"/>
          </w:r>
          <w:r w:rsidR="001B6365" w:rsidRPr="001B6365">
            <w:rPr>
              <w:rFonts w:eastAsia="Calibri" w:cs="Times New Roman"/>
              <w:noProof/>
            </w:rPr>
            <w:t>(Weill &amp; Woerner, 2013)</w:t>
          </w:r>
          <w:r w:rsidR="002520CE" w:rsidRPr="007A5148">
            <w:rPr>
              <w:rFonts w:eastAsia="Calibri" w:cs="Times New Roman"/>
            </w:rPr>
            <w:fldChar w:fldCharType="end"/>
          </w:r>
        </w:sdtContent>
      </w:sdt>
      <w:r w:rsidR="002520CE" w:rsidRPr="007A5148">
        <w:rPr>
          <w:rFonts w:eastAsia="Calibri" w:cs="Times New Roman"/>
        </w:rPr>
        <w:t xml:space="preserve">. Zato je dužnost IT menadžera pratiti tržište i biti upoznat s novostima u svijetu tehnologije kako bi svojoj organizaciji sačuvao korisnike, a time i mjesto na tržištu. </w:t>
      </w:r>
    </w:p>
    <w:p w:rsidR="00922AE2" w:rsidRPr="007A5148" w:rsidRDefault="00922AE2" w:rsidP="00922AE2">
      <w:r w:rsidRPr="007A5148">
        <w:t>Zadnjih nekoliko godina, dolaskom gospodarske krize koja je pokrenula val drastičnog</w:t>
      </w:r>
      <w:r w:rsidR="00DC3C9F">
        <w:t>a</w:t>
      </w:r>
      <w:r w:rsidRPr="007A5148">
        <w:t xml:space="preserve"> rezanja troškova, nameće se pitanje potrebe postojanja IT menadžera na koje struka daje više odgovora.</w:t>
      </w:r>
      <w:r w:rsidR="009F11EE" w:rsidRPr="007A5148">
        <w:t xml:space="preserve"> </w:t>
      </w:r>
      <w:r w:rsidRPr="007A5148">
        <w:t>Na jednoj se strani očekuje da sve veće pojednosta</w:t>
      </w:r>
      <w:r w:rsidR="009156DF" w:rsidRPr="007A5148">
        <w:t>vn</w:t>
      </w:r>
      <w:r w:rsidRPr="007A5148">
        <w:t xml:space="preserve">jenje korisničke strane IKT-a, njegova lakša primjena i </w:t>
      </w:r>
      <w:r w:rsidR="009156DF" w:rsidRPr="007A5148">
        <w:t>upotreba</w:t>
      </w:r>
      <w:r w:rsidRPr="007A5148">
        <w:t xml:space="preserve"> dovede do smanjenja</w:t>
      </w:r>
      <w:r w:rsidR="009F11EE" w:rsidRPr="007A5148">
        <w:t>,</w:t>
      </w:r>
      <w:r w:rsidRPr="007A5148">
        <w:t xml:space="preserve"> i u konačnici</w:t>
      </w:r>
      <w:r w:rsidR="009F11EE" w:rsidRPr="007A5148">
        <w:t>,</w:t>
      </w:r>
      <w:r w:rsidRPr="007A5148">
        <w:t xml:space="preserve"> potpunog</w:t>
      </w:r>
      <w:r w:rsidR="00DC3C9F">
        <w:t>a</w:t>
      </w:r>
      <w:r w:rsidRPr="007A5148">
        <w:t xml:space="preserve"> prestanka potrebe za vlastitim IT sektorom</w:t>
      </w:r>
      <w:r w:rsidR="00E84EE5" w:rsidRPr="007A5148">
        <w:t>.</w:t>
      </w:r>
      <w:r w:rsidRPr="007A5148">
        <w:t xml:space="preserve"> </w:t>
      </w:r>
      <w:r w:rsidR="00E84EE5" w:rsidRPr="007A5148">
        <w:t>N</w:t>
      </w:r>
      <w:r w:rsidRPr="007A5148">
        <w:t>a suprotnoj strani</w:t>
      </w:r>
      <w:r w:rsidR="00E84EE5" w:rsidRPr="007A5148">
        <w:t>,</w:t>
      </w:r>
      <w:r w:rsidRPr="007A5148">
        <w:t xml:space="preserve"> iskustvo govori da za to ne postoji realna mogućnost jer još uvijek postoje problemi i nesavršenosti koje sadašnji stupanj tehnološkog</w:t>
      </w:r>
      <w:r w:rsidR="00DC3C9F">
        <w:t>a</w:t>
      </w:r>
      <w:r w:rsidRPr="007A5148">
        <w:t xml:space="preserve"> razvoja nije u mogućnosti premostiti</w:t>
      </w:r>
      <w:r w:rsidR="00D33F7B" w:rsidRPr="007A5148">
        <w:t xml:space="preserve"> </w:t>
      </w:r>
      <w:sdt>
        <w:sdtPr>
          <w:id w:val="-523256371"/>
          <w:citation/>
        </w:sdtPr>
        <w:sdtEndPr/>
        <w:sdtContent>
          <w:r w:rsidR="00D33F7B" w:rsidRPr="007A5148">
            <w:fldChar w:fldCharType="begin"/>
          </w:r>
          <w:r w:rsidR="00D33F7B" w:rsidRPr="007A5148">
            <w:instrText xml:space="preserve"> CITATION Aji13 \l 1050  \m Can13</w:instrText>
          </w:r>
          <w:r w:rsidR="00D33F7B" w:rsidRPr="007A5148">
            <w:fldChar w:fldCharType="separate"/>
          </w:r>
          <w:r w:rsidR="001B6365">
            <w:rPr>
              <w:noProof/>
            </w:rPr>
            <w:t>(Kambil, 2013; Cano, Fernández-Sanz, &amp; Misra, 2013)</w:t>
          </w:r>
          <w:r w:rsidR="00D33F7B" w:rsidRPr="007A5148">
            <w:fldChar w:fldCharType="end"/>
          </w:r>
        </w:sdtContent>
      </w:sdt>
      <w:r w:rsidRPr="007A5148">
        <w:t>.</w:t>
      </w:r>
      <w:r w:rsidR="00E84EE5" w:rsidRPr="007A5148">
        <w:t xml:space="preserve"> U tom</w:t>
      </w:r>
      <w:r w:rsidR="00DC3C9F">
        <w:t>e</w:t>
      </w:r>
      <w:r w:rsidR="00E84EE5" w:rsidRPr="007A5148">
        <w:t xml:space="preserve"> se smislu očituje permanentna potreba organizacije za IT menadžerom.</w:t>
      </w:r>
    </w:p>
    <w:p w:rsidR="00317B14" w:rsidRPr="007A5148" w:rsidRDefault="00317B14" w:rsidP="00AB32A1">
      <w:pPr>
        <w:pStyle w:val="Heading3"/>
      </w:pPr>
      <w:bookmarkStart w:id="100" w:name="_Toc462787717"/>
      <w:r w:rsidRPr="007A5148">
        <w:t>Sigurna i učinkovita uporaba IKT-a</w:t>
      </w:r>
      <w:bookmarkEnd w:id="100"/>
      <w:r w:rsidRPr="007A5148">
        <w:t xml:space="preserve"> </w:t>
      </w:r>
    </w:p>
    <w:p w:rsidR="003D047D" w:rsidRPr="007A5148" w:rsidRDefault="003D047D" w:rsidP="00922AE2">
      <w:r w:rsidRPr="007A5148">
        <w:t>IKT</w:t>
      </w:r>
      <w:r w:rsidR="00D33D5C" w:rsidRPr="007A5148">
        <w:t xml:space="preserve"> je</w:t>
      </w:r>
      <w:r w:rsidRPr="007A5148">
        <w:t xml:space="preserve"> uš</w:t>
      </w:r>
      <w:r w:rsidR="00D33D5C" w:rsidRPr="007A5148">
        <w:t>ao</w:t>
      </w:r>
      <w:r w:rsidRPr="007A5148">
        <w:t xml:space="preserve"> u sve pore društva i čovjekov</w:t>
      </w:r>
      <w:r w:rsidR="00215CF3">
        <w:t>a</w:t>
      </w:r>
      <w:r w:rsidRPr="007A5148">
        <w:t xml:space="preserve"> djelovanja. Nje</w:t>
      </w:r>
      <w:r w:rsidR="005876BF">
        <w:t>gov</w:t>
      </w:r>
      <w:r w:rsidRPr="007A5148">
        <w:t xml:space="preserve"> </w:t>
      </w:r>
      <w:r w:rsidR="003444D3" w:rsidRPr="007A5148">
        <w:t>strelovit</w:t>
      </w:r>
      <w:r w:rsidRPr="007A5148">
        <w:t xml:space="preserve"> rast učinio je mnoge </w:t>
      </w:r>
      <w:r w:rsidR="003B4545" w:rsidRPr="007A5148">
        <w:t>organizacij</w:t>
      </w:r>
      <w:r w:rsidRPr="007A5148">
        <w:t xml:space="preserve">e fleksibilnijima, sve više orijentiranima prema kupcu i korisniku usluga. U sve više suvremenih poslovnih procesa ulazi Internet komunikacija </w:t>
      </w:r>
      <w:sdt>
        <w:sdtPr>
          <w:id w:val="42286147"/>
          <w:citation/>
        </w:sdtPr>
        <w:sdtEndPr/>
        <w:sdtContent>
          <w:r w:rsidRPr="007A5148">
            <w:fldChar w:fldCharType="begin"/>
          </w:r>
          <w:r w:rsidRPr="007A5148">
            <w:instrText xml:space="preserve"> CITATION Mij \l 1050  </w:instrText>
          </w:r>
          <w:r w:rsidRPr="007A5148">
            <w:fldChar w:fldCharType="separate"/>
          </w:r>
          <w:r w:rsidR="001B6365">
            <w:rPr>
              <w:noProof/>
            </w:rPr>
            <w:t>(Šarčević, 2010)</w:t>
          </w:r>
          <w:r w:rsidRPr="007A5148">
            <w:fldChar w:fldCharType="end"/>
          </w:r>
        </w:sdtContent>
      </w:sdt>
      <w:r w:rsidRPr="007A5148">
        <w:t xml:space="preserve"> čime </w:t>
      </w:r>
      <w:r w:rsidR="003B4545" w:rsidRPr="007A5148">
        <w:t>organizacij</w:t>
      </w:r>
      <w:r w:rsidRPr="007A5148">
        <w:t>e i institucije postaju potpuno ovisne o IKT-u</w:t>
      </w:r>
      <w:r w:rsidR="0065218D" w:rsidRPr="007A5148">
        <w:t xml:space="preserve"> </w:t>
      </w:r>
      <w:sdt>
        <w:sdtPr>
          <w:id w:val="-892038388"/>
          <w:citation/>
        </w:sdtPr>
        <w:sdtEndPr/>
        <w:sdtContent>
          <w:r w:rsidR="0065218D" w:rsidRPr="007A5148">
            <w:fldChar w:fldCharType="begin"/>
          </w:r>
          <w:r w:rsidR="0065218D" w:rsidRPr="007A5148">
            <w:instrText xml:space="preserve"> CITATION Kar061 \l 1050 </w:instrText>
          </w:r>
          <w:r w:rsidR="0065218D" w:rsidRPr="007A5148">
            <w:fldChar w:fldCharType="separate"/>
          </w:r>
          <w:r w:rsidR="001B6365">
            <w:rPr>
              <w:noProof/>
            </w:rPr>
            <w:t>(Karahanna &amp; Watson, 2006)</w:t>
          </w:r>
          <w:r w:rsidR="0065218D" w:rsidRPr="007A5148">
            <w:fldChar w:fldCharType="end"/>
          </w:r>
        </w:sdtContent>
      </w:sdt>
      <w:r w:rsidR="00DF40A6" w:rsidRPr="007A5148">
        <w:t xml:space="preserve">, a on je presudan za </w:t>
      </w:r>
      <w:r w:rsidR="00DF40A6" w:rsidRPr="007A5148">
        <w:rPr>
          <w:i/>
        </w:rPr>
        <w:t>podršku, održivost i rast poslovanja</w:t>
      </w:r>
      <w:r w:rsidR="00DF40A6" w:rsidRPr="007A5148">
        <w:t xml:space="preserve"> </w:t>
      </w:r>
      <w:sdt>
        <w:sdtPr>
          <w:id w:val="1862939032"/>
          <w:citation/>
        </w:sdtPr>
        <w:sdtEndPr/>
        <w:sdtContent>
          <w:r w:rsidR="00DF40A6" w:rsidRPr="007A5148">
            <w:fldChar w:fldCharType="begin"/>
          </w:r>
          <w:r w:rsidR="00DF40A6" w:rsidRPr="007A5148">
            <w:instrText xml:space="preserve"> CITATION Hae09 \l 1050 </w:instrText>
          </w:r>
          <w:r w:rsidR="00DF40A6" w:rsidRPr="007A5148">
            <w:fldChar w:fldCharType="separate"/>
          </w:r>
          <w:r w:rsidR="001B6365">
            <w:rPr>
              <w:noProof/>
            </w:rPr>
            <w:t>(Haes &amp; Grembergen, 2009)</w:t>
          </w:r>
          <w:r w:rsidR="00DF40A6" w:rsidRPr="007A5148">
            <w:fldChar w:fldCharType="end"/>
          </w:r>
        </w:sdtContent>
      </w:sdt>
      <w:r w:rsidRPr="007A5148">
        <w:t xml:space="preserve">. Internet je postao nova paradigma komunikacije pa se može reći da je sve, kompletna svjetska računalna mreža, u stvari Internet. To je </w:t>
      </w:r>
      <w:r w:rsidR="000E3411" w:rsidRPr="007A5148">
        <w:t>dove</w:t>
      </w:r>
      <w:r w:rsidRPr="007A5148">
        <w:t>lo do neslućen</w:t>
      </w:r>
      <w:r w:rsidR="000E3411" w:rsidRPr="007A5148">
        <w:t>ih</w:t>
      </w:r>
      <w:r w:rsidRPr="007A5148">
        <w:t xml:space="preserve"> mogućnosti komuniciranja</w:t>
      </w:r>
      <w:r w:rsidR="00E84EE5" w:rsidRPr="007A5148">
        <w:t xml:space="preserve"> </w:t>
      </w:r>
      <w:r w:rsidRPr="007A5148">
        <w:t>i stvaranja novih vrijednosti. IKT putem svoga najvažnijeg</w:t>
      </w:r>
      <w:r w:rsidR="00215CF3">
        <w:t>a</w:t>
      </w:r>
      <w:r w:rsidRPr="007A5148">
        <w:t xml:space="preserve"> medija Interneta omogućuje sudjelovanje u politici i subpolitici </w:t>
      </w:r>
      <w:r w:rsidRPr="007A5148">
        <w:rPr>
          <w:i/>
        </w:rPr>
        <w:t>digitalnom demokracijom</w:t>
      </w:r>
      <w:r w:rsidRPr="007A5148">
        <w:t xml:space="preserve"> gdje građani iznose stavove, prijedloge ili glasuju za svoje kandidate </w:t>
      </w:r>
      <w:sdt>
        <w:sdtPr>
          <w:id w:val="6341053"/>
          <w:citation/>
        </w:sdtPr>
        <w:sdtEndPr/>
        <w:sdtContent>
          <w:r w:rsidRPr="007A5148">
            <w:fldChar w:fldCharType="begin"/>
          </w:r>
          <w:r w:rsidR="00626AB0" w:rsidRPr="007A5148">
            <w:instrText xml:space="preserve">CITATION Anđ07 \t  \l 1050 </w:instrText>
          </w:r>
          <w:r w:rsidRPr="007A5148">
            <w:fldChar w:fldCharType="separate"/>
          </w:r>
          <w:r w:rsidR="001B6365">
            <w:rPr>
              <w:noProof/>
            </w:rPr>
            <w:t>(Milardović, 2007)</w:t>
          </w:r>
          <w:r w:rsidRPr="007A5148">
            <w:fldChar w:fldCharType="end"/>
          </w:r>
        </w:sdtContent>
      </w:sdt>
      <w:r w:rsidRPr="007A5148">
        <w:t xml:space="preserve">. </w:t>
      </w:r>
      <w:r w:rsidR="00215CF3">
        <w:t>Zbog</w:t>
      </w:r>
      <w:r w:rsidRPr="007A5148">
        <w:t xml:space="preserve"> njegove velike rasprostranjenosti događaju se i velike poteškoće</w:t>
      </w:r>
      <w:r w:rsidR="00D33D5C" w:rsidRPr="007A5148">
        <w:t>,</w:t>
      </w:r>
      <w:r w:rsidRPr="007A5148">
        <w:t xml:space="preserve"> problemi</w:t>
      </w:r>
      <w:r w:rsidR="00515A8F" w:rsidRPr="007A5148">
        <w:t xml:space="preserve"> i izazovi u</w:t>
      </w:r>
      <w:r w:rsidRPr="007A5148">
        <w:t xml:space="preserve"> korištenj</w:t>
      </w:r>
      <w:r w:rsidR="00515A8F" w:rsidRPr="007A5148">
        <w:t>u</w:t>
      </w:r>
      <w:r w:rsidRPr="007A5148">
        <w:t xml:space="preserve">. </w:t>
      </w:r>
      <w:r w:rsidR="00E84EE5" w:rsidRPr="007A5148">
        <w:t>Uzroci su u konstant</w:t>
      </w:r>
      <w:r w:rsidRPr="007A5148">
        <w:t>n</w:t>
      </w:r>
      <w:r w:rsidR="00E84EE5" w:rsidRPr="007A5148">
        <w:t>oj</w:t>
      </w:r>
      <w:r w:rsidRPr="007A5148">
        <w:t xml:space="preserve"> potreb</w:t>
      </w:r>
      <w:r w:rsidR="00E84EE5" w:rsidRPr="007A5148">
        <w:t>i</w:t>
      </w:r>
      <w:r w:rsidRPr="007A5148">
        <w:t xml:space="preserve"> za praćenjem tehnologije i noviteta </w:t>
      </w:r>
      <w:r w:rsidR="00D33F7B" w:rsidRPr="007A5148">
        <w:t>iste te tehnologije</w:t>
      </w:r>
      <w:r w:rsidRPr="007A5148">
        <w:t xml:space="preserve">, dok se s druge strane intenzivnim korištenjem </w:t>
      </w:r>
      <w:r w:rsidR="00E84EE5" w:rsidRPr="007A5148">
        <w:t xml:space="preserve">korisnik </w:t>
      </w:r>
      <w:r w:rsidRPr="007A5148">
        <w:t xml:space="preserve">izlaže napadima i sigurnosnim rizicima. Kvalitetna </w:t>
      </w:r>
      <w:r w:rsidR="000E3411" w:rsidRPr="007A5148">
        <w:t>primjen</w:t>
      </w:r>
      <w:r w:rsidRPr="007A5148">
        <w:t xml:space="preserve">a IKT-a nije jednostavan zadatak zbog njegove iznimne kompleksnosti </w:t>
      </w:r>
      <w:sdt>
        <w:sdtPr>
          <w:id w:val="9678393"/>
          <w:citation/>
        </w:sdtPr>
        <w:sdtEndPr/>
        <w:sdtContent>
          <w:r w:rsidRPr="007A5148">
            <w:fldChar w:fldCharType="begin"/>
          </w:r>
          <w:r w:rsidRPr="007A5148">
            <w:instrText xml:space="preserve">CITATION Dav03 \t  \l 1050 </w:instrText>
          </w:r>
          <w:r w:rsidRPr="007A5148">
            <w:fldChar w:fldCharType="separate"/>
          </w:r>
          <w:r w:rsidR="001B6365">
            <w:rPr>
              <w:noProof/>
            </w:rPr>
            <w:t>(Aron &amp; Sampler, 2003)</w:t>
          </w:r>
          <w:r w:rsidRPr="007A5148">
            <w:fldChar w:fldCharType="end"/>
          </w:r>
        </w:sdtContent>
      </w:sdt>
      <w:r w:rsidRPr="007A5148">
        <w:t xml:space="preserve"> što pokazuju brojni primjeri neuspjelih, skupo plaćenih implementacija i nikad dovršenih projekata</w:t>
      </w:r>
      <w:r w:rsidR="00BD080C" w:rsidRPr="007A5148">
        <w:t xml:space="preserve"> </w:t>
      </w:r>
      <w:sdt>
        <w:sdtPr>
          <w:id w:val="-337009483"/>
          <w:citation/>
        </w:sdtPr>
        <w:sdtEndPr/>
        <w:sdtContent>
          <w:r w:rsidR="00BD080C" w:rsidRPr="007A5148">
            <w:fldChar w:fldCharType="begin"/>
          </w:r>
          <w:r w:rsidR="00BD080C" w:rsidRPr="007A5148">
            <w:instrText xml:space="preserve"> CITATION Boy05 \l 1050 </w:instrText>
          </w:r>
          <w:r w:rsidR="00BD080C" w:rsidRPr="007A5148">
            <w:fldChar w:fldCharType="separate"/>
          </w:r>
          <w:r w:rsidR="001B6365">
            <w:rPr>
              <w:noProof/>
            </w:rPr>
            <w:t>(Boyd, Glandon, &amp; Glandon, 2005)</w:t>
          </w:r>
          <w:r w:rsidR="00BD080C" w:rsidRPr="007A5148">
            <w:fldChar w:fldCharType="end"/>
          </w:r>
        </w:sdtContent>
      </w:sdt>
      <w:r w:rsidRPr="007A5148">
        <w:t xml:space="preserve">. </w:t>
      </w:r>
      <w:r w:rsidR="009F11EE" w:rsidRPr="007A5148">
        <w:rPr>
          <w:lang w:bidi="en-US"/>
        </w:rPr>
        <w:t xml:space="preserve">IKT </w:t>
      </w:r>
      <w:r w:rsidRPr="007A5148">
        <w:rPr>
          <w:lang w:bidi="en-US"/>
        </w:rPr>
        <w:t>je važan či</w:t>
      </w:r>
      <w:r w:rsidR="00515A8F" w:rsidRPr="007A5148">
        <w:rPr>
          <w:lang w:bidi="en-US"/>
        </w:rPr>
        <w:t>nitelj</w:t>
      </w:r>
      <w:r w:rsidRPr="007A5148">
        <w:rPr>
          <w:lang w:bidi="en-US"/>
        </w:rPr>
        <w:t xml:space="preserve"> konkurentnosti koji zahtijeva stalne promjene i investicije</w:t>
      </w:r>
      <w:r w:rsidR="000E3411" w:rsidRPr="007A5148">
        <w:t xml:space="preserve"> </w:t>
      </w:r>
      <w:sdt>
        <w:sdtPr>
          <w:id w:val="-368835909"/>
          <w:citation/>
        </w:sdtPr>
        <w:sdtEndPr/>
        <w:sdtContent>
          <w:r w:rsidR="000E3411" w:rsidRPr="007A5148">
            <w:fldChar w:fldCharType="begin"/>
          </w:r>
          <w:r w:rsidR="000E3411" w:rsidRPr="007A5148">
            <w:instrText xml:space="preserve">CITATION Mar00 \t  \m Wei04 \t  \l 1050 </w:instrText>
          </w:r>
          <w:r w:rsidR="000E3411" w:rsidRPr="007A5148">
            <w:fldChar w:fldCharType="separate"/>
          </w:r>
          <w:r w:rsidR="001B6365">
            <w:rPr>
              <w:noProof/>
            </w:rPr>
            <w:t>(Maruca, 2000; Weill &amp; Ross, 2004)</w:t>
          </w:r>
          <w:r w:rsidR="000E3411" w:rsidRPr="007A5148">
            <w:fldChar w:fldCharType="end"/>
          </w:r>
        </w:sdtContent>
      </w:sdt>
      <w:r w:rsidR="00E84EE5" w:rsidRPr="007A5148">
        <w:rPr>
          <w:lang w:bidi="en-US"/>
        </w:rPr>
        <w:t>,</w:t>
      </w:r>
      <w:r w:rsidRPr="007A5148">
        <w:rPr>
          <w:lang w:bidi="en-US"/>
        </w:rPr>
        <w:t xml:space="preserve"> </w:t>
      </w:r>
      <w:r w:rsidR="00E84EE5" w:rsidRPr="007A5148">
        <w:t>no nije</w:t>
      </w:r>
      <w:r w:rsidRPr="007A5148">
        <w:t xml:space="preserve"> za uspjeh IKT-a dovoljno samo puno investirati jer o</w:t>
      </w:r>
      <w:r w:rsidRPr="007A5148">
        <w:rPr>
          <w:lang w:bidi="en-US"/>
        </w:rPr>
        <w:t xml:space="preserve">n sam po sebi </w:t>
      </w:r>
      <w:r w:rsidR="00E84EE5" w:rsidRPr="007A5148">
        <w:rPr>
          <w:lang w:bidi="en-US"/>
        </w:rPr>
        <w:t>ne može</w:t>
      </w:r>
      <w:r w:rsidRPr="007A5148">
        <w:rPr>
          <w:lang w:bidi="en-US"/>
        </w:rPr>
        <w:t xml:space="preserve"> </w:t>
      </w:r>
      <w:r w:rsidR="00515A8F" w:rsidRPr="007A5148">
        <w:rPr>
          <w:lang w:bidi="en-US"/>
        </w:rPr>
        <w:t>jamčiti</w:t>
      </w:r>
      <w:r w:rsidRPr="007A5148">
        <w:rPr>
          <w:lang w:bidi="en-US"/>
        </w:rPr>
        <w:t xml:space="preserve"> uspjeh i dobr</w:t>
      </w:r>
      <w:r w:rsidR="00515A8F" w:rsidRPr="007A5148">
        <w:rPr>
          <w:lang w:bidi="en-US"/>
        </w:rPr>
        <w:t>e</w:t>
      </w:r>
      <w:r w:rsidRPr="007A5148">
        <w:rPr>
          <w:lang w:bidi="en-US"/>
        </w:rPr>
        <w:t xml:space="preserve"> poslovn</w:t>
      </w:r>
      <w:r w:rsidR="00515A8F" w:rsidRPr="007A5148">
        <w:rPr>
          <w:lang w:bidi="en-US"/>
        </w:rPr>
        <w:t>e</w:t>
      </w:r>
      <w:r w:rsidRPr="007A5148">
        <w:rPr>
          <w:lang w:bidi="en-US"/>
        </w:rPr>
        <w:t xml:space="preserve"> rezultat</w:t>
      </w:r>
      <w:r w:rsidR="00515A8F" w:rsidRPr="007A5148">
        <w:rPr>
          <w:lang w:bidi="en-US"/>
        </w:rPr>
        <w:t>e</w:t>
      </w:r>
      <w:r w:rsidRPr="007A5148">
        <w:rPr>
          <w:lang w:bidi="en-US"/>
        </w:rPr>
        <w:t>.</w:t>
      </w:r>
    </w:p>
    <w:p w:rsidR="00FE41B9" w:rsidRPr="007A5148" w:rsidRDefault="000E3411" w:rsidP="00ED32E6">
      <w:r w:rsidRPr="007A5148">
        <w:t xml:space="preserve">Često puta iza šarenila tehnologije krije </w:t>
      </w:r>
      <w:r w:rsidR="00215CF3">
        <w:t xml:space="preserve">se </w:t>
      </w:r>
      <w:r w:rsidRPr="007A5148">
        <w:t>realnost da</w:t>
      </w:r>
      <w:r w:rsidR="00D33F7B" w:rsidRPr="007A5148">
        <w:t xml:space="preserve"> n</w:t>
      </w:r>
      <w:r w:rsidR="00922AE2" w:rsidRPr="007A5148">
        <w:t xml:space="preserve">ije sve svijetlo u korištenju IKT-a i Interneta kao najmoćnijega medija današnjice. </w:t>
      </w:r>
      <w:r w:rsidRPr="007A5148">
        <w:t xml:space="preserve">Prisutni su </w:t>
      </w:r>
      <w:r w:rsidR="00515A8F" w:rsidRPr="007A5148">
        <w:t xml:space="preserve">tu </w:t>
      </w:r>
      <w:r w:rsidRPr="007A5148">
        <w:t xml:space="preserve">i </w:t>
      </w:r>
      <w:r w:rsidR="00515A8F" w:rsidRPr="007A5148">
        <w:t>brojn</w:t>
      </w:r>
      <w:r w:rsidRPr="007A5148">
        <w:t xml:space="preserve">i izazovi koji ne smiju biti zanemareni. </w:t>
      </w:r>
      <w:r w:rsidR="00325F89" w:rsidRPr="007A5148">
        <w:t>U samim počecima Interneta napadi i krađe često su se događale iz želje napadača za slavom ili nekim inatom spram napadnutoga, no u posljednje je vrijeme to postao unosan posao.</w:t>
      </w:r>
      <w:r w:rsidR="00A6571F" w:rsidRPr="007A5148">
        <w:t xml:space="preserve"> </w:t>
      </w:r>
    </w:p>
    <w:p w:rsidR="00325F89" w:rsidRPr="007A5148" w:rsidRDefault="00325F89" w:rsidP="00ED32E6">
      <w:r w:rsidRPr="007A5148">
        <w:t xml:space="preserve">Problem je i neželjena pošta. </w:t>
      </w:r>
      <w:r w:rsidR="00922AE2" w:rsidRPr="007A5148">
        <w:t>Iskustvo govori da se najveći dio komunikacije elektroničkom poštom odnosi na neželjenu poštu</w:t>
      </w:r>
      <w:r w:rsidRPr="007A5148">
        <w:rPr>
          <w:rStyle w:val="FootnoteReference"/>
        </w:rPr>
        <w:footnoteReference w:id="50"/>
      </w:r>
      <w:r w:rsidR="00922AE2" w:rsidRPr="007A5148">
        <w:t xml:space="preserve"> koja traži velika ulaganja u zaštitu IKT-a jer uzrokuje znatan utrošak vremena kako bi se iz velike količine pošte izdvojio onaj dio koji je stvarno potreban i koristan</w:t>
      </w:r>
      <w:r w:rsidR="000B6FBC" w:rsidRPr="007A5148">
        <w:t xml:space="preserve"> </w:t>
      </w:r>
      <w:sdt>
        <w:sdtPr>
          <w:id w:val="-1670865382"/>
          <w:citation/>
        </w:sdtPr>
        <w:sdtEndPr/>
        <w:sdtContent>
          <w:r w:rsidR="000B6FBC" w:rsidRPr="007A5148">
            <w:fldChar w:fldCharType="begin"/>
          </w:r>
          <w:r w:rsidR="000B6FBC" w:rsidRPr="007A5148">
            <w:instrText xml:space="preserve"> CITATION Mij \l 1050 </w:instrText>
          </w:r>
          <w:r w:rsidR="000B6FBC" w:rsidRPr="007A5148">
            <w:fldChar w:fldCharType="separate"/>
          </w:r>
          <w:r w:rsidR="001B6365">
            <w:rPr>
              <w:noProof/>
            </w:rPr>
            <w:t>(Šarčević, 2010)</w:t>
          </w:r>
          <w:r w:rsidR="000B6FBC" w:rsidRPr="007A5148">
            <w:fldChar w:fldCharType="end"/>
          </w:r>
        </w:sdtContent>
      </w:sdt>
      <w:r w:rsidRPr="007A5148">
        <w:t>.</w:t>
      </w:r>
    </w:p>
    <w:p w:rsidR="00DF10E2" w:rsidRPr="007A5148" w:rsidRDefault="00922AE2" w:rsidP="00ED32E6">
      <w:r w:rsidRPr="007A5148">
        <w:rPr>
          <w:lang w:bidi="en-US"/>
        </w:rPr>
        <w:t>Pojava društvenih mreža te računalstvo u oblaku kao platforma za njihov</w:t>
      </w:r>
      <w:r w:rsidR="00112734" w:rsidRPr="007A5148">
        <w:rPr>
          <w:lang w:bidi="en-US"/>
        </w:rPr>
        <w:t>u</w:t>
      </w:r>
      <w:r w:rsidRPr="007A5148">
        <w:rPr>
          <w:lang w:bidi="en-US"/>
        </w:rPr>
        <w:t xml:space="preserve"> masovn</w:t>
      </w:r>
      <w:r w:rsidR="00112734" w:rsidRPr="007A5148">
        <w:rPr>
          <w:lang w:bidi="en-US"/>
        </w:rPr>
        <w:t>u</w:t>
      </w:r>
      <w:r w:rsidRPr="007A5148">
        <w:rPr>
          <w:lang w:bidi="en-US"/>
        </w:rPr>
        <w:t xml:space="preserve"> </w:t>
      </w:r>
      <w:r w:rsidR="00112734" w:rsidRPr="007A5148">
        <w:rPr>
          <w:lang w:bidi="en-US"/>
        </w:rPr>
        <w:t>upotrebu</w:t>
      </w:r>
      <w:r w:rsidRPr="007A5148">
        <w:rPr>
          <w:lang w:bidi="en-US"/>
        </w:rPr>
        <w:t>, stavlja pred IKT stručnjake veliki izazov u praćenju, razumijevanju i ovladavanju promjenama koje navedeni trendovi donose. Problem sigurnosti komunikacije, unatoč velikom</w:t>
      </w:r>
      <w:r w:rsidR="00215CF3">
        <w:rPr>
          <w:lang w:bidi="en-US"/>
        </w:rPr>
        <w:t>e</w:t>
      </w:r>
      <w:r w:rsidRPr="007A5148">
        <w:rPr>
          <w:lang w:bidi="en-US"/>
        </w:rPr>
        <w:t xml:space="preserve"> napretku tehnologije i znanja, i dalje ostaje otvoren, </w:t>
      </w:r>
      <w:r w:rsidR="00215CF3">
        <w:rPr>
          <w:lang w:bidi="en-US"/>
        </w:rPr>
        <w:t xml:space="preserve">s </w:t>
      </w:r>
      <w:r w:rsidRPr="007A5148">
        <w:rPr>
          <w:lang w:bidi="en-US"/>
        </w:rPr>
        <w:t xml:space="preserve">obzirom </w:t>
      </w:r>
      <w:r w:rsidR="00215CF3">
        <w:rPr>
          <w:lang w:bidi="en-US"/>
        </w:rPr>
        <w:t xml:space="preserve">na to </w:t>
      </w:r>
      <w:r w:rsidRPr="007A5148">
        <w:rPr>
          <w:lang w:bidi="en-US"/>
        </w:rPr>
        <w:t>da moderne aplikacije zahtijevaju staln</w:t>
      </w:r>
      <w:r w:rsidR="00515A8F" w:rsidRPr="007A5148">
        <w:rPr>
          <w:lang w:bidi="en-US"/>
        </w:rPr>
        <w:t>u</w:t>
      </w:r>
      <w:r w:rsidRPr="007A5148">
        <w:rPr>
          <w:lang w:bidi="en-US"/>
        </w:rPr>
        <w:t xml:space="preserve"> </w:t>
      </w:r>
      <w:r w:rsidR="00112734" w:rsidRPr="007A5148">
        <w:rPr>
          <w:lang w:bidi="en-US"/>
        </w:rPr>
        <w:t>vezu s</w:t>
      </w:r>
      <w:r w:rsidRPr="007A5148">
        <w:rPr>
          <w:lang w:bidi="en-US"/>
        </w:rPr>
        <w:t xml:space="preserve"> Internet</w:t>
      </w:r>
      <w:r w:rsidR="00112734" w:rsidRPr="007A5148">
        <w:rPr>
          <w:lang w:bidi="en-US"/>
        </w:rPr>
        <w:t>om, a korisnici žele</w:t>
      </w:r>
      <w:r w:rsidRPr="007A5148">
        <w:rPr>
          <w:lang w:bidi="en-US"/>
        </w:rPr>
        <w:t xml:space="preserve"> pristup sa svakog</w:t>
      </w:r>
      <w:r w:rsidR="00215CF3">
        <w:rPr>
          <w:lang w:bidi="en-US"/>
        </w:rPr>
        <w:t>a</w:t>
      </w:r>
      <w:r w:rsidRPr="007A5148">
        <w:rPr>
          <w:lang w:bidi="en-US"/>
        </w:rPr>
        <w:t xml:space="preserve"> mjesta.</w:t>
      </w:r>
      <w:r w:rsidR="00FA2711" w:rsidRPr="007A5148">
        <w:rPr>
          <w:lang w:bidi="en-US"/>
        </w:rPr>
        <w:t xml:space="preserve"> T</w:t>
      </w:r>
      <w:r w:rsidR="00991323" w:rsidRPr="007A5148">
        <w:rPr>
          <w:lang w:bidi="en-US"/>
        </w:rPr>
        <w:t>akvim intenzivnim načinom funkcioniranja, organizacije</w:t>
      </w:r>
      <w:r w:rsidR="00FA2711" w:rsidRPr="007A5148">
        <w:rPr>
          <w:lang w:bidi="en-US"/>
        </w:rPr>
        <w:t xml:space="preserve"> postaju ranjive.</w:t>
      </w:r>
      <w:r w:rsidRPr="007A5148">
        <w:rPr>
          <w:lang w:bidi="en-US"/>
        </w:rPr>
        <w:t xml:space="preserve"> </w:t>
      </w:r>
      <w:r w:rsidRPr="007A5148">
        <w:t xml:space="preserve">Koliko </w:t>
      </w:r>
      <w:r w:rsidR="00215CF3">
        <w:t xml:space="preserve">se </w:t>
      </w:r>
      <w:r w:rsidRPr="007A5148">
        <w:t>god sustavno reklamirale nove tehnologije i rješenja za zaštitu i dalje je sigurnost</w:t>
      </w:r>
      <w:r w:rsidR="00FA2711" w:rsidRPr="007A5148">
        <w:t xml:space="preserve"> važna tema</w:t>
      </w:r>
      <w:r w:rsidR="00515A8F" w:rsidRPr="007A5148">
        <w:t>.</w:t>
      </w:r>
      <w:r w:rsidRPr="007A5148">
        <w:t xml:space="preserve"> </w:t>
      </w:r>
      <w:r w:rsidR="00515A8F" w:rsidRPr="007A5148">
        <w:t>P</w:t>
      </w:r>
      <w:r w:rsidRPr="007A5148">
        <w:t xml:space="preserve">roizvodnja </w:t>
      </w:r>
      <w:r w:rsidR="00215CF3">
        <w:t xml:space="preserve">je </w:t>
      </w:r>
      <w:r w:rsidR="00991323" w:rsidRPr="007A5148">
        <w:t xml:space="preserve">odgovarajuće </w:t>
      </w:r>
      <w:r w:rsidRPr="007A5148">
        <w:t>zaštite</w:t>
      </w:r>
      <w:r w:rsidR="00515A8F" w:rsidRPr="007A5148">
        <w:t xml:space="preserve"> </w:t>
      </w:r>
      <w:r w:rsidRPr="007A5148">
        <w:t xml:space="preserve">proces u kojemu se vodi neprekinuta borba i nadmudrivanje s onima koji tu zaštitu žele kompromitirati </w:t>
      </w:r>
      <w:r w:rsidR="00FA2711" w:rsidRPr="007A5148">
        <w:t xml:space="preserve">i </w:t>
      </w:r>
      <w:r w:rsidRPr="007A5148">
        <w:t xml:space="preserve">probiti. Krađa identiteta nikad nije bila lakša jer </w:t>
      </w:r>
      <w:r w:rsidR="00FA2711" w:rsidRPr="007A5148">
        <w:t xml:space="preserve">su </w:t>
      </w:r>
      <w:r w:rsidRPr="007A5148">
        <w:t>korisnici svojim sudjelovanjem na raznoraznim mrežnim servisima</w:t>
      </w:r>
      <w:r w:rsidR="00FA2711" w:rsidRPr="007A5148">
        <w:t>,</w:t>
      </w:r>
      <w:r w:rsidRPr="007A5148">
        <w:t xml:space="preserve"> na kojima pristup i sudjelovanje </w:t>
      </w:r>
      <w:r w:rsidRPr="007A5148">
        <w:rPr>
          <w:i/>
        </w:rPr>
        <w:t>plaćaju</w:t>
      </w:r>
      <w:r w:rsidRPr="007A5148">
        <w:t xml:space="preserve"> upisivanjem svojih osobnih podataka</w:t>
      </w:r>
      <w:r w:rsidR="00FA2711" w:rsidRPr="007A5148">
        <w:t>,</w:t>
      </w:r>
      <w:r w:rsidRPr="007A5148">
        <w:t xml:space="preserve"> izloženi kradljivcima tih istih podataka. </w:t>
      </w:r>
    </w:p>
    <w:p w:rsidR="00BF6072" w:rsidRPr="007A5148" w:rsidRDefault="00215CF3" w:rsidP="00A40277">
      <w:pPr>
        <w:pStyle w:val="Heading4"/>
      </w:pPr>
      <w:r>
        <w:t xml:space="preserve"> </w:t>
      </w:r>
      <w:bookmarkStart w:id="101" w:name="_Toc462787718"/>
      <w:r w:rsidR="00BF6072" w:rsidRPr="007A5148">
        <w:t>Globalno društvo rizika</w:t>
      </w:r>
      <w:bookmarkEnd w:id="101"/>
    </w:p>
    <w:p w:rsidR="00FE41B9" w:rsidRPr="007A5148" w:rsidRDefault="005876BF" w:rsidP="00ED32E6">
      <w:r>
        <w:rPr>
          <w:lang w:bidi="en-US"/>
        </w:rPr>
        <w:t>Kao što je prethodno naglašeno, i</w:t>
      </w:r>
      <w:r w:rsidR="00ED32E6" w:rsidRPr="007A5148">
        <w:rPr>
          <w:lang w:bidi="en-US"/>
        </w:rPr>
        <w:t xml:space="preserve">nformacijsko komunikacijska tehnologija, ulaskom u sve sfere društva života i poslovanja, uz sve već naveliko poznate blagodati, sa sobom nosi i velike rizike. Naš poznati sociolog dr. Anđelko Milardović ističe da: </w:t>
      </w:r>
      <w:r w:rsidR="00ED32E6" w:rsidRPr="007A5148">
        <w:rPr>
          <w:i/>
          <w:lang w:bidi="en-US"/>
        </w:rPr>
        <w:t>svaki napredak i svako osuvremenjivanje generira različite vrste rizika</w:t>
      </w:r>
      <w:r w:rsidR="00BF6072" w:rsidRPr="007A5148">
        <w:rPr>
          <w:lang w:bidi="en-US"/>
        </w:rPr>
        <w:t>. Na</w:t>
      </w:r>
      <w:r w:rsidR="00ED32E6" w:rsidRPr="007A5148">
        <w:rPr>
          <w:lang w:bidi="en-US"/>
        </w:rPr>
        <w:t>dalje</w:t>
      </w:r>
      <w:r w:rsidR="00BF6072" w:rsidRPr="007A5148">
        <w:rPr>
          <w:lang w:bidi="en-US"/>
        </w:rPr>
        <w:t>, on</w:t>
      </w:r>
      <w:r w:rsidR="00ED32E6" w:rsidRPr="007A5148">
        <w:rPr>
          <w:lang w:bidi="en-US"/>
        </w:rPr>
        <w:t xml:space="preserve"> uvodi novi termin </w:t>
      </w:r>
      <w:r w:rsidR="00ED32E6" w:rsidRPr="007A5148">
        <w:rPr>
          <w:i/>
          <w:lang w:bidi="en-US"/>
        </w:rPr>
        <w:t>Društvo rizika</w:t>
      </w:r>
      <w:r w:rsidR="00ED32E6" w:rsidRPr="007A5148">
        <w:t xml:space="preserve"> </w:t>
      </w:r>
      <w:sdt>
        <w:sdtPr>
          <w:id w:val="6341051"/>
          <w:citation/>
        </w:sdtPr>
        <w:sdtEndPr/>
        <w:sdtContent>
          <w:r w:rsidR="00ED32E6" w:rsidRPr="007A5148">
            <w:fldChar w:fldCharType="begin"/>
          </w:r>
          <w:r w:rsidR="00626AB0" w:rsidRPr="007A5148">
            <w:instrText xml:space="preserve">CITATION Mil10 \t  \l 1050 </w:instrText>
          </w:r>
          <w:r w:rsidR="00ED32E6" w:rsidRPr="007A5148">
            <w:fldChar w:fldCharType="separate"/>
          </w:r>
          <w:r w:rsidR="001B6365">
            <w:rPr>
              <w:noProof/>
            </w:rPr>
            <w:t>(Milardović, 2010)</w:t>
          </w:r>
          <w:r w:rsidR="00ED32E6" w:rsidRPr="007A5148">
            <w:fldChar w:fldCharType="end"/>
          </w:r>
        </w:sdtContent>
      </w:sdt>
      <w:r w:rsidR="00ED32E6" w:rsidRPr="007A5148">
        <w:t xml:space="preserve">. Običan korisnik je u svakom trenutku dok je </w:t>
      </w:r>
      <w:r w:rsidR="00B82BAE" w:rsidRPr="007A5148">
        <w:rPr>
          <w:i/>
        </w:rPr>
        <w:t>online</w:t>
      </w:r>
      <w:r w:rsidR="00ED32E6" w:rsidRPr="007A5148">
        <w:t xml:space="preserve"> izložen rizicima, a i </w:t>
      </w:r>
      <w:r w:rsidR="00A1329E" w:rsidRPr="007A5148">
        <w:t>nakon</w:t>
      </w:r>
      <w:r w:rsidR="00ED32E6" w:rsidRPr="007A5148">
        <w:t xml:space="preserve"> toga jer </w:t>
      </w:r>
      <w:r w:rsidR="00C6050B">
        <w:t>ako</w:t>
      </w:r>
      <w:r w:rsidR="00C6050B" w:rsidRPr="007A5148">
        <w:t xml:space="preserve"> </w:t>
      </w:r>
      <w:r w:rsidR="00ED32E6" w:rsidRPr="007A5148">
        <w:t>organizacije koje čuvaju njegove podatke imalo popuste u sigurnosti svojih resursa, u pitanje dolazi</w:t>
      </w:r>
      <w:r w:rsidR="00A6571F" w:rsidRPr="007A5148">
        <w:t xml:space="preserve"> i</w:t>
      </w:r>
      <w:r w:rsidR="00ED32E6" w:rsidRPr="007A5148">
        <w:t xml:space="preserve"> korisnikova sigurnost.</w:t>
      </w:r>
    </w:p>
    <w:p w:rsidR="00FE41B9" w:rsidRPr="007A5148" w:rsidRDefault="00FE41B9" w:rsidP="00ED32E6">
      <w:r w:rsidRPr="007A5148">
        <w:t xml:space="preserve">Može se s velikom pouzdanošću reći da je privatnost stvar prošlosti i da ju je jako teško sačuvati u uvjetima suvremenih globalnih komunikacija. Računalni kriminal, zaštita privatnosti i strah od ispada sustava noćna su mora organizacija </w:t>
      </w:r>
      <w:sdt>
        <w:sdtPr>
          <w:id w:val="518594095"/>
          <w:citation/>
        </w:sdtPr>
        <w:sdtEndPr/>
        <w:sdtContent>
          <w:r w:rsidRPr="007A5148">
            <w:fldChar w:fldCharType="begin"/>
          </w:r>
          <w:r w:rsidRPr="007A5148">
            <w:instrText xml:space="preserve">CITATION Wei13 \t  \l 1050 </w:instrText>
          </w:r>
          <w:r w:rsidRPr="007A5148">
            <w:fldChar w:fldCharType="separate"/>
          </w:r>
          <w:r w:rsidR="001B6365">
            <w:rPr>
              <w:noProof/>
            </w:rPr>
            <w:t>(Weill &amp; Woerner, 2013)</w:t>
          </w:r>
          <w:r w:rsidRPr="007A5148">
            <w:fldChar w:fldCharType="end"/>
          </w:r>
        </w:sdtContent>
      </w:sdt>
      <w:r w:rsidRPr="007A5148">
        <w:t xml:space="preserve">. </w:t>
      </w:r>
      <w:r w:rsidR="005876BF">
        <w:t>Zato je č</w:t>
      </w:r>
      <w:r w:rsidRPr="007A5148">
        <w:t>uvanje podataka organizacije i mrežnih korisnika</w:t>
      </w:r>
      <w:r w:rsidRPr="007A5148">
        <w:rPr>
          <w:rStyle w:val="FootnoteReference"/>
        </w:rPr>
        <w:footnoteReference w:id="51"/>
      </w:r>
      <w:r w:rsidRPr="007A5148">
        <w:t xml:space="preserve"> od iznimne važnosti. Dobar primjer za to je sigurnosni incident organizacije RSA koja se bavi sigurnošću komunikacije i pristupima udaljenim sustavima. Netko zlonamjeran</w:t>
      </w:r>
      <w:r w:rsidR="00D007CB">
        <w:t xml:space="preserve"> je</w:t>
      </w:r>
      <w:r w:rsidRPr="007A5148">
        <w:t>, pretpostavka je kako se radi o nekoj stranoj vladi ili obavještajnoj agenciji, do</w:t>
      </w:r>
      <w:r w:rsidR="00D007CB">
        <w:t>š</w:t>
      </w:r>
      <w:r w:rsidRPr="007A5148">
        <w:t>a</w:t>
      </w:r>
      <w:r w:rsidR="00D007CB">
        <w:t>o</w:t>
      </w:r>
      <w:r w:rsidRPr="007A5148">
        <w:t xml:space="preserve"> u posjed izvornih algoritama za kreiranje token kodova </w:t>
      </w:r>
      <w:sdt>
        <w:sdtPr>
          <w:id w:val="-1310014163"/>
          <w:citation/>
        </w:sdtPr>
        <w:sdtEndPr/>
        <w:sdtContent>
          <w:r w:rsidRPr="007A5148">
            <w:fldChar w:fldCharType="begin"/>
          </w:r>
          <w:r w:rsidR="00601DCB">
            <w:instrText xml:space="preserve">CITATION Joh11 \l 1050 </w:instrText>
          </w:r>
          <w:r w:rsidRPr="007A5148">
            <w:fldChar w:fldCharType="separate"/>
          </w:r>
          <w:r w:rsidR="001B6365">
            <w:rPr>
              <w:noProof/>
            </w:rPr>
            <w:t>(Leyden, 2011)</w:t>
          </w:r>
          <w:r w:rsidRPr="007A5148">
            <w:fldChar w:fldCharType="end"/>
          </w:r>
        </w:sdtContent>
      </w:sdt>
      <w:r w:rsidRPr="007A5148">
        <w:t>. Napade su nakon toga osjetile organizacije opskrbljivači američkog</w:t>
      </w:r>
      <w:r w:rsidR="00C6050B">
        <w:t>a</w:t>
      </w:r>
      <w:r w:rsidRPr="007A5148">
        <w:t xml:space="preserve"> ministarstva obrane koje proizvode, kao npr. </w:t>
      </w:r>
      <w:r w:rsidRPr="007A5148">
        <w:rPr>
          <w:i/>
        </w:rPr>
        <w:t>LockHeed Martin</w:t>
      </w:r>
      <w:r w:rsidRPr="007A5148">
        <w:t xml:space="preserve">, vojne zrakoplove, brodove </w:t>
      </w:r>
      <w:r w:rsidR="00D007CB">
        <w:t>te</w:t>
      </w:r>
      <w:r w:rsidRPr="007A5148">
        <w:t xml:space="preserve"> ostalu vojnu tehniku. </w:t>
      </w:r>
      <w:r w:rsidR="00C6050B">
        <w:t>S o</w:t>
      </w:r>
      <w:r w:rsidRPr="007A5148">
        <w:t>bzirom na izbor žrtve napada potvrđuje se pretpostavka kako je napadač dobro znao što traži. Ovaj primjer pokazuje kako je, očito špijunska, organizacija obavila napad tako što je prethodno došla do ključeva kojima se generira udaljeni pristup IKT sustavu organizacije žrtve, u ovom</w:t>
      </w:r>
      <w:r w:rsidR="00C6050B">
        <w:t>e</w:t>
      </w:r>
      <w:r w:rsidRPr="007A5148">
        <w:t xml:space="preserve"> slučaju korisnika RSA algoritma za udaljeni pristup.</w:t>
      </w:r>
    </w:p>
    <w:p w:rsidR="00FE41B9" w:rsidRPr="007A5148" w:rsidRDefault="00ED32E6" w:rsidP="00ED32E6">
      <w:r w:rsidRPr="007A5148">
        <w:t xml:space="preserve">U posljednjih nekoliko godina zabilježeno je više teških sigurnosnih incidenata kao što su krađa </w:t>
      </w:r>
      <w:r w:rsidRPr="007A5148">
        <w:rPr>
          <w:i/>
        </w:rPr>
        <w:t>Mastercard</w:t>
      </w:r>
      <w:r w:rsidRPr="007A5148">
        <w:t xml:space="preserve"> korisničkih brojeva, a kao osveta za prestanak financiranja Wikileaksa pri čemu su blokirali pristup na </w:t>
      </w:r>
      <w:hyperlink r:id="rId23" w:history="1">
        <w:r w:rsidRPr="007A5148">
          <w:rPr>
            <w:i/>
          </w:rPr>
          <w:t>www.mastercard.com</w:t>
        </w:r>
      </w:hyperlink>
      <w:r w:rsidRPr="007A5148">
        <w:t xml:space="preserve"> i ukrali 13,9 milijuna </w:t>
      </w:r>
      <w:r w:rsidR="00D007CB">
        <w:t xml:space="preserve">osobnih </w:t>
      </w:r>
      <w:r w:rsidRPr="007A5148">
        <w:t>podataka</w:t>
      </w:r>
      <w:r w:rsidR="00D007CB">
        <w:t xml:space="preserve"> njihovih </w:t>
      </w:r>
      <w:r w:rsidR="00D007CB" w:rsidRPr="007A5148">
        <w:t>korisnik</w:t>
      </w:r>
      <w:r w:rsidR="00D007CB">
        <w:t>a</w:t>
      </w:r>
      <w:r w:rsidRPr="007A5148">
        <w:t xml:space="preserve">, zatim je </w:t>
      </w:r>
      <w:r w:rsidRPr="007A5148">
        <w:rPr>
          <w:i/>
        </w:rPr>
        <w:t>Sony Playstation</w:t>
      </w:r>
      <w:r w:rsidRPr="007A5148">
        <w:t xml:space="preserve"> izgubio preko 100 milijuna </w:t>
      </w:r>
      <w:r w:rsidR="00D007CB">
        <w:t xml:space="preserve">korisničkih </w:t>
      </w:r>
      <w:r w:rsidRPr="007A5148">
        <w:t xml:space="preserve">zapisa, društvena mreža </w:t>
      </w:r>
      <w:r w:rsidRPr="007A5148">
        <w:rPr>
          <w:i/>
        </w:rPr>
        <w:t>LinkedIn</w:t>
      </w:r>
      <w:r w:rsidRPr="007A5148">
        <w:t xml:space="preserve"> 6,5 milijuna zapisa o korisnicima i na kraju </w:t>
      </w:r>
      <w:r w:rsidRPr="007A5148">
        <w:rPr>
          <w:i/>
        </w:rPr>
        <w:t>Global Payments</w:t>
      </w:r>
      <w:r w:rsidRPr="007A5148">
        <w:t xml:space="preserve"> izgubio </w:t>
      </w:r>
      <w:r w:rsidR="00C6050B">
        <w:t xml:space="preserve">je </w:t>
      </w:r>
      <w:r w:rsidRPr="007A5148">
        <w:t>1,5</w:t>
      </w:r>
      <w:r w:rsidR="00FE41B9" w:rsidRPr="007A5148">
        <w:t xml:space="preserve"> milijun podataka o</w:t>
      </w:r>
      <w:r w:rsidR="00D007CB">
        <w:t xml:space="preserve"> kreditnim</w:t>
      </w:r>
      <w:r w:rsidR="00FE41B9" w:rsidRPr="007A5148">
        <w:t xml:space="preserve"> karticama</w:t>
      </w:r>
      <w:r w:rsidR="00D007CB">
        <w:t xml:space="preserve"> svojih korisnika</w:t>
      </w:r>
      <w:r w:rsidR="00FE41B9" w:rsidRPr="007A5148">
        <w:t>.</w:t>
      </w:r>
    </w:p>
    <w:p w:rsidR="00FE41B9" w:rsidRPr="007A5148" w:rsidRDefault="00FE41B9" w:rsidP="00FE41B9">
      <w:r w:rsidRPr="007A5148">
        <w:t>Pretražujući Internet u potrazi za podacima, korisnik je često izložen praćenju od strane zlonamjernih pojedinaca kao i cijelih organizacija, zainteresiranih vlada ili tajnih službi.</w:t>
      </w:r>
      <w:r w:rsidR="00462777" w:rsidRPr="007A5148">
        <w:t xml:space="preserve"> Kao vrlo rizičan i opasan trend može se uzeti i postojanje stručnjaka </w:t>
      </w:r>
      <w:r w:rsidR="00462777" w:rsidRPr="007A5148">
        <w:rPr>
          <w:i/>
        </w:rPr>
        <w:t>Numerata</w:t>
      </w:r>
      <w:r w:rsidR="00462777" w:rsidRPr="007A5148">
        <w:t xml:space="preserve"> koji prikupljaju i obrađuju osobne podatke i podatke o posjetima korisnika raznim internetskim mjestima bez ikakve njihove privole i dopuštenja, a sve u interesu neke velike kompanije. Tako prikupljene, i posebnim matematičkim metodam</w:t>
      </w:r>
      <w:r w:rsidR="00D007CB">
        <w:t>a obrađene informacije o posjeta</w:t>
      </w:r>
      <w:r w:rsidR="00462777" w:rsidRPr="007A5148">
        <w:t xml:space="preserve">ma određenim </w:t>
      </w:r>
      <w:r w:rsidR="00D179EE">
        <w:t>internetskim</w:t>
      </w:r>
      <w:r w:rsidR="00462777" w:rsidRPr="007A5148">
        <w:t xml:space="preserve"> stranicama, prodaju marketinškim organizacijama </w:t>
      </w:r>
      <w:sdt>
        <w:sdtPr>
          <w:id w:val="6341052"/>
          <w:citation/>
        </w:sdtPr>
        <w:sdtEndPr/>
        <w:sdtContent>
          <w:r w:rsidR="00462777" w:rsidRPr="007A5148">
            <w:fldChar w:fldCharType="begin"/>
          </w:r>
          <w:r w:rsidR="00462777" w:rsidRPr="007A5148">
            <w:instrText xml:space="preserve">CITATION Bak09 \l 1050 </w:instrText>
          </w:r>
          <w:r w:rsidR="00462777" w:rsidRPr="007A5148">
            <w:fldChar w:fldCharType="separate"/>
          </w:r>
          <w:r w:rsidR="001B6365">
            <w:rPr>
              <w:noProof/>
            </w:rPr>
            <w:t>(Baker, 2009)</w:t>
          </w:r>
          <w:r w:rsidR="00462777" w:rsidRPr="007A5148">
            <w:fldChar w:fldCharType="end"/>
          </w:r>
        </w:sdtContent>
      </w:sdt>
      <w:r w:rsidR="00462777" w:rsidRPr="007A5148">
        <w:t>.</w:t>
      </w:r>
      <w:r w:rsidRPr="007A5148">
        <w:t xml:space="preserve"> </w:t>
      </w:r>
      <w:r w:rsidR="00462777" w:rsidRPr="007A5148">
        <w:t>O</w:t>
      </w:r>
      <w:r w:rsidRPr="007A5148">
        <w:t>bra</w:t>
      </w:r>
      <w:r w:rsidR="00462777" w:rsidRPr="007A5148">
        <w:t>dom</w:t>
      </w:r>
      <w:r w:rsidRPr="007A5148">
        <w:t xml:space="preserve"> </w:t>
      </w:r>
      <w:r w:rsidR="00462777" w:rsidRPr="007A5148">
        <w:t>podataka u</w:t>
      </w:r>
      <w:r w:rsidRPr="007A5148">
        <w:t xml:space="preserve"> marketinške svrhe pojedinac postaje meta raznoraznih organizacija koje na taj način pokušavaju stvoriti profit i prednost pred konkurencijom. Pitanje je samo novčane vrijednosti za k</w:t>
      </w:r>
      <w:r w:rsidR="00462777" w:rsidRPr="007A5148">
        <w:t>o</w:t>
      </w:r>
      <w:r w:rsidRPr="007A5148">
        <w:t>ju će se ti podaci ustupiti nekome tko je zainteresiran za njih.</w:t>
      </w:r>
      <w:r w:rsidR="00462777" w:rsidRPr="007A5148">
        <w:t xml:space="preserve"> Ipak</w:t>
      </w:r>
      <w:r w:rsidRPr="007A5148">
        <w:t>, postoje opravdane sumnje koje izazivaju strah kod korisnika kako se tu ne radi samo o marketinškim svrhama praćenja njihovih aktivnosti.</w:t>
      </w:r>
    </w:p>
    <w:p w:rsidR="00ED32E6" w:rsidRPr="007A5148" w:rsidRDefault="00ED32E6" w:rsidP="00ED32E6">
      <w:r w:rsidRPr="007A5148">
        <w:t xml:space="preserve">Iako se prosječno čak 11% kompletnoga IKT proračuna ulaže u sigurnost </w:t>
      </w:r>
      <w:sdt>
        <w:sdtPr>
          <w:id w:val="-1670243810"/>
          <w:citation/>
        </w:sdtPr>
        <w:sdtEndPr/>
        <w:sdtContent>
          <w:r w:rsidRPr="007A5148">
            <w:fldChar w:fldCharType="begin"/>
          </w:r>
          <w:r w:rsidRPr="007A5148">
            <w:instrText xml:space="preserve">CITATION Csa13 \l 1050 </w:instrText>
          </w:r>
          <w:r w:rsidRPr="007A5148">
            <w:fldChar w:fldCharType="separate"/>
          </w:r>
          <w:r w:rsidR="001B6365">
            <w:rPr>
              <w:noProof/>
            </w:rPr>
            <w:t>(Krasznay, 2013)</w:t>
          </w:r>
          <w:r w:rsidRPr="007A5148">
            <w:fldChar w:fldCharType="end"/>
          </w:r>
        </w:sdtContent>
      </w:sdt>
      <w:r w:rsidRPr="007A5148">
        <w:t xml:space="preserve"> prijetnje i rizici i dalje ostaju tako da, unatoč velikim ulaganjima, godišnji </w:t>
      </w:r>
      <w:r w:rsidR="00FD59F3" w:rsidRPr="007A5148">
        <w:t xml:space="preserve">svjetski </w:t>
      </w:r>
      <w:r w:rsidRPr="007A5148">
        <w:t xml:space="preserve">gubici dosežu 675.000.000$. Afera koju je u lipnju 2013. otvorio Edward Snowden, obavještajac ureda </w:t>
      </w:r>
      <w:r w:rsidRPr="007A5148">
        <w:rPr>
          <w:i/>
        </w:rPr>
        <w:t>Nacionalne sigurnosne agencije (NSA)</w:t>
      </w:r>
      <w:r w:rsidRPr="007A5148">
        <w:t>, o tajnom</w:t>
      </w:r>
      <w:r w:rsidR="00D179EE">
        <w:t>e</w:t>
      </w:r>
      <w:r w:rsidRPr="007A5148">
        <w:t xml:space="preserve"> programu američke vlade koja prati telefone običnih građana i njihove aktivnosti na Internetu, u što su bile uključene tvrtke </w:t>
      </w:r>
      <w:r w:rsidRPr="007A5148">
        <w:rPr>
          <w:i/>
        </w:rPr>
        <w:t>Microsoft, Google</w:t>
      </w:r>
      <w:r w:rsidRPr="007A5148">
        <w:t xml:space="preserve"> i </w:t>
      </w:r>
      <w:r w:rsidRPr="007A5148">
        <w:rPr>
          <w:i/>
        </w:rPr>
        <w:t>Yahoo</w:t>
      </w:r>
      <w:r w:rsidRPr="007A5148">
        <w:t>, otvorila je mnoga pitanja o kojima se do tada govorilo isključivo u usko specijaliziranim krugovima. Tim se činom u prvi plan stavilo vruće pitanje zaštite privatnosti ljudi u cijelom</w:t>
      </w:r>
      <w:r w:rsidR="00D179EE">
        <w:t>e</w:t>
      </w:r>
      <w:r w:rsidRPr="007A5148">
        <w:t xml:space="preserve"> svijetu, no kao što je u uvodu već rečeno IKT je platforma koja omogućava takve akcije. Pitanje je samo kako to kontrolirati i kako očekivati od tvrtke koja korisnicima daje nešto besplatno u vidu sandučića elektroničke pošte ili nekoga drugog besplatnog servisa da ista neće iskoristiti i nekako naplatiti svoj ulog. </w:t>
      </w:r>
      <w:r w:rsidRPr="007A5148">
        <w:rPr>
          <w:i/>
        </w:rPr>
        <w:t>Google</w:t>
      </w:r>
      <w:r w:rsidRPr="007A5148">
        <w:t xml:space="preserve"> je već priznao kako prikuplja i analizira podatke korisnika svojih usluga </w:t>
      </w:r>
      <w:sdt>
        <w:sdtPr>
          <w:id w:val="2131665297"/>
          <w:citation/>
        </w:sdtPr>
        <w:sdtEndPr/>
        <w:sdtContent>
          <w:r w:rsidRPr="007A5148">
            <w:fldChar w:fldCharType="begin"/>
          </w:r>
          <w:r w:rsidR="008E3288" w:rsidRPr="007A5148">
            <w:instrText xml:space="preserve">CITATION Goo13 \l 1050 </w:instrText>
          </w:r>
          <w:r w:rsidRPr="007A5148">
            <w:fldChar w:fldCharType="separate"/>
          </w:r>
          <w:r w:rsidR="001B6365">
            <w:rPr>
              <w:noProof/>
            </w:rPr>
            <w:t>(Google, 2013)</w:t>
          </w:r>
          <w:r w:rsidRPr="007A5148">
            <w:fldChar w:fldCharType="end"/>
          </w:r>
        </w:sdtContent>
      </w:sdt>
      <w:r w:rsidRPr="007A5148">
        <w:t xml:space="preserve">. Iako to naizgled čine u svrhu poboljšanja usluga koje nude, ne može se isključiti zloporaba u svrhu materijalne </w:t>
      </w:r>
      <w:r w:rsidR="00D007CB">
        <w:t xml:space="preserve">ili neke druge </w:t>
      </w:r>
      <w:r w:rsidRPr="007A5148">
        <w:t>koristi.</w:t>
      </w:r>
    </w:p>
    <w:p w:rsidR="00112734" w:rsidRPr="007A5148" w:rsidRDefault="00112734" w:rsidP="00A40277">
      <w:pPr>
        <w:pStyle w:val="Heading4"/>
      </w:pPr>
      <w:bookmarkStart w:id="102" w:name="_Toc462787719"/>
      <w:r w:rsidRPr="007A5148">
        <w:t>Stabilnost IKT infrastrukture i korisničkih servisa</w:t>
      </w:r>
      <w:bookmarkEnd w:id="102"/>
    </w:p>
    <w:p w:rsidR="00901C7B" w:rsidRPr="007A5148" w:rsidRDefault="00901C7B" w:rsidP="00901C7B">
      <w:r w:rsidRPr="007A5148">
        <w:t>Sve dok se ne dogodi neki incident kao što je ispad IKT sustava, nemogućnost komunikacije s vanjskim svijetom ili sigurnosni propust, uprava organizacije nije svjesna postojanja IT sektora</w:t>
      </w:r>
      <w:r w:rsidR="00A1329E" w:rsidRPr="007A5148">
        <w:t xml:space="preserve"> i njegove važnosti</w:t>
      </w:r>
      <w:r w:rsidRPr="007A5148">
        <w:t>. Budući da ispadi IKT sustava uzrokuju gubitak povjerenja korisnika u organizaciju, smanjenje njezina kredibiliteta i na koncu teže osvajanje tržišta i novih klijenata, IT menadžer pod pritiskom</w:t>
      </w:r>
      <w:r w:rsidR="00D179EE">
        <w:t xml:space="preserve"> je</w:t>
      </w:r>
      <w:r w:rsidRPr="007A5148">
        <w:t xml:space="preserve"> u slučaju bilo kakve nestabilnosti poslovnog</w:t>
      </w:r>
      <w:r w:rsidR="00D179EE">
        <w:t>a</w:t>
      </w:r>
      <w:r w:rsidRPr="007A5148">
        <w:t xml:space="preserve"> IKT sustava. Ono o čemu mora voditi veliku brigu je kako ostvariti neometano funkcioniranje IKT-a i sačuvati zadovoljstvo k</w:t>
      </w:r>
      <w:r w:rsidR="003B5B99" w:rsidRPr="007A5148">
        <w:t xml:space="preserve">orisnika </w:t>
      </w:r>
      <w:sdt>
        <w:sdtPr>
          <w:id w:val="-977525691"/>
          <w:citation/>
        </w:sdtPr>
        <w:sdtEndPr/>
        <w:sdtContent>
          <w:r w:rsidR="003B5B99" w:rsidRPr="007A5148">
            <w:fldChar w:fldCharType="begin"/>
          </w:r>
          <w:r w:rsidR="001E5BBA">
            <w:instrText xml:space="preserve">CITATION Del04 \m IBM081 \m IBM09 \m Del13 \l 1050 </w:instrText>
          </w:r>
          <w:r w:rsidR="003B5B99" w:rsidRPr="007A5148">
            <w:fldChar w:fldCharType="separate"/>
          </w:r>
          <w:r w:rsidR="001B6365">
            <w:rPr>
              <w:noProof/>
            </w:rPr>
            <w:t>(Deloitte, 2004; IBM, 2008B; IBM, 2009; Deloitte, 2013)</w:t>
          </w:r>
          <w:r w:rsidR="003B5B99" w:rsidRPr="007A5148">
            <w:fldChar w:fldCharType="end"/>
          </w:r>
        </w:sdtContent>
      </w:sdt>
      <w:r w:rsidR="00A124CA" w:rsidRPr="007A5148">
        <w:t xml:space="preserve">. </w:t>
      </w:r>
      <w:r w:rsidRPr="007A5148">
        <w:t>U slučajevima najtežih sigurnosnih incidenata, za ponovno uspostavljanje stabilnog</w:t>
      </w:r>
      <w:r w:rsidR="00182C40">
        <w:t>a</w:t>
      </w:r>
      <w:r w:rsidRPr="007A5148">
        <w:t xml:space="preserve"> sustava i poslovanja</w:t>
      </w:r>
      <w:r w:rsidR="00A124CA" w:rsidRPr="007A5148">
        <w:t>,</w:t>
      </w:r>
      <w:r w:rsidRPr="007A5148">
        <w:t xml:space="preserve"> potrebna su znatna financijska sredstva. Izračun iznosa tih sredstava može se obaviti nakon analize eventualnih gubitaka koji mogu nastati pri određenom</w:t>
      </w:r>
      <w:r w:rsidR="00182C40">
        <w:t>e</w:t>
      </w:r>
      <w:r w:rsidRPr="007A5148">
        <w:t xml:space="preserve"> očekivanom ispadu i te gubitke i rizike pretvoriti u novac koji se mora investirati kako bi s</w:t>
      </w:r>
      <w:r w:rsidR="00A6571F" w:rsidRPr="007A5148">
        <w:t>ustav ostao stabila</w:t>
      </w:r>
      <w:r w:rsidRPr="007A5148">
        <w:t>n</w:t>
      </w:r>
      <w:r w:rsidR="00A6571F" w:rsidRPr="007A5148">
        <w:t>, a</w:t>
      </w:r>
      <w:r w:rsidRPr="007A5148">
        <w:t xml:space="preserve"> čime bi se onemogućilo pojavljivanje takva sigurnosnog</w:t>
      </w:r>
      <w:r w:rsidR="00182C40">
        <w:t>a</w:t>
      </w:r>
      <w:r w:rsidRPr="007A5148">
        <w:t xml:space="preserve"> incidenta. Ovdje su IT menadžeru najvažniji alati pregovaračka sposobnost, tehničk</w:t>
      </w:r>
      <w:r w:rsidR="00A6571F" w:rsidRPr="007A5148">
        <w:t>e kompetencije,</w:t>
      </w:r>
      <w:r w:rsidRPr="007A5148">
        <w:t xml:space="preserve"> znanje i po</w:t>
      </w:r>
      <w:r w:rsidR="00E60F08" w:rsidRPr="007A5148">
        <w:t>ložaj u organizaciji</w:t>
      </w:r>
      <w:r w:rsidRPr="007A5148">
        <w:t xml:space="preserve"> kako bi pridobio </w:t>
      </w:r>
      <w:r w:rsidR="006309E0" w:rsidRPr="007A5148">
        <w:t>uprav</w:t>
      </w:r>
      <w:r w:rsidRPr="007A5148">
        <w:t>u na investiciju u sigurnosne alat</w:t>
      </w:r>
      <w:r w:rsidR="003B5B99" w:rsidRPr="007A5148">
        <w:t xml:space="preserve">e </w:t>
      </w:r>
      <w:sdt>
        <w:sdtPr>
          <w:id w:val="1557359147"/>
          <w:citation/>
        </w:sdtPr>
        <w:sdtEndPr/>
        <w:sdtContent>
          <w:r w:rsidR="003B5B99" w:rsidRPr="007A5148">
            <w:fldChar w:fldCharType="begin"/>
          </w:r>
          <w:r w:rsidR="003B5B99" w:rsidRPr="007A5148">
            <w:instrText xml:space="preserve"> CITATION Del13 \l 1050 </w:instrText>
          </w:r>
          <w:r w:rsidR="003B5B99" w:rsidRPr="007A5148">
            <w:fldChar w:fldCharType="separate"/>
          </w:r>
          <w:r w:rsidR="001B6365">
            <w:rPr>
              <w:noProof/>
            </w:rPr>
            <w:t>(Deloitte, 2013)</w:t>
          </w:r>
          <w:r w:rsidR="003B5B99" w:rsidRPr="007A5148">
            <w:fldChar w:fldCharType="end"/>
          </w:r>
        </w:sdtContent>
      </w:sdt>
      <w:r w:rsidRPr="007A5148">
        <w:t xml:space="preserve">. Da bi se lakše izračunala cijena ispada </w:t>
      </w:r>
      <w:r w:rsidR="00E60F08" w:rsidRPr="007A5148">
        <w:t>IKT sustava</w:t>
      </w:r>
      <w:r w:rsidR="00182C40">
        <w:t>,</w:t>
      </w:r>
      <w:r w:rsidR="00E60F08" w:rsidRPr="007A5148">
        <w:t xml:space="preserve"> </w:t>
      </w:r>
      <w:r w:rsidRPr="007A5148">
        <w:t xml:space="preserve">potrebno </w:t>
      </w:r>
      <w:r w:rsidR="00182C40">
        <w:t xml:space="preserve">je </w:t>
      </w:r>
      <w:r w:rsidRPr="007A5148">
        <w:t>uzeti u obzir sljedeće čimbenike:</w:t>
      </w:r>
    </w:p>
    <w:p w:rsidR="00901C7B" w:rsidRPr="007A5148" w:rsidRDefault="00901C7B" w:rsidP="00161466">
      <w:pPr>
        <w:pStyle w:val="Nabrajanje"/>
        <w:numPr>
          <w:ilvl w:val="0"/>
          <w:numId w:val="5"/>
        </w:numPr>
      </w:pPr>
      <w:r w:rsidRPr="007A5148">
        <w:t>cijena gubitka povjerenja sadašnjih i eventualnih budućih kupaca,</w:t>
      </w:r>
    </w:p>
    <w:p w:rsidR="00901C7B" w:rsidRPr="007A5148" w:rsidRDefault="00901C7B" w:rsidP="00161466">
      <w:pPr>
        <w:pStyle w:val="Nabrajanje"/>
        <w:numPr>
          <w:ilvl w:val="0"/>
          <w:numId w:val="5"/>
        </w:numPr>
      </w:pPr>
      <w:r w:rsidRPr="007A5148">
        <w:t>troškovi popravka IKT sustava i njegovo vraćanje u punu funkcionalnost</w:t>
      </w:r>
      <w:r w:rsidR="00182C40">
        <w:t>,</w:t>
      </w:r>
    </w:p>
    <w:p w:rsidR="00901C7B" w:rsidRPr="007A5148" w:rsidRDefault="00901C7B" w:rsidP="00161466">
      <w:pPr>
        <w:pStyle w:val="Nabrajanje"/>
        <w:numPr>
          <w:ilvl w:val="0"/>
          <w:numId w:val="5"/>
        </w:numPr>
      </w:pPr>
      <w:r w:rsidRPr="007A5148">
        <w:t>troškovi servisera i suradnika koji sudjeluju u vraćanju sustava u funkciju</w:t>
      </w:r>
      <w:r w:rsidR="00182C40">
        <w:t>,</w:t>
      </w:r>
    </w:p>
    <w:p w:rsidR="00901C7B" w:rsidRPr="007A5148" w:rsidRDefault="00901C7B" w:rsidP="00161466">
      <w:pPr>
        <w:pStyle w:val="Nabrajanje"/>
        <w:numPr>
          <w:ilvl w:val="0"/>
          <w:numId w:val="5"/>
        </w:numPr>
      </w:pPr>
      <w:r w:rsidRPr="007A5148">
        <w:t>ugovorni troškovi nastali neispunjenjem preuzetih obaveza i</w:t>
      </w:r>
    </w:p>
    <w:p w:rsidR="00901C7B" w:rsidRPr="007A5148" w:rsidRDefault="00901C7B" w:rsidP="00161466">
      <w:pPr>
        <w:pStyle w:val="Nabrajanje"/>
        <w:numPr>
          <w:ilvl w:val="0"/>
          <w:numId w:val="5"/>
        </w:numPr>
      </w:pPr>
      <w:r w:rsidRPr="007A5148">
        <w:t>štete nastale gubitkom ili krađom korisničkih podataka.</w:t>
      </w:r>
    </w:p>
    <w:p w:rsidR="00A6571F" w:rsidRPr="007A5148" w:rsidRDefault="00A6571F" w:rsidP="00A6571F">
      <w:r w:rsidRPr="007A5148">
        <w:t>Cijena ispada IKT sustava iz upotrebe, tj. bolje rečeno, cijena povrata istoga u punu funkcionalnost važan je argument u rukama IT menadžera za pregovore s upravom oko ulaganja u poboljšanje sigurnosti i učinkovitosti IKT sustava organizacije, a time i njegove pouzdanosti.</w:t>
      </w:r>
    </w:p>
    <w:p w:rsidR="005A7E13" w:rsidRPr="007A5148" w:rsidRDefault="00182C40" w:rsidP="00AB32A1">
      <w:pPr>
        <w:pStyle w:val="Heading2"/>
      </w:pPr>
      <w:r>
        <w:t xml:space="preserve"> </w:t>
      </w:r>
      <w:bookmarkStart w:id="103" w:name="_Toc462787720"/>
      <w:r w:rsidR="005A7E13" w:rsidRPr="007A5148">
        <w:t>Suvremene tehnologije i globalizacijski trendovi</w:t>
      </w:r>
      <w:bookmarkEnd w:id="103"/>
    </w:p>
    <w:p w:rsidR="006927B1" w:rsidRPr="007A5148" w:rsidRDefault="006927B1" w:rsidP="005A7E13">
      <w:r w:rsidRPr="007A5148">
        <w:t xml:space="preserve">Zasigurno još nismo svjesni svih nesagledivih posljedica koje sa sobom donosi tehnološki razvoj čiji je glavni </w:t>
      </w:r>
      <w:r w:rsidR="008C09FA" w:rsidRPr="007A5148">
        <w:t>pokretač</w:t>
      </w:r>
      <w:r w:rsidRPr="007A5148">
        <w:t xml:space="preserve"> i baza IKT</w:t>
      </w:r>
      <w:r w:rsidR="008C09FA" w:rsidRPr="007A5148">
        <w:t xml:space="preserve"> </w:t>
      </w:r>
      <w:sdt>
        <w:sdtPr>
          <w:id w:val="876431184"/>
          <w:citation/>
        </w:sdtPr>
        <w:sdtEndPr/>
        <w:sdtContent>
          <w:r w:rsidR="008C09FA" w:rsidRPr="007A5148">
            <w:fldChar w:fldCharType="begin"/>
          </w:r>
          <w:r w:rsidR="008C09FA" w:rsidRPr="007A5148">
            <w:instrText xml:space="preserve"> CITATION Hae09 \l 1050 </w:instrText>
          </w:r>
          <w:r w:rsidR="008C09FA" w:rsidRPr="007A5148">
            <w:fldChar w:fldCharType="separate"/>
          </w:r>
          <w:r w:rsidR="001B6365">
            <w:rPr>
              <w:noProof/>
            </w:rPr>
            <w:t>(Haes &amp; Grembergen, 2009)</w:t>
          </w:r>
          <w:r w:rsidR="008C09FA" w:rsidRPr="007A5148">
            <w:fldChar w:fldCharType="end"/>
          </w:r>
        </w:sdtContent>
      </w:sdt>
      <w:r w:rsidRPr="007A5148">
        <w:t>.</w:t>
      </w:r>
      <w:r w:rsidR="00462777" w:rsidRPr="007A5148">
        <w:t xml:space="preserve"> </w:t>
      </w:r>
      <w:r w:rsidRPr="007A5148">
        <w:t xml:space="preserve">Automatizacija </w:t>
      </w:r>
      <w:r w:rsidR="008C09FA" w:rsidRPr="007A5148">
        <w:t>manualnih zadataka</w:t>
      </w:r>
      <w:r w:rsidRPr="007A5148">
        <w:t xml:space="preserve"> stalna</w:t>
      </w:r>
      <w:r w:rsidR="008C09FA" w:rsidRPr="007A5148">
        <w:t xml:space="preserve"> je</w:t>
      </w:r>
      <w:r w:rsidRPr="007A5148">
        <w:t xml:space="preserve"> težnja čovjeka za promjenom na brže, bolje i povoljnije, no time se događa jedan neočekivani apsurd</w:t>
      </w:r>
      <w:r w:rsidR="00462777" w:rsidRPr="007A5148">
        <w:t>.</w:t>
      </w:r>
      <w:r w:rsidRPr="007A5148">
        <w:t xml:space="preserve"> </w:t>
      </w:r>
      <w:r w:rsidR="00462777" w:rsidRPr="007A5148">
        <w:t>T</w:t>
      </w:r>
      <w:r w:rsidRPr="007A5148">
        <w:t>ehnologija i strojevi zamjenjuju ljude u svim djelatnostima suvremenog</w:t>
      </w:r>
      <w:r w:rsidR="00182C40">
        <w:t>a</w:t>
      </w:r>
      <w:r w:rsidRPr="007A5148">
        <w:t xml:space="preserve"> svijeta čineći da čovjek kao tvorac napretka postaje njegovom žrtvom. Naime, sve</w:t>
      </w:r>
      <w:r w:rsidR="00182C40">
        <w:t xml:space="preserve"> se</w:t>
      </w:r>
      <w:r w:rsidRPr="007A5148">
        <w:t xml:space="preserve"> više radnih mjesta automatizacijom i kompjuterizacijom nepovratno ukida, čineći mnoge ljude ovisnima o društvenoj zajednici i stvarajući nerješiv soci</w:t>
      </w:r>
      <w:r w:rsidR="00462777" w:rsidRPr="007A5148">
        <w:t>jaln</w:t>
      </w:r>
      <w:r w:rsidRPr="007A5148">
        <w:t>i problem. Radnik koji je istovremeno i konzument tehnologije postaje suvišan u procesu proizvodnje zemaljskih dobara, a time si, zbog</w:t>
      </w:r>
      <w:r w:rsidR="00664913" w:rsidRPr="007A5148">
        <w:t xml:space="preserve"> svoje loše</w:t>
      </w:r>
      <w:r w:rsidRPr="007A5148">
        <w:t xml:space="preserve"> ekonomske </w:t>
      </w:r>
      <w:r w:rsidR="00664913" w:rsidRPr="007A5148">
        <w:t>situacije</w:t>
      </w:r>
      <w:r w:rsidRPr="007A5148">
        <w:t>, ne može priuštiti blagodati</w:t>
      </w:r>
      <w:r w:rsidR="00462777" w:rsidRPr="007A5148">
        <w:t xml:space="preserve"> te iste</w:t>
      </w:r>
      <w:r w:rsidRPr="007A5148">
        <w:t xml:space="preserve"> moderne tehnologije. Postavlja se pitanje svrhe napretka </w:t>
      </w:r>
      <w:r w:rsidR="00462777" w:rsidRPr="007A5148">
        <w:t xml:space="preserve">uopće </w:t>
      </w:r>
      <w:r w:rsidRPr="007A5148">
        <w:t>jer tehnologija malo po malo istiskuje svoga tvorca iz svih sfera ljudskoga rada i djelovanja.</w:t>
      </w:r>
    </w:p>
    <w:p w:rsidR="00664913" w:rsidRPr="007A5148" w:rsidRDefault="00664913" w:rsidP="00664913">
      <w:pPr>
        <w:rPr>
          <w:lang w:bidi="en-US"/>
        </w:rPr>
      </w:pPr>
      <w:r w:rsidRPr="007A5148">
        <w:rPr>
          <w:lang w:bidi="en-US"/>
        </w:rPr>
        <w:t xml:space="preserve">U vremenima kada je osobno računalo, </w:t>
      </w:r>
      <w:r w:rsidRPr="007A5148">
        <w:rPr>
          <w:i/>
          <w:lang w:bidi="en-US"/>
        </w:rPr>
        <w:t>stolno</w:t>
      </w:r>
      <w:r w:rsidRPr="007A5148">
        <w:rPr>
          <w:rStyle w:val="FootnoteReference"/>
        </w:rPr>
        <w:footnoteReference w:id="52"/>
      </w:r>
      <w:r w:rsidRPr="007A5148">
        <w:rPr>
          <w:lang w:bidi="en-US"/>
        </w:rPr>
        <w:t xml:space="preserve"> ili </w:t>
      </w:r>
      <w:r w:rsidRPr="007A5148">
        <w:rPr>
          <w:i/>
          <w:lang w:bidi="en-US"/>
        </w:rPr>
        <w:t>prijenosno</w:t>
      </w:r>
      <w:r w:rsidRPr="007A5148">
        <w:rPr>
          <w:lang w:bidi="en-US"/>
        </w:rPr>
        <w:t>, bilo jedino sredstvo rada i mrežne komunikacije te spajanja na Internet, logično je bilo da im je sukladno s ekonomskim razvojem rasla prodaja kao i proizvodnja. Dolaskom prijenosnih uređaja koji su daleko pojednostavili osnovne funkcije osobnih računala koje su u pravilu jedine i potrebne većini korisnika i omogućili komunikaciju sa svakog</w:t>
      </w:r>
      <w:r w:rsidR="00103ABB">
        <w:rPr>
          <w:lang w:bidi="en-US"/>
        </w:rPr>
        <w:t>a</w:t>
      </w:r>
      <w:r w:rsidRPr="007A5148">
        <w:rPr>
          <w:lang w:bidi="en-US"/>
        </w:rPr>
        <w:t xml:space="preserve"> mjesta, raste i njihova prodaja uz stalno smanjivanje cijene. Stolna računala i dalje </w:t>
      </w:r>
      <w:r w:rsidR="00103ABB">
        <w:rPr>
          <w:lang w:bidi="en-US"/>
        </w:rPr>
        <w:t xml:space="preserve">se </w:t>
      </w:r>
      <w:r w:rsidRPr="007A5148">
        <w:rPr>
          <w:lang w:bidi="en-US"/>
        </w:rPr>
        <w:t>koriste za poslovnu i kućne namjene u onom</w:t>
      </w:r>
      <w:r w:rsidR="00103ABB">
        <w:rPr>
          <w:lang w:bidi="en-US"/>
        </w:rPr>
        <w:t>e</w:t>
      </w:r>
      <w:r w:rsidRPr="007A5148">
        <w:rPr>
          <w:lang w:bidi="en-US"/>
        </w:rPr>
        <w:t xml:space="preserve"> dijelu u kojemu će ona i u budućnosti biti korištena tako da je teško utvrditi kada će i hoće li računala biti uistinu istisnuta iz upotrebe.</w:t>
      </w:r>
    </w:p>
    <w:p w:rsidR="00664913" w:rsidRPr="007A5148" w:rsidRDefault="00664913" w:rsidP="00664913">
      <w:pPr>
        <w:rPr>
          <w:lang w:bidi="en-US"/>
        </w:rPr>
      </w:pPr>
      <w:r w:rsidRPr="007A5148">
        <w:rPr>
          <w:lang w:bidi="en-US"/>
        </w:rPr>
        <w:t>Jednostavnost korištenja mobiln</w:t>
      </w:r>
      <w:r w:rsidR="00170814">
        <w:rPr>
          <w:lang w:bidi="en-US"/>
        </w:rPr>
        <w:t>ih uređaja</w:t>
      </w:r>
      <w:r w:rsidRPr="007A5148">
        <w:rPr>
          <w:lang w:bidi="en-US"/>
        </w:rPr>
        <w:t xml:space="preserve"> i odlične karakteristike, gotovo iste kao i kod klasičnih računala, dovele su do toga da su klasična računala u 2013. godini izgubila prodajni primat. Tako se prvi put dogodilo da je prodaja prijenosnika: </w:t>
      </w:r>
      <w:r w:rsidRPr="007A5148">
        <w:rPr>
          <w:i/>
          <w:lang w:bidi="en-US"/>
        </w:rPr>
        <w:t>dlanovnika, prijenosnih računala i pametnih telefona</w:t>
      </w:r>
      <w:r w:rsidRPr="007A5148">
        <w:rPr>
          <w:lang w:bidi="en-US"/>
        </w:rPr>
        <w:t xml:space="preserve"> premašila prodaju klasičnih računala. Taj će se trend nastaviti i dalje, a klasična će računala ostati samo u domeni poslovne, uredske upotrebe. Prosječan čovjek teško može pratiti sve što se u svijetu IKT-a događa i prilagoditi se brzini kojom se promjene odvijaju. Prognoze IBM-a, objavljene u Njemačkoj krajem 2012. godine, kažu da će do 2017. računala dobiti naših 5 osjetila: dodir, vid, sluh, okus i miris </w:t>
      </w:r>
      <w:sdt>
        <w:sdtPr>
          <w:rPr>
            <w:lang w:bidi="en-US"/>
          </w:rPr>
          <w:id w:val="5689029"/>
          <w:citation/>
        </w:sdtPr>
        <w:sdtEndPr/>
        <w:sdtContent>
          <w:r w:rsidRPr="007A5148">
            <w:rPr>
              <w:lang w:bidi="en-US"/>
            </w:rPr>
            <w:fldChar w:fldCharType="begin"/>
          </w:r>
          <w:r w:rsidRPr="007A5148">
            <w:rPr>
              <w:lang w:bidi="en-US"/>
            </w:rPr>
            <w:instrText xml:space="preserve">CITATION And13 \t  \l 1050 </w:instrText>
          </w:r>
          <w:r w:rsidRPr="007A5148">
            <w:rPr>
              <w:lang w:bidi="en-US"/>
            </w:rPr>
            <w:fldChar w:fldCharType="separate"/>
          </w:r>
          <w:r w:rsidR="001B6365">
            <w:rPr>
              <w:noProof/>
              <w:lang w:bidi="en-US"/>
            </w:rPr>
            <w:t>(König, 2013)</w:t>
          </w:r>
          <w:r w:rsidRPr="007A5148">
            <w:rPr>
              <w:lang w:bidi="en-US"/>
            </w:rPr>
            <w:fldChar w:fldCharType="end"/>
          </w:r>
        </w:sdtContent>
      </w:sdt>
      <w:r w:rsidRPr="007A5148">
        <w:rPr>
          <w:lang w:bidi="en-US"/>
        </w:rPr>
        <w:t xml:space="preserve">. Ostvarenje tih prognoza </w:t>
      </w:r>
      <w:r w:rsidRPr="007A5148">
        <w:rPr>
          <w:i/>
          <w:lang w:bidi="en-US"/>
        </w:rPr>
        <w:t>5 u 5</w:t>
      </w:r>
      <w:r w:rsidRPr="007A5148">
        <w:rPr>
          <w:lang w:bidi="en-US"/>
        </w:rPr>
        <w:t>, pet osjetila u pet godina, već je uvelike počelo. Očekuje se da će u narednim godinama</w:t>
      </w:r>
      <w:r w:rsidR="00CE3FB4">
        <w:rPr>
          <w:lang w:bidi="en-US"/>
        </w:rPr>
        <w:t>,</w:t>
      </w:r>
      <w:r w:rsidRPr="007A5148">
        <w:rPr>
          <w:lang w:bidi="en-US"/>
        </w:rPr>
        <w:t xml:space="preserve"> omasovljenjem proizvodnje, promijeniti živote ljudi i njihovo poimanje računala i tehnologije. Analitičke kuće naglašavaju </w:t>
      </w:r>
      <w:r w:rsidR="00CE3FB4">
        <w:rPr>
          <w:lang w:bidi="en-US"/>
        </w:rPr>
        <w:t xml:space="preserve">da </w:t>
      </w:r>
      <w:r w:rsidRPr="007A5148">
        <w:rPr>
          <w:lang w:bidi="en-US"/>
        </w:rPr>
        <w:t>će klasična računala potpuno zamijeniti dlanovnici i pametni telefoni što potvrđuju objavljeni rezultati o značajnom</w:t>
      </w:r>
      <w:r w:rsidR="00CE3FB4">
        <w:rPr>
          <w:lang w:bidi="en-US"/>
        </w:rPr>
        <w:t>e</w:t>
      </w:r>
      <w:r w:rsidRPr="007A5148">
        <w:rPr>
          <w:lang w:bidi="en-US"/>
        </w:rPr>
        <w:t xml:space="preserve"> padu prodaje računala kod svih proizvođača. Na drugoj strani tržište prijenosnika (dlanovnika i pametnih telefona) značajno raste. Podaci GfK</w:t>
      </w:r>
      <w:r w:rsidR="00462777" w:rsidRPr="007A5148">
        <w:rPr>
          <w:rStyle w:val="FootnoteReference"/>
          <w:lang w:bidi="en-US"/>
        </w:rPr>
        <w:footnoteReference w:id="53"/>
      </w:r>
      <w:r w:rsidRPr="007A5148">
        <w:rPr>
          <w:lang w:bidi="en-US"/>
        </w:rPr>
        <w:t xml:space="preserve"> za Hrvatsku pokazuju da je prodaja pametnih telefona u 2014</w:t>
      </w:r>
      <w:r w:rsidR="00CE3FB4">
        <w:rPr>
          <w:lang w:bidi="en-US"/>
        </w:rPr>
        <w:t>.</w:t>
      </w:r>
      <w:r w:rsidRPr="007A5148">
        <w:rPr>
          <w:lang w:bidi="en-US"/>
        </w:rPr>
        <w:t xml:space="preserve"> godini porasla za 27 posto u odnosu na 2013. godinu, a to je </w:t>
      </w:r>
      <w:r w:rsidR="00652D51" w:rsidRPr="007A5148">
        <w:rPr>
          <w:lang w:bidi="en-US"/>
        </w:rPr>
        <w:t xml:space="preserve">ukupno preko </w:t>
      </w:r>
      <w:r w:rsidRPr="007A5148">
        <w:rPr>
          <w:lang w:bidi="en-US"/>
        </w:rPr>
        <w:t>924.000</w:t>
      </w:r>
      <w:r w:rsidR="00652D51" w:rsidRPr="007A5148">
        <w:rPr>
          <w:lang w:bidi="en-US"/>
        </w:rPr>
        <w:t xml:space="preserve"> pr</w:t>
      </w:r>
      <w:r w:rsidR="00215CF3">
        <w:rPr>
          <w:lang w:bidi="en-US"/>
        </w:rPr>
        <w:t>o</w:t>
      </w:r>
      <w:r w:rsidR="00652D51" w:rsidRPr="007A5148">
        <w:rPr>
          <w:lang w:bidi="en-US"/>
        </w:rPr>
        <w:t>danih komada</w:t>
      </w:r>
      <w:r w:rsidRPr="007A5148">
        <w:rPr>
          <w:lang w:bidi="en-US"/>
        </w:rPr>
        <w:t xml:space="preserve"> </w:t>
      </w:r>
      <w:sdt>
        <w:sdtPr>
          <w:rPr>
            <w:lang w:bidi="en-US"/>
          </w:rPr>
          <w:id w:val="-828059613"/>
          <w:citation/>
        </w:sdtPr>
        <w:sdtEndPr/>
        <w:sdtContent>
          <w:r w:rsidRPr="007A5148">
            <w:rPr>
              <w:lang w:bidi="en-US"/>
            </w:rPr>
            <w:fldChar w:fldCharType="begin"/>
          </w:r>
          <w:r w:rsidR="00A769AD">
            <w:rPr>
              <w:lang w:bidi="en-US"/>
            </w:rPr>
            <w:instrText xml:space="preserve">CITATION GFK13 \l 1050 </w:instrText>
          </w:r>
          <w:r w:rsidRPr="007A5148">
            <w:rPr>
              <w:lang w:bidi="en-US"/>
            </w:rPr>
            <w:fldChar w:fldCharType="separate"/>
          </w:r>
          <w:r w:rsidR="001B6365">
            <w:rPr>
              <w:noProof/>
              <w:lang w:bidi="en-US"/>
            </w:rPr>
            <w:t>(GfK Croatia, 2014)</w:t>
          </w:r>
          <w:r w:rsidRPr="007A5148">
            <w:rPr>
              <w:lang w:bidi="en-US"/>
            </w:rPr>
            <w:fldChar w:fldCharType="end"/>
          </w:r>
        </w:sdtContent>
      </w:sdt>
      <w:r w:rsidRPr="007A5148">
        <w:rPr>
          <w:lang w:bidi="en-US"/>
        </w:rPr>
        <w:t>. U tom</w:t>
      </w:r>
      <w:r w:rsidR="00CE3FB4">
        <w:rPr>
          <w:lang w:bidi="en-US"/>
        </w:rPr>
        <w:t>e</w:t>
      </w:r>
      <w:r w:rsidRPr="007A5148">
        <w:rPr>
          <w:lang w:bidi="en-US"/>
        </w:rPr>
        <w:t xml:space="preserve"> smjeru ide povijesna izjava Stevea Jobsa o </w:t>
      </w:r>
      <w:r w:rsidRPr="007A5148">
        <w:rPr>
          <w:i/>
          <w:lang w:bidi="en-US"/>
        </w:rPr>
        <w:t>Post PC eri</w:t>
      </w:r>
      <w:r w:rsidRPr="007A5148">
        <w:rPr>
          <w:lang w:bidi="en-US"/>
        </w:rPr>
        <w:t xml:space="preserve"> </w:t>
      </w:r>
      <w:sdt>
        <w:sdtPr>
          <w:rPr>
            <w:lang w:bidi="en-US"/>
          </w:rPr>
          <w:id w:val="-1846090082"/>
          <w:citation/>
        </w:sdtPr>
        <w:sdtEndPr/>
        <w:sdtContent>
          <w:r w:rsidRPr="007A5148">
            <w:rPr>
              <w:lang w:bidi="en-US"/>
            </w:rPr>
            <w:fldChar w:fldCharType="begin"/>
          </w:r>
          <w:r w:rsidR="00601DCB">
            <w:rPr>
              <w:lang w:bidi="en-US"/>
            </w:rPr>
            <w:instrText xml:space="preserve">CITATION Ste14 \t  \l 1050 </w:instrText>
          </w:r>
          <w:r w:rsidRPr="007A5148">
            <w:rPr>
              <w:lang w:bidi="en-US"/>
            </w:rPr>
            <w:fldChar w:fldCharType="separate"/>
          </w:r>
          <w:r w:rsidR="001B6365">
            <w:rPr>
              <w:noProof/>
              <w:lang w:bidi="en-US"/>
            </w:rPr>
            <w:t>(Jobs, 2013)</w:t>
          </w:r>
          <w:r w:rsidRPr="007A5148">
            <w:rPr>
              <w:lang w:bidi="en-US"/>
            </w:rPr>
            <w:fldChar w:fldCharType="end"/>
          </w:r>
        </w:sdtContent>
      </w:sdt>
      <w:r w:rsidRPr="007A5148">
        <w:rPr>
          <w:lang w:bidi="en-US"/>
        </w:rPr>
        <w:t xml:space="preserve"> u kojoj objašnjava svoju viziju razvoja tehnologije i tvrdi da više nećemo toliko puno kao do sada koristiti osobna računala, nego da će se za pristup Internetu sve više koristiti prijenosni uređaji kao, tada upravo objavljeni, </w:t>
      </w:r>
      <w:r w:rsidRPr="007A5148">
        <w:rPr>
          <w:i/>
          <w:lang w:bidi="en-US"/>
        </w:rPr>
        <w:t>iPadII</w:t>
      </w:r>
      <w:r w:rsidRPr="007A5148">
        <w:rPr>
          <w:lang w:bidi="en-US"/>
        </w:rPr>
        <w:t xml:space="preserve"> čiji je tvorac on i njegova organizacija. Vrijeme u kojemu živimo, a i rezultati prodaje osobnih računala </w:t>
      </w:r>
      <w:r w:rsidR="00CE3FB4">
        <w:rPr>
          <w:lang w:bidi="en-US"/>
        </w:rPr>
        <w:t xml:space="preserve">koji </w:t>
      </w:r>
      <w:r w:rsidR="00652D51" w:rsidRPr="007A5148">
        <w:rPr>
          <w:lang w:bidi="en-US"/>
        </w:rPr>
        <w:t>konstantno</w:t>
      </w:r>
      <w:r w:rsidRPr="007A5148">
        <w:rPr>
          <w:lang w:bidi="en-US"/>
        </w:rPr>
        <w:t xml:space="preserve"> stag</w:t>
      </w:r>
      <w:r w:rsidR="00652D51" w:rsidRPr="007A5148">
        <w:rPr>
          <w:lang w:bidi="en-US"/>
        </w:rPr>
        <w:t>nira</w:t>
      </w:r>
      <w:r w:rsidR="00CE3FB4">
        <w:rPr>
          <w:lang w:bidi="en-US"/>
        </w:rPr>
        <w:t>ju</w:t>
      </w:r>
      <w:r w:rsidRPr="007A5148">
        <w:rPr>
          <w:lang w:bidi="en-US"/>
        </w:rPr>
        <w:t xml:space="preserve">, pokazuju da se tvrdnja Stevea Jobsa već umnogome obistinila. </w:t>
      </w:r>
    </w:p>
    <w:p w:rsidR="00853ABD" w:rsidRPr="007A5148" w:rsidRDefault="005A7E13" w:rsidP="005A7E13">
      <w:pPr>
        <w:rPr>
          <w:lang w:bidi="en-US"/>
        </w:rPr>
      </w:pPr>
      <w:r w:rsidRPr="007A5148">
        <w:t>Ekonomija znanja</w:t>
      </w:r>
      <w:sdt>
        <w:sdtPr>
          <w:id w:val="42286146"/>
          <w:citation/>
        </w:sdtPr>
        <w:sdtEndPr/>
        <w:sdtContent>
          <w:r w:rsidRPr="007A5148">
            <w:fldChar w:fldCharType="begin"/>
          </w:r>
          <w:r w:rsidRPr="007A5148">
            <w:instrText xml:space="preserve">CITATION Nor01 \l 1050 </w:instrText>
          </w:r>
          <w:r w:rsidRPr="007A5148">
            <w:fldChar w:fldCharType="separate"/>
          </w:r>
          <w:r w:rsidR="001B6365">
            <w:rPr>
              <w:noProof/>
            </w:rPr>
            <w:t xml:space="preserve"> (Norris, 2001)</w:t>
          </w:r>
          <w:r w:rsidRPr="007A5148">
            <w:fldChar w:fldCharType="end"/>
          </w:r>
        </w:sdtContent>
      </w:sdt>
      <w:r w:rsidRPr="007A5148">
        <w:t xml:space="preserve"> ovisna je o modernim globalnim komunikacijama, njihovoj brzini, dostupnosti i cijeni korištenja. Pri tome se najčešće misli na Internet koji postaje sve više medij koji u sebi sadrži gotovo sve druge medije čineći podlogu za njihovu interakciju. Cijelo zadnje desetljeće obilježio je rast Interneta i ulaganja u </w:t>
      </w:r>
      <w:r w:rsidR="00CE3FB4">
        <w:t>i</w:t>
      </w:r>
      <w:r w:rsidRPr="007A5148">
        <w:t>nfrastrukturu. Dostupnost Interneta, mreže svih računala i svih mreža</w:t>
      </w:r>
      <w:r w:rsidR="006927B1" w:rsidRPr="007A5148">
        <w:t xml:space="preserve"> više nije pitanje luksuza nego potrebe. Jedan od pionira pozitivnih promjena za poboljšanje dostupnosti Interneta svima</w:t>
      </w:r>
      <w:r w:rsidR="00652D51" w:rsidRPr="007A5148">
        <w:t xml:space="preserve"> i onim</w:t>
      </w:r>
      <w:r w:rsidR="00CE3FB4">
        <w:t>a</w:t>
      </w:r>
      <w:r w:rsidR="00652D51" w:rsidRPr="007A5148">
        <w:t xml:space="preserve"> najsiromašnijima</w:t>
      </w:r>
      <w:r w:rsidR="006927B1" w:rsidRPr="007A5148">
        <w:t xml:space="preserve"> je Pipa Noris</w:t>
      </w:r>
      <w:r w:rsidRPr="007A5148">
        <w:t xml:space="preserve"> koj</w:t>
      </w:r>
      <w:r w:rsidR="006927B1" w:rsidRPr="007A5148">
        <w:t>a</w:t>
      </w:r>
      <w:r w:rsidRPr="007A5148">
        <w:t xml:space="preserve"> je</w:t>
      </w:r>
      <w:r w:rsidR="006927B1" w:rsidRPr="007A5148">
        <w:t xml:space="preserve"> svojom knjigom</w:t>
      </w:r>
      <w:r w:rsidRPr="007A5148">
        <w:t xml:space="preserve"> </w:t>
      </w:r>
      <w:r w:rsidR="006927B1" w:rsidRPr="007A5148">
        <w:rPr>
          <w:i/>
        </w:rPr>
        <w:t>Digital divide</w:t>
      </w:r>
      <w:r w:rsidR="006927B1" w:rsidRPr="007A5148">
        <w:t xml:space="preserve"> </w:t>
      </w:r>
      <w:r w:rsidRPr="007A5148">
        <w:t>pokrenu</w:t>
      </w:r>
      <w:r w:rsidR="006927B1" w:rsidRPr="007A5148">
        <w:t>la</w:t>
      </w:r>
      <w:r w:rsidR="00652D51" w:rsidRPr="007A5148">
        <w:t xml:space="preserve"> p</w:t>
      </w:r>
      <w:r w:rsidRPr="007A5148">
        <w:t>romjenu svijesti</w:t>
      </w:r>
      <w:r w:rsidR="006927B1" w:rsidRPr="007A5148">
        <w:t xml:space="preserve"> i </w:t>
      </w:r>
      <w:r w:rsidRPr="007A5148">
        <w:t>u</w:t>
      </w:r>
      <w:r w:rsidR="006927B1" w:rsidRPr="007A5148">
        <w:t>činila puno</w:t>
      </w:r>
      <w:r w:rsidRPr="007A5148">
        <w:t xml:space="preserve"> </w:t>
      </w:r>
      <w:r w:rsidR="006927B1" w:rsidRPr="007A5148">
        <w:t>za s</w:t>
      </w:r>
      <w:r w:rsidRPr="007A5148">
        <w:t>manj</w:t>
      </w:r>
      <w:r w:rsidR="006927B1" w:rsidRPr="007A5148">
        <w:t>enje</w:t>
      </w:r>
      <w:r w:rsidRPr="007A5148">
        <w:t xml:space="preserve"> </w:t>
      </w:r>
      <w:r w:rsidR="00652D51" w:rsidRPr="007A5148">
        <w:t xml:space="preserve">digitalnoga </w:t>
      </w:r>
      <w:r w:rsidR="00F92222" w:rsidRPr="007A5148">
        <w:t>jaz</w:t>
      </w:r>
      <w:r w:rsidR="009C41B3" w:rsidRPr="007A5148">
        <w:t>a</w:t>
      </w:r>
      <w:r w:rsidRPr="007A5148">
        <w:t xml:space="preserve"> između nerazvijenih i razvijenih društava</w:t>
      </w:r>
      <w:r w:rsidR="006927B1" w:rsidRPr="007A5148">
        <w:t xml:space="preserve"> </w:t>
      </w:r>
      <w:sdt>
        <w:sdtPr>
          <w:id w:val="592364503"/>
          <w:citation/>
        </w:sdtPr>
        <w:sdtEndPr/>
        <w:sdtContent>
          <w:r w:rsidR="006927B1" w:rsidRPr="007A5148">
            <w:fldChar w:fldCharType="begin"/>
          </w:r>
          <w:r w:rsidR="006927B1" w:rsidRPr="007A5148">
            <w:instrText xml:space="preserve">CITATION Nor01 \l 1050 </w:instrText>
          </w:r>
          <w:r w:rsidR="006927B1" w:rsidRPr="007A5148">
            <w:fldChar w:fldCharType="separate"/>
          </w:r>
          <w:r w:rsidR="001B6365">
            <w:rPr>
              <w:noProof/>
            </w:rPr>
            <w:t>(Norris, 2001)</w:t>
          </w:r>
          <w:r w:rsidR="006927B1" w:rsidRPr="007A5148">
            <w:fldChar w:fldCharType="end"/>
          </w:r>
        </w:sdtContent>
      </w:sdt>
      <w:r w:rsidRPr="007A5148">
        <w:t xml:space="preserve">. </w:t>
      </w:r>
      <w:r w:rsidR="00652D51" w:rsidRPr="007A5148">
        <w:t>Kako</w:t>
      </w:r>
      <w:r w:rsidRPr="007A5148">
        <w:t xml:space="preserve"> pristup Internetu nije samo privilegij</w:t>
      </w:r>
      <w:r w:rsidR="00CE3FB4">
        <w:t>a</w:t>
      </w:r>
      <w:r w:rsidRPr="007A5148">
        <w:t xml:space="preserve"> pojedinaca, on</w:t>
      </w:r>
      <w:r w:rsidR="00652D51" w:rsidRPr="007A5148">
        <w:t xml:space="preserve"> je</w:t>
      </w:r>
      <w:r w:rsidRPr="007A5148">
        <w:t xml:space="preserve"> posta</w:t>
      </w:r>
      <w:r w:rsidR="00652D51" w:rsidRPr="007A5148">
        <w:t>o</w:t>
      </w:r>
      <w:r w:rsidRPr="007A5148">
        <w:t xml:space="preserve"> osnovno sredstvo za rad, komunikaciju, informiranje i zabavu. Cijene pristupa i korištenja značajno padaju čemu je zaslužno, u kasnim 1990</w:t>
      </w:r>
      <w:r w:rsidR="00CE3FB4">
        <w:t>-</w:t>
      </w:r>
      <w:r w:rsidRPr="007A5148">
        <w:t>im godinama, uvođenje tehnologije širokopojasnog</w:t>
      </w:r>
      <w:r w:rsidR="00CE3FB4">
        <w:t>a</w:t>
      </w:r>
      <w:r w:rsidRPr="007A5148">
        <w:t xml:space="preserve"> </w:t>
      </w:r>
      <w:r w:rsidR="009C41B3" w:rsidRPr="007A5148">
        <w:t>pristupa I</w:t>
      </w:r>
      <w:r w:rsidRPr="007A5148">
        <w:t>nternet</w:t>
      </w:r>
      <w:r w:rsidR="009C41B3" w:rsidRPr="007A5148">
        <w:t>u</w:t>
      </w:r>
      <w:r w:rsidRPr="007A5148">
        <w:t xml:space="preserve"> čime je brzina komunikacije, izmjene podataka, a posljedično i kakvoća korištenja uvelike porasla. Širokopojasni </w:t>
      </w:r>
      <w:r w:rsidR="009C41B3" w:rsidRPr="007A5148">
        <w:t xml:space="preserve">pristup </w:t>
      </w:r>
      <w:r w:rsidRPr="007A5148">
        <w:t>Internet</w:t>
      </w:r>
      <w:r w:rsidR="009C41B3" w:rsidRPr="007A5148">
        <w:t>u</w:t>
      </w:r>
      <w:r w:rsidRPr="007A5148">
        <w:t xml:space="preserve"> postaje ključni pokretač masovnog</w:t>
      </w:r>
      <w:r w:rsidR="00CE3FB4">
        <w:t>a</w:t>
      </w:r>
      <w:r w:rsidRPr="007A5148">
        <w:t xml:space="preserve"> razvoja prijenosnih uređaja, pametnih telefona i dlanovnika. Može se reći da je rast</w:t>
      </w:r>
      <w:r w:rsidR="009D3ADE" w:rsidRPr="007A5148">
        <w:t xml:space="preserve"> upotrebe </w:t>
      </w:r>
      <w:r w:rsidRPr="007A5148">
        <w:t>Interneta i p</w:t>
      </w:r>
      <w:r w:rsidR="009D3ADE" w:rsidRPr="007A5148">
        <w:t>rijenosnih</w:t>
      </w:r>
      <w:r w:rsidRPr="007A5148">
        <w:t xml:space="preserve"> </w:t>
      </w:r>
      <w:r w:rsidR="009D3ADE" w:rsidRPr="007A5148">
        <w:t>uređaja</w:t>
      </w:r>
      <w:r w:rsidRPr="007A5148">
        <w:t xml:space="preserve"> međusobno uvjetovan. </w:t>
      </w:r>
      <w:r w:rsidRPr="007A5148">
        <w:rPr>
          <w:lang w:bidi="en-US"/>
        </w:rPr>
        <w:t>Prema predviđanjima tvrtke Intel, broj umreženih uređaja</w:t>
      </w:r>
      <w:r w:rsidR="009D3ADE" w:rsidRPr="007A5148">
        <w:rPr>
          <w:lang w:bidi="en-US"/>
        </w:rPr>
        <w:t xml:space="preserve"> koji je</w:t>
      </w:r>
      <w:r w:rsidRPr="007A5148">
        <w:rPr>
          <w:lang w:bidi="en-US"/>
        </w:rPr>
        <w:t xml:space="preserve"> polovinom 2012. godine bio </w:t>
      </w:r>
      <w:r w:rsidR="00CE3FB4">
        <w:rPr>
          <w:lang w:bidi="en-US"/>
        </w:rPr>
        <w:t>jednak</w:t>
      </w:r>
      <w:r w:rsidR="00CE3FB4" w:rsidRPr="007A5148">
        <w:rPr>
          <w:lang w:bidi="en-US"/>
        </w:rPr>
        <w:t xml:space="preserve"> </w:t>
      </w:r>
      <w:r w:rsidRPr="007A5148">
        <w:rPr>
          <w:lang w:bidi="en-US"/>
        </w:rPr>
        <w:t xml:space="preserve">broju stanovnika na </w:t>
      </w:r>
      <w:r w:rsidR="00652D51" w:rsidRPr="007A5148">
        <w:rPr>
          <w:lang w:bidi="en-US"/>
        </w:rPr>
        <w:t>planeti</w:t>
      </w:r>
      <w:r w:rsidRPr="007A5148">
        <w:rPr>
          <w:lang w:bidi="en-US"/>
        </w:rPr>
        <w:t xml:space="preserve">, </w:t>
      </w:r>
      <w:r w:rsidR="009D3ADE" w:rsidRPr="007A5148">
        <w:rPr>
          <w:lang w:bidi="en-US"/>
        </w:rPr>
        <w:t>trebao se</w:t>
      </w:r>
      <w:r w:rsidRPr="007A5148">
        <w:rPr>
          <w:lang w:bidi="en-US"/>
        </w:rPr>
        <w:t xml:space="preserve"> do 2015. godine</w:t>
      </w:r>
      <w:r w:rsidR="009D3ADE" w:rsidRPr="007A5148">
        <w:rPr>
          <w:lang w:bidi="en-US"/>
        </w:rPr>
        <w:t xml:space="preserve"> </w:t>
      </w:r>
      <w:r w:rsidRPr="007A5148">
        <w:rPr>
          <w:lang w:bidi="en-US"/>
        </w:rPr>
        <w:t xml:space="preserve">udvostručiti </w:t>
      </w:r>
      <w:sdt>
        <w:sdtPr>
          <w:rPr>
            <w:lang w:bidi="en-US"/>
          </w:rPr>
          <w:id w:val="2823447"/>
          <w:citation/>
        </w:sdtPr>
        <w:sdtEndPr/>
        <w:sdtContent>
          <w:r w:rsidRPr="007A5148">
            <w:rPr>
              <w:lang w:bidi="en-US"/>
            </w:rPr>
            <w:fldChar w:fldCharType="begin"/>
          </w:r>
          <w:r w:rsidRPr="007A5148">
            <w:rPr>
              <w:lang w:bidi="en-US"/>
            </w:rPr>
            <w:instrText xml:space="preserve">CITATION Int12 \l 1050 </w:instrText>
          </w:r>
          <w:r w:rsidRPr="007A5148">
            <w:rPr>
              <w:lang w:bidi="en-US"/>
            </w:rPr>
            <w:fldChar w:fldCharType="separate"/>
          </w:r>
          <w:r w:rsidR="001B6365">
            <w:rPr>
              <w:noProof/>
              <w:lang w:bidi="en-US"/>
            </w:rPr>
            <w:t>(Intel corp., 2012)</w:t>
          </w:r>
          <w:r w:rsidRPr="007A5148">
            <w:rPr>
              <w:lang w:bidi="en-US"/>
            </w:rPr>
            <w:fldChar w:fldCharType="end"/>
          </w:r>
        </w:sdtContent>
      </w:sdt>
      <w:r w:rsidRPr="007A5148">
        <w:rPr>
          <w:lang w:bidi="en-US"/>
        </w:rPr>
        <w:t xml:space="preserve">. </w:t>
      </w:r>
      <w:r w:rsidR="00502FF6" w:rsidRPr="007A5148">
        <w:rPr>
          <w:lang w:bidi="en-US"/>
        </w:rPr>
        <w:t xml:space="preserve">Ipak, to se nije obistinilo jer </w:t>
      </w:r>
      <w:r w:rsidR="00DD2A6F" w:rsidRPr="007A5148">
        <w:rPr>
          <w:lang w:bidi="en-US"/>
        </w:rPr>
        <w:t>je broj umreženih uređaja nešto preko 10, a broj</w:t>
      </w:r>
      <w:r w:rsidR="00CE3FB4">
        <w:rPr>
          <w:lang w:bidi="en-US"/>
        </w:rPr>
        <w:t xml:space="preserve"> je</w:t>
      </w:r>
      <w:r w:rsidR="00DD2A6F" w:rsidRPr="007A5148">
        <w:rPr>
          <w:lang w:bidi="en-US"/>
        </w:rPr>
        <w:t xml:space="preserve"> stanovnika zemlje </w:t>
      </w:r>
      <w:r w:rsidR="00853ABD" w:rsidRPr="007A5148">
        <w:rPr>
          <w:lang w:bidi="en-US"/>
        </w:rPr>
        <w:t xml:space="preserve">oko </w:t>
      </w:r>
      <w:r w:rsidR="00DD2A6F" w:rsidRPr="007A5148">
        <w:rPr>
          <w:lang w:bidi="en-US"/>
        </w:rPr>
        <w:t xml:space="preserve">7 milijardi </w:t>
      </w:r>
      <w:sdt>
        <w:sdtPr>
          <w:rPr>
            <w:lang w:bidi="en-US"/>
          </w:rPr>
          <w:id w:val="1756859399"/>
          <w:citation/>
        </w:sdtPr>
        <w:sdtEndPr/>
        <w:sdtContent>
          <w:r w:rsidR="00DD2A6F" w:rsidRPr="007A5148">
            <w:rPr>
              <w:lang w:bidi="en-US"/>
            </w:rPr>
            <w:fldChar w:fldCharType="begin"/>
          </w:r>
          <w:r w:rsidR="00DD2A6F" w:rsidRPr="007A5148">
            <w:rPr>
              <w:lang w:bidi="en-US"/>
            </w:rPr>
            <w:instrText xml:space="preserve"> CITATION Bus15 \l 1050 </w:instrText>
          </w:r>
          <w:r w:rsidR="00DD2A6F" w:rsidRPr="007A5148">
            <w:rPr>
              <w:lang w:bidi="en-US"/>
            </w:rPr>
            <w:fldChar w:fldCharType="separate"/>
          </w:r>
          <w:r w:rsidR="001B6365">
            <w:rPr>
              <w:noProof/>
              <w:lang w:bidi="en-US"/>
            </w:rPr>
            <w:t>(Business Insider, 2015)</w:t>
          </w:r>
          <w:r w:rsidR="00DD2A6F" w:rsidRPr="007A5148">
            <w:rPr>
              <w:lang w:bidi="en-US"/>
            </w:rPr>
            <w:fldChar w:fldCharType="end"/>
          </w:r>
        </w:sdtContent>
      </w:sdt>
      <w:r w:rsidR="00DD2A6F" w:rsidRPr="007A5148">
        <w:rPr>
          <w:lang w:bidi="en-US"/>
        </w:rPr>
        <w:t>.</w:t>
      </w:r>
      <w:r w:rsidR="00853ABD" w:rsidRPr="007A5148">
        <w:rPr>
          <w:lang w:bidi="en-US"/>
        </w:rPr>
        <w:t xml:space="preserve"> Isti izvor tvrdi kako će do 2020.</w:t>
      </w:r>
      <w:r w:rsidR="00170814">
        <w:rPr>
          <w:lang w:bidi="en-US"/>
        </w:rPr>
        <w:t xml:space="preserve"> godine</w:t>
      </w:r>
      <w:r w:rsidR="00853ABD" w:rsidRPr="007A5148">
        <w:rPr>
          <w:lang w:bidi="en-US"/>
        </w:rPr>
        <w:t xml:space="preserve"> broj umreženih uređaja biti 34 milijarde. Pogrešna i prilično optimistična predviđanja za 2015.</w:t>
      </w:r>
      <w:r w:rsidR="00652D51" w:rsidRPr="007A5148">
        <w:rPr>
          <w:lang w:bidi="en-US"/>
        </w:rPr>
        <w:t xml:space="preserve"> godinu </w:t>
      </w:r>
      <w:r w:rsidR="009C41B3" w:rsidRPr="007A5148">
        <w:rPr>
          <w:lang w:bidi="en-US"/>
        </w:rPr>
        <w:t>da</w:t>
      </w:r>
      <w:r w:rsidR="00853ABD" w:rsidRPr="007A5148">
        <w:rPr>
          <w:lang w:bidi="en-US"/>
        </w:rPr>
        <w:t>l</w:t>
      </w:r>
      <w:r w:rsidR="00652D51" w:rsidRPr="007A5148">
        <w:rPr>
          <w:lang w:bidi="en-US"/>
        </w:rPr>
        <w:t>e</w:t>
      </w:r>
      <w:r w:rsidR="00853ABD" w:rsidRPr="007A5148">
        <w:rPr>
          <w:lang w:bidi="en-US"/>
        </w:rPr>
        <w:t xml:space="preserve"> </w:t>
      </w:r>
      <w:r w:rsidR="00CE3FB4">
        <w:rPr>
          <w:lang w:bidi="en-US"/>
        </w:rPr>
        <w:t xml:space="preserve">su </w:t>
      </w:r>
      <w:r w:rsidR="00853ABD" w:rsidRPr="007A5148">
        <w:rPr>
          <w:lang w:bidi="en-US"/>
        </w:rPr>
        <w:t>također</w:t>
      </w:r>
      <w:r w:rsidR="00652D51" w:rsidRPr="007A5148">
        <w:rPr>
          <w:lang w:bidi="en-US"/>
        </w:rPr>
        <w:t xml:space="preserve"> tvrtke</w:t>
      </w:r>
      <w:r w:rsidR="00853ABD" w:rsidRPr="007A5148">
        <w:rPr>
          <w:lang w:bidi="en-US"/>
        </w:rPr>
        <w:t xml:space="preserve"> IBM</w:t>
      </w:r>
      <w:r w:rsidR="00F12F50" w:rsidRPr="007A5148">
        <w:rPr>
          <w:lang w:bidi="en-US"/>
        </w:rPr>
        <w:t xml:space="preserve"> </w:t>
      </w:r>
      <w:r w:rsidR="00853ABD" w:rsidRPr="007A5148">
        <w:rPr>
          <w:lang w:bidi="en-US"/>
        </w:rPr>
        <w:t>i Cisco. Možda je to razlog zbog kojega se više ne upuštaju u takve</w:t>
      </w:r>
      <w:r w:rsidR="00066308" w:rsidRPr="007A5148">
        <w:rPr>
          <w:lang w:bidi="en-US"/>
        </w:rPr>
        <w:t xml:space="preserve"> nezahvalne</w:t>
      </w:r>
      <w:r w:rsidR="00853ABD" w:rsidRPr="007A5148">
        <w:rPr>
          <w:lang w:bidi="en-US"/>
        </w:rPr>
        <w:t xml:space="preserve"> projekcije.</w:t>
      </w:r>
      <w:r w:rsidR="00F63CB4" w:rsidRPr="007A5148">
        <w:rPr>
          <w:lang w:bidi="en-US"/>
        </w:rPr>
        <w:t xml:space="preserve"> </w:t>
      </w:r>
    </w:p>
    <w:p w:rsidR="005A7E13" w:rsidRPr="007A5148" w:rsidRDefault="00853ABD" w:rsidP="005A7E13">
      <w:pPr>
        <w:rPr>
          <w:lang w:bidi="en-US"/>
        </w:rPr>
      </w:pPr>
      <w:r w:rsidRPr="007A5148">
        <w:rPr>
          <w:lang w:bidi="en-US"/>
        </w:rPr>
        <w:t xml:space="preserve">Rast broja uređaja traži </w:t>
      </w:r>
      <w:r w:rsidR="005A7E13" w:rsidRPr="007A5148">
        <w:rPr>
          <w:lang w:bidi="en-US"/>
        </w:rPr>
        <w:t>još daleko v</w:t>
      </w:r>
      <w:r w:rsidRPr="007A5148">
        <w:rPr>
          <w:lang w:bidi="en-US"/>
        </w:rPr>
        <w:t>eć</w:t>
      </w:r>
      <w:r w:rsidR="00652D51" w:rsidRPr="007A5148">
        <w:rPr>
          <w:lang w:bidi="en-US"/>
        </w:rPr>
        <w:t>a</w:t>
      </w:r>
      <w:r w:rsidR="005A7E13" w:rsidRPr="007A5148">
        <w:rPr>
          <w:lang w:bidi="en-US"/>
        </w:rPr>
        <w:t xml:space="preserve"> ulaga</w:t>
      </w:r>
      <w:r w:rsidRPr="007A5148">
        <w:rPr>
          <w:lang w:bidi="en-US"/>
        </w:rPr>
        <w:t>nj</w:t>
      </w:r>
      <w:r w:rsidR="00652D51" w:rsidRPr="007A5148">
        <w:rPr>
          <w:lang w:bidi="en-US"/>
        </w:rPr>
        <w:t>a</w:t>
      </w:r>
      <w:r w:rsidR="005A7E13" w:rsidRPr="007A5148">
        <w:rPr>
          <w:lang w:bidi="en-US"/>
        </w:rPr>
        <w:t xml:space="preserve"> u komunikacijsku infrastrukturu koja će biti u stanju odgovoriti na sve veće potrebe za velikom brzinom prijenosa podataka i dostupnošću sadržaja. Sve smo bliže vremenu kada ćemo programirati strojeve da međusobno komuniciraju i obavljaju poslove umjesto ljudi.</w:t>
      </w:r>
    </w:p>
    <w:p w:rsidR="00652D51" w:rsidRPr="007A5148" w:rsidRDefault="00652D51" w:rsidP="00AB32A1">
      <w:pPr>
        <w:pStyle w:val="Heading3"/>
      </w:pPr>
      <w:bookmarkStart w:id="104" w:name="_Toc462787721"/>
      <w:r w:rsidRPr="007A5148">
        <w:t>Rastući trendovi mobilnosti u IKT-u</w:t>
      </w:r>
      <w:bookmarkEnd w:id="104"/>
    </w:p>
    <w:p w:rsidR="006927B1" w:rsidRPr="007A5148" w:rsidRDefault="006927B1" w:rsidP="006927B1">
      <w:pPr>
        <w:rPr>
          <w:lang w:bidi="en-US"/>
        </w:rPr>
      </w:pPr>
      <w:r w:rsidRPr="007A5148">
        <w:rPr>
          <w:lang w:bidi="en-US"/>
        </w:rPr>
        <w:t>Organizacije se, unatoč nekim otporima i strahovima korisnika koji prate nove tehnologije, prilagođavaju rastućem trendu mobilnosti</w:t>
      </w:r>
      <w:r w:rsidR="009C41B3" w:rsidRPr="007A5148">
        <w:rPr>
          <w:lang w:bidi="en-US"/>
        </w:rPr>
        <w:t xml:space="preserve"> i s</w:t>
      </w:r>
      <w:r w:rsidRPr="007A5148">
        <w:rPr>
          <w:lang w:bidi="en-US"/>
        </w:rPr>
        <w:t>ve masovnij</w:t>
      </w:r>
      <w:r w:rsidR="009C41B3" w:rsidRPr="007A5148">
        <w:rPr>
          <w:lang w:bidi="en-US"/>
        </w:rPr>
        <w:t>e</w:t>
      </w:r>
      <w:r w:rsidRPr="007A5148">
        <w:rPr>
          <w:lang w:bidi="en-US"/>
        </w:rPr>
        <w:t xml:space="preserve"> upotreb</w:t>
      </w:r>
      <w:r w:rsidR="009C41B3" w:rsidRPr="007A5148">
        <w:rPr>
          <w:lang w:bidi="en-US"/>
        </w:rPr>
        <w:t>e</w:t>
      </w:r>
      <w:r w:rsidRPr="007A5148">
        <w:rPr>
          <w:lang w:bidi="en-US"/>
        </w:rPr>
        <w:t xml:space="preserve"> mobilnih uređaja</w:t>
      </w:r>
      <w:r w:rsidR="009C41B3" w:rsidRPr="007A5148">
        <w:rPr>
          <w:lang w:bidi="en-US"/>
        </w:rPr>
        <w:t>.</w:t>
      </w:r>
      <w:r w:rsidRPr="007A5148">
        <w:rPr>
          <w:lang w:bidi="en-US"/>
        </w:rPr>
        <w:t xml:space="preserve"> </w:t>
      </w:r>
      <w:r w:rsidR="009C41B3" w:rsidRPr="007A5148">
        <w:rPr>
          <w:lang w:bidi="en-US"/>
        </w:rPr>
        <w:t>I</w:t>
      </w:r>
      <w:r w:rsidRPr="007A5148">
        <w:rPr>
          <w:lang w:bidi="en-US"/>
        </w:rPr>
        <w:t>ako nek</w:t>
      </w:r>
      <w:r w:rsidR="009C41B3" w:rsidRPr="007A5148">
        <w:rPr>
          <w:lang w:bidi="en-US"/>
        </w:rPr>
        <w:t>a</w:t>
      </w:r>
      <w:r w:rsidRPr="007A5148">
        <w:rPr>
          <w:lang w:bidi="en-US"/>
        </w:rPr>
        <w:t xml:space="preserve"> predviđanja</w:t>
      </w:r>
      <w:r w:rsidR="009C41B3" w:rsidRPr="007A5148">
        <w:rPr>
          <w:lang w:bidi="en-US"/>
        </w:rPr>
        <w:t xml:space="preserve"> kažu</w:t>
      </w:r>
      <w:r w:rsidRPr="007A5148">
        <w:rPr>
          <w:lang w:bidi="en-US"/>
        </w:rPr>
        <w:t xml:space="preserve"> da će uloga IT menadžera nestati </w:t>
      </w:r>
      <w:sdt>
        <w:sdtPr>
          <w:id w:val="-53630897"/>
          <w:citation/>
        </w:sdtPr>
        <w:sdtEndPr/>
        <w:sdtContent>
          <w:r w:rsidR="008C09FA" w:rsidRPr="007A5148">
            <w:fldChar w:fldCharType="begin"/>
          </w:r>
          <w:r w:rsidR="008C09FA" w:rsidRPr="007A5148">
            <w:instrText xml:space="preserve">CITATION Wat09 \l 1050 </w:instrText>
          </w:r>
          <w:r w:rsidR="008C09FA" w:rsidRPr="007A5148">
            <w:fldChar w:fldCharType="separate"/>
          </w:r>
          <w:r w:rsidR="001B6365">
            <w:rPr>
              <w:noProof/>
            </w:rPr>
            <w:t>(Watson, 2009)</w:t>
          </w:r>
          <w:r w:rsidR="008C09FA" w:rsidRPr="007A5148">
            <w:fldChar w:fldCharType="end"/>
          </w:r>
        </w:sdtContent>
      </w:sdt>
      <w:r w:rsidRPr="007A5148">
        <w:rPr>
          <w:lang w:bidi="en-US"/>
        </w:rPr>
        <w:t>, dolazi do obrnute situacije</w:t>
      </w:r>
      <w:r w:rsidR="009C41B3" w:rsidRPr="007A5148">
        <w:rPr>
          <w:lang w:bidi="en-US"/>
        </w:rPr>
        <w:t>.</w:t>
      </w:r>
      <w:r w:rsidRPr="007A5148">
        <w:rPr>
          <w:lang w:bidi="en-US"/>
        </w:rPr>
        <w:t xml:space="preserve"> </w:t>
      </w:r>
      <w:r w:rsidR="00170814">
        <w:rPr>
          <w:lang w:bidi="en-US"/>
        </w:rPr>
        <w:t>Organizaciji je p</w:t>
      </w:r>
      <w:r w:rsidRPr="007A5148">
        <w:rPr>
          <w:lang w:bidi="en-US"/>
        </w:rPr>
        <w:t xml:space="preserve">otreban netko, a to je IT menadžer, tko će brinuti o strategiji mobilnih uređaja, kako bi osigurao dostupnost tehnologije, sigurnost organizacije, njezin rast, tj. poslovne uspjehe. </w:t>
      </w:r>
      <w:r w:rsidR="008F0E38">
        <w:rPr>
          <w:lang w:bidi="en-US"/>
        </w:rPr>
        <w:t>Zbog</w:t>
      </w:r>
      <w:r w:rsidR="00664913" w:rsidRPr="007A5148">
        <w:rPr>
          <w:lang w:bidi="en-US"/>
        </w:rPr>
        <w:t xml:space="preserve"> tog</w:t>
      </w:r>
      <w:r w:rsidR="008F0E38">
        <w:rPr>
          <w:lang w:bidi="en-US"/>
        </w:rPr>
        <w:t>a</w:t>
      </w:r>
      <w:r w:rsidR="00664913" w:rsidRPr="007A5148">
        <w:rPr>
          <w:lang w:bidi="en-US"/>
        </w:rPr>
        <w:t xml:space="preserve"> razloga, u</w:t>
      </w:r>
      <w:r w:rsidRPr="007A5148">
        <w:rPr>
          <w:lang w:bidi="en-US"/>
        </w:rPr>
        <w:t>spješne organizacije počinju uviđati važnost mobilne strategije</w:t>
      </w:r>
      <w:r w:rsidR="00664913" w:rsidRPr="007A5148">
        <w:rPr>
          <w:lang w:bidi="en-US"/>
        </w:rPr>
        <w:t>.</w:t>
      </w:r>
      <w:r w:rsidRPr="007A5148">
        <w:rPr>
          <w:lang w:bidi="en-US"/>
        </w:rPr>
        <w:t xml:space="preserve"> </w:t>
      </w:r>
      <w:r w:rsidR="00664913" w:rsidRPr="007A5148">
        <w:rPr>
          <w:lang w:bidi="en-US"/>
        </w:rPr>
        <w:t>Ona</w:t>
      </w:r>
      <w:r w:rsidRPr="007A5148">
        <w:rPr>
          <w:lang w:bidi="en-US"/>
        </w:rPr>
        <w:t xml:space="preserve"> znači dozvoliti korisnicima </w:t>
      </w:r>
      <w:r w:rsidR="00664913" w:rsidRPr="007A5148">
        <w:rPr>
          <w:lang w:bidi="en-US"/>
        </w:rPr>
        <w:t>upotrebu i vlastitih</w:t>
      </w:r>
      <w:r w:rsidRPr="007A5148">
        <w:rPr>
          <w:lang w:bidi="en-US"/>
        </w:rPr>
        <w:t xml:space="preserve"> mobilnih uređaja</w:t>
      </w:r>
      <w:r w:rsidR="00664913" w:rsidRPr="007A5148">
        <w:rPr>
          <w:lang w:bidi="en-US"/>
        </w:rPr>
        <w:t xml:space="preserve"> u svrhu povećanja učinkovitosti</w:t>
      </w:r>
      <w:r w:rsidRPr="007A5148">
        <w:rPr>
          <w:lang w:bidi="en-US"/>
        </w:rPr>
        <w:t>, a pri tome brinuti o sigurnosti sustava i podataka. Bez dobre mobilne strategije, u vremenu brzih promjena, organizacija postaje ranjiva. Kako bi se to spriječilo, IT menadžer mora uložiti znanje i vrijeme u osmišljavanje strategije kako masovna upotreba mobilnih uređaja ne bi dovela do curenja informacija i slabljenja IKT sustava.</w:t>
      </w:r>
    </w:p>
    <w:p w:rsidR="005A7E13" w:rsidRPr="007A5148" w:rsidRDefault="005A7E13" w:rsidP="005A7E13">
      <w:pPr>
        <w:rPr>
          <w:lang w:bidi="en-US"/>
        </w:rPr>
      </w:pPr>
      <w:r w:rsidRPr="007A5148">
        <w:rPr>
          <w:lang w:bidi="en-US"/>
        </w:rPr>
        <w:t>Pristup osobnim podacima prije je bio moguć samo na kućnim računalima i to je bi</w:t>
      </w:r>
      <w:r w:rsidR="008F0E38">
        <w:rPr>
          <w:lang w:bidi="en-US"/>
        </w:rPr>
        <w:t>o</w:t>
      </w:r>
      <w:r w:rsidRPr="007A5148">
        <w:rPr>
          <w:lang w:bidi="en-US"/>
        </w:rPr>
        <w:t xml:space="preserve"> prilično dobar način zaštite podataka. Razvojem mrežnih tehnologija fokus se preselilo s privatnih računala na podatkovne poslužitelje i Internet čime je pristup podacima omogućen sa svakog</w:t>
      </w:r>
      <w:r w:rsidR="008F0E38">
        <w:rPr>
          <w:lang w:bidi="en-US"/>
        </w:rPr>
        <w:t>a</w:t>
      </w:r>
      <w:r w:rsidRPr="007A5148">
        <w:rPr>
          <w:lang w:bidi="en-US"/>
        </w:rPr>
        <w:t xml:space="preserve"> mjesta i pomoću različitih uređaja, što otvara mogućnost za manipulaciju, a pomoću </w:t>
      </w:r>
      <w:r w:rsidRPr="007A5148">
        <w:rPr>
          <w:i/>
          <w:lang w:bidi="en-US"/>
        </w:rPr>
        <w:t>Google naočala</w:t>
      </w:r>
      <w:r w:rsidRPr="007A5148">
        <w:rPr>
          <w:lang w:bidi="en-US"/>
        </w:rPr>
        <w:t xml:space="preserve"> koje mogu stalno snimati našu okolinu, dokinut će se naša privatnost </w:t>
      </w:r>
      <w:sdt>
        <w:sdtPr>
          <w:rPr>
            <w:lang w:bidi="en-US"/>
          </w:rPr>
          <w:id w:val="3916702"/>
          <w:citation/>
        </w:sdtPr>
        <w:sdtEndPr/>
        <w:sdtContent>
          <w:r w:rsidRPr="007A5148">
            <w:rPr>
              <w:lang w:bidi="en-US"/>
            </w:rPr>
            <w:fldChar w:fldCharType="begin"/>
          </w:r>
          <w:r w:rsidR="008E3288" w:rsidRPr="007A5148">
            <w:rPr>
              <w:lang w:bidi="en-US"/>
            </w:rPr>
            <w:instrText xml:space="preserve">CITATION Bet13 \l 1050 </w:instrText>
          </w:r>
          <w:r w:rsidRPr="007A5148">
            <w:rPr>
              <w:lang w:bidi="en-US"/>
            </w:rPr>
            <w:fldChar w:fldCharType="separate"/>
          </w:r>
          <w:r w:rsidR="001B6365">
            <w:rPr>
              <w:noProof/>
              <w:lang w:bidi="en-US"/>
            </w:rPr>
            <w:t>(Dobe, 2013)</w:t>
          </w:r>
          <w:r w:rsidRPr="007A5148">
            <w:rPr>
              <w:lang w:bidi="en-US"/>
            </w:rPr>
            <w:fldChar w:fldCharType="end"/>
          </w:r>
        </w:sdtContent>
      </w:sdt>
      <w:r w:rsidRPr="007A5148">
        <w:rPr>
          <w:lang w:bidi="en-US"/>
        </w:rPr>
        <w:t xml:space="preserve">. </w:t>
      </w:r>
      <w:r w:rsidR="00170814">
        <w:rPr>
          <w:lang w:bidi="en-US"/>
        </w:rPr>
        <w:t>Ipak, o</w:t>
      </w:r>
      <w:r w:rsidRPr="007A5148">
        <w:t xml:space="preserve">tkako je Google najavio projekt </w:t>
      </w:r>
      <w:r w:rsidRPr="007A5148">
        <w:rPr>
          <w:i/>
        </w:rPr>
        <w:t>Google naočale</w:t>
      </w:r>
      <w:r w:rsidRPr="007A5148">
        <w:t xml:space="preserve"> </w:t>
      </w:r>
      <w:sdt>
        <w:sdtPr>
          <w:id w:val="6879322"/>
          <w:citation/>
        </w:sdtPr>
        <w:sdtEndPr/>
        <w:sdtContent>
          <w:r w:rsidRPr="007A5148">
            <w:fldChar w:fldCharType="begin"/>
          </w:r>
          <w:r w:rsidR="008E3288" w:rsidRPr="007A5148">
            <w:instrText xml:space="preserve">CITATION Goo12 \l 1050 </w:instrText>
          </w:r>
          <w:r w:rsidRPr="007A5148">
            <w:fldChar w:fldCharType="separate"/>
          </w:r>
          <w:r w:rsidR="001B6365">
            <w:rPr>
              <w:noProof/>
            </w:rPr>
            <w:t>(Google, 2012)</w:t>
          </w:r>
          <w:r w:rsidRPr="007A5148">
            <w:fldChar w:fldCharType="end"/>
          </w:r>
        </w:sdtContent>
      </w:sdt>
      <w:r w:rsidRPr="007A5148">
        <w:t xml:space="preserve"> pa do početka korištenja u privatne svrhe, nisu prestajale utemeljene kritike na račun toga uređaja </w:t>
      </w:r>
      <w:r w:rsidR="008F0E38">
        <w:t>glede</w:t>
      </w:r>
      <w:r w:rsidRPr="007A5148">
        <w:t xml:space="preserve"> zaštit</w:t>
      </w:r>
      <w:r w:rsidR="008F0E38">
        <w:t>e</w:t>
      </w:r>
      <w:r w:rsidRPr="007A5148">
        <w:t xml:space="preserve"> privatnosti. </w:t>
      </w:r>
      <w:r w:rsidR="008F0E38">
        <w:rPr>
          <w:lang w:bidi="en-US"/>
        </w:rPr>
        <w:t>Zbog</w:t>
      </w:r>
      <w:r w:rsidRPr="007A5148">
        <w:rPr>
          <w:lang w:bidi="en-US"/>
        </w:rPr>
        <w:t xml:space="preserve"> tog</w:t>
      </w:r>
      <w:r w:rsidR="008F0E38">
        <w:rPr>
          <w:lang w:bidi="en-US"/>
        </w:rPr>
        <w:t>a</w:t>
      </w:r>
      <w:r w:rsidRPr="007A5148">
        <w:rPr>
          <w:lang w:bidi="en-US"/>
        </w:rPr>
        <w:t xml:space="preserve"> razloga, naočale su odmah zabranjene na mnogim javnim mjestima. </w:t>
      </w:r>
      <w:r w:rsidR="00170814">
        <w:rPr>
          <w:lang w:bidi="en-US"/>
        </w:rPr>
        <w:t>Međutim</w:t>
      </w:r>
      <w:r w:rsidR="00652D51" w:rsidRPr="007A5148">
        <w:rPr>
          <w:lang w:bidi="en-US"/>
        </w:rPr>
        <w:t>, p</w:t>
      </w:r>
      <w:r w:rsidRPr="007A5148">
        <w:rPr>
          <w:lang w:bidi="en-US"/>
        </w:rPr>
        <w:t xml:space="preserve">ojava </w:t>
      </w:r>
      <w:r w:rsidRPr="007A5148">
        <w:rPr>
          <w:i/>
          <w:lang w:bidi="en-US"/>
        </w:rPr>
        <w:t>Google naočala</w:t>
      </w:r>
      <w:r w:rsidRPr="007A5148">
        <w:rPr>
          <w:lang w:bidi="en-US"/>
        </w:rPr>
        <w:t xml:space="preserve"> </w:t>
      </w:r>
      <w:r w:rsidRPr="007A5148">
        <w:t>svjedoč</w:t>
      </w:r>
      <w:r w:rsidR="00652D51" w:rsidRPr="007A5148">
        <w:t>i</w:t>
      </w:r>
      <w:r w:rsidRPr="007A5148">
        <w:t xml:space="preserve"> kako tehnologije za koje se na početku činilo kako će promijeniti svijet i učiniti ljude ovisnima, na kraju budu zamijenjene nečim drugim i zaboravljene</w:t>
      </w:r>
      <w:r w:rsidR="00652D51" w:rsidRPr="007A5148">
        <w:t xml:space="preserve"> ili ako prežive</w:t>
      </w:r>
      <w:r w:rsidR="008F0E38">
        <w:t>,</w:t>
      </w:r>
      <w:r w:rsidR="00652D51" w:rsidRPr="007A5148">
        <w:t xml:space="preserve"> doživljavaju svoj redizajn</w:t>
      </w:r>
      <w:r w:rsidRPr="007A5148">
        <w:t xml:space="preserve">. Dolaskom tehnologije </w:t>
      </w:r>
      <w:r w:rsidRPr="007A5148">
        <w:rPr>
          <w:i/>
        </w:rPr>
        <w:t>Hololens</w:t>
      </w:r>
      <w:r w:rsidRPr="007A5148">
        <w:t xml:space="preserve"> tvrtke </w:t>
      </w:r>
      <w:r w:rsidRPr="007A5148">
        <w:rPr>
          <w:i/>
        </w:rPr>
        <w:t>Microsoft</w:t>
      </w:r>
      <w:r w:rsidRPr="007A5148">
        <w:t xml:space="preserve">, prestaje reklamiranje i proizvodnja </w:t>
      </w:r>
      <w:r w:rsidRPr="007A5148">
        <w:rPr>
          <w:i/>
        </w:rPr>
        <w:t>Google naočala</w:t>
      </w:r>
      <w:r w:rsidR="002C0556" w:rsidRPr="007A5148">
        <w:t xml:space="preserve">, no njihov razvoj nije prestao. </w:t>
      </w:r>
      <w:r w:rsidRPr="007A5148">
        <w:rPr>
          <w:lang w:bidi="en-US"/>
        </w:rPr>
        <w:t xml:space="preserve">To pokazuje da </w:t>
      </w:r>
      <w:r w:rsidR="00652D51" w:rsidRPr="007A5148">
        <w:rPr>
          <w:lang w:bidi="en-US"/>
        </w:rPr>
        <w:t>se</w:t>
      </w:r>
      <w:r w:rsidRPr="007A5148">
        <w:rPr>
          <w:lang w:bidi="en-US"/>
        </w:rPr>
        <w:t xml:space="preserve"> računala i sučelja prema njima stalno ra</w:t>
      </w:r>
      <w:r w:rsidR="00652D51" w:rsidRPr="007A5148">
        <w:rPr>
          <w:lang w:bidi="en-US"/>
        </w:rPr>
        <w:t>zvijaj</w:t>
      </w:r>
      <w:r w:rsidRPr="007A5148">
        <w:rPr>
          <w:lang w:bidi="en-US"/>
        </w:rPr>
        <w:t xml:space="preserve">u i svjedoci smo njihovih </w:t>
      </w:r>
      <w:r w:rsidR="00652D51" w:rsidRPr="007A5148">
        <w:rPr>
          <w:lang w:bidi="en-US"/>
        </w:rPr>
        <w:t>brz</w:t>
      </w:r>
      <w:r w:rsidRPr="007A5148">
        <w:rPr>
          <w:lang w:bidi="en-US"/>
        </w:rPr>
        <w:t>ih promjena</w:t>
      </w:r>
      <w:r w:rsidR="00155A9A" w:rsidRPr="007A5148">
        <w:rPr>
          <w:lang w:bidi="en-US"/>
        </w:rPr>
        <w:t>, ovisno o tome kako ih okolina, tj. korisnici prihvate</w:t>
      </w:r>
      <w:r w:rsidRPr="007A5148">
        <w:rPr>
          <w:lang w:bidi="en-US"/>
        </w:rPr>
        <w:t>. Sučelje za bežičnu mrežu postalo je obavezno i sveprisutno</w:t>
      </w:r>
      <w:r w:rsidR="00652D51" w:rsidRPr="007A5148">
        <w:rPr>
          <w:lang w:bidi="en-US"/>
        </w:rPr>
        <w:t>. N</w:t>
      </w:r>
      <w:r w:rsidRPr="007A5148">
        <w:rPr>
          <w:lang w:bidi="en-US"/>
        </w:rPr>
        <w:t xml:space="preserve">e postoji više novi uređaj koji </w:t>
      </w:r>
      <w:r w:rsidR="00652D51" w:rsidRPr="007A5148">
        <w:rPr>
          <w:lang w:bidi="en-US"/>
        </w:rPr>
        <w:t>ga</w:t>
      </w:r>
      <w:r w:rsidRPr="007A5148">
        <w:rPr>
          <w:lang w:bidi="en-US"/>
        </w:rPr>
        <w:t xml:space="preserve"> nema tvornički ugrađen.</w:t>
      </w:r>
      <w:r w:rsidR="00C654BF">
        <w:rPr>
          <w:lang w:bidi="en-US"/>
        </w:rPr>
        <w:t xml:space="preserve"> Tako su za umrežavanje i međusobnu komunikaciju i izmjenu informacija </w:t>
      </w:r>
      <w:r w:rsidR="00652D51" w:rsidRPr="007A5148">
        <w:rPr>
          <w:lang w:bidi="en-US"/>
        </w:rPr>
        <w:t>već odavno na red došli i kućanski uređaji te bijela tehnika</w:t>
      </w:r>
      <w:r w:rsidR="00C654BF">
        <w:rPr>
          <w:lang w:bidi="en-US"/>
        </w:rPr>
        <w:t xml:space="preserve"> kao i sva pomagala koja nam pojednostavnjuju svakodnevni život</w:t>
      </w:r>
      <w:r w:rsidR="00652D51" w:rsidRPr="007A5148">
        <w:rPr>
          <w:lang w:bidi="en-US"/>
        </w:rPr>
        <w:t>.</w:t>
      </w:r>
      <w:r w:rsidR="00C654BF">
        <w:rPr>
          <w:lang w:bidi="en-US"/>
        </w:rPr>
        <w:t xml:space="preserve"> To sveukupno povezivanje zove se zajedničkim imenom </w:t>
      </w:r>
      <w:r w:rsidR="00C654BF" w:rsidRPr="00C654BF">
        <w:rPr>
          <w:i/>
          <w:lang w:bidi="en-US"/>
        </w:rPr>
        <w:t>Internet stvari</w:t>
      </w:r>
      <w:r w:rsidR="00C654BF">
        <w:rPr>
          <w:rStyle w:val="FootnoteReference"/>
          <w:i/>
          <w:lang w:bidi="en-US"/>
        </w:rPr>
        <w:footnoteReference w:id="54"/>
      </w:r>
      <w:r w:rsidR="00C654BF">
        <w:rPr>
          <w:lang w:bidi="en-US"/>
        </w:rPr>
        <w:t>.</w:t>
      </w:r>
    </w:p>
    <w:p w:rsidR="0018749C" w:rsidRPr="007A5148" w:rsidRDefault="0018749C" w:rsidP="005A7E13">
      <w:pPr>
        <w:rPr>
          <w:lang w:bidi="en-US"/>
        </w:rPr>
      </w:pPr>
      <w:r w:rsidRPr="007A5148">
        <w:rPr>
          <w:lang w:bidi="en-US"/>
        </w:rPr>
        <w:t xml:space="preserve">Zajedničko svim novim tehnologijama je to što one otvaraju novu eru promišljanja o pojmu i ulozi IT menadžera i njegove prilagodbe brzim promjenama koje idu tako daleko da se propituje i svrha njegova postojanja i </w:t>
      </w:r>
      <w:r w:rsidR="00A610E6" w:rsidRPr="007A5148">
        <w:rPr>
          <w:lang w:bidi="en-US"/>
        </w:rPr>
        <w:t xml:space="preserve">uloge u organizaciji </w:t>
      </w:r>
      <w:sdt>
        <w:sdtPr>
          <w:rPr>
            <w:lang w:bidi="en-US"/>
          </w:rPr>
          <w:id w:val="1073943680"/>
          <w:citation/>
        </w:sdtPr>
        <w:sdtEndPr/>
        <w:sdtContent>
          <w:r w:rsidR="00A610E6" w:rsidRPr="007A5148">
            <w:rPr>
              <w:lang w:bidi="en-US"/>
            </w:rPr>
            <w:fldChar w:fldCharType="begin"/>
          </w:r>
          <w:r w:rsidR="00A610E6" w:rsidRPr="007A5148">
            <w:rPr>
              <w:lang w:bidi="en-US"/>
            </w:rPr>
            <w:instrText xml:space="preserve"> CITATION Wat09 \l 1050 </w:instrText>
          </w:r>
          <w:r w:rsidR="00A610E6" w:rsidRPr="007A5148">
            <w:rPr>
              <w:lang w:bidi="en-US"/>
            </w:rPr>
            <w:fldChar w:fldCharType="separate"/>
          </w:r>
          <w:r w:rsidR="001B6365">
            <w:rPr>
              <w:noProof/>
              <w:lang w:bidi="en-US"/>
            </w:rPr>
            <w:t>(Watson, 2009)</w:t>
          </w:r>
          <w:r w:rsidR="00A610E6" w:rsidRPr="007A5148">
            <w:rPr>
              <w:lang w:bidi="en-US"/>
            </w:rPr>
            <w:fldChar w:fldCharType="end"/>
          </w:r>
        </w:sdtContent>
      </w:sdt>
      <w:r w:rsidR="00A610E6" w:rsidRPr="007A5148">
        <w:rPr>
          <w:lang w:bidi="en-US"/>
        </w:rPr>
        <w:t>.</w:t>
      </w:r>
    </w:p>
    <w:p w:rsidR="00F62997" w:rsidRPr="007A5148" w:rsidRDefault="0018749C" w:rsidP="00AB32A1">
      <w:pPr>
        <w:pStyle w:val="Heading3"/>
      </w:pPr>
      <w:bookmarkStart w:id="105" w:name="_Toc462787722"/>
      <w:r w:rsidRPr="007A5148">
        <w:t>Utjecaj s</w:t>
      </w:r>
      <w:r w:rsidR="00F62997" w:rsidRPr="007A5148">
        <w:t>uvremen</w:t>
      </w:r>
      <w:r w:rsidR="00C53159" w:rsidRPr="007A5148">
        <w:t xml:space="preserve">ih </w:t>
      </w:r>
      <w:r w:rsidR="00F62997" w:rsidRPr="007A5148">
        <w:t>tehnologij</w:t>
      </w:r>
      <w:r w:rsidR="00C53159" w:rsidRPr="007A5148">
        <w:t>a</w:t>
      </w:r>
      <w:r w:rsidR="00F62997" w:rsidRPr="007A5148">
        <w:t xml:space="preserve"> </w:t>
      </w:r>
      <w:r w:rsidRPr="007A5148">
        <w:t>na paradigmu</w:t>
      </w:r>
      <w:r w:rsidR="00F62997" w:rsidRPr="007A5148">
        <w:t xml:space="preserve"> IKT-</w:t>
      </w:r>
      <w:r w:rsidRPr="007A5148">
        <w:t>a</w:t>
      </w:r>
      <w:bookmarkEnd w:id="105"/>
    </w:p>
    <w:p w:rsidR="00C654BF" w:rsidRDefault="005A7E13" w:rsidP="005A7E13">
      <w:pPr>
        <w:rPr>
          <w:lang w:bidi="en-US"/>
        </w:rPr>
      </w:pPr>
      <w:r w:rsidRPr="007A5148">
        <w:rPr>
          <w:lang w:bidi="en-US"/>
        </w:rPr>
        <w:t>IKT</w:t>
      </w:r>
      <w:r w:rsidR="009D29D8" w:rsidRPr="007A5148">
        <w:rPr>
          <w:lang w:bidi="en-US"/>
        </w:rPr>
        <w:t xml:space="preserve"> na čelu s IT menadžerom</w:t>
      </w:r>
      <w:r w:rsidRPr="007A5148">
        <w:rPr>
          <w:lang w:bidi="en-US"/>
        </w:rPr>
        <w:t xml:space="preserve"> mora omogućiti stratešku prednost organizacije u odnosu na konkurenciju</w:t>
      </w:r>
      <w:r w:rsidR="00E1173D" w:rsidRPr="007A5148">
        <w:rPr>
          <w:lang w:bidi="en-US"/>
        </w:rPr>
        <w:t xml:space="preserve"> </w:t>
      </w:r>
      <w:sdt>
        <w:sdtPr>
          <w:rPr>
            <w:lang w:bidi="en-US"/>
          </w:rPr>
          <w:id w:val="305513740"/>
          <w:citation/>
        </w:sdtPr>
        <w:sdtEndPr/>
        <w:sdtContent>
          <w:r w:rsidR="00E1173D" w:rsidRPr="007A5148">
            <w:rPr>
              <w:lang w:bidi="en-US"/>
            </w:rPr>
            <w:fldChar w:fldCharType="begin"/>
          </w:r>
          <w:r w:rsidR="00E1173D" w:rsidRPr="007A5148">
            <w:rPr>
              <w:lang w:bidi="en-US"/>
            </w:rPr>
            <w:instrText xml:space="preserve">CITATION Mađ08 \t  \l 1050 </w:instrText>
          </w:r>
          <w:r w:rsidR="00E1173D" w:rsidRPr="007A5148">
            <w:rPr>
              <w:lang w:bidi="en-US"/>
            </w:rPr>
            <w:fldChar w:fldCharType="separate"/>
          </w:r>
          <w:r w:rsidR="001B6365">
            <w:rPr>
              <w:noProof/>
              <w:lang w:bidi="en-US"/>
            </w:rPr>
            <w:t>(Mađarić &amp; Krakar, 2008)</w:t>
          </w:r>
          <w:r w:rsidR="00E1173D" w:rsidRPr="007A5148">
            <w:rPr>
              <w:lang w:bidi="en-US"/>
            </w:rPr>
            <w:fldChar w:fldCharType="end"/>
          </w:r>
        </w:sdtContent>
      </w:sdt>
      <w:r w:rsidRPr="007A5148">
        <w:rPr>
          <w:lang w:bidi="en-US"/>
        </w:rPr>
        <w:t xml:space="preserve">, uz </w:t>
      </w:r>
      <w:r w:rsidR="005017C0" w:rsidRPr="007A5148">
        <w:rPr>
          <w:lang w:bidi="en-US"/>
        </w:rPr>
        <w:t xml:space="preserve">obavezno </w:t>
      </w:r>
      <w:r w:rsidRPr="007A5148">
        <w:rPr>
          <w:lang w:bidi="en-US"/>
        </w:rPr>
        <w:t>praćenje trendova</w:t>
      </w:r>
      <w:r w:rsidR="005017C0" w:rsidRPr="007A5148">
        <w:rPr>
          <w:lang w:bidi="en-US"/>
        </w:rPr>
        <w:t xml:space="preserve"> i promjen</w:t>
      </w:r>
      <w:r w:rsidR="00C654BF">
        <w:rPr>
          <w:lang w:bidi="en-US"/>
        </w:rPr>
        <w:t>u</w:t>
      </w:r>
      <w:r w:rsidR="005017C0" w:rsidRPr="007A5148">
        <w:rPr>
          <w:lang w:bidi="en-US"/>
        </w:rPr>
        <w:t xml:space="preserve"> paradigme </w:t>
      </w:r>
      <w:r w:rsidR="009D29D8" w:rsidRPr="007A5148">
        <w:rPr>
          <w:lang w:bidi="en-US"/>
        </w:rPr>
        <w:t xml:space="preserve">suvremenoga </w:t>
      </w:r>
      <w:r w:rsidR="005017C0" w:rsidRPr="007A5148">
        <w:rPr>
          <w:lang w:bidi="en-US"/>
        </w:rPr>
        <w:t>poslovanja.</w:t>
      </w:r>
      <w:r w:rsidRPr="007A5148">
        <w:rPr>
          <w:lang w:bidi="en-US"/>
        </w:rPr>
        <w:t xml:space="preserve"> </w:t>
      </w:r>
      <w:r w:rsidR="005017C0" w:rsidRPr="007A5148">
        <w:rPr>
          <w:lang w:bidi="en-US"/>
        </w:rPr>
        <w:t>N</w:t>
      </w:r>
      <w:r w:rsidRPr="007A5148">
        <w:rPr>
          <w:lang w:bidi="en-US"/>
        </w:rPr>
        <w:t>iti u jednom</w:t>
      </w:r>
      <w:r w:rsidR="003A6717">
        <w:rPr>
          <w:lang w:bidi="en-US"/>
        </w:rPr>
        <w:t>e</w:t>
      </w:r>
      <w:r w:rsidRPr="007A5148">
        <w:rPr>
          <w:lang w:bidi="en-US"/>
        </w:rPr>
        <w:t xml:space="preserve"> području ljudskog</w:t>
      </w:r>
      <w:r w:rsidR="003A6717">
        <w:rPr>
          <w:lang w:bidi="en-US"/>
        </w:rPr>
        <w:t>a</w:t>
      </w:r>
      <w:r w:rsidRPr="007A5148">
        <w:rPr>
          <w:lang w:bidi="en-US"/>
        </w:rPr>
        <w:t xml:space="preserve"> djelovanja kao u svijetu IKT-a ne događaju se tako brze i velike promjene. Te se promjene najčešće u bitnom</w:t>
      </w:r>
      <w:r w:rsidR="003A6717">
        <w:rPr>
          <w:lang w:bidi="en-US"/>
        </w:rPr>
        <w:t>e</w:t>
      </w:r>
      <w:r w:rsidRPr="007A5148">
        <w:rPr>
          <w:lang w:bidi="en-US"/>
        </w:rPr>
        <w:t xml:space="preserve"> dijelu odražavaju i na sve druge segmente života. Zasigurno se, promjenom funkcije IKT-a u suvremenom</w:t>
      </w:r>
      <w:r w:rsidR="003A6717">
        <w:rPr>
          <w:lang w:bidi="en-US"/>
        </w:rPr>
        <w:t>e</w:t>
      </w:r>
      <w:r w:rsidRPr="007A5148">
        <w:rPr>
          <w:lang w:bidi="en-US"/>
        </w:rPr>
        <w:t xml:space="preserve"> načinu života</w:t>
      </w:r>
      <w:r w:rsidR="00652D51" w:rsidRPr="007A5148">
        <w:rPr>
          <w:lang w:bidi="en-US"/>
        </w:rPr>
        <w:t>,</w:t>
      </w:r>
      <w:r w:rsidRPr="007A5148">
        <w:rPr>
          <w:lang w:bidi="en-US"/>
        </w:rPr>
        <w:t xml:space="preserve"> mijenja njegovo shvaćanje i prihvaćanje od korisnika. </w:t>
      </w:r>
      <w:r w:rsidR="00A610E6" w:rsidRPr="007A5148">
        <w:rPr>
          <w:lang w:bidi="en-US"/>
        </w:rPr>
        <w:t>Mi</w:t>
      </w:r>
      <w:r w:rsidRPr="007A5148">
        <w:rPr>
          <w:lang w:bidi="en-US"/>
        </w:rPr>
        <w:t>jen</w:t>
      </w:r>
      <w:r w:rsidR="00A610E6" w:rsidRPr="007A5148">
        <w:rPr>
          <w:lang w:bidi="en-US"/>
        </w:rPr>
        <w:t>jaju se</w:t>
      </w:r>
      <w:r w:rsidRPr="007A5148">
        <w:rPr>
          <w:lang w:bidi="en-US"/>
        </w:rPr>
        <w:t xml:space="preserve"> zahtjev</w:t>
      </w:r>
      <w:r w:rsidR="00A610E6" w:rsidRPr="007A5148">
        <w:rPr>
          <w:lang w:bidi="en-US"/>
        </w:rPr>
        <w:t>i</w:t>
      </w:r>
      <w:r w:rsidRPr="007A5148">
        <w:rPr>
          <w:lang w:bidi="en-US"/>
        </w:rPr>
        <w:t xml:space="preserve"> spram hardvera i softvera</w:t>
      </w:r>
      <w:r w:rsidR="00A610E6" w:rsidRPr="007A5148">
        <w:rPr>
          <w:lang w:bidi="en-US"/>
        </w:rPr>
        <w:t>. P</w:t>
      </w:r>
      <w:r w:rsidRPr="007A5148">
        <w:rPr>
          <w:lang w:bidi="en-US"/>
        </w:rPr>
        <w:t>rom</w:t>
      </w:r>
      <w:r w:rsidR="00A610E6" w:rsidRPr="007A5148">
        <w:rPr>
          <w:lang w:bidi="en-US"/>
        </w:rPr>
        <w:t>i</w:t>
      </w:r>
      <w:r w:rsidRPr="007A5148">
        <w:rPr>
          <w:lang w:bidi="en-US"/>
        </w:rPr>
        <w:t>jen</w:t>
      </w:r>
      <w:r w:rsidR="00A610E6" w:rsidRPr="007A5148">
        <w:rPr>
          <w:lang w:bidi="en-US"/>
        </w:rPr>
        <w:t xml:space="preserve">io se i način </w:t>
      </w:r>
      <w:r w:rsidRPr="007A5148">
        <w:rPr>
          <w:lang w:bidi="en-US"/>
        </w:rPr>
        <w:t>upotreb</w:t>
      </w:r>
      <w:r w:rsidR="00A610E6" w:rsidRPr="007A5148">
        <w:rPr>
          <w:lang w:bidi="en-US"/>
        </w:rPr>
        <w:t>e</w:t>
      </w:r>
      <w:r w:rsidRPr="007A5148">
        <w:rPr>
          <w:lang w:bidi="en-US"/>
        </w:rPr>
        <w:t xml:space="preserve"> IKT-a i očekivanja korisnika. </w:t>
      </w:r>
      <w:r w:rsidR="00A610E6" w:rsidRPr="007A5148">
        <w:rPr>
          <w:lang w:bidi="en-US"/>
        </w:rPr>
        <w:t>Kod</w:t>
      </w:r>
      <w:r w:rsidRPr="007A5148">
        <w:rPr>
          <w:lang w:bidi="en-US"/>
        </w:rPr>
        <w:t xml:space="preserve"> privatn</w:t>
      </w:r>
      <w:r w:rsidR="00A610E6" w:rsidRPr="007A5148">
        <w:rPr>
          <w:lang w:bidi="en-US"/>
        </w:rPr>
        <w:t>ih</w:t>
      </w:r>
      <w:r w:rsidRPr="007A5148">
        <w:rPr>
          <w:lang w:bidi="en-US"/>
        </w:rPr>
        <w:t xml:space="preserve"> </w:t>
      </w:r>
      <w:r w:rsidR="00A610E6" w:rsidRPr="007A5148">
        <w:rPr>
          <w:lang w:bidi="en-US"/>
        </w:rPr>
        <w:t xml:space="preserve">korisnika </w:t>
      </w:r>
      <w:r w:rsidRPr="007A5148">
        <w:rPr>
          <w:lang w:bidi="en-US"/>
        </w:rPr>
        <w:t xml:space="preserve">IKT </w:t>
      </w:r>
      <w:r w:rsidR="00A610E6" w:rsidRPr="007A5148">
        <w:rPr>
          <w:lang w:bidi="en-US"/>
        </w:rPr>
        <w:t xml:space="preserve">se </w:t>
      </w:r>
      <w:r w:rsidRPr="007A5148">
        <w:rPr>
          <w:lang w:bidi="en-US"/>
        </w:rPr>
        <w:t xml:space="preserve">sve više koristi za zadovoljavanje nekih društvenih potreba kao što je na primjer uključenost u </w:t>
      </w:r>
      <w:r w:rsidRPr="007A5148">
        <w:rPr>
          <w:i/>
          <w:lang w:bidi="en-US"/>
        </w:rPr>
        <w:t>e-government</w:t>
      </w:r>
      <w:r w:rsidRPr="007A5148">
        <w:rPr>
          <w:lang w:bidi="en-US"/>
        </w:rPr>
        <w:t xml:space="preserve"> i mogućnosti </w:t>
      </w:r>
      <w:r w:rsidRPr="007A5148">
        <w:rPr>
          <w:i/>
          <w:lang w:bidi="en-US"/>
        </w:rPr>
        <w:t>digitalne demokracije</w:t>
      </w:r>
      <w:r w:rsidRPr="007A5148">
        <w:rPr>
          <w:lang w:bidi="en-US"/>
        </w:rPr>
        <w:t xml:space="preserve"> </w:t>
      </w:r>
      <w:sdt>
        <w:sdtPr>
          <w:rPr>
            <w:lang w:bidi="en-US"/>
          </w:rPr>
          <w:id w:val="-671259456"/>
          <w:citation/>
        </w:sdtPr>
        <w:sdtEndPr/>
        <w:sdtContent>
          <w:r w:rsidRPr="007A5148">
            <w:rPr>
              <w:lang w:bidi="en-US"/>
            </w:rPr>
            <w:fldChar w:fldCharType="begin"/>
          </w:r>
          <w:r w:rsidR="00626AB0" w:rsidRPr="007A5148">
            <w:rPr>
              <w:lang w:bidi="en-US"/>
            </w:rPr>
            <w:instrText xml:space="preserve">CITATION Anđ07 \t  \l 1050 </w:instrText>
          </w:r>
          <w:r w:rsidRPr="007A5148">
            <w:rPr>
              <w:lang w:bidi="en-US"/>
            </w:rPr>
            <w:fldChar w:fldCharType="separate"/>
          </w:r>
          <w:r w:rsidR="001B6365">
            <w:rPr>
              <w:noProof/>
              <w:lang w:bidi="en-US"/>
            </w:rPr>
            <w:t>(Milardović, 2007)</w:t>
          </w:r>
          <w:r w:rsidRPr="007A5148">
            <w:rPr>
              <w:lang w:bidi="en-US"/>
            </w:rPr>
            <w:fldChar w:fldCharType="end"/>
          </w:r>
        </w:sdtContent>
      </w:sdt>
      <w:r w:rsidRPr="007A5148">
        <w:rPr>
          <w:lang w:bidi="en-US"/>
        </w:rPr>
        <w:t xml:space="preserve">. </w:t>
      </w:r>
      <w:r w:rsidR="006D7E67" w:rsidRPr="007A5148">
        <w:rPr>
          <w:lang w:bidi="en-US"/>
        </w:rPr>
        <w:t xml:space="preserve">Zatim su tu sustavi učenja na daljinu u kojima IKT kao platforma omogućuje obrazovanje bez izravnoga kontakta s profesorom </w:t>
      </w:r>
      <w:sdt>
        <w:sdtPr>
          <w:rPr>
            <w:lang w:bidi="en-US"/>
          </w:rPr>
          <w:id w:val="-1909531432"/>
          <w:citation/>
        </w:sdtPr>
        <w:sdtEndPr/>
        <w:sdtContent>
          <w:r w:rsidR="006D7E67" w:rsidRPr="007A5148">
            <w:rPr>
              <w:lang w:bidi="en-US"/>
            </w:rPr>
            <w:fldChar w:fldCharType="begin"/>
          </w:r>
          <w:r w:rsidR="00601DCB">
            <w:rPr>
              <w:lang w:bidi="en-US"/>
            </w:rPr>
            <w:instrText xml:space="preserve">CITATION Mat05 \l 1050 </w:instrText>
          </w:r>
          <w:r w:rsidR="006D7E67" w:rsidRPr="007A5148">
            <w:rPr>
              <w:lang w:bidi="en-US"/>
            </w:rPr>
            <w:fldChar w:fldCharType="separate"/>
          </w:r>
          <w:r w:rsidR="001B6365">
            <w:rPr>
              <w:noProof/>
              <w:lang w:bidi="en-US"/>
            </w:rPr>
            <w:t>(Mateljan, Grbavac, Pavlina, &amp; Mandušić, 2005)</w:t>
          </w:r>
          <w:r w:rsidR="006D7E67" w:rsidRPr="007A5148">
            <w:rPr>
              <w:lang w:bidi="en-US"/>
            </w:rPr>
            <w:fldChar w:fldCharType="end"/>
          </w:r>
        </w:sdtContent>
      </w:sdt>
      <w:r w:rsidR="006D7E67" w:rsidRPr="007A5148">
        <w:rPr>
          <w:lang w:bidi="en-US"/>
        </w:rPr>
        <w:t>.</w:t>
      </w:r>
    </w:p>
    <w:p w:rsidR="005A7E13" w:rsidRPr="007A5148" w:rsidRDefault="005A7E13" w:rsidP="005A7E13">
      <w:pPr>
        <w:rPr>
          <w:lang w:bidi="en-US"/>
        </w:rPr>
      </w:pPr>
      <w:r w:rsidRPr="007A5148">
        <w:rPr>
          <w:lang w:bidi="en-US"/>
        </w:rPr>
        <w:t>Tu su i neizbježne društvene mreže koje su postale sinonim za druženje i razmjenu korisnih i nekorisnih informacija, premještajući korisnika u virtualni svijet</w:t>
      </w:r>
      <w:r w:rsidR="00C654BF">
        <w:rPr>
          <w:lang w:bidi="en-US"/>
        </w:rPr>
        <w:t xml:space="preserve"> zaokupivši mu pažnju i slobodno vrijeme</w:t>
      </w:r>
      <w:r w:rsidRPr="007A5148">
        <w:rPr>
          <w:lang w:bidi="en-US"/>
        </w:rPr>
        <w:t xml:space="preserve">. </w:t>
      </w:r>
    </w:p>
    <w:p w:rsidR="00A610E6" w:rsidRPr="007A5148" w:rsidRDefault="005A7E13" w:rsidP="005A7E13">
      <w:pPr>
        <w:rPr>
          <w:lang w:bidi="en-US"/>
        </w:rPr>
      </w:pPr>
      <w:r w:rsidRPr="007A5148">
        <w:rPr>
          <w:lang w:bidi="en-US"/>
        </w:rPr>
        <w:t xml:space="preserve">Industrija računala i prijenosnika pod velikim je pritiskom korisnika koji, u sve kraćim vremenskim razmacima, očekuju sve </w:t>
      </w:r>
      <w:r w:rsidR="00652D51" w:rsidRPr="007A5148">
        <w:rPr>
          <w:lang w:bidi="en-US"/>
        </w:rPr>
        <w:t>moćnije</w:t>
      </w:r>
      <w:r w:rsidRPr="007A5148">
        <w:rPr>
          <w:lang w:bidi="en-US"/>
        </w:rPr>
        <w:t xml:space="preserve"> i kvalitetn</w:t>
      </w:r>
      <w:r w:rsidR="00A610E6" w:rsidRPr="007A5148">
        <w:rPr>
          <w:lang w:bidi="en-US"/>
        </w:rPr>
        <w:t>ije uređaje po niskim cijenama.</w:t>
      </w:r>
    </w:p>
    <w:p w:rsidR="005A7E13" w:rsidRPr="007A5148" w:rsidRDefault="005A7E13" w:rsidP="005A7E13">
      <w:pPr>
        <w:rPr>
          <w:lang w:bidi="en-US"/>
        </w:rPr>
      </w:pPr>
      <w:r w:rsidRPr="007A5148">
        <w:rPr>
          <w:lang w:bidi="en-US"/>
        </w:rPr>
        <w:t xml:space="preserve">Od suvremenoga se </w:t>
      </w:r>
      <w:r w:rsidR="00A610E6" w:rsidRPr="007A5148">
        <w:rPr>
          <w:lang w:bidi="en-US"/>
        </w:rPr>
        <w:t>IT menadžera traži svestranost i</w:t>
      </w:r>
      <w:r w:rsidRPr="007A5148">
        <w:rPr>
          <w:lang w:bidi="en-US"/>
        </w:rPr>
        <w:t xml:space="preserve"> </w:t>
      </w:r>
      <w:r w:rsidR="00A610E6" w:rsidRPr="007A5148">
        <w:rPr>
          <w:lang w:bidi="en-US"/>
        </w:rPr>
        <w:t>prihvaćanje</w:t>
      </w:r>
      <w:r w:rsidRPr="007A5148">
        <w:rPr>
          <w:lang w:bidi="en-US"/>
        </w:rPr>
        <w:t xml:space="preserve"> nove paradigme IKT-a kroz povezanost s tehnologijom, </w:t>
      </w:r>
      <w:r w:rsidR="00C01C90" w:rsidRPr="007A5148">
        <w:rPr>
          <w:lang w:bidi="en-US"/>
        </w:rPr>
        <w:t xml:space="preserve">učinkovito </w:t>
      </w:r>
      <w:r w:rsidRPr="007A5148">
        <w:rPr>
          <w:lang w:bidi="en-US"/>
        </w:rPr>
        <w:t>praćenje</w:t>
      </w:r>
      <w:r w:rsidR="00C01C90" w:rsidRPr="007A5148">
        <w:rPr>
          <w:lang w:bidi="en-US"/>
        </w:rPr>
        <w:t xml:space="preserve"> i rješavanje</w:t>
      </w:r>
      <w:r w:rsidRPr="007A5148">
        <w:rPr>
          <w:lang w:bidi="en-US"/>
        </w:rPr>
        <w:t xml:space="preserve"> sigurnosnih izazova, zakonske regulative, dobre suradnje s korisnicima, </w:t>
      </w:r>
      <w:r w:rsidR="00C01C90" w:rsidRPr="007A5148">
        <w:rPr>
          <w:lang w:bidi="en-US"/>
        </w:rPr>
        <w:t>učinkovitosti poslovanja</w:t>
      </w:r>
      <w:r w:rsidRPr="007A5148">
        <w:rPr>
          <w:lang w:bidi="en-US"/>
        </w:rPr>
        <w:t xml:space="preserve"> </w:t>
      </w:r>
      <w:r w:rsidR="00C01C90" w:rsidRPr="007A5148">
        <w:rPr>
          <w:lang w:bidi="en-US"/>
        </w:rPr>
        <w:t>te sve više aktualnih</w:t>
      </w:r>
      <w:r w:rsidRPr="007A5148">
        <w:rPr>
          <w:lang w:bidi="en-US"/>
        </w:rPr>
        <w:t xml:space="preserve"> ekoloških tema.</w:t>
      </w:r>
      <w:r w:rsidR="006935BD" w:rsidRPr="007A5148">
        <w:rPr>
          <w:lang w:bidi="en-US"/>
        </w:rPr>
        <w:t xml:space="preserve"> </w:t>
      </w:r>
    </w:p>
    <w:p w:rsidR="005A7E13" w:rsidRPr="007A5148" w:rsidRDefault="005A7E13" w:rsidP="005A7E13">
      <w:r w:rsidRPr="007A5148">
        <w:t>Tehnologije i trendovi koji pridonose navedenim velikim promjenama su:</w:t>
      </w:r>
    </w:p>
    <w:p w:rsidR="005A7E13" w:rsidRPr="007A5148" w:rsidRDefault="005A7E13" w:rsidP="009F3C20">
      <w:pPr>
        <w:pStyle w:val="Nabrajanje"/>
        <w:numPr>
          <w:ilvl w:val="0"/>
          <w:numId w:val="12"/>
        </w:numPr>
      </w:pPr>
      <w:r w:rsidRPr="007A5148">
        <w:t>Računalstvo u oblaku</w:t>
      </w:r>
      <w:r w:rsidR="005948EC" w:rsidRPr="007A5148">
        <w:t>,</w:t>
      </w:r>
    </w:p>
    <w:p w:rsidR="005A7E13" w:rsidRPr="007A5148" w:rsidRDefault="005948EC" w:rsidP="009F3C20">
      <w:pPr>
        <w:pStyle w:val="Nabrajanje"/>
        <w:numPr>
          <w:ilvl w:val="0"/>
          <w:numId w:val="12"/>
        </w:numPr>
      </w:pPr>
      <w:r w:rsidRPr="007A5148">
        <w:t>Veliki podaci</w:t>
      </w:r>
      <w:r w:rsidR="005A7E13" w:rsidRPr="007A5148">
        <w:t>,</w:t>
      </w:r>
    </w:p>
    <w:p w:rsidR="005A7E13" w:rsidRPr="007A5148" w:rsidRDefault="005948EC" w:rsidP="009F3C20">
      <w:pPr>
        <w:pStyle w:val="Nabrajanje"/>
        <w:numPr>
          <w:ilvl w:val="0"/>
          <w:numId w:val="12"/>
        </w:numPr>
      </w:pPr>
      <w:r w:rsidRPr="007A5148">
        <w:t>D</w:t>
      </w:r>
      <w:r w:rsidR="005A7E13" w:rsidRPr="007A5148">
        <w:t>ruštvene mreže</w:t>
      </w:r>
      <w:r w:rsidRPr="007A5148">
        <w:t>.</w:t>
      </w:r>
    </w:p>
    <w:p w:rsidR="005A7E13" w:rsidRPr="007A5148" w:rsidRDefault="005A7E13" w:rsidP="00A40277">
      <w:pPr>
        <w:pStyle w:val="Heading4"/>
      </w:pPr>
      <w:bookmarkStart w:id="106" w:name="_Toc462787723"/>
      <w:r w:rsidRPr="007A5148">
        <w:t>Računalstvo u oblaku</w:t>
      </w:r>
      <w:bookmarkEnd w:id="106"/>
    </w:p>
    <w:p w:rsidR="005A7E13" w:rsidRPr="007A5148" w:rsidRDefault="005A7E13" w:rsidP="005A7E13">
      <w:r w:rsidRPr="007A5148">
        <w:t xml:space="preserve">Računalstvo u oblaku istovremeno </w:t>
      </w:r>
      <w:r w:rsidR="00490F3F">
        <w:t xml:space="preserve">je </w:t>
      </w:r>
      <w:r w:rsidRPr="007A5148">
        <w:t>i trend i budućnost IKT-a</w:t>
      </w:r>
      <w:r w:rsidR="00FA051B" w:rsidRPr="007A5148">
        <w:t>. I</w:t>
      </w:r>
      <w:r w:rsidRPr="007A5148">
        <w:t>ako ta tehnologija još uvijek nije primjenjiva u potpunosti, ona omogućava rad na sustavima koji su prostorno često i tisućama kilometara daleko</w:t>
      </w:r>
      <w:r w:rsidR="00FA051B" w:rsidRPr="007A5148">
        <w:t>.</w:t>
      </w:r>
      <w:r w:rsidRPr="007A5148">
        <w:t xml:space="preserve"> </w:t>
      </w:r>
      <w:r w:rsidR="00FA051B" w:rsidRPr="007A5148">
        <w:t>F</w:t>
      </w:r>
      <w:r w:rsidRPr="007A5148">
        <w:t>unkcionira na principu plati koliko potrošiš kao što se plaćaju i kućanske režije: struja, voda i plin</w:t>
      </w:r>
      <w:r w:rsidR="00FA051B" w:rsidRPr="007A5148">
        <w:t>.</w:t>
      </w:r>
      <w:r w:rsidRPr="007A5148">
        <w:t xml:space="preserve"> </w:t>
      </w:r>
      <w:r w:rsidR="00FA051B" w:rsidRPr="007A5148">
        <w:t>P</w:t>
      </w:r>
      <w:r w:rsidRPr="007A5148">
        <w:t xml:space="preserve">ri </w:t>
      </w:r>
      <w:r w:rsidR="00FA051B" w:rsidRPr="007A5148">
        <w:t>to</w:t>
      </w:r>
      <w:r w:rsidRPr="007A5148">
        <w:t>m</w:t>
      </w:r>
      <w:r w:rsidR="00490F3F">
        <w:t>e</w:t>
      </w:r>
      <w:r w:rsidRPr="007A5148">
        <w:t xml:space="preserve"> korisnik ili organizacija bira koje će od ponuđenih IKT servisa koristiti i u kojem</w:t>
      </w:r>
      <w:r w:rsidR="00490F3F">
        <w:t>u</w:t>
      </w:r>
      <w:r w:rsidRPr="007A5148">
        <w:t xml:space="preserve"> opseg</w:t>
      </w:r>
      <w:r w:rsidR="00C205FC" w:rsidRPr="007A5148">
        <w:t>u</w:t>
      </w:r>
      <w:r w:rsidR="00137F99">
        <w:t>.</w:t>
      </w:r>
      <w:r w:rsidR="00C205FC" w:rsidRPr="007A5148">
        <w:t xml:space="preserve"> Važno je uočiti da su računalstvo u oblaku i eksternalizacija kritični alati u rukama IT menadžera u svrhu preraspodjele internih resursa s rutinskog</w:t>
      </w:r>
      <w:r w:rsidR="00137F99">
        <w:t>a</w:t>
      </w:r>
      <w:r w:rsidR="00C205FC" w:rsidRPr="007A5148">
        <w:t xml:space="preserve"> održavanja sustava prema zadacima koji su najkorisniji njihovim organizacijama </w:t>
      </w:r>
      <w:sdt>
        <w:sdtPr>
          <w:id w:val="2019892644"/>
          <w:citation/>
        </w:sdtPr>
        <w:sdtEndPr/>
        <w:sdtContent>
          <w:r w:rsidR="00C205FC" w:rsidRPr="007A5148">
            <w:fldChar w:fldCharType="begin"/>
          </w:r>
          <w:r w:rsidR="00A769AD">
            <w:instrText xml:space="preserve">CITATION IBM11 \l 1050 </w:instrText>
          </w:r>
          <w:r w:rsidR="00C205FC" w:rsidRPr="007A5148">
            <w:fldChar w:fldCharType="separate"/>
          </w:r>
          <w:r w:rsidR="001B6365">
            <w:rPr>
              <w:noProof/>
            </w:rPr>
            <w:t>(IBM, 2011)</w:t>
          </w:r>
          <w:r w:rsidR="00C205FC" w:rsidRPr="007A5148">
            <w:fldChar w:fldCharType="end"/>
          </w:r>
        </w:sdtContent>
      </w:sdt>
      <w:r w:rsidRPr="007A5148">
        <w:t xml:space="preserve">. Dakle, </w:t>
      </w:r>
      <w:r w:rsidR="00C205FC" w:rsidRPr="007A5148">
        <w:t xml:space="preserve">računalstvo u oblaku </w:t>
      </w:r>
      <w:r w:rsidRPr="007A5148">
        <w:t xml:space="preserve">može </w:t>
      </w:r>
      <w:r w:rsidR="00137F99">
        <w:t xml:space="preserve">se </w:t>
      </w:r>
      <w:r w:rsidRPr="007A5148">
        <w:t xml:space="preserve">ukratko definirati kao isporuka IKT-a kao usluge. Zamah računalstva u oblaku krenuo je </w:t>
      </w:r>
      <w:r w:rsidR="005E64D3" w:rsidRPr="007A5148">
        <w:rPr>
          <w:i/>
          <w:lang w:bidi="en-US"/>
        </w:rPr>
        <w:t>virtualizacijom</w:t>
      </w:r>
      <w:r w:rsidR="005E64D3" w:rsidRPr="007A5148">
        <w:rPr>
          <w:rStyle w:val="FootnoteReference"/>
        </w:rPr>
        <w:footnoteReference w:id="55"/>
      </w:r>
      <w:r w:rsidR="005E64D3" w:rsidRPr="007A5148">
        <w:rPr>
          <w:lang w:bidi="en-US"/>
        </w:rPr>
        <w:t>,</w:t>
      </w:r>
      <w:r w:rsidRPr="007A5148">
        <w:t xml:space="preserve"> koja je pridonijela smanjenju broja fizičkih poslužitelja na koje se</w:t>
      </w:r>
      <w:r w:rsidR="00AD7303" w:rsidRPr="007A5148">
        <w:t xml:space="preserve"> može</w:t>
      </w:r>
      <w:r w:rsidRPr="007A5148">
        <w:t xml:space="preserve"> instalira</w:t>
      </w:r>
      <w:r w:rsidR="00AD7303" w:rsidRPr="007A5148">
        <w:t>ti</w:t>
      </w:r>
      <w:r w:rsidRPr="007A5148">
        <w:t xml:space="preserve"> veći broj virtualnih poslužitelja čime se smanjuju troškovi</w:t>
      </w:r>
      <w:r w:rsidR="00AD7303" w:rsidRPr="007A5148">
        <w:t xml:space="preserve"> korištenja i inicijalna</w:t>
      </w:r>
      <w:r w:rsidRPr="007A5148">
        <w:t xml:space="preserve"> ulaganja. </w:t>
      </w:r>
      <w:r w:rsidR="00AD7303" w:rsidRPr="007A5148">
        <w:t xml:space="preserve">Pojavljuje se </w:t>
      </w:r>
      <w:r w:rsidR="00C00A97" w:rsidRPr="007A5148">
        <w:t>isto tako</w:t>
      </w:r>
      <w:r w:rsidR="00AD7303" w:rsidRPr="007A5148">
        <w:t xml:space="preserve"> i</w:t>
      </w:r>
      <w:r w:rsidR="00C00A97" w:rsidRPr="007A5148">
        <w:t xml:space="preserve"> kao nova prilika da se manjim i srednje velikim organizacijama omogući</w:t>
      </w:r>
      <w:r w:rsidR="00F83C83" w:rsidRPr="007A5148">
        <w:t xml:space="preserve"> tržišno</w:t>
      </w:r>
      <w:r w:rsidR="00C00A97" w:rsidRPr="007A5148">
        <w:t xml:space="preserve"> natjecanje s onim velikima </w:t>
      </w:r>
      <w:sdt>
        <w:sdtPr>
          <w:id w:val="2107769319"/>
          <w:citation/>
        </w:sdtPr>
        <w:sdtEndPr/>
        <w:sdtContent>
          <w:r w:rsidR="00695A74" w:rsidRPr="007A5148">
            <w:fldChar w:fldCharType="begin"/>
          </w:r>
          <w:r w:rsidR="00601DCB">
            <w:instrText xml:space="preserve">CITATION Gra12 \l 1050 </w:instrText>
          </w:r>
          <w:r w:rsidR="00695A74" w:rsidRPr="007A5148">
            <w:fldChar w:fldCharType="separate"/>
          </w:r>
          <w:r w:rsidR="001B6365">
            <w:rPr>
              <w:noProof/>
            </w:rPr>
            <w:t>(Graham, 2012)</w:t>
          </w:r>
          <w:r w:rsidR="00695A74" w:rsidRPr="007A5148">
            <w:fldChar w:fldCharType="end"/>
          </w:r>
        </w:sdtContent>
      </w:sdt>
      <w:r w:rsidR="00C00A97" w:rsidRPr="007A5148">
        <w:t xml:space="preserve">. </w:t>
      </w:r>
      <w:r w:rsidRPr="007A5148">
        <w:t xml:space="preserve">Prednosti računalstva u oblaku u tome </w:t>
      </w:r>
      <w:r w:rsidR="0074108C">
        <w:t xml:space="preserve">su </w:t>
      </w:r>
      <w:r w:rsidRPr="007A5148">
        <w:t>što nije potrebna investicija u veliki sustav da bi se na koncu koristio samo jedan njegov mali dio</w:t>
      </w:r>
      <w:r w:rsidR="006935BD" w:rsidRPr="007A5148">
        <w:t>.</w:t>
      </w:r>
      <w:r w:rsidRPr="007A5148">
        <w:t xml:space="preserve"> </w:t>
      </w:r>
      <w:r w:rsidR="006935BD" w:rsidRPr="007A5148">
        <w:t>N</w:t>
      </w:r>
      <w:r w:rsidRPr="007A5148">
        <w:t>etko poduzetan s odličnom idejom ne mora dugo štedjeti i čekati pojavu velikog</w:t>
      </w:r>
      <w:r w:rsidR="0074108C">
        <w:t>a</w:t>
      </w:r>
      <w:r w:rsidRPr="007A5148">
        <w:t xml:space="preserve"> novca za ostvarenje poslovne vizije, nego može odmah krenuti u posao koristeći onoliko resursa koliko mu je za početak potrebno i plaćati samo ono što uistinu potroši. Poznata je činjenica da organizacije uobičajeno kupuju previše IKT resursa koje ne koriste u dovoljnoj mjeri gdje, uz veliku amortizaciju sredstava, troše previše energije za pogon i hlađenje takvih sustava. S gledišta zaštite okoliša i smanjivanja emisije stakleničkih plinova, računalstvo u oblaku može </w:t>
      </w:r>
      <w:r w:rsidR="0074108C">
        <w:t xml:space="preserve">se </w:t>
      </w:r>
      <w:r w:rsidRPr="007A5148">
        <w:t>prozvati ekološkom tehnologijom</w:t>
      </w:r>
      <w:r w:rsidR="00AD7303" w:rsidRPr="007A5148">
        <w:t>.</w:t>
      </w:r>
      <w:r w:rsidRPr="007A5148">
        <w:t xml:space="preserve"> </w:t>
      </w:r>
      <w:r w:rsidR="00AD7303" w:rsidRPr="007A5148">
        <w:t>N</w:t>
      </w:r>
      <w:r w:rsidRPr="007A5148">
        <w:t xml:space="preserve">ačelom </w:t>
      </w:r>
      <w:r w:rsidRPr="007A5148">
        <w:rPr>
          <w:i/>
        </w:rPr>
        <w:t>koristi koliko trebaš</w:t>
      </w:r>
      <w:r w:rsidRPr="007A5148">
        <w:t xml:space="preserve"> </w:t>
      </w:r>
      <w:r w:rsidR="006935BD" w:rsidRPr="007A5148">
        <w:t>i(</w:t>
      </w:r>
      <w:r w:rsidRPr="007A5148">
        <w:t>ili</w:t>
      </w:r>
      <w:r w:rsidR="006935BD" w:rsidRPr="007A5148">
        <w:t>)</w:t>
      </w:r>
      <w:r w:rsidRPr="007A5148">
        <w:t xml:space="preserve"> </w:t>
      </w:r>
      <w:r w:rsidRPr="007A5148">
        <w:rPr>
          <w:i/>
        </w:rPr>
        <w:t>plati koliko potrošiš</w:t>
      </w:r>
      <w:r w:rsidRPr="007A5148">
        <w:t xml:space="preserve"> smanjuje</w:t>
      </w:r>
      <w:r w:rsidR="0074108C">
        <w:t xml:space="preserve"> se</w:t>
      </w:r>
      <w:r w:rsidRPr="007A5148">
        <w:t xml:space="preserve">, tj. ukida korištenje nepotrebnih resursa, utječe </w:t>
      </w:r>
      <w:r w:rsidR="0074108C">
        <w:t xml:space="preserve">se </w:t>
      </w:r>
      <w:r w:rsidRPr="007A5148">
        <w:t>na smanjen</w:t>
      </w:r>
      <w:r w:rsidR="00AD7303" w:rsidRPr="007A5148">
        <w:t>je</w:t>
      </w:r>
      <w:r w:rsidRPr="007A5148">
        <w:t xml:space="preserve"> potrošnj</w:t>
      </w:r>
      <w:r w:rsidR="00AD7303" w:rsidRPr="007A5148">
        <w:t>e</w:t>
      </w:r>
      <w:r w:rsidRPr="007A5148">
        <w:t xml:space="preserve"> energije</w:t>
      </w:r>
      <w:r w:rsidR="0074108C">
        <w:t>,</w:t>
      </w:r>
      <w:r w:rsidRPr="007A5148">
        <w:t xml:space="preserve"> </w:t>
      </w:r>
      <w:r w:rsidR="006935BD" w:rsidRPr="007A5148">
        <w:t>a time i na</w:t>
      </w:r>
      <w:r w:rsidRPr="007A5148">
        <w:t xml:space="preserve"> smanjenje zagađenja okoliša.</w:t>
      </w:r>
      <w:r w:rsidR="006935BD" w:rsidRPr="007A5148">
        <w:t xml:space="preserve"> Ipak, postoje i nedostaci koji se često zanemar</w:t>
      </w:r>
      <w:r w:rsidR="00AD7303" w:rsidRPr="007A5148">
        <w:t>uju</w:t>
      </w:r>
      <w:r w:rsidR="006935BD" w:rsidRPr="007A5148">
        <w:t xml:space="preserve">, a najviše su </w:t>
      </w:r>
      <w:r w:rsidR="0074108C">
        <w:t>po</w:t>
      </w:r>
      <w:r w:rsidR="006935BD" w:rsidRPr="007A5148">
        <w:t xml:space="preserve">vezani </w:t>
      </w:r>
      <w:r w:rsidR="0074108C">
        <w:t>s</w:t>
      </w:r>
      <w:r w:rsidR="006935BD" w:rsidRPr="007A5148">
        <w:t>a sigurno</w:t>
      </w:r>
      <w:r w:rsidR="0074108C">
        <w:t>šću</w:t>
      </w:r>
      <w:r w:rsidR="006935BD" w:rsidRPr="007A5148">
        <w:t xml:space="preserve"> podataka.</w:t>
      </w:r>
      <w:r w:rsidRPr="007A5148">
        <w:t xml:space="preserve"> </w:t>
      </w:r>
      <w:r w:rsidR="006935BD" w:rsidRPr="007A5148">
        <w:t>Oni su</w:t>
      </w:r>
      <w:r w:rsidRPr="007A5148">
        <w:t xml:space="preserve"> razvrstani u nekoliko važnih segmenata </w:t>
      </w:r>
      <w:r w:rsidR="00023B29">
        <w:t>suvremene</w:t>
      </w:r>
      <w:r w:rsidRPr="007A5148">
        <w:t xml:space="preserve"> </w:t>
      </w:r>
      <w:r w:rsidR="00023B29" w:rsidRPr="007A5148">
        <w:t>IKT</w:t>
      </w:r>
      <w:r w:rsidR="00023B29">
        <w:t xml:space="preserve"> </w:t>
      </w:r>
      <w:r w:rsidRPr="007A5148">
        <w:t>problematike:</w:t>
      </w:r>
    </w:p>
    <w:p w:rsidR="005A7E13" w:rsidRPr="007A5148" w:rsidRDefault="005A7E13" w:rsidP="009F3C20">
      <w:pPr>
        <w:pStyle w:val="Nabrajanje"/>
        <w:numPr>
          <w:ilvl w:val="0"/>
          <w:numId w:val="11"/>
        </w:numPr>
      </w:pPr>
      <w:r w:rsidRPr="007A5148">
        <w:t>razlika u zakonskim propisima zemlje u kojoj se IKT sustavi računalstva u oblaku nalaze u odnosu na zemlju primatelja usluga</w:t>
      </w:r>
      <w:r w:rsidR="00695A74" w:rsidRPr="007A5148">
        <w:t xml:space="preserve"> </w:t>
      </w:r>
      <w:sdt>
        <w:sdtPr>
          <w:id w:val="1891387754"/>
          <w:citation/>
        </w:sdtPr>
        <w:sdtEndPr/>
        <w:sdtContent>
          <w:r w:rsidR="00695A74" w:rsidRPr="007A5148">
            <w:fldChar w:fldCharType="begin"/>
          </w:r>
          <w:r w:rsidR="00601DCB">
            <w:instrText xml:space="preserve">CITATION Gra12 \l 1050 </w:instrText>
          </w:r>
          <w:r w:rsidR="00695A74" w:rsidRPr="007A5148">
            <w:fldChar w:fldCharType="separate"/>
          </w:r>
          <w:r w:rsidR="001B6365">
            <w:rPr>
              <w:noProof/>
            </w:rPr>
            <w:t>(Graham, 2012)</w:t>
          </w:r>
          <w:r w:rsidR="00695A74" w:rsidRPr="007A5148">
            <w:fldChar w:fldCharType="end"/>
          </w:r>
        </w:sdtContent>
      </w:sdt>
      <w:r w:rsidRPr="007A5148">
        <w:t>,</w:t>
      </w:r>
    </w:p>
    <w:p w:rsidR="005A7E13" w:rsidRPr="007A5148" w:rsidRDefault="005A7E13" w:rsidP="009F3C20">
      <w:pPr>
        <w:pStyle w:val="Nabrajanje"/>
        <w:numPr>
          <w:ilvl w:val="0"/>
          <w:numId w:val="11"/>
        </w:numPr>
      </w:pPr>
      <w:r w:rsidRPr="007A5148">
        <w:t>problemi sigurnosti podataka koji se nalaze na tako udaljenom</w:t>
      </w:r>
      <w:r w:rsidR="0074108C">
        <w:t>u</w:t>
      </w:r>
      <w:r w:rsidRPr="007A5148">
        <w:t xml:space="preserve"> mjestu i</w:t>
      </w:r>
    </w:p>
    <w:p w:rsidR="005A7E13" w:rsidRPr="007A5148" w:rsidRDefault="005A7E13" w:rsidP="009F3C20">
      <w:pPr>
        <w:pStyle w:val="Nabrajanje"/>
        <w:numPr>
          <w:ilvl w:val="0"/>
          <w:numId w:val="11"/>
        </w:numPr>
      </w:pPr>
      <w:r w:rsidRPr="007A5148">
        <w:t>rizici mogućeg</w:t>
      </w:r>
      <w:r w:rsidR="0074108C">
        <w:t>a</w:t>
      </w:r>
      <w:r w:rsidRPr="007A5148">
        <w:t xml:space="preserve"> gubitka podataka i utvrđivanja odgovornosti za neželjeni gubitak.</w:t>
      </w:r>
    </w:p>
    <w:p w:rsidR="005A7E13" w:rsidRPr="007A5148" w:rsidRDefault="00695A74" w:rsidP="005A7E13">
      <w:r w:rsidRPr="007A5148">
        <w:t>R</w:t>
      </w:r>
      <w:r w:rsidR="005A7E13" w:rsidRPr="007A5148">
        <w:t xml:space="preserve">ačunalstvo u oblaku preselilo </w:t>
      </w:r>
      <w:r w:rsidR="0074108C">
        <w:t xml:space="preserve">je </w:t>
      </w:r>
      <w:r w:rsidR="005A7E13" w:rsidRPr="007A5148">
        <w:t>rizike s korisnika, tj. organizacije koja je posjedovala IKT resurse i na njima obavljala svoje svakodnevne poslovne aktivnosti, na davatelja usluga na čijim se IKT resursima</w:t>
      </w:r>
      <w:r w:rsidR="00377ED3">
        <w:t>,</w:t>
      </w:r>
      <w:r w:rsidR="005A7E13" w:rsidRPr="007A5148">
        <w:t xml:space="preserve"> pogone i koriste te preseljene poslovne aktivnosti. Uvođenje </w:t>
      </w:r>
      <w:r w:rsidR="006935BD" w:rsidRPr="007A5148">
        <w:t xml:space="preserve">računalstva u oblaku </w:t>
      </w:r>
      <w:r w:rsidR="005A7E13" w:rsidRPr="007A5148">
        <w:t>za neku organizaciju često rezultira smanjivanjem broja IKT stručnjaka</w:t>
      </w:r>
      <w:r w:rsidRPr="007A5148">
        <w:t>. Istovremeno se smanjuje razina</w:t>
      </w:r>
      <w:r w:rsidR="005A7E13" w:rsidRPr="007A5148">
        <w:t xml:space="preserve"> IKT znanja te kompetencija u toj organizaciji</w:t>
      </w:r>
      <w:r w:rsidRPr="007A5148">
        <w:t xml:space="preserve"> što je izazov za IT menadžera kroz obaveznu promjenu njegove uloge</w:t>
      </w:r>
      <w:r w:rsidR="005A7E13" w:rsidRPr="007A5148">
        <w:t>.</w:t>
      </w:r>
    </w:p>
    <w:p w:rsidR="005A7E13" w:rsidRPr="007A5148" w:rsidRDefault="006935BD" w:rsidP="00A40277">
      <w:pPr>
        <w:pStyle w:val="Heading4"/>
      </w:pPr>
      <w:bookmarkStart w:id="107" w:name="_Toc462787724"/>
      <w:r w:rsidRPr="007A5148">
        <w:t>Veliki podaci</w:t>
      </w:r>
      <w:r w:rsidRPr="007A5148">
        <w:rPr>
          <w:rStyle w:val="FootnoteReference"/>
        </w:rPr>
        <w:footnoteReference w:id="56"/>
      </w:r>
      <w:bookmarkEnd w:id="107"/>
    </w:p>
    <w:p w:rsidR="00834988" w:rsidRPr="007A5148" w:rsidRDefault="005A7E13" w:rsidP="005A7E13">
      <w:pPr>
        <w:rPr>
          <w:lang w:bidi="en-US"/>
        </w:rPr>
      </w:pPr>
      <w:r w:rsidRPr="007A5148">
        <w:rPr>
          <w:lang w:bidi="en-US"/>
        </w:rPr>
        <w:t>Suvremeni načini komunikacije zaslužni su za veliku proizvodnju podataka kao i za veliki prostor za spremanje tih proizvoda komunikacije – velike količine podataka. Svijest kako moderan način života proizvodi previše podataka, koji se teško mogu naći u nekom</w:t>
      </w:r>
      <w:r w:rsidR="007B53BF">
        <w:rPr>
          <w:lang w:bidi="en-US"/>
        </w:rPr>
        <w:t>e</w:t>
      </w:r>
      <w:r w:rsidRPr="007A5148">
        <w:rPr>
          <w:lang w:bidi="en-US"/>
        </w:rPr>
        <w:t xml:space="preserve"> strukturiranom obliku, postala je sveprisutna, čime se pred organizacije stavlja veliki izazov </w:t>
      </w:r>
      <w:r w:rsidR="007B53BF">
        <w:rPr>
          <w:lang w:bidi="en-US"/>
        </w:rPr>
        <w:t>ako</w:t>
      </w:r>
      <w:r w:rsidR="007B53BF" w:rsidRPr="007A5148">
        <w:rPr>
          <w:lang w:bidi="en-US"/>
        </w:rPr>
        <w:t xml:space="preserve"> </w:t>
      </w:r>
      <w:r w:rsidRPr="007A5148">
        <w:rPr>
          <w:lang w:bidi="en-US"/>
        </w:rPr>
        <w:t xml:space="preserve">takve nestrukturirane podatke žele iskoristiti u svrhu poboljšanja poslovnih rezultata i stjecanja prednosti pred konkurencijom. </w:t>
      </w:r>
      <w:r w:rsidR="00695A74" w:rsidRPr="007A5148">
        <w:rPr>
          <w:lang w:bidi="en-US"/>
        </w:rPr>
        <w:t xml:space="preserve">Trend i tehnologija </w:t>
      </w:r>
      <w:r w:rsidR="006935BD" w:rsidRPr="007A5148">
        <w:rPr>
          <w:i/>
          <w:lang w:bidi="en-US"/>
        </w:rPr>
        <w:t>Veliki</w:t>
      </w:r>
      <w:r w:rsidR="00695A74" w:rsidRPr="007A5148">
        <w:rPr>
          <w:i/>
          <w:lang w:bidi="en-US"/>
        </w:rPr>
        <w:t>h</w:t>
      </w:r>
      <w:r w:rsidR="006935BD" w:rsidRPr="007A5148">
        <w:rPr>
          <w:i/>
          <w:lang w:bidi="en-US"/>
        </w:rPr>
        <w:t xml:space="preserve"> poda</w:t>
      </w:r>
      <w:r w:rsidR="00695A74" w:rsidRPr="007A5148">
        <w:rPr>
          <w:i/>
          <w:lang w:bidi="en-US"/>
        </w:rPr>
        <w:t>taka</w:t>
      </w:r>
      <w:r w:rsidRPr="007A5148">
        <w:rPr>
          <w:lang w:bidi="en-US"/>
        </w:rPr>
        <w:t xml:space="preserve"> sasvim </w:t>
      </w:r>
      <w:r w:rsidR="00695A74" w:rsidRPr="007A5148">
        <w:rPr>
          <w:lang w:bidi="en-US"/>
        </w:rPr>
        <w:t xml:space="preserve">je </w:t>
      </w:r>
      <w:r w:rsidRPr="007A5148">
        <w:rPr>
          <w:lang w:bidi="en-US"/>
        </w:rPr>
        <w:t xml:space="preserve">nova pojava u svijetu IKT-a, </w:t>
      </w:r>
      <w:r w:rsidR="00573E31">
        <w:rPr>
          <w:lang w:bidi="en-US"/>
        </w:rPr>
        <w:t>prouzročen</w:t>
      </w:r>
      <w:r w:rsidRPr="007A5148">
        <w:rPr>
          <w:lang w:bidi="en-US"/>
        </w:rPr>
        <w:t>a upotrebom već poznatih proizvođača podataka kao što su knjig</w:t>
      </w:r>
      <w:r w:rsidR="00652D51" w:rsidRPr="007A5148">
        <w:rPr>
          <w:lang w:bidi="en-US"/>
        </w:rPr>
        <w:t>ovodstveni sustavi organizacija te</w:t>
      </w:r>
      <w:r w:rsidRPr="007A5148">
        <w:rPr>
          <w:lang w:bidi="en-US"/>
        </w:rPr>
        <w:t xml:space="preserve"> razni sustavi za prikupljanje podataka</w:t>
      </w:r>
      <w:r w:rsidR="006C6A36" w:rsidRPr="007A5148">
        <w:rPr>
          <w:lang w:bidi="en-US"/>
        </w:rPr>
        <w:t xml:space="preserve">. Tu je značajno i </w:t>
      </w:r>
      <w:r w:rsidRPr="007A5148">
        <w:rPr>
          <w:lang w:bidi="en-US"/>
        </w:rPr>
        <w:t xml:space="preserve">korištenje društvenih mreža </w:t>
      </w:r>
      <w:r w:rsidRPr="007A5148">
        <w:rPr>
          <w:i/>
          <w:lang w:bidi="en-US"/>
        </w:rPr>
        <w:t>Facebooka</w:t>
      </w:r>
      <w:r w:rsidRPr="007A5148">
        <w:rPr>
          <w:lang w:bidi="en-US"/>
        </w:rPr>
        <w:t xml:space="preserve">, </w:t>
      </w:r>
      <w:r w:rsidRPr="007A5148">
        <w:rPr>
          <w:i/>
          <w:lang w:bidi="en-US"/>
        </w:rPr>
        <w:t>Twittera</w:t>
      </w:r>
      <w:r w:rsidRPr="007A5148">
        <w:rPr>
          <w:lang w:bidi="en-US"/>
        </w:rPr>
        <w:t xml:space="preserve">, </w:t>
      </w:r>
      <w:r w:rsidRPr="007A5148">
        <w:rPr>
          <w:i/>
          <w:lang w:bidi="en-US"/>
        </w:rPr>
        <w:t>Google</w:t>
      </w:r>
      <w:r w:rsidR="00377ED3">
        <w:rPr>
          <w:i/>
          <w:lang w:bidi="en-US"/>
        </w:rPr>
        <w:t>-</w:t>
      </w:r>
      <w:r w:rsidRPr="007A5148">
        <w:rPr>
          <w:i/>
          <w:lang w:bidi="en-US"/>
        </w:rPr>
        <w:t>a</w:t>
      </w:r>
      <w:r w:rsidRPr="007A5148">
        <w:rPr>
          <w:lang w:bidi="en-US"/>
        </w:rPr>
        <w:t xml:space="preserve"> i veliki rast upotrebe multimedijskih uređaja, pametnih telefona i dlanovnika. </w:t>
      </w:r>
      <w:r w:rsidR="006C6A36" w:rsidRPr="007A5148">
        <w:rPr>
          <w:lang w:bidi="en-US"/>
        </w:rPr>
        <w:t>T</w:t>
      </w:r>
      <w:r w:rsidR="00652D51" w:rsidRPr="007A5148">
        <w:rPr>
          <w:lang w:bidi="en-US"/>
        </w:rPr>
        <w:t>ime</w:t>
      </w:r>
      <w:r w:rsidRPr="007A5148">
        <w:rPr>
          <w:lang w:bidi="en-US"/>
        </w:rPr>
        <w:t xml:space="preserve"> </w:t>
      </w:r>
      <w:r w:rsidR="006C6A36" w:rsidRPr="007A5148">
        <w:rPr>
          <w:lang w:bidi="en-US"/>
        </w:rPr>
        <w:t>dolazi do</w:t>
      </w:r>
      <w:r w:rsidRPr="007A5148">
        <w:rPr>
          <w:lang w:bidi="en-US"/>
        </w:rPr>
        <w:t xml:space="preserve"> </w:t>
      </w:r>
      <w:r w:rsidR="006C6A36" w:rsidRPr="007A5148">
        <w:rPr>
          <w:lang w:bidi="en-US"/>
        </w:rPr>
        <w:t xml:space="preserve">sve </w:t>
      </w:r>
      <w:r w:rsidRPr="007A5148">
        <w:rPr>
          <w:lang w:bidi="en-US"/>
        </w:rPr>
        <w:t>već</w:t>
      </w:r>
      <w:r w:rsidR="006C6A36" w:rsidRPr="007A5148">
        <w:rPr>
          <w:lang w:bidi="en-US"/>
        </w:rPr>
        <w:t>e</w:t>
      </w:r>
      <w:r w:rsidRPr="007A5148">
        <w:rPr>
          <w:lang w:bidi="en-US"/>
        </w:rPr>
        <w:t xml:space="preserve"> potreb</w:t>
      </w:r>
      <w:r w:rsidR="006C6A36" w:rsidRPr="007A5148">
        <w:rPr>
          <w:lang w:bidi="en-US"/>
        </w:rPr>
        <w:t>e</w:t>
      </w:r>
      <w:r w:rsidRPr="007A5148">
        <w:rPr>
          <w:lang w:bidi="en-US"/>
        </w:rPr>
        <w:t xml:space="preserve"> za skladištima podataka. Prema istraživanju koje je sponzorirala tvrtka </w:t>
      </w:r>
      <w:r w:rsidRPr="007A5148">
        <w:rPr>
          <w:i/>
          <w:lang w:bidi="en-US"/>
        </w:rPr>
        <w:t>EMC</w:t>
      </w:r>
      <w:r w:rsidRPr="007A5148">
        <w:rPr>
          <w:lang w:bidi="en-US"/>
        </w:rPr>
        <w:t xml:space="preserve">, a provela analitička kuća </w:t>
      </w:r>
      <w:r w:rsidRPr="007A5148">
        <w:rPr>
          <w:i/>
          <w:lang w:bidi="en-US"/>
        </w:rPr>
        <w:t>IDC</w:t>
      </w:r>
      <w:r w:rsidRPr="007A5148">
        <w:rPr>
          <w:lang w:bidi="en-US"/>
        </w:rPr>
        <w:t xml:space="preserve">, količina </w:t>
      </w:r>
      <w:r w:rsidR="007B53BF">
        <w:rPr>
          <w:lang w:bidi="en-US"/>
        </w:rPr>
        <w:t xml:space="preserve">se </w:t>
      </w:r>
      <w:r w:rsidRPr="007A5148">
        <w:rPr>
          <w:lang w:bidi="en-US"/>
        </w:rPr>
        <w:t xml:space="preserve">podataka svake dvije godine udvostruči dok se u posljednjih 10 godina cijena pohrane podataka po gigabajtu višestruko smanjila </w:t>
      </w:r>
      <w:sdt>
        <w:sdtPr>
          <w:rPr>
            <w:lang w:bidi="en-US"/>
          </w:rPr>
          <w:id w:val="11702494"/>
          <w:citation/>
        </w:sdtPr>
        <w:sdtEndPr/>
        <w:sdtContent>
          <w:r w:rsidRPr="007A5148">
            <w:rPr>
              <w:lang w:bidi="en-US"/>
            </w:rPr>
            <w:fldChar w:fldCharType="begin"/>
          </w:r>
          <w:r w:rsidR="00BE02FA" w:rsidRPr="007A5148">
            <w:rPr>
              <w:lang w:bidi="en-US"/>
            </w:rPr>
            <w:instrText xml:space="preserve">CITATION Gan11 \l 1050 </w:instrText>
          </w:r>
          <w:r w:rsidRPr="007A5148">
            <w:rPr>
              <w:lang w:bidi="en-US"/>
            </w:rPr>
            <w:fldChar w:fldCharType="separate"/>
          </w:r>
          <w:r w:rsidR="001B6365">
            <w:rPr>
              <w:noProof/>
              <w:lang w:bidi="en-US"/>
            </w:rPr>
            <w:t>(Gantz &amp; Reinsel, 2011)</w:t>
          </w:r>
          <w:r w:rsidRPr="007A5148">
            <w:rPr>
              <w:lang w:bidi="en-US"/>
            </w:rPr>
            <w:fldChar w:fldCharType="end"/>
          </w:r>
        </w:sdtContent>
      </w:sdt>
      <w:r w:rsidRPr="007A5148">
        <w:rPr>
          <w:lang w:bidi="en-US"/>
        </w:rPr>
        <w:t>. Padom cijene prostora za pohranu podataka te povećanjem svijesti o korisnosti skladišta podataka u stvaranju kompetitivnih prednosti</w:t>
      </w:r>
      <w:r w:rsidR="007B53BF">
        <w:rPr>
          <w:lang w:bidi="en-US"/>
        </w:rPr>
        <w:t>,</w:t>
      </w:r>
      <w:r w:rsidRPr="007A5148">
        <w:rPr>
          <w:lang w:bidi="en-US"/>
        </w:rPr>
        <w:t xml:space="preserve"> dolazi do novih mogućnosti analize podataka i njihov</w:t>
      </w:r>
      <w:r w:rsidR="007B53BF">
        <w:rPr>
          <w:lang w:bidi="en-US"/>
        </w:rPr>
        <w:t>e</w:t>
      </w:r>
      <w:r w:rsidRPr="007A5148">
        <w:rPr>
          <w:lang w:bidi="en-US"/>
        </w:rPr>
        <w:t xml:space="preserve"> već</w:t>
      </w:r>
      <w:r w:rsidR="007B53BF">
        <w:rPr>
          <w:lang w:bidi="en-US"/>
        </w:rPr>
        <w:t>e</w:t>
      </w:r>
      <w:r w:rsidRPr="007A5148">
        <w:rPr>
          <w:lang w:bidi="en-US"/>
        </w:rPr>
        <w:t xml:space="preserve"> kvalitet</w:t>
      </w:r>
      <w:r w:rsidR="007B53BF">
        <w:rPr>
          <w:lang w:bidi="en-US"/>
        </w:rPr>
        <w:t>e</w:t>
      </w:r>
      <w:r w:rsidR="00834988" w:rsidRPr="007A5148">
        <w:rPr>
          <w:lang w:bidi="en-US"/>
        </w:rPr>
        <w:t xml:space="preserve"> i iskoristivosti u poslovanju.</w:t>
      </w:r>
    </w:p>
    <w:p w:rsidR="00C943D0" w:rsidRPr="007A5148" w:rsidRDefault="00012315" w:rsidP="005A7E13">
      <w:pPr>
        <w:rPr>
          <w:lang w:bidi="en-US"/>
        </w:rPr>
      </w:pPr>
      <w:r w:rsidRPr="007A5148">
        <w:rPr>
          <w:i/>
          <w:lang w:bidi="en-US"/>
        </w:rPr>
        <w:t>V</w:t>
      </w:r>
      <w:r w:rsidR="005948EC" w:rsidRPr="007A5148">
        <w:rPr>
          <w:i/>
          <w:lang w:bidi="en-US"/>
        </w:rPr>
        <w:t>eliki podaci</w:t>
      </w:r>
      <w:r w:rsidR="005A7E13" w:rsidRPr="007A5148">
        <w:rPr>
          <w:lang w:bidi="en-US"/>
        </w:rPr>
        <w:t xml:space="preserve"> </w:t>
      </w:r>
      <w:r w:rsidRPr="007A5148">
        <w:rPr>
          <w:lang w:bidi="en-US"/>
        </w:rPr>
        <w:t>su</w:t>
      </w:r>
      <w:r w:rsidR="007B53BF">
        <w:rPr>
          <w:lang w:bidi="en-US"/>
        </w:rPr>
        <w:t>,</w:t>
      </w:r>
      <w:r w:rsidR="005A7E13" w:rsidRPr="007A5148">
        <w:rPr>
          <w:lang w:bidi="en-US"/>
        </w:rPr>
        <w:t xml:space="preserve"> po svemu sudeći</w:t>
      </w:r>
      <w:r w:rsidR="007B53BF">
        <w:rPr>
          <w:lang w:bidi="en-US"/>
        </w:rPr>
        <w:t>,</w:t>
      </w:r>
      <w:r w:rsidR="005A7E13" w:rsidRPr="007A5148">
        <w:rPr>
          <w:lang w:bidi="en-US"/>
        </w:rPr>
        <w:t xml:space="preserve"> trend koji će diktirati promjene u IKT infrastrukturi</w:t>
      </w:r>
      <w:r w:rsidR="00407A43" w:rsidRPr="007A5148">
        <w:rPr>
          <w:lang w:bidi="en-US"/>
        </w:rPr>
        <w:t xml:space="preserve"> i utjecati na njezin životni vijek</w:t>
      </w:r>
      <w:r w:rsidR="00834988" w:rsidRPr="007A5148">
        <w:rPr>
          <w:lang w:bidi="en-US"/>
        </w:rPr>
        <w:t>. On</w:t>
      </w:r>
      <w:r w:rsidR="00407A43" w:rsidRPr="007A5148">
        <w:rPr>
          <w:lang w:bidi="en-US"/>
        </w:rPr>
        <w:t>i</w:t>
      </w:r>
      <w:r w:rsidR="005A7E13" w:rsidRPr="007A5148">
        <w:rPr>
          <w:lang w:bidi="en-US"/>
        </w:rPr>
        <w:t xml:space="preserve"> </w:t>
      </w:r>
      <w:r w:rsidR="00407A43" w:rsidRPr="007A5148">
        <w:rPr>
          <w:lang w:bidi="en-US"/>
        </w:rPr>
        <w:t>su</w:t>
      </w:r>
      <w:r w:rsidR="005A7E13" w:rsidRPr="007A5148">
        <w:rPr>
          <w:lang w:bidi="en-US"/>
        </w:rPr>
        <w:t xml:space="preserve"> </w:t>
      </w:r>
      <w:r w:rsidR="00834988" w:rsidRPr="007A5148">
        <w:rPr>
          <w:lang w:bidi="en-US"/>
        </w:rPr>
        <w:t>u</w:t>
      </w:r>
      <w:r w:rsidR="005A7E13" w:rsidRPr="007A5148">
        <w:rPr>
          <w:lang w:bidi="en-US"/>
        </w:rPr>
        <w:t xml:space="preserve"> </w:t>
      </w:r>
      <w:r w:rsidR="00834988" w:rsidRPr="007A5148">
        <w:rPr>
          <w:lang w:bidi="en-US"/>
        </w:rPr>
        <w:t>stvar</w:t>
      </w:r>
      <w:r w:rsidR="005A7E13" w:rsidRPr="007A5148">
        <w:rPr>
          <w:lang w:bidi="en-US"/>
        </w:rPr>
        <w:t>i pokretač</w:t>
      </w:r>
      <w:r w:rsidR="00407A43" w:rsidRPr="007A5148">
        <w:rPr>
          <w:lang w:bidi="en-US"/>
        </w:rPr>
        <w:t>i</w:t>
      </w:r>
      <w:r w:rsidR="007B53BF">
        <w:rPr>
          <w:lang w:bidi="en-US"/>
        </w:rPr>
        <w:t xml:space="preserve"> </w:t>
      </w:r>
      <w:r w:rsidR="007B53BF" w:rsidRPr="007A5148">
        <w:rPr>
          <w:lang w:bidi="en-US"/>
        </w:rPr>
        <w:t>njezina</w:t>
      </w:r>
      <w:r w:rsidR="005A7E13" w:rsidRPr="007A5148">
        <w:rPr>
          <w:lang w:bidi="en-US"/>
        </w:rPr>
        <w:t xml:space="preserve"> daljnjega rasta</w:t>
      </w:r>
      <w:r w:rsidR="00407A43" w:rsidRPr="007A5148">
        <w:rPr>
          <w:lang w:bidi="en-US"/>
        </w:rPr>
        <w:t xml:space="preserve"> kako bi ispunila očekivanja koja se pred nj</w:t>
      </w:r>
      <w:r w:rsidR="00023B29">
        <w:rPr>
          <w:lang w:bidi="en-US"/>
        </w:rPr>
        <w:t>ih</w:t>
      </w:r>
      <w:r w:rsidR="00407A43" w:rsidRPr="007A5148">
        <w:rPr>
          <w:lang w:bidi="en-US"/>
        </w:rPr>
        <w:t xml:space="preserve"> </w:t>
      </w:r>
      <w:r w:rsidR="00023B29">
        <w:rPr>
          <w:lang w:bidi="en-US"/>
        </w:rPr>
        <w:t>po</w:t>
      </w:r>
      <w:r w:rsidR="00407A43" w:rsidRPr="007A5148">
        <w:rPr>
          <w:lang w:bidi="en-US"/>
        </w:rPr>
        <w:t>stavljaju</w:t>
      </w:r>
      <w:r w:rsidR="00834988" w:rsidRPr="007A5148">
        <w:rPr>
          <w:lang w:bidi="en-US"/>
        </w:rPr>
        <w:t>.</w:t>
      </w:r>
      <w:r w:rsidRPr="007A5148">
        <w:rPr>
          <w:lang w:bidi="en-US"/>
        </w:rPr>
        <w:t xml:space="preserve"> </w:t>
      </w:r>
      <w:r w:rsidR="00834988" w:rsidRPr="007A5148">
        <w:rPr>
          <w:lang w:bidi="en-US"/>
        </w:rPr>
        <w:t>V</w:t>
      </w:r>
      <w:r w:rsidRPr="007A5148">
        <w:rPr>
          <w:lang w:bidi="en-US"/>
        </w:rPr>
        <w:t xml:space="preserve">eliki </w:t>
      </w:r>
      <w:r w:rsidR="007B53BF">
        <w:rPr>
          <w:lang w:bidi="en-US"/>
        </w:rPr>
        <w:t xml:space="preserve">je </w:t>
      </w:r>
      <w:r w:rsidRPr="007A5148">
        <w:rPr>
          <w:lang w:bidi="en-US"/>
        </w:rPr>
        <w:t>zadatak</w:t>
      </w:r>
      <w:r w:rsidR="00834988" w:rsidRPr="007A5148">
        <w:rPr>
          <w:lang w:bidi="en-US"/>
        </w:rPr>
        <w:t xml:space="preserve"> i odgovornost</w:t>
      </w:r>
      <w:r w:rsidRPr="007A5148">
        <w:rPr>
          <w:lang w:bidi="en-US"/>
        </w:rPr>
        <w:t xml:space="preserve"> za IT menadžera</w:t>
      </w:r>
      <w:r w:rsidR="00834988" w:rsidRPr="007A5148">
        <w:rPr>
          <w:lang w:bidi="en-US"/>
        </w:rPr>
        <w:t xml:space="preserve"> u</w:t>
      </w:r>
      <w:r w:rsidRPr="007A5148">
        <w:rPr>
          <w:lang w:bidi="en-US"/>
        </w:rPr>
        <w:t xml:space="preserve"> prilagodb</w:t>
      </w:r>
      <w:r w:rsidR="00834988" w:rsidRPr="007A5148">
        <w:rPr>
          <w:lang w:bidi="en-US"/>
        </w:rPr>
        <w:t>i</w:t>
      </w:r>
      <w:r w:rsidRPr="007A5148">
        <w:rPr>
          <w:lang w:bidi="en-US"/>
        </w:rPr>
        <w:t xml:space="preserve"> navedenim promjenama</w:t>
      </w:r>
      <w:r w:rsidR="00C943D0" w:rsidRPr="007A5148">
        <w:rPr>
          <w:lang w:bidi="en-US"/>
        </w:rPr>
        <w:t xml:space="preserve"> jer</w:t>
      </w:r>
      <w:r w:rsidR="005A7E13" w:rsidRPr="007A5148">
        <w:rPr>
          <w:lang w:bidi="en-US"/>
        </w:rPr>
        <w:t xml:space="preserve"> </w:t>
      </w:r>
      <w:r w:rsidR="00C943D0" w:rsidRPr="007A5148">
        <w:rPr>
          <w:lang w:bidi="en-US"/>
        </w:rPr>
        <w:t xml:space="preserve">mogućnosti iskorištavanja prikupljenih informacija ograničena je samo našom dovitljivošću </w:t>
      </w:r>
      <w:sdt>
        <w:sdtPr>
          <w:rPr>
            <w:lang w:bidi="en-US"/>
          </w:rPr>
          <w:id w:val="-1828889869"/>
          <w:citation/>
        </w:sdtPr>
        <w:sdtEndPr/>
        <w:sdtContent>
          <w:r w:rsidR="00C943D0" w:rsidRPr="007A5148">
            <w:rPr>
              <w:lang w:bidi="en-US"/>
            </w:rPr>
            <w:fldChar w:fldCharType="begin"/>
          </w:r>
          <w:r w:rsidR="00C943D0" w:rsidRPr="007A5148">
            <w:rPr>
              <w:lang w:bidi="en-US"/>
            </w:rPr>
            <w:instrText xml:space="preserve">CITATION Koc \l 1050 </w:instrText>
          </w:r>
          <w:r w:rsidR="00C943D0" w:rsidRPr="007A5148">
            <w:rPr>
              <w:lang w:bidi="en-US"/>
            </w:rPr>
            <w:fldChar w:fldCharType="separate"/>
          </w:r>
          <w:r w:rsidR="001B6365">
            <w:rPr>
              <w:noProof/>
              <w:lang w:bidi="en-US"/>
            </w:rPr>
            <w:t>(Kocijan, 2014)</w:t>
          </w:r>
          <w:r w:rsidR="00C943D0" w:rsidRPr="007A5148">
            <w:rPr>
              <w:lang w:bidi="en-US"/>
            </w:rPr>
            <w:fldChar w:fldCharType="end"/>
          </w:r>
        </w:sdtContent>
      </w:sdt>
      <w:r w:rsidR="00C943D0" w:rsidRPr="007A5148">
        <w:rPr>
          <w:lang w:bidi="en-US"/>
        </w:rPr>
        <w:t>.</w:t>
      </w:r>
    </w:p>
    <w:p w:rsidR="005A7E13" w:rsidRPr="007A5148" w:rsidRDefault="00C943D0" w:rsidP="005A7E13">
      <w:pPr>
        <w:rPr>
          <w:lang w:bidi="en-US"/>
        </w:rPr>
      </w:pPr>
      <w:r w:rsidRPr="007A5148">
        <w:rPr>
          <w:lang w:bidi="en-US"/>
        </w:rPr>
        <w:t>Dakle, s</w:t>
      </w:r>
      <w:r w:rsidR="005A7E13" w:rsidRPr="007A5148">
        <w:rPr>
          <w:lang w:bidi="en-US"/>
        </w:rPr>
        <w:t>vi oni koji žele dobiti važne informacije u realnom</w:t>
      </w:r>
      <w:r w:rsidR="007B53BF">
        <w:rPr>
          <w:lang w:bidi="en-US"/>
        </w:rPr>
        <w:t>e</w:t>
      </w:r>
      <w:r w:rsidR="005A7E13" w:rsidRPr="007A5148">
        <w:rPr>
          <w:lang w:bidi="en-US"/>
        </w:rPr>
        <w:t xml:space="preserve"> vremenu, a time smanjiti troškove poslovanja i odlučivanja, morat će se suočiti s problemom obrade velikih količina nestrukturiranih podataka koji se nalaze na različitim mjestima i u različitim oblicima.</w:t>
      </w:r>
    </w:p>
    <w:p w:rsidR="005A7E13" w:rsidRPr="007A5148" w:rsidRDefault="005A7E13" w:rsidP="00A40277">
      <w:pPr>
        <w:pStyle w:val="Heading4"/>
      </w:pPr>
      <w:bookmarkStart w:id="108" w:name="_Toc462787725"/>
      <w:r w:rsidRPr="007A5148">
        <w:t>Društvene mreže</w:t>
      </w:r>
      <w:bookmarkEnd w:id="108"/>
    </w:p>
    <w:p w:rsidR="005A7E13" w:rsidRPr="007A5148" w:rsidRDefault="005A7E13" w:rsidP="005A7E13">
      <w:pPr>
        <w:rPr>
          <w:lang w:bidi="en-US"/>
        </w:rPr>
      </w:pPr>
      <w:r w:rsidRPr="007A5148">
        <w:rPr>
          <w:lang w:bidi="en-US"/>
        </w:rPr>
        <w:t>Društvene mreže</w:t>
      </w:r>
      <w:r w:rsidRPr="007A5148">
        <w:rPr>
          <w:rStyle w:val="FootnoteReference"/>
        </w:rPr>
        <w:footnoteReference w:id="57"/>
      </w:r>
      <w:r w:rsidR="00012315" w:rsidRPr="007A5148">
        <w:rPr>
          <w:lang w:bidi="en-US"/>
        </w:rPr>
        <w:t>, često puta pogrešno zvane</w:t>
      </w:r>
      <w:r w:rsidR="00991219" w:rsidRPr="007A5148">
        <w:rPr>
          <w:lang w:bidi="en-US"/>
        </w:rPr>
        <w:t xml:space="preserve"> i</w:t>
      </w:r>
      <w:r w:rsidR="00012315" w:rsidRPr="007A5148">
        <w:rPr>
          <w:lang w:bidi="en-US"/>
        </w:rPr>
        <w:t xml:space="preserve"> </w:t>
      </w:r>
      <w:r w:rsidR="00012315" w:rsidRPr="007A5148">
        <w:rPr>
          <w:i/>
          <w:lang w:bidi="en-US"/>
        </w:rPr>
        <w:t xml:space="preserve">socijalne mreže </w:t>
      </w:r>
      <w:r w:rsidRPr="007A5148">
        <w:rPr>
          <w:lang w:bidi="en-US"/>
        </w:rPr>
        <w:t>zauzimaju sve više prostora u životu suvremenog</w:t>
      </w:r>
      <w:r w:rsidR="007B53BF">
        <w:rPr>
          <w:lang w:bidi="en-US"/>
        </w:rPr>
        <w:t>a</w:t>
      </w:r>
      <w:r w:rsidRPr="007A5148">
        <w:rPr>
          <w:lang w:bidi="en-US"/>
        </w:rPr>
        <w:t xml:space="preserve"> čovjeka. Svoj pravi procvat doživjele su pojavom prijenosnih računala, pametnih telefona i dlanovnika. Svojom prijemljivošću, bogatstvom opcija</w:t>
      </w:r>
      <w:r w:rsidR="0018280D">
        <w:rPr>
          <w:lang w:bidi="en-US"/>
        </w:rPr>
        <w:t>,</w:t>
      </w:r>
      <w:r w:rsidRPr="007A5148">
        <w:rPr>
          <w:lang w:bidi="en-US"/>
        </w:rPr>
        <w:t xml:space="preserve"> i što je najvažnije besplatne su, vrlo </w:t>
      </w:r>
      <w:r w:rsidR="0018280D">
        <w:rPr>
          <w:lang w:bidi="en-US"/>
        </w:rPr>
        <w:t xml:space="preserve">su </w:t>
      </w:r>
      <w:r w:rsidRPr="007A5148">
        <w:rPr>
          <w:lang w:bidi="en-US"/>
        </w:rPr>
        <w:t xml:space="preserve">brzo </w:t>
      </w:r>
      <w:r w:rsidR="00C943D0" w:rsidRPr="007A5148">
        <w:rPr>
          <w:lang w:bidi="en-US"/>
        </w:rPr>
        <w:t>pridob</w:t>
      </w:r>
      <w:r w:rsidRPr="007A5148">
        <w:rPr>
          <w:lang w:bidi="en-US"/>
        </w:rPr>
        <w:t>ile veliki broj korisnika. Ispočetka su služile isključivo za privatnu komunikaciju, no suvremeni marketinški trendovi od društvenih su mreža stvorili i medij za komunikaciju s korisnicima i kupcima usluga. Nema organizacije i ustanove koja želi ozbiljno poslovati</w:t>
      </w:r>
      <w:r w:rsidR="0018280D">
        <w:rPr>
          <w:lang w:bidi="en-US"/>
        </w:rPr>
        <w:t>,</w:t>
      </w:r>
      <w:r w:rsidRPr="007A5148">
        <w:rPr>
          <w:lang w:bidi="en-US"/>
        </w:rPr>
        <w:t xml:space="preserve"> a da nema vlastiti profil na nekoj društvenoj mreži, najčešće Facebooku</w:t>
      </w:r>
      <w:r w:rsidR="003B7E5E" w:rsidRPr="007A5148">
        <w:rPr>
          <w:lang w:bidi="en-US"/>
        </w:rPr>
        <w:t xml:space="preserve"> </w:t>
      </w:r>
      <w:sdt>
        <w:sdtPr>
          <w:id w:val="1212160227"/>
          <w:citation/>
        </w:sdtPr>
        <w:sdtEndPr/>
        <w:sdtContent>
          <w:r w:rsidR="003B7E5E" w:rsidRPr="007A5148">
            <w:fldChar w:fldCharType="begin"/>
          </w:r>
          <w:r w:rsidR="003B7E5E" w:rsidRPr="007A5148">
            <w:instrText xml:space="preserve">CITATION eBi15 \l 1050 </w:instrText>
          </w:r>
          <w:r w:rsidR="003B7E5E" w:rsidRPr="007A5148">
            <w:fldChar w:fldCharType="separate"/>
          </w:r>
          <w:r w:rsidR="001B6365">
            <w:rPr>
              <w:noProof/>
            </w:rPr>
            <w:t>(eBizMBA, 2015)</w:t>
          </w:r>
          <w:r w:rsidR="003B7E5E" w:rsidRPr="007A5148">
            <w:fldChar w:fldCharType="end"/>
          </w:r>
        </w:sdtContent>
      </w:sdt>
      <w:r w:rsidRPr="007A5148">
        <w:rPr>
          <w:lang w:bidi="en-US"/>
        </w:rPr>
        <w:t>, isto kao što je, krajem 90</w:t>
      </w:r>
      <w:r w:rsidR="0018280D">
        <w:rPr>
          <w:lang w:bidi="en-US"/>
        </w:rPr>
        <w:t>-</w:t>
      </w:r>
      <w:r w:rsidRPr="007A5148">
        <w:rPr>
          <w:lang w:bidi="en-US"/>
        </w:rPr>
        <w:t>ih godina prošloga stoljeća to bilo uobičajeno i obavezno za posjedovanje korporativne Internet stranice. Da su društvene mreže jako važne u suvremenom</w:t>
      </w:r>
      <w:r w:rsidR="0018280D">
        <w:rPr>
          <w:lang w:bidi="en-US"/>
        </w:rPr>
        <w:t>e</w:t>
      </w:r>
      <w:r w:rsidRPr="007A5148">
        <w:rPr>
          <w:lang w:bidi="en-US"/>
        </w:rPr>
        <w:t xml:space="preserve"> svijetu govore isključivo rastuće vrijednosti njihovih dionica na burzama</w:t>
      </w:r>
      <w:r w:rsidR="00E85FC8" w:rsidRPr="007A5148">
        <w:rPr>
          <w:lang w:bidi="en-US"/>
        </w:rPr>
        <w:t xml:space="preserve"> </w:t>
      </w:r>
      <w:sdt>
        <w:sdtPr>
          <w:rPr>
            <w:lang w:bidi="en-US"/>
          </w:rPr>
          <w:id w:val="779232691"/>
          <w:citation/>
        </w:sdtPr>
        <w:sdtEndPr/>
        <w:sdtContent>
          <w:r w:rsidR="00E85FC8" w:rsidRPr="007A5148">
            <w:rPr>
              <w:lang w:bidi="en-US"/>
            </w:rPr>
            <w:fldChar w:fldCharType="begin"/>
          </w:r>
          <w:r w:rsidR="00E85FC8" w:rsidRPr="007A5148">
            <w:rPr>
              <w:lang w:bidi="en-US"/>
            </w:rPr>
            <w:instrText xml:space="preserve"> CITATION Goo15 \l 1050 </w:instrText>
          </w:r>
          <w:r w:rsidR="00E85FC8" w:rsidRPr="007A5148">
            <w:rPr>
              <w:lang w:bidi="en-US"/>
            </w:rPr>
            <w:fldChar w:fldCharType="separate"/>
          </w:r>
          <w:r w:rsidR="001B6365">
            <w:rPr>
              <w:noProof/>
              <w:lang w:bidi="en-US"/>
            </w:rPr>
            <w:t>(Google Finance, 2015)</w:t>
          </w:r>
          <w:r w:rsidR="00E85FC8" w:rsidRPr="007A5148">
            <w:rPr>
              <w:lang w:bidi="en-US"/>
            </w:rPr>
            <w:fldChar w:fldCharType="end"/>
          </w:r>
        </w:sdtContent>
      </w:sdt>
      <w:r w:rsidRPr="007A5148">
        <w:rPr>
          <w:lang w:bidi="en-US"/>
        </w:rPr>
        <w:t>. Suvremeni kupac u potrazi za informacijama koristi sebi najlakše put</w:t>
      </w:r>
      <w:r w:rsidR="00377ED3">
        <w:rPr>
          <w:lang w:bidi="en-US"/>
        </w:rPr>
        <w:t>e</w:t>
      </w:r>
      <w:r w:rsidRPr="007A5148">
        <w:rPr>
          <w:lang w:bidi="en-US"/>
        </w:rPr>
        <w:t xml:space="preserve">ve i načine, a to </w:t>
      </w:r>
      <w:r w:rsidR="00377ED3">
        <w:rPr>
          <w:lang w:bidi="en-US"/>
        </w:rPr>
        <w:t>su</w:t>
      </w:r>
      <w:r w:rsidRPr="007A5148">
        <w:rPr>
          <w:lang w:bidi="en-US"/>
        </w:rPr>
        <w:t xml:space="preserve"> danas društven mrež</w:t>
      </w:r>
      <w:r w:rsidR="00377ED3">
        <w:rPr>
          <w:lang w:bidi="en-US"/>
        </w:rPr>
        <w:t>e</w:t>
      </w:r>
      <w:r w:rsidRPr="007A5148">
        <w:rPr>
          <w:lang w:bidi="en-US"/>
        </w:rPr>
        <w:t xml:space="preserve">. Svi oni koji su na vrijeme shvatili kolika je važnost toga medija, već sada uživaju veće povjerenje korisnika i kupaca, a time i bolje poslovne rezultate od konkurencije. </w:t>
      </w:r>
      <w:r w:rsidR="007F4E12" w:rsidRPr="007F4E12">
        <w:rPr>
          <w:lang w:bidi="en-US"/>
        </w:rPr>
        <w:t xml:space="preserve">Kako su se razvojem društvenih </w:t>
      </w:r>
      <w:r w:rsidR="007F4E12">
        <w:rPr>
          <w:lang w:bidi="en-US"/>
        </w:rPr>
        <w:t>mreža paralelno unaprijeđivali i</w:t>
      </w:r>
      <w:r w:rsidR="007F4E12" w:rsidRPr="007F4E12">
        <w:rPr>
          <w:lang w:bidi="en-US"/>
        </w:rPr>
        <w:t xml:space="preserve"> mobilni uređaji</w:t>
      </w:r>
      <w:r w:rsidRPr="007A5148">
        <w:rPr>
          <w:lang w:bidi="en-US"/>
        </w:rPr>
        <w:t>, očekivanja korisnika za kvalitetnim mobilnim aplikacijama sve više rastu. Izazov pred vlasnicima društvenih mreža kao i njihovim korisnicima u nalaženju</w:t>
      </w:r>
      <w:r w:rsidR="0018280D">
        <w:rPr>
          <w:lang w:bidi="en-US"/>
        </w:rPr>
        <w:t xml:space="preserve"> je</w:t>
      </w:r>
      <w:r w:rsidRPr="007A5148">
        <w:rPr>
          <w:lang w:bidi="en-US"/>
        </w:rPr>
        <w:t xml:space="preserve"> načina na koji će čuvati osobne podatke, a istovremeno biti stalno </w:t>
      </w:r>
      <w:r w:rsidR="00B82BAE" w:rsidRPr="007A5148">
        <w:rPr>
          <w:i/>
          <w:lang w:bidi="en-US"/>
        </w:rPr>
        <w:t>online</w:t>
      </w:r>
      <w:r w:rsidRPr="007A5148">
        <w:rPr>
          <w:lang w:bidi="en-US"/>
        </w:rPr>
        <w:t xml:space="preserve"> i naravno, ono najvažnije, zadržati primat kroz dobro mjesto na tržištu.</w:t>
      </w:r>
      <w:r w:rsidR="0096227C" w:rsidRPr="007A5148">
        <w:rPr>
          <w:lang w:bidi="en-US"/>
        </w:rPr>
        <w:t xml:space="preserve"> Veliki </w:t>
      </w:r>
      <w:r w:rsidR="0018280D">
        <w:rPr>
          <w:lang w:bidi="en-US"/>
        </w:rPr>
        <w:t xml:space="preserve">je </w:t>
      </w:r>
      <w:r w:rsidR="0096227C" w:rsidRPr="007A5148">
        <w:rPr>
          <w:lang w:bidi="en-US"/>
        </w:rPr>
        <w:t xml:space="preserve">izazov i pred IT menadžerom </w:t>
      </w:r>
      <w:r w:rsidR="0093071A" w:rsidRPr="007A5148">
        <w:rPr>
          <w:lang w:bidi="en-US"/>
        </w:rPr>
        <w:t>koji</w:t>
      </w:r>
      <w:r w:rsidR="0096227C" w:rsidRPr="007A5148">
        <w:rPr>
          <w:lang w:bidi="en-US"/>
        </w:rPr>
        <w:t xml:space="preserve"> mora naći način kako omogućiti korištenje društvenih mreža u uredskoj okolini uz istovremenu </w:t>
      </w:r>
      <w:r w:rsidR="0093071A" w:rsidRPr="007A5148">
        <w:rPr>
          <w:lang w:bidi="en-US"/>
        </w:rPr>
        <w:t>dostatnu brig</w:t>
      </w:r>
      <w:r w:rsidR="0096227C" w:rsidRPr="007A5148">
        <w:rPr>
          <w:lang w:bidi="en-US"/>
        </w:rPr>
        <w:t xml:space="preserve">u </w:t>
      </w:r>
      <w:r w:rsidR="00023B29">
        <w:rPr>
          <w:lang w:bidi="en-US"/>
        </w:rPr>
        <w:t xml:space="preserve">o </w:t>
      </w:r>
      <w:r w:rsidR="0096227C" w:rsidRPr="007A5148">
        <w:rPr>
          <w:lang w:bidi="en-US"/>
        </w:rPr>
        <w:t>sigurnost</w:t>
      </w:r>
      <w:r w:rsidR="0093071A" w:rsidRPr="007A5148">
        <w:rPr>
          <w:lang w:bidi="en-US"/>
        </w:rPr>
        <w:t>i</w:t>
      </w:r>
      <w:r w:rsidR="0096227C" w:rsidRPr="007A5148">
        <w:rPr>
          <w:lang w:bidi="en-US"/>
        </w:rPr>
        <w:t>.</w:t>
      </w:r>
    </w:p>
    <w:p w:rsidR="005A7E13" w:rsidRPr="007A5148" w:rsidRDefault="005A7E13" w:rsidP="00AB32A1">
      <w:pPr>
        <w:pStyle w:val="Heading3"/>
      </w:pPr>
      <w:bookmarkStart w:id="109" w:name="_Toc462787726"/>
      <w:r w:rsidRPr="007A5148">
        <w:t>Globalizacijski trendovi u IKT-u</w:t>
      </w:r>
      <w:bookmarkEnd w:id="109"/>
    </w:p>
    <w:p w:rsidR="005A7E13" w:rsidRPr="007A5148" w:rsidRDefault="005A7E13" w:rsidP="005A7E13">
      <w:r w:rsidRPr="007A5148">
        <w:t>Od polovine devedesetih godina prošlog</w:t>
      </w:r>
      <w:r w:rsidR="0018280D">
        <w:t>a</w:t>
      </w:r>
      <w:r w:rsidRPr="007A5148">
        <w:t xml:space="preserve"> stoljeća, kada dolazi do masovnog</w:t>
      </w:r>
      <w:r w:rsidR="0018280D">
        <w:t>a</w:t>
      </w:r>
      <w:r w:rsidRPr="007A5148">
        <w:t xml:space="preserve"> umrežavanja do </w:t>
      </w:r>
      <w:r w:rsidR="00E85FC8" w:rsidRPr="007A5148">
        <w:t>tada</w:t>
      </w:r>
      <w:r w:rsidRPr="007A5148">
        <w:t xml:space="preserve"> većinom neumreženih računala, pa sve do dana</w:t>
      </w:r>
      <w:r w:rsidR="00E85FC8" w:rsidRPr="007A5148">
        <w:t>šnjih dana</w:t>
      </w:r>
      <w:r w:rsidRPr="007A5148">
        <w:t>, IKT stručnjaci</w:t>
      </w:r>
      <w:r w:rsidR="00023B29">
        <w:t>,</w:t>
      </w:r>
      <w:r w:rsidRPr="007A5148">
        <w:t xml:space="preserve"> </w:t>
      </w:r>
      <w:r w:rsidR="00E85FC8" w:rsidRPr="007A5148">
        <w:t>ponukani</w:t>
      </w:r>
      <w:r w:rsidRPr="007A5148">
        <w:t xml:space="preserve"> </w:t>
      </w:r>
      <w:r w:rsidR="00652D51" w:rsidRPr="007A5148">
        <w:t xml:space="preserve">zahtjevima </w:t>
      </w:r>
      <w:r w:rsidRPr="007A5148">
        <w:t>uprav</w:t>
      </w:r>
      <w:r w:rsidR="003B7AD1" w:rsidRPr="007A5148">
        <w:t>e</w:t>
      </w:r>
      <w:r w:rsidR="00E85FC8" w:rsidRPr="007A5148">
        <w:t xml:space="preserve"> organizacije</w:t>
      </w:r>
      <w:r w:rsidRPr="007A5148">
        <w:t>, sve više teže za smanjenjem troškova na što je značajno utjecao razvoj tehnologije općenito. Pojeftinjenjem širokopojasnog</w:t>
      </w:r>
      <w:r w:rsidR="0018280D">
        <w:t>a</w:t>
      </w:r>
      <w:r w:rsidRPr="007A5148">
        <w:t xml:space="preserve"> Interneta, kao i usavršavanjem platforme za njegovo sigurno korištenje, gotovo da nestaju dotadašnje barijere koje je činila velika udaljenost između strateški raspoređenih velikih IKT resursa, kasnije </w:t>
      </w:r>
      <w:r w:rsidR="00E85FC8" w:rsidRPr="007A5148">
        <w:t>na</w:t>
      </w:r>
      <w:r w:rsidRPr="007A5148">
        <w:t>zvanih podatkovnim centrima. Kada korisnik pristupa nekom</w:t>
      </w:r>
      <w:r w:rsidR="0018280D">
        <w:t>e</w:t>
      </w:r>
      <w:r w:rsidRPr="007A5148">
        <w:t xml:space="preserve"> </w:t>
      </w:r>
      <w:r w:rsidR="0018280D">
        <w:t>i</w:t>
      </w:r>
      <w:r w:rsidRPr="007A5148">
        <w:t>nternet</w:t>
      </w:r>
      <w:r w:rsidR="0018280D">
        <w:t>skom</w:t>
      </w:r>
      <w:r w:rsidRPr="007A5148">
        <w:t xml:space="preserve"> servisu, nije svjestan niti mu je uopće bitno gdje se izvršavaju nalozi koje on daje putem </w:t>
      </w:r>
      <w:r w:rsidR="0018280D">
        <w:t>i</w:t>
      </w:r>
      <w:r w:rsidRPr="007A5148">
        <w:t>nternet</w:t>
      </w:r>
      <w:r w:rsidR="0018280D">
        <w:t>skoga</w:t>
      </w:r>
      <w:r w:rsidRPr="007A5148">
        <w:t xml:space="preserve"> preglednika. </w:t>
      </w:r>
      <w:r w:rsidR="00C943D0" w:rsidRPr="007A5148">
        <w:t>On očekuje isto o</w:t>
      </w:r>
      <w:r w:rsidRPr="007A5148">
        <w:t>dzivno vrijeme, radilo se o servisu koji je smješten na poslužitelju u udaljenoj Australiji ili samo nekoliko kilometara dalje</w:t>
      </w:r>
      <w:r w:rsidR="003B7AD1" w:rsidRPr="007A5148">
        <w:t xml:space="preserve"> od njega</w:t>
      </w:r>
      <w:r w:rsidRPr="007A5148">
        <w:t xml:space="preserve">. Sve to omogućavaju </w:t>
      </w:r>
      <w:r w:rsidR="006B7C8C" w:rsidRPr="007A5148">
        <w:t xml:space="preserve">prethodno </w:t>
      </w:r>
      <w:r w:rsidR="008032DA" w:rsidRPr="007A5148">
        <w:t>opisane</w:t>
      </w:r>
      <w:r w:rsidR="006B7C8C" w:rsidRPr="007A5148">
        <w:t xml:space="preserve"> tehnologije</w:t>
      </w:r>
      <w:r w:rsidRPr="007A5148">
        <w:t xml:space="preserve"> koj</w:t>
      </w:r>
      <w:r w:rsidR="006B7C8C" w:rsidRPr="007A5148">
        <w:t>i</w:t>
      </w:r>
      <w:r w:rsidRPr="007A5148">
        <w:t xml:space="preserve"> su važni stupovi globalizacije. Učinci globalizacije </w:t>
      </w:r>
      <w:r w:rsidR="003B7AD1" w:rsidRPr="007A5148">
        <w:t>na</w:t>
      </w:r>
      <w:r w:rsidRPr="007A5148">
        <w:t xml:space="preserve"> IKT najviše se osjete kroz rezanje troškova u stvaranju novih vrijednosti i usluga te ukidanj</w:t>
      </w:r>
      <w:r w:rsidR="006B7C8C" w:rsidRPr="007A5148">
        <w:t>e</w:t>
      </w:r>
      <w:r w:rsidRPr="007A5148">
        <w:t xml:space="preserve"> radnih mjesta</w:t>
      </w:r>
      <w:r w:rsidR="006B7C8C" w:rsidRPr="007A5148">
        <w:t xml:space="preserve"> zbog sve veće automatizacije procesa</w:t>
      </w:r>
      <w:r w:rsidRPr="007A5148">
        <w:t xml:space="preserve">. </w:t>
      </w:r>
      <w:r w:rsidR="003B7AD1" w:rsidRPr="007A5148">
        <w:t>Zatim se u</w:t>
      </w:r>
      <w:r w:rsidRPr="007A5148">
        <w:t xml:space="preserve">skom specijalizacijom stručnjaka za IKT područja otvara mogućnost neovisnosti o </w:t>
      </w:r>
      <w:r w:rsidR="00C943D0" w:rsidRPr="007A5148">
        <w:t xml:space="preserve">stručnim </w:t>
      </w:r>
      <w:r w:rsidRPr="007A5148">
        <w:t>zaposlenicima i njihovom lakom zamjenom za mlađi i jeftiniji kadar kad se za to ukaže prilika na tržištu.</w:t>
      </w:r>
    </w:p>
    <w:p w:rsidR="005A7E13" w:rsidRPr="007A5148" w:rsidRDefault="005A7E13" w:rsidP="005A7E13">
      <w:pPr>
        <w:rPr>
          <w:lang w:bidi="en-US"/>
        </w:rPr>
      </w:pPr>
      <w:r w:rsidRPr="007A5148">
        <w:rPr>
          <w:lang w:bidi="en-US"/>
        </w:rPr>
        <w:t>Velike promj</w:t>
      </w:r>
      <w:r w:rsidR="00DE06AE" w:rsidRPr="007A5148">
        <w:rPr>
          <w:lang w:bidi="en-US"/>
        </w:rPr>
        <w:t>ene u</w:t>
      </w:r>
      <w:r w:rsidRPr="007A5148">
        <w:rPr>
          <w:lang w:bidi="en-US"/>
        </w:rPr>
        <w:t xml:space="preserve"> važnost IKT-a, u svojoj knjizi </w:t>
      </w:r>
      <w:r w:rsidRPr="007A5148">
        <w:rPr>
          <w:i/>
          <w:lang w:bidi="en-US"/>
        </w:rPr>
        <w:t>Understanding IT</w:t>
      </w:r>
      <w:r w:rsidRPr="007A5148">
        <w:rPr>
          <w:lang w:bidi="en-US"/>
        </w:rPr>
        <w:t xml:space="preserve"> predvidjeli su odlično, prije više od desetljeća Aron i Sampler</w:t>
      </w:r>
      <w:r w:rsidR="00DE06AE" w:rsidRPr="007A5148">
        <w:rPr>
          <w:lang w:bidi="en-US"/>
        </w:rPr>
        <w:t>.</w:t>
      </w:r>
      <w:r w:rsidRPr="007A5148">
        <w:rPr>
          <w:lang w:bidi="en-US"/>
        </w:rPr>
        <w:t xml:space="preserve"> </w:t>
      </w:r>
      <w:r w:rsidR="00DE06AE" w:rsidRPr="007A5148">
        <w:rPr>
          <w:lang w:bidi="en-US"/>
        </w:rPr>
        <w:t xml:space="preserve">Oni </w:t>
      </w:r>
      <w:r w:rsidRPr="007A5148">
        <w:rPr>
          <w:lang w:bidi="en-US"/>
        </w:rPr>
        <w:t>ističu da je IKT u prošlosti imao velik utjecaj na poslovanje, no u budućnosti će taj utjecaj mnogostruko narasti</w:t>
      </w:r>
      <w:sdt>
        <w:sdtPr>
          <w:rPr>
            <w:lang w:bidi="en-US"/>
          </w:rPr>
          <w:id w:val="9678391"/>
          <w:citation/>
        </w:sdtPr>
        <w:sdtEndPr/>
        <w:sdtContent>
          <w:r w:rsidRPr="007A5148">
            <w:rPr>
              <w:lang w:bidi="en-US"/>
            </w:rPr>
            <w:fldChar w:fldCharType="begin"/>
          </w:r>
          <w:r w:rsidRPr="007A5148">
            <w:rPr>
              <w:lang w:bidi="en-US"/>
            </w:rPr>
            <w:instrText xml:space="preserve">CITATION Dav03 \p 4 \l 1050 </w:instrText>
          </w:r>
          <w:r w:rsidRPr="007A5148">
            <w:rPr>
              <w:lang w:bidi="en-US"/>
            </w:rPr>
            <w:fldChar w:fldCharType="separate"/>
          </w:r>
          <w:r w:rsidR="001B6365">
            <w:rPr>
              <w:noProof/>
              <w:lang w:bidi="en-US"/>
            </w:rPr>
            <w:t xml:space="preserve"> (Aron &amp; Sampler, 2003, str. 4)</w:t>
          </w:r>
          <w:r w:rsidRPr="007A5148">
            <w:rPr>
              <w:lang w:bidi="en-US"/>
            </w:rPr>
            <w:fldChar w:fldCharType="end"/>
          </w:r>
        </w:sdtContent>
      </w:sdt>
      <w:r w:rsidRPr="007A5148">
        <w:rPr>
          <w:lang w:bidi="en-US"/>
        </w:rPr>
        <w:t xml:space="preserve"> što se, ako</w:t>
      </w:r>
      <w:r w:rsidR="002C0556" w:rsidRPr="007A5148">
        <w:rPr>
          <w:lang w:bidi="en-US"/>
        </w:rPr>
        <w:t xml:space="preserve"> se</w:t>
      </w:r>
      <w:r w:rsidRPr="007A5148">
        <w:rPr>
          <w:lang w:bidi="en-US"/>
        </w:rPr>
        <w:t xml:space="preserve"> analizira </w:t>
      </w:r>
      <w:r w:rsidR="008032DA" w:rsidRPr="007A5148">
        <w:rPr>
          <w:lang w:bidi="en-US"/>
        </w:rPr>
        <w:t xml:space="preserve">porast </w:t>
      </w:r>
      <w:r w:rsidRPr="007A5148">
        <w:rPr>
          <w:lang w:bidi="en-US"/>
        </w:rPr>
        <w:t>upliv</w:t>
      </w:r>
      <w:r w:rsidR="008032DA" w:rsidRPr="007A5148">
        <w:rPr>
          <w:lang w:bidi="en-US"/>
        </w:rPr>
        <w:t>a</w:t>
      </w:r>
      <w:r w:rsidRPr="007A5148">
        <w:rPr>
          <w:lang w:bidi="en-US"/>
        </w:rPr>
        <w:t xml:space="preserve"> IKT-a u poslovanje </w:t>
      </w:r>
      <w:r w:rsidR="008032DA" w:rsidRPr="007A5148">
        <w:rPr>
          <w:lang w:bidi="en-US"/>
        </w:rPr>
        <w:t>od</w:t>
      </w:r>
      <w:r w:rsidRPr="007A5148">
        <w:rPr>
          <w:lang w:bidi="en-US"/>
        </w:rPr>
        <w:t xml:space="preserve"> prije 10</w:t>
      </w:r>
      <w:r w:rsidR="0018280D">
        <w:rPr>
          <w:lang w:bidi="en-US"/>
        </w:rPr>
        <w:t>-</w:t>
      </w:r>
      <w:r w:rsidR="00DE06AE" w:rsidRPr="007A5148">
        <w:rPr>
          <w:lang w:bidi="en-US"/>
        </w:rPr>
        <w:t>ak</w:t>
      </w:r>
      <w:r w:rsidRPr="007A5148">
        <w:rPr>
          <w:lang w:bidi="en-US"/>
        </w:rPr>
        <w:t xml:space="preserve"> godina </w:t>
      </w:r>
      <w:r w:rsidR="008032DA" w:rsidRPr="007A5148">
        <w:rPr>
          <w:lang w:bidi="en-US"/>
        </w:rPr>
        <w:t>prema</w:t>
      </w:r>
      <w:r w:rsidRPr="007A5148">
        <w:rPr>
          <w:lang w:bidi="en-US"/>
        </w:rPr>
        <w:t xml:space="preserve"> dana</w:t>
      </w:r>
      <w:r w:rsidR="008032DA" w:rsidRPr="007A5148">
        <w:rPr>
          <w:lang w:bidi="en-US"/>
        </w:rPr>
        <w:t>s</w:t>
      </w:r>
      <w:r w:rsidRPr="007A5148">
        <w:rPr>
          <w:lang w:bidi="en-US"/>
        </w:rPr>
        <w:t xml:space="preserve">, u potpunosti obistinilo. Aplikacije se s računala sele na Internet i postaju </w:t>
      </w:r>
      <w:r w:rsidRPr="007A5148">
        <w:rPr>
          <w:i/>
          <w:lang w:bidi="en-US"/>
        </w:rPr>
        <w:t>Web aplikacije</w:t>
      </w:r>
      <w:r w:rsidRPr="007A5148">
        <w:rPr>
          <w:lang w:bidi="en-US"/>
        </w:rPr>
        <w:t>, mobilni su telefoni postali mala računala i sve je više bitnim postalo poslovanje putem Interneta</w:t>
      </w:r>
      <w:r w:rsidR="008032DA" w:rsidRPr="007A5148">
        <w:rPr>
          <w:lang w:bidi="en-US"/>
        </w:rPr>
        <w:t>.</w:t>
      </w:r>
      <w:r w:rsidRPr="007A5148">
        <w:rPr>
          <w:lang w:bidi="en-US"/>
        </w:rPr>
        <w:t xml:space="preserve"> Internet </w:t>
      </w:r>
      <w:r w:rsidR="008032DA" w:rsidRPr="007A5148">
        <w:rPr>
          <w:lang w:bidi="en-US"/>
        </w:rPr>
        <w:t xml:space="preserve">je </w:t>
      </w:r>
      <w:r w:rsidRPr="007A5148">
        <w:rPr>
          <w:lang w:bidi="en-US"/>
        </w:rPr>
        <w:t>u biti mjesto rada, druženja, učenja i ispunjavanja mnogih drugih društvenih potreba suvremenog</w:t>
      </w:r>
      <w:r w:rsidR="0018280D">
        <w:rPr>
          <w:lang w:bidi="en-US"/>
        </w:rPr>
        <w:t>a</w:t>
      </w:r>
      <w:r w:rsidRPr="007A5148">
        <w:rPr>
          <w:lang w:bidi="en-US"/>
        </w:rPr>
        <w:t xml:space="preserve"> čovjeka. </w:t>
      </w:r>
      <w:r w:rsidR="008032DA" w:rsidRPr="007A5148">
        <w:rPr>
          <w:lang w:bidi="en-US"/>
        </w:rPr>
        <w:t>U tu svrhu o</w:t>
      </w:r>
      <w:r w:rsidRPr="007A5148">
        <w:rPr>
          <w:lang w:bidi="en-US"/>
        </w:rPr>
        <w:t xml:space="preserve">rganizacije pokušavaju pratiti zahtjeve kupaca za dostupnošću </w:t>
      </w:r>
      <w:r w:rsidR="00DE06AE" w:rsidRPr="007A5148">
        <w:rPr>
          <w:lang w:bidi="en-US"/>
        </w:rPr>
        <w:t xml:space="preserve">IKT </w:t>
      </w:r>
      <w:r w:rsidRPr="007A5148">
        <w:rPr>
          <w:lang w:bidi="en-US"/>
        </w:rPr>
        <w:t>uslug</w:t>
      </w:r>
      <w:r w:rsidR="00DE06AE" w:rsidRPr="007A5148">
        <w:rPr>
          <w:lang w:bidi="en-US"/>
        </w:rPr>
        <w:t>a</w:t>
      </w:r>
      <w:r w:rsidRPr="007A5148">
        <w:rPr>
          <w:lang w:bidi="en-US"/>
        </w:rPr>
        <w:t xml:space="preserve"> u realnom</w:t>
      </w:r>
      <w:r w:rsidR="0018280D">
        <w:rPr>
          <w:lang w:bidi="en-US"/>
        </w:rPr>
        <w:t>e</w:t>
      </w:r>
      <w:r w:rsidRPr="007A5148">
        <w:rPr>
          <w:lang w:bidi="en-US"/>
        </w:rPr>
        <w:t xml:space="preserve"> vremenu</w:t>
      </w:r>
      <w:r w:rsidR="00DE06AE" w:rsidRPr="007A5148">
        <w:rPr>
          <w:lang w:bidi="en-US"/>
        </w:rPr>
        <w:t xml:space="preserve"> i to</w:t>
      </w:r>
      <w:r w:rsidRPr="007A5148">
        <w:rPr>
          <w:lang w:bidi="en-US"/>
        </w:rPr>
        <w:t xml:space="preserve"> 24 sata dnevno, 36</w:t>
      </w:r>
      <w:r w:rsidR="00DE06AE" w:rsidRPr="007A5148">
        <w:rPr>
          <w:lang w:bidi="en-US"/>
        </w:rPr>
        <w:t>5</w:t>
      </w:r>
      <w:r w:rsidRPr="007A5148">
        <w:rPr>
          <w:lang w:bidi="en-US"/>
        </w:rPr>
        <w:t xml:space="preserve"> dana u godini. Korisnik usluga postao je toliko </w:t>
      </w:r>
      <w:r w:rsidRPr="007A5148">
        <w:rPr>
          <w:i/>
          <w:lang w:bidi="en-US"/>
        </w:rPr>
        <w:t>razmažen</w:t>
      </w:r>
      <w:r w:rsidRPr="007A5148">
        <w:rPr>
          <w:lang w:bidi="en-US"/>
        </w:rPr>
        <w:t xml:space="preserve"> </w:t>
      </w:r>
      <w:r w:rsidR="005576EC" w:rsidRPr="007A5148">
        <w:rPr>
          <w:lang w:bidi="en-US"/>
        </w:rPr>
        <w:t xml:space="preserve">tako </w:t>
      </w:r>
      <w:r w:rsidRPr="007A5148">
        <w:rPr>
          <w:lang w:bidi="en-US"/>
        </w:rPr>
        <w:t>da</w:t>
      </w:r>
      <w:r w:rsidR="005576EC" w:rsidRPr="007A5148">
        <w:rPr>
          <w:lang w:bidi="en-US"/>
        </w:rPr>
        <w:t xml:space="preserve"> u svako doba dana</w:t>
      </w:r>
      <w:r w:rsidRPr="007A5148">
        <w:rPr>
          <w:lang w:bidi="en-US"/>
        </w:rPr>
        <w:t xml:space="preserve"> očekuje brzu reakciju na svaki svoj zahtjev. Svaki ispad </w:t>
      </w:r>
      <w:r w:rsidR="008032DA" w:rsidRPr="007A5148">
        <w:rPr>
          <w:lang w:bidi="en-US"/>
        </w:rPr>
        <w:t xml:space="preserve">IKT </w:t>
      </w:r>
      <w:r w:rsidRPr="007A5148">
        <w:rPr>
          <w:lang w:bidi="en-US"/>
        </w:rPr>
        <w:t>sustava</w:t>
      </w:r>
      <w:r w:rsidR="008032DA" w:rsidRPr="007A5148">
        <w:rPr>
          <w:lang w:bidi="en-US"/>
        </w:rPr>
        <w:t xml:space="preserve"> i nekoga javnog servisa o kojemu ovisi veći broj korisnika</w:t>
      </w:r>
      <w:r w:rsidRPr="007A5148">
        <w:rPr>
          <w:lang w:bidi="en-US"/>
        </w:rPr>
        <w:t xml:space="preserve"> popraćen je medijski poput neke velike prirodne katastrofe.</w:t>
      </w:r>
    </w:p>
    <w:p w:rsidR="005A7E13" w:rsidRPr="007A5148" w:rsidRDefault="005A7E13" w:rsidP="005A7E13">
      <w:r w:rsidRPr="007A5148">
        <w:t xml:space="preserve">Koliko je IKT važan i sveprisutan te koliko su ljudi o njemu ovisni, najbolje govori izvješće analitičke kuće </w:t>
      </w:r>
      <w:r w:rsidRPr="007A5148">
        <w:rPr>
          <w:i/>
        </w:rPr>
        <w:t>Better Business Bureau</w:t>
      </w:r>
      <w:r w:rsidRPr="007A5148">
        <w:t xml:space="preserve"> iz Vancouvera prema kojemu su, prve od 10 najčešćih pritužbi industrije, </w:t>
      </w:r>
      <w:r w:rsidR="005576EC" w:rsidRPr="007A5148">
        <w:t>on</w:t>
      </w:r>
      <w:r w:rsidRPr="007A5148">
        <w:t>e na rad računalnog</w:t>
      </w:r>
      <w:r w:rsidR="0018280D">
        <w:t>a</w:t>
      </w:r>
      <w:r w:rsidRPr="007A5148">
        <w:t xml:space="preserve"> softvera i servisa </w:t>
      </w:r>
      <w:sdt>
        <w:sdtPr>
          <w:id w:val="4258424"/>
          <w:citation/>
        </w:sdtPr>
        <w:sdtEndPr/>
        <w:sdtContent>
          <w:r w:rsidRPr="007A5148">
            <w:fldChar w:fldCharType="begin"/>
          </w:r>
          <w:r w:rsidRPr="007A5148">
            <w:instrText xml:space="preserve">CITATION BBB10 \l 1050 </w:instrText>
          </w:r>
          <w:r w:rsidRPr="007A5148">
            <w:fldChar w:fldCharType="separate"/>
          </w:r>
          <w:r w:rsidR="001B6365">
            <w:rPr>
              <w:noProof/>
            </w:rPr>
            <w:t>(BBB, 2010)</w:t>
          </w:r>
          <w:r w:rsidRPr="007A5148">
            <w:fldChar w:fldCharType="end"/>
          </w:r>
        </w:sdtContent>
      </w:sdt>
      <w:r w:rsidRPr="007A5148">
        <w:t xml:space="preserve">. Korisnicima su servisi i usluge dostupne putem IKT-a postale </w:t>
      </w:r>
      <w:r w:rsidR="007F4E12">
        <w:t>prijek</w:t>
      </w:r>
      <w:r w:rsidRPr="007A5148">
        <w:t xml:space="preserve">o potrebne tako da mnogi više ne mogu zamisliti dan bez posjećivanja omiljenih internetskih servisa, društvenih mreža, internetske trgovine ili bankarstva. Razlike u znanjima i mogućnostima iskorištavanja te komunikacijske tehnologije i medija učinit će dakako i razlike u uspješnosti onoga tko ih koristi. Kvaliteta i uspješnost korištenja usko je vezana za one koji se brinu o dostupnosti i funkcionalnosti </w:t>
      </w:r>
      <w:r w:rsidR="005576EC" w:rsidRPr="007A5148">
        <w:t>IKT-a</w:t>
      </w:r>
      <w:r w:rsidRPr="007A5148">
        <w:t xml:space="preserve"> jer ukoliko IT menadžeri nisu spremni i sposobni uhvatiti se u koštac sa stalnim promjenama koje zahtijevaju konstantno učenje i prilagodbu </w:t>
      </w:r>
      <w:r w:rsidR="00D56BE6">
        <w:t>–</w:t>
      </w:r>
      <w:r w:rsidR="00C943D0" w:rsidRPr="007A5148">
        <w:t xml:space="preserve"> </w:t>
      </w:r>
      <w:r w:rsidRPr="007A5148">
        <w:rPr>
          <w:i/>
        </w:rPr>
        <w:t>menadžeri promjena</w:t>
      </w:r>
      <w:r w:rsidR="008032DA" w:rsidRPr="007A5148">
        <w:rPr>
          <w:i/>
        </w:rPr>
        <w:t xml:space="preserve"> </w:t>
      </w:r>
      <w:sdt>
        <w:sdtPr>
          <w:id w:val="-2089065340"/>
          <w:citation/>
        </w:sdtPr>
        <w:sdtEndPr/>
        <w:sdtContent>
          <w:r w:rsidR="008032DA" w:rsidRPr="007A5148">
            <w:fldChar w:fldCharType="begin"/>
          </w:r>
          <w:r w:rsidR="008032DA" w:rsidRPr="007A5148">
            <w:instrText xml:space="preserve">CITATION Got001 \t  \l 1050 </w:instrText>
          </w:r>
          <w:r w:rsidR="008032DA" w:rsidRPr="007A5148">
            <w:fldChar w:fldCharType="separate"/>
          </w:r>
          <w:r w:rsidR="001B6365">
            <w:rPr>
              <w:noProof/>
            </w:rPr>
            <w:t>(Gottschalk, 2001)</w:t>
          </w:r>
          <w:r w:rsidR="008032DA" w:rsidRPr="007A5148">
            <w:fldChar w:fldCharType="end"/>
          </w:r>
        </w:sdtContent>
      </w:sdt>
      <w:r w:rsidRPr="007A5148">
        <w:t xml:space="preserve">, </w:t>
      </w:r>
      <w:r w:rsidR="00D56BE6">
        <w:t xml:space="preserve">utoliko će </w:t>
      </w:r>
      <w:r w:rsidRPr="007A5148">
        <w:t>uspjeh izostati.</w:t>
      </w:r>
    </w:p>
    <w:p w:rsidR="008032DA" w:rsidRPr="007A5148" w:rsidRDefault="005A7E13" w:rsidP="005A7E13">
      <w:pPr>
        <w:rPr>
          <w:lang w:bidi="en-US"/>
        </w:rPr>
      </w:pPr>
      <w:r w:rsidRPr="007A5148">
        <w:rPr>
          <w:lang w:bidi="en-US"/>
        </w:rPr>
        <w:t>Zahtjevi za povećanjem brzine pristupa te dostupnosti Interneta sa svakoga mjesta iz dana u dan su sve veći. Organizacije koje nude telekomunikacijske usluge pokušavaju odgovoriti na sve veći rast potražnje</w:t>
      </w:r>
      <w:r w:rsidR="00C5369C" w:rsidRPr="007A5148">
        <w:rPr>
          <w:lang w:bidi="en-US"/>
        </w:rPr>
        <w:t xml:space="preserve">, </w:t>
      </w:r>
      <w:r w:rsidR="005576EC" w:rsidRPr="007A5148">
        <w:rPr>
          <w:lang w:bidi="en-US"/>
        </w:rPr>
        <w:t>a</w:t>
      </w:r>
      <w:r w:rsidR="00C5369C" w:rsidRPr="007A5148">
        <w:rPr>
          <w:lang w:bidi="en-US"/>
        </w:rPr>
        <w:t xml:space="preserve"> d</w:t>
      </w:r>
      <w:r w:rsidRPr="007A5148">
        <w:rPr>
          <w:lang w:bidi="en-US"/>
        </w:rPr>
        <w:t>aljnje povećanje brzine</w:t>
      </w:r>
      <w:r w:rsidR="00C5369C" w:rsidRPr="007A5148">
        <w:rPr>
          <w:lang w:bidi="en-US"/>
        </w:rPr>
        <w:t xml:space="preserve"> pristupa Internetu</w:t>
      </w:r>
      <w:r w:rsidRPr="007A5148">
        <w:rPr>
          <w:lang w:bidi="en-US"/>
        </w:rPr>
        <w:t xml:space="preserve"> stvorit će još drasti</w:t>
      </w:r>
      <w:r w:rsidR="008032DA" w:rsidRPr="007A5148">
        <w:rPr>
          <w:lang w:bidi="en-US"/>
        </w:rPr>
        <w:t>čnije promjene u načinu života.</w:t>
      </w:r>
    </w:p>
    <w:p w:rsidR="00C5369C" w:rsidRPr="007A5148" w:rsidRDefault="00C5369C" w:rsidP="005A7E13">
      <w:pPr>
        <w:rPr>
          <w:lang w:bidi="en-US"/>
        </w:rPr>
      </w:pPr>
      <w:r w:rsidRPr="007A5148">
        <w:rPr>
          <w:lang w:bidi="en-US"/>
        </w:rPr>
        <w:t>Od globalizacijskih</w:t>
      </w:r>
      <w:r w:rsidR="002D7507" w:rsidRPr="007A5148">
        <w:rPr>
          <w:lang w:bidi="en-US"/>
        </w:rPr>
        <w:t xml:space="preserve"> </w:t>
      </w:r>
      <w:r w:rsidRPr="007A5148">
        <w:rPr>
          <w:lang w:bidi="en-US"/>
        </w:rPr>
        <w:t>trendova</w:t>
      </w:r>
      <w:r w:rsidR="002D7507" w:rsidRPr="007A5148">
        <w:rPr>
          <w:lang w:bidi="en-US"/>
        </w:rPr>
        <w:t xml:space="preserve"> </w:t>
      </w:r>
      <w:r w:rsidR="00D56BE6">
        <w:rPr>
          <w:lang w:bidi="en-US"/>
        </w:rPr>
        <w:t>po</w:t>
      </w:r>
      <w:r w:rsidR="002D7507" w:rsidRPr="007A5148">
        <w:rPr>
          <w:lang w:bidi="en-US"/>
        </w:rPr>
        <w:t xml:space="preserve">vezanih </w:t>
      </w:r>
      <w:r w:rsidR="00D56BE6">
        <w:rPr>
          <w:lang w:bidi="en-US"/>
        </w:rPr>
        <w:t>s</w:t>
      </w:r>
      <w:r w:rsidR="002D7507" w:rsidRPr="007A5148">
        <w:rPr>
          <w:lang w:bidi="en-US"/>
        </w:rPr>
        <w:t xml:space="preserve"> IKT</w:t>
      </w:r>
      <w:r w:rsidR="00D56BE6">
        <w:rPr>
          <w:lang w:bidi="en-US"/>
        </w:rPr>
        <w:t>-om</w:t>
      </w:r>
      <w:r w:rsidR="002D7507" w:rsidRPr="007A5148">
        <w:rPr>
          <w:lang w:bidi="en-US"/>
        </w:rPr>
        <w:t>,</w:t>
      </w:r>
      <w:r w:rsidRPr="007A5148">
        <w:rPr>
          <w:lang w:bidi="en-US"/>
        </w:rPr>
        <w:t xml:space="preserve"> najvažniji su sljedeći</w:t>
      </w:r>
      <w:r w:rsidR="00C943D0" w:rsidRPr="007A5148">
        <w:rPr>
          <w:lang w:bidi="en-US"/>
        </w:rPr>
        <w:t xml:space="preserve"> </w:t>
      </w:r>
      <w:r w:rsidR="004C5938">
        <w:rPr>
          <w:lang w:bidi="en-US"/>
        </w:rPr>
        <w:t>(</w:t>
      </w:r>
      <w:r w:rsidR="00023B29">
        <w:rPr>
          <w:lang w:bidi="en-US"/>
        </w:rPr>
        <w:t>njihovi izvorni engleski nazivi su</w:t>
      </w:r>
      <w:r w:rsidR="00C943D0" w:rsidRPr="007A5148">
        <w:rPr>
          <w:lang w:bidi="en-US"/>
        </w:rPr>
        <w:t xml:space="preserve"> u zagradama</w:t>
      </w:r>
      <w:r w:rsidR="004C5938">
        <w:rPr>
          <w:lang w:bidi="en-US"/>
        </w:rPr>
        <w:t>)</w:t>
      </w:r>
      <w:r w:rsidRPr="007A5148">
        <w:rPr>
          <w:lang w:bidi="en-US"/>
        </w:rPr>
        <w:t>:</w:t>
      </w:r>
    </w:p>
    <w:p w:rsidR="00C5369C" w:rsidRPr="007A5148" w:rsidRDefault="002D7507" w:rsidP="009F3C20">
      <w:pPr>
        <w:pStyle w:val="Nabrajanje"/>
        <w:numPr>
          <w:ilvl w:val="0"/>
          <w:numId w:val="51"/>
        </w:numPr>
      </w:pPr>
      <w:r w:rsidRPr="007A5148">
        <w:t>Korporativno upravljanje IKT-om</w:t>
      </w:r>
      <w:r w:rsidR="00C943D0" w:rsidRPr="007A5148">
        <w:t xml:space="preserve"> (IT Governance)</w:t>
      </w:r>
      <w:r w:rsidR="000A7253" w:rsidRPr="007A5148">
        <w:t>,</w:t>
      </w:r>
    </w:p>
    <w:p w:rsidR="00366400" w:rsidRPr="007A5148" w:rsidRDefault="002D7507" w:rsidP="009F3C20">
      <w:pPr>
        <w:pStyle w:val="Nabrajanje"/>
        <w:numPr>
          <w:ilvl w:val="0"/>
          <w:numId w:val="51"/>
        </w:numPr>
      </w:pPr>
      <w:r w:rsidRPr="007A5148">
        <w:t>E</w:t>
      </w:r>
      <w:r w:rsidR="00625DB2" w:rsidRPr="007A5148">
        <w:t>ksternalizacija</w:t>
      </w:r>
      <w:r w:rsidRPr="007A5148">
        <w:t xml:space="preserve"> </w:t>
      </w:r>
      <w:r w:rsidR="00D56BE6">
        <w:t xml:space="preserve">– </w:t>
      </w:r>
      <w:r w:rsidRPr="007A5148">
        <w:t>prebacivanje poslova na druge</w:t>
      </w:r>
      <w:r w:rsidR="00C943D0" w:rsidRPr="007A5148">
        <w:t xml:space="preserve"> (Ou</w:t>
      </w:r>
      <w:r w:rsidR="007F4E12">
        <w:t>t</w:t>
      </w:r>
      <w:r w:rsidR="00C943D0" w:rsidRPr="007A5148">
        <w:t>sourcing)</w:t>
      </w:r>
      <w:r w:rsidR="00366400" w:rsidRPr="007A5148">
        <w:t>,</w:t>
      </w:r>
    </w:p>
    <w:p w:rsidR="00366400" w:rsidRPr="007A5148" w:rsidRDefault="00366400" w:rsidP="009F3C20">
      <w:pPr>
        <w:pStyle w:val="Nabrajanje"/>
        <w:numPr>
          <w:ilvl w:val="0"/>
          <w:numId w:val="51"/>
        </w:numPr>
      </w:pPr>
      <w:r w:rsidRPr="007A5148">
        <w:t>Korištenje privatnog</w:t>
      </w:r>
      <w:r w:rsidR="00D56BE6">
        <w:t>a</w:t>
      </w:r>
      <w:r w:rsidRPr="007A5148">
        <w:t xml:space="preserve"> uređaja na radnom</w:t>
      </w:r>
      <w:r w:rsidR="00D56BE6">
        <w:t>e</w:t>
      </w:r>
      <w:r w:rsidRPr="007A5148">
        <w:t xml:space="preserve"> mjestu</w:t>
      </w:r>
      <w:r w:rsidR="00C943D0" w:rsidRPr="007A5148">
        <w:t xml:space="preserve"> (BYOD)</w:t>
      </w:r>
      <w:r w:rsidR="000A7253" w:rsidRPr="007A5148">
        <w:t>,</w:t>
      </w:r>
    </w:p>
    <w:p w:rsidR="00366400" w:rsidRPr="007A5148" w:rsidRDefault="00366400" w:rsidP="009F3C20">
      <w:pPr>
        <w:pStyle w:val="Nabrajanje"/>
        <w:numPr>
          <w:ilvl w:val="0"/>
          <w:numId w:val="51"/>
        </w:numPr>
      </w:pPr>
      <w:r w:rsidRPr="007A5148">
        <w:t>Rezanje troškova</w:t>
      </w:r>
      <w:r w:rsidR="00C943D0" w:rsidRPr="007A5148">
        <w:t xml:space="preserve"> (Cost cutting)</w:t>
      </w:r>
      <w:r w:rsidR="000A7253" w:rsidRPr="007A5148">
        <w:t>,</w:t>
      </w:r>
    </w:p>
    <w:p w:rsidR="00366400" w:rsidRPr="007A5148" w:rsidRDefault="00366400" w:rsidP="009F3C20">
      <w:pPr>
        <w:pStyle w:val="Nabrajanje"/>
        <w:numPr>
          <w:ilvl w:val="0"/>
          <w:numId w:val="51"/>
        </w:numPr>
      </w:pPr>
      <w:r w:rsidRPr="007A5148">
        <w:t>Ukidanje radnih mjesta</w:t>
      </w:r>
      <w:r w:rsidR="000A7253" w:rsidRPr="007A5148">
        <w:t xml:space="preserve"> </w:t>
      </w:r>
      <w:r w:rsidR="005576EC" w:rsidRPr="007A5148">
        <w:t>(Job cut</w:t>
      </w:r>
      <w:r w:rsidR="00023B29">
        <w:t>ting</w:t>
      </w:r>
      <w:r w:rsidR="005576EC" w:rsidRPr="007A5148">
        <w:t>)</w:t>
      </w:r>
      <w:r w:rsidR="00023B29">
        <w:t xml:space="preserve"> </w:t>
      </w:r>
      <w:r w:rsidR="000A7253" w:rsidRPr="007A5148">
        <w:t>i</w:t>
      </w:r>
    </w:p>
    <w:p w:rsidR="00366400" w:rsidRPr="007A5148" w:rsidRDefault="000A7253" w:rsidP="009F3C20">
      <w:pPr>
        <w:pStyle w:val="Nabrajanje"/>
        <w:numPr>
          <w:ilvl w:val="0"/>
          <w:numId w:val="51"/>
        </w:numPr>
      </w:pPr>
      <w:r w:rsidRPr="007A5148">
        <w:t>Zeleni IKT</w:t>
      </w:r>
      <w:r w:rsidR="00C943D0" w:rsidRPr="007A5148">
        <w:t xml:space="preserve"> (Green ICT)</w:t>
      </w:r>
      <w:r w:rsidR="00E5692E" w:rsidRPr="007A5148">
        <w:t>.</w:t>
      </w:r>
    </w:p>
    <w:p w:rsidR="002D7507" w:rsidRPr="007A5148" w:rsidRDefault="002D7507" w:rsidP="002D7507">
      <w:r w:rsidRPr="007A5148">
        <w:t xml:space="preserve">O </w:t>
      </w:r>
      <w:r w:rsidR="00C943D0" w:rsidRPr="007A5148">
        <w:t xml:space="preserve">svima </w:t>
      </w:r>
      <w:r w:rsidRPr="007A5148">
        <w:t>njima će detaljnije biti govora u sljedećim poglavljima.</w:t>
      </w:r>
    </w:p>
    <w:p w:rsidR="006F3671" w:rsidRPr="007A5148" w:rsidRDefault="006F3671" w:rsidP="00A40277">
      <w:pPr>
        <w:pStyle w:val="Heading4"/>
      </w:pPr>
      <w:bookmarkStart w:id="110" w:name="_Toc462787727"/>
      <w:r w:rsidRPr="007A5148">
        <w:t>Kor</w:t>
      </w:r>
      <w:r w:rsidR="005659AF" w:rsidRPr="007A5148">
        <w:t>porativno upravljanje IKT-om</w:t>
      </w:r>
      <w:bookmarkEnd w:id="110"/>
    </w:p>
    <w:p w:rsidR="006F3671" w:rsidRPr="007A5148" w:rsidRDefault="006F3671" w:rsidP="006F3671">
      <w:r w:rsidRPr="007A5148">
        <w:t xml:space="preserve">Svaki suvremeni IKT sustav, unatoč težnjama projektanata za njegovim pojednostavljenjem, vrlo je slojevit i kompliciran. </w:t>
      </w:r>
      <w:r w:rsidR="005659AF" w:rsidRPr="007A5148">
        <w:t>Zahtjevi</w:t>
      </w:r>
      <w:r w:rsidRPr="007A5148">
        <w:t xml:space="preserve"> suvremenog</w:t>
      </w:r>
      <w:r w:rsidR="00D56BE6">
        <w:t>a</w:t>
      </w:r>
      <w:r w:rsidR="005659AF" w:rsidRPr="007A5148">
        <w:t xml:space="preserve"> načina</w:t>
      </w:r>
      <w:r w:rsidRPr="007A5148">
        <w:t xml:space="preserve"> poslovanja čine ga sve osjetljivijim na kvarove i nekompatibilnost kao i na velike troškove korištenja. IKT sustav iziskuje nužnu brigu i kvalitetno upravljanje vlasnika ili IT menadžera kao odgovorne osobe</w:t>
      </w:r>
      <w:r w:rsidR="00F614C8" w:rsidRPr="007A5148">
        <w:t xml:space="preserve"> </w:t>
      </w:r>
      <w:sdt>
        <w:sdtPr>
          <w:id w:val="458309107"/>
          <w:citation/>
        </w:sdtPr>
        <w:sdtEndPr/>
        <w:sdtContent>
          <w:r w:rsidR="00F614C8" w:rsidRPr="007A5148">
            <w:fldChar w:fldCharType="begin"/>
          </w:r>
          <w:r w:rsidR="00F614C8" w:rsidRPr="007A5148">
            <w:instrText xml:space="preserve"> CITATION Cha01 \l 1050 </w:instrText>
          </w:r>
          <w:r w:rsidR="00F614C8" w:rsidRPr="007A5148">
            <w:fldChar w:fldCharType="separate"/>
          </w:r>
          <w:r w:rsidR="001B6365">
            <w:rPr>
              <w:noProof/>
            </w:rPr>
            <w:t>(Debabroto, Richardson, &amp; Zmud, 2001)</w:t>
          </w:r>
          <w:r w:rsidR="00F614C8" w:rsidRPr="007A5148">
            <w:fldChar w:fldCharType="end"/>
          </w:r>
        </w:sdtContent>
      </w:sdt>
      <w:r w:rsidR="005576EC" w:rsidRPr="007A5148">
        <w:t>.</w:t>
      </w:r>
      <w:r w:rsidR="005659AF" w:rsidRPr="007A5148">
        <w:t xml:space="preserve"> U</w:t>
      </w:r>
      <w:r w:rsidRPr="007A5148">
        <w:t>loga</w:t>
      </w:r>
      <w:r w:rsidR="005659AF" w:rsidRPr="007A5148">
        <w:t xml:space="preserve"> IT menadžera ovdje</w:t>
      </w:r>
      <w:r w:rsidRPr="007A5148">
        <w:t xml:space="preserve"> uključuje izvrsno razumijevanje poslovnih komunikacija kao i razumijevanje financijskih, organizacijskih i društvenih učinaka IKT projekata </w:t>
      </w:r>
      <w:sdt>
        <w:sdtPr>
          <w:id w:val="1045112080"/>
          <w:citation/>
        </w:sdtPr>
        <w:sdtEndPr/>
        <w:sdtContent>
          <w:r w:rsidRPr="007A5148">
            <w:fldChar w:fldCharType="begin"/>
          </w:r>
          <w:r w:rsidRPr="007A5148">
            <w:instrText xml:space="preserve"> CITATION Jos03 \l 1050 </w:instrText>
          </w:r>
          <w:r w:rsidRPr="007A5148">
            <w:fldChar w:fldCharType="separate"/>
          </w:r>
          <w:r w:rsidR="001B6365">
            <w:rPr>
              <w:noProof/>
            </w:rPr>
            <w:t>(Weiss &amp; Anderson, 2004)</w:t>
          </w:r>
          <w:r w:rsidRPr="007A5148">
            <w:fldChar w:fldCharType="end"/>
          </w:r>
        </w:sdtContent>
      </w:sdt>
      <w:r w:rsidRPr="007A5148">
        <w:t xml:space="preserve">. Sve se više nastoji iskoristiti IKT za poslovne ciljeve i putem njega stvoriti dodatnu vrijednost pri čemu IT menadžeri postaju svjesni da odluke </w:t>
      </w:r>
      <w:r w:rsidR="00D56BE6">
        <w:t>po</w:t>
      </w:r>
      <w:r w:rsidRPr="007A5148">
        <w:t xml:space="preserve">vezane </w:t>
      </w:r>
      <w:r w:rsidR="00D56BE6">
        <w:t>s</w:t>
      </w:r>
      <w:r w:rsidRPr="007A5148">
        <w:t xml:space="preserve"> IKT</w:t>
      </w:r>
      <w:r w:rsidR="00D56BE6">
        <w:t>-om</w:t>
      </w:r>
      <w:r w:rsidRPr="007A5148">
        <w:t xml:space="preserve"> moraju biti usklađene s ciljevima organizacije </w:t>
      </w:r>
      <w:sdt>
        <w:sdtPr>
          <w:id w:val="-1736313880"/>
          <w:citation/>
        </w:sdtPr>
        <w:sdtEndPr/>
        <w:sdtContent>
          <w:r w:rsidRPr="007A5148">
            <w:fldChar w:fldCharType="begin"/>
          </w:r>
          <w:r w:rsidRPr="007A5148">
            <w:instrText xml:space="preserve">CITATION Wei04 \t  \l 1050 </w:instrText>
          </w:r>
          <w:r w:rsidRPr="007A5148">
            <w:fldChar w:fldCharType="separate"/>
          </w:r>
          <w:r w:rsidR="001B6365">
            <w:rPr>
              <w:noProof/>
            </w:rPr>
            <w:t>(Weill &amp; Ross, 2004)</w:t>
          </w:r>
          <w:r w:rsidRPr="007A5148">
            <w:fldChar w:fldCharType="end"/>
          </w:r>
        </w:sdtContent>
      </w:sdt>
      <w:r w:rsidRPr="007A5148">
        <w:t>. Trend, star oko 20</w:t>
      </w:r>
      <w:r w:rsidR="00D56BE6">
        <w:t>-</w:t>
      </w:r>
      <w:r w:rsidRPr="007A5148">
        <w:t>ak godina, koji je naglasio važnost i dao alate za uspješno upravljanje IKT-om</w:t>
      </w:r>
      <w:r w:rsidR="00D56BE6">
        <w:t>,</w:t>
      </w:r>
      <w:r w:rsidRPr="007A5148">
        <w:t xml:space="preserve"> </w:t>
      </w:r>
      <w:r w:rsidR="004C5938">
        <w:t xml:space="preserve">zove se </w:t>
      </w:r>
      <w:r w:rsidR="005659AF" w:rsidRPr="007A5148">
        <w:rPr>
          <w:i/>
        </w:rPr>
        <w:t>IT G</w:t>
      </w:r>
      <w:r w:rsidRPr="007A5148">
        <w:rPr>
          <w:i/>
        </w:rPr>
        <w:t>overnance</w:t>
      </w:r>
      <w:r w:rsidRPr="007A5148">
        <w:t xml:space="preserve"> (ITG) ili upravljanje </w:t>
      </w:r>
      <w:r w:rsidR="005576EC" w:rsidRPr="007A5148">
        <w:t>IKT-om</w:t>
      </w:r>
      <w:r w:rsidR="005576EC" w:rsidRPr="007A5148">
        <w:rPr>
          <w:rStyle w:val="FootnoteReference"/>
        </w:rPr>
        <w:footnoteReference w:id="58"/>
      </w:r>
      <w:r w:rsidR="005576EC" w:rsidRPr="007A5148">
        <w:t>.</w:t>
      </w:r>
      <w:r w:rsidRPr="007A5148">
        <w:t xml:space="preserve"> </w:t>
      </w:r>
      <w:r w:rsidR="005659AF" w:rsidRPr="007A5148">
        <w:t xml:space="preserve">To je u osnovi </w:t>
      </w:r>
      <w:r w:rsidRPr="007A5148">
        <w:t xml:space="preserve">skup procesa koji </w:t>
      </w:r>
      <w:r w:rsidR="004C5938">
        <w:t>treba</w:t>
      </w:r>
      <w:r w:rsidRPr="007A5148">
        <w:t xml:space="preserve"> osigurati djelotvorno i učinkovito korištenje IKT-a u organizaciji kroz omogućavanje postizanja zacrtanih ciljeva </w:t>
      </w:r>
      <w:sdt>
        <w:sdtPr>
          <w:id w:val="-799533358"/>
          <w:citation/>
        </w:sdtPr>
        <w:sdtEndPr/>
        <w:sdtContent>
          <w:r w:rsidRPr="007A5148">
            <w:fldChar w:fldCharType="begin"/>
          </w:r>
          <w:r w:rsidR="00A769AD">
            <w:instrText xml:space="preserve">CITATION Gar13 \l 1050 </w:instrText>
          </w:r>
          <w:r w:rsidRPr="007A5148">
            <w:fldChar w:fldCharType="separate"/>
          </w:r>
          <w:r w:rsidR="001B6365">
            <w:rPr>
              <w:noProof/>
            </w:rPr>
            <w:t>(Gartner, 2013)</w:t>
          </w:r>
          <w:r w:rsidRPr="007A5148">
            <w:fldChar w:fldCharType="end"/>
          </w:r>
        </w:sdtContent>
      </w:sdt>
      <w:r w:rsidRPr="007A5148">
        <w:t>. Definicija pojma</w:t>
      </w:r>
      <w:r w:rsidRPr="004C5938">
        <w:t xml:space="preserve"> </w:t>
      </w:r>
      <w:r w:rsidR="004C5938" w:rsidRPr="004C5938">
        <w:t xml:space="preserve">IT Governance </w:t>
      </w:r>
      <w:r w:rsidRPr="007A5148">
        <w:t xml:space="preserve">na hrvatskom jeziku ima nekoliko, no </w:t>
      </w:r>
      <w:r w:rsidR="005659AF" w:rsidRPr="007A5148">
        <w:t>ovdje se ističe</w:t>
      </w:r>
      <w:r w:rsidRPr="007A5148">
        <w:t xml:space="preserve"> ona profesora Spremića:</w:t>
      </w:r>
    </w:p>
    <w:p w:rsidR="006F3671" w:rsidRPr="007A5148" w:rsidRDefault="006F3671" w:rsidP="006F3671">
      <w:pPr>
        <w:pStyle w:val="Navoenjedoslovno"/>
      </w:pPr>
      <w:r w:rsidRPr="007A5148">
        <w:t xml:space="preserve">Korporativno upravljanje informatikom (engl. </w:t>
      </w:r>
      <w:r w:rsidRPr="007F4E12">
        <w:rPr>
          <w:i/>
        </w:rPr>
        <w:t>IT Governance</w:t>
      </w:r>
      <w:r w:rsidRPr="007A5148">
        <w:t xml:space="preserve">) se odnosi na okvir kojim korporativna razina upravljanja (uprava, nadzorni odbor) </w:t>
      </w:r>
      <w:r w:rsidRPr="007A5148">
        <w:rPr>
          <w:i/>
        </w:rPr>
        <w:t>ovladava</w:t>
      </w:r>
      <w:r w:rsidRPr="007A5148">
        <w:t xml:space="preserve"> primjenom informatike u poslovanju, odlukama o ulaganjima u informatiku, performansama i rizicima njezina korištenja, ali i preuzima odgovornost za kontrolu provedbe informatičkih procesa i svih aktivnosti </w:t>
      </w:r>
      <w:sdt>
        <w:sdtPr>
          <w:id w:val="-1565482931"/>
          <w:citation/>
        </w:sdtPr>
        <w:sdtEndPr/>
        <w:sdtContent>
          <w:r w:rsidRPr="007A5148">
            <w:fldChar w:fldCharType="begin"/>
          </w:r>
          <w:r w:rsidRPr="007A5148">
            <w:instrText xml:space="preserve"> CITATION Mar07 \l 1050 </w:instrText>
          </w:r>
          <w:r w:rsidRPr="007A5148">
            <w:fldChar w:fldCharType="separate"/>
          </w:r>
          <w:r w:rsidR="001B6365">
            <w:rPr>
              <w:noProof/>
            </w:rPr>
            <w:t>(Spremić, 2007)</w:t>
          </w:r>
          <w:r w:rsidRPr="007A5148">
            <w:fldChar w:fldCharType="end"/>
          </w:r>
        </w:sdtContent>
      </w:sdt>
      <w:r w:rsidRPr="007A5148">
        <w:t>.</w:t>
      </w:r>
    </w:p>
    <w:p w:rsidR="006F3671" w:rsidRPr="007A5148" w:rsidRDefault="005576EC" w:rsidP="006F3671">
      <w:r w:rsidRPr="007A5148">
        <w:t xml:space="preserve">Pod </w:t>
      </w:r>
      <w:r w:rsidR="00D56BE6">
        <w:t>i</w:t>
      </w:r>
      <w:r w:rsidRPr="007A5148">
        <w:t>nformatikom se ovdje podrazumijeva</w:t>
      </w:r>
      <w:r w:rsidR="00B570C1" w:rsidRPr="007A5148">
        <w:t xml:space="preserve"> sve ono što spada pod pojam </w:t>
      </w:r>
      <w:r w:rsidRPr="007A5148">
        <w:t>IKT</w:t>
      </w:r>
      <w:r w:rsidR="00B570C1" w:rsidRPr="007A5148">
        <w:t>-a</w:t>
      </w:r>
      <w:r w:rsidRPr="007A5148">
        <w:t xml:space="preserve">. </w:t>
      </w:r>
      <w:r w:rsidR="006F3671" w:rsidRPr="007A5148">
        <w:t xml:space="preserve">Kao okvir za korporativno upravljanje IKT-om najčešće se koriste standardi </w:t>
      </w:r>
      <w:r w:rsidR="006F3671" w:rsidRPr="007A5148">
        <w:rPr>
          <w:i/>
        </w:rPr>
        <w:t xml:space="preserve">COBIT, ISO 27001, ITIL </w:t>
      </w:r>
      <w:r w:rsidR="006F3671" w:rsidRPr="007F4E12">
        <w:t>i</w:t>
      </w:r>
      <w:r w:rsidR="006F3671" w:rsidRPr="007A5148">
        <w:rPr>
          <w:i/>
        </w:rPr>
        <w:t xml:space="preserve"> BS7799</w:t>
      </w:r>
      <w:r w:rsidR="006F3671" w:rsidRPr="007A5148">
        <w:t xml:space="preserve">. </w:t>
      </w:r>
      <w:r w:rsidR="006F3671" w:rsidRPr="007A5148">
        <w:rPr>
          <w:lang w:bidi="en-US"/>
        </w:rPr>
        <w:t>Uvođenjem korporativnog</w:t>
      </w:r>
      <w:r w:rsidR="00D56BE6">
        <w:rPr>
          <w:lang w:bidi="en-US"/>
        </w:rPr>
        <w:t>a</w:t>
      </w:r>
      <w:r w:rsidR="006F3671" w:rsidRPr="007A5148">
        <w:rPr>
          <w:lang w:bidi="en-US"/>
        </w:rPr>
        <w:t xml:space="preserve"> upravljanja IKT-om, drastično se pojačala uloga IT menadžera </w:t>
      </w:r>
      <w:sdt>
        <w:sdtPr>
          <w:rPr>
            <w:lang w:bidi="en-US"/>
          </w:rPr>
          <w:id w:val="2019114934"/>
          <w:citation/>
        </w:sdtPr>
        <w:sdtEndPr/>
        <w:sdtContent>
          <w:r w:rsidR="006F3671" w:rsidRPr="007A5148">
            <w:rPr>
              <w:lang w:bidi="en-US"/>
            </w:rPr>
            <w:fldChar w:fldCharType="begin"/>
          </w:r>
          <w:r w:rsidR="006F3671" w:rsidRPr="007A5148">
            <w:rPr>
              <w:lang w:bidi="en-US"/>
            </w:rPr>
            <w:instrText xml:space="preserve">CITATION Ste05 \l 1050 </w:instrText>
          </w:r>
          <w:r w:rsidR="006F3671" w:rsidRPr="007A5148">
            <w:rPr>
              <w:lang w:bidi="en-US"/>
            </w:rPr>
            <w:fldChar w:fldCharType="separate"/>
          </w:r>
          <w:r w:rsidR="001B6365">
            <w:rPr>
              <w:noProof/>
              <w:lang w:bidi="en-US"/>
            </w:rPr>
            <w:t>(Sutton &amp; Arnold, 2005)</w:t>
          </w:r>
          <w:r w:rsidR="006F3671" w:rsidRPr="007A5148">
            <w:rPr>
              <w:lang w:bidi="en-US"/>
            </w:rPr>
            <w:fldChar w:fldCharType="end"/>
          </w:r>
        </w:sdtContent>
      </w:sdt>
      <w:r w:rsidR="006F3671" w:rsidRPr="007A5148">
        <w:rPr>
          <w:lang w:bidi="en-US"/>
        </w:rPr>
        <w:t xml:space="preserve"> pri čemu se primijeti povezanost upravljanja IKT-om i usklađenosti IT sektora s poslovanjem </w:t>
      </w:r>
      <w:sdt>
        <w:sdtPr>
          <w:rPr>
            <w:lang w:bidi="en-US"/>
          </w:rPr>
          <w:id w:val="-1586909800"/>
          <w:citation/>
        </w:sdtPr>
        <w:sdtEndPr/>
        <w:sdtContent>
          <w:r w:rsidR="006F3671" w:rsidRPr="007A5148">
            <w:rPr>
              <w:lang w:bidi="en-US"/>
            </w:rPr>
            <w:fldChar w:fldCharType="begin"/>
          </w:r>
          <w:r w:rsidR="006F3671" w:rsidRPr="007A5148">
            <w:rPr>
              <w:lang w:bidi="en-US"/>
            </w:rPr>
            <w:instrText xml:space="preserve">CITATION Hae09 \l 1050 </w:instrText>
          </w:r>
          <w:r w:rsidR="006F3671" w:rsidRPr="007A5148">
            <w:rPr>
              <w:lang w:bidi="en-US"/>
            </w:rPr>
            <w:fldChar w:fldCharType="separate"/>
          </w:r>
          <w:r w:rsidR="001B6365">
            <w:rPr>
              <w:noProof/>
              <w:lang w:bidi="en-US"/>
            </w:rPr>
            <w:t>(Haes &amp; Grembergen, 2009)</w:t>
          </w:r>
          <w:r w:rsidR="006F3671" w:rsidRPr="007A5148">
            <w:rPr>
              <w:lang w:bidi="en-US"/>
            </w:rPr>
            <w:fldChar w:fldCharType="end"/>
          </w:r>
        </w:sdtContent>
      </w:sdt>
      <w:r w:rsidR="006F3671" w:rsidRPr="007A5148">
        <w:rPr>
          <w:lang w:bidi="en-US"/>
        </w:rPr>
        <w:t xml:space="preserve">. </w:t>
      </w:r>
      <w:r w:rsidR="006F3671" w:rsidRPr="007A5148">
        <w:t>Da je korporativno upravljanje IKT-om jako važno i da donosi kompetitivnu prednost pred konkurencijom</w:t>
      </w:r>
      <w:r w:rsidR="00D56BE6">
        <w:t>,</w:t>
      </w:r>
      <w:r w:rsidR="006F3671" w:rsidRPr="007A5148">
        <w:t xml:space="preserve"> svjedoče Weill i Ross kao pioniri ove teorije u knjizi IT Governance: </w:t>
      </w:r>
    </w:p>
    <w:p w:rsidR="006F3671" w:rsidRPr="007A5148" w:rsidRDefault="006F3671" w:rsidP="006F3671">
      <w:pPr>
        <w:pStyle w:val="Navoenjedoslovno"/>
        <w:rPr>
          <w:rStyle w:val="NavoenjedoslovnoChar"/>
        </w:rPr>
      </w:pPr>
      <w:r w:rsidRPr="007A5148">
        <w:rPr>
          <w:rStyle w:val="NavoenjedoslovnoChar"/>
        </w:rPr>
        <w:t xml:space="preserve">Organizacije s učinkovitim upravljanjem IKT-om imaju 20% veću dobit od organizacija koje ne provode slične strategije </w:t>
      </w:r>
      <w:sdt>
        <w:sdtPr>
          <w:rPr>
            <w:rStyle w:val="NavoenjedoslovnoChar"/>
          </w:rPr>
          <w:id w:val="17782805"/>
          <w:citation/>
        </w:sdtPr>
        <w:sdtEndPr>
          <w:rPr>
            <w:rStyle w:val="NavoenjedoslovnoChar"/>
          </w:rPr>
        </w:sdtEndPr>
        <w:sdtContent>
          <w:r w:rsidRPr="007A5148">
            <w:rPr>
              <w:rStyle w:val="NavoenjedoslovnoChar"/>
            </w:rPr>
            <w:fldChar w:fldCharType="begin"/>
          </w:r>
          <w:r w:rsidRPr="007A5148">
            <w:rPr>
              <w:rStyle w:val="NavoenjedoslovnoChar"/>
            </w:rPr>
            <w:instrText xml:space="preserve">CITATION Wei04 \t  \l 1050 </w:instrText>
          </w:r>
          <w:r w:rsidRPr="007A5148">
            <w:rPr>
              <w:rStyle w:val="NavoenjedoslovnoChar"/>
            </w:rPr>
            <w:fldChar w:fldCharType="separate"/>
          </w:r>
          <w:r w:rsidR="001B6365">
            <w:rPr>
              <w:noProof/>
            </w:rPr>
            <w:t>(Weill &amp; Ross, 2004)</w:t>
          </w:r>
          <w:r w:rsidRPr="007A5148">
            <w:rPr>
              <w:rStyle w:val="NavoenjedoslovnoChar"/>
            </w:rPr>
            <w:fldChar w:fldCharType="end"/>
          </w:r>
        </w:sdtContent>
      </w:sdt>
      <w:r w:rsidRPr="007A5148">
        <w:rPr>
          <w:rStyle w:val="NavoenjedoslovnoChar"/>
        </w:rPr>
        <w:t>.</w:t>
      </w:r>
    </w:p>
    <w:p w:rsidR="00F62997" w:rsidRPr="007A5148" w:rsidRDefault="00625DB2" w:rsidP="00A40277">
      <w:pPr>
        <w:pStyle w:val="Heading4"/>
      </w:pPr>
      <w:bookmarkStart w:id="111" w:name="_Toc462787728"/>
      <w:r w:rsidRPr="007A5148">
        <w:t>Eksternalizacija</w:t>
      </w:r>
      <w:bookmarkEnd w:id="111"/>
    </w:p>
    <w:p w:rsidR="00F62997" w:rsidRPr="007A5148" w:rsidRDefault="00B570C1" w:rsidP="00F62997">
      <w:r w:rsidRPr="007A5148">
        <w:rPr>
          <w:lang w:bidi="en-US"/>
        </w:rPr>
        <w:t>Aktualni globaln</w:t>
      </w:r>
      <w:r w:rsidR="00F62997" w:rsidRPr="007A5148">
        <w:rPr>
          <w:lang w:bidi="en-US"/>
        </w:rPr>
        <w:t xml:space="preserve">i trendovi ne idu na ruku IT menadžeru jer se u dosta organizacija, pritisnutih sve žešćom konkurencijom na globalnoj razini, postavlja pitanje gdje se može </w:t>
      </w:r>
      <w:r w:rsidR="00F62997" w:rsidRPr="007A5148">
        <w:rPr>
          <w:i/>
          <w:lang w:bidi="en-US"/>
        </w:rPr>
        <w:t>rezati</w:t>
      </w:r>
      <w:r w:rsidR="00F62997" w:rsidRPr="007A5148">
        <w:rPr>
          <w:lang w:bidi="en-US"/>
        </w:rPr>
        <w:t xml:space="preserve"> da bi se smanjili troškovi. IKT, u organizacijama gdje on nije ispravno shvaćen, dolazi u fokus zanimanja </w:t>
      </w:r>
      <w:r w:rsidR="0051141A" w:rsidRPr="007A5148">
        <w:rPr>
          <w:lang w:bidi="en-US"/>
        </w:rPr>
        <w:t>financij</w:t>
      </w:r>
      <w:r w:rsidR="00F62997" w:rsidRPr="007A5148">
        <w:rPr>
          <w:lang w:bidi="en-US"/>
        </w:rPr>
        <w:t xml:space="preserve">skih stručnjaka koji traže način kako smanjiti IKT potrošnju, a postići iste </w:t>
      </w:r>
      <w:r w:rsidR="0051141A" w:rsidRPr="007A5148">
        <w:rPr>
          <w:lang w:bidi="en-US"/>
        </w:rPr>
        <w:t xml:space="preserve">ili </w:t>
      </w:r>
      <w:r w:rsidRPr="007A5148">
        <w:rPr>
          <w:lang w:bidi="en-US"/>
        </w:rPr>
        <w:t>bolje</w:t>
      </w:r>
      <w:r w:rsidR="004206C2" w:rsidRPr="007A5148">
        <w:rPr>
          <w:lang w:bidi="en-US"/>
        </w:rPr>
        <w:t xml:space="preserve"> financijske</w:t>
      </w:r>
      <w:r w:rsidR="0051141A" w:rsidRPr="007A5148">
        <w:rPr>
          <w:lang w:bidi="en-US"/>
        </w:rPr>
        <w:t xml:space="preserve"> </w:t>
      </w:r>
      <w:r w:rsidR="00F62997" w:rsidRPr="007A5148">
        <w:rPr>
          <w:lang w:bidi="en-US"/>
        </w:rPr>
        <w:t xml:space="preserve">učinke. </w:t>
      </w:r>
      <w:r w:rsidR="004C5938">
        <w:rPr>
          <w:lang w:bidi="en-US"/>
        </w:rPr>
        <w:t>R</w:t>
      </w:r>
      <w:r w:rsidR="00F62997" w:rsidRPr="007A5148">
        <w:rPr>
          <w:lang w:bidi="en-US"/>
        </w:rPr>
        <w:t>ačunalstvo u oblaku je</w:t>
      </w:r>
      <w:r w:rsidR="0051141A" w:rsidRPr="007A5148">
        <w:rPr>
          <w:lang w:bidi="en-US"/>
        </w:rPr>
        <w:t>, uz sve već navedene prednosti i smanjenje cijena IKT resursa,</w:t>
      </w:r>
      <w:r w:rsidR="00F62997" w:rsidRPr="007A5148">
        <w:rPr>
          <w:lang w:bidi="en-US"/>
        </w:rPr>
        <w:t xml:space="preserve"> tehnologija na koju se</w:t>
      </w:r>
      <w:r w:rsidR="0051141A" w:rsidRPr="007A5148">
        <w:rPr>
          <w:lang w:bidi="en-US"/>
        </w:rPr>
        <w:t xml:space="preserve"> oslanjaju organizacije </w:t>
      </w:r>
      <w:r w:rsidR="00F62997" w:rsidRPr="007A5148">
        <w:rPr>
          <w:lang w:bidi="en-US"/>
        </w:rPr>
        <w:t xml:space="preserve">u želji smanjivanja broja IKT </w:t>
      </w:r>
      <w:r w:rsidR="0051141A" w:rsidRPr="007A5148">
        <w:rPr>
          <w:lang w:bidi="en-US"/>
        </w:rPr>
        <w:t>zaposlenika. K</w:t>
      </w:r>
      <w:r w:rsidR="00F62997" w:rsidRPr="007A5148">
        <w:rPr>
          <w:lang w:bidi="en-US"/>
        </w:rPr>
        <w:t>ad</w:t>
      </w:r>
      <w:r w:rsidR="0051141A" w:rsidRPr="007A5148">
        <w:rPr>
          <w:lang w:bidi="en-US"/>
        </w:rPr>
        <w:t>a</w:t>
      </w:r>
      <w:r w:rsidR="00F62997" w:rsidRPr="007A5148">
        <w:rPr>
          <w:lang w:bidi="en-US"/>
        </w:rPr>
        <w:t xml:space="preserve"> organizacija </w:t>
      </w:r>
      <w:r w:rsidR="004206C2" w:rsidRPr="007A5148">
        <w:rPr>
          <w:lang w:bidi="en-US"/>
        </w:rPr>
        <w:t>eksternalizira</w:t>
      </w:r>
      <w:r w:rsidR="00F62997" w:rsidRPr="007A5148">
        <w:rPr>
          <w:lang w:bidi="en-US"/>
        </w:rPr>
        <w:t xml:space="preserve"> većinu svojih resursa </w:t>
      </w:r>
      <w:r w:rsidR="00F62997" w:rsidRPr="007A5148">
        <w:rPr>
          <w:i/>
          <w:lang w:bidi="en-US"/>
        </w:rPr>
        <w:t>u</w:t>
      </w:r>
      <w:r w:rsidR="00F62997" w:rsidRPr="007A5148">
        <w:rPr>
          <w:lang w:bidi="en-US"/>
        </w:rPr>
        <w:t xml:space="preserve"> </w:t>
      </w:r>
      <w:r w:rsidR="00F62997" w:rsidRPr="007A5148">
        <w:rPr>
          <w:i/>
          <w:lang w:bidi="en-US"/>
        </w:rPr>
        <w:t>oblak</w:t>
      </w:r>
      <w:r w:rsidR="00F62997" w:rsidRPr="007A5148">
        <w:rPr>
          <w:lang w:bidi="en-US"/>
        </w:rPr>
        <w:t xml:space="preserve"> više joj ne treba veliki broj ljudi koji će održavati IKT sustav.</w:t>
      </w:r>
    </w:p>
    <w:p w:rsidR="00F62997" w:rsidRPr="007A5148" w:rsidRDefault="001768C7" w:rsidP="00F62997">
      <w:r w:rsidRPr="007A5148">
        <w:t xml:space="preserve">Šira </w:t>
      </w:r>
      <w:r w:rsidR="00D56BE6">
        <w:t xml:space="preserve">je </w:t>
      </w:r>
      <w:r w:rsidRPr="007A5148">
        <w:t xml:space="preserve">definicija </w:t>
      </w:r>
      <w:r w:rsidR="0051141A" w:rsidRPr="007A5148">
        <w:t>eksternalizacije</w:t>
      </w:r>
      <w:r w:rsidR="00B570C1" w:rsidRPr="007A5148">
        <w:rPr>
          <w:rStyle w:val="FootnoteReference"/>
        </w:rPr>
        <w:footnoteReference w:id="59"/>
      </w:r>
      <w:r w:rsidR="00B570C1" w:rsidRPr="007A5148">
        <w:t xml:space="preserve"> </w:t>
      </w:r>
      <w:r w:rsidR="00F62997" w:rsidRPr="007A5148">
        <w:t>da se poslovi koji nisu temelj poslovanja i za koje ne postoji dovoljno kvalitetno znanje unutar organizacije, a prije svega učinkovitost u njihovu obavljanju, prebace na neku drugu organizaciju koja je za to specijalizirana, a te poslove obavlja puno kvalitetnije i po znatno nižim cijenama.</w:t>
      </w:r>
      <w:r w:rsidRPr="007A5148">
        <w:t xml:space="preserve"> Pri tome se</w:t>
      </w:r>
      <w:r w:rsidR="003E0497" w:rsidRPr="007A5148">
        <w:t xml:space="preserve"> često</w:t>
      </w:r>
      <w:r w:rsidRPr="007A5148">
        <w:t xml:space="preserve"> ne vodi briga gdje se geografski nalaze tvrtke davatelji usluga.</w:t>
      </w:r>
      <w:r w:rsidR="00F62997" w:rsidRPr="007A5148">
        <w:t xml:space="preserve"> </w:t>
      </w:r>
      <w:r w:rsidR="0051141A" w:rsidRPr="007A5148">
        <w:t xml:space="preserve">Eksternalizacija se </w:t>
      </w:r>
      <w:r w:rsidR="00F62997" w:rsidRPr="007A5148">
        <w:t>velikim dijelom</w:t>
      </w:r>
      <w:r w:rsidR="0051141A" w:rsidRPr="007A5148">
        <w:t xml:space="preserve"> koristi</w:t>
      </w:r>
      <w:r w:rsidR="00F62997" w:rsidRPr="007A5148">
        <w:t xml:space="preserve"> kao učinkovit način smanjenja troškova preseljenjem na područja koje nazivaju oazama </w:t>
      </w:r>
      <w:r w:rsidR="00625DB2" w:rsidRPr="007A5148">
        <w:t>eksternalizacije</w:t>
      </w:r>
      <w:r w:rsidR="00F62997" w:rsidRPr="007A5148">
        <w:t xml:space="preserve"> (Indija, Kina, Malezija, Meksiko i Brazil) gdje je radna snaga daleko jeftinija. U Europi je predvodnik </w:t>
      </w:r>
      <w:r w:rsidR="00625DB2" w:rsidRPr="007A5148">
        <w:t>eksternalizacije</w:t>
      </w:r>
      <w:r w:rsidR="00F62997" w:rsidRPr="007A5148">
        <w:t xml:space="preserve"> Poljska koja ima dobro obrazovane stručnjake, a cijena rada je među najnižima u Europi. Problem ovakvog</w:t>
      </w:r>
      <w:r w:rsidR="00D56BE6">
        <w:t>a</w:t>
      </w:r>
      <w:r w:rsidR="00F62997" w:rsidRPr="007A5148">
        <w:t xml:space="preserve"> </w:t>
      </w:r>
      <w:r w:rsidR="0051141A" w:rsidRPr="007A5148">
        <w:t>načina eksternalizacije</w:t>
      </w:r>
      <w:r w:rsidR="00F62997" w:rsidRPr="007A5148">
        <w:t xml:space="preserve"> je u tome što se često gubi na kvaliteti i zadovoljstvu korisnika, iako su ugovorima o </w:t>
      </w:r>
      <w:r w:rsidR="00625DB2" w:rsidRPr="007A5148">
        <w:t>eksternalizaciji</w:t>
      </w:r>
      <w:r w:rsidR="00F62997" w:rsidRPr="007A5148">
        <w:t xml:space="preserve"> (SLA</w:t>
      </w:r>
      <w:r w:rsidR="00F62997" w:rsidRPr="007A5148">
        <w:rPr>
          <w:rStyle w:val="FootnoteReference"/>
        </w:rPr>
        <w:footnoteReference w:id="60"/>
      </w:r>
      <w:r w:rsidR="00F62997" w:rsidRPr="007A5148">
        <w:t>) zadovoljeni svi procesni i pravni uvjeti</w:t>
      </w:r>
      <w:r w:rsidR="0051141A" w:rsidRPr="007A5148">
        <w:t>.</w:t>
      </w:r>
      <w:r w:rsidR="00F62997" w:rsidRPr="007A5148">
        <w:t xml:space="preserve"> </w:t>
      </w:r>
      <w:r w:rsidR="0051141A" w:rsidRPr="007A5148">
        <w:t>T</w:t>
      </w:r>
      <w:r w:rsidR="00F62997" w:rsidRPr="007A5148">
        <w:t xml:space="preserve">o pokazuje da je prije konačne odluke o </w:t>
      </w:r>
      <w:r w:rsidR="00625DB2" w:rsidRPr="007A5148">
        <w:t>eksternalizaciji</w:t>
      </w:r>
      <w:r w:rsidR="00F62997" w:rsidRPr="007A5148">
        <w:t xml:space="preserve"> potrebno obaviti analizu prednosti i rizika. </w:t>
      </w:r>
      <w:r w:rsidR="0051141A" w:rsidRPr="007A5148">
        <w:t>Zbog svega navedenog e</w:t>
      </w:r>
      <w:r w:rsidR="00625DB2" w:rsidRPr="007A5148">
        <w:t>ksternalizacija</w:t>
      </w:r>
      <w:r w:rsidR="00F62997" w:rsidRPr="007A5148">
        <w:t xml:space="preserve"> sve više postaje jedan od ključnih izazova za suvremenog</w:t>
      </w:r>
      <w:r w:rsidR="00D56BE6">
        <w:t>a</w:t>
      </w:r>
      <w:r w:rsidR="00F62997" w:rsidRPr="007A5148">
        <w:t xml:space="preserve"> IT menadžera kao i za kompletan današnji IKT. U mnogim je organizacijama IKT i dalje shvaćen samo kao servis, a pogotovo tamo gdje on nije osnovna djelatnost. Takve organizacije često</w:t>
      </w:r>
      <w:r w:rsidR="00414E7B" w:rsidRPr="007A5148">
        <w:t xml:space="preserve"> i</w:t>
      </w:r>
      <w:r w:rsidR="00F62997" w:rsidRPr="007A5148">
        <w:t xml:space="preserve"> svoje IT sektore smatraju samo uslužnom djelatnošću koja je na koncu zamjenjiva nekim jeftinijim rješenjem izvana. </w:t>
      </w:r>
      <w:r w:rsidR="003E0497" w:rsidRPr="007A5148">
        <w:t xml:space="preserve">Često je upitno </w:t>
      </w:r>
      <w:r w:rsidR="004C5938">
        <w:t>je</w:t>
      </w:r>
      <w:r w:rsidR="003E0497" w:rsidRPr="007A5148">
        <w:t xml:space="preserve"> li </w:t>
      </w:r>
      <w:r w:rsidR="00414E7B" w:rsidRPr="007A5148">
        <w:t>uistinu</w:t>
      </w:r>
      <w:r w:rsidR="003E0497" w:rsidRPr="007A5148">
        <w:t xml:space="preserve"> </w:t>
      </w:r>
      <w:r w:rsidR="00B570C1" w:rsidRPr="007A5148">
        <w:t>eksternalizacij</w:t>
      </w:r>
      <w:r w:rsidR="004C5938">
        <w:t>a</w:t>
      </w:r>
      <w:r w:rsidR="00B570C1" w:rsidRPr="007A5148">
        <w:t xml:space="preserve"> </w:t>
      </w:r>
      <w:r w:rsidR="00414E7B" w:rsidRPr="007A5148">
        <w:t>najbolje rješenj</w:t>
      </w:r>
      <w:r w:rsidR="004C5938">
        <w:t>e</w:t>
      </w:r>
      <w:r w:rsidR="00414E7B" w:rsidRPr="007A5148">
        <w:t xml:space="preserve"> za organizaciju. </w:t>
      </w:r>
      <w:r w:rsidR="00F62997" w:rsidRPr="007A5148">
        <w:t xml:space="preserve">Međutim, postoje i primjeri gdje se </w:t>
      </w:r>
      <w:r w:rsidR="00625DB2" w:rsidRPr="007A5148">
        <w:t>eksternalizacija</w:t>
      </w:r>
      <w:r w:rsidR="00F62997" w:rsidRPr="007A5148">
        <w:t xml:space="preserve"> koristi kao sredstvo pritiska uprave prema IT</w:t>
      </w:r>
      <w:r w:rsidR="003E0497" w:rsidRPr="007A5148">
        <w:t xml:space="preserve"> sektor</w:t>
      </w:r>
      <w:r w:rsidR="00F62997" w:rsidRPr="007A5148">
        <w:t>u</w:t>
      </w:r>
      <w:r w:rsidR="003E0497" w:rsidRPr="007A5148">
        <w:t>, a</w:t>
      </w:r>
      <w:r w:rsidR="00F62997" w:rsidRPr="007A5148">
        <w:t xml:space="preserve"> u svrhu bolje suradnje</w:t>
      </w:r>
      <w:r w:rsidR="003E0497" w:rsidRPr="007A5148">
        <w:t xml:space="preserve"> ostatka</w:t>
      </w:r>
      <w:r w:rsidR="00F62997" w:rsidRPr="007A5148">
        <w:t xml:space="preserve"> organizacije </w:t>
      </w:r>
      <w:r w:rsidR="0051141A" w:rsidRPr="007A5148">
        <w:t>s</w:t>
      </w:r>
      <w:r w:rsidR="00F62997" w:rsidRPr="007A5148">
        <w:t xml:space="preserve"> IT sektor</w:t>
      </w:r>
      <w:r w:rsidR="0051141A" w:rsidRPr="007A5148">
        <w:t>om</w:t>
      </w:r>
      <w:r w:rsidR="00F62997" w:rsidRPr="007A5148">
        <w:t xml:space="preserve"> </w:t>
      </w:r>
      <w:sdt>
        <w:sdtPr>
          <w:id w:val="-311716321"/>
          <w:citation/>
        </w:sdtPr>
        <w:sdtEndPr/>
        <w:sdtContent>
          <w:r w:rsidR="00F62997" w:rsidRPr="007A5148">
            <w:fldChar w:fldCharType="begin"/>
          </w:r>
          <w:r w:rsidR="00F62997" w:rsidRPr="007A5148">
            <w:instrText xml:space="preserve"> CITATION Nol01 \l 1050 </w:instrText>
          </w:r>
          <w:r w:rsidR="00F62997" w:rsidRPr="007A5148">
            <w:fldChar w:fldCharType="separate"/>
          </w:r>
          <w:r w:rsidR="001B6365">
            <w:rPr>
              <w:noProof/>
            </w:rPr>
            <w:t>(Nolan Norton Institute, 2001)</w:t>
          </w:r>
          <w:r w:rsidR="00F62997" w:rsidRPr="007A5148">
            <w:fldChar w:fldCharType="end"/>
          </w:r>
        </w:sdtContent>
      </w:sdt>
      <w:r w:rsidR="00BB36D3" w:rsidRPr="007A5148">
        <w:t xml:space="preserve"> ili kao alat </w:t>
      </w:r>
      <w:r w:rsidR="00BB36D3" w:rsidRPr="007A5148">
        <w:rPr>
          <w:lang w:bidi="en-US"/>
        </w:rPr>
        <w:t xml:space="preserve">koji </w:t>
      </w:r>
      <w:r w:rsidR="006309E0" w:rsidRPr="007A5148">
        <w:rPr>
          <w:lang w:bidi="en-US"/>
        </w:rPr>
        <w:t>uprav</w:t>
      </w:r>
      <w:r w:rsidR="00BB36D3" w:rsidRPr="007A5148">
        <w:rPr>
          <w:lang w:bidi="en-US"/>
        </w:rPr>
        <w:t xml:space="preserve">a koristi za smanjenje troškova IKT-a </w:t>
      </w:r>
      <w:sdt>
        <w:sdtPr>
          <w:rPr>
            <w:lang w:bidi="en-US"/>
          </w:rPr>
          <w:id w:val="-282275781"/>
          <w:citation/>
        </w:sdtPr>
        <w:sdtEndPr/>
        <w:sdtContent>
          <w:r w:rsidR="00BB36D3" w:rsidRPr="007A5148">
            <w:rPr>
              <w:lang w:bidi="en-US"/>
            </w:rPr>
            <w:fldChar w:fldCharType="begin"/>
          </w:r>
          <w:r w:rsidR="00000841" w:rsidRPr="007A5148">
            <w:rPr>
              <w:lang w:bidi="en-US"/>
            </w:rPr>
            <w:instrText xml:space="preserve">CITATION Joe99 \t  \l 1050 </w:instrText>
          </w:r>
          <w:r w:rsidR="00BB36D3" w:rsidRPr="007A5148">
            <w:rPr>
              <w:lang w:bidi="en-US"/>
            </w:rPr>
            <w:fldChar w:fldCharType="separate"/>
          </w:r>
          <w:r w:rsidR="001B6365">
            <w:rPr>
              <w:noProof/>
              <w:lang w:bidi="en-US"/>
            </w:rPr>
            <w:t>(Peppard &amp; Ward, 1999)</w:t>
          </w:r>
          <w:r w:rsidR="00BB36D3" w:rsidRPr="007A5148">
            <w:rPr>
              <w:lang w:bidi="en-US"/>
            </w:rPr>
            <w:fldChar w:fldCharType="end"/>
          </w:r>
        </w:sdtContent>
      </w:sdt>
      <w:r w:rsidR="00D56BE6">
        <w:rPr>
          <w:lang w:bidi="en-US"/>
        </w:rPr>
        <w:t>.</w:t>
      </w:r>
      <w:r w:rsidR="00F62997" w:rsidRPr="007A5148">
        <w:t xml:space="preserve"> Recesija</w:t>
      </w:r>
      <w:r w:rsidR="00D56BE6">
        <w:t>,</w:t>
      </w:r>
      <w:r w:rsidR="00F62997" w:rsidRPr="007A5148">
        <w:t xml:space="preserve"> koja je posljednjih godina zahvatila ekonomiju cijeloga svijeta</w:t>
      </w:r>
      <w:r w:rsidR="00D56BE6">
        <w:t>,</w:t>
      </w:r>
      <w:r w:rsidR="00F62997" w:rsidRPr="007A5148">
        <w:t xml:space="preserve"> utjecala je na rast </w:t>
      </w:r>
      <w:r w:rsidR="00625DB2" w:rsidRPr="007A5148">
        <w:t>eksternalizacije</w:t>
      </w:r>
      <w:r w:rsidR="00F62997" w:rsidRPr="007A5148">
        <w:t xml:space="preserve"> i broja organizacija koje se time bave. </w:t>
      </w:r>
      <w:r w:rsidR="00414E7B" w:rsidRPr="007A5148">
        <w:t>Eksternalizacija</w:t>
      </w:r>
      <w:r w:rsidR="00F62997" w:rsidRPr="007A5148">
        <w:t xml:space="preserve"> mijenja potrebu za IT menadžerom</w:t>
      </w:r>
      <w:r w:rsidR="00414E7B" w:rsidRPr="007A5148">
        <w:t>, a time i njegovu ulogu</w:t>
      </w:r>
      <w:r w:rsidR="00F62997" w:rsidRPr="007A5148">
        <w:t xml:space="preserve"> jer organizacije koje su veći dio svo</w:t>
      </w:r>
      <w:r w:rsidR="00625DB2" w:rsidRPr="007A5148">
        <w:t>ga</w:t>
      </w:r>
      <w:r w:rsidR="00F62997" w:rsidRPr="007A5148">
        <w:t xml:space="preserve"> IKT-a </w:t>
      </w:r>
      <w:r w:rsidR="00625DB2" w:rsidRPr="007A5148">
        <w:t>eksternalizira</w:t>
      </w:r>
      <w:r w:rsidR="00F62997" w:rsidRPr="007A5148">
        <w:t>l</w:t>
      </w:r>
      <w:r w:rsidR="00D56BE6">
        <w:t>e</w:t>
      </w:r>
      <w:r w:rsidR="00F62997" w:rsidRPr="007A5148">
        <w:t>, ne trebaju IT menadžera tehnologa kakvoga bi trebal</w:t>
      </w:r>
      <w:r w:rsidR="007F4E12">
        <w:t>e</w:t>
      </w:r>
      <w:r w:rsidR="00F62997" w:rsidRPr="007A5148">
        <w:t xml:space="preserve"> da to nisu učinil</w:t>
      </w:r>
      <w:r w:rsidR="00C27FC7">
        <w:t>e</w:t>
      </w:r>
      <w:r w:rsidR="00F62997" w:rsidRPr="007A5148">
        <w:t xml:space="preserve">. U prilog tome ide i istraživanje prikazano u knjizi </w:t>
      </w:r>
      <w:r w:rsidR="00F62997" w:rsidRPr="007A5148">
        <w:rPr>
          <w:i/>
        </w:rPr>
        <w:t>The Black Book of Outsourcing</w:t>
      </w:r>
      <w:r w:rsidR="00B570C1" w:rsidRPr="007A5148">
        <w:t xml:space="preserve"> gdje s</w:t>
      </w:r>
      <w:r w:rsidR="00F62997" w:rsidRPr="007A5148">
        <w:t>e</w:t>
      </w:r>
      <w:r w:rsidR="00B570C1" w:rsidRPr="007A5148">
        <w:t xml:space="preserve"> tvrdi</w:t>
      </w:r>
      <w:r w:rsidR="00F62997" w:rsidRPr="007A5148">
        <w:t xml:space="preserve"> </w:t>
      </w:r>
      <w:r w:rsidR="00B570C1" w:rsidRPr="007A5148">
        <w:t>kak</w:t>
      </w:r>
      <w:r w:rsidR="00F62997" w:rsidRPr="007A5148">
        <w:t xml:space="preserve">o se od svih dijelova organizacije najlakše </w:t>
      </w:r>
      <w:r w:rsidR="00625DB2" w:rsidRPr="007A5148">
        <w:t>eksternalizira</w:t>
      </w:r>
      <w:r w:rsidR="00F62997" w:rsidRPr="007A5148">
        <w:t xml:space="preserve"> IKT</w:t>
      </w:r>
      <w:r w:rsidR="00C27FC7">
        <w:t>,</w:t>
      </w:r>
      <w:r w:rsidR="00F62997" w:rsidRPr="007A5148">
        <w:t xml:space="preserve"> s 55% na prvom</w:t>
      </w:r>
      <w:r w:rsidR="00C27FC7">
        <w:t>e</w:t>
      </w:r>
      <w:r w:rsidR="00F62997" w:rsidRPr="007A5148">
        <w:t xml:space="preserve"> mjestu, zatim sektor administracije 47%, dok je kontaktni centar tek na sedmom</w:t>
      </w:r>
      <w:r w:rsidR="00C27FC7">
        <w:t>e</w:t>
      </w:r>
      <w:r w:rsidR="00F62997" w:rsidRPr="007A5148">
        <w:t xml:space="preserve"> mjestu s 15%, a transport na začelju, deseti, sa samo 9% </w:t>
      </w:r>
      <w:sdt>
        <w:sdtPr>
          <w:id w:val="17916513"/>
          <w:citation/>
        </w:sdtPr>
        <w:sdtEndPr/>
        <w:sdtContent>
          <w:r w:rsidR="00F62997" w:rsidRPr="007A5148">
            <w:fldChar w:fldCharType="begin"/>
          </w:r>
          <w:r w:rsidR="00B570C1" w:rsidRPr="007A5148">
            <w:instrText xml:space="preserve">CITATION Bro05 \p 88 \l 1050 </w:instrText>
          </w:r>
          <w:r w:rsidR="00F62997" w:rsidRPr="007A5148">
            <w:fldChar w:fldCharType="separate"/>
          </w:r>
          <w:r w:rsidR="001B6365">
            <w:rPr>
              <w:noProof/>
            </w:rPr>
            <w:t>(Brown &amp; Wilson, 2005, str. 88)</w:t>
          </w:r>
          <w:r w:rsidR="00F62997" w:rsidRPr="007A5148">
            <w:fldChar w:fldCharType="end"/>
          </w:r>
        </w:sdtContent>
      </w:sdt>
      <w:r w:rsidR="00F62997" w:rsidRPr="007A5148">
        <w:t>. Pred IT menadžerom velik</w:t>
      </w:r>
      <w:r w:rsidR="00C27FC7">
        <w:t>i je</w:t>
      </w:r>
      <w:r w:rsidR="00F62997" w:rsidRPr="007A5148">
        <w:t xml:space="preserve"> izazov jer mora upravi organizacije za koju radi dokazati i pokazati ekonomsku opravdanost davanja nekog</w:t>
      </w:r>
      <w:r w:rsidR="00C27FC7">
        <w:t>a</w:t>
      </w:r>
      <w:r w:rsidR="00F62997" w:rsidRPr="007A5148">
        <w:t xml:space="preserve"> dijela posla u </w:t>
      </w:r>
      <w:r w:rsidR="00625DB2" w:rsidRPr="007A5148">
        <w:t>eksternalizaciju</w:t>
      </w:r>
      <w:r w:rsidR="00F62997" w:rsidRPr="007A5148">
        <w:t>. Time sve težim postaje opravdati postojanje i održivost IT sektora u obliku u kakvom</w:t>
      </w:r>
      <w:r w:rsidR="00C27FC7">
        <w:t>e</w:t>
      </w:r>
      <w:r w:rsidR="00F62997" w:rsidRPr="007A5148">
        <w:t xml:space="preserve"> on </w:t>
      </w:r>
      <w:r w:rsidR="00414E7B" w:rsidRPr="007A5148">
        <w:t xml:space="preserve">trenutno </w:t>
      </w:r>
      <w:r w:rsidR="00F62997" w:rsidRPr="007A5148">
        <w:t xml:space="preserve">egzistira u organizaciji. Uprava organizacije mora biti svjesna da je </w:t>
      </w:r>
      <w:r w:rsidR="00625DB2" w:rsidRPr="007A5148">
        <w:t>eksternalizacija</w:t>
      </w:r>
      <w:r w:rsidR="00F62997" w:rsidRPr="007A5148">
        <w:t xml:space="preserve"> rizična aktivnost po primatelja usluge jer funkcioniranje sustava često ovisi o partnerskoj organizaciji u kojoj opet rade ljudi koji mogu napustiti svoju organizaciju te svoja znanja ponijeti sa sobom, kao i o svim eventualnim problemima u koje može upasti organizacija davatelj usluga kad su u pitanju ispunjavanja preuzetih obaveza i očekivanja korisnika </w:t>
      </w:r>
      <w:sdt>
        <w:sdtPr>
          <w:id w:val="1951191608"/>
          <w:citation/>
        </w:sdtPr>
        <w:sdtEndPr/>
        <w:sdtContent>
          <w:r w:rsidR="00F62997" w:rsidRPr="007A5148">
            <w:fldChar w:fldCharType="begin"/>
          </w:r>
          <w:r w:rsidR="00601DCB">
            <w:instrText xml:space="preserve">CITATION Vio12 \l 1050 </w:instrText>
          </w:r>
          <w:r w:rsidR="00F62997" w:rsidRPr="007A5148">
            <w:fldChar w:fldCharType="separate"/>
          </w:r>
          <w:r w:rsidR="001B6365">
            <w:rPr>
              <w:noProof/>
            </w:rPr>
            <w:t>(Violino, 2012)</w:t>
          </w:r>
          <w:r w:rsidR="00F62997" w:rsidRPr="007A5148">
            <w:fldChar w:fldCharType="end"/>
          </w:r>
        </w:sdtContent>
      </w:sdt>
      <w:r w:rsidR="00F62997" w:rsidRPr="007A5148">
        <w:t xml:space="preserve">. Velike organizacije koje u trci </w:t>
      </w:r>
      <w:r w:rsidR="00C27FC7">
        <w:t>z</w:t>
      </w:r>
      <w:r w:rsidR="00F62997" w:rsidRPr="007A5148">
        <w:t xml:space="preserve">a što </w:t>
      </w:r>
      <w:r w:rsidR="00414E7B" w:rsidRPr="007A5148">
        <w:t>većim</w:t>
      </w:r>
      <w:r w:rsidR="00F62997" w:rsidRPr="007A5148">
        <w:t xml:space="preserve"> smanjenjem troškova i cijene IKT proizvoda odlaze u zemlj</w:t>
      </w:r>
      <w:r w:rsidR="00414E7B" w:rsidRPr="007A5148">
        <w:t xml:space="preserve">e s nižom cijenom rada time </w:t>
      </w:r>
      <w:r w:rsidR="00F62997" w:rsidRPr="007A5148">
        <w:t>slab</w:t>
      </w:r>
      <w:r w:rsidR="00414E7B" w:rsidRPr="007A5148">
        <w:t>e</w:t>
      </w:r>
      <w:r w:rsidR="00F62997" w:rsidRPr="007A5148">
        <w:t xml:space="preserve"> svoje nacionalne ekonomije izgrađujući cijele ogranke u drugim zemljama i upošljavajući veliki broj obrazovanih mladih ljudi. </w:t>
      </w:r>
      <w:r w:rsidR="000A7253" w:rsidRPr="007A5148">
        <w:t>Europski n</w:t>
      </w:r>
      <w:r w:rsidR="00F62997" w:rsidRPr="007A5148">
        <w:t xml:space="preserve">ovac koji je mogao ostati </w:t>
      </w:r>
      <w:r w:rsidR="00F62997" w:rsidRPr="007A5148">
        <w:rPr>
          <w:i/>
        </w:rPr>
        <w:t>kod kuće</w:t>
      </w:r>
      <w:r w:rsidR="00F62997" w:rsidRPr="007A5148">
        <w:t>, sada odlazi u drugu zemlju i na drugi kontinent, dok cijela Europa muku muči s velikim brojem mladih nezaposlenih visokoobrazovanih ljudi.</w:t>
      </w:r>
    </w:p>
    <w:p w:rsidR="00F62997" w:rsidRPr="007A5148" w:rsidRDefault="003E0497" w:rsidP="00A40277">
      <w:pPr>
        <w:pStyle w:val="Heading4"/>
      </w:pPr>
      <w:bookmarkStart w:id="112" w:name="_Toc462787729"/>
      <w:r w:rsidRPr="007A5148">
        <w:t>Korištenje</w:t>
      </w:r>
      <w:r w:rsidR="00F62997" w:rsidRPr="007A5148">
        <w:t xml:space="preserve"> privat</w:t>
      </w:r>
      <w:r w:rsidR="00FD7A1E" w:rsidRPr="007A5148">
        <w:t>nih</w:t>
      </w:r>
      <w:r w:rsidR="00F62997" w:rsidRPr="007A5148">
        <w:t xml:space="preserve"> </w:t>
      </w:r>
      <w:r w:rsidR="00FD7A1E" w:rsidRPr="007A5148">
        <w:t xml:space="preserve">mobilnih </w:t>
      </w:r>
      <w:r w:rsidR="00F62997" w:rsidRPr="007A5148">
        <w:t>uređaja na radnom</w:t>
      </w:r>
      <w:r w:rsidR="00C27FC7">
        <w:t>e</w:t>
      </w:r>
      <w:r w:rsidR="00F62997" w:rsidRPr="007A5148">
        <w:t xml:space="preserve"> mjestu</w:t>
      </w:r>
      <w:bookmarkEnd w:id="112"/>
    </w:p>
    <w:p w:rsidR="00F62997" w:rsidRPr="007A5148" w:rsidRDefault="00F62997" w:rsidP="00F62997">
      <w:pPr>
        <w:rPr>
          <w:lang w:bidi="en-US"/>
        </w:rPr>
      </w:pPr>
      <w:r w:rsidRPr="007A5148">
        <w:rPr>
          <w:lang w:bidi="en-US"/>
        </w:rPr>
        <w:t>BYOD</w:t>
      </w:r>
      <w:r w:rsidRPr="007A5148">
        <w:rPr>
          <w:rStyle w:val="FootnoteReference"/>
        </w:rPr>
        <w:footnoteReference w:id="61"/>
      </w:r>
      <w:r w:rsidRPr="007A5148">
        <w:rPr>
          <w:lang w:bidi="en-US"/>
        </w:rPr>
        <w:t>, u slobodnom</w:t>
      </w:r>
      <w:r w:rsidR="00C27FC7">
        <w:rPr>
          <w:lang w:bidi="en-US"/>
        </w:rPr>
        <w:t>e</w:t>
      </w:r>
      <w:r w:rsidRPr="007A5148">
        <w:rPr>
          <w:lang w:bidi="en-US"/>
        </w:rPr>
        <w:t xml:space="preserve"> prijevodu, korištenje vlastitog</w:t>
      </w:r>
      <w:r w:rsidR="00C27FC7">
        <w:rPr>
          <w:lang w:bidi="en-US"/>
        </w:rPr>
        <w:t>a</w:t>
      </w:r>
      <w:r w:rsidRPr="007A5148">
        <w:rPr>
          <w:lang w:bidi="en-US"/>
        </w:rPr>
        <w:t>, najčešće mobilnog</w:t>
      </w:r>
      <w:r w:rsidR="00C27FC7">
        <w:rPr>
          <w:lang w:bidi="en-US"/>
        </w:rPr>
        <w:t>a</w:t>
      </w:r>
      <w:r w:rsidRPr="007A5148">
        <w:rPr>
          <w:lang w:bidi="en-US"/>
        </w:rPr>
        <w:t>, uređaja i u poslovne svrhe, trend je koji pomiče do sada strogo primjenjiv</w:t>
      </w:r>
      <w:r w:rsidR="00B570C1" w:rsidRPr="007A5148">
        <w:rPr>
          <w:lang w:bidi="en-US"/>
        </w:rPr>
        <w:t>an</w:t>
      </w:r>
      <w:r w:rsidRPr="007A5148">
        <w:rPr>
          <w:lang w:bidi="en-US"/>
        </w:rPr>
        <w:t xml:space="preserve">e granice privatno-poslovno. Jednostavnost, stalno smanjivanje cijena nabavke i upotrebe te višefunkcionalnost mobilnih uređaja kao što su prijenosna računala, pametni telefoni i dlanovnici, </w:t>
      </w:r>
      <w:r w:rsidR="00B570C1" w:rsidRPr="007A5148">
        <w:rPr>
          <w:lang w:bidi="en-US"/>
        </w:rPr>
        <w:t xml:space="preserve">uz </w:t>
      </w:r>
      <w:r w:rsidRPr="007A5148">
        <w:rPr>
          <w:lang w:bidi="en-US"/>
        </w:rPr>
        <w:t xml:space="preserve">veliki rast društvenih mreža, stvorili su kod mnogih korisnika potrebu da se istim uređajem služe kod kuće i na poslu. Dakle, porast korištenja mobilnih uređaja usko je </w:t>
      </w:r>
      <w:r w:rsidR="009E6EDA">
        <w:rPr>
          <w:lang w:bidi="en-US"/>
        </w:rPr>
        <w:t>po</w:t>
      </w:r>
      <w:r w:rsidRPr="007A5148">
        <w:rPr>
          <w:lang w:bidi="en-US"/>
        </w:rPr>
        <w:t xml:space="preserve">vezan </w:t>
      </w:r>
      <w:r w:rsidR="004C5938">
        <w:rPr>
          <w:lang w:bidi="en-US"/>
        </w:rPr>
        <w:t xml:space="preserve">s </w:t>
      </w:r>
      <w:r w:rsidRPr="007A5148">
        <w:rPr>
          <w:lang w:bidi="en-US"/>
        </w:rPr>
        <w:t>rast</w:t>
      </w:r>
      <w:r w:rsidR="004C5938">
        <w:rPr>
          <w:lang w:bidi="en-US"/>
        </w:rPr>
        <w:t>om</w:t>
      </w:r>
      <w:r w:rsidRPr="007A5148">
        <w:rPr>
          <w:lang w:bidi="en-US"/>
        </w:rPr>
        <w:t xml:space="preserve"> korištenja društvenih mreža</w:t>
      </w:r>
      <w:r w:rsidR="009E6EDA">
        <w:rPr>
          <w:lang w:bidi="en-US"/>
        </w:rPr>
        <w:t>, a</w:t>
      </w:r>
      <w:r w:rsidRPr="007A5148">
        <w:rPr>
          <w:lang w:bidi="en-US"/>
        </w:rPr>
        <w:t xml:space="preserve"> i međusobno su </w:t>
      </w:r>
      <w:r w:rsidR="009E6EDA">
        <w:rPr>
          <w:lang w:bidi="en-US"/>
        </w:rPr>
        <w:t>o</w:t>
      </w:r>
      <w:r w:rsidRPr="007A5148">
        <w:rPr>
          <w:lang w:bidi="en-US"/>
        </w:rPr>
        <w:t xml:space="preserve">visni. </w:t>
      </w:r>
      <w:r w:rsidR="00B570C1" w:rsidRPr="007A5148">
        <w:rPr>
          <w:lang w:bidi="en-US"/>
        </w:rPr>
        <w:t>Taj je porast</w:t>
      </w:r>
      <w:r w:rsidRPr="007A5148">
        <w:rPr>
          <w:lang w:bidi="en-US"/>
        </w:rPr>
        <w:t xml:space="preserve"> zaslužan za mnoge pozitivne učinke u organizacijama koje su ga uvele, a to su povećanje mobilnosti</w:t>
      </w:r>
      <w:r w:rsidR="000A7253" w:rsidRPr="007A5148">
        <w:rPr>
          <w:lang w:bidi="en-US"/>
        </w:rPr>
        <w:t>,</w:t>
      </w:r>
      <w:r w:rsidRPr="007A5148">
        <w:rPr>
          <w:lang w:bidi="en-US"/>
        </w:rPr>
        <w:t xml:space="preserve"> učinkovitosti i zadovoljstva korisnika te atraktivnosti organizacije kao poslodavca</w:t>
      </w:r>
      <w:r w:rsidR="004C5938">
        <w:rPr>
          <w:lang w:bidi="en-US"/>
        </w:rPr>
        <w:t xml:space="preserve"> te </w:t>
      </w:r>
      <w:r w:rsidRPr="007A5148">
        <w:rPr>
          <w:lang w:bidi="en-US"/>
        </w:rPr>
        <w:t xml:space="preserve">smanjenje IKT troškova kroz smanjenu potrebu za nabavkom i za održavanjem uređaja. Unatoč prednostima </w:t>
      </w:r>
      <w:r w:rsidR="004C5938">
        <w:rPr>
          <w:lang w:bidi="en-US"/>
        </w:rPr>
        <w:t>i pogodnostima za</w:t>
      </w:r>
      <w:r w:rsidRPr="007A5148">
        <w:rPr>
          <w:lang w:bidi="en-US"/>
        </w:rPr>
        <w:t xml:space="preserve"> korisni</w:t>
      </w:r>
      <w:r w:rsidR="004C5938">
        <w:rPr>
          <w:lang w:bidi="en-US"/>
        </w:rPr>
        <w:t>ke</w:t>
      </w:r>
      <w:r w:rsidRPr="007A5148">
        <w:rPr>
          <w:lang w:bidi="en-US"/>
        </w:rPr>
        <w:t xml:space="preserve"> i </w:t>
      </w:r>
      <w:r w:rsidR="004C5938">
        <w:rPr>
          <w:lang w:bidi="en-US"/>
        </w:rPr>
        <w:t>organizaciju</w:t>
      </w:r>
      <w:r w:rsidRPr="007A5148">
        <w:rPr>
          <w:lang w:bidi="en-US"/>
        </w:rPr>
        <w:t>, masovna upotreba otvara veliki prostor za sigurnosna pitanja i rizike budući da se za poslovne svrhe koristi ista oprema kao i za privatne</w:t>
      </w:r>
      <w:r w:rsidR="000A7253" w:rsidRPr="007A5148">
        <w:rPr>
          <w:lang w:bidi="en-US"/>
        </w:rPr>
        <w:t>.</w:t>
      </w:r>
      <w:r w:rsidRPr="007A5148">
        <w:rPr>
          <w:lang w:bidi="en-US"/>
        </w:rPr>
        <w:t xml:space="preserve"> </w:t>
      </w:r>
      <w:r w:rsidR="000A7253" w:rsidRPr="007A5148">
        <w:rPr>
          <w:lang w:bidi="en-US"/>
        </w:rPr>
        <w:t>Pri tom</w:t>
      </w:r>
      <w:r w:rsidR="009E6EDA">
        <w:rPr>
          <w:lang w:bidi="en-US"/>
        </w:rPr>
        <w:t>e</w:t>
      </w:r>
      <w:r w:rsidRPr="007A5148">
        <w:rPr>
          <w:lang w:bidi="en-US"/>
        </w:rPr>
        <w:t xml:space="preserve"> se s</w:t>
      </w:r>
      <w:r w:rsidR="000A7253" w:rsidRPr="007A5148">
        <w:rPr>
          <w:lang w:bidi="en-US"/>
        </w:rPr>
        <w:t xml:space="preserve"> tih</w:t>
      </w:r>
      <w:r w:rsidRPr="007A5148">
        <w:rPr>
          <w:lang w:bidi="en-US"/>
        </w:rPr>
        <w:t xml:space="preserve"> istih uređaja koriste servisi i usluge s Interneta koje su često zabranjene sigurnosnim politikama </w:t>
      </w:r>
      <w:r w:rsidRPr="007A5148">
        <w:t>organizacije</w:t>
      </w:r>
      <w:r w:rsidR="00084A22" w:rsidRPr="007A5148">
        <w:t xml:space="preserve"> </w:t>
      </w:r>
      <w:sdt>
        <w:sdtPr>
          <w:id w:val="-488164485"/>
          <w:citation/>
        </w:sdtPr>
        <w:sdtEndPr/>
        <w:sdtContent>
          <w:r w:rsidR="00084A22" w:rsidRPr="007A5148">
            <w:fldChar w:fldCharType="begin"/>
          </w:r>
          <w:r w:rsidR="00084A22" w:rsidRPr="007A5148">
            <w:instrText xml:space="preserve"> CITATION Ker12 \l 1050 </w:instrText>
          </w:r>
          <w:r w:rsidR="00084A22" w:rsidRPr="007A5148">
            <w:fldChar w:fldCharType="separate"/>
          </w:r>
          <w:r w:rsidR="001B6365">
            <w:rPr>
              <w:noProof/>
            </w:rPr>
            <w:t>(Kersten &amp; Klett, 2012)</w:t>
          </w:r>
          <w:r w:rsidR="00084A22" w:rsidRPr="007A5148">
            <w:fldChar w:fldCharType="end"/>
          </w:r>
        </w:sdtContent>
      </w:sdt>
      <w:r w:rsidRPr="007A5148">
        <w:rPr>
          <w:lang w:bidi="en-US"/>
        </w:rPr>
        <w:t xml:space="preserve">. Pred IT menadžerom stoji veliki </w:t>
      </w:r>
      <w:r w:rsidR="004C5938">
        <w:rPr>
          <w:lang w:bidi="en-US"/>
        </w:rPr>
        <w:t>izazov</w:t>
      </w:r>
      <w:r w:rsidRPr="007A5148">
        <w:rPr>
          <w:lang w:bidi="en-US"/>
        </w:rPr>
        <w:t xml:space="preserve"> u stvaranju platforme koja će omogućiti nesmetano privatno korištenje mobilnih uređaja uz zadovoljavajuće čuvanje podataka i IKT resursa </w:t>
      </w:r>
      <w:r w:rsidR="004C5938">
        <w:rPr>
          <w:lang w:bidi="en-US"/>
        </w:rPr>
        <w:t>organizacije jer ne postoji sto</w:t>
      </w:r>
      <w:r w:rsidRPr="007A5148">
        <w:rPr>
          <w:lang w:bidi="en-US"/>
        </w:rPr>
        <w:t>postotna sigurnost niti će je ikada biti. Put prema što većoj sigurnosti pun je ulaganja u nove tehnologije i znanja kako bi se uvijek bilo u stanju odgovoriti sigurnosnim prijetnjama koje iz dana u dan dolaze u novijim i opasnijim oblicima.</w:t>
      </w:r>
      <w:r w:rsidR="00E7646E" w:rsidRPr="007A5148">
        <w:rPr>
          <w:lang w:bidi="en-US"/>
        </w:rPr>
        <w:t xml:space="preserve"> Jedna od zanimljivih prijetnji došla je u području gdje ju je malo tko očekivao. Tako se izvrsno prihvaćena mogućnost otključavanja pametnih telefona putem otiska prsta pretvorila u noćnu moru mnogih korisnika. Na žalost, tako registrirani otisak vrlo</w:t>
      </w:r>
      <w:r w:rsidR="009E6EDA">
        <w:rPr>
          <w:lang w:bidi="en-US"/>
        </w:rPr>
        <w:t xml:space="preserve"> se</w:t>
      </w:r>
      <w:r w:rsidR="00E7646E" w:rsidRPr="007A5148">
        <w:rPr>
          <w:lang w:bidi="en-US"/>
        </w:rPr>
        <w:t xml:space="preserve"> lako može kopirati kao i iskoristiti u mnogim drugim, počesto za korisnika neželjenim</w:t>
      </w:r>
      <w:r w:rsidR="009E6EDA">
        <w:rPr>
          <w:lang w:bidi="en-US"/>
        </w:rPr>
        <w:t>,</w:t>
      </w:r>
      <w:r w:rsidR="00E7646E" w:rsidRPr="007A5148">
        <w:rPr>
          <w:lang w:bidi="en-US"/>
        </w:rPr>
        <w:t xml:space="preserve"> situacijama </w:t>
      </w:r>
      <w:sdt>
        <w:sdtPr>
          <w:rPr>
            <w:lang w:bidi="en-US"/>
          </w:rPr>
          <w:id w:val="904957367"/>
          <w:citation/>
        </w:sdtPr>
        <w:sdtEndPr/>
        <w:sdtContent>
          <w:r w:rsidR="00E7646E" w:rsidRPr="007A5148">
            <w:rPr>
              <w:lang w:bidi="en-US"/>
            </w:rPr>
            <w:fldChar w:fldCharType="begin"/>
          </w:r>
          <w:r w:rsidR="00E7646E" w:rsidRPr="007A5148">
            <w:rPr>
              <w:lang w:bidi="en-US"/>
            </w:rPr>
            <w:instrText xml:space="preserve"> CITATION Tho16 \l 1050 </w:instrText>
          </w:r>
          <w:r w:rsidR="00E7646E" w:rsidRPr="007A5148">
            <w:rPr>
              <w:lang w:bidi="en-US"/>
            </w:rPr>
            <w:fldChar w:fldCharType="separate"/>
          </w:r>
          <w:r w:rsidR="001B6365">
            <w:rPr>
              <w:noProof/>
              <w:lang w:bidi="en-US"/>
            </w:rPr>
            <w:t>(Fox-Brewster, 2016)</w:t>
          </w:r>
          <w:r w:rsidR="00E7646E" w:rsidRPr="007A5148">
            <w:rPr>
              <w:lang w:bidi="en-US"/>
            </w:rPr>
            <w:fldChar w:fldCharType="end"/>
          </w:r>
        </w:sdtContent>
      </w:sdt>
      <w:r w:rsidR="00E7646E" w:rsidRPr="007A5148">
        <w:rPr>
          <w:lang w:bidi="en-US"/>
        </w:rPr>
        <w:t>.</w:t>
      </w:r>
    </w:p>
    <w:p w:rsidR="008247EA" w:rsidRPr="007A5148" w:rsidRDefault="008247EA" w:rsidP="00F62997">
      <w:pPr>
        <w:rPr>
          <w:lang w:bidi="en-US"/>
        </w:rPr>
      </w:pPr>
      <w:r w:rsidRPr="007A5148">
        <w:rPr>
          <w:lang w:bidi="en-US"/>
        </w:rPr>
        <w:t xml:space="preserve">Iako je </w:t>
      </w:r>
      <w:r w:rsidRPr="007A5148">
        <w:rPr>
          <w:i/>
          <w:lang w:bidi="en-US"/>
        </w:rPr>
        <w:t>Gartner</w:t>
      </w:r>
      <w:r w:rsidRPr="007A5148">
        <w:rPr>
          <w:lang w:bidi="en-US"/>
        </w:rPr>
        <w:t xml:space="preserve"> najavio da će do 2017</w:t>
      </w:r>
      <w:r w:rsidR="00084A22" w:rsidRPr="007A5148">
        <w:rPr>
          <w:lang w:bidi="en-US"/>
        </w:rPr>
        <w:t>. godine</w:t>
      </w:r>
      <w:r w:rsidR="00503EA5" w:rsidRPr="007A5148">
        <w:rPr>
          <w:lang w:bidi="en-US"/>
        </w:rPr>
        <w:t xml:space="preserve"> polovica poslodavaca tražiti od svojih zaposlenika korištenje vlastitih uređaja za poslovne svrhe </w:t>
      </w:r>
      <w:sdt>
        <w:sdtPr>
          <w:rPr>
            <w:lang w:bidi="en-US"/>
          </w:rPr>
          <w:id w:val="-149446644"/>
          <w:citation/>
        </w:sdtPr>
        <w:sdtEndPr/>
        <w:sdtContent>
          <w:r w:rsidR="00503EA5" w:rsidRPr="007A5148">
            <w:rPr>
              <w:lang w:bidi="en-US"/>
            </w:rPr>
            <w:fldChar w:fldCharType="begin"/>
          </w:r>
          <w:r w:rsidR="001E5BBA">
            <w:rPr>
              <w:lang w:bidi="en-US"/>
            </w:rPr>
            <w:instrText xml:space="preserve">CITATION GAr13 \l 1050 </w:instrText>
          </w:r>
          <w:r w:rsidR="00503EA5" w:rsidRPr="007A5148">
            <w:rPr>
              <w:lang w:bidi="en-US"/>
            </w:rPr>
            <w:fldChar w:fldCharType="separate"/>
          </w:r>
          <w:r w:rsidR="001B6365">
            <w:rPr>
              <w:noProof/>
              <w:lang w:bidi="en-US"/>
            </w:rPr>
            <w:t>(Gartner, 2013)</w:t>
          </w:r>
          <w:r w:rsidR="00503EA5" w:rsidRPr="007A5148">
            <w:rPr>
              <w:lang w:bidi="en-US"/>
            </w:rPr>
            <w:fldChar w:fldCharType="end"/>
          </w:r>
        </w:sdtContent>
      </w:sdt>
      <w:r w:rsidR="00503EA5" w:rsidRPr="007A5148">
        <w:rPr>
          <w:lang w:bidi="en-US"/>
        </w:rPr>
        <w:t>, ono što se može čitati po mrežnim forumima pokazuje da zaposlenici nisu baš prihvatili tu novu paradigmu. Vrijeme će pokazati je li to bio dobar smjer.</w:t>
      </w:r>
    </w:p>
    <w:p w:rsidR="005A7E13" w:rsidRPr="007A5148" w:rsidRDefault="005A7E13" w:rsidP="00A40277">
      <w:pPr>
        <w:pStyle w:val="Heading4"/>
      </w:pPr>
      <w:bookmarkStart w:id="113" w:name="_Toc462787730"/>
      <w:r w:rsidRPr="007A5148">
        <w:t>Rezanje troškova</w:t>
      </w:r>
      <w:bookmarkEnd w:id="113"/>
    </w:p>
    <w:p w:rsidR="005A7E13" w:rsidRPr="007A5148" w:rsidRDefault="005A7E13" w:rsidP="005A7E13">
      <w:pPr>
        <w:rPr>
          <w:lang w:bidi="en-US"/>
        </w:rPr>
      </w:pPr>
      <w:r w:rsidRPr="007A5148">
        <w:rPr>
          <w:lang w:bidi="en-US"/>
        </w:rPr>
        <w:t>IKT svake organizacije veliki</w:t>
      </w:r>
      <w:r w:rsidR="009E6EDA">
        <w:rPr>
          <w:lang w:bidi="en-US"/>
        </w:rPr>
        <w:t xml:space="preserve"> je</w:t>
      </w:r>
      <w:r w:rsidRPr="007A5148">
        <w:rPr>
          <w:lang w:bidi="en-US"/>
        </w:rPr>
        <w:t xml:space="preserve"> potrošač</w:t>
      </w:r>
      <w:r w:rsidR="00B570C1" w:rsidRPr="007A5148">
        <w:rPr>
          <w:lang w:bidi="en-US"/>
        </w:rPr>
        <w:t xml:space="preserve"> financijskih</w:t>
      </w:r>
      <w:r w:rsidRPr="007A5148">
        <w:rPr>
          <w:lang w:bidi="en-US"/>
        </w:rPr>
        <w:t xml:space="preserve"> sredstava te ljudskoga rada i znanja koji, </w:t>
      </w:r>
      <w:r w:rsidR="009E6EDA">
        <w:rPr>
          <w:lang w:bidi="en-US"/>
        </w:rPr>
        <w:t>a</w:t>
      </w:r>
      <w:r w:rsidR="009E6EDA" w:rsidRPr="007A5148">
        <w:rPr>
          <w:lang w:bidi="en-US"/>
        </w:rPr>
        <w:t xml:space="preserve">ko </w:t>
      </w:r>
      <w:r w:rsidRPr="007A5148">
        <w:rPr>
          <w:lang w:bidi="en-US"/>
        </w:rPr>
        <w:t>nije dobro osmišljen, izgrađen i održavan</w:t>
      </w:r>
      <w:r w:rsidR="009E6EDA">
        <w:rPr>
          <w:lang w:bidi="en-US"/>
        </w:rPr>
        <w:t>,</w:t>
      </w:r>
      <w:r w:rsidRPr="007A5148">
        <w:rPr>
          <w:lang w:bidi="en-US"/>
        </w:rPr>
        <w:t xml:space="preserve"> stvara veliko opterećenje organizaciji koja ga posjeduje i koristi. </w:t>
      </w:r>
      <w:r w:rsidR="00E5692E" w:rsidRPr="007A5148">
        <w:rPr>
          <w:lang w:bidi="en-US"/>
        </w:rPr>
        <w:t xml:space="preserve">Visoka </w:t>
      </w:r>
      <w:r w:rsidR="00E5692E" w:rsidRPr="007A5148">
        <w:t>u</w:t>
      </w:r>
      <w:r w:rsidR="00BB3FCF" w:rsidRPr="007A5148">
        <w:t>činkovitost</w:t>
      </w:r>
      <w:r w:rsidRPr="007A5148">
        <w:t xml:space="preserve"> poslovanja cilj je svake organizacije koja posluje na tržištu. Troškovi se općenito mogu smanjiti učinkovitijom proizvodnjom kroz smanjenje utroška energije i sirovina te smanjenjem broja radnih mjesta. IKT je zamašnjak svih promjena</w:t>
      </w:r>
      <w:r w:rsidR="002C00D4" w:rsidRPr="007A5148">
        <w:t xml:space="preserve"> </w:t>
      </w:r>
      <w:sdt>
        <w:sdtPr>
          <w:rPr>
            <w:lang w:eastAsia="de-DE"/>
          </w:rPr>
          <w:id w:val="761421527"/>
          <w:citation/>
        </w:sdtPr>
        <w:sdtEndPr/>
        <w:sdtContent>
          <w:r w:rsidR="002C00D4" w:rsidRPr="007A5148">
            <w:rPr>
              <w:lang w:eastAsia="de-DE"/>
            </w:rPr>
            <w:fldChar w:fldCharType="begin"/>
          </w:r>
          <w:r w:rsidR="002C00D4" w:rsidRPr="007A5148">
            <w:rPr>
              <w:lang w:eastAsia="de-DE"/>
            </w:rPr>
            <w:instrText xml:space="preserve"> CITATION Sae14 \l 1050 </w:instrText>
          </w:r>
          <w:r w:rsidR="002C00D4" w:rsidRPr="007A5148">
            <w:rPr>
              <w:lang w:eastAsia="de-DE"/>
            </w:rPr>
            <w:fldChar w:fldCharType="separate"/>
          </w:r>
          <w:r w:rsidR="001B6365">
            <w:rPr>
              <w:noProof/>
              <w:lang w:eastAsia="de-DE"/>
            </w:rPr>
            <w:t>(Ayat &amp; Farajkhah, 2014)</w:t>
          </w:r>
          <w:r w:rsidR="002C00D4" w:rsidRPr="007A5148">
            <w:rPr>
              <w:lang w:eastAsia="de-DE"/>
            </w:rPr>
            <w:fldChar w:fldCharType="end"/>
          </w:r>
        </w:sdtContent>
      </w:sdt>
      <w:r w:rsidRPr="007A5148">
        <w:t xml:space="preserve">, a pogotovo tamo gdje </w:t>
      </w:r>
      <w:r w:rsidR="00BB3FCF" w:rsidRPr="007A5148">
        <w:t>s</w:t>
      </w:r>
      <w:r w:rsidRPr="007A5148">
        <w:t xml:space="preserve">e </w:t>
      </w:r>
      <w:r w:rsidR="00BB3FCF" w:rsidRPr="007A5148">
        <w:t>očekuje</w:t>
      </w:r>
      <w:r w:rsidRPr="007A5148">
        <w:t xml:space="preserve"> veća učinkovitost i bolji rezultati. U posljednje </w:t>
      </w:r>
      <w:r w:rsidR="00E5692E" w:rsidRPr="007A5148">
        <w:t xml:space="preserve">se </w:t>
      </w:r>
      <w:r w:rsidRPr="007A5148">
        <w:t>vrijeme IKT poč</w:t>
      </w:r>
      <w:r w:rsidR="00BB3FCF" w:rsidRPr="007A5148">
        <w:t>inje</w:t>
      </w:r>
      <w:r w:rsidRPr="007A5148">
        <w:t xml:space="preserve"> mijenjati </w:t>
      </w:r>
      <w:r w:rsidR="00122D7A" w:rsidRPr="007A5148">
        <w:t>na</w:t>
      </w:r>
      <w:r w:rsidR="00E5692E" w:rsidRPr="007A5148">
        <w:t xml:space="preserve"> način</w:t>
      </w:r>
      <w:r w:rsidRPr="007A5148">
        <w:t xml:space="preserve"> povećavanj</w:t>
      </w:r>
      <w:r w:rsidR="00E5692E" w:rsidRPr="007A5148">
        <w:t>a</w:t>
      </w:r>
      <w:r w:rsidRPr="007A5148">
        <w:t xml:space="preserve"> učinkovitosti</w:t>
      </w:r>
      <w:r w:rsidR="00E5692E" w:rsidRPr="007A5148">
        <w:t xml:space="preserve"> njega</w:t>
      </w:r>
      <w:r w:rsidR="00122D7A" w:rsidRPr="007A5148">
        <w:t xml:space="preserve"> samoga</w:t>
      </w:r>
      <w:r w:rsidR="00BB3FCF" w:rsidRPr="007A5148">
        <w:t>. T</w:t>
      </w:r>
      <w:r w:rsidRPr="007A5148">
        <w:t xml:space="preserve">o čini tektonske poremećaje u IKT branši </w:t>
      </w:r>
      <w:r w:rsidR="00BB3FCF" w:rsidRPr="007A5148">
        <w:t>i često nailazi na otpore</w:t>
      </w:r>
      <w:r w:rsidR="00122D7A" w:rsidRPr="007A5148">
        <w:t xml:space="preserve"> zaposlenika</w:t>
      </w:r>
      <w:r w:rsidR="00BB3FCF" w:rsidRPr="007A5148">
        <w:t>.</w:t>
      </w:r>
    </w:p>
    <w:p w:rsidR="00655E35" w:rsidRPr="007A5148" w:rsidRDefault="004C5938" w:rsidP="00655E35">
      <w:r>
        <w:t>Velike potencijale i mogućnosti za rezanje troškova</w:t>
      </w:r>
      <w:r w:rsidR="00122D7A" w:rsidRPr="007A5148">
        <w:t xml:space="preserve"> još</w:t>
      </w:r>
      <w:r w:rsidR="009E6EDA">
        <w:t xml:space="preserve"> je</w:t>
      </w:r>
      <w:r w:rsidR="00122D7A" w:rsidRPr="007A5148">
        <w:t xml:space="preserve"> 1997. godine uvidjela t</w:t>
      </w:r>
      <w:r w:rsidR="005A7E13" w:rsidRPr="007A5148">
        <w:t xml:space="preserve">vrtka IBM </w:t>
      </w:r>
      <w:r w:rsidR="00122D7A" w:rsidRPr="007A5148">
        <w:t>koja</w:t>
      </w:r>
      <w:r w:rsidR="002C00D4" w:rsidRPr="007A5148">
        <w:t xml:space="preserve"> tada</w:t>
      </w:r>
      <w:r w:rsidR="00122D7A" w:rsidRPr="007A5148">
        <w:t xml:space="preserve"> </w:t>
      </w:r>
      <w:r w:rsidR="002C00D4" w:rsidRPr="007A5148">
        <w:t>započinje s desetogodišnji</w:t>
      </w:r>
      <w:r w:rsidR="005A7E13" w:rsidRPr="007A5148">
        <w:t xml:space="preserve">m planom povećanja učinkovitosti svoga kompleksnog okruženja, </w:t>
      </w:r>
      <w:r w:rsidR="009E6EDA">
        <w:t xml:space="preserve">i koja </w:t>
      </w:r>
      <w:r w:rsidR="005A7E13" w:rsidRPr="007A5148">
        <w:t xml:space="preserve">na kraju postiže uspjeh kroz značajnu operativnu uštedu </w:t>
      </w:r>
      <w:sdt>
        <w:sdtPr>
          <w:id w:val="17379994"/>
          <w:citation/>
        </w:sdtPr>
        <w:sdtEndPr/>
        <w:sdtContent>
          <w:r w:rsidR="005A7E13" w:rsidRPr="007A5148">
            <w:fldChar w:fldCharType="begin"/>
          </w:r>
          <w:r w:rsidR="005A7E13" w:rsidRPr="007A5148">
            <w:instrText xml:space="preserve">CITATION IBM07 \l 1050 </w:instrText>
          </w:r>
          <w:r w:rsidR="005A7E13" w:rsidRPr="007A5148">
            <w:fldChar w:fldCharType="separate"/>
          </w:r>
          <w:r w:rsidR="001B6365">
            <w:rPr>
              <w:noProof/>
            </w:rPr>
            <w:t>(IBM, 2007)</w:t>
          </w:r>
          <w:r w:rsidR="005A7E13" w:rsidRPr="007A5148">
            <w:fldChar w:fldCharType="end"/>
          </w:r>
        </w:sdtContent>
      </w:sdt>
      <w:r w:rsidR="005A7E13" w:rsidRPr="007A5148">
        <w:t xml:space="preserve">. </w:t>
      </w:r>
      <w:r w:rsidR="005A7E13" w:rsidRPr="007A5148">
        <w:fldChar w:fldCharType="begin"/>
      </w:r>
      <w:r w:rsidR="005A7E13" w:rsidRPr="007A5148">
        <w:instrText xml:space="preserve"> REF _Ref364521468 \r \h </w:instrText>
      </w:r>
      <w:r w:rsidR="005A7E13" w:rsidRPr="007A5148">
        <w:fldChar w:fldCharType="separate"/>
      </w:r>
      <w:r w:rsidR="00E634F9">
        <w:t xml:space="preserve">Slika 9. </w:t>
      </w:r>
      <w:r w:rsidR="005A7E13" w:rsidRPr="007A5148">
        <w:fldChar w:fldCharType="end"/>
      </w:r>
      <w:r w:rsidR="005A7E13" w:rsidRPr="007A5148">
        <w:t xml:space="preserve">prikazuje najznačajnije elemente te uštede gdje se do 2007. godine smanjio broj IT menadžera usporedo s drastičnim smanjenjem broja podatkovnih centara. Veliki broj nepovezanih mreža spojeno je u jednu jedinstvenu mrežnu infrastrukturu. Smanjenje troškova bilo je značajno i iznosilo je preko 6 milijardi dolara. </w:t>
      </w:r>
    </w:p>
    <w:p w:rsidR="005A7E13" w:rsidRPr="007A5148" w:rsidRDefault="005A7E13" w:rsidP="005A7E13">
      <w:pPr>
        <w:pStyle w:val="Caption"/>
      </w:pPr>
      <w:bookmarkStart w:id="114" w:name="_Ref364521468"/>
      <w:bookmarkStart w:id="115" w:name="_Toc462626968"/>
      <w:r w:rsidRPr="007A5148">
        <w:t>Prikaz rasta IBM-ovog IKT okruženja od 1997. do 2007. godine</w:t>
      </w:r>
      <w:bookmarkEnd w:id="114"/>
      <w:bookmarkEnd w:id="115"/>
    </w:p>
    <w:p w:rsidR="005A7E13" w:rsidRPr="007A5148" w:rsidRDefault="005162C1" w:rsidP="005162C1">
      <w:r w:rsidRPr="007A5148">
        <w:rPr>
          <w:noProof/>
          <w:lang w:eastAsia="hr-HR"/>
        </w:rPr>
        <mc:AlternateContent>
          <mc:Choice Requires="wpc">
            <w:drawing>
              <wp:inline distT="0" distB="0" distL="0" distR="0" wp14:anchorId="19923CBA" wp14:editId="1A307261">
                <wp:extent cx="5071311" cy="4511842"/>
                <wp:effectExtent l="0" t="0" r="0" b="3175"/>
                <wp:docPr id="464" name="Područje crtanja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5" name="Slika 115"/>
                          <pic:cNvPicPr/>
                        </pic:nvPicPr>
                        <pic:blipFill>
                          <a:blip r:embed="rId24" cstate="print"/>
                          <a:srcRect/>
                          <a:stretch>
                            <a:fillRect/>
                          </a:stretch>
                        </pic:blipFill>
                        <pic:spPr bwMode="auto">
                          <a:xfrm>
                            <a:off x="570861" y="13740"/>
                            <a:ext cx="4484370" cy="4455795"/>
                          </a:xfrm>
                          <a:prstGeom prst="rect">
                            <a:avLst/>
                          </a:prstGeom>
                          <a:noFill/>
                          <a:ln w="9525">
                            <a:noFill/>
                            <a:miter lim="800000"/>
                            <a:headEnd/>
                            <a:tailEnd/>
                          </a:ln>
                        </pic:spPr>
                      </pic:pic>
                    </wpc:wpc>
                  </a:graphicData>
                </a:graphic>
              </wp:inline>
            </w:drawing>
          </mc:Choice>
          <mc:Fallback>
            <w:pict>
              <v:group w14:anchorId="1E3F627F" id="Područje crtanja 464" o:spid="_x0000_s1026" editas="canvas" style="width:399.3pt;height:355.25pt;mso-position-horizontal-relative:char;mso-position-vertical-relative:line" coordsize="50711,45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">
                <v:shape id="_x0000_s1027" type="#_x0000_t75" style="position:absolute;width:50711;height:45116;visibility:visible;mso-wrap-style:square">
                  <v:fill o:detectmouseclick="t"/>
                  <v:path o:connecttype="none"/>
                </v:shape>
                <v:shape id="Slika 115" o:spid="_x0000_s1028" type="#_x0000_t75" style="position:absolute;left:5708;top:137;width:44844;height:44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J2irBAAAA3AAAAA8AAABkcnMvZG93bnJldi54bWxET0uLwjAQvgv+hzCCN00VV6RrFBXUHvbi&#10;a8HbkMy2ZZtJaaJ2//1GELzNx/ec+bK1lbhT40vHCkbDBASxdqbkXMH5tB3MQPiAbLByTAr+yMNy&#10;0e3MMTXuwQe6H0MuYgj7FBUUIdSplF4XZNEPXU0cuR/XWAwRNrk0DT5iuK3kOEmm0mLJsaHAmjYF&#10;6d/jzSrIVt+5PLX6qt1lH8a7dfY1uTql+r129QkiUBve4pc7M3H+6AOez8QL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J2irBAAAA3AAAAA8AAAAAAAAAAAAAAAAAnwIA&#10;AGRycy9kb3ducmV2LnhtbFBLBQYAAAAABAAEAPcAAACNAwAAAAA=&#10;">
                  <v:imagedata r:id="rId25" o:title=""/>
                </v:shape>
                <w10:anchorlock/>
              </v:group>
            </w:pict>
          </mc:Fallback>
        </mc:AlternateContent>
      </w:r>
    </w:p>
    <w:p w:rsidR="005A7E13" w:rsidRPr="007A5148" w:rsidRDefault="005A7E13" w:rsidP="00FD16EE">
      <w:pPr>
        <w:pStyle w:val="Izvorzaslikuilitablicu"/>
      </w:pPr>
      <w:r w:rsidRPr="007A5148">
        <w:t xml:space="preserve">Izvor: </w:t>
      </w:r>
      <w:r w:rsidR="004C5938">
        <w:t xml:space="preserve">Preuzeto iz </w:t>
      </w:r>
      <w:r w:rsidRPr="007A5148">
        <w:t>IBM Global Services</w:t>
      </w:r>
      <w:r w:rsidR="009E6EDA">
        <w:t xml:space="preserve"> </w:t>
      </w:r>
      <w:r w:rsidRPr="007A5148">
        <w:t>2007,</w:t>
      </w:r>
      <w:r w:rsidRPr="007A5148">
        <w:rPr>
          <w:i/>
          <w:iCs/>
        </w:rPr>
        <w:t xml:space="preserve"> </w:t>
      </w:r>
      <w:r w:rsidRPr="007A5148">
        <w:rPr>
          <w:i/>
        </w:rPr>
        <w:t>IT optimization as a source of sustainable competitive advantage</w:t>
      </w:r>
      <w:r w:rsidRPr="007A5148">
        <w:t xml:space="preserve">, Web-mjesto: </w:t>
      </w:r>
      <w:hyperlink r:id="rId26" w:history="1">
        <w:r w:rsidRPr="007A5148">
          <w:t>https://www-935.ibm.com/services/us/cio/pdf/it-optimization-competitive-advantage-white-paper.pdf</w:t>
        </w:r>
      </w:hyperlink>
      <w:r w:rsidRPr="007A5148">
        <w:t>, str. 8.</w:t>
      </w:r>
    </w:p>
    <w:p w:rsidR="00655E35" w:rsidRPr="007A5148" w:rsidRDefault="00655E35" w:rsidP="00655E35">
      <w:r w:rsidRPr="007A5148">
        <w:t xml:space="preserve">S gledišta zaštite okoliša, oni su opravdali razlog povećavanja učinkovitosti pod nazivom </w:t>
      </w:r>
      <w:r w:rsidRPr="007A5148">
        <w:rPr>
          <w:i/>
        </w:rPr>
        <w:t>održiva konkurentska prednost.</w:t>
      </w:r>
      <w:r w:rsidRPr="007A5148">
        <w:t xml:space="preserve"> Konsolidirali su infrastrukturu smanjenjem broja podatkovnih centara i opreme u njima čime se smanjila i potrošnja energenata</w:t>
      </w:r>
      <w:r w:rsidR="002C00D4" w:rsidRPr="007A5148">
        <w:t>, a pri tome su još i povećali broj usluga</w:t>
      </w:r>
      <w:r w:rsidRPr="007A5148">
        <w:t xml:space="preserve">. Stvorena je na taj način dobra podloga za </w:t>
      </w:r>
      <w:r w:rsidRPr="007A5148">
        <w:rPr>
          <w:i/>
        </w:rPr>
        <w:t>Zeleni IKT</w:t>
      </w:r>
      <w:r w:rsidRPr="007A5148">
        <w:t>, o čemu će biti riječi u sljedećim poglavljima.</w:t>
      </w:r>
    </w:p>
    <w:p w:rsidR="00655E35" w:rsidRPr="007A5148" w:rsidRDefault="00655E35" w:rsidP="00655E35">
      <w:pPr>
        <w:rPr>
          <w:lang w:bidi="en-US"/>
        </w:rPr>
      </w:pPr>
      <w:r w:rsidRPr="007A5148">
        <w:t>Tema rezanja troškova u IKT-u prilično</w:t>
      </w:r>
      <w:r w:rsidR="009E6EDA">
        <w:t xml:space="preserve"> je</w:t>
      </w:r>
      <w:r w:rsidRPr="007A5148">
        <w:t xml:space="preserve"> stara i seže u vrijeme pucanja prenapuhanog</w:t>
      </w:r>
      <w:r w:rsidR="009E6EDA">
        <w:t>a</w:t>
      </w:r>
      <w:r w:rsidRPr="007A5148">
        <w:t xml:space="preserve"> </w:t>
      </w:r>
      <w:r w:rsidRPr="004C5938">
        <w:rPr>
          <w:i/>
          <w:iCs/>
        </w:rPr>
        <w:t>dot.com</w:t>
      </w:r>
      <w:r w:rsidRPr="004C5938">
        <w:rPr>
          <w:i/>
        </w:rPr>
        <w:t xml:space="preserve"> balona</w:t>
      </w:r>
      <w:r w:rsidRPr="007A5148">
        <w:t xml:space="preserve">, u godini 2000. gdje su mnogi ulagači doživjeli fijasko. </w:t>
      </w:r>
      <w:r w:rsidR="002C00D4" w:rsidRPr="007A5148">
        <w:t>P</w:t>
      </w:r>
      <w:r w:rsidRPr="007A5148">
        <w:t>otaknut krizom ulaganja u IKT, dolazi rad Nicholasa G. Carra</w:t>
      </w:r>
      <w:r w:rsidRPr="007A5148">
        <w:rPr>
          <w:i/>
        </w:rPr>
        <w:t xml:space="preserve"> IT Doesn't Matter</w:t>
      </w:r>
      <w:r w:rsidRPr="007A5148">
        <w:t xml:space="preserve"> koji je prije 10</w:t>
      </w:r>
      <w:r w:rsidR="00322658">
        <w:t>-</w:t>
      </w:r>
      <w:r w:rsidRPr="007A5148">
        <w:t xml:space="preserve">ak godina uzrokovao veliku buru kada je u pitanju ulaganje u IKT i postizanje konkurentske prednosti putem IKT-a. Prema njemu nije samo IKT prestala biti stup konkurentske prednosti neke organizacije već je zbog svoje rasprostranjenosti postala </w:t>
      </w:r>
      <w:r w:rsidRPr="007A5148">
        <w:rPr>
          <w:i/>
        </w:rPr>
        <w:t>obična roba</w:t>
      </w:r>
      <w:r w:rsidRPr="007A5148">
        <w:t xml:space="preserve"> čime je umanjena nje</w:t>
      </w:r>
      <w:r w:rsidR="00322658">
        <w:t>zi</w:t>
      </w:r>
      <w:r w:rsidRPr="007A5148">
        <w:t xml:space="preserve">na strateška vrijednost </w:t>
      </w:r>
      <w:sdt>
        <w:sdtPr>
          <w:id w:val="-40448581"/>
          <w:citation/>
        </w:sdtPr>
        <w:sdtEndPr/>
        <w:sdtContent>
          <w:r w:rsidRPr="007A5148">
            <w:fldChar w:fldCharType="begin"/>
          </w:r>
          <w:r w:rsidRPr="007A5148">
            <w:instrText xml:space="preserve"> CITATION Car03 \l 1050 </w:instrText>
          </w:r>
          <w:r w:rsidRPr="007A5148">
            <w:fldChar w:fldCharType="separate"/>
          </w:r>
          <w:r w:rsidR="001B6365">
            <w:rPr>
              <w:noProof/>
            </w:rPr>
            <w:t>(Carr, 2003)</w:t>
          </w:r>
          <w:r w:rsidRPr="007A5148">
            <w:fldChar w:fldCharType="end"/>
          </w:r>
        </w:sdtContent>
      </w:sdt>
      <w:r w:rsidRPr="007A5148">
        <w:t>. To je, na žalost, usporilo mnoga ulaganja u IKT, no prednosti koje je donijelo očituju se u boljem</w:t>
      </w:r>
      <w:r w:rsidR="00322658">
        <w:t>u</w:t>
      </w:r>
      <w:r w:rsidRPr="007A5148">
        <w:t xml:space="preserve"> promišljanju i planiranju troškova i ulaganja kao i u poboljšanju učinkovitosti IKT-a.</w:t>
      </w:r>
    </w:p>
    <w:p w:rsidR="005A7E13" w:rsidRPr="007A5148" w:rsidRDefault="00A14E02" w:rsidP="00A40277">
      <w:pPr>
        <w:pStyle w:val="Heading4"/>
      </w:pPr>
      <w:bookmarkStart w:id="116" w:name="_Toc462787731"/>
      <w:r>
        <w:t>U</w:t>
      </w:r>
      <w:r w:rsidR="005A7E13" w:rsidRPr="007A5148">
        <w:t>kidanje radnih mjesta</w:t>
      </w:r>
      <w:bookmarkEnd w:id="116"/>
    </w:p>
    <w:p w:rsidR="00816DD1" w:rsidRPr="007A5148" w:rsidRDefault="005A7E13" w:rsidP="005A7E13">
      <w:r w:rsidRPr="007A5148">
        <w:t xml:space="preserve">Na žalost po one koji rade u IKT-u, počesto veliki i streloviti napredak dovodi do ukidanja radnih mjesta. Posao i zadaci IKT stručnjaka u dosta slučajeva počinju </w:t>
      </w:r>
      <w:r w:rsidR="00322658">
        <w:t xml:space="preserve">se </w:t>
      </w:r>
      <w:r w:rsidRPr="007A5148">
        <w:t xml:space="preserve">svoditi na ne odveć intelektualne radnje. To frustrira </w:t>
      </w:r>
      <w:r w:rsidR="002C00D4" w:rsidRPr="007A5148">
        <w:t xml:space="preserve">sve </w:t>
      </w:r>
      <w:r w:rsidRPr="007A5148">
        <w:t xml:space="preserve">one koji su u svoje znanje kontinuirano i puno ulagali i koji žele uvijek više i bolje. Velike multinacionalne korporacije sve više pokušavaju pojednostavniti radne procese čime uvelike smanjuju troškove čineći sustav učinkovitijim. </w:t>
      </w:r>
      <w:r w:rsidR="005E13FD" w:rsidRPr="007A5148">
        <w:t xml:space="preserve">One </w:t>
      </w:r>
      <w:r w:rsidRPr="007A5148">
        <w:t xml:space="preserve">postaju sve manje ovisne o stručnjacima širega znanja koji su u stanju sagledati </w:t>
      </w:r>
      <w:r w:rsidR="005E13FD" w:rsidRPr="007A5148">
        <w:t xml:space="preserve">cjelokupnu </w:t>
      </w:r>
      <w:r w:rsidRPr="007A5148">
        <w:t xml:space="preserve">poslovnu strategiju i filozofiju organizacije i time upravljati procesima povećanja njezine učinkovitosti. </w:t>
      </w:r>
      <w:r w:rsidR="002C00D4" w:rsidRPr="007A5148">
        <w:t>Tako se u</w:t>
      </w:r>
      <w:r w:rsidRPr="007A5148">
        <w:t xml:space="preserve"> mnogim organizacijama ulažu značajni napori kako bi se izbjegla ovisnost o </w:t>
      </w:r>
      <w:r w:rsidRPr="007A5148">
        <w:rPr>
          <w:i/>
        </w:rPr>
        <w:t>super stručnjacima</w:t>
      </w:r>
      <w:r w:rsidRPr="007A5148">
        <w:t xml:space="preserve"> </w:t>
      </w:r>
      <w:r w:rsidR="00322658">
        <w:t>–</w:t>
      </w:r>
      <w:r w:rsidR="005E13FD" w:rsidRPr="007A5148">
        <w:t xml:space="preserve"> </w:t>
      </w:r>
      <w:r w:rsidRPr="007A5148">
        <w:t>ljudima čiji odlazak iz kompanije najčešće znači i velike probleme jer su akumulirali puno znanja o IKT sustavu i procesima. Pribjegava se sve više usko specijaliziranim stručnjacima koje je lako zamijeniti drugima i koje se ne mora previše plaćati jer ih je na tržištu jako puno. Dakle, od IKT-a se traži da postane što jednostavniji i jeftiniji za korištenje, a da istovremeno u pozadini besprijekorno obavlja sve svoje zadaće.</w:t>
      </w:r>
    </w:p>
    <w:p w:rsidR="005A7E13" w:rsidRPr="007A5148" w:rsidRDefault="005A7E13" w:rsidP="005A7E13">
      <w:pPr>
        <w:rPr>
          <w:lang w:bidi="en-US"/>
        </w:rPr>
      </w:pPr>
      <w:r w:rsidRPr="007A5148">
        <w:t xml:space="preserve">Unatoč </w:t>
      </w:r>
      <w:r w:rsidR="00816DD1" w:rsidRPr="007A5148">
        <w:t>stalnim</w:t>
      </w:r>
      <w:r w:rsidRPr="007A5148">
        <w:t xml:space="preserve"> težnjama softverskih i hardverskih tvrtki za proizvodnjom što kvalitetnijih produkata i dalje se u praksi pojavljuju nesavršenosti. Proces povećanja neovisnosti organizacija o kvalitetnim i široko obrazovanim pojedincima nije uhvatio maha. Iako su IKT proizvodi općenito sve bolji i sa sve manje grešaka, u složenim sustavima gdje je potrebna njihova interakcija s IKT proizvodima drugih proizvođača, javlja se problem (ne)kompatibilnosti. </w:t>
      </w:r>
      <w:r w:rsidRPr="007A5148">
        <w:rPr>
          <w:lang w:bidi="en-US"/>
        </w:rPr>
        <w:t>Kao što je prethodno navedeno, razvoj IKT</w:t>
      </w:r>
      <w:r w:rsidR="004C5938">
        <w:rPr>
          <w:lang w:bidi="en-US"/>
        </w:rPr>
        <w:t>-a</w:t>
      </w:r>
      <w:r w:rsidRPr="007A5148">
        <w:rPr>
          <w:lang w:bidi="en-US"/>
        </w:rPr>
        <w:t xml:space="preserve"> smanjuje ovisnost o IKT stručnjacima, a to će imati dalekosežne posljedice. Može se zaključiti da globalizacijski trendovi, unatoč pozitivnim učincima, donose dosta nepovoljnoga za IT struku općenito</w:t>
      </w:r>
      <w:r w:rsidR="00120B76" w:rsidRPr="007A5148">
        <w:rPr>
          <w:lang w:bidi="en-US"/>
        </w:rPr>
        <w:t>. Za IT menadžera to znači obaveznu prilagodbu novim uvjetima na tržištu i poslovanju kako</w:t>
      </w:r>
      <w:r w:rsidR="00953E21" w:rsidRPr="007A5148">
        <w:rPr>
          <w:lang w:bidi="en-US"/>
        </w:rPr>
        <w:t xml:space="preserve"> ne</w:t>
      </w:r>
      <w:r w:rsidR="00120B76" w:rsidRPr="007A5148">
        <w:rPr>
          <w:lang w:bidi="en-US"/>
        </w:rPr>
        <w:t xml:space="preserve"> bi bio zamijenjen ili kao funkcija ukinut </w:t>
      </w:r>
      <w:sdt>
        <w:sdtPr>
          <w:id w:val="200133584"/>
          <w:citation/>
        </w:sdtPr>
        <w:sdtEndPr/>
        <w:sdtContent>
          <w:r w:rsidR="00120B76" w:rsidRPr="007A5148">
            <w:fldChar w:fldCharType="begin"/>
          </w:r>
          <w:r w:rsidR="00120B76" w:rsidRPr="007A5148">
            <w:instrText xml:space="preserve">CITATION Wat09 \l 1050 </w:instrText>
          </w:r>
          <w:r w:rsidR="00120B76" w:rsidRPr="007A5148">
            <w:fldChar w:fldCharType="separate"/>
          </w:r>
          <w:r w:rsidR="001B6365">
            <w:rPr>
              <w:noProof/>
            </w:rPr>
            <w:t>(Watson, 2009)</w:t>
          </w:r>
          <w:r w:rsidR="00120B76" w:rsidRPr="007A5148">
            <w:fldChar w:fldCharType="end"/>
          </w:r>
        </w:sdtContent>
      </w:sdt>
      <w:r w:rsidR="00120B76" w:rsidRPr="007A5148">
        <w:rPr>
          <w:lang w:bidi="en-US"/>
        </w:rPr>
        <w:t>.</w:t>
      </w:r>
      <w:r w:rsidR="00953E21" w:rsidRPr="007A5148">
        <w:rPr>
          <w:lang w:bidi="en-US"/>
        </w:rPr>
        <w:t xml:space="preserve"> Suvremeni autori koji proučavaju promjene IKT-a </w:t>
      </w:r>
      <w:r w:rsidR="00D828B1" w:rsidRPr="007A5148">
        <w:rPr>
          <w:lang w:bidi="en-US"/>
        </w:rPr>
        <w:t>kao i promjene</w:t>
      </w:r>
      <w:r w:rsidR="00953E21" w:rsidRPr="007A5148">
        <w:rPr>
          <w:lang w:bidi="en-US"/>
        </w:rPr>
        <w:t xml:space="preserve"> uloge IT menedžera </w:t>
      </w:r>
      <w:r w:rsidR="00D828B1" w:rsidRPr="007A5148">
        <w:rPr>
          <w:lang w:bidi="en-US"/>
        </w:rPr>
        <w:t>predlažu rješenja koja bi IT menadžer</w:t>
      </w:r>
      <w:r w:rsidR="006C3AFD" w:rsidRPr="007A5148">
        <w:rPr>
          <w:lang w:bidi="en-US"/>
        </w:rPr>
        <w:t>u</w:t>
      </w:r>
      <w:r w:rsidR="00D828B1" w:rsidRPr="007A5148">
        <w:rPr>
          <w:lang w:bidi="en-US"/>
        </w:rPr>
        <w:t xml:space="preserve"> omogućila lakšu prilagodbu i </w:t>
      </w:r>
      <w:r w:rsidR="006C3AFD" w:rsidRPr="007A5148">
        <w:rPr>
          <w:lang w:bidi="en-US"/>
        </w:rPr>
        <w:t>kvalitetnije školovala</w:t>
      </w:r>
      <w:r w:rsidR="00D828B1" w:rsidRPr="007A5148">
        <w:rPr>
          <w:lang w:bidi="en-US"/>
        </w:rPr>
        <w:t xml:space="preserve"> nove prema suvremenim </w:t>
      </w:r>
      <w:r w:rsidR="006C3AFD" w:rsidRPr="007A5148">
        <w:rPr>
          <w:lang w:bidi="en-US"/>
        </w:rPr>
        <w:t xml:space="preserve">zahtjevima. U tu je svrhu potreban prijenos znanja i informacija između IT menadžera i istraživača kao i između IT menadžera </w:t>
      </w:r>
      <w:r w:rsidR="004C5938">
        <w:rPr>
          <w:lang w:bidi="en-US"/>
        </w:rPr>
        <w:t xml:space="preserve">i znanstvene zajednice </w:t>
      </w:r>
      <w:sdt>
        <w:sdtPr>
          <w:rPr>
            <w:lang w:bidi="en-US"/>
          </w:rPr>
          <w:id w:val="-1695218561"/>
          <w:citation/>
        </w:sdtPr>
        <w:sdtEndPr/>
        <w:sdtContent>
          <w:r w:rsidR="006C3AFD" w:rsidRPr="007A5148">
            <w:rPr>
              <w:lang w:bidi="en-US"/>
            </w:rPr>
            <w:fldChar w:fldCharType="begin"/>
          </w:r>
          <w:r w:rsidR="006C3AFD" w:rsidRPr="007A5148">
            <w:rPr>
              <w:lang w:bidi="en-US"/>
            </w:rPr>
            <w:instrText xml:space="preserve"> CITATION Boe13 \l 1050 </w:instrText>
          </w:r>
          <w:r w:rsidR="006C3AFD" w:rsidRPr="007A5148">
            <w:rPr>
              <w:lang w:bidi="en-US"/>
            </w:rPr>
            <w:fldChar w:fldCharType="separate"/>
          </w:r>
          <w:r w:rsidR="001B6365">
            <w:rPr>
              <w:noProof/>
              <w:lang w:bidi="en-US"/>
            </w:rPr>
            <w:t>(Boehm, Stolze, &amp; Thomas, 2013)</w:t>
          </w:r>
          <w:r w:rsidR="006C3AFD" w:rsidRPr="007A5148">
            <w:rPr>
              <w:lang w:bidi="en-US"/>
            </w:rPr>
            <w:fldChar w:fldCharType="end"/>
          </w:r>
        </w:sdtContent>
      </w:sdt>
      <w:r w:rsidR="006C3AFD" w:rsidRPr="007A5148">
        <w:rPr>
          <w:lang w:bidi="en-US"/>
        </w:rPr>
        <w:t xml:space="preserve"> čime bi se osuvremenili i poboljšali kurikulumi visokih škola u kojima se takav kadar školuje.</w:t>
      </w:r>
      <w:r w:rsidR="00953E21" w:rsidRPr="007A5148">
        <w:rPr>
          <w:lang w:bidi="en-US"/>
        </w:rPr>
        <w:t xml:space="preserve"> </w:t>
      </w:r>
    </w:p>
    <w:p w:rsidR="005A7E13" w:rsidRPr="007A5148" w:rsidRDefault="005A7E13" w:rsidP="00A40277">
      <w:pPr>
        <w:pStyle w:val="Heading4"/>
      </w:pPr>
      <w:bookmarkStart w:id="117" w:name="_Toc462787732"/>
      <w:bookmarkStart w:id="118" w:name="_Toc369002453"/>
      <w:r w:rsidRPr="007A5148">
        <w:t>Zeleni IKT</w:t>
      </w:r>
      <w:bookmarkEnd w:id="117"/>
    </w:p>
    <w:p w:rsidR="00426313" w:rsidRPr="007A5148" w:rsidRDefault="00365A83" w:rsidP="00426313">
      <w:pPr>
        <w:rPr>
          <w:lang w:bidi="en-US"/>
        </w:rPr>
      </w:pPr>
      <w:r w:rsidRPr="007A5148">
        <w:rPr>
          <w:lang w:bidi="en-US"/>
        </w:rPr>
        <w:t>Kako je već rečeno u uvodnom</w:t>
      </w:r>
      <w:r w:rsidR="00483492">
        <w:rPr>
          <w:lang w:bidi="en-US"/>
        </w:rPr>
        <w:t>e</w:t>
      </w:r>
      <w:r w:rsidRPr="007A5148">
        <w:rPr>
          <w:lang w:bidi="en-US"/>
        </w:rPr>
        <w:t xml:space="preserve"> poglavlju,</w:t>
      </w:r>
      <w:r w:rsidR="00426313" w:rsidRPr="007A5148">
        <w:rPr>
          <w:lang w:bidi="en-US"/>
        </w:rPr>
        <w:t xml:space="preserve"> sve je veća </w:t>
      </w:r>
      <w:r w:rsidRPr="007A5148">
        <w:rPr>
          <w:lang w:bidi="en-US"/>
        </w:rPr>
        <w:t>oslonjenost suvremenog</w:t>
      </w:r>
      <w:r w:rsidR="00483492">
        <w:rPr>
          <w:lang w:bidi="en-US"/>
        </w:rPr>
        <w:t>a</w:t>
      </w:r>
      <w:r w:rsidRPr="007A5148">
        <w:rPr>
          <w:lang w:bidi="en-US"/>
        </w:rPr>
        <w:t xml:space="preserve"> načina života i poslovanja na Internet i komunikacije</w:t>
      </w:r>
      <w:r w:rsidR="00426313" w:rsidRPr="007A5148">
        <w:rPr>
          <w:lang w:bidi="en-US"/>
        </w:rPr>
        <w:t>.</w:t>
      </w:r>
      <w:r w:rsidRPr="007A5148">
        <w:rPr>
          <w:lang w:bidi="en-US"/>
        </w:rPr>
        <w:t xml:space="preserve"> </w:t>
      </w:r>
      <w:r w:rsidR="00426313" w:rsidRPr="007A5148">
        <w:rPr>
          <w:lang w:bidi="en-US"/>
        </w:rPr>
        <w:t>Drastično se p</w:t>
      </w:r>
      <w:r w:rsidRPr="007A5148">
        <w:rPr>
          <w:lang w:bidi="en-US"/>
        </w:rPr>
        <w:t>oveća</w:t>
      </w:r>
      <w:r w:rsidR="00426313" w:rsidRPr="007A5148">
        <w:rPr>
          <w:lang w:bidi="en-US"/>
        </w:rPr>
        <w:t>va</w:t>
      </w:r>
      <w:r w:rsidRPr="007A5148">
        <w:rPr>
          <w:lang w:bidi="en-US"/>
        </w:rPr>
        <w:t xml:space="preserve"> broj osobnih računala i mobilnih uređaja</w:t>
      </w:r>
      <w:r w:rsidR="00426313" w:rsidRPr="007A5148">
        <w:rPr>
          <w:lang w:bidi="en-US"/>
        </w:rPr>
        <w:t>.</w:t>
      </w:r>
      <w:r w:rsidRPr="007A5148">
        <w:rPr>
          <w:lang w:bidi="en-US"/>
        </w:rPr>
        <w:t xml:space="preserve"> </w:t>
      </w:r>
      <w:r w:rsidR="00426313" w:rsidRPr="007A5148">
        <w:rPr>
          <w:lang w:bidi="en-US"/>
        </w:rPr>
        <w:t>Dolaze</w:t>
      </w:r>
      <w:r w:rsidRPr="007A5148">
        <w:rPr>
          <w:lang w:bidi="en-US"/>
        </w:rPr>
        <w:t xml:space="preserve"> novi trendovi čuvanja, obrade i pristupa </w:t>
      </w:r>
      <w:r w:rsidRPr="007A5148">
        <w:rPr>
          <w:i/>
          <w:lang w:bidi="en-US"/>
        </w:rPr>
        <w:t>podacima u oblaku</w:t>
      </w:r>
      <w:r w:rsidR="00426313" w:rsidRPr="007A5148">
        <w:rPr>
          <w:i/>
          <w:lang w:bidi="en-US"/>
        </w:rPr>
        <w:t xml:space="preserve">, </w:t>
      </w:r>
      <w:r w:rsidR="00426313" w:rsidRPr="007A5148">
        <w:rPr>
          <w:lang w:bidi="en-US"/>
        </w:rPr>
        <w:t>a to</w:t>
      </w:r>
      <w:r w:rsidRPr="007A5148">
        <w:rPr>
          <w:lang w:bidi="en-US"/>
        </w:rPr>
        <w:t xml:space="preserve"> na drugoj strani stvara potrebu za velikim podatkovnim centrima diljem svijeta</w:t>
      </w:r>
      <w:r w:rsidR="00426313" w:rsidRPr="007A5148">
        <w:rPr>
          <w:lang w:bidi="en-US"/>
        </w:rPr>
        <w:t>.</w:t>
      </w:r>
      <w:r w:rsidRPr="007A5148">
        <w:rPr>
          <w:lang w:bidi="en-US"/>
        </w:rPr>
        <w:t xml:space="preserve"> </w:t>
      </w:r>
      <w:r w:rsidR="00426313" w:rsidRPr="007A5148">
        <w:rPr>
          <w:lang w:bidi="en-US"/>
        </w:rPr>
        <w:t xml:space="preserve">Iz takve </w:t>
      </w:r>
      <w:r w:rsidR="00483492">
        <w:rPr>
          <w:lang w:bidi="en-US"/>
        </w:rPr>
        <w:t xml:space="preserve">je </w:t>
      </w:r>
      <w:r w:rsidR="00426313" w:rsidRPr="007A5148">
        <w:rPr>
          <w:lang w:bidi="en-US"/>
        </w:rPr>
        <w:t xml:space="preserve">situacije </w:t>
      </w:r>
      <w:r w:rsidRPr="007A5148">
        <w:rPr>
          <w:lang w:bidi="en-US"/>
        </w:rPr>
        <w:t>potak</w:t>
      </w:r>
      <w:r w:rsidR="00426313" w:rsidRPr="007A5148">
        <w:rPr>
          <w:lang w:bidi="en-US"/>
        </w:rPr>
        <w:t xml:space="preserve">nuto </w:t>
      </w:r>
      <w:r w:rsidRPr="007A5148">
        <w:rPr>
          <w:lang w:bidi="en-US"/>
        </w:rPr>
        <w:t xml:space="preserve">pitanje štednje energije </w:t>
      </w:r>
      <w:r w:rsidR="00EE33B8">
        <w:rPr>
          <w:lang w:bidi="en-US"/>
        </w:rPr>
        <w:t>što je rezultiralo pojavom</w:t>
      </w:r>
      <w:r w:rsidR="00E5692E" w:rsidRPr="007A5148">
        <w:rPr>
          <w:lang w:bidi="en-US"/>
        </w:rPr>
        <w:t xml:space="preserve"> </w:t>
      </w:r>
      <w:r w:rsidR="00EE33B8">
        <w:rPr>
          <w:i/>
          <w:lang w:bidi="en-US"/>
        </w:rPr>
        <w:t>Zelenoga</w:t>
      </w:r>
      <w:r w:rsidR="00E5692E" w:rsidRPr="007A5148">
        <w:rPr>
          <w:i/>
          <w:lang w:bidi="en-US"/>
        </w:rPr>
        <w:t xml:space="preserve"> IKT</w:t>
      </w:r>
      <w:r w:rsidR="00EE33B8">
        <w:rPr>
          <w:i/>
          <w:lang w:bidi="en-US"/>
        </w:rPr>
        <w:t>-a</w:t>
      </w:r>
      <w:r w:rsidR="00E5692E" w:rsidRPr="007A5148">
        <w:rPr>
          <w:i/>
          <w:lang w:bidi="en-US"/>
        </w:rPr>
        <w:t>.</w:t>
      </w:r>
      <w:r w:rsidRPr="007A5148">
        <w:rPr>
          <w:lang w:bidi="en-US"/>
        </w:rPr>
        <w:t xml:space="preserve"> </w:t>
      </w:r>
      <w:r w:rsidR="00B0572E" w:rsidRPr="007A5148">
        <w:rPr>
          <w:lang w:bidi="en-US"/>
        </w:rPr>
        <w:t>Strelovit r</w:t>
      </w:r>
      <w:r w:rsidR="005A7E13" w:rsidRPr="007A5148">
        <w:rPr>
          <w:lang w:bidi="en-US"/>
        </w:rPr>
        <w:t>azvoj IKT-a za sobom povlači veliko povećanje potrošnje energije</w:t>
      </w:r>
      <w:r w:rsidR="006B7C8C" w:rsidRPr="007A5148">
        <w:rPr>
          <w:lang w:bidi="en-US"/>
        </w:rPr>
        <w:t xml:space="preserve"> </w:t>
      </w:r>
      <w:r w:rsidR="00B0572E" w:rsidRPr="007A5148">
        <w:rPr>
          <w:lang w:bidi="en-US"/>
        </w:rPr>
        <w:t xml:space="preserve">kroz </w:t>
      </w:r>
      <w:r w:rsidR="005A7E13" w:rsidRPr="007A5148">
        <w:rPr>
          <w:lang w:bidi="en-US"/>
        </w:rPr>
        <w:t>masovn</w:t>
      </w:r>
      <w:r w:rsidR="00B0572E" w:rsidRPr="007A5148">
        <w:rPr>
          <w:lang w:bidi="en-US"/>
        </w:rPr>
        <w:t>u</w:t>
      </w:r>
      <w:r w:rsidR="005A7E13" w:rsidRPr="007A5148">
        <w:rPr>
          <w:lang w:bidi="en-US"/>
        </w:rPr>
        <w:t xml:space="preserve"> proizvodnj</w:t>
      </w:r>
      <w:r w:rsidR="00B0572E" w:rsidRPr="007A5148">
        <w:rPr>
          <w:lang w:bidi="en-US"/>
        </w:rPr>
        <w:t>u</w:t>
      </w:r>
      <w:r w:rsidR="005A7E13" w:rsidRPr="007A5148">
        <w:rPr>
          <w:lang w:bidi="en-US"/>
        </w:rPr>
        <w:t xml:space="preserve"> nov</w:t>
      </w:r>
      <w:r w:rsidR="00B0572E" w:rsidRPr="007A5148">
        <w:rPr>
          <w:lang w:bidi="en-US"/>
        </w:rPr>
        <w:t>ije</w:t>
      </w:r>
      <w:r w:rsidR="005A7E13" w:rsidRPr="007A5148">
        <w:rPr>
          <w:lang w:bidi="en-US"/>
        </w:rPr>
        <w:t xml:space="preserve"> i nov</w:t>
      </w:r>
      <w:r w:rsidR="00B0572E" w:rsidRPr="007A5148">
        <w:rPr>
          <w:lang w:bidi="en-US"/>
        </w:rPr>
        <w:t>ij</w:t>
      </w:r>
      <w:r w:rsidR="005A7E13" w:rsidRPr="007A5148">
        <w:rPr>
          <w:lang w:bidi="en-US"/>
        </w:rPr>
        <w:t xml:space="preserve">e opreme, </w:t>
      </w:r>
      <w:r w:rsidR="00B0572E" w:rsidRPr="007A5148">
        <w:rPr>
          <w:lang w:bidi="en-US"/>
        </w:rPr>
        <w:t xml:space="preserve">kratkoga perioda eksploatacije </w:t>
      </w:r>
      <w:r w:rsidR="00EE33B8">
        <w:rPr>
          <w:lang w:bidi="en-US"/>
        </w:rPr>
        <w:t xml:space="preserve">te opreme </w:t>
      </w:r>
      <w:r w:rsidR="00B0572E" w:rsidRPr="007A5148">
        <w:rPr>
          <w:lang w:bidi="en-US"/>
        </w:rPr>
        <w:t xml:space="preserve">pa sve </w:t>
      </w:r>
      <w:r w:rsidR="005A7E13" w:rsidRPr="007A5148">
        <w:rPr>
          <w:lang w:bidi="en-US"/>
        </w:rPr>
        <w:t>do</w:t>
      </w:r>
      <w:r w:rsidR="00EE33B8">
        <w:rPr>
          <w:lang w:bidi="en-US"/>
        </w:rPr>
        <w:t xml:space="preserve"> još</w:t>
      </w:r>
      <w:r w:rsidR="00B0572E" w:rsidRPr="007A5148">
        <w:rPr>
          <w:lang w:bidi="en-US"/>
        </w:rPr>
        <w:t xml:space="preserve"> masovn</w:t>
      </w:r>
      <w:r w:rsidR="00EE33B8">
        <w:rPr>
          <w:lang w:bidi="en-US"/>
        </w:rPr>
        <w:t>ij</w:t>
      </w:r>
      <w:r w:rsidR="00B0572E" w:rsidRPr="007A5148">
        <w:rPr>
          <w:lang w:bidi="en-US"/>
        </w:rPr>
        <w:t xml:space="preserve">e </w:t>
      </w:r>
      <w:r w:rsidR="005A7E13" w:rsidRPr="007A5148">
        <w:rPr>
          <w:lang w:bidi="en-US"/>
        </w:rPr>
        <w:t>upotrebe. U razvijenome dijelu svijeta postalo je uobičajeno da svatko ima po nekoliko elektroničkih uređaja namijenjenih komunikaciji</w:t>
      </w:r>
      <w:r w:rsidRPr="007A5148">
        <w:rPr>
          <w:lang w:bidi="en-US"/>
        </w:rPr>
        <w:t>:</w:t>
      </w:r>
      <w:r w:rsidR="005A7E13" w:rsidRPr="007A5148">
        <w:rPr>
          <w:lang w:bidi="en-US"/>
        </w:rPr>
        <w:t xml:space="preserve"> </w:t>
      </w:r>
      <w:r w:rsidR="005A7E13" w:rsidRPr="007A5148">
        <w:rPr>
          <w:i/>
          <w:lang w:bidi="en-US"/>
        </w:rPr>
        <w:t>osobno i prijenosno računalo</w:t>
      </w:r>
      <w:r w:rsidRPr="007A5148">
        <w:rPr>
          <w:lang w:bidi="en-US"/>
        </w:rPr>
        <w:t xml:space="preserve">, </w:t>
      </w:r>
      <w:r w:rsidRPr="007A5148">
        <w:rPr>
          <w:i/>
          <w:lang w:bidi="en-US"/>
        </w:rPr>
        <w:t>dlanovnik</w:t>
      </w:r>
      <w:r w:rsidRPr="007A5148">
        <w:rPr>
          <w:lang w:bidi="en-US"/>
        </w:rPr>
        <w:t xml:space="preserve"> i </w:t>
      </w:r>
      <w:r w:rsidRPr="007A5148">
        <w:rPr>
          <w:i/>
          <w:lang w:bidi="en-US"/>
        </w:rPr>
        <w:t>pametni telefon</w:t>
      </w:r>
      <w:r w:rsidR="007B0C29" w:rsidRPr="007A5148">
        <w:rPr>
          <w:lang w:bidi="en-US"/>
        </w:rPr>
        <w:t xml:space="preserve"> </w:t>
      </w:r>
      <w:sdt>
        <w:sdtPr>
          <w:rPr>
            <w:lang w:bidi="en-US"/>
          </w:rPr>
          <w:id w:val="1252703803"/>
          <w:citation/>
        </w:sdtPr>
        <w:sdtEndPr/>
        <w:sdtContent>
          <w:r w:rsidR="007B0C29" w:rsidRPr="007A5148">
            <w:rPr>
              <w:lang w:bidi="en-US"/>
            </w:rPr>
            <w:fldChar w:fldCharType="begin"/>
          </w:r>
          <w:r w:rsidR="007B0C29" w:rsidRPr="007A5148">
            <w:rPr>
              <w:lang w:bidi="en-US"/>
            </w:rPr>
            <w:instrText xml:space="preserve"> CITATION LiX12 \l 1050 </w:instrText>
          </w:r>
          <w:r w:rsidR="007B0C29" w:rsidRPr="007A5148">
            <w:rPr>
              <w:lang w:bidi="en-US"/>
            </w:rPr>
            <w:fldChar w:fldCharType="separate"/>
          </w:r>
          <w:r w:rsidR="001B6365">
            <w:rPr>
              <w:noProof/>
              <w:lang w:bidi="en-US"/>
            </w:rPr>
            <w:t>(Li, Ortiz, Kuczenski, Franklin, &amp; Chong, 2012)</w:t>
          </w:r>
          <w:r w:rsidR="007B0C29" w:rsidRPr="007A5148">
            <w:rPr>
              <w:lang w:bidi="en-US"/>
            </w:rPr>
            <w:fldChar w:fldCharType="end"/>
          </w:r>
        </w:sdtContent>
      </w:sdt>
      <w:r w:rsidRPr="007A5148">
        <w:rPr>
          <w:lang w:bidi="en-US"/>
        </w:rPr>
        <w:t>.</w:t>
      </w:r>
      <w:r w:rsidR="00426313" w:rsidRPr="007A5148">
        <w:rPr>
          <w:lang w:bidi="en-US"/>
        </w:rPr>
        <w:t xml:space="preserve"> Cilj koji se postavlja pred konstruktore elektroničke opreme je kako učiniti opremu što učinkovitijom, funkcionalnijom, manje mase, korisniku zanimljivijom, bržom u obavljanju </w:t>
      </w:r>
      <w:r w:rsidR="00B0572E" w:rsidRPr="007A5148">
        <w:rPr>
          <w:lang w:bidi="en-US"/>
        </w:rPr>
        <w:t xml:space="preserve">njezine </w:t>
      </w:r>
      <w:r w:rsidR="00426313" w:rsidRPr="007A5148">
        <w:rPr>
          <w:lang w:bidi="en-US"/>
        </w:rPr>
        <w:t xml:space="preserve">primarne funkcije, uz istodobnu uštedu na materijalima i energiji koja je potrebna za njihovu proizvodnju i upotrebu. Zanimljivo je da nije zanemariv ni utrošak energije </w:t>
      </w:r>
      <w:r w:rsidR="00B0572E" w:rsidRPr="007A5148">
        <w:rPr>
          <w:lang w:bidi="en-US"/>
        </w:rPr>
        <w:t xml:space="preserve">kod </w:t>
      </w:r>
      <w:r w:rsidR="00426313" w:rsidRPr="007A5148">
        <w:rPr>
          <w:lang w:bidi="en-US"/>
        </w:rPr>
        <w:t>prijevoz</w:t>
      </w:r>
      <w:r w:rsidR="00B0572E" w:rsidRPr="007A5148">
        <w:rPr>
          <w:lang w:bidi="en-US"/>
        </w:rPr>
        <w:t>a</w:t>
      </w:r>
      <w:r w:rsidR="00426313" w:rsidRPr="007A5148">
        <w:rPr>
          <w:lang w:bidi="en-US"/>
        </w:rPr>
        <w:t xml:space="preserve"> uređaja do krajnjeg</w:t>
      </w:r>
      <w:r w:rsidR="00B0572E" w:rsidRPr="007A5148">
        <w:rPr>
          <w:lang w:bidi="en-US"/>
        </w:rPr>
        <w:t>a</w:t>
      </w:r>
      <w:r w:rsidR="00426313" w:rsidRPr="007A5148">
        <w:rPr>
          <w:lang w:bidi="en-US"/>
        </w:rPr>
        <w:t xml:space="preserve"> k</w:t>
      </w:r>
      <w:r w:rsidR="00B0572E" w:rsidRPr="007A5148">
        <w:rPr>
          <w:lang w:bidi="en-US"/>
        </w:rPr>
        <w:t>orisnik</w:t>
      </w:r>
      <w:r w:rsidR="00426313" w:rsidRPr="007A5148">
        <w:rPr>
          <w:lang w:bidi="en-US"/>
        </w:rPr>
        <w:t xml:space="preserve">a </w:t>
      </w:r>
      <w:r w:rsidR="00483492">
        <w:rPr>
          <w:lang w:bidi="en-US"/>
        </w:rPr>
        <w:t xml:space="preserve">s </w:t>
      </w:r>
      <w:r w:rsidR="00426313" w:rsidRPr="007A5148">
        <w:rPr>
          <w:lang w:bidi="en-US"/>
        </w:rPr>
        <w:t xml:space="preserve">obzirom </w:t>
      </w:r>
      <w:r w:rsidR="00483492">
        <w:rPr>
          <w:lang w:bidi="en-US"/>
        </w:rPr>
        <w:t xml:space="preserve">na to </w:t>
      </w:r>
      <w:r w:rsidR="00426313" w:rsidRPr="007A5148">
        <w:rPr>
          <w:lang w:bidi="en-US"/>
        </w:rPr>
        <w:t xml:space="preserve">da se sva proizvodnja preselila na </w:t>
      </w:r>
      <w:r w:rsidR="00483492">
        <w:rPr>
          <w:lang w:bidi="en-US"/>
        </w:rPr>
        <w:t>D</w:t>
      </w:r>
      <w:r w:rsidR="00426313" w:rsidRPr="007A5148">
        <w:rPr>
          <w:lang w:bidi="en-US"/>
        </w:rPr>
        <w:t>aleki istok</w:t>
      </w:r>
      <w:r w:rsidR="00B0572E" w:rsidRPr="007A5148">
        <w:rPr>
          <w:lang w:bidi="en-US"/>
        </w:rPr>
        <w:t xml:space="preserve">, a najviše kupaca te robe živi na </w:t>
      </w:r>
      <w:r w:rsidR="00483492">
        <w:rPr>
          <w:lang w:bidi="en-US"/>
        </w:rPr>
        <w:t>Z</w:t>
      </w:r>
      <w:r w:rsidR="00B0572E" w:rsidRPr="007A5148">
        <w:rPr>
          <w:lang w:bidi="en-US"/>
        </w:rPr>
        <w:t>apadu</w:t>
      </w:r>
      <w:r w:rsidR="00426313" w:rsidRPr="007A5148">
        <w:rPr>
          <w:lang w:bidi="en-US"/>
        </w:rPr>
        <w:t>.</w:t>
      </w:r>
    </w:p>
    <w:p w:rsidR="00365A83" w:rsidRPr="007A5148" w:rsidRDefault="005A7E13" w:rsidP="00365A83">
      <w:pPr>
        <w:rPr>
          <w:lang w:bidi="en-US"/>
        </w:rPr>
      </w:pPr>
      <w:r w:rsidRPr="007A5148">
        <w:rPr>
          <w:lang w:bidi="en-US"/>
        </w:rPr>
        <w:t xml:space="preserve">Zeleni IKT nije nastao </w:t>
      </w:r>
      <w:r w:rsidR="00426313" w:rsidRPr="007A5148">
        <w:rPr>
          <w:lang w:bidi="en-US"/>
        </w:rPr>
        <w:t>isključiv</w:t>
      </w:r>
      <w:r w:rsidRPr="007A5148">
        <w:rPr>
          <w:lang w:bidi="en-US"/>
        </w:rPr>
        <w:t>o iz želje za zaštitom prirode i neobnovljivih izvora energije</w:t>
      </w:r>
      <w:r w:rsidR="00B0572E" w:rsidRPr="007A5148">
        <w:rPr>
          <w:lang w:bidi="en-US"/>
        </w:rPr>
        <w:t>.</w:t>
      </w:r>
      <w:r w:rsidRPr="007A5148">
        <w:rPr>
          <w:lang w:bidi="en-US"/>
        </w:rPr>
        <w:t xml:space="preserve"> </w:t>
      </w:r>
      <w:r w:rsidR="00B0572E" w:rsidRPr="007A5148">
        <w:rPr>
          <w:lang w:bidi="en-US"/>
        </w:rPr>
        <w:t>K</w:t>
      </w:r>
      <w:r w:rsidRPr="007A5148">
        <w:rPr>
          <w:lang w:bidi="en-US"/>
        </w:rPr>
        <w:t xml:space="preserve">ad su u pitanju velike korporacije kao </w:t>
      </w:r>
      <w:r w:rsidRPr="007A5148">
        <w:rPr>
          <w:i/>
          <w:lang w:bidi="en-US"/>
        </w:rPr>
        <w:t>Microsoft</w:t>
      </w:r>
      <w:r w:rsidRPr="007A5148">
        <w:rPr>
          <w:lang w:bidi="en-US"/>
        </w:rPr>
        <w:t xml:space="preserve">, </w:t>
      </w:r>
      <w:r w:rsidRPr="007A5148">
        <w:rPr>
          <w:i/>
          <w:lang w:bidi="en-US"/>
        </w:rPr>
        <w:t>Google</w:t>
      </w:r>
      <w:r w:rsidRPr="007A5148">
        <w:rPr>
          <w:lang w:bidi="en-US"/>
        </w:rPr>
        <w:t xml:space="preserve">, </w:t>
      </w:r>
      <w:r w:rsidRPr="007A5148">
        <w:rPr>
          <w:i/>
          <w:lang w:bidi="en-US"/>
        </w:rPr>
        <w:t>IBM</w:t>
      </w:r>
      <w:r w:rsidRPr="007A5148">
        <w:rPr>
          <w:lang w:bidi="en-US"/>
        </w:rPr>
        <w:t xml:space="preserve"> </w:t>
      </w:r>
      <w:r w:rsidR="00426313" w:rsidRPr="007A5148">
        <w:rPr>
          <w:lang w:bidi="en-US"/>
        </w:rPr>
        <w:t>te</w:t>
      </w:r>
      <w:r w:rsidRPr="007A5148">
        <w:rPr>
          <w:lang w:bidi="en-US"/>
        </w:rPr>
        <w:t xml:space="preserve"> ostali globalni igrači</w:t>
      </w:r>
      <w:r w:rsidR="00483492">
        <w:rPr>
          <w:lang w:bidi="en-US"/>
        </w:rPr>
        <w:t>,</w:t>
      </w:r>
      <w:r w:rsidR="00B0572E" w:rsidRPr="007A5148">
        <w:rPr>
          <w:lang w:bidi="en-US"/>
        </w:rPr>
        <w:t xml:space="preserve"> Zeleni IKT </w:t>
      </w:r>
      <w:r w:rsidRPr="007A5148">
        <w:rPr>
          <w:lang w:bidi="en-US"/>
        </w:rPr>
        <w:t xml:space="preserve">prvenstveno </w:t>
      </w:r>
      <w:r w:rsidR="00483492">
        <w:rPr>
          <w:lang w:bidi="en-US"/>
        </w:rPr>
        <w:t xml:space="preserve">je </w:t>
      </w:r>
      <w:r w:rsidR="00B0572E" w:rsidRPr="007A5148">
        <w:rPr>
          <w:lang w:bidi="en-US"/>
        </w:rPr>
        <w:t>potaknut razvojem</w:t>
      </w:r>
      <w:r w:rsidRPr="007A5148">
        <w:rPr>
          <w:lang w:bidi="en-US"/>
        </w:rPr>
        <w:t xml:space="preserve"> svijesti o većoj učinkovitosti i velikim uštedama kroz </w:t>
      </w:r>
      <w:r w:rsidR="00B0572E" w:rsidRPr="007A5148">
        <w:rPr>
          <w:lang w:bidi="en-US"/>
        </w:rPr>
        <w:t>kvalitetniju</w:t>
      </w:r>
      <w:r w:rsidRPr="007A5148">
        <w:rPr>
          <w:lang w:bidi="en-US"/>
        </w:rPr>
        <w:t xml:space="preserve"> brigu o energentima</w:t>
      </w:r>
      <w:r w:rsidR="006B7C8C" w:rsidRPr="007A5148">
        <w:rPr>
          <w:lang w:bidi="en-US"/>
        </w:rPr>
        <w:t>, a time i troškov</w:t>
      </w:r>
      <w:r w:rsidR="00B0572E" w:rsidRPr="007A5148">
        <w:rPr>
          <w:lang w:bidi="en-US"/>
        </w:rPr>
        <w:t>ima</w:t>
      </w:r>
      <w:r w:rsidRPr="007A5148">
        <w:rPr>
          <w:lang w:bidi="en-US"/>
        </w:rPr>
        <w:t>. Podatkovni centri vrijedni stotine milijuna američkih dolara grade se u predjelima gdje je hladnija klima kako bi se troškovi hlađenja poslužiteljskih sustava smanjili korištenjem hladnog</w:t>
      </w:r>
      <w:r w:rsidR="00483492">
        <w:rPr>
          <w:lang w:bidi="en-US"/>
        </w:rPr>
        <w:t>a</w:t>
      </w:r>
      <w:r w:rsidRPr="007A5148">
        <w:rPr>
          <w:lang w:bidi="en-US"/>
        </w:rPr>
        <w:t xml:space="preserve"> zraka iz atmosfere. Takvi centri iskorištavaju toplinsku energiju nastalu radom IKT opreme koristeći j</w:t>
      </w:r>
      <w:r w:rsidR="00483492">
        <w:rPr>
          <w:lang w:bidi="en-US"/>
        </w:rPr>
        <w:t>e</w:t>
      </w:r>
      <w:r w:rsidR="00B0572E" w:rsidRPr="007A5148">
        <w:rPr>
          <w:lang w:bidi="en-US"/>
        </w:rPr>
        <w:t>, nakon pretvaranja,</w:t>
      </w:r>
      <w:r w:rsidRPr="007A5148">
        <w:rPr>
          <w:lang w:bidi="en-US"/>
        </w:rPr>
        <w:t xml:space="preserve"> ponovno za pogon istog toga podatkovnog centra.</w:t>
      </w:r>
      <w:r w:rsidR="00BD1156" w:rsidRPr="007A5148">
        <w:rPr>
          <w:lang w:bidi="en-US"/>
        </w:rPr>
        <w:t xml:space="preserve"> N</w:t>
      </w:r>
      <w:r w:rsidR="00365A83" w:rsidRPr="007A5148">
        <w:rPr>
          <w:lang w:bidi="en-US"/>
        </w:rPr>
        <w:t>a jednoj</w:t>
      </w:r>
      <w:r w:rsidR="00BD1156" w:rsidRPr="007A5148">
        <w:rPr>
          <w:lang w:bidi="en-US"/>
        </w:rPr>
        <w:t xml:space="preserve"> se</w:t>
      </w:r>
      <w:r w:rsidR="00365A83" w:rsidRPr="007A5148">
        <w:rPr>
          <w:lang w:bidi="en-US"/>
        </w:rPr>
        <w:t xml:space="preserve"> strani štedi kroz utjecaj na smanjenje potrošnje energije kroz prilagodbu </w:t>
      </w:r>
      <w:r w:rsidR="00426313" w:rsidRPr="007A5148">
        <w:rPr>
          <w:lang w:bidi="en-US"/>
        </w:rPr>
        <w:t xml:space="preserve">tehnologije </w:t>
      </w:r>
      <w:r w:rsidR="00BD1156" w:rsidRPr="007A5148">
        <w:rPr>
          <w:lang w:bidi="en-US"/>
        </w:rPr>
        <w:t xml:space="preserve">i </w:t>
      </w:r>
      <w:r w:rsidR="00426313" w:rsidRPr="007A5148">
        <w:rPr>
          <w:lang w:bidi="en-US"/>
        </w:rPr>
        <w:t>uz povećanje učinkovitosti poslužiteljskog</w:t>
      </w:r>
      <w:r w:rsidR="00483492">
        <w:rPr>
          <w:lang w:bidi="en-US"/>
        </w:rPr>
        <w:t>a</w:t>
      </w:r>
      <w:r w:rsidR="00426313" w:rsidRPr="007A5148">
        <w:rPr>
          <w:lang w:bidi="en-US"/>
        </w:rPr>
        <w:t xml:space="preserve"> hardvera</w:t>
      </w:r>
      <w:r w:rsidR="00BD1156" w:rsidRPr="007A5148">
        <w:rPr>
          <w:lang w:bidi="en-US"/>
        </w:rPr>
        <w:t xml:space="preserve"> putem</w:t>
      </w:r>
      <w:r w:rsidR="00426313" w:rsidRPr="007A5148">
        <w:rPr>
          <w:lang w:bidi="en-US"/>
        </w:rPr>
        <w:t xml:space="preserve"> virtualizacij</w:t>
      </w:r>
      <w:r w:rsidR="00BD1156" w:rsidRPr="007A5148">
        <w:rPr>
          <w:lang w:bidi="en-US"/>
        </w:rPr>
        <w:t>e</w:t>
      </w:r>
      <w:r w:rsidR="00426313" w:rsidRPr="007A5148">
        <w:rPr>
          <w:lang w:bidi="en-US"/>
        </w:rPr>
        <w:t xml:space="preserve"> i deduplikacij</w:t>
      </w:r>
      <w:r w:rsidR="00BD1156" w:rsidRPr="007A5148">
        <w:rPr>
          <w:lang w:bidi="en-US"/>
        </w:rPr>
        <w:t>e. N</w:t>
      </w:r>
      <w:r w:rsidR="00365A83" w:rsidRPr="007A5148">
        <w:rPr>
          <w:lang w:bidi="en-US"/>
        </w:rPr>
        <w:t xml:space="preserve">a drugoj se strani potrošnja povećava </w:t>
      </w:r>
      <w:r w:rsidR="00426313" w:rsidRPr="007A5148">
        <w:rPr>
          <w:lang w:bidi="en-US"/>
        </w:rPr>
        <w:t>rasto</w:t>
      </w:r>
      <w:r w:rsidR="00365A83" w:rsidRPr="007A5148">
        <w:rPr>
          <w:lang w:bidi="en-US"/>
        </w:rPr>
        <w:t>m broja uređaja te razmjerno tome</w:t>
      </w:r>
      <w:r w:rsidR="00426313" w:rsidRPr="007A5148">
        <w:rPr>
          <w:lang w:bidi="en-US"/>
        </w:rPr>
        <w:t xml:space="preserve"> rastom</w:t>
      </w:r>
      <w:r w:rsidR="00365A83" w:rsidRPr="007A5148">
        <w:rPr>
          <w:lang w:bidi="en-US"/>
        </w:rPr>
        <w:t xml:space="preserve"> broja i veličine podatkovnih centara u svijetu</w:t>
      </w:r>
      <w:r w:rsidR="00BD1156" w:rsidRPr="007A5148">
        <w:rPr>
          <w:lang w:bidi="en-US"/>
        </w:rPr>
        <w:t xml:space="preserve"> što znači da se bitka za smanjenje utroška energije svakodnevno gubi</w:t>
      </w:r>
      <w:r w:rsidR="00365A83" w:rsidRPr="007A5148">
        <w:rPr>
          <w:lang w:bidi="en-US"/>
        </w:rPr>
        <w:t>.</w:t>
      </w:r>
    </w:p>
    <w:p w:rsidR="00365A83" w:rsidRPr="007A5148" w:rsidRDefault="00366400" w:rsidP="005A7E13">
      <w:pPr>
        <w:rPr>
          <w:lang w:bidi="en-US"/>
        </w:rPr>
      </w:pPr>
      <w:r w:rsidRPr="007A5148">
        <w:rPr>
          <w:lang w:bidi="en-US"/>
        </w:rPr>
        <w:t>Poznato je kako je</w:t>
      </w:r>
      <w:r w:rsidR="005A7E13" w:rsidRPr="007A5148">
        <w:rPr>
          <w:lang w:bidi="en-US"/>
        </w:rPr>
        <w:t xml:space="preserve"> IKT jedan od najvećih zagađivača današnjice </w:t>
      </w:r>
      <w:r w:rsidR="00B0572E" w:rsidRPr="007A5148">
        <w:rPr>
          <w:lang w:bidi="en-US"/>
        </w:rPr>
        <w:t>jer</w:t>
      </w:r>
      <w:r w:rsidR="005A7E13" w:rsidRPr="007A5148">
        <w:rPr>
          <w:lang w:bidi="en-US"/>
        </w:rPr>
        <w:t xml:space="preserve"> troš</w:t>
      </w:r>
      <w:r w:rsidR="00B0572E" w:rsidRPr="007A5148">
        <w:rPr>
          <w:lang w:bidi="en-US"/>
        </w:rPr>
        <w:t>i</w:t>
      </w:r>
      <w:r w:rsidR="005A7E13" w:rsidRPr="007A5148">
        <w:rPr>
          <w:lang w:bidi="en-US"/>
        </w:rPr>
        <w:t xml:space="preserve"> velik</w:t>
      </w:r>
      <w:r w:rsidR="00B0572E" w:rsidRPr="007A5148">
        <w:rPr>
          <w:lang w:bidi="en-US"/>
        </w:rPr>
        <w:t>e</w:t>
      </w:r>
      <w:r w:rsidR="005A7E13" w:rsidRPr="007A5148">
        <w:rPr>
          <w:lang w:bidi="en-US"/>
        </w:rPr>
        <w:t xml:space="preserve"> količin</w:t>
      </w:r>
      <w:r w:rsidR="00B0572E" w:rsidRPr="007A5148">
        <w:rPr>
          <w:lang w:bidi="en-US"/>
        </w:rPr>
        <w:t>e</w:t>
      </w:r>
      <w:r w:rsidR="005A7E13" w:rsidRPr="007A5148">
        <w:rPr>
          <w:lang w:bidi="en-US"/>
        </w:rPr>
        <w:t xml:space="preserve"> energije</w:t>
      </w:r>
      <w:r w:rsidR="00987790" w:rsidRPr="007A5148">
        <w:rPr>
          <w:lang w:bidi="en-US"/>
        </w:rPr>
        <w:t>. Prema američkim statistikama</w:t>
      </w:r>
      <w:r w:rsidR="00530D53" w:rsidRPr="007A5148">
        <w:rPr>
          <w:lang w:bidi="en-US"/>
        </w:rPr>
        <w:t xml:space="preserve"> povećanje učinkovitosti u američkim podatkovnim centrima može dovesti do uštede od 3,8 milijardi dolara </w:t>
      </w:r>
      <w:sdt>
        <w:sdtPr>
          <w:rPr>
            <w:lang w:bidi="en-US"/>
          </w:rPr>
          <w:id w:val="-237091468"/>
          <w:citation/>
        </w:sdtPr>
        <w:sdtEndPr/>
        <w:sdtContent>
          <w:r w:rsidR="00530D53" w:rsidRPr="007A5148">
            <w:rPr>
              <w:lang w:bidi="en-US"/>
            </w:rPr>
            <w:fldChar w:fldCharType="begin"/>
          </w:r>
          <w:r w:rsidR="001E5BBA">
            <w:rPr>
              <w:lang w:bidi="en-US"/>
            </w:rPr>
            <w:instrText xml:space="preserve">CITATION The141 \l 1050 </w:instrText>
          </w:r>
          <w:r w:rsidR="00530D53" w:rsidRPr="007A5148">
            <w:rPr>
              <w:lang w:bidi="en-US"/>
            </w:rPr>
            <w:fldChar w:fldCharType="separate"/>
          </w:r>
          <w:r w:rsidR="001B6365">
            <w:rPr>
              <w:noProof/>
              <w:lang w:bidi="en-US"/>
            </w:rPr>
            <w:t>(NRDC, 2014)</w:t>
          </w:r>
          <w:r w:rsidR="00530D53" w:rsidRPr="007A5148">
            <w:rPr>
              <w:lang w:bidi="en-US"/>
            </w:rPr>
            <w:fldChar w:fldCharType="end"/>
          </w:r>
        </w:sdtContent>
      </w:sdt>
      <w:r w:rsidR="00530D53" w:rsidRPr="007A5148">
        <w:rPr>
          <w:lang w:bidi="en-US"/>
        </w:rPr>
        <w:t>.</w:t>
      </w:r>
      <w:r w:rsidRPr="007A5148">
        <w:t xml:space="preserve"> </w:t>
      </w:r>
      <w:r w:rsidR="00530D53" w:rsidRPr="007A5148">
        <w:t>Izazov za okoliš je i prevelika produkcija te</w:t>
      </w:r>
      <w:r w:rsidR="005A7E13" w:rsidRPr="007A5148">
        <w:rPr>
          <w:lang w:bidi="en-US"/>
        </w:rPr>
        <w:t xml:space="preserve"> gomilanje uređaja koji nakon nekoliko godina korištenja postaju opasan elektronički otpad. Takvo zagađenje, unatoč mnogim naporima za</w:t>
      </w:r>
      <w:r w:rsidR="002639B3" w:rsidRPr="007A5148">
        <w:rPr>
          <w:lang w:bidi="en-US"/>
        </w:rPr>
        <w:t xml:space="preserve"> njegovim</w:t>
      </w:r>
      <w:r w:rsidR="005A7E13" w:rsidRPr="007A5148">
        <w:rPr>
          <w:lang w:bidi="en-US"/>
        </w:rPr>
        <w:t xml:space="preserve"> smanjenjem, već dulje vrijeme pokazuje zabrinjavajući trend rasta. </w:t>
      </w:r>
    </w:p>
    <w:p w:rsidR="00365A83" w:rsidRPr="007A5148" w:rsidRDefault="005A7E13" w:rsidP="005A7E13">
      <w:pPr>
        <w:rPr>
          <w:lang w:bidi="en-US"/>
        </w:rPr>
      </w:pPr>
      <w:r w:rsidRPr="007A5148">
        <w:rPr>
          <w:lang w:bidi="en-US"/>
        </w:rPr>
        <w:t>Ono što organizacije mogu učiniti u svome okruženju je da optimalnom izgradnjom svojih podatkovnih centara vode brigu o rasporedu, količini, vrsti i iskoristivosti opreme te učinkovitim sustavima za hlađenje pridonesu uštedi energije</w:t>
      </w:r>
      <w:r w:rsidR="00530D53" w:rsidRPr="007A5148">
        <w:rPr>
          <w:lang w:bidi="en-US"/>
        </w:rPr>
        <w:t xml:space="preserve"> </w:t>
      </w:r>
      <w:sdt>
        <w:sdtPr>
          <w:rPr>
            <w:lang w:bidi="en-US"/>
          </w:rPr>
          <w:id w:val="1773826255"/>
          <w:citation/>
        </w:sdtPr>
        <w:sdtEndPr/>
        <w:sdtContent>
          <w:r w:rsidR="00530D53" w:rsidRPr="007A5148">
            <w:rPr>
              <w:lang w:bidi="en-US"/>
            </w:rPr>
            <w:fldChar w:fldCharType="begin"/>
          </w:r>
          <w:r w:rsidR="001E5BBA">
            <w:rPr>
              <w:lang w:bidi="en-US"/>
            </w:rPr>
            <w:instrText xml:space="preserve">CITATION The141 \l 1050 </w:instrText>
          </w:r>
          <w:r w:rsidR="00530D53" w:rsidRPr="007A5148">
            <w:rPr>
              <w:lang w:bidi="en-US"/>
            </w:rPr>
            <w:fldChar w:fldCharType="separate"/>
          </w:r>
          <w:r w:rsidR="001B6365">
            <w:rPr>
              <w:noProof/>
              <w:lang w:bidi="en-US"/>
            </w:rPr>
            <w:t>(NRDC, 2014)</w:t>
          </w:r>
          <w:r w:rsidR="00530D53" w:rsidRPr="007A5148">
            <w:rPr>
              <w:lang w:bidi="en-US"/>
            </w:rPr>
            <w:fldChar w:fldCharType="end"/>
          </w:r>
        </w:sdtContent>
      </w:sdt>
      <w:r w:rsidRPr="007A5148">
        <w:rPr>
          <w:lang w:bidi="en-US"/>
        </w:rPr>
        <w:t>. U tome ne treba zaobići računala na radnim mjestima koja je potrebno isk</w:t>
      </w:r>
      <w:r w:rsidR="00365A83" w:rsidRPr="007A5148">
        <w:rPr>
          <w:lang w:bidi="en-US"/>
        </w:rPr>
        <w:t>ljučivati nakon radnog</w:t>
      </w:r>
      <w:r w:rsidR="0016045A">
        <w:rPr>
          <w:lang w:bidi="en-US"/>
        </w:rPr>
        <w:t>a</w:t>
      </w:r>
      <w:r w:rsidR="00365A83" w:rsidRPr="007A5148">
        <w:rPr>
          <w:lang w:bidi="en-US"/>
        </w:rPr>
        <w:t xml:space="preserve"> vremena.</w:t>
      </w:r>
    </w:p>
    <w:p w:rsidR="00365A83" w:rsidRPr="007A5148" w:rsidRDefault="005A7E13" w:rsidP="005A7E13">
      <w:pPr>
        <w:rPr>
          <w:lang w:bidi="en-US"/>
        </w:rPr>
      </w:pPr>
      <w:r w:rsidRPr="007A5148">
        <w:rPr>
          <w:lang w:bidi="en-US"/>
        </w:rPr>
        <w:t xml:space="preserve">Daljnji razvoj IKT-a osigurat će, </w:t>
      </w:r>
      <w:r w:rsidR="0016045A">
        <w:rPr>
          <w:lang w:bidi="en-US"/>
        </w:rPr>
        <w:t xml:space="preserve">s </w:t>
      </w:r>
      <w:r w:rsidRPr="007A5148">
        <w:rPr>
          <w:lang w:bidi="en-US"/>
        </w:rPr>
        <w:t>obzirom na svoju svrhu postojanja, da se u drugim privrednim granama omogući povećanje učinkovitosti radnih procesa, čime se smanjuje potrošnja fosilnih goriva, tj. neobnovljivih izvora energije. Jedan primjer za to su sustavi koji služe za poboljšanje učinkovitosti gradskog</w:t>
      </w:r>
      <w:r w:rsidR="0016045A">
        <w:rPr>
          <w:lang w:bidi="en-US"/>
        </w:rPr>
        <w:t>a</w:t>
      </w:r>
      <w:r w:rsidRPr="007A5148">
        <w:rPr>
          <w:lang w:bidi="en-US"/>
        </w:rPr>
        <w:t xml:space="preserve"> i prigradskog prometa koji, na bazi ekspertnih sustava, samostalno i automatski određuju nove rute kretanja u svrhu izbjegavanja gužvi u prometu </w:t>
      </w:r>
      <w:sdt>
        <w:sdtPr>
          <w:rPr>
            <w:lang w:bidi="en-US"/>
          </w:rPr>
          <w:id w:val="-1289346039"/>
          <w:citation/>
        </w:sdtPr>
        <w:sdtEndPr/>
        <w:sdtContent>
          <w:r w:rsidRPr="007A5148">
            <w:rPr>
              <w:lang w:bidi="en-US"/>
            </w:rPr>
            <w:fldChar w:fldCharType="begin"/>
          </w:r>
          <w:r w:rsidRPr="007A5148">
            <w:rPr>
              <w:lang w:bidi="en-US"/>
            </w:rPr>
            <w:instrText xml:space="preserve"> CITATION Pra12 \l 1050 </w:instrText>
          </w:r>
          <w:r w:rsidRPr="007A5148">
            <w:rPr>
              <w:lang w:bidi="en-US"/>
            </w:rPr>
            <w:fldChar w:fldCharType="separate"/>
          </w:r>
          <w:r w:rsidR="001B6365">
            <w:rPr>
              <w:noProof/>
              <w:lang w:bidi="en-US"/>
            </w:rPr>
            <w:t>(Trivedi, Deshmukh, &amp; Shrivastava, 2012)</w:t>
          </w:r>
          <w:r w:rsidRPr="007A5148">
            <w:rPr>
              <w:lang w:bidi="en-US"/>
            </w:rPr>
            <w:fldChar w:fldCharType="end"/>
          </w:r>
        </w:sdtContent>
      </w:sdt>
      <w:r w:rsidRPr="007A5148">
        <w:rPr>
          <w:lang w:bidi="en-US"/>
        </w:rPr>
        <w:t>, a infrastrukturna podloga im je sveprisutno računalstvo u oblaku</w:t>
      </w:r>
      <w:r w:rsidR="00365A83" w:rsidRPr="007A5148">
        <w:rPr>
          <w:lang w:bidi="en-US"/>
        </w:rPr>
        <w:t>.</w:t>
      </w:r>
      <w:r w:rsidR="00B0572E" w:rsidRPr="007A5148">
        <w:rPr>
          <w:lang w:bidi="en-US"/>
        </w:rPr>
        <w:t xml:space="preserve"> Takvih je primjera sve više.</w:t>
      </w:r>
    </w:p>
    <w:p w:rsidR="005A7E13" w:rsidRPr="007A5148" w:rsidRDefault="005A7E13" w:rsidP="005A7E13">
      <w:pPr>
        <w:rPr>
          <w:lang w:bidi="en-US"/>
        </w:rPr>
      </w:pPr>
      <w:r w:rsidRPr="007A5148">
        <w:rPr>
          <w:lang w:bidi="en-US"/>
        </w:rPr>
        <w:t>Zeleni IKT postaje tema kojom će se u budućnosti sve više baviti IT menadžeri, a to iziskuje široki spektar stručnih znanja iz različitih područja. Zadnjih se nekoliko godina čine veliki napori kroz osvješćivanje ljudi za zeleni IKT putem reklama i edukativnih prezentacija koje upućuju na korištenje elektroničke pošte umjesto slanja faksa, čitanje na dlanovnicima, umjesto ispisivanja teksta na papir te velikom produkcijom elektroničkih časopisa i knjiga.</w:t>
      </w:r>
    </w:p>
    <w:p w:rsidR="006F3671" w:rsidRPr="007A5148" w:rsidRDefault="006F3671" w:rsidP="00AB32A1">
      <w:pPr>
        <w:pStyle w:val="Heading3"/>
      </w:pPr>
      <w:bookmarkStart w:id="119" w:name="_Toc462787733"/>
      <w:bookmarkEnd w:id="118"/>
      <w:r w:rsidRPr="007A5148">
        <w:t>Stanje IKT-a u Hrvatskoj</w:t>
      </w:r>
      <w:bookmarkEnd w:id="119"/>
    </w:p>
    <w:p w:rsidR="00C5369C" w:rsidRPr="007A5148" w:rsidRDefault="00C5369C" w:rsidP="00C5369C">
      <w:pPr>
        <w:rPr>
          <w:lang w:bidi="en-US"/>
        </w:rPr>
      </w:pPr>
      <w:r w:rsidRPr="007A5148">
        <w:rPr>
          <w:lang w:bidi="en-US"/>
        </w:rPr>
        <w:t xml:space="preserve">Hrvatska kao dio Europe pokušava ići ukorak s razvijenim zemljama Europske unije </w:t>
      </w:r>
      <w:r w:rsidR="00416FF7" w:rsidRPr="007A5148">
        <w:rPr>
          <w:lang w:bidi="en-US"/>
        </w:rPr>
        <w:t xml:space="preserve">kroz </w:t>
      </w:r>
      <w:r w:rsidRPr="007A5148">
        <w:rPr>
          <w:lang w:bidi="en-US"/>
        </w:rPr>
        <w:t>ispunjava</w:t>
      </w:r>
      <w:r w:rsidR="00416FF7" w:rsidRPr="007A5148">
        <w:rPr>
          <w:lang w:bidi="en-US"/>
        </w:rPr>
        <w:t>nje</w:t>
      </w:r>
      <w:r w:rsidRPr="007A5148">
        <w:rPr>
          <w:lang w:bidi="en-US"/>
        </w:rPr>
        <w:t xml:space="preserve"> uvjet</w:t>
      </w:r>
      <w:r w:rsidR="00416FF7" w:rsidRPr="007A5148">
        <w:rPr>
          <w:lang w:bidi="en-US"/>
        </w:rPr>
        <w:t>a</w:t>
      </w:r>
      <w:r w:rsidRPr="007A5148">
        <w:rPr>
          <w:lang w:bidi="en-US"/>
        </w:rPr>
        <w:t xml:space="preserve"> iz </w:t>
      </w:r>
      <w:r w:rsidR="00416FF7" w:rsidRPr="007A5148">
        <w:rPr>
          <w:i/>
          <w:lang w:bidi="en-US"/>
        </w:rPr>
        <w:t>D</w:t>
      </w:r>
      <w:r w:rsidRPr="007A5148">
        <w:rPr>
          <w:i/>
          <w:lang w:bidi="en-US"/>
        </w:rPr>
        <w:t>igitalne agende</w:t>
      </w:r>
      <w:r w:rsidRPr="007A5148">
        <w:rPr>
          <w:rStyle w:val="FootnoteReference"/>
        </w:rPr>
        <w:footnoteReference w:id="62"/>
      </w:r>
      <w:r w:rsidRPr="007A5148">
        <w:rPr>
          <w:lang w:bidi="en-US"/>
        </w:rPr>
        <w:t xml:space="preserve">, </w:t>
      </w:r>
      <w:r w:rsidR="00416FF7" w:rsidRPr="007A5148">
        <w:rPr>
          <w:lang w:bidi="en-US"/>
        </w:rPr>
        <w:t>kojom</w:t>
      </w:r>
      <w:r w:rsidRPr="007A5148">
        <w:rPr>
          <w:lang w:bidi="en-US"/>
        </w:rPr>
        <w:t xml:space="preserve"> </w:t>
      </w:r>
      <w:r w:rsidR="00416FF7" w:rsidRPr="007A5148">
        <w:rPr>
          <w:lang w:bidi="en-US"/>
        </w:rPr>
        <w:t>E</w:t>
      </w:r>
      <w:r w:rsidRPr="007A5148">
        <w:rPr>
          <w:lang w:bidi="en-US"/>
        </w:rPr>
        <w:t xml:space="preserve">uropska unija želi sustići razvijene azijske zemlje poticanjem </w:t>
      </w:r>
      <w:r w:rsidR="00B02CCF">
        <w:rPr>
          <w:lang w:bidi="en-US"/>
        </w:rPr>
        <w:t>is</w:t>
      </w:r>
      <w:r w:rsidRPr="007A5148">
        <w:rPr>
          <w:lang w:bidi="en-US"/>
        </w:rPr>
        <w:t>korišt</w:t>
      </w:r>
      <w:r w:rsidR="00B02CCF">
        <w:rPr>
          <w:lang w:bidi="en-US"/>
        </w:rPr>
        <w:t>ava</w:t>
      </w:r>
      <w:r w:rsidRPr="007A5148">
        <w:rPr>
          <w:lang w:bidi="en-US"/>
        </w:rPr>
        <w:t xml:space="preserve">nja IKT-a kao podloge za razvoj </w:t>
      </w:r>
      <w:sdt>
        <w:sdtPr>
          <w:rPr>
            <w:lang w:bidi="en-US"/>
          </w:rPr>
          <w:id w:val="-1527327933"/>
          <w:citation/>
        </w:sdtPr>
        <w:sdtEndPr/>
        <w:sdtContent>
          <w:r w:rsidRPr="007A5148">
            <w:rPr>
              <w:lang w:bidi="en-US"/>
            </w:rPr>
            <w:fldChar w:fldCharType="begin"/>
          </w:r>
          <w:r w:rsidRPr="007A5148">
            <w:rPr>
              <w:lang w:bidi="en-US"/>
            </w:rPr>
            <w:instrText xml:space="preserve">CITATION Eur14 \l 1050 </w:instrText>
          </w:r>
          <w:r w:rsidRPr="007A5148">
            <w:rPr>
              <w:lang w:bidi="en-US"/>
            </w:rPr>
            <w:fldChar w:fldCharType="separate"/>
          </w:r>
          <w:r w:rsidR="001B6365">
            <w:rPr>
              <w:noProof/>
              <w:lang w:bidi="en-US"/>
            </w:rPr>
            <w:t>(EK, 2014)</w:t>
          </w:r>
          <w:r w:rsidRPr="007A5148">
            <w:rPr>
              <w:lang w:bidi="en-US"/>
            </w:rPr>
            <w:fldChar w:fldCharType="end"/>
          </w:r>
        </w:sdtContent>
      </w:sdt>
      <w:r w:rsidRPr="007A5148">
        <w:rPr>
          <w:lang w:bidi="en-US"/>
        </w:rPr>
        <w:t xml:space="preserve">. </w:t>
      </w:r>
      <w:r w:rsidRPr="007A5148">
        <w:rPr>
          <w:i/>
          <w:lang w:bidi="en-US"/>
        </w:rPr>
        <w:t>Digitalna agenda za Europu</w:t>
      </w:r>
      <w:r w:rsidRPr="007A5148">
        <w:rPr>
          <w:lang w:bidi="en-US"/>
        </w:rPr>
        <w:t xml:space="preserve"> ostvarila je</w:t>
      </w:r>
      <w:r w:rsidR="005F6FBA" w:rsidRPr="007A5148">
        <w:rPr>
          <w:lang w:bidi="en-US"/>
        </w:rPr>
        <w:t xml:space="preserve"> do sada</w:t>
      </w:r>
      <w:r w:rsidRPr="007A5148">
        <w:rPr>
          <w:lang w:bidi="en-US"/>
        </w:rPr>
        <w:t xml:space="preserve"> uspjeh u tri smjera</w:t>
      </w:r>
      <w:r w:rsidR="003079B4">
        <w:rPr>
          <w:lang w:bidi="en-US"/>
        </w:rPr>
        <w:t xml:space="preserve"> </w:t>
      </w:r>
      <w:r w:rsidR="00B02CCF">
        <w:rPr>
          <w:lang w:bidi="en-US"/>
        </w:rPr>
        <w:t>putem</w:t>
      </w:r>
      <w:r w:rsidRPr="007A5148">
        <w:rPr>
          <w:lang w:bidi="en-US"/>
        </w:rPr>
        <w:t>:</w:t>
      </w:r>
    </w:p>
    <w:p w:rsidR="00C5369C" w:rsidRPr="007A5148" w:rsidRDefault="00C5369C" w:rsidP="009F3C20">
      <w:pPr>
        <w:pStyle w:val="Nabrajanje"/>
        <w:numPr>
          <w:ilvl w:val="0"/>
          <w:numId w:val="28"/>
        </w:numPr>
      </w:pPr>
      <w:r w:rsidRPr="007A5148">
        <w:t>pružanj</w:t>
      </w:r>
      <w:r w:rsidR="00B02CCF">
        <w:t>a</w:t>
      </w:r>
      <w:r w:rsidRPr="007A5148">
        <w:t xml:space="preserve"> boljih, bržih i povoljnijih komunikacija;</w:t>
      </w:r>
    </w:p>
    <w:p w:rsidR="00C5369C" w:rsidRPr="007A5148" w:rsidRDefault="00C5369C" w:rsidP="00161466">
      <w:pPr>
        <w:pStyle w:val="Nabrajanje"/>
      </w:pPr>
      <w:r w:rsidRPr="007A5148">
        <w:t>potpor</w:t>
      </w:r>
      <w:r w:rsidR="003079B4">
        <w:t>e</w:t>
      </w:r>
      <w:r w:rsidRPr="007A5148">
        <w:t xml:space="preserve"> strateškom istraživanju informacijsko</w:t>
      </w:r>
      <w:r w:rsidRPr="007A5148">
        <w:noBreakHyphen/>
        <w:t>komunikacijske tehnologije radi poticanja industrije EU</w:t>
      </w:r>
      <w:r w:rsidRPr="007A5148">
        <w:noBreakHyphen/>
        <w:t>a;</w:t>
      </w:r>
    </w:p>
    <w:p w:rsidR="00C5369C" w:rsidRPr="007A5148" w:rsidRDefault="00C5369C" w:rsidP="00161466">
      <w:pPr>
        <w:pStyle w:val="Nabrajanje"/>
      </w:pPr>
      <w:r w:rsidRPr="007A5148">
        <w:t>poticanj</w:t>
      </w:r>
      <w:r w:rsidR="003079B4">
        <w:t>a</w:t>
      </w:r>
      <w:r w:rsidRPr="007A5148">
        <w:t xml:space="preserve"> razvoja informacijske pismenosti, otvaranja novih radnih mjesta i poduzetništva </w:t>
      </w:r>
      <w:sdt>
        <w:sdtPr>
          <w:id w:val="-737092193"/>
          <w:citation/>
        </w:sdtPr>
        <w:sdtEndPr/>
        <w:sdtContent>
          <w:r w:rsidRPr="007A5148">
            <w:fldChar w:fldCharType="begin"/>
          </w:r>
          <w:r w:rsidRPr="007A5148">
            <w:instrText xml:space="preserve"> CITATION Eur14 \l 1050 </w:instrText>
          </w:r>
          <w:r w:rsidRPr="007A5148">
            <w:fldChar w:fldCharType="separate"/>
          </w:r>
          <w:r w:rsidR="001B6365">
            <w:rPr>
              <w:noProof/>
            </w:rPr>
            <w:t>(EK, 2014)</w:t>
          </w:r>
          <w:r w:rsidRPr="007A5148">
            <w:fldChar w:fldCharType="end"/>
          </w:r>
        </w:sdtContent>
      </w:sdt>
      <w:r w:rsidRPr="007A5148">
        <w:t>.</w:t>
      </w:r>
    </w:p>
    <w:p w:rsidR="00C5369C" w:rsidRPr="007A5148" w:rsidRDefault="00C5369C" w:rsidP="006F3671">
      <w:pPr>
        <w:rPr>
          <w:lang w:bidi="en-US"/>
        </w:rPr>
      </w:pPr>
      <w:r w:rsidRPr="007A5148">
        <w:rPr>
          <w:lang w:bidi="en-US"/>
        </w:rPr>
        <w:t xml:space="preserve">Isti dokument navodi </w:t>
      </w:r>
      <w:r w:rsidR="00416FF7" w:rsidRPr="007A5148">
        <w:rPr>
          <w:lang w:bidi="en-US"/>
        </w:rPr>
        <w:t xml:space="preserve">podatak </w:t>
      </w:r>
      <w:r w:rsidRPr="007A5148">
        <w:rPr>
          <w:lang w:bidi="en-US"/>
        </w:rPr>
        <w:t xml:space="preserve">da samo 54% građana </w:t>
      </w:r>
      <w:r w:rsidR="00095925" w:rsidRPr="007A5148">
        <w:rPr>
          <w:lang w:bidi="en-US"/>
        </w:rPr>
        <w:t xml:space="preserve">u Hrvatskoj </w:t>
      </w:r>
      <w:r w:rsidRPr="007A5148">
        <w:rPr>
          <w:lang w:bidi="en-US"/>
        </w:rPr>
        <w:t xml:space="preserve">ima dostupan širokopojasni Internet. To je </w:t>
      </w:r>
      <w:r w:rsidR="003079B4">
        <w:rPr>
          <w:lang w:bidi="en-US"/>
        </w:rPr>
        <w:t>zabrinjavajuć</w:t>
      </w:r>
      <w:r w:rsidRPr="007A5148">
        <w:rPr>
          <w:lang w:bidi="en-US"/>
        </w:rPr>
        <w:t>a činjenica</w:t>
      </w:r>
      <w:r w:rsidR="003079B4">
        <w:rPr>
          <w:lang w:bidi="en-US"/>
        </w:rPr>
        <w:t xml:space="preserve"> koja traži akciju,</w:t>
      </w:r>
      <w:r w:rsidRPr="007A5148">
        <w:rPr>
          <w:lang w:bidi="en-US"/>
        </w:rPr>
        <w:t xml:space="preserve"> </w:t>
      </w:r>
      <w:r w:rsidR="00622BA8">
        <w:rPr>
          <w:lang w:bidi="en-US"/>
        </w:rPr>
        <w:t>ako</w:t>
      </w:r>
      <w:r w:rsidR="00622BA8" w:rsidRPr="007A5148">
        <w:rPr>
          <w:lang w:bidi="en-US"/>
        </w:rPr>
        <w:t xml:space="preserve"> </w:t>
      </w:r>
      <w:r w:rsidRPr="007A5148">
        <w:rPr>
          <w:lang w:bidi="en-US"/>
        </w:rPr>
        <w:t>želimo da nam pristup bržim i povoljnijim komunikacijama bude jedan od pokretača razvoja i izlaska iz krize</w:t>
      </w:r>
      <w:r w:rsidR="006E513F">
        <w:rPr>
          <w:lang w:bidi="en-US"/>
        </w:rPr>
        <w:t>. Ovo vrijedi</w:t>
      </w:r>
      <w:r w:rsidRPr="007A5148">
        <w:rPr>
          <w:lang w:bidi="en-US"/>
        </w:rPr>
        <w:t xml:space="preserve"> </w:t>
      </w:r>
      <w:r w:rsidR="006E513F">
        <w:rPr>
          <w:lang w:bidi="en-US"/>
        </w:rPr>
        <w:t>a</w:t>
      </w:r>
      <w:r w:rsidRPr="007A5148">
        <w:rPr>
          <w:lang w:bidi="en-US"/>
        </w:rPr>
        <w:t xml:space="preserve"> Europ</w:t>
      </w:r>
      <w:r w:rsidR="006E513F">
        <w:rPr>
          <w:lang w:bidi="en-US"/>
        </w:rPr>
        <w:t>u, a pogotovo za</w:t>
      </w:r>
      <w:r w:rsidRPr="007A5148">
        <w:rPr>
          <w:lang w:bidi="en-US"/>
        </w:rPr>
        <w:t xml:space="preserve"> Hrvatsk</w:t>
      </w:r>
      <w:r w:rsidR="006E513F">
        <w:rPr>
          <w:lang w:bidi="en-US"/>
        </w:rPr>
        <w:t>u</w:t>
      </w:r>
      <w:r w:rsidRPr="007A5148">
        <w:rPr>
          <w:lang w:bidi="en-US"/>
        </w:rPr>
        <w:t>.</w:t>
      </w:r>
    </w:p>
    <w:p w:rsidR="006E513F" w:rsidRDefault="00416FF7" w:rsidP="006F3671">
      <w:pPr>
        <w:rPr>
          <w:lang w:bidi="en-US"/>
        </w:rPr>
      </w:pPr>
      <w:r w:rsidRPr="007A5148">
        <w:rPr>
          <w:lang w:bidi="en-US"/>
        </w:rPr>
        <w:t>Hrvatska je sedam</w:t>
      </w:r>
      <w:r w:rsidR="00D64569" w:rsidRPr="007A5148">
        <w:rPr>
          <w:lang w:bidi="en-US"/>
        </w:rPr>
        <w:t xml:space="preserve">desetih i osamdesetih godina prošloga stoljeća bila </w:t>
      </w:r>
      <w:r w:rsidR="006E513F">
        <w:rPr>
          <w:lang w:bidi="en-US"/>
        </w:rPr>
        <w:t>ekonoms</w:t>
      </w:r>
      <w:r w:rsidR="00D64569" w:rsidRPr="007A5148">
        <w:rPr>
          <w:lang w:bidi="en-US"/>
        </w:rPr>
        <w:t>ki lider za mnoge zemlje koje su sada</w:t>
      </w:r>
      <w:r w:rsidR="00175EEC" w:rsidRPr="007A5148">
        <w:rPr>
          <w:lang w:bidi="en-US"/>
        </w:rPr>
        <w:t xml:space="preserve"> tehnološki</w:t>
      </w:r>
      <w:r w:rsidR="00D64569" w:rsidRPr="007A5148">
        <w:rPr>
          <w:lang w:bidi="en-US"/>
        </w:rPr>
        <w:t xml:space="preserve"> daleko ispred</w:t>
      </w:r>
      <w:r w:rsidRPr="007A5148">
        <w:rPr>
          <w:lang w:bidi="en-US"/>
        </w:rPr>
        <w:t xml:space="preserve"> nas</w:t>
      </w:r>
      <w:r w:rsidR="00D64569" w:rsidRPr="007A5148">
        <w:rPr>
          <w:lang w:bidi="en-US"/>
        </w:rPr>
        <w:t xml:space="preserve"> </w:t>
      </w:r>
      <w:sdt>
        <w:sdtPr>
          <w:rPr>
            <w:lang w:bidi="en-US"/>
          </w:rPr>
          <w:id w:val="-715190476"/>
          <w:citation/>
        </w:sdtPr>
        <w:sdtEndPr/>
        <w:sdtContent>
          <w:r w:rsidR="00D64569" w:rsidRPr="007A5148">
            <w:rPr>
              <w:lang w:bidi="en-US"/>
            </w:rPr>
            <w:fldChar w:fldCharType="begin"/>
          </w:r>
          <w:r w:rsidR="00D64569" w:rsidRPr="007A5148">
            <w:rPr>
              <w:lang w:bidi="en-US"/>
            </w:rPr>
            <w:instrText xml:space="preserve">CITATION Pav15 \t  \l 1050 </w:instrText>
          </w:r>
          <w:r w:rsidR="00D64569" w:rsidRPr="007A5148">
            <w:rPr>
              <w:lang w:bidi="en-US"/>
            </w:rPr>
            <w:fldChar w:fldCharType="separate"/>
          </w:r>
          <w:r w:rsidR="001B6365">
            <w:rPr>
              <w:noProof/>
              <w:lang w:bidi="en-US"/>
            </w:rPr>
            <w:t>(Pavić, 2015)</w:t>
          </w:r>
          <w:r w:rsidR="00D64569" w:rsidRPr="007A5148">
            <w:rPr>
              <w:lang w:bidi="en-US"/>
            </w:rPr>
            <w:fldChar w:fldCharType="end"/>
          </w:r>
        </w:sdtContent>
      </w:sdt>
      <w:r w:rsidR="00D64569" w:rsidRPr="007A5148">
        <w:rPr>
          <w:lang w:bidi="en-US"/>
        </w:rPr>
        <w:t>.</w:t>
      </w:r>
      <w:r w:rsidR="00095925" w:rsidRPr="007A5148">
        <w:rPr>
          <w:lang w:bidi="en-US"/>
        </w:rPr>
        <w:t xml:space="preserve"> Ipak, prema visini IKT ulaganja, Hrvatska pripada razvijenij</w:t>
      </w:r>
      <w:r w:rsidRPr="007A5148">
        <w:rPr>
          <w:lang w:bidi="en-US"/>
        </w:rPr>
        <w:t>oj</w:t>
      </w:r>
      <w:r w:rsidR="00095925" w:rsidRPr="007A5148">
        <w:rPr>
          <w:lang w:bidi="en-US"/>
        </w:rPr>
        <w:t xml:space="preserve"> skupini zemalja </w:t>
      </w:r>
      <w:sdt>
        <w:sdtPr>
          <w:rPr>
            <w:lang w:bidi="en-US"/>
          </w:rPr>
          <w:id w:val="535010935"/>
          <w:citation/>
        </w:sdtPr>
        <w:sdtEndPr/>
        <w:sdtContent>
          <w:r w:rsidR="00095925" w:rsidRPr="007A5148">
            <w:rPr>
              <w:lang w:bidi="en-US"/>
            </w:rPr>
            <w:fldChar w:fldCharType="begin"/>
          </w:r>
          <w:r w:rsidR="00095925" w:rsidRPr="007A5148">
            <w:rPr>
              <w:lang w:bidi="en-US"/>
            </w:rPr>
            <w:instrText xml:space="preserve"> CITATION Zdr09 \l 1050 </w:instrText>
          </w:r>
          <w:r w:rsidR="00095925" w:rsidRPr="007A5148">
            <w:rPr>
              <w:lang w:bidi="en-US"/>
            </w:rPr>
            <w:fldChar w:fldCharType="separate"/>
          </w:r>
          <w:r w:rsidR="001B6365">
            <w:rPr>
              <w:noProof/>
              <w:lang w:bidi="en-US"/>
            </w:rPr>
            <w:t>(Krakar &amp; Rotim, 2009)</w:t>
          </w:r>
          <w:r w:rsidR="00095925" w:rsidRPr="007A5148">
            <w:rPr>
              <w:lang w:bidi="en-US"/>
            </w:rPr>
            <w:fldChar w:fldCharType="end"/>
          </w:r>
        </w:sdtContent>
      </w:sdt>
      <w:r w:rsidR="00095925" w:rsidRPr="007A5148">
        <w:rPr>
          <w:lang w:bidi="en-US"/>
        </w:rPr>
        <w:t>.</w:t>
      </w:r>
      <w:r w:rsidR="00175EEC" w:rsidRPr="007A5148">
        <w:rPr>
          <w:lang w:bidi="en-US"/>
        </w:rPr>
        <w:t xml:space="preserve"> </w:t>
      </w:r>
      <w:r w:rsidRPr="007A5148">
        <w:rPr>
          <w:lang w:bidi="en-US"/>
        </w:rPr>
        <w:t xml:space="preserve">Kako je </w:t>
      </w:r>
      <w:r w:rsidR="00175EEC" w:rsidRPr="007A5148">
        <w:rPr>
          <w:lang w:bidi="en-US"/>
        </w:rPr>
        <w:t xml:space="preserve">IKT važna poluga razvoja neke zemlje važno je </w:t>
      </w:r>
      <w:r w:rsidR="00622BA8">
        <w:rPr>
          <w:lang w:bidi="en-US"/>
        </w:rPr>
        <w:t xml:space="preserve">i </w:t>
      </w:r>
      <w:r w:rsidR="00175EEC" w:rsidRPr="007A5148">
        <w:rPr>
          <w:lang w:bidi="en-US"/>
        </w:rPr>
        <w:t>imati odgovarajuću strategiju koja će omogućiti</w:t>
      </w:r>
      <w:r w:rsidR="00B0572E" w:rsidRPr="007A5148">
        <w:rPr>
          <w:lang w:bidi="en-US"/>
        </w:rPr>
        <w:t xml:space="preserve"> taj</w:t>
      </w:r>
      <w:r w:rsidR="00095925" w:rsidRPr="007A5148">
        <w:rPr>
          <w:lang w:bidi="en-US"/>
        </w:rPr>
        <w:t xml:space="preserve"> razvoj</w:t>
      </w:r>
      <w:r w:rsidR="00175EEC" w:rsidRPr="007A5148">
        <w:rPr>
          <w:lang w:bidi="en-US"/>
        </w:rPr>
        <w:t>.</w:t>
      </w:r>
      <w:r w:rsidR="00D64569" w:rsidRPr="007A5148">
        <w:rPr>
          <w:lang w:bidi="en-US"/>
        </w:rPr>
        <w:t xml:space="preserve"> </w:t>
      </w:r>
      <w:r w:rsidR="006F3671" w:rsidRPr="007A5148">
        <w:rPr>
          <w:lang w:bidi="en-US"/>
        </w:rPr>
        <w:t>Poznata je međusobna ovisnost stupnja raz</w:t>
      </w:r>
      <w:r w:rsidRPr="007A5148">
        <w:rPr>
          <w:lang w:bidi="en-US"/>
        </w:rPr>
        <w:t>voja društva, ekonomske snage</w:t>
      </w:r>
      <w:r w:rsidR="00B0572E" w:rsidRPr="007A5148">
        <w:rPr>
          <w:lang w:bidi="en-US"/>
        </w:rPr>
        <w:t xml:space="preserve"> te</w:t>
      </w:r>
      <w:r w:rsidRPr="007A5148">
        <w:rPr>
          <w:lang w:bidi="en-US"/>
        </w:rPr>
        <w:t xml:space="preserve"> udjela </w:t>
      </w:r>
      <w:r w:rsidR="006F3671" w:rsidRPr="007A5148">
        <w:rPr>
          <w:lang w:bidi="en-US"/>
        </w:rPr>
        <w:t>visokoobrazov</w:t>
      </w:r>
      <w:r w:rsidRPr="007A5148">
        <w:rPr>
          <w:lang w:bidi="en-US"/>
        </w:rPr>
        <w:t>anih</w:t>
      </w:r>
      <w:r w:rsidR="006F3671" w:rsidRPr="007A5148">
        <w:rPr>
          <w:lang w:bidi="en-US"/>
        </w:rPr>
        <w:t xml:space="preserve"> </w:t>
      </w:r>
      <w:r w:rsidR="00B0572E" w:rsidRPr="007A5148">
        <w:rPr>
          <w:lang w:bidi="en-US"/>
        </w:rPr>
        <w:t xml:space="preserve">u populaciji </w:t>
      </w:r>
      <w:r w:rsidRPr="007A5148">
        <w:rPr>
          <w:lang w:bidi="en-US"/>
        </w:rPr>
        <w:t>na</w:t>
      </w:r>
      <w:r w:rsidR="006F3671" w:rsidRPr="007A5148">
        <w:rPr>
          <w:lang w:bidi="en-US"/>
        </w:rPr>
        <w:t xml:space="preserve"> jedn</w:t>
      </w:r>
      <w:r w:rsidRPr="007A5148">
        <w:rPr>
          <w:lang w:bidi="en-US"/>
        </w:rPr>
        <w:t>oj</w:t>
      </w:r>
      <w:r w:rsidR="006F3671" w:rsidRPr="007A5148">
        <w:rPr>
          <w:lang w:bidi="en-US"/>
        </w:rPr>
        <w:t xml:space="preserve"> stran</w:t>
      </w:r>
      <w:r w:rsidRPr="007A5148">
        <w:rPr>
          <w:lang w:bidi="en-US"/>
        </w:rPr>
        <w:t>i</w:t>
      </w:r>
      <w:r w:rsidR="006F3671" w:rsidRPr="007A5148">
        <w:rPr>
          <w:lang w:bidi="en-US"/>
        </w:rPr>
        <w:t xml:space="preserve"> i dostupa brzog</w:t>
      </w:r>
      <w:r w:rsidR="00622BA8">
        <w:rPr>
          <w:lang w:bidi="en-US"/>
        </w:rPr>
        <w:t>a</w:t>
      </w:r>
      <w:r w:rsidR="006F3671" w:rsidRPr="007A5148">
        <w:rPr>
          <w:lang w:bidi="en-US"/>
        </w:rPr>
        <w:t xml:space="preserve"> Interneta </w:t>
      </w:r>
      <w:r w:rsidRPr="007A5148">
        <w:rPr>
          <w:lang w:bidi="en-US"/>
        </w:rPr>
        <w:t>na</w:t>
      </w:r>
      <w:r w:rsidR="006F3671" w:rsidRPr="007A5148">
        <w:rPr>
          <w:lang w:bidi="en-US"/>
        </w:rPr>
        <w:t xml:space="preserve"> drug</w:t>
      </w:r>
      <w:r w:rsidRPr="007A5148">
        <w:rPr>
          <w:lang w:bidi="en-US"/>
        </w:rPr>
        <w:t>oj</w:t>
      </w:r>
      <w:r w:rsidR="006F3671" w:rsidRPr="007A5148">
        <w:rPr>
          <w:lang w:bidi="en-US"/>
        </w:rPr>
        <w:t>. Primjer za to je bivša Sovjetska republika Litva koja je u kratkom</w:t>
      </w:r>
      <w:r w:rsidR="00622BA8">
        <w:rPr>
          <w:lang w:bidi="en-US"/>
        </w:rPr>
        <w:t>e</w:t>
      </w:r>
      <w:r w:rsidR="006F3671" w:rsidRPr="007A5148">
        <w:rPr>
          <w:lang w:bidi="en-US"/>
        </w:rPr>
        <w:t xml:space="preserve"> vremenu postala lider u području tehnologije i obrazovanja s drugim mjestom u Europi po broju visokoobrazovanih među zaposlenima </w:t>
      </w:r>
      <w:sdt>
        <w:sdtPr>
          <w:rPr>
            <w:lang w:bidi="en-US"/>
          </w:rPr>
          <w:id w:val="18484575"/>
          <w:citation/>
        </w:sdtPr>
        <w:sdtEndPr/>
        <w:sdtContent>
          <w:r w:rsidR="006F3671" w:rsidRPr="007A5148">
            <w:rPr>
              <w:lang w:bidi="en-US"/>
            </w:rPr>
            <w:fldChar w:fldCharType="begin"/>
          </w:r>
          <w:r w:rsidR="006F3671" w:rsidRPr="007A5148">
            <w:rPr>
              <w:lang w:bidi="en-US"/>
            </w:rPr>
            <w:instrText xml:space="preserve">CITATION Več12 \l 1050 </w:instrText>
          </w:r>
          <w:r w:rsidR="006F3671" w:rsidRPr="007A5148">
            <w:rPr>
              <w:lang w:bidi="en-US"/>
            </w:rPr>
            <w:fldChar w:fldCharType="separate"/>
          </w:r>
          <w:r w:rsidR="001B6365">
            <w:rPr>
              <w:noProof/>
              <w:lang w:bidi="en-US"/>
            </w:rPr>
            <w:t>(Večernji list, 2012)</w:t>
          </w:r>
          <w:r w:rsidR="006F3671" w:rsidRPr="007A5148">
            <w:rPr>
              <w:lang w:bidi="en-US"/>
            </w:rPr>
            <w:fldChar w:fldCharType="end"/>
          </w:r>
        </w:sdtContent>
      </w:sdt>
      <w:r w:rsidR="006F3671" w:rsidRPr="007A5148">
        <w:rPr>
          <w:lang w:bidi="en-US"/>
        </w:rPr>
        <w:t xml:space="preserve"> i četvrtim najbržim širokopojasnim Internetom u svijetu </w:t>
      </w:r>
      <w:sdt>
        <w:sdtPr>
          <w:rPr>
            <w:lang w:bidi="en-US"/>
          </w:rPr>
          <w:id w:val="18484576"/>
          <w:citation/>
        </w:sdtPr>
        <w:sdtEndPr/>
        <w:sdtContent>
          <w:r w:rsidR="006F3671" w:rsidRPr="007A5148">
            <w:rPr>
              <w:lang w:bidi="en-US"/>
            </w:rPr>
            <w:fldChar w:fldCharType="begin"/>
          </w:r>
          <w:r w:rsidR="00A769AD">
            <w:rPr>
              <w:lang w:bidi="en-US"/>
            </w:rPr>
            <w:instrText xml:space="preserve">CITATION Pan12 \l 1050 </w:instrText>
          </w:r>
          <w:r w:rsidR="006F3671" w:rsidRPr="007A5148">
            <w:rPr>
              <w:lang w:bidi="en-US"/>
            </w:rPr>
            <w:fldChar w:fldCharType="separate"/>
          </w:r>
          <w:r w:rsidR="001B6365">
            <w:rPr>
              <w:noProof/>
              <w:lang w:bidi="en-US"/>
            </w:rPr>
            <w:t>(Pando networks, 2012)</w:t>
          </w:r>
          <w:r w:rsidR="006F3671" w:rsidRPr="007A5148">
            <w:rPr>
              <w:lang w:bidi="en-US"/>
            </w:rPr>
            <w:fldChar w:fldCharType="end"/>
          </w:r>
        </w:sdtContent>
      </w:sdt>
      <w:r w:rsidR="006F3671" w:rsidRPr="007A5148">
        <w:rPr>
          <w:lang w:bidi="en-US"/>
        </w:rPr>
        <w:t>.</w:t>
      </w:r>
    </w:p>
    <w:p w:rsidR="00FB4EDC" w:rsidRPr="007A5148" w:rsidRDefault="006F3671" w:rsidP="006F3671">
      <w:pPr>
        <w:rPr>
          <w:lang w:bidi="en-US"/>
        </w:rPr>
      </w:pPr>
      <w:r w:rsidRPr="007A5148">
        <w:rPr>
          <w:lang w:bidi="en-US"/>
        </w:rPr>
        <w:t xml:space="preserve">Iako je, prema </w:t>
      </w:r>
      <w:r w:rsidR="006A4594">
        <w:rPr>
          <w:lang w:bidi="en-US"/>
        </w:rPr>
        <w:t>f</w:t>
      </w:r>
      <w:r w:rsidRPr="007A5148">
        <w:rPr>
          <w:lang w:bidi="en-US"/>
        </w:rPr>
        <w:t>inskome modelu, od 1. siječnja 2015. u Hrvatskoj svakome građaninu</w:t>
      </w:r>
      <w:r w:rsidR="00622BA8" w:rsidRPr="00622BA8">
        <w:rPr>
          <w:lang w:bidi="en-US"/>
        </w:rPr>
        <w:t xml:space="preserve"> </w:t>
      </w:r>
      <w:r w:rsidR="00622BA8" w:rsidRPr="007A5148">
        <w:rPr>
          <w:lang w:bidi="en-US"/>
        </w:rPr>
        <w:t>zakonski</w:t>
      </w:r>
      <w:r w:rsidRPr="007A5148">
        <w:rPr>
          <w:lang w:bidi="en-US"/>
        </w:rPr>
        <w:t xml:space="preserve"> zajamčen </w:t>
      </w:r>
      <w:r w:rsidRPr="007A5148">
        <w:rPr>
          <w:i/>
          <w:lang w:bidi="en-US"/>
        </w:rPr>
        <w:t xml:space="preserve">brzi </w:t>
      </w:r>
      <w:r w:rsidR="00D262CE" w:rsidRPr="007A5148">
        <w:rPr>
          <w:i/>
          <w:lang w:bidi="en-US"/>
        </w:rPr>
        <w:t>I</w:t>
      </w:r>
      <w:r w:rsidRPr="007A5148">
        <w:rPr>
          <w:i/>
          <w:lang w:bidi="en-US"/>
        </w:rPr>
        <w:t>nternet</w:t>
      </w:r>
      <w:r w:rsidRPr="007A5148">
        <w:rPr>
          <w:lang w:bidi="en-US"/>
        </w:rPr>
        <w:t xml:space="preserve"> od 1</w:t>
      </w:r>
      <w:r w:rsidR="00622BA8">
        <w:rPr>
          <w:lang w:bidi="en-US"/>
        </w:rPr>
        <w:t xml:space="preserve"> </w:t>
      </w:r>
      <w:r w:rsidRPr="007A5148">
        <w:rPr>
          <w:lang w:bidi="en-US"/>
        </w:rPr>
        <w:t>MBit/s teško je da će se, zbog opće društvene krize, dogoditi neki značajan iskorak</w:t>
      </w:r>
      <w:r w:rsidR="00FB4EDC" w:rsidRPr="007A5148">
        <w:rPr>
          <w:lang w:bidi="en-US"/>
        </w:rPr>
        <w:t xml:space="preserve"> u tome smjeru</w:t>
      </w:r>
      <w:r w:rsidRPr="007A5148">
        <w:rPr>
          <w:lang w:bidi="en-US"/>
        </w:rPr>
        <w:t>.</w:t>
      </w:r>
      <w:r w:rsidR="00FB4EDC" w:rsidRPr="007A5148">
        <w:rPr>
          <w:lang w:bidi="en-US"/>
        </w:rPr>
        <w:t xml:space="preserve"> Pogotovo je to upitno na slabije naseljenim i teže dostupnim lokacijama u Republici Hrvatskoj.</w:t>
      </w:r>
      <w:r w:rsidRPr="007A5148">
        <w:rPr>
          <w:lang w:bidi="en-US"/>
        </w:rPr>
        <w:t xml:space="preserve"> </w:t>
      </w:r>
      <w:r w:rsidR="006C57CD" w:rsidRPr="007A5148">
        <w:rPr>
          <w:lang w:bidi="en-US"/>
        </w:rPr>
        <w:t>Brzina prijenosa</w:t>
      </w:r>
      <w:r w:rsidR="006E513F">
        <w:rPr>
          <w:lang w:bidi="en-US"/>
        </w:rPr>
        <w:t xml:space="preserve"> podataka</w:t>
      </w:r>
      <w:r w:rsidR="006C57CD" w:rsidRPr="007A5148">
        <w:rPr>
          <w:lang w:bidi="en-US"/>
        </w:rPr>
        <w:t xml:space="preserve"> od </w:t>
      </w:r>
      <w:r w:rsidRPr="007A5148">
        <w:rPr>
          <w:lang w:bidi="en-US"/>
        </w:rPr>
        <w:t>1</w:t>
      </w:r>
      <w:r w:rsidR="00622BA8">
        <w:rPr>
          <w:lang w:bidi="en-US"/>
        </w:rPr>
        <w:t xml:space="preserve"> </w:t>
      </w:r>
      <w:r w:rsidRPr="007A5148">
        <w:rPr>
          <w:lang w:bidi="en-US"/>
        </w:rPr>
        <w:t xml:space="preserve">MBit/s ne jamči korisniku ugodan rad na sve više multimedijom pretrpanim </w:t>
      </w:r>
      <w:r w:rsidR="00622BA8">
        <w:rPr>
          <w:lang w:bidi="en-US"/>
        </w:rPr>
        <w:t>i</w:t>
      </w:r>
      <w:r w:rsidRPr="007A5148">
        <w:rPr>
          <w:lang w:bidi="en-US"/>
        </w:rPr>
        <w:t>nternet</w:t>
      </w:r>
      <w:r w:rsidR="00622BA8">
        <w:rPr>
          <w:lang w:bidi="en-US"/>
        </w:rPr>
        <w:t>skim</w:t>
      </w:r>
      <w:r w:rsidRPr="007A5148">
        <w:rPr>
          <w:lang w:bidi="en-US"/>
        </w:rPr>
        <w:t xml:space="preserve"> servisima.</w:t>
      </w:r>
    </w:p>
    <w:p w:rsidR="006F3671" w:rsidRPr="007A5148" w:rsidRDefault="006F3671" w:rsidP="006F3671">
      <w:pPr>
        <w:rPr>
          <w:lang w:bidi="en-US"/>
        </w:rPr>
      </w:pPr>
      <w:r w:rsidRPr="007A5148">
        <w:rPr>
          <w:lang w:bidi="en-US"/>
        </w:rPr>
        <w:t>Na žalost, prema podacima servisa</w:t>
      </w:r>
      <w:r w:rsidR="00074902" w:rsidRPr="007A5148">
        <w:rPr>
          <w:lang w:bidi="en-US"/>
        </w:rPr>
        <w:t xml:space="preserve"> </w:t>
      </w:r>
      <w:r w:rsidR="00074902" w:rsidRPr="007A5148">
        <w:rPr>
          <w:i/>
          <w:lang w:bidi="en-US"/>
        </w:rPr>
        <w:t>Ookla</w:t>
      </w:r>
      <w:r w:rsidR="00074902" w:rsidRPr="007A5148">
        <w:rPr>
          <w:rStyle w:val="FootnoteReference"/>
        </w:rPr>
        <w:footnoteReference w:id="63"/>
      </w:r>
      <w:r w:rsidRPr="007A5148">
        <w:rPr>
          <w:lang w:bidi="en-US"/>
        </w:rPr>
        <w:t xml:space="preserve">, prosječna </w:t>
      </w:r>
      <w:r w:rsidR="00622BA8">
        <w:rPr>
          <w:lang w:bidi="en-US"/>
        </w:rPr>
        <w:t xml:space="preserve">je </w:t>
      </w:r>
      <w:r w:rsidRPr="007A5148">
        <w:rPr>
          <w:lang w:bidi="en-US"/>
        </w:rPr>
        <w:t>svjetska brzina skidanja podataka</w:t>
      </w:r>
      <w:r w:rsidR="00987790" w:rsidRPr="007A5148">
        <w:rPr>
          <w:rStyle w:val="FootnoteReference"/>
        </w:rPr>
        <w:footnoteReference w:id="64"/>
      </w:r>
      <w:r w:rsidRPr="007A5148">
        <w:rPr>
          <w:lang w:bidi="en-US"/>
        </w:rPr>
        <w:t xml:space="preserve"> 23,6</w:t>
      </w:r>
      <w:r w:rsidR="006A4594">
        <w:rPr>
          <w:lang w:bidi="en-US"/>
        </w:rPr>
        <w:t xml:space="preserve"> </w:t>
      </w:r>
      <w:r w:rsidRPr="007A5148">
        <w:rPr>
          <w:lang w:bidi="en-US"/>
        </w:rPr>
        <w:t xml:space="preserve">MBit/s, </w:t>
      </w:r>
      <w:r w:rsidR="00622BA8">
        <w:rPr>
          <w:lang w:bidi="en-US"/>
        </w:rPr>
        <w:t>e</w:t>
      </w:r>
      <w:r w:rsidRPr="007A5148">
        <w:rPr>
          <w:lang w:bidi="en-US"/>
        </w:rPr>
        <w:t>uropska je 31,1</w:t>
      </w:r>
      <w:r w:rsidR="00622BA8">
        <w:rPr>
          <w:lang w:bidi="en-US"/>
        </w:rPr>
        <w:t xml:space="preserve"> </w:t>
      </w:r>
      <w:r w:rsidRPr="007A5148">
        <w:rPr>
          <w:lang w:bidi="en-US"/>
        </w:rPr>
        <w:t>MBit/s, dok je Hrvatska tek na 91. mjestu u svijetu s prosjekom od samo 13,3</w:t>
      </w:r>
      <w:r w:rsidR="00622BA8">
        <w:rPr>
          <w:lang w:bidi="en-US"/>
        </w:rPr>
        <w:t xml:space="preserve"> </w:t>
      </w:r>
      <w:r w:rsidRPr="007A5148">
        <w:rPr>
          <w:lang w:bidi="en-US"/>
        </w:rPr>
        <w:t xml:space="preserve">MBit/s. </w:t>
      </w:r>
      <w:r w:rsidR="00C43A6C" w:rsidRPr="007A5148">
        <w:rPr>
          <w:lang w:bidi="en-US"/>
        </w:rPr>
        <w:t>G</w:t>
      </w:r>
      <w:r w:rsidR="00D64569" w:rsidRPr="007A5148">
        <w:rPr>
          <w:lang w:bidi="en-US"/>
        </w:rPr>
        <w:t>rad</w:t>
      </w:r>
      <w:r w:rsidRPr="007A5148">
        <w:rPr>
          <w:lang w:bidi="en-US"/>
        </w:rPr>
        <w:t xml:space="preserve"> Pazin </w:t>
      </w:r>
      <w:r w:rsidR="00C43A6C" w:rsidRPr="007A5148">
        <w:rPr>
          <w:lang w:bidi="en-US"/>
        </w:rPr>
        <w:t xml:space="preserve">prednjači s </w:t>
      </w:r>
      <w:r w:rsidRPr="007A5148">
        <w:rPr>
          <w:lang w:bidi="en-US"/>
        </w:rPr>
        <w:t>najbolj</w:t>
      </w:r>
      <w:r w:rsidR="00C43A6C" w:rsidRPr="007A5148">
        <w:rPr>
          <w:lang w:bidi="en-US"/>
        </w:rPr>
        <w:t>om</w:t>
      </w:r>
      <w:r w:rsidRPr="007A5148">
        <w:rPr>
          <w:lang w:bidi="en-US"/>
        </w:rPr>
        <w:t xml:space="preserve"> infrastruktur</w:t>
      </w:r>
      <w:r w:rsidR="00C43A6C" w:rsidRPr="007A5148">
        <w:rPr>
          <w:lang w:bidi="en-US"/>
        </w:rPr>
        <w:t>om</w:t>
      </w:r>
      <w:r w:rsidRPr="007A5148">
        <w:rPr>
          <w:lang w:bidi="en-US"/>
        </w:rPr>
        <w:t xml:space="preserve"> </w:t>
      </w:r>
      <w:r w:rsidR="00FB4EDC" w:rsidRPr="007A5148">
        <w:rPr>
          <w:lang w:bidi="en-US"/>
        </w:rPr>
        <w:t>brzine</w:t>
      </w:r>
      <w:r w:rsidR="00D64569" w:rsidRPr="007A5148">
        <w:rPr>
          <w:lang w:bidi="en-US"/>
        </w:rPr>
        <w:t xml:space="preserve"> od </w:t>
      </w:r>
      <w:r w:rsidRPr="007A5148">
        <w:rPr>
          <w:lang w:bidi="en-US"/>
        </w:rPr>
        <w:t>34,66</w:t>
      </w:r>
      <w:r w:rsidR="00622BA8">
        <w:rPr>
          <w:lang w:bidi="en-US"/>
        </w:rPr>
        <w:t xml:space="preserve"> </w:t>
      </w:r>
      <w:r w:rsidRPr="007A5148">
        <w:rPr>
          <w:lang w:bidi="en-US"/>
        </w:rPr>
        <w:t>MBit/s, dok</w:t>
      </w:r>
      <w:r w:rsidR="00C43A6C" w:rsidRPr="007A5148">
        <w:rPr>
          <w:lang w:bidi="en-US"/>
        </w:rPr>
        <w:t xml:space="preserve"> je to u</w:t>
      </w:r>
      <w:r w:rsidRPr="007A5148">
        <w:rPr>
          <w:lang w:bidi="en-US"/>
        </w:rPr>
        <w:t xml:space="preserve"> Zagreb</w:t>
      </w:r>
      <w:r w:rsidR="00C43A6C" w:rsidRPr="007A5148">
        <w:rPr>
          <w:lang w:bidi="en-US"/>
        </w:rPr>
        <w:t>u</w:t>
      </w:r>
      <w:r w:rsidRPr="007A5148">
        <w:rPr>
          <w:lang w:bidi="en-US"/>
        </w:rPr>
        <w:t xml:space="preserve"> </w:t>
      </w:r>
      <w:r w:rsidR="00C43A6C" w:rsidRPr="007A5148">
        <w:rPr>
          <w:lang w:bidi="en-US"/>
        </w:rPr>
        <w:t>samo</w:t>
      </w:r>
      <w:r w:rsidRPr="007A5148">
        <w:rPr>
          <w:lang w:bidi="en-US"/>
        </w:rPr>
        <w:t xml:space="preserve"> 15,17</w:t>
      </w:r>
      <w:r w:rsidR="006A4594">
        <w:rPr>
          <w:lang w:bidi="en-US"/>
        </w:rPr>
        <w:t xml:space="preserve"> </w:t>
      </w:r>
      <w:r w:rsidRPr="007A5148">
        <w:rPr>
          <w:lang w:bidi="en-US"/>
        </w:rPr>
        <w:t xml:space="preserve">MBit/s, </w:t>
      </w:r>
      <w:r w:rsidR="006E513F">
        <w:rPr>
          <w:lang w:bidi="en-US"/>
        </w:rPr>
        <w:t>dok</w:t>
      </w:r>
      <w:r w:rsidRPr="007A5148">
        <w:rPr>
          <w:lang w:bidi="en-US"/>
        </w:rPr>
        <w:t xml:space="preserve"> </w:t>
      </w:r>
      <w:r w:rsidR="006E513F">
        <w:rPr>
          <w:lang w:bidi="en-US"/>
        </w:rPr>
        <w:t xml:space="preserve">je </w:t>
      </w:r>
      <w:r w:rsidRPr="007A5148">
        <w:rPr>
          <w:lang w:bidi="en-US"/>
        </w:rPr>
        <w:t>najslabija Virovitica sa samo 6,36</w:t>
      </w:r>
      <w:r w:rsidR="006A4594">
        <w:rPr>
          <w:lang w:bidi="en-US"/>
        </w:rPr>
        <w:t xml:space="preserve"> </w:t>
      </w:r>
      <w:r w:rsidRPr="007A5148">
        <w:rPr>
          <w:lang w:bidi="en-US"/>
        </w:rPr>
        <w:t xml:space="preserve">MBit/s </w:t>
      </w:r>
      <w:sdt>
        <w:sdtPr>
          <w:rPr>
            <w:lang w:bidi="en-US"/>
          </w:rPr>
          <w:id w:val="460160571"/>
          <w:citation/>
        </w:sdtPr>
        <w:sdtEndPr/>
        <w:sdtContent>
          <w:r w:rsidRPr="007A5148">
            <w:rPr>
              <w:lang w:bidi="en-US"/>
            </w:rPr>
            <w:fldChar w:fldCharType="begin"/>
          </w:r>
          <w:r w:rsidR="00A769AD">
            <w:rPr>
              <w:lang w:bidi="en-US"/>
            </w:rPr>
            <w:instrText xml:space="preserve">CITATION www15 \l 1050 </w:instrText>
          </w:r>
          <w:r w:rsidRPr="007A5148">
            <w:rPr>
              <w:lang w:bidi="en-US"/>
            </w:rPr>
            <w:fldChar w:fldCharType="separate"/>
          </w:r>
          <w:r w:rsidR="001B6365">
            <w:rPr>
              <w:noProof/>
              <w:lang w:bidi="en-US"/>
            </w:rPr>
            <w:t>(Ookla, 2015)</w:t>
          </w:r>
          <w:r w:rsidRPr="007A5148">
            <w:rPr>
              <w:lang w:bidi="en-US"/>
            </w:rPr>
            <w:fldChar w:fldCharType="end"/>
          </w:r>
        </w:sdtContent>
      </w:sdt>
      <w:r w:rsidR="00C43A6C" w:rsidRPr="007A5148">
        <w:rPr>
          <w:lang w:bidi="en-US"/>
        </w:rPr>
        <w:t>.</w:t>
      </w:r>
    </w:p>
    <w:p w:rsidR="006F3671" w:rsidRPr="007A5148" w:rsidRDefault="006F3671" w:rsidP="006F3671">
      <w:pPr>
        <w:rPr>
          <w:lang w:bidi="en-US"/>
        </w:rPr>
      </w:pPr>
      <w:r w:rsidRPr="007A5148">
        <w:rPr>
          <w:lang w:bidi="en-US"/>
        </w:rPr>
        <w:t>Uvriježeni je stav kako u Hrvatskoj imamo kvalitetne stručnjake koji u svijetu postižu zavidne uspjehe na natjecanjima iz znanja i primjene IKT-a, no Hrvatska do sada nije iskoristila taj potencijal niti se nazire neka ozbiljnija politika koja bi stvorila preduvjete za takav razvoj. Zanimljivo je da</w:t>
      </w:r>
      <w:r w:rsidR="003A7427">
        <w:rPr>
          <w:lang w:bidi="en-US"/>
        </w:rPr>
        <w:t xml:space="preserve"> je</w:t>
      </w:r>
      <w:r w:rsidRPr="007A5148">
        <w:rPr>
          <w:lang w:bidi="en-US"/>
        </w:rPr>
        <w:t xml:space="preserve">, </w:t>
      </w:r>
      <w:r w:rsidRPr="007A5148">
        <w:t xml:space="preserve">prema Gartneru, uspješnost IKT projekata na svjetskoj razini tek 75% </w:t>
      </w:r>
      <w:sdt>
        <w:sdtPr>
          <w:id w:val="835729241"/>
          <w:citation/>
        </w:sdtPr>
        <w:sdtEndPr/>
        <w:sdtContent>
          <w:r w:rsidRPr="007A5148">
            <w:fldChar w:fldCharType="begin"/>
          </w:r>
          <w:r w:rsidR="001E5BBA">
            <w:instrText xml:space="preserve">CITATION Gar121 \l 1050 </w:instrText>
          </w:r>
          <w:r w:rsidRPr="007A5148">
            <w:fldChar w:fldCharType="separate"/>
          </w:r>
          <w:r w:rsidR="001B6365">
            <w:rPr>
              <w:noProof/>
            </w:rPr>
            <w:t>(Gartner, 2012a)</w:t>
          </w:r>
          <w:r w:rsidRPr="007A5148">
            <w:fldChar w:fldCharType="end"/>
          </w:r>
        </w:sdtContent>
      </w:sdt>
      <w:r w:rsidRPr="007A5148">
        <w:t xml:space="preserve"> dok je</w:t>
      </w:r>
      <w:r w:rsidR="00C43A6C" w:rsidRPr="007A5148">
        <w:t xml:space="preserve"> </w:t>
      </w:r>
      <w:r w:rsidRPr="007A5148">
        <w:t>u Hrvatskoj</w:t>
      </w:r>
      <w:r w:rsidR="00C43A6C" w:rsidRPr="007A5148">
        <w:t>,</w:t>
      </w:r>
      <w:r w:rsidRPr="007A5148">
        <w:t xml:space="preserve"> </w:t>
      </w:r>
      <w:r w:rsidR="00C43A6C" w:rsidRPr="007A5148">
        <w:t>prema podacima od prije 10</w:t>
      </w:r>
      <w:r w:rsidR="003A7427">
        <w:t>-</w:t>
      </w:r>
      <w:r w:rsidR="00C43A6C" w:rsidRPr="007A5148">
        <w:t xml:space="preserve">ak godina, ta </w:t>
      </w:r>
      <w:r w:rsidRPr="007A5148">
        <w:t xml:space="preserve">statistika puno lošija </w:t>
      </w:r>
      <w:r w:rsidR="00C43A6C" w:rsidRPr="007A5148">
        <w:t>budući da</w:t>
      </w:r>
      <w:r w:rsidRPr="007A5148">
        <w:t xml:space="preserve"> samo 30% IKT projekata uspijeva dok 70% projekata ima probleme kod realizacije </w:t>
      </w:r>
      <w:sdt>
        <w:sdtPr>
          <w:id w:val="-1680268979"/>
          <w:citation/>
        </w:sdtPr>
        <w:sdtEndPr/>
        <w:sdtContent>
          <w:r w:rsidRPr="007A5148">
            <w:fldChar w:fldCharType="begin"/>
          </w:r>
          <w:r w:rsidRPr="007A5148">
            <w:instrText xml:space="preserve">CITATION Sri06 \p 44-46 \t  \l 1050 </w:instrText>
          </w:r>
          <w:r w:rsidRPr="007A5148">
            <w:fldChar w:fldCharType="separate"/>
          </w:r>
          <w:r w:rsidR="001B6365">
            <w:rPr>
              <w:noProof/>
            </w:rPr>
            <w:t>(Info Trend, 2006, str. 44-46)</w:t>
          </w:r>
          <w:r w:rsidRPr="007A5148">
            <w:fldChar w:fldCharType="end"/>
          </w:r>
        </w:sdtContent>
      </w:sdt>
      <w:r w:rsidRPr="007A5148">
        <w:rPr>
          <w:lang w:bidi="en-US"/>
        </w:rPr>
        <w:t xml:space="preserve"> U posljednje je vrijeme zabilježena </w:t>
      </w:r>
      <w:r w:rsidR="00B02CCF">
        <w:rPr>
          <w:lang w:bidi="en-US"/>
        </w:rPr>
        <w:t xml:space="preserve">i </w:t>
      </w:r>
      <w:r w:rsidRPr="007A5148">
        <w:rPr>
          <w:lang w:bidi="en-US"/>
        </w:rPr>
        <w:t xml:space="preserve">značajna stagnacija investicija u IKT sektor. Jedino država preko svoga ureda </w:t>
      </w:r>
      <w:r w:rsidRPr="007A5148">
        <w:rPr>
          <w:i/>
          <w:lang w:bidi="en-US"/>
        </w:rPr>
        <w:t>e-Hrvatska</w:t>
      </w:r>
      <w:r w:rsidR="005F6FBA" w:rsidRPr="007A5148">
        <w:rPr>
          <w:rStyle w:val="FootnoteReference"/>
        </w:rPr>
        <w:footnoteReference w:id="65"/>
      </w:r>
      <w:r w:rsidRPr="007A5148">
        <w:rPr>
          <w:lang w:bidi="en-US"/>
        </w:rPr>
        <w:t xml:space="preserve"> u Ministarstvu uprave investira u veće IKT projekte koji bi javnu upravu pretvorili u servis građana.</w:t>
      </w:r>
      <w:r w:rsidR="00FB4EDC" w:rsidRPr="007A5148">
        <w:rPr>
          <w:lang w:bidi="en-US"/>
        </w:rPr>
        <w:t xml:space="preserve"> Ideja</w:t>
      </w:r>
      <w:r w:rsidR="003A7427">
        <w:rPr>
          <w:lang w:bidi="en-US"/>
        </w:rPr>
        <w:t xml:space="preserve"> je</w:t>
      </w:r>
      <w:r w:rsidR="00FB4EDC" w:rsidRPr="007A5148">
        <w:rPr>
          <w:lang w:bidi="en-US"/>
        </w:rPr>
        <w:t xml:space="preserve"> servisa</w:t>
      </w:r>
      <w:r w:rsidRPr="007A5148">
        <w:rPr>
          <w:lang w:bidi="en-US"/>
        </w:rPr>
        <w:t xml:space="preserve"> </w:t>
      </w:r>
      <w:r w:rsidR="00C43A6C" w:rsidRPr="007A5148">
        <w:rPr>
          <w:i/>
          <w:lang w:bidi="en-US"/>
        </w:rPr>
        <w:t>e-Građani</w:t>
      </w:r>
      <w:r w:rsidRPr="007A5148">
        <w:rPr>
          <w:lang w:bidi="en-US"/>
        </w:rPr>
        <w:t xml:space="preserve"> omoguć</w:t>
      </w:r>
      <w:r w:rsidR="00FB4EDC" w:rsidRPr="007A5148">
        <w:rPr>
          <w:lang w:bidi="en-US"/>
        </w:rPr>
        <w:t>iti svim</w:t>
      </w:r>
      <w:r w:rsidRPr="007A5148">
        <w:rPr>
          <w:lang w:bidi="en-US"/>
        </w:rPr>
        <w:t xml:space="preserve"> građanima uključenost u sve važne odluke </w:t>
      </w:r>
      <w:r w:rsidR="00FB4EDC" w:rsidRPr="007A5148">
        <w:rPr>
          <w:lang w:bidi="en-US"/>
        </w:rPr>
        <w:t xml:space="preserve">kao </w:t>
      </w:r>
      <w:r w:rsidRPr="007A5148">
        <w:rPr>
          <w:lang w:bidi="en-US"/>
        </w:rPr>
        <w:t>i sudjelovanje u njihovu donošenju tamo gdje za to postoje mogućnosti.</w:t>
      </w:r>
    </w:p>
    <w:p w:rsidR="00FB4EDC" w:rsidRPr="007A5148" w:rsidRDefault="006F3671" w:rsidP="006F3671">
      <w:pPr>
        <w:rPr>
          <w:lang w:bidi="en-US"/>
        </w:rPr>
      </w:pPr>
      <w:r w:rsidRPr="007A5148">
        <w:rPr>
          <w:lang w:bidi="en-US"/>
        </w:rPr>
        <w:t>Dakle, u Hrvatskoj je već dulje vremena Država najveći investitor u privredu pa tako i u IKT</w:t>
      </w:r>
      <w:r w:rsidR="00FB4EDC" w:rsidRPr="007A5148">
        <w:rPr>
          <w:lang w:bidi="en-US"/>
        </w:rPr>
        <w:t xml:space="preserve"> sustav</w:t>
      </w:r>
      <w:r w:rsidRPr="007A5148">
        <w:rPr>
          <w:lang w:bidi="en-US"/>
        </w:rPr>
        <w:t xml:space="preserve"> </w:t>
      </w:r>
      <w:r w:rsidR="00FB4EDC" w:rsidRPr="007A5148">
        <w:rPr>
          <w:lang w:bidi="en-US"/>
        </w:rPr>
        <w:t>ministarstava i državnih institucija.</w:t>
      </w:r>
      <w:r w:rsidRPr="007A5148">
        <w:rPr>
          <w:lang w:bidi="en-US"/>
        </w:rPr>
        <w:t xml:space="preserve"> Vrijeme rasta IKT-a u Hrvatskoj, u kojemu se </w:t>
      </w:r>
      <w:r w:rsidR="007B322B" w:rsidRPr="007A5148">
        <w:rPr>
          <w:lang w:bidi="en-US"/>
        </w:rPr>
        <w:t xml:space="preserve">čak </w:t>
      </w:r>
      <w:r w:rsidRPr="007A5148">
        <w:rPr>
          <w:lang w:bidi="en-US"/>
        </w:rPr>
        <w:t xml:space="preserve">ozbiljno razmišljalo o uvozu kvalificirane radne snage za potrebe IKT-a </w:t>
      </w:r>
      <w:sdt>
        <w:sdtPr>
          <w:rPr>
            <w:lang w:bidi="en-US"/>
          </w:rPr>
          <w:id w:val="369728860"/>
          <w:citation/>
        </w:sdtPr>
        <w:sdtEndPr/>
        <w:sdtContent>
          <w:r w:rsidRPr="007A5148">
            <w:rPr>
              <w:lang w:bidi="en-US"/>
            </w:rPr>
            <w:fldChar w:fldCharType="begin"/>
          </w:r>
          <w:r w:rsidR="005F6FBA" w:rsidRPr="007A5148">
            <w:rPr>
              <w:lang w:bidi="en-US"/>
            </w:rPr>
            <w:instrText xml:space="preserve">CITATION Pav06 \t  \l 1050 </w:instrText>
          </w:r>
          <w:r w:rsidRPr="007A5148">
            <w:rPr>
              <w:lang w:bidi="en-US"/>
            </w:rPr>
            <w:fldChar w:fldCharType="separate"/>
          </w:r>
          <w:r w:rsidR="001B6365">
            <w:rPr>
              <w:noProof/>
              <w:lang w:bidi="en-US"/>
            </w:rPr>
            <w:t>(Pavić, 2006)</w:t>
          </w:r>
          <w:r w:rsidRPr="007A5148">
            <w:rPr>
              <w:lang w:bidi="en-US"/>
            </w:rPr>
            <w:fldChar w:fldCharType="end"/>
          </w:r>
        </w:sdtContent>
      </w:sdt>
      <w:r w:rsidRPr="007A5148">
        <w:rPr>
          <w:lang w:bidi="en-US"/>
        </w:rPr>
        <w:t xml:space="preserve">, trajalo je do 2009. godine, nakon čega dolazi do pada zbog krize </w:t>
      </w:r>
      <w:r w:rsidR="00573E31">
        <w:rPr>
          <w:lang w:bidi="en-US"/>
        </w:rPr>
        <w:t>prouzročen</w:t>
      </w:r>
      <w:r w:rsidR="00C43A6C" w:rsidRPr="007A5148">
        <w:rPr>
          <w:lang w:bidi="en-US"/>
        </w:rPr>
        <w:t>e globalnom recesijom.</w:t>
      </w:r>
    </w:p>
    <w:p w:rsidR="00FB4EDC" w:rsidRPr="007A5148" w:rsidRDefault="00FB4EDC" w:rsidP="00A40277">
      <w:pPr>
        <w:pStyle w:val="Heading4"/>
      </w:pPr>
      <w:bookmarkStart w:id="120" w:name="_Toc462787734"/>
      <w:r w:rsidRPr="007A5148">
        <w:t>Recesija i njen utjecaj na IKT</w:t>
      </w:r>
      <w:r w:rsidR="00905980" w:rsidRPr="007A5148">
        <w:t xml:space="preserve"> branšu</w:t>
      </w:r>
      <w:r w:rsidRPr="007A5148">
        <w:t xml:space="preserve"> u Hrvatskoj</w:t>
      </w:r>
      <w:bookmarkEnd w:id="120"/>
    </w:p>
    <w:p w:rsidR="00304A78" w:rsidRPr="007A5148" w:rsidRDefault="00B3180C" w:rsidP="006F3671">
      <w:pPr>
        <w:rPr>
          <w:lang w:bidi="en-US"/>
        </w:rPr>
      </w:pPr>
      <w:r w:rsidRPr="007A5148">
        <w:rPr>
          <w:lang w:bidi="en-US"/>
        </w:rPr>
        <w:t xml:space="preserve">Recesija </w:t>
      </w:r>
      <w:r w:rsidR="007B322B" w:rsidRPr="007A5148">
        <w:rPr>
          <w:lang w:bidi="en-US"/>
        </w:rPr>
        <w:t xml:space="preserve">je bila glavni uzrok </w:t>
      </w:r>
      <w:r w:rsidRPr="007A5148">
        <w:rPr>
          <w:lang w:bidi="en-US"/>
        </w:rPr>
        <w:t>pokre</w:t>
      </w:r>
      <w:r w:rsidR="007B322B" w:rsidRPr="007A5148">
        <w:rPr>
          <w:lang w:bidi="en-US"/>
        </w:rPr>
        <w:t>tanja</w:t>
      </w:r>
      <w:r w:rsidRPr="007A5148">
        <w:rPr>
          <w:lang w:bidi="en-US"/>
        </w:rPr>
        <w:t xml:space="preserve"> loš</w:t>
      </w:r>
      <w:r w:rsidR="007B322B" w:rsidRPr="007A5148">
        <w:rPr>
          <w:lang w:bidi="en-US"/>
        </w:rPr>
        <w:t>ih</w:t>
      </w:r>
      <w:r w:rsidRPr="007A5148">
        <w:rPr>
          <w:lang w:bidi="en-US"/>
        </w:rPr>
        <w:t xml:space="preserve"> trendov</w:t>
      </w:r>
      <w:r w:rsidR="007B322B" w:rsidRPr="007A5148">
        <w:rPr>
          <w:lang w:bidi="en-US"/>
        </w:rPr>
        <w:t>a</w:t>
      </w:r>
      <w:r w:rsidRPr="007A5148">
        <w:rPr>
          <w:lang w:bidi="en-US"/>
        </w:rPr>
        <w:t xml:space="preserve"> u gospodarstvu. </w:t>
      </w:r>
      <w:r w:rsidR="006F3671" w:rsidRPr="007A5148">
        <w:rPr>
          <w:lang w:bidi="en-US"/>
        </w:rPr>
        <w:t xml:space="preserve">Država tada smanjuje sve investicije kao i </w:t>
      </w:r>
      <w:r w:rsidR="007B322B" w:rsidRPr="007A5148">
        <w:rPr>
          <w:i/>
          <w:lang w:bidi="en-US"/>
        </w:rPr>
        <w:t>D</w:t>
      </w:r>
      <w:r w:rsidR="006F3671" w:rsidRPr="007A5148">
        <w:rPr>
          <w:i/>
          <w:lang w:bidi="en-US"/>
        </w:rPr>
        <w:t>ržavni proračun</w:t>
      </w:r>
      <w:r w:rsidR="006F3671" w:rsidRPr="007A5148">
        <w:rPr>
          <w:lang w:bidi="en-US"/>
        </w:rPr>
        <w:t xml:space="preserve"> za 2010. godinu što se odmah osjetilo na poslovanj</w:t>
      </w:r>
      <w:r w:rsidRPr="007A5148">
        <w:rPr>
          <w:lang w:bidi="en-US"/>
        </w:rPr>
        <w:t>u</w:t>
      </w:r>
      <w:r w:rsidR="006F3671" w:rsidRPr="007A5148">
        <w:rPr>
          <w:lang w:bidi="en-US"/>
        </w:rPr>
        <w:t xml:space="preserve"> </w:t>
      </w:r>
      <w:r w:rsidR="006F3671" w:rsidRPr="007A5148">
        <w:t>organizacij</w:t>
      </w:r>
      <w:r w:rsidRPr="007A5148">
        <w:t>a</w:t>
      </w:r>
      <w:r w:rsidR="006F3671" w:rsidRPr="007A5148">
        <w:rPr>
          <w:lang w:bidi="en-US"/>
        </w:rPr>
        <w:t xml:space="preserve"> koj</w:t>
      </w:r>
      <w:r w:rsidRPr="007A5148">
        <w:rPr>
          <w:lang w:bidi="en-US"/>
        </w:rPr>
        <w:t>e</w:t>
      </w:r>
      <w:r w:rsidR="006F3671" w:rsidRPr="007A5148">
        <w:rPr>
          <w:lang w:bidi="en-US"/>
        </w:rPr>
        <w:t xml:space="preserve"> se bave IKT-om jer su gotovo svi značajniji igrači svoj razvoj većim dijelom temeljili na poslovnim odnosima s Državom.</w:t>
      </w:r>
      <w:r w:rsidR="00624E55" w:rsidRPr="007A5148">
        <w:rPr>
          <w:lang w:bidi="en-US"/>
        </w:rPr>
        <w:t xml:space="preserve"> I nakon početka recesije Vlada RH ulaže milijardu </w:t>
      </w:r>
      <w:r w:rsidR="00D06BE1" w:rsidRPr="007A5148">
        <w:rPr>
          <w:lang w:bidi="en-US"/>
        </w:rPr>
        <w:t>k</w:t>
      </w:r>
      <w:r w:rsidR="00624E55" w:rsidRPr="007A5148">
        <w:rPr>
          <w:lang w:bidi="en-US"/>
        </w:rPr>
        <w:t xml:space="preserve">una u IKT, </w:t>
      </w:r>
      <w:r w:rsidR="00D06BE1" w:rsidRPr="007A5148">
        <w:rPr>
          <w:lang w:bidi="en-US"/>
        </w:rPr>
        <w:t>ali</w:t>
      </w:r>
      <w:r w:rsidR="00624E55" w:rsidRPr="007A5148">
        <w:rPr>
          <w:lang w:bidi="en-US"/>
        </w:rPr>
        <w:t xml:space="preserve"> to n</w:t>
      </w:r>
      <w:r w:rsidR="00D06BE1" w:rsidRPr="007A5148">
        <w:rPr>
          <w:lang w:bidi="en-US"/>
        </w:rPr>
        <w:t>ije</w:t>
      </w:r>
      <w:r w:rsidR="00624E55" w:rsidRPr="007A5148">
        <w:rPr>
          <w:lang w:bidi="en-US"/>
        </w:rPr>
        <w:t xml:space="preserve"> </w:t>
      </w:r>
      <w:r w:rsidR="00D06BE1" w:rsidRPr="007A5148">
        <w:rPr>
          <w:lang w:bidi="en-US"/>
        </w:rPr>
        <w:t xml:space="preserve">imalo </w:t>
      </w:r>
      <w:r w:rsidR="00624E55" w:rsidRPr="007A5148">
        <w:rPr>
          <w:lang w:bidi="en-US"/>
        </w:rPr>
        <w:t>neki</w:t>
      </w:r>
      <w:r w:rsidR="00D06BE1" w:rsidRPr="007A5148">
        <w:rPr>
          <w:lang w:bidi="en-US"/>
        </w:rPr>
        <w:t xml:space="preserve"> veći</w:t>
      </w:r>
      <w:r w:rsidR="00624E55" w:rsidRPr="007A5148">
        <w:rPr>
          <w:lang w:bidi="en-US"/>
        </w:rPr>
        <w:t xml:space="preserve"> sinergijski učinak na investicije i poboljšanje stanja </w:t>
      </w:r>
      <w:sdt>
        <w:sdtPr>
          <w:id w:val="-944074822"/>
          <w:citation/>
        </w:sdtPr>
        <w:sdtEndPr/>
        <w:sdtContent>
          <w:r w:rsidR="00624E55" w:rsidRPr="007A5148">
            <w:fldChar w:fldCharType="begin"/>
          </w:r>
          <w:r w:rsidR="00624E55" w:rsidRPr="007A5148">
            <w:instrText xml:space="preserve"> CITATION Vla12 \l 1050 </w:instrText>
          </w:r>
          <w:r w:rsidR="00624E55" w:rsidRPr="007A5148">
            <w:fldChar w:fldCharType="separate"/>
          </w:r>
          <w:r w:rsidR="001B6365">
            <w:rPr>
              <w:noProof/>
            </w:rPr>
            <w:t>(Vlada RH, 2012)</w:t>
          </w:r>
          <w:r w:rsidR="00624E55" w:rsidRPr="007A5148">
            <w:fldChar w:fldCharType="end"/>
          </w:r>
        </w:sdtContent>
      </w:sdt>
      <w:r w:rsidR="00624E55" w:rsidRPr="007A5148">
        <w:rPr>
          <w:lang w:bidi="en-US"/>
        </w:rPr>
        <w:t>.</w:t>
      </w:r>
      <w:r w:rsidR="006F3671" w:rsidRPr="007A5148">
        <w:rPr>
          <w:lang w:bidi="en-US"/>
        </w:rPr>
        <w:t xml:space="preserve"> </w:t>
      </w:r>
      <w:r w:rsidR="006E513F">
        <w:rPr>
          <w:lang w:bidi="en-US"/>
        </w:rPr>
        <w:t>Usprkos tomu, u</w:t>
      </w:r>
      <w:r w:rsidR="006F3671" w:rsidRPr="007A5148">
        <w:rPr>
          <w:lang w:bidi="en-US"/>
        </w:rPr>
        <w:t>kidaju se radna mjesta smanjivanjem ili zatvaranjem velikog</w:t>
      </w:r>
      <w:r w:rsidR="00F541A4">
        <w:rPr>
          <w:lang w:bidi="en-US"/>
        </w:rPr>
        <w:t>a</w:t>
      </w:r>
      <w:r w:rsidR="006F3671" w:rsidRPr="007A5148">
        <w:rPr>
          <w:lang w:bidi="en-US"/>
        </w:rPr>
        <w:t xml:space="preserve"> broja </w:t>
      </w:r>
      <w:r w:rsidR="007B322B" w:rsidRPr="007A5148">
        <w:rPr>
          <w:lang w:bidi="en-US"/>
        </w:rPr>
        <w:t>IKT</w:t>
      </w:r>
      <w:r w:rsidR="006F3671" w:rsidRPr="007A5148">
        <w:rPr>
          <w:lang w:bidi="en-US"/>
        </w:rPr>
        <w:t xml:space="preserve"> organizacija, a broj nezaposlenih IKT stručnjaka vrtoglavo raste jer tržište ne može apsorbirati one koji netom završavaju neki od IKT studija. Dok je u Americi prilično teško pronaći </w:t>
      </w:r>
      <w:r w:rsidR="00D06BE1" w:rsidRPr="007A5148">
        <w:rPr>
          <w:lang w:bidi="en-US"/>
        </w:rPr>
        <w:t>m</w:t>
      </w:r>
      <w:r w:rsidR="006F3671" w:rsidRPr="007A5148">
        <w:rPr>
          <w:lang w:bidi="en-US"/>
        </w:rPr>
        <w:t>režnog</w:t>
      </w:r>
      <w:r w:rsidR="00F541A4">
        <w:rPr>
          <w:lang w:bidi="en-US"/>
        </w:rPr>
        <w:t>a</w:t>
      </w:r>
      <w:r w:rsidR="006F3671" w:rsidRPr="007A5148">
        <w:rPr>
          <w:lang w:bidi="en-US"/>
        </w:rPr>
        <w:t xml:space="preserve"> administratora </w:t>
      </w:r>
      <w:sdt>
        <w:sdtPr>
          <w:rPr>
            <w:lang w:bidi="en-US"/>
          </w:rPr>
          <w:id w:val="10895641"/>
          <w:citation/>
        </w:sdtPr>
        <w:sdtEndPr/>
        <w:sdtContent>
          <w:r w:rsidR="006F3671" w:rsidRPr="007A5148">
            <w:rPr>
              <w:lang w:bidi="en-US"/>
            </w:rPr>
            <w:fldChar w:fldCharType="begin"/>
          </w:r>
          <w:r w:rsidR="005F6FBA" w:rsidRPr="007A5148">
            <w:rPr>
              <w:lang w:bidi="en-US"/>
            </w:rPr>
            <w:instrText xml:space="preserve">CITATION Mit12 \l 1050 </w:instrText>
          </w:r>
          <w:r w:rsidR="006F3671" w:rsidRPr="007A5148">
            <w:rPr>
              <w:lang w:bidi="en-US"/>
            </w:rPr>
            <w:fldChar w:fldCharType="separate"/>
          </w:r>
          <w:r w:rsidR="001B6365">
            <w:rPr>
              <w:noProof/>
              <w:lang w:bidi="en-US"/>
            </w:rPr>
            <w:t>(Mitchell R. L., 2012)</w:t>
          </w:r>
          <w:r w:rsidR="006F3671" w:rsidRPr="007A5148">
            <w:rPr>
              <w:lang w:bidi="en-US"/>
            </w:rPr>
            <w:fldChar w:fldCharType="end"/>
          </w:r>
        </w:sdtContent>
      </w:sdt>
      <w:r w:rsidR="006F3671" w:rsidRPr="007A5148">
        <w:rPr>
          <w:lang w:bidi="en-US"/>
        </w:rPr>
        <w:t xml:space="preserve">, kod nas je to vrlo jednostavno jer ih je na burzi rada veliki broj </w:t>
      </w:r>
      <w:r w:rsidRPr="007A5148">
        <w:rPr>
          <w:lang w:bidi="en-US"/>
        </w:rPr>
        <w:t xml:space="preserve">i to sa svim </w:t>
      </w:r>
      <w:r w:rsidR="006F3671" w:rsidRPr="007A5148">
        <w:rPr>
          <w:lang w:bidi="en-US"/>
        </w:rPr>
        <w:t xml:space="preserve">potrebnim certifikatima iz mrežnih tehnologija. </w:t>
      </w:r>
      <w:r w:rsidR="006F3671" w:rsidRPr="007A5148">
        <w:t xml:space="preserve">Poseban </w:t>
      </w:r>
      <w:r w:rsidR="00F541A4">
        <w:t xml:space="preserve">je </w:t>
      </w:r>
      <w:r w:rsidR="006F3671" w:rsidRPr="007A5148">
        <w:t xml:space="preserve">problem financiranje IKT projekata i infrastrukture u državnoj upravi jer ne postoji, unatoč velikim najavama, jedna </w:t>
      </w:r>
      <w:r w:rsidRPr="007A5148">
        <w:rPr>
          <w:i/>
        </w:rPr>
        <w:t>objedinjena</w:t>
      </w:r>
      <w:r w:rsidR="006F3671" w:rsidRPr="007A5148">
        <w:rPr>
          <w:i/>
        </w:rPr>
        <w:t xml:space="preserve"> IKT infrastruktura</w:t>
      </w:r>
      <w:r w:rsidRPr="007A5148">
        <w:t xml:space="preserve"> </w:t>
      </w:r>
      <w:sdt>
        <w:sdtPr>
          <w:id w:val="-1683808404"/>
          <w:citation/>
        </w:sdtPr>
        <w:sdtEndPr/>
        <w:sdtContent>
          <w:r w:rsidRPr="007A5148">
            <w:fldChar w:fldCharType="begin"/>
          </w:r>
          <w:r w:rsidRPr="007A5148">
            <w:instrText xml:space="preserve"> CITATION Vla12 \l 1050 </w:instrText>
          </w:r>
          <w:r w:rsidRPr="007A5148">
            <w:fldChar w:fldCharType="separate"/>
          </w:r>
          <w:r w:rsidR="001B6365">
            <w:rPr>
              <w:noProof/>
            </w:rPr>
            <w:t>(Vlada RH, 2012)</w:t>
          </w:r>
          <w:r w:rsidRPr="007A5148">
            <w:fldChar w:fldCharType="end"/>
          </w:r>
        </w:sdtContent>
      </w:sdt>
      <w:r w:rsidRPr="007A5148">
        <w:t xml:space="preserve"> </w:t>
      </w:r>
      <w:r w:rsidR="006F3671" w:rsidRPr="007A5148">
        <w:t>kojom bi se služile sve institucije od državnog</w:t>
      </w:r>
      <w:r w:rsidR="00F541A4">
        <w:t>a</w:t>
      </w:r>
      <w:r w:rsidR="006F3671" w:rsidRPr="007A5148">
        <w:t xml:space="preserve"> značaja, a korisnicima tih usluga smanjilo nepotrebno obilaženje šaltera državne uprave</w:t>
      </w:r>
      <w:r w:rsidR="007B322B" w:rsidRPr="007A5148">
        <w:t xml:space="preserve"> kroz mogućnosti učinkovitijeg</w:t>
      </w:r>
      <w:r w:rsidR="00F541A4">
        <w:t>a</w:t>
      </w:r>
      <w:r w:rsidR="007B322B" w:rsidRPr="007A5148">
        <w:t xml:space="preserve"> korištenja servisa </w:t>
      </w:r>
      <w:r w:rsidR="007B322B" w:rsidRPr="007A5148">
        <w:rPr>
          <w:i/>
        </w:rPr>
        <w:t>e-Građani</w:t>
      </w:r>
      <w:r w:rsidR="007B322B" w:rsidRPr="007A5148">
        <w:t>.</w:t>
      </w:r>
    </w:p>
    <w:p w:rsidR="00304A78" w:rsidRPr="007A5148" w:rsidRDefault="00304A78" w:rsidP="006F3671">
      <w:r w:rsidRPr="007A5148">
        <w:t>Prijedlozi</w:t>
      </w:r>
      <w:r w:rsidR="00506324" w:rsidRPr="007A5148">
        <w:t xml:space="preserve"> da se</w:t>
      </w:r>
      <w:r w:rsidRPr="007A5148">
        <w:t xml:space="preserve"> putem IKT-a </w:t>
      </w:r>
      <w:r w:rsidR="00506324" w:rsidRPr="007A5148">
        <w:t>pokrene gospodarstvo</w:t>
      </w:r>
      <w:r w:rsidRPr="007A5148">
        <w:t xml:space="preserve"> stipendiranj</w:t>
      </w:r>
      <w:r w:rsidR="00506324" w:rsidRPr="007A5148">
        <w:t>e</w:t>
      </w:r>
      <w:r w:rsidR="00F541A4">
        <w:t>m</w:t>
      </w:r>
      <w:r w:rsidRPr="007A5148">
        <w:t xml:space="preserve"> talentiranih, </w:t>
      </w:r>
      <w:r w:rsidR="00506324" w:rsidRPr="007A5148">
        <w:t>gradnj</w:t>
      </w:r>
      <w:r w:rsidR="00F541A4">
        <w:t>om</w:t>
      </w:r>
      <w:r w:rsidR="00506324" w:rsidRPr="007A5148">
        <w:t xml:space="preserve"> </w:t>
      </w:r>
      <w:r w:rsidRPr="007A5148">
        <w:rPr>
          <w:i/>
        </w:rPr>
        <w:t>informatičkih kampova</w:t>
      </w:r>
      <w:r w:rsidRPr="007A5148">
        <w:t xml:space="preserve"> te privlačenj</w:t>
      </w:r>
      <w:r w:rsidR="00F541A4">
        <w:t>em</w:t>
      </w:r>
      <w:r w:rsidRPr="007A5148">
        <w:t xml:space="preserve"> vodećih tvrtki s Istoka za investicije u Hrvatskoj </w:t>
      </w:r>
      <w:sdt>
        <w:sdtPr>
          <w:id w:val="244463002"/>
          <w:citation/>
        </w:sdtPr>
        <w:sdtEndPr/>
        <w:sdtContent>
          <w:r w:rsidRPr="007A5148">
            <w:fldChar w:fldCharType="begin"/>
          </w:r>
          <w:r w:rsidRPr="007A5148">
            <w:instrText xml:space="preserve">CITATION Sri10 \t  \l 1050 </w:instrText>
          </w:r>
          <w:r w:rsidRPr="007A5148">
            <w:fldChar w:fldCharType="separate"/>
          </w:r>
          <w:r w:rsidR="001B6365">
            <w:rPr>
              <w:noProof/>
            </w:rPr>
            <w:t>(Srića, 2010)</w:t>
          </w:r>
          <w:r w:rsidRPr="007A5148">
            <w:fldChar w:fldCharType="end"/>
          </w:r>
        </w:sdtContent>
      </w:sdt>
      <w:r w:rsidRPr="007A5148">
        <w:t>,</w:t>
      </w:r>
      <w:r w:rsidR="00506324" w:rsidRPr="007A5148">
        <w:t xml:space="preserve"> prema svemu sudeći,</w:t>
      </w:r>
      <w:r w:rsidRPr="007A5148">
        <w:t xml:space="preserve"> ni</w:t>
      </w:r>
      <w:r w:rsidR="00506324" w:rsidRPr="007A5148">
        <w:t>su</w:t>
      </w:r>
      <w:r w:rsidRPr="007A5148">
        <w:t xml:space="preserve"> na</w:t>
      </w:r>
      <w:r w:rsidR="00506324" w:rsidRPr="007A5148">
        <w:t>i</w:t>
      </w:r>
      <w:r w:rsidRPr="007A5148">
        <w:t>šl</w:t>
      </w:r>
      <w:r w:rsidR="00506324" w:rsidRPr="007A5148">
        <w:t>i na plodno tlo.</w:t>
      </w:r>
    </w:p>
    <w:p w:rsidR="00EC4AB1" w:rsidRPr="007A5148" w:rsidRDefault="006F3671" w:rsidP="006F3671">
      <w:r w:rsidRPr="007A5148">
        <w:t>Na žalost,</w:t>
      </w:r>
      <w:r w:rsidR="00506324" w:rsidRPr="007A5148">
        <w:t xml:space="preserve"> ni</w:t>
      </w:r>
      <w:r w:rsidRPr="007A5148">
        <w:t xml:space="preserve"> </w:t>
      </w:r>
      <w:r w:rsidRPr="007A5148">
        <w:rPr>
          <w:i/>
        </w:rPr>
        <w:t>Središnji državni ured za e-Hrvatsku</w:t>
      </w:r>
      <w:r w:rsidRPr="007A5148">
        <w:t xml:space="preserve">, zbog svoje izdvojenosti </w:t>
      </w:r>
      <w:r w:rsidR="00D06BE1" w:rsidRPr="007A5148">
        <w:t>iz</w:t>
      </w:r>
      <w:r w:rsidRPr="007A5148">
        <w:t xml:space="preserve"> Vlade RH, nije imao dovoljno snage provesti sinergijske akcije </w:t>
      </w:r>
      <w:r w:rsidR="00E14E6C" w:rsidRPr="007A5148">
        <w:t>u cilju</w:t>
      </w:r>
      <w:r w:rsidRPr="007A5148">
        <w:t xml:space="preserve"> objedi</w:t>
      </w:r>
      <w:r w:rsidR="00E14E6C" w:rsidRPr="007A5148">
        <w:t>njenja</w:t>
      </w:r>
      <w:r w:rsidRPr="007A5148">
        <w:t xml:space="preserve"> nabavk</w:t>
      </w:r>
      <w:r w:rsidR="00E14E6C" w:rsidRPr="007A5148">
        <w:t>e</w:t>
      </w:r>
      <w:r w:rsidRPr="007A5148">
        <w:t xml:space="preserve"> hardvera i softvera za državu i ministarstva</w:t>
      </w:r>
      <w:r w:rsidR="00E14E6C" w:rsidRPr="007A5148">
        <w:t xml:space="preserve">, </w:t>
      </w:r>
      <w:r w:rsidR="00F541A4">
        <w:t xml:space="preserve">nije </w:t>
      </w:r>
      <w:r w:rsidRPr="007A5148">
        <w:t xml:space="preserve">smanjio troškove najma telekomunikacijskih usluga te razne druge </w:t>
      </w:r>
      <w:r w:rsidR="00F541A4">
        <w:t>o</w:t>
      </w:r>
      <w:r w:rsidRPr="007A5148">
        <w:t>visne troškove</w:t>
      </w:r>
      <w:r w:rsidR="00E14E6C" w:rsidRPr="007A5148">
        <w:t>.</w:t>
      </w:r>
      <w:r w:rsidRPr="007A5148">
        <w:t xml:space="preserve"> </w:t>
      </w:r>
      <w:r w:rsidR="00E14E6C" w:rsidRPr="007A5148">
        <w:t>Troškovi</w:t>
      </w:r>
      <w:r w:rsidRPr="007A5148">
        <w:t xml:space="preserve"> bi se </w:t>
      </w:r>
      <w:r w:rsidR="007B322B" w:rsidRPr="007A5148">
        <w:t>mogli sma</w:t>
      </w:r>
      <w:r w:rsidRPr="007A5148">
        <w:t>nji</w:t>
      </w:r>
      <w:r w:rsidR="007B322B" w:rsidRPr="007A5148">
        <w:t>t</w:t>
      </w:r>
      <w:r w:rsidRPr="007A5148">
        <w:t>i centralnim vođenjem</w:t>
      </w:r>
      <w:r w:rsidR="007B322B" w:rsidRPr="007A5148">
        <w:t xml:space="preserve"> IKT-a</w:t>
      </w:r>
      <w:r w:rsidRPr="007A5148">
        <w:t xml:space="preserve"> i centraliziranom nabavom. </w:t>
      </w:r>
      <w:r w:rsidR="007B322B" w:rsidRPr="007A5148">
        <w:t>Kako d</w:t>
      </w:r>
      <w:r w:rsidR="005F6FBA" w:rsidRPr="007A5148">
        <w:t xml:space="preserve">olaskom </w:t>
      </w:r>
      <w:r w:rsidR="005F6FBA" w:rsidRPr="007A5148">
        <w:rPr>
          <w:i/>
        </w:rPr>
        <w:t>nove vlasti</w:t>
      </w:r>
      <w:r w:rsidR="005F6FBA" w:rsidRPr="007A5148">
        <w:t xml:space="preserve"> </w:t>
      </w:r>
      <w:r w:rsidRPr="007A5148">
        <w:t>2011.</w:t>
      </w:r>
      <w:r w:rsidR="005F6FBA" w:rsidRPr="007A5148">
        <w:t xml:space="preserve"> godine</w:t>
      </w:r>
      <w:r w:rsidRPr="007A5148">
        <w:t xml:space="preserve"> </w:t>
      </w:r>
      <w:r w:rsidRPr="007A5148">
        <w:rPr>
          <w:i/>
        </w:rPr>
        <w:t>Središnji državni ured za e-Hrvatsku</w:t>
      </w:r>
      <w:r w:rsidRPr="007A5148">
        <w:t xml:space="preserve"> mijen</w:t>
      </w:r>
      <w:r w:rsidR="00E14E6C" w:rsidRPr="007A5148">
        <w:t>ja</w:t>
      </w:r>
      <w:r w:rsidRPr="007A5148">
        <w:t xml:space="preserve"> ime u </w:t>
      </w:r>
      <w:r w:rsidRPr="007A5148">
        <w:rPr>
          <w:i/>
        </w:rPr>
        <w:t>e-Hrvatska</w:t>
      </w:r>
      <w:r w:rsidRPr="007A5148">
        <w:t xml:space="preserve"> unutar Ministarstva uprave</w:t>
      </w:r>
      <w:r w:rsidR="007B322B" w:rsidRPr="007A5148">
        <w:t>,</w:t>
      </w:r>
      <w:r w:rsidR="005F6FBA" w:rsidRPr="007A5148">
        <w:t xml:space="preserve"> od njega se opravdano očekuje</w:t>
      </w:r>
      <w:r w:rsidRPr="007A5148">
        <w:t xml:space="preserve"> objedi</w:t>
      </w:r>
      <w:r w:rsidR="005F6FBA" w:rsidRPr="007A5148">
        <w:t>njavanje</w:t>
      </w:r>
      <w:r w:rsidRPr="007A5148">
        <w:t xml:space="preserve"> i automatiz</w:t>
      </w:r>
      <w:r w:rsidR="005F6FBA" w:rsidRPr="007A5148">
        <w:t>acija</w:t>
      </w:r>
      <w:r w:rsidRPr="007A5148">
        <w:t xml:space="preserve"> sv</w:t>
      </w:r>
      <w:r w:rsidR="005F6FBA" w:rsidRPr="007A5148">
        <w:t>ih</w:t>
      </w:r>
      <w:r w:rsidRPr="007A5148">
        <w:t xml:space="preserve"> interakcij</w:t>
      </w:r>
      <w:r w:rsidR="005F6FBA" w:rsidRPr="007A5148">
        <w:t>a</w:t>
      </w:r>
      <w:r w:rsidRPr="007A5148">
        <w:t xml:space="preserve"> građana s državnom upravom kroz jedinstveni IKT sustav. Vrijeme će pokazati koliko je to</w:t>
      </w:r>
      <w:r w:rsidR="005F6FBA" w:rsidRPr="007A5148">
        <w:t xml:space="preserve"> bila</w:t>
      </w:r>
      <w:r w:rsidRPr="007A5148">
        <w:t xml:space="preserve"> dobra odluka</w:t>
      </w:r>
      <w:r w:rsidR="005F6FBA" w:rsidRPr="007A5148">
        <w:t xml:space="preserve"> i koliko su bili u tome uspješni. Nije zanemariva nagrada </w:t>
      </w:r>
      <w:r w:rsidR="00304A78" w:rsidRPr="007A5148">
        <w:t>koju je</w:t>
      </w:r>
      <w:r w:rsidR="00EC4AB1" w:rsidRPr="007A5148">
        <w:t xml:space="preserve"> </w:t>
      </w:r>
      <w:r w:rsidR="00EC4AB1" w:rsidRPr="007A5148">
        <w:rPr>
          <w:i/>
        </w:rPr>
        <w:t>Partnerstvo za otvorenu vlast</w:t>
      </w:r>
      <w:r w:rsidR="00EC4AB1" w:rsidRPr="007A5148">
        <w:t xml:space="preserve"> na Globalnome samitu u Mexico Cityju</w:t>
      </w:r>
      <w:r w:rsidR="00304A78" w:rsidRPr="007A5148">
        <w:t xml:space="preserve"> do</w:t>
      </w:r>
      <w:r w:rsidR="006E513F">
        <w:t>dijelilo</w:t>
      </w:r>
      <w:r w:rsidR="00304A78" w:rsidRPr="007A5148">
        <w:t xml:space="preserve"> </w:t>
      </w:r>
      <w:r w:rsidR="007B322B" w:rsidRPr="007A5148">
        <w:t>hrvatsk</w:t>
      </w:r>
      <w:r w:rsidR="006E513F">
        <w:t>om</w:t>
      </w:r>
      <w:r w:rsidR="00F541A4">
        <w:t>e</w:t>
      </w:r>
      <w:r w:rsidR="007B322B" w:rsidRPr="007A5148">
        <w:t xml:space="preserve"> </w:t>
      </w:r>
      <w:r w:rsidR="00304A78" w:rsidRPr="007A5148">
        <w:t>projekt</w:t>
      </w:r>
      <w:r w:rsidR="006E513F">
        <w:t>u</w:t>
      </w:r>
      <w:r w:rsidR="00693158" w:rsidRPr="007A5148">
        <w:t xml:space="preserve"> </w:t>
      </w:r>
      <w:r w:rsidR="00304A78" w:rsidRPr="007A5148">
        <w:rPr>
          <w:i/>
        </w:rPr>
        <w:t>e-</w:t>
      </w:r>
      <w:r w:rsidR="005017C0" w:rsidRPr="007A5148">
        <w:rPr>
          <w:i/>
        </w:rPr>
        <w:t>G</w:t>
      </w:r>
      <w:r w:rsidR="00304A78" w:rsidRPr="007A5148">
        <w:rPr>
          <w:i/>
        </w:rPr>
        <w:t>rađani</w:t>
      </w:r>
      <w:r w:rsidR="00EC4AB1" w:rsidRPr="007A5148">
        <w:rPr>
          <w:i/>
        </w:rPr>
        <w:t>.</w:t>
      </w:r>
      <w:r w:rsidR="00EC4AB1" w:rsidRPr="007A5148">
        <w:t xml:space="preserve"> On građanima Republike Hrvatske omogućava modernu, pojednostavljenu i ubrzanu komunikaciju s javnom upravom te unapređuje transparentnost javnog</w:t>
      </w:r>
      <w:r w:rsidR="00F541A4">
        <w:t>a</w:t>
      </w:r>
      <w:r w:rsidR="00EC4AB1" w:rsidRPr="007A5148">
        <w:t xml:space="preserve"> sektora u pružanju javnih usluga </w:t>
      </w:r>
      <w:sdt>
        <w:sdtPr>
          <w:id w:val="487363789"/>
          <w:citation/>
        </w:sdtPr>
        <w:sdtEndPr/>
        <w:sdtContent>
          <w:r w:rsidR="00EC4AB1" w:rsidRPr="007A5148">
            <w:fldChar w:fldCharType="begin"/>
          </w:r>
          <w:r w:rsidR="00EC4AB1" w:rsidRPr="007A5148">
            <w:instrText xml:space="preserve"> CITATION MVE15 \l 1050 </w:instrText>
          </w:r>
          <w:r w:rsidR="00EC4AB1" w:rsidRPr="007A5148">
            <w:fldChar w:fldCharType="separate"/>
          </w:r>
          <w:r w:rsidR="001B6365">
            <w:rPr>
              <w:noProof/>
            </w:rPr>
            <w:t>(MVEP, 2015)</w:t>
          </w:r>
          <w:r w:rsidR="00EC4AB1" w:rsidRPr="007A5148">
            <w:fldChar w:fldCharType="end"/>
          </w:r>
        </w:sdtContent>
      </w:sdt>
      <w:r w:rsidR="00EC4AB1" w:rsidRPr="007A5148">
        <w:t>.</w:t>
      </w:r>
    </w:p>
    <w:p w:rsidR="008E2BE4" w:rsidRPr="007A5148" w:rsidRDefault="00495F67" w:rsidP="00495F67">
      <w:r w:rsidRPr="007A5148">
        <w:t>Kada se govori o preprekama boljoj iskoristivosti IKT-a u Hrvatskoj ne treba gledati samo financijske probleme. Uzroci su često u lošoj poslovnoj klimi</w:t>
      </w:r>
      <w:r w:rsidR="00F541A4">
        <w:t>,</w:t>
      </w:r>
      <w:r w:rsidR="008E2BE4" w:rsidRPr="007A5148">
        <w:t xml:space="preserve"> u </w:t>
      </w:r>
      <w:r w:rsidR="006E513F">
        <w:t>ne</w:t>
      </w:r>
      <w:r w:rsidRPr="007A5148">
        <w:t xml:space="preserve">sposobnosti iskorištavanja potencijala koje nudi </w:t>
      </w:r>
      <w:r w:rsidR="008E2BE4" w:rsidRPr="007A5148">
        <w:t>tehnologija</w:t>
      </w:r>
      <w:r w:rsidRPr="007A5148">
        <w:t xml:space="preserve"> </w:t>
      </w:r>
      <w:sdt>
        <w:sdtPr>
          <w:id w:val="1472795091"/>
          <w:citation/>
        </w:sdtPr>
        <w:sdtEndPr/>
        <w:sdtContent>
          <w:r w:rsidRPr="007A5148">
            <w:fldChar w:fldCharType="begin"/>
          </w:r>
          <w:r w:rsidRPr="007A5148">
            <w:instrText xml:space="preserve"> CITATION Zdr09 \l 1050 </w:instrText>
          </w:r>
          <w:r w:rsidRPr="007A5148">
            <w:fldChar w:fldCharType="separate"/>
          </w:r>
          <w:r w:rsidR="001B6365">
            <w:rPr>
              <w:noProof/>
            </w:rPr>
            <w:t>(Krakar &amp; Rotim, 2009)</w:t>
          </w:r>
          <w:r w:rsidRPr="007A5148">
            <w:fldChar w:fldCharType="end"/>
          </w:r>
        </w:sdtContent>
      </w:sdt>
      <w:r w:rsidR="006E513F">
        <w:t>, što se onda prelijeva na ostale grane i djelatnosti u ekonomiji države.</w:t>
      </w:r>
    </w:p>
    <w:p w:rsidR="004933ED" w:rsidRPr="007A5148" w:rsidRDefault="004933ED" w:rsidP="00A40277">
      <w:pPr>
        <w:pStyle w:val="Heading4"/>
      </w:pPr>
      <w:bookmarkStart w:id="121" w:name="_Toc462787735"/>
      <w:r w:rsidRPr="007A5148">
        <w:t xml:space="preserve">Prosjek </w:t>
      </w:r>
      <w:r w:rsidR="00EB5131" w:rsidRPr="007A5148">
        <w:t>staž</w:t>
      </w:r>
      <w:r w:rsidRPr="007A5148">
        <w:t>a na poziciji IT menadžera</w:t>
      </w:r>
      <w:bookmarkEnd w:id="121"/>
    </w:p>
    <w:p w:rsidR="004933ED" w:rsidRPr="007A5148" w:rsidRDefault="004933ED" w:rsidP="004933ED">
      <w:pPr>
        <w:rPr>
          <w:lang w:bidi="en-US"/>
        </w:rPr>
      </w:pPr>
      <w:r w:rsidRPr="007A5148">
        <w:rPr>
          <w:lang w:bidi="en-US"/>
        </w:rPr>
        <w:t>Don</w:t>
      </w:r>
      <w:r w:rsidR="007B322B" w:rsidRPr="007A5148">
        <w:rPr>
          <w:lang w:bidi="en-US"/>
        </w:rPr>
        <w:t>edavno je prevladavala</w:t>
      </w:r>
      <w:r w:rsidRPr="007A5148">
        <w:rPr>
          <w:lang w:bidi="en-US"/>
        </w:rPr>
        <w:t xml:space="preserve"> stereotipna predodžba o IKT-u, kad su u pitanju ljudi koji tamo rade, da su IT timovi sastavljeni od mladih ljudi koji su netom došli iz škole ili još uvijek imaju neke obaveze na fakultetu te se tim poslom bave isključivo iz zabave. To se promijenilo kada vlasnici i uprav</w:t>
      </w:r>
      <w:r w:rsidR="006A4594">
        <w:rPr>
          <w:lang w:bidi="en-US"/>
        </w:rPr>
        <w:t>e</w:t>
      </w:r>
      <w:r w:rsidRPr="007A5148">
        <w:rPr>
          <w:lang w:bidi="en-US"/>
        </w:rPr>
        <w:t xml:space="preserve"> organizacija počinju shvaćati</w:t>
      </w:r>
      <w:r w:rsidR="002F171C" w:rsidRPr="007A5148">
        <w:rPr>
          <w:lang w:bidi="en-US"/>
        </w:rPr>
        <w:t xml:space="preserve"> stratešku ulogu i</w:t>
      </w:r>
      <w:r w:rsidRPr="007A5148">
        <w:rPr>
          <w:lang w:bidi="en-US"/>
        </w:rPr>
        <w:t xml:space="preserve"> važnost IKT-a</w:t>
      </w:r>
      <w:r w:rsidR="002F171C" w:rsidRPr="007A5148">
        <w:rPr>
          <w:lang w:bidi="en-US"/>
        </w:rPr>
        <w:t xml:space="preserve"> </w:t>
      </w:r>
      <w:sdt>
        <w:sdtPr>
          <w:rPr>
            <w:lang w:bidi="en-US"/>
          </w:rPr>
          <w:id w:val="-1150512137"/>
          <w:citation/>
        </w:sdtPr>
        <w:sdtEndPr/>
        <w:sdtContent>
          <w:r w:rsidR="002F171C" w:rsidRPr="007A5148">
            <w:rPr>
              <w:lang w:bidi="en-US"/>
            </w:rPr>
            <w:fldChar w:fldCharType="begin"/>
          </w:r>
          <w:r w:rsidR="002F171C" w:rsidRPr="007A5148">
            <w:rPr>
              <w:lang w:bidi="en-US"/>
            </w:rPr>
            <w:instrText xml:space="preserve"> CITATION Mit11 \l 1050 </w:instrText>
          </w:r>
          <w:r w:rsidR="002F171C" w:rsidRPr="007A5148">
            <w:rPr>
              <w:lang w:bidi="en-US"/>
            </w:rPr>
            <w:fldChar w:fldCharType="separate"/>
          </w:r>
          <w:r w:rsidR="001B6365">
            <w:rPr>
              <w:noProof/>
              <w:lang w:bidi="en-US"/>
            </w:rPr>
            <w:t>(Mitra, Sambamurthy, &amp; Westerman, 2011)</w:t>
          </w:r>
          <w:r w:rsidR="002F171C" w:rsidRPr="007A5148">
            <w:rPr>
              <w:lang w:bidi="en-US"/>
            </w:rPr>
            <w:fldChar w:fldCharType="end"/>
          </w:r>
        </w:sdtContent>
      </w:sdt>
      <w:r w:rsidR="002F171C" w:rsidRPr="007A5148">
        <w:rPr>
          <w:lang w:bidi="en-US"/>
        </w:rPr>
        <w:t>.</w:t>
      </w:r>
      <w:r w:rsidRPr="007A5148">
        <w:rPr>
          <w:lang w:bidi="en-US"/>
        </w:rPr>
        <w:t xml:space="preserve"> </w:t>
      </w:r>
      <w:r w:rsidR="00BC7DAF" w:rsidRPr="007A5148">
        <w:rPr>
          <w:lang w:bidi="en-US"/>
        </w:rPr>
        <w:t xml:space="preserve">Iz toga slijedi </w:t>
      </w:r>
      <w:r w:rsidRPr="007A5148">
        <w:rPr>
          <w:lang w:bidi="en-US"/>
        </w:rPr>
        <w:t>da ga više ne mogu prepuštati isključivo nečijem entuzijazmu, a time počinje zapošljavanje profesionalaca</w:t>
      </w:r>
      <w:r w:rsidR="0059293D" w:rsidRPr="007A5148">
        <w:rPr>
          <w:lang w:bidi="en-US"/>
        </w:rPr>
        <w:t xml:space="preserve"> u IKT-u</w:t>
      </w:r>
      <w:r w:rsidRPr="007A5148">
        <w:rPr>
          <w:lang w:bidi="en-US"/>
        </w:rPr>
        <w:t>.</w:t>
      </w:r>
    </w:p>
    <w:p w:rsidR="00624E55" w:rsidRPr="007A5148" w:rsidRDefault="004933ED" w:rsidP="004933ED">
      <w:pPr>
        <w:rPr>
          <w:lang w:bidi="en-US"/>
        </w:rPr>
      </w:pPr>
      <w:r w:rsidRPr="007A5148">
        <w:rPr>
          <w:lang w:bidi="en-US"/>
        </w:rPr>
        <w:t xml:space="preserve">Vrijeme prije </w:t>
      </w:r>
      <w:r w:rsidR="00624E55" w:rsidRPr="007A5148">
        <w:rPr>
          <w:lang w:bidi="en-US"/>
        </w:rPr>
        <w:t>globalne recesije</w:t>
      </w:r>
      <w:r w:rsidRPr="007A5148">
        <w:rPr>
          <w:lang w:bidi="en-US"/>
        </w:rPr>
        <w:t xml:space="preserve"> bilo je ispunjeno velikim promjenama i fluktuacijom vodećeg</w:t>
      </w:r>
      <w:r w:rsidR="00DC51D5">
        <w:rPr>
          <w:lang w:bidi="en-US"/>
        </w:rPr>
        <w:t>a</w:t>
      </w:r>
      <w:r w:rsidRPr="007A5148">
        <w:rPr>
          <w:lang w:bidi="en-US"/>
        </w:rPr>
        <w:t xml:space="preserve"> kadra u tvrtkama u Hrvatskoj </w:t>
      </w:r>
      <w:r w:rsidR="00205F6F" w:rsidRPr="007A5148">
        <w:rPr>
          <w:lang w:bidi="en-US"/>
        </w:rPr>
        <w:t xml:space="preserve">zbog </w:t>
      </w:r>
      <w:r w:rsidR="00624E55" w:rsidRPr="007A5148">
        <w:rPr>
          <w:lang w:bidi="en-US"/>
        </w:rPr>
        <w:t>znat</w:t>
      </w:r>
      <w:r w:rsidR="00205F6F" w:rsidRPr="007A5148">
        <w:rPr>
          <w:lang w:bidi="en-US"/>
        </w:rPr>
        <w:t>nih ulaganja stranih korporacija</w:t>
      </w:r>
      <w:r w:rsidRPr="007A5148">
        <w:rPr>
          <w:lang w:bidi="en-US"/>
        </w:rPr>
        <w:t xml:space="preserve"> na hrvatskom</w:t>
      </w:r>
      <w:r w:rsidR="00DC51D5">
        <w:rPr>
          <w:lang w:bidi="en-US"/>
        </w:rPr>
        <w:t>e</w:t>
      </w:r>
      <w:r w:rsidRPr="007A5148">
        <w:rPr>
          <w:lang w:bidi="en-US"/>
        </w:rPr>
        <w:t xml:space="preserve"> tržištu.</w:t>
      </w:r>
      <w:r w:rsidR="00526129" w:rsidRPr="007A5148">
        <w:rPr>
          <w:lang w:bidi="en-US"/>
        </w:rPr>
        <w:t xml:space="preserve"> </w:t>
      </w:r>
      <w:r w:rsidR="00205F6F" w:rsidRPr="007A5148">
        <w:rPr>
          <w:lang w:bidi="en-US"/>
        </w:rPr>
        <w:t>Time su</w:t>
      </w:r>
      <w:r w:rsidRPr="007A5148">
        <w:rPr>
          <w:lang w:bidi="en-US"/>
        </w:rPr>
        <w:t xml:space="preserve"> stvorene velike mogućnosti napretka u struci i položaju u hijerarhiji</w:t>
      </w:r>
      <w:r w:rsidR="00205F6F" w:rsidRPr="007A5148">
        <w:rPr>
          <w:lang w:bidi="en-US"/>
        </w:rPr>
        <w:t xml:space="preserve"> budući da se otvaralo dosta radnih mjesta zbog uzleta gospodarstva</w:t>
      </w:r>
      <w:r w:rsidRPr="007A5148">
        <w:rPr>
          <w:lang w:bidi="en-US"/>
        </w:rPr>
        <w:t>. Nagla i velika potražnja uzrokovala je</w:t>
      </w:r>
      <w:r w:rsidR="006F3671" w:rsidRPr="007A5148">
        <w:rPr>
          <w:lang w:bidi="en-US"/>
        </w:rPr>
        <w:t xml:space="preserve"> u početku</w:t>
      </w:r>
      <w:r w:rsidRPr="007A5148">
        <w:rPr>
          <w:lang w:bidi="en-US"/>
        </w:rPr>
        <w:t xml:space="preserve"> pomanjkanje stručnog</w:t>
      </w:r>
      <w:r w:rsidR="00DC51D5">
        <w:rPr>
          <w:lang w:bidi="en-US"/>
        </w:rPr>
        <w:t>a</w:t>
      </w:r>
      <w:r w:rsidRPr="007A5148">
        <w:rPr>
          <w:lang w:bidi="en-US"/>
        </w:rPr>
        <w:t xml:space="preserve"> kadra na svim razinama i u svim industrijama i institucijama. Međutim, dolaskom krize koja je Hrvatsk</w:t>
      </w:r>
      <w:r w:rsidR="00526129" w:rsidRPr="007A5148">
        <w:rPr>
          <w:lang w:bidi="en-US"/>
        </w:rPr>
        <w:t>u</w:t>
      </w:r>
      <w:r w:rsidRPr="007A5148">
        <w:rPr>
          <w:lang w:bidi="en-US"/>
        </w:rPr>
        <w:t xml:space="preserve"> </w:t>
      </w:r>
      <w:r w:rsidR="00526129" w:rsidRPr="007A5148">
        <w:rPr>
          <w:lang w:bidi="en-US"/>
        </w:rPr>
        <w:t>za</w:t>
      </w:r>
      <w:r w:rsidRPr="007A5148">
        <w:rPr>
          <w:lang w:bidi="en-US"/>
        </w:rPr>
        <w:t>hvatila u 20</w:t>
      </w:r>
      <w:r w:rsidR="00BA1C8F" w:rsidRPr="007A5148">
        <w:rPr>
          <w:lang w:bidi="en-US"/>
        </w:rPr>
        <w:t>10</w:t>
      </w:r>
      <w:r w:rsidRPr="007A5148">
        <w:rPr>
          <w:lang w:bidi="en-US"/>
        </w:rPr>
        <w:t>. godini, fluktuacija</w:t>
      </w:r>
      <w:r w:rsidR="00205F6F" w:rsidRPr="007A5148">
        <w:rPr>
          <w:lang w:bidi="en-US"/>
        </w:rPr>
        <w:t xml:space="preserve"> IKT</w:t>
      </w:r>
      <w:r w:rsidRPr="007A5148">
        <w:rPr>
          <w:lang w:bidi="en-US"/>
        </w:rPr>
        <w:t xml:space="preserve"> kadra, posebno onog</w:t>
      </w:r>
      <w:r w:rsidR="00DC51D5">
        <w:rPr>
          <w:lang w:bidi="en-US"/>
        </w:rPr>
        <w:t>a</w:t>
      </w:r>
      <w:r w:rsidRPr="007A5148">
        <w:rPr>
          <w:lang w:bidi="en-US"/>
        </w:rPr>
        <w:t xml:space="preserve"> voditeljskog, drastično opada. Nestaju mogućnosti koje su do tada bile prisutne na tržištu rada i počinju otpuštanja te smanjivanja radničkih prava. </w:t>
      </w:r>
    </w:p>
    <w:p w:rsidR="004933ED" w:rsidRPr="007A5148" w:rsidRDefault="004933ED" w:rsidP="004933ED">
      <w:pPr>
        <w:rPr>
          <w:lang w:bidi="en-US"/>
        </w:rPr>
      </w:pPr>
      <w:r w:rsidRPr="007A5148">
        <w:rPr>
          <w:lang w:bidi="en-US"/>
        </w:rPr>
        <w:t>Trenutna situacija se može opisati kao relativno mirna jer je zaustavljen prvi veliki val otpuštanja i konsolidacije.</w:t>
      </w:r>
      <w:r w:rsidR="00975C0D" w:rsidRPr="007A5148">
        <w:rPr>
          <w:lang w:bidi="en-US"/>
        </w:rPr>
        <w:t xml:space="preserve"> Ipak, u Hrvatskoj do sada nije provedeno istraživanje o duljini ra</w:t>
      </w:r>
      <w:r w:rsidR="00624E55" w:rsidRPr="007A5148">
        <w:rPr>
          <w:lang w:bidi="en-US"/>
        </w:rPr>
        <w:t>dnog</w:t>
      </w:r>
      <w:r w:rsidR="00DC51D5">
        <w:rPr>
          <w:lang w:bidi="en-US"/>
        </w:rPr>
        <w:t>a</w:t>
      </w:r>
      <w:r w:rsidR="00624E55" w:rsidRPr="007A5148">
        <w:rPr>
          <w:lang w:bidi="en-US"/>
        </w:rPr>
        <w:t xml:space="preserve"> staža IT menadžer</w:t>
      </w:r>
      <w:r w:rsidR="00BC7DAF" w:rsidRPr="007A5148">
        <w:rPr>
          <w:lang w:bidi="en-US"/>
        </w:rPr>
        <w:t>a</w:t>
      </w:r>
      <w:r w:rsidR="00624E55" w:rsidRPr="007A5148">
        <w:rPr>
          <w:lang w:bidi="en-US"/>
        </w:rPr>
        <w:t xml:space="preserve"> kod istoga</w:t>
      </w:r>
      <w:r w:rsidR="00975C0D" w:rsidRPr="007A5148">
        <w:rPr>
          <w:lang w:bidi="en-US"/>
        </w:rPr>
        <w:t xml:space="preserve"> poslodavca. Mađarić i sur. donose podatak da</w:t>
      </w:r>
      <w:r w:rsidR="00E14E6C" w:rsidRPr="007A5148">
        <w:rPr>
          <w:lang w:bidi="en-US"/>
        </w:rPr>
        <w:t xml:space="preserve"> on</w:t>
      </w:r>
      <w:r w:rsidR="00975C0D" w:rsidRPr="007A5148">
        <w:rPr>
          <w:lang w:bidi="en-US"/>
        </w:rPr>
        <w:t xml:space="preserve"> u prosjeku </w:t>
      </w:r>
      <w:r w:rsidR="00E735E4" w:rsidRPr="007A5148">
        <w:rPr>
          <w:lang w:bidi="en-US"/>
        </w:rPr>
        <w:t xml:space="preserve">promijeni </w:t>
      </w:r>
      <w:r w:rsidR="00DC51D5">
        <w:rPr>
          <w:lang w:bidi="en-US"/>
        </w:rPr>
        <w:t>dva</w:t>
      </w:r>
      <w:r w:rsidR="00E735E4" w:rsidRPr="007A5148">
        <w:rPr>
          <w:lang w:bidi="en-US"/>
        </w:rPr>
        <w:t xml:space="preserve"> do </w:t>
      </w:r>
      <w:r w:rsidR="00DC51D5">
        <w:rPr>
          <w:lang w:bidi="en-US"/>
        </w:rPr>
        <w:t>tri</w:t>
      </w:r>
      <w:r w:rsidR="00E735E4" w:rsidRPr="007A5148">
        <w:rPr>
          <w:lang w:bidi="en-US"/>
        </w:rPr>
        <w:t xml:space="preserve"> poslodavca dok ne postane IT menadžer </w:t>
      </w:r>
      <w:sdt>
        <w:sdtPr>
          <w:rPr>
            <w:lang w:bidi="en-US"/>
          </w:rPr>
          <w:id w:val="-869925040"/>
          <w:citation/>
        </w:sdtPr>
        <w:sdtEndPr/>
        <w:sdtContent>
          <w:r w:rsidR="00E735E4" w:rsidRPr="007A5148">
            <w:rPr>
              <w:lang w:bidi="en-US"/>
            </w:rPr>
            <w:fldChar w:fldCharType="begin"/>
          </w:r>
          <w:r w:rsidR="006E513F">
            <w:rPr>
              <w:lang w:bidi="en-US"/>
            </w:rPr>
            <w:instrText xml:space="preserve">CITATION Mađ09 \t  \l 1050 </w:instrText>
          </w:r>
          <w:r w:rsidR="00E735E4" w:rsidRPr="007A5148">
            <w:rPr>
              <w:lang w:bidi="en-US"/>
            </w:rPr>
            <w:fldChar w:fldCharType="separate"/>
          </w:r>
          <w:r w:rsidR="001B6365">
            <w:rPr>
              <w:noProof/>
              <w:lang w:bidi="en-US"/>
            </w:rPr>
            <w:t>(Mađarić, Krakar, &amp; Lovrek, 2009)</w:t>
          </w:r>
          <w:r w:rsidR="00E735E4" w:rsidRPr="007A5148">
            <w:rPr>
              <w:lang w:bidi="en-US"/>
            </w:rPr>
            <w:fldChar w:fldCharType="end"/>
          </w:r>
        </w:sdtContent>
      </w:sdt>
      <w:r w:rsidR="00E735E4" w:rsidRPr="007A5148">
        <w:rPr>
          <w:lang w:bidi="en-US"/>
        </w:rPr>
        <w:t>.</w:t>
      </w:r>
      <w:r w:rsidR="00975C0D" w:rsidRPr="007A5148">
        <w:rPr>
          <w:lang w:bidi="en-US"/>
        </w:rPr>
        <w:t xml:space="preserve"> K</w:t>
      </w:r>
      <w:r w:rsidRPr="007A5148">
        <w:rPr>
          <w:lang w:bidi="en-US"/>
        </w:rPr>
        <w:t>ako nema pouzdanih informacija o duljini radnog</w:t>
      </w:r>
      <w:r w:rsidR="00DC51D5">
        <w:rPr>
          <w:lang w:bidi="en-US"/>
        </w:rPr>
        <w:t>a</w:t>
      </w:r>
      <w:r w:rsidRPr="007A5148">
        <w:rPr>
          <w:lang w:bidi="en-US"/>
        </w:rPr>
        <w:t xml:space="preserve"> staža koji IT menadžer u Hrvatskoj provede kod istoga poslodavca, svjetske statistike mogu poslužiti kao ogledni primjer. Prema </w:t>
      </w:r>
      <w:r w:rsidR="00C070D7" w:rsidRPr="007A5148">
        <w:rPr>
          <w:lang w:bidi="en-US"/>
        </w:rPr>
        <w:t xml:space="preserve">rezultatima </w:t>
      </w:r>
      <w:r w:rsidRPr="007A5148">
        <w:rPr>
          <w:lang w:bidi="en-US"/>
        </w:rPr>
        <w:t>istraživanj</w:t>
      </w:r>
      <w:r w:rsidR="00C070D7" w:rsidRPr="007A5148">
        <w:rPr>
          <w:lang w:bidi="en-US"/>
        </w:rPr>
        <w:t>a</w:t>
      </w:r>
      <w:r w:rsidRPr="007A5148">
        <w:rPr>
          <w:lang w:bidi="en-US"/>
        </w:rPr>
        <w:t xml:space="preserve"> </w:t>
      </w:r>
      <w:r w:rsidRPr="007A5148">
        <w:rPr>
          <w:i/>
          <w:lang w:bidi="en-US"/>
        </w:rPr>
        <w:t>State of the CIO</w:t>
      </w:r>
      <w:r w:rsidRPr="007A5148">
        <w:rPr>
          <w:lang w:bidi="en-US"/>
        </w:rPr>
        <w:t xml:space="preserve"> za </w:t>
      </w:r>
      <w:r w:rsidR="00900629" w:rsidRPr="007A5148">
        <w:rPr>
          <w:lang w:bidi="en-US"/>
        </w:rPr>
        <w:t xml:space="preserve">2013. i </w:t>
      </w:r>
      <w:r w:rsidRPr="007A5148">
        <w:rPr>
          <w:lang w:bidi="en-US"/>
        </w:rPr>
        <w:t>2014. godinu</w:t>
      </w:r>
      <w:r w:rsidR="00900629" w:rsidRPr="007A5148">
        <w:rPr>
          <w:lang w:bidi="en-US"/>
        </w:rPr>
        <w:t xml:space="preserve"> </w:t>
      </w:r>
      <w:sdt>
        <w:sdtPr>
          <w:rPr>
            <w:lang w:bidi="en-US"/>
          </w:rPr>
          <w:id w:val="-1229759346"/>
          <w:citation/>
        </w:sdtPr>
        <w:sdtEndPr/>
        <w:sdtContent>
          <w:r w:rsidR="00900629" w:rsidRPr="007A5148">
            <w:rPr>
              <w:lang w:bidi="en-US"/>
            </w:rPr>
            <w:fldChar w:fldCharType="begin"/>
          </w:r>
          <w:r w:rsidR="00601DCB">
            <w:rPr>
              <w:lang w:bidi="en-US"/>
            </w:rPr>
            <w:instrText xml:space="preserve">CITATION CIO13ab \m CIO14 \l 1050 </w:instrText>
          </w:r>
          <w:r w:rsidR="00900629" w:rsidRPr="007A5148">
            <w:rPr>
              <w:lang w:bidi="en-US"/>
            </w:rPr>
            <w:fldChar w:fldCharType="separate"/>
          </w:r>
          <w:r w:rsidR="001B6365">
            <w:rPr>
              <w:noProof/>
              <w:lang w:bidi="en-US"/>
            </w:rPr>
            <w:t>(CIO Magazine, 2013; CIO Magazine, 2014)</w:t>
          </w:r>
          <w:r w:rsidR="00900629" w:rsidRPr="007A5148">
            <w:rPr>
              <w:lang w:bidi="en-US"/>
            </w:rPr>
            <w:fldChar w:fldCharType="end"/>
          </w:r>
        </w:sdtContent>
      </w:sdt>
      <w:r w:rsidRPr="007A5148">
        <w:rPr>
          <w:lang w:bidi="en-US"/>
        </w:rPr>
        <w:t xml:space="preserve"> vrijeme provedeno kod jednoga poslodavca za IT menadžera u porastu </w:t>
      </w:r>
      <w:r w:rsidR="00DC51D5">
        <w:rPr>
          <w:lang w:bidi="en-US"/>
        </w:rPr>
        <w:t xml:space="preserve">je </w:t>
      </w:r>
      <w:r w:rsidRPr="007A5148">
        <w:rPr>
          <w:lang w:bidi="en-US"/>
        </w:rPr>
        <w:t xml:space="preserve">s 5 godina i </w:t>
      </w:r>
      <w:r w:rsidR="00900629" w:rsidRPr="007A5148">
        <w:rPr>
          <w:lang w:bidi="en-US"/>
        </w:rPr>
        <w:t>2</w:t>
      </w:r>
      <w:r w:rsidRPr="007A5148">
        <w:rPr>
          <w:lang w:bidi="en-US"/>
        </w:rPr>
        <w:t xml:space="preserve"> mjeseca u 201</w:t>
      </w:r>
      <w:r w:rsidR="00900629" w:rsidRPr="007A5148">
        <w:rPr>
          <w:lang w:bidi="en-US"/>
        </w:rPr>
        <w:t>1</w:t>
      </w:r>
      <w:r w:rsidRPr="007A5148">
        <w:rPr>
          <w:lang w:bidi="en-US"/>
        </w:rPr>
        <w:t>. godini,</w:t>
      </w:r>
      <w:r w:rsidR="00900629" w:rsidRPr="007A5148">
        <w:rPr>
          <w:lang w:bidi="en-US"/>
        </w:rPr>
        <w:t xml:space="preserve"> na 5 godina i 4 mjeseca u 2012. godini</w:t>
      </w:r>
      <w:r w:rsidR="00C070D7" w:rsidRPr="007A5148">
        <w:rPr>
          <w:lang w:bidi="en-US"/>
        </w:rPr>
        <w:t xml:space="preserve"> te</w:t>
      </w:r>
      <w:r w:rsidRPr="007A5148">
        <w:rPr>
          <w:lang w:bidi="en-US"/>
        </w:rPr>
        <w:t xml:space="preserve"> 5 godina i </w:t>
      </w:r>
      <w:r w:rsidR="00900629" w:rsidRPr="007A5148">
        <w:rPr>
          <w:lang w:bidi="en-US"/>
        </w:rPr>
        <w:t>9</w:t>
      </w:r>
      <w:r w:rsidRPr="007A5148">
        <w:rPr>
          <w:lang w:bidi="en-US"/>
        </w:rPr>
        <w:t xml:space="preserve"> mjesec</w:t>
      </w:r>
      <w:r w:rsidR="00900629" w:rsidRPr="007A5148">
        <w:rPr>
          <w:lang w:bidi="en-US"/>
        </w:rPr>
        <w:t>i</w:t>
      </w:r>
      <w:r w:rsidRPr="007A5148">
        <w:rPr>
          <w:lang w:bidi="en-US"/>
        </w:rPr>
        <w:t xml:space="preserve"> u 2013. godini</w:t>
      </w:r>
      <w:r w:rsidR="00DC51D5">
        <w:rPr>
          <w:lang w:bidi="en-US"/>
        </w:rPr>
        <w:t>,</w:t>
      </w:r>
      <w:r w:rsidR="00E735E4" w:rsidRPr="007A5148">
        <w:rPr>
          <w:lang w:bidi="en-US"/>
        </w:rPr>
        <w:t xml:space="preserve"> </w:t>
      </w:r>
      <w:r w:rsidR="00C070D7" w:rsidRPr="007A5148">
        <w:rPr>
          <w:lang w:bidi="en-US"/>
        </w:rPr>
        <w:t>da bi</w:t>
      </w:r>
      <w:r w:rsidRPr="007A5148">
        <w:rPr>
          <w:lang w:bidi="en-US"/>
        </w:rPr>
        <w:t xml:space="preserve"> </w:t>
      </w:r>
      <w:r w:rsidR="00C070D7" w:rsidRPr="007A5148">
        <w:rPr>
          <w:lang w:bidi="en-US"/>
        </w:rPr>
        <w:t xml:space="preserve">u 2014. godini radni staž porastao na </w:t>
      </w:r>
      <w:r w:rsidRPr="007A5148">
        <w:rPr>
          <w:lang w:bidi="en-US"/>
        </w:rPr>
        <w:t>5 godina i 11 mjeseci. To pokazuje da</w:t>
      </w:r>
      <w:r w:rsidR="00DC51D5">
        <w:rPr>
          <w:lang w:bidi="en-US"/>
        </w:rPr>
        <w:t>,</w:t>
      </w:r>
      <w:r w:rsidRPr="007A5148">
        <w:rPr>
          <w:lang w:bidi="en-US"/>
        </w:rPr>
        <w:t xml:space="preserve"> unatoč iznimnome stresu kojemu je izložen IT menadžer, velikim očekivanjima korisnika i </w:t>
      </w:r>
      <w:r w:rsidR="006309E0" w:rsidRPr="007A5148">
        <w:rPr>
          <w:lang w:bidi="en-US"/>
        </w:rPr>
        <w:t>uprav</w:t>
      </w:r>
      <w:r w:rsidRPr="007A5148">
        <w:rPr>
          <w:lang w:bidi="en-US"/>
        </w:rPr>
        <w:t>e kao i velikim i naglim promjenama u IKT-u, njegov opstanak na</w:t>
      </w:r>
      <w:r w:rsidR="00BC7DAF" w:rsidRPr="007A5148">
        <w:rPr>
          <w:lang w:bidi="en-US"/>
        </w:rPr>
        <w:t xml:space="preserve"> toj</w:t>
      </w:r>
      <w:r w:rsidRPr="007A5148">
        <w:rPr>
          <w:lang w:bidi="en-US"/>
        </w:rPr>
        <w:t xml:space="preserve"> vrlo zahtjevnoj funkciji sve je dulji i ima tendenciju rasta. Potvrda tom</w:t>
      </w:r>
      <w:r w:rsidR="00BC7DAF" w:rsidRPr="007A5148">
        <w:rPr>
          <w:lang w:bidi="en-US"/>
        </w:rPr>
        <w:t>u</w:t>
      </w:r>
      <w:r w:rsidRPr="007A5148">
        <w:rPr>
          <w:lang w:bidi="en-US"/>
        </w:rPr>
        <w:t xml:space="preserve"> je porast od 15 mjeseci radnoga staža kod istoga poslodavca u odnosu na 2010. godinu </w:t>
      </w:r>
      <w:sdt>
        <w:sdtPr>
          <w:rPr>
            <w:lang w:bidi="en-US"/>
          </w:rPr>
          <w:id w:val="-1778554336"/>
          <w:citation/>
        </w:sdtPr>
        <w:sdtEndPr/>
        <w:sdtContent>
          <w:r w:rsidRPr="007A5148">
            <w:rPr>
              <w:lang w:bidi="en-US"/>
            </w:rPr>
            <w:fldChar w:fldCharType="begin"/>
          </w:r>
          <w:r w:rsidR="00601DCB">
            <w:rPr>
              <w:lang w:bidi="en-US"/>
            </w:rPr>
            <w:instrText xml:space="preserve">CITATION CIO10 \m CIO14 \l 1050 </w:instrText>
          </w:r>
          <w:r w:rsidRPr="007A5148">
            <w:rPr>
              <w:lang w:bidi="en-US"/>
            </w:rPr>
            <w:fldChar w:fldCharType="separate"/>
          </w:r>
          <w:r w:rsidR="001B6365">
            <w:rPr>
              <w:noProof/>
              <w:lang w:bidi="en-US"/>
            </w:rPr>
            <w:t>(CIO Magazine, 2010; CIO Magazine, 2014)</w:t>
          </w:r>
          <w:r w:rsidRPr="007A5148">
            <w:rPr>
              <w:lang w:bidi="en-US"/>
            </w:rPr>
            <w:fldChar w:fldCharType="end"/>
          </w:r>
        </w:sdtContent>
      </w:sdt>
      <w:r w:rsidRPr="007A5148">
        <w:rPr>
          <w:lang w:bidi="en-US"/>
        </w:rPr>
        <w:t xml:space="preserve">. </w:t>
      </w:r>
    </w:p>
    <w:p w:rsidR="004933ED" w:rsidRPr="007A5148" w:rsidRDefault="004933ED" w:rsidP="00A40277">
      <w:pPr>
        <w:pStyle w:val="Heading4"/>
      </w:pPr>
      <w:bookmarkStart w:id="122" w:name="_Toc462787736"/>
      <w:r w:rsidRPr="007A5148">
        <w:t>Primanja IKT stručnjaka u Hrvatskoj</w:t>
      </w:r>
      <w:bookmarkEnd w:id="122"/>
    </w:p>
    <w:p w:rsidR="004933ED" w:rsidRPr="007A5148" w:rsidRDefault="004933ED" w:rsidP="004933ED">
      <w:pPr>
        <w:rPr>
          <w:lang w:bidi="en-US"/>
        </w:rPr>
      </w:pPr>
      <w:r w:rsidRPr="007A5148">
        <w:rPr>
          <w:lang w:bidi="en-US"/>
        </w:rPr>
        <w:t>Iako se u literaturi često mogu naći tvrdnje kako plaća nije najvažnija komponenta zadovoljstva radnika i njegove privrženosti određenom</w:t>
      </w:r>
      <w:r w:rsidR="009B70C0">
        <w:rPr>
          <w:lang w:bidi="en-US"/>
        </w:rPr>
        <w:t>u</w:t>
      </w:r>
      <w:r w:rsidRPr="007A5148">
        <w:rPr>
          <w:lang w:bidi="en-US"/>
        </w:rPr>
        <w:t xml:space="preserve"> poslodavcu, </w:t>
      </w:r>
      <w:r w:rsidR="00B77739" w:rsidRPr="007A5148">
        <w:rPr>
          <w:lang w:bidi="en-US"/>
        </w:rPr>
        <w:t xml:space="preserve">ona se </w:t>
      </w:r>
      <w:r w:rsidRPr="007A5148">
        <w:rPr>
          <w:lang w:bidi="en-US"/>
        </w:rPr>
        <w:t>ne može izuzeti kao jako važan i najčešće presudan čimbenik. Visine plaća ovise o stupnju odgovornosti, no češće su uvjetovane branšom</w:t>
      </w:r>
      <w:r w:rsidR="008120D3" w:rsidRPr="007A5148">
        <w:rPr>
          <w:lang w:bidi="en-US"/>
        </w:rPr>
        <w:t xml:space="preserve"> organizacije</w:t>
      </w:r>
      <w:r w:rsidRPr="007A5148">
        <w:rPr>
          <w:lang w:bidi="en-US"/>
        </w:rPr>
        <w:t xml:space="preserve"> u kojoj IT menadžer radi.</w:t>
      </w:r>
    </w:p>
    <w:p w:rsidR="009036EB" w:rsidRPr="007A5148" w:rsidRDefault="004933ED" w:rsidP="004933ED">
      <w:pPr>
        <w:rPr>
          <w:lang w:bidi="en-US"/>
        </w:rPr>
      </w:pPr>
      <w:r w:rsidRPr="007A5148">
        <w:rPr>
          <w:lang w:bidi="en-US"/>
        </w:rPr>
        <w:t xml:space="preserve">Kad govorimo o primanjima </w:t>
      </w:r>
      <w:r w:rsidR="00526129" w:rsidRPr="007A5148">
        <w:rPr>
          <w:lang w:bidi="en-US"/>
        </w:rPr>
        <w:t>općenito</w:t>
      </w:r>
      <w:r w:rsidRPr="007A5148">
        <w:rPr>
          <w:lang w:bidi="en-US"/>
        </w:rPr>
        <w:t>, počesto se pod tim</w:t>
      </w:r>
      <w:r w:rsidR="00C9360F">
        <w:rPr>
          <w:lang w:bidi="en-US"/>
        </w:rPr>
        <w:t>e</w:t>
      </w:r>
      <w:r w:rsidRPr="007A5148">
        <w:rPr>
          <w:lang w:bidi="en-US"/>
        </w:rPr>
        <w:t xml:space="preserve"> misli na novčani iznos plaće koji netko prima na mjesečnoj bazi, no to nije sve. </w:t>
      </w:r>
      <w:r w:rsidR="008120D3" w:rsidRPr="007A5148">
        <w:rPr>
          <w:lang w:bidi="en-US"/>
        </w:rPr>
        <w:t>Općenito, u primanja ulaze</w:t>
      </w:r>
      <w:r w:rsidRPr="007A5148">
        <w:rPr>
          <w:lang w:bidi="en-US"/>
        </w:rPr>
        <w:t>, u posljednje vrijeme jako popularan službeni automobil, zatim raznorazna tehnička pomagala, pohađanje skupih tečajeva u inozemstvu i dodatni paket osiguranja. Na žalost, problem recesije i smanjenje</w:t>
      </w:r>
      <w:r w:rsidR="00B466E4" w:rsidRPr="007A5148">
        <w:rPr>
          <w:lang w:bidi="en-US"/>
        </w:rPr>
        <w:t xml:space="preserve"> visine</w:t>
      </w:r>
      <w:r w:rsidRPr="007A5148">
        <w:rPr>
          <w:lang w:bidi="en-US"/>
        </w:rPr>
        <w:t xml:space="preserve"> paketa ukupnih primanja zahvatio je cijeli svijet. </w:t>
      </w:r>
      <w:r w:rsidR="008120D3" w:rsidRPr="007A5148">
        <w:rPr>
          <w:lang w:bidi="en-US"/>
        </w:rPr>
        <w:t>Zato</w:t>
      </w:r>
      <w:r w:rsidRPr="007A5148">
        <w:rPr>
          <w:lang w:bidi="en-US"/>
        </w:rPr>
        <w:t xml:space="preserve"> će se </w:t>
      </w:r>
      <w:r w:rsidR="009562D5" w:rsidRPr="007A5148">
        <w:rPr>
          <w:lang w:bidi="en-US"/>
        </w:rPr>
        <w:t xml:space="preserve">ovdje </w:t>
      </w:r>
      <w:r w:rsidRPr="007A5148">
        <w:rPr>
          <w:lang w:bidi="en-US"/>
        </w:rPr>
        <w:t xml:space="preserve">nadalje govoriti o plaćama jer je ostale dijelove primanja teško kvantificirati kako bi bili usporedivi. Prema američkim istraživanjima </w:t>
      </w:r>
      <w:sdt>
        <w:sdtPr>
          <w:rPr>
            <w:lang w:bidi="en-US"/>
          </w:rPr>
          <w:id w:val="-780717010"/>
          <w:citation/>
        </w:sdtPr>
        <w:sdtEndPr/>
        <w:sdtContent>
          <w:r w:rsidRPr="007A5148">
            <w:rPr>
              <w:lang w:bidi="en-US"/>
            </w:rPr>
            <w:fldChar w:fldCharType="begin"/>
          </w:r>
          <w:r w:rsidR="00601DCB">
            <w:rPr>
              <w:lang w:bidi="en-US"/>
            </w:rPr>
            <w:instrText xml:space="preserve">CITATION Sta13 \l 1050 </w:instrText>
          </w:r>
          <w:r w:rsidRPr="007A5148">
            <w:rPr>
              <w:lang w:bidi="en-US"/>
            </w:rPr>
            <w:fldChar w:fldCharType="separate"/>
          </w:r>
          <w:r w:rsidR="001B6365">
            <w:rPr>
              <w:noProof/>
              <w:lang w:bidi="en-US"/>
            </w:rPr>
            <w:t>(CIO Magazine, 2015)</w:t>
          </w:r>
          <w:r w:rsidRPr="007A5148">
            <w:rPr>
              <w:lang w:bidi="en-US"/>
            </w:rPr>
            <w:fldChar w:fldCharType="end"/>
          </w:r>
        </w:sdtContent>
      </w:sdt>
      <w:r w:rsidRPr="007A5148">
        <w:rPr>
          <w:lang w:bidi="en-US"/>
        </w:rPr>
        <w:t>, plaće IT menadžera još nisu dosegle one vrijednosti koje su imale prije globalne recesije. Najveći pad plaća zabilježen je u 2010. godini, a oporavak je započeo 2012. godine. Ipak, iznosi plaća još</w:t>
      </w:r>
      <w:r w:rsidR="00C9360F">
        <w:rPr>
          <w:lang w:bidi="en-US"/>
        </w:rPr>
        <w:t xml:space="preserve"> su</w:t>
      </w:r>
      <w:r w:rsidRPr="007A5148">
        <w:rPr>
          <w:lang w:bidi="en-US"/>
        </w:rPr>
        <w:t xml:space="preserve"> uvijek ispod razine vrijednosti iz predrecesijskog</w:t>
      </w:r>
      <w:r w:rsidR="00C26509">
        <w:rPr>
          <w:lang w:bidi="en-US"/>
        </w:rPr>
        <w:t>a</w:t>
      </w:r>
      <w:r w:rsidRPr="007A5148">
        <w:rPr>
          <w:lang w:bidi="en-US"/>
        </w:rPr>
        <w:t xml:space="preserve"> razdoblja. U Njemačkoj je Kienbaum obavio istraživanje na 4000 plaća u IKT branši i ono pokazuje slične razmjere plaća između voditelja i IKT stručnjaka kao i kod nas, osim što je razlika u primanjima između Njemačke i Hrvatske jako velika </w:t>
      </w:r>
      <w:sdt>
        <w:sdtPr>
          <w:rPr>
            <w:lang w:bidi="en-US"/>
          </w:rPr>
          <w:id w:val="14736027"/>
          <w:citation/>
        </w:sdtPr>
        <w:sdtEndPr/>
        <w:sdtContent>
          <w:r w:rsidRPr="007A5148">
            <w:rPr>
              <w:lang w:bidi="en-US"/>
            </w:rPr>
            <w:fldChar w:fldCharType="begin"/>
          </w:r>
          <w:r w:rsidR="00A769AD">
            <w:rPr>
              <w:lang w:bidi="en-US"/>
            </w:rPr>
            <w:instrText xml:space="preserve">CITATION And131 \t  \l 1050 </w:instrText>
          </w:r>
          <w:r w:rsidRPr="007A5148">
            <w:rPr>
              <w:lang w:bidi="en-US"/>
            </w:rPr>
            <w:fldChar w:fldCharType="separate"/>
          </w:r>
          <w:r w:rsidR="001B6365">
            <w:rPr>
              <w:noProof/>
              <w:lang w:bidi="en-US"/>
            </w:rPr>
            <w:t>(König, 2013)</w:t>
          </w:r>
          <w:r w:rsidRPr="007A5148">
            <w:rPr>
              <w:lang w:bidi="en-US"/>
            </w:rPr>
            <w:fldChar w:fldCharType="end"/>
          </w:r>
        </w:sdtContent>
      </w:sdt>
      <w:r w:rsidRPr="007A5148">
        <w:rPr>
          <w:lang w:bidi="en-US"/>
        </w:rPr>
        <w:t xml:space="preserve">. </w:t>
      </w:r>
      <w:r w:rsidR="00B466E4" w:rsidRPr="007A5148">
        <w:rPr>
          <w:lang w:bidi="en-US"/>
        </w:rPr>
        <w:t>U t</w:t>
      </w:r>
      <w:r w:rsidRPr="007A5148">
        <w:rPr>
          <w:lang w:bidi="en-US"/>
        </w:rPr>
        <w:t>o</w:t>
      </w:r>
      <w:r w:rsidR="00B466E4" w:rsidRPr="007A5148">
        <w:rPr>
          <w:lang w:bidi="en-US"/>
        </w:rPr>
        <w:t>me se</w:t>
      </w:r>
      <w:r w:rsidRPr="007A5148">
        <w:rPr>
          <w:lang w:bidi="en-US"/>
        </w:rPr>
        <w:t xml:space="preserve"> </w:t>
      </w:r>
      <w:r w:rsidR="00B466E4" w:rsidRPr="007A5148">
        <w:rPr>
          <w:lang w:bidi="en-US"/>
        </w:rPr>
        <w:t>mog</w:t>
      </w:r>
      <w:r w:rsidRPr="007A5148">
        <w:rPr>
          <w:lang w:bidi="en-US"/>
        </w:rPr>
        <w:t>u</w:t>
      </w:r>
      <w:r w:rsidR="00B466E4" w:rsidRPr="007A5148">
        <w:rPr>
          <w:lang w:bidi="en-US"/>
        </w:rPr>
        <w:t xml:space="preserve"> tražiti</w:t>
      </w:r>
      <w:r w:rsidRPr="007A5148">
        <w:rPr>
          <w:lang w:bidi="en-US"/>
        </w:rPr>
        <w:t xml:space="preserve"> </w:t>
      </w:r>
      <w:r w:rsidR="00526129" w:rsidRPr="007A5148">
        <w:rPr>
          <w:lang w:bidi="en-US"/>
        </w:rPr>
        <w:t xml:space="preserve">pravi </w:t>
      </w:r>
      <w:r w:rsidRPr="007A5148">
        <w:rPr>
          <w:lang w:bidi="en-US"/>
        </w:rPr>
        <w:t>razlozi atraktivnosti njemačkog</w:t>
      </w:r>
      <w:r w:rsidR="00B466E4" w:rsidRPr="007A5148">
        <w:rPr>
          <w:lang w:bidi="en-US"/>
        </w:rPr>
        <w:t>a</w:t>
      </w:r>
      <w:r w:rsidRPr="007A5148">
        <w:rPr>
          <w:lang w:bidi="en-US"/>
        </w:rPr>
        <w:t xml:space="preserve"> tržišta za IKT stručnjake iz Hrvatske. Za razliku od Amerike, u Hrvatskoj je prosječna plaća počela padati tek u 2012. godini i to za 2%, dok je, za </w:t>
      </w:r>
      <w:r w:rsidR="00B466E4" w:rsidRPr="007A5148">
        <w:rPr>
          <w:lang w:bidi="en-US"/>
        </w:rPr>
        <w:t xml:space="preserve">isti </w:t>
      </w:r>
      <w:r w:rsidRPr="007A5148">
        <w:rPr>
          <w:lang w:bidi="en-US"/>
        </w:rPr>
        <w:t xml:space="preserve">taj period, u Njemačkoj prosječna plaća porasla za 3,4%. Kad gledamo IKT branšu u Hrvatskoj, prema istraživanju portala </w:t>
      </w:r>
      <w:r w:rsidRPr="007A5148">
        <w:rPr>
          <w:i/>
          <w:lang w:bidi="en-US"/>
        </w:rPr>
        <w:t>Moj-posao.net</w:t>
      </w:r>
      <w:r w:rsidRPr="007A5148">
        <w:rPr>
          <w:lang w:bidi="en-US"/>
        </w:rPr>
        <w:t xml:space="preserve"> za 2012. godinu </w:t>
      </w:r>
      <w:sdt>
        <w:sdtPr>
          <w:rPr>
            <w:lang w:bidi="en-US"/>
          </w:rPr>
          <w:id w:val="12484823"/>
          <w:citation/>
        </w:sdtPr>
        <w:sdtEndPr/>
        <w:sdtContent>
          <w:r w:rsidRPr="007A5148">
            <w:rPr>
              <w:lang w:bidi="en-US"/>
            </w:rPr>
            <w:fldChar w:fldCharType="begin"/>
          </w:r>
          <w:r w:rsidR="00601DCB">
            <w:rPr>
              <w:lang w:bidi="en-US"/>
            </w:rPr>
            <w:instrText xml:space="preserve">CITATION Moj12 \l 1050 </w:instrText>
          </w:r>
          <w:r w:rsidRPr="007A5148">
            <w:rPr>
              <w:lang w:bidi="en-US"/>
            </w:rPr>
            <w:fldChar w:fldCharType="separate"/>
          </w:r>
          <w:r w:rsidR="001B6365">
            <w:rPr>
              <w:noProof/>
              <w:lang w:bidi="en-US"/>
            </w:rPr>
            <w:t>(MojPosao, 2012)</w:t>
          </w:r>
          <w:r w:rsidRPr="007A5148">
            <w:rPr>
              <w:lang w:bidi="en-US"/>
            </w:rPr>
            <w:fldChar w:fldCharType="end"/>
          </w:r>
        </w:sdtContent>
      </w:sdt>
      <w:r w:rsidRPr="007A5148">
        <w:rPr>
          <w:lang w:bidi="en-US"/>
        </w:rPr>
        <w:t xml:space="preserve"> prosječna plaća u IKT-u na bazi 14 IKT zanimanja iznosila je 7.177,12 kuna što je bilo 24% više od</w:t>
      </w:r>
      <w:r w:rsidR="008141AE" w:rsidRPr="007A5148">
        <w:rPr>
          <w:lang w:bidi="en-US"/>
        </w:rPr>
        <w:t xml:space="preserve"> državnog</w:t>
      </w:r>
      <w:r w:rsidR="00C9360F">
        <w:rPr>
          <w:lang w:bidi="en-US"/>
        </w:rPr>
        <w:t>a</w:t>
      </w:r>
      <w:r w:rsidRPr="007A5148">
        <w:rPr>
          <w:lang w:bidi="en-US"/>
        </w:rPr>
        <w:t xml:space="preserve"> prosjeka za tu godinu. </w:t>
      </w:r>
      <w:r w:rsidR="00526129" w:rsidRPr="007A5148">
        <w:rPr>
          <w:lang w:bidi="en-US"/>
        </w:rPr>
        <w:fldChar w:fldCharType="begin"/>
      </w:r>
      <w:r w:rsidR="00526129" w:rsidRPr="007A5148">
        <w:rPr>
          <w:lang w:bidi="en-US"/>
        </w:rPr>
        <w:instrText xml:space="preserve"> REF  _Ref356238225 \h \r </w:instrText>
      </w:r>
      <w:r w:rsidR="00526129" w:rsidRPr="007A5148">
        <w:rPr>
          <w:lang w:bidi="en-US"/>
        </w:rPr>
      </w:r>
      <w:r w:rsidR="00526129" w:rsidRPr="007A5148">
        <w:rPr>
          <w:lang w:bidi="en-US"/>
        </w:rPr>
        <w:fldChar w:fldCharType="separate"/>
      </w:r>
      <w:r w:rsidR="00E634F9">
        <w:rPr>
          <w:lang w:bidi="en-US"/>
        </w:rPr>
        <w:t xml:space="preserve">Tablica 9. </w:t>
      </w:r>
      <w:r w:rsidR="00526129" w:rsidRPr="007A5148">
        <w:rPr>
          <w:lang w:bidi="en-US"/>
        </w:rPr>
        <w:fldChar w:fldCharType="end"/>
      </w:r>
      <w:r w:rsidRPr="007A5148">
        <w:rPr>
          <w:lang w:bidi="en-US"/>
        </w:rPr>
        <w:t xml:space="preserve">prikazuje plaće u IKT-u u Hrvatskoj prema radnim mjestima ili zanimanjima. </w:t>
      </w:r>
      <w:r w:rsidR="00B466E4" w:rsidRPr="007A5148">
        <w:rPr>
          <w:lang w:bidi="en-US"/>
        </w:rPr>
        <w:t>Na žalost, ne postoje noviji podaci o tome</w:t>
      </w:r>
      <w:r w:rsidR="009036EB" w:rsidRPr="007A5148">
        <w:rPr>
          <w:lang w:bidi="en-US"/>
        </w:rPr>
        <w:t xml:space="preserve"> jer</w:t>
      </w:r>
      <w:r w:rsidR="00B466E4" w:rsidRPr="007A5148">
        <w:rPr>
          <w:lang w:bidi="en-US"/>
        </w:rPr>
        <w:t xml:space="preserve"> </w:t>
      </w:r>
      <w:r w:rsidR="009036EB" w:rsidRPr="007A5148">
        <w:rPr>
          <w:lang w:bidi="en-US"/>
        </w:rPr>
        <w:t>Državni zavod za statistiku ne prati takve podatke o plaćama po zanimanjima nego prema stručnoj spremi i klasifikaciji NKD 2007</w:t>
      </w:r>
      <w:r w:rsidR="009036EB" w:rsidRPr="007A5148">
        <w:rPr>
          <w:rStyle w:val="FootnoteReference"/>
          <w:lang w:bidi="en-US"/>
        </w:rPr>
        <w:footnoteReference w:id="66"/>
      </w:r>
      <w:r w:rsidR="009036EB" w:rsidRPr="007A5148">
        <w:rPr>
          <w:lang w:bidi="en-US"/>
        </w:rPr>
        <w:t>.</w:t>
      </w:r>
    </w:p>
    <w:p w:rsidR="004933ED" w:rsidRPr="007A5148" w:rsidRDefault="009036EB" w:rsidP="004933ED">
      <w:pPr>
        <w:rPr>
          <w:lang w:bidi="en-US"/>
        </w:rPr>
      </w:pPr>
      <w:r w:rsidRPr="007A5148">
        <w:rPr>
          <w:lang w:bidi="en-US"/>
        </w:rPr>
        <w:t>Prema tome, ovdje</w:t>
      </w:r>
      <w:r w:rsidR="004933ED" w:rsidRPr="007A5148">
        <w:rPr>
          <w:lang w:bidi="en-US"/>
        </w:rPr>
        <w:t xml:space="preserve"> treba</w:t>
      </w:r>
      <w:r w:rsidRPr="007A5148">
        <w:rPr>
          <w:lang w:bidi="en-US"/>
        </w:rPr>
        <w:t xml:space="preserve"> svakako</w:t>
      </w:r>
      <w:r w:rsidR="004933ED" w:rsidRPr="007A5148">
        <w:rPr>
          <w:lang w:bidi="en-US"/>
        </w:rPr>
        <w:t xml:space="preserve"> naglasiti razliku između pojmova zvanje i zanimanje jer se to često miješa u literaturi i svakodnevnom</w:t>
      </w:r>
      <w:r w:rsidR="00537386">
        <w:rPr>
          <w:lang w:bidi="en-US"/>
        </w:rPr>
        <w:t>e</w:t>
      </w:r>
      <w:r w:rsidR="004933ED" w:rsidRPr="007A5148">
        <w:rPr>
          <w:lang w:bidi="en-US"/>
        </w:rPr>
        <w:t xml:space="preserve"> govoru. Zvanje označava stupanj i vrstu obrazovanja, a zanimanje je nešto čime se netko bavi na svome poslu radi ostvarenja osnovnih životnih potreba</w:t>
      </w:r>
      <w:r w:rsidR="00B52D50">
        <w:rPr>
          <w:lang w:bidi="en-US"/>
        </w:rPr>
        <w:t>.</w:t>
      </w:r>
      <w:r w:rsidR="00526129" w:rsidRPr="007A5148">
        <w:rPr>
          <w:lang w:bidi="en-US"/>
        </w:rPr>
        <w:t xml:space="preserve"> </w:t>
      </w:r>
      <w:r w:rsidR="004933ED" w:rsidRPr="007A5148">
        <w:rPr>
          <w:lang w:bidi="en-US"/>
        </w:rPr>
        <w:t xml:space="preserve">Zanimanje može uvelike odudarati od onoga što je </w:t>
      </w:r>
      <w:r w:rsidR="00725E69" w:rsidRPr="007A5148">
        <w:rPr>
          <w:lang w:bidi="en-US"/>
        </w:rPr>
        <w:t>zaposlenik</w:t>
      </w:r>
      <w:r w:rsidR="004933ED" w:rsidRPr="007A5148">
        <w:rPr>
          <w:lang w:bidi="en-US"/>
        </w:rPr>
        <w:t xml:space="preserve"> tijekom školovanja završio, tj. koju vrstu zvanja i koji stupanj je tijekom školovanja stekao.</w:t>
      </w:r>
    </w:p>
    <w:p w:rsidR="004933ED" w:rsidRPr="007A5148" w:rsidRDefault="004933ED" w:rsidP="00594E04">
      <w:pPr>
        <w:pStyle w:val="Opistablice"/>
      </w:pPr>
      <w:bookmarkStart w:id="123" w:name="_Ref365233802"/>
      <w:bookmarkStart w:id="124" w:name="_Toc462787906"/>
      <w:bookmarkStart w:id="125" w:name="_Ref356238225"/>
      <w:r w:rsidRPr="007A5148">
        <w:t>Plaće u IKT-u u Hrvatskoj prema radnim mjestima</w:t>
      </w:r>
      <w:bookmarkEnd w:id="123"/>
      <w:bookmarkEnd w:id="124"/>
      <w:r w:rsidRPr="007A5148">
        <w:t xml:space="preserve"> </w:t>
      </w:r>
      <w:bookmarkEnd w:id="125"/>
    </w:p>
    <w:tbl>
      <w:tblPr>
        <w:tblStyle w:val="Tablica"/>
        <w:tblW w:w="0" w:type="auto"/>
        <w:tblInd w:w="12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70"/>
        <w:gridCol w:w="3001"/>
      </w:tblGrid>
      <w:tr w:rsidR="004933ED" w:rsidRPr="007A5148" w:rsidTr="00A14E02">
        <w:trPr>
          <w:cantSplit/>
          <w:trHeight w:val="794"/>
        </w:trPr>
        <w:tc>
          <w:tcPr>
            <w:tcW w:w="3570" w:type="dxa"/>
            <w:tcBorders>
              <w:top w:val="single" w:sz="12" w:space="0" w:color="auto"/>
              <w:left w:val="single" w:sz="12" w:space="0" w:color="auto"/>
              <w:bottom w:val="single" w:sz="12" w:space="0" w:color="auto"/>
            </w:tcBorders>
            <w:vAlign w:val="center"/>
          </w:tcPr>
          <w:p w:rsidR="004933ED" w:rsidRPr="00391E44" w:rsidRDefault="004933ED" w:rsidP="00166573">
            <w:pPr>
              <w:pStyle w:val="NaslovUTablici"/>
              <w:rPr>
                <w:rStyle w:val="Emphasis"/>
                <w:i w:val="0"/>
                <w:iCs w:val="0"/>
              </w:rPr>
            </w:pPr>
            <w:r w:rsidRPr="00391E44">
              <w:rPr>
                <w:rStyle w:val="Emphasis"/>
                <w:i w:val="0"/>
                <w:iCs w:val="0"/>
              </w:rPr>
              <w:t>Z</w:t>
            </w:r>
            <w:r w:rsidR="00863C8E" w:rsidRPr="00391E44">
              <w:rPr>
                <w:rStyle w:val="Emphasis"/>
                <w:i w:val="0"/>
                <w:iCs w:val="0"/>
              </w:rPr>
              <w:t>ANIMANJE</w:t>
            </w:r>
          </w:p>
        </w:tc>
        <w:tc>
          <w:tcPr>
            <w:tcW w:w="3001" w:type="dxa"/>
            <w:tcBorders>
              <w:top w:val="single" w:sz="12" w:space="0" w:color="auto"/>
              <w:bottom w:val="single" w:sz="12" w:space="0" w:color="auto"/>
              <w:right w:val="single" w:sz="12" w:space="0" w:color="auto"/>
            </w:tcBorders>
            <w:vAlign w:val="center"/>
          </w:tcPr>
          <w:p w:rsidR="004933ED" w:rsidRPr="00391E44" w:rsidRDefault="00863C8E" w:rsidP="00166573">
            <w:pPr>
              <w:pStyle w:val="NaslovUTablici"/>
              <w:rPr>
                <w:rStyle w:val="Emphasis"/>
                <w:i w:val="0"/>
                <w:iCs w:val="0"/>
              </w:rPr>
            </w:pPr>
            <w:r w:rsidRPr="00391E44">
              <w:rPr>
                <w:rStyle w:val="Emphasis"/>
                <w:i w:val="0"/>
                <w:iCs w:val="0"/>
              </w:rPr>
              <w:t>MJESEČNA NETO PLAĆA</w:t>
            </w:r>
          </w:p>
        </w:tc>
      </w:tr>
      <w:tr w:rsidR="004933ED" w:rsidRPr="007A5148" w:rsidTr="00A14E02">
        <w:trPr>
          <w:cantSplit/>
          <w:trHeight w:val="510"/>
        </w:trPr>
        <w:tc>
          <w:tcPr>
            <w:tcW w:w="3570" w:type="dxa"/>
            <w:tcBorders>
              <w:top w:val="single" w:sz="12" w:space="0" w:color="auto"/>
              <w:left w:val="single" w:sz="12" w:space="0" w:color="auto"/>
            </w:tcBorders>
            <w:vAlign w:val="center"/>
          </w:tcPr>
          <w:p w:rsidR="004933ED" w:rsidRPr="00391E44" w:rsidRDefault="004933ED" w:rsidP="00166573">
            <w:pPr>
              <w:pStyle w:val="Tekstutablici-01"/>
              <w:rPr>
                <w:rStyle w:val="Emphasis"/>
                <w:i w:val="0"/>
                <w:iCs w:val="0"/>
              </w:rPr>
            </w:pPr>
            <w:r w:rsidRPr="00391E44">
              <w:rPr>
                <w:rStyle w:val="Emphasis"/>
                <w:i w:val="0"/>
                <w:iCs w:val="0"/>
              </w:rPr>
              <w:t>Programer</w:t>
            </w:r>
          </w:p>
        </w:tc>
        <w:tc>
          <w:tcPr>
            <w:tcW w:w="3001" w:type="dxa"/>
            <w:tcBorders>
              <w:top w:val="single" w:sz="12" w:space="0" w:color="auto"/>
              <w:right w:val="single" w:sz="12" w:space="0" w:color="auto"/>
            </w:tcBorders>
            <w:vAlign w:val="center"/>
          </w:tcPr>
          <w:p w:rsidR="004933ED" w:rsidRPr="007A5148" w:rsidRDefault="004933ED" w:rsidP="00166573">
            <w:pPr>
              <w:pStyle w:val="Tekst-Tabl-Sredina"/>
              <w:rPr>
                <w:rStyle w:val="Emphasis"/>
                <w:i w:val="0"/>
                <w:iCs w:val="0"/>
              </w:rPr>
            </w:pPr>
            <w:r w:rsidRPr="007A5148">
              <w:rPr>
                <w:rStyle w:val="Emphasis"/>
                <w:i w:val="0"/>
                <w:iCs w:val="0"/>
              </w:rPr>
              <w:t>6.968 kuna</w:t>
            </w:r>
          </w:p>
        </w:tc>
      </w:tr>
      <w:tr w:rsidR="004933ED" w:rsidRPr="007A5148" w:rsidTr="00A14E02">
        <w:trPr>
          <w:cantSplit/>
          <w:trHeight w:val="510"/>
        </w:trPr>
        <w:tc>
          <w:tcPr>
            <w:tcW w:w="3570" w:type="dxa"/>
            <w:tcBorders>
              <w:left w:val="single" w:sz="12" w:space="0" w:color="auto"/>
            </w:tcBorders>
            <w:vAlign w:val="center"/>
          </w:tcPr>
          <w:p w:rsidR="004933ED" w:rsidRPr="00391E44" w:rsidRDefault="004933ED" w:rsidP="00166573">
            <w:pPr>
              <w:pStyle w:val="Tekstutablici-01"/>
              <w:rPr>
                <w:rStyle w:val="Emphasis"/>
                <w:i w:val="0"/>
                <w:iCs w:val="0"/>
              </w:rPr>
            </w:pPr>
            <w:r w:rsidRPr="00391E44">
              <w:rPr>
                <w:rStyle w:val="Emphasis"/>
                <w:i w:val="0"/>
                <w:iCs w:val="0"/>
              </w:rPr>
              <w:t>Informatičar (Mrežni administrator op.a.)</w:t>
            </w:r>
          </w:p>
        </w:tc>
        <w:tc>
          <w:tcPr>
            <w:tcW w:w="3001" w:type="dxa"/>
            <w:tcBorders>
              <w:right w:val="single" w:sz="12" w:space="0" w:color="auto"/>
            </w:tcBorders>
            <w:vAlign w:val="center"/>
          </w:tcPr>
          <w:p w:rsidR="004933ED" w:rsidRPr="007A5148" w:rsidRDefault="004933ED" w:rsidP="00166573">
            <w:pPr>
              <w:pStyle w:val="Tekst-Tabl-Sredina"/>
              <w:rPr>
                <w:rStyle w:val="Emphasis"/>
                <w:i w:val="0"/>
                <w:iCs w:val="0"/>
              </w:rPr>
            </w:pPr>
            <w:r w:rsidRPr="007A5148">
              <w:rPr>
                <w:rStyle w:val="Emphasis"/>
                <w:i w:val="0"/>
                <w:iCs w:val="0"/>
              </w:rPr>
              <w:t>5.126 kuna</w:t>
            </w:r>
          </w:p>
        </w:tc>
      </w:tr>
      <w:tr w:rsidR="004933ED" w:rsidRPr="007A5148" w:rsidTr="00A14E02">
        <w:trPr>
          <w:cantSplit/>
          <w:trHeight w:val="510"/>
        </w:trPr>
        <w:tc>
          <w:tcPr>
            <w:tcW w:w="3570" w:type="dxa"/>
            <w:tcBorders>
              <w:left w:val="single" w:sz="12" w:space="0" w:color="auto"/>
            </w:tcBorders>
            <w:vAlign w:val="center"/>
          </w:tcPr>
          <w:p w:rsidR="004933ED" w:rsidRPr="00391E44" w:rsidRDefault="004933ED" w:rsidP="00166573">
            <w:pPr>
              <w:pStyle w:val="Tekstutablici-01"/>
              <w:rPr>
                <w:rStyle w:val="Emphasis"/>
                <w:i w:val="0"/>
                <w:iCs w:val="0"/>
              </w:rPr>
            </w:pPr>
            <w:r w:rsidRPr="00391E44">
              <w:rPr>
                <w:rStyle w:val="Emphasis"/>
                <w:i w:val="0"/>
                <w:iCs w:val="0"/>
              </w:rPr>
              <w:t>Projektant-programer</w:t>
            </w:r>
          </w:p>
        </w:tc>
        <w:tc>
          <w:tcPr>
            <w:tcW w:w="3001" w:type="dxa"/>
            <w:tcBorders>
              <w:right w:val="single" w:sz="12" w:space="0" w:color="auto"/>
            </w:tcBorders>
            <w:vAlign w:val="center"/>
          </w:tcPr>
          <w:p w:rsidR="004933ED" w:rsidRPr="007A5148" w:rsidRDefault="004933ED" w:rsidP="00166573">
            <w:pPr>
              <w:pStyle w:val="Tekst-Tabl-Sredina"/>
              <w:rPr>
                <w:rStyle w:val="Emphasis"/>
                <w:i w:val="0"/>
                <w:iCs w:val="0"/>
              </w:rPr>
            </w:pPr>
            <w:r w:rsidRPr="007A5148">
              <w:rPr>
                <w:rStyle w:val="Emphasis"/>
                <w:i w:val="0"/>
                <w:iCs w:val="0"/>
              </w:rPr>
              <w:t>9.370 kuna</w:t>
            </w:r>
          </w:p>
        </w:tc>
      </w:tr>
      <w:tr w:rsidR="004933ED" w:rsidRPr="007A5148" w:rsidTr="00A14E02">
        <w:trPr>
          <w:cantSplit/>
          <w:trHeight w:val="510"/>
        </w:trPr>
        <w:tc>
          <w:tcPr>
            <w:tcW w:w="3570" w:type="dxa"/>
            <w:tcBorders>
              <w:left w:val="single" w:sz="12" w:space="0" w:color="auto"/>
            </w:tcBorders>
            <w:vAlign w:val="center"/>
          </w:tcPr>
          <w:p w:rsidR="004933ED" w:rsidRPr="00391E44" w:rsidRDefault="004933ED" w:rsidP="00166573">
            <w:pPr>
              <w:pStyle w:val="Tekstutablici-01"/>
              <w:rPr>
                <w:rStyle w:val="Emphasis"/>
                <w:i w:val="0"/>
                <w:iCs w:val="0"/>
              </w:rPr>
            </w:pPr>
            <w:r w:rsidRPr="00391E44">
              <w:rPr>
                <w:rStyle w:val="Emphasis"/>
                <w:i w:val="0"/>
                <w:iCs w:val="0"/>
              </w:rPr>
              <w:t>Web dizajner</w:t>
            </w:r>
          </w:p>
        </w:tc>
        <w:tc>
          <w:tcPr>
            <w:tcW w:w="3001" w:type="dxa"/>
            <w:tcBorders>
              <w:right w:val="single" w:sz="12" w:space="0" w:color="auto"/>
            </w:tcBorders>
            <w:vAlign w:val="center"/>
          </w:tcPr>
          <w:p w:rsidR="004933ED" w:rsidRPr="007A5148" w:rsidRDefault="004933ED" w:rsidP="00166573">
            <w:pPr>
              <w:pStyle w:val="Tekst-Tabl-Sredina"/>
              <w:rPr>
                <w:rStyle w:val="Emphasis"/>
                <w:i w:val="0"/>
                <w:iCs w:val="0"/>
              </w:rPr>
            </w:pPr>
            <w:r w:rsidRPr="007A5148">
              <w:rPr>
                <w:rStyle w:val="Emphasis"/>
                <w:i w:val="0"/>
                <w:iCs w:val="0"/>
              </w:rPr>
              <w:t>5.083 kune</w:t>
            </w:r>
          </w:p>
        </w:tc>
      </w:tr>
      <w:tr w:rsidR="004933ED" w:rsidRPr="007A5148" w:rsidTr="00A14E02">
        <w:trPr>
          <w:cantSplit/>
          <w:trHeight w:val="510"/>
        </w:trPr>
        <w:tc>
          <w:tcPr>
            <w:tcW w:w="3570" w:type="dxa"/>
            <w:tcBorders>
              <w:left w:val="single" w:sz="12" w:space="0" w:color="auto"/>
              <w:bottom w:val="single" w:sz="12" w:space="0" w:color="auto"/>
            </w:tcBorders>
            <w:vAlign w:val="center"/>
          </w:tcPr>
          <w:p w:rsidR="004933ED" w:rsidRPr="00391E44" w:rsidRDefault="004933ED" w:rsidP="00166573">
            <w:pPr>
              <w:pStyle w:val="Tekstutablici-01"/>
              <w:rPr>
                <w:rStyle w:val="Emphasis"/>
                <w:i w:val="0"/>
                <w:iCs w:val="0"/>
              </w:rPr>
            </w:pPr>
            <w:r w:rsidRPr="00391E44">
              <w:rPr>
                <w:rStyle w:val="Emphasis"/>
                <w:i w:val="0"/>
                <w:iCs w:val="0"/>
              </w:rPr>
              <w:t>IT menadžer</w:t>
            </w:r>
          </w:p>
        </w:tc>
        <w:tc>
          <w:tcPr>
            <w:tcW w:w="3001" w:type="dxa"/>
            <w:tcBorders>
              <w:bottom w:val="single" w:sz="12" w:space="0" w:color="auto"/>
              <w:right w:val="single" w:sz="12" w:space="0" w:color="auto"/>
            </w:tcBorders>
            <w:vAlign w:val="center"/>
          </w:tcPr>
          <w:p w:rsidR="004933ED" w:rsidRPr="007A5148" w:rsidRDefault="004933ED" w:rsidP="00166573">
            <w:pPr>
              <w:pStyle w:val="Tekst-Tabl-Sredina"/>
              <w:rPr>
                <w:rStyle w:val="Emphasis"/>
                <w:i w:val="0"/>
                <w:iCs w:val="0"/>
              </w:rPr>
            </w:pPr>
            <w:r w:rsidRPr="007A5148">
              <w:rPr>
                <w:rStyle w:val="Emphasis"/>
                <w:i w:val="0"/>
                <w:iCs w:val="0"/>
              </w:rPr>
              <w:t>11.955 kuna</w:t>
            </w:r>
          </w:p>
        </w:tc>
      </w:tr>
    </w:tbl>
    <w:p w:rsidR="004933ED" w:rsidRPr="007A5148" w:rsidRDefault="004933ED" w:rsidP="00B02CCF">
      <w:pPr>
        <w:pStyle w:val="Izvorzaslikuilitablicu"/>
      </w:pPr>
      <w:r w:rsidRPr="007A5148">
        <w:t xml:space="preserve">Izvor: MojPosao. 2012. </w:t>
      </w:r>
      <w:r w:rsidR="00B02CCF">
        <w:rPr>
          <w:i/>
          <w:iCs/>
        </w:rPr>
        <w:t xml:space="preserve">Moj-Posao.net. </w:t>
      </w:r>
      <w:r w:rsidR="00B02CCF" w:rsidRPr="008178AF">
        <w:rPr>
          <w:i/>
        </w:rPr>
        <w:t>Moj-p</w:t>
      </w:r>
      <w:r w:rsidRPr="008178AF">
        <w:rPr>
          <w:i/>
        </w:rPr>
        <w:t>osao.net//data/files/articles/</w:t>
      </w:r>
      <w:r w:rsidR="008178AF">
        <w:rPr>
          <w:i/>
        </w:rPr>
        <w:t xml:space="preserve"> </w:t>
      </w:r>
      <w:r w:rsidRPr="008178AF">
        <w:rPr>
          <w:i/>
        </w:rPr>
        <w:t>objavezamedije/visina_placa_u_rh.jpg</w:t>
      </w:r>
    </w:p>
    <w:p w:rsidR="00B064BA" w:rsidRPr="007A5148" w:rsidRDefault="00B064BA" w:rsidP="00B064BA">
      <w:pPr>
        <w:rPr>
          <w:lang w:bidi="en-US"/>
        </w:rPr>
      </w:pPr>
      <w:r w:rsidRPr="007A5148">
        <w:rPr>
          <w:lang w:bidi="en-US"/>
        </w:rPr>
        <w:t xml:space="preserve">Među plaćama koje prikazuje </w:t>
      </w:r>
      <w:r w:rsidRPr="007A5148">
        <w:rPr>
          <w:lang w:bidi="en-US"/>
        </w:rPr>
        <w:fldChar w:fldCharType="begin"/>
      </w:r>
      <w:r w:rsidRPr="007A5148">
        <w:rPr>
          <w:lang w:bidi="en-US"/>
        </w:rPr>
        <w:instrText xml:space="preserve"> REF  _Ref365233802 \* Lower \h \n </w:instrText>
      </w:r>
      <w:r w:rsidRPr="007A5148">
        <w:rPr>
          <w:lang w:bidi="en-US"/>
        </w:rPr>
      </w:r>
      <w:r w:rsidRPr="007A5148">
        <w:rPr>
          <w:lang w:bidi="en-US"/>
        </w:rPr>
        <w:fldChar w:fldCharType="separate"/>
      </w:r>
      <w:r w:rsidR="00E634F9">
        <w:rPr>
          <w:lang w:bidi="en-US"/>
        </w:rPr>
        <w:t xml:space="preserve">tablica 9. </w:t>
      </w:r>
      <w:r w:rsidRPr="007A5148">
        <w:rPr>
          <w:lang w:bidi="en-US"/>
        </w:rPr>
        <w:fldChar w:fldCharType="end"/>
      </w:r>
      <w:r w:rsidRPr="007A5148">
        <w:rPr>
          <w:lang w:bidi="en-US"/>
        </w:rPr>
        <w:t xml:space="preserve">uočava se velika razlika u plaći između </w:t>
      </w:r>
      <w:r w:rsidRPr="007A5148">
        <w:rPr>
          <w:i/>
          <w:lang w:bidi="en-US"/>
        </w:rPr>
        <w:t>informatičara</w:t>
      </w:r>
      <w:r w:rsidRPr="007A5148">
        <w:rPr>
          <w:lang w:bidi="en-US"/>
        </w:rPr>
        <w:t xml:space="preserve"> (u pravilu </w:t>
      </w:r>
      <w:r w:rsidRPr="007A5148">
        <w:rPr>
          <w:i/>
          <w:lang w:bidi="en-US"/>
        </w:rPr>
        <w:t>mrežnog</w:t>
      </w:r>
      <w:r w:rsidR="00537386">
        <w:rPr>
          <w:i/>
          <w:lang w:bidi="en-US"/>
        </w:rPr>
        <w:t>a</w:t>
      </w:r>
      <w:r w:rsidRPr="007A5148">
        <w:rPr>
          <w:i/>
          <w:lang w:bidi="en-US"/>
        </w:rPr>
        <w:t xml:space="preserve"> administratora</w:t>
      </w:r>
      <w:r w:rsidRPr="007A5148">
        <w:rPr>
          <w:lang w:bidi="en-US"/>
        </w:rPr>
        <w:t xml:space="preserve">) i </w:t>
      </w:r>
      <w:r w:rsidRPr="007A5148">
        <w:rPr>
          <w:i/>
          <w:lang w:bidi="en-US"/>
        </w:rPr>
        <w:t>web dizajnera</w:t>
      </w:r>
      <w:r w:rsidRPr="007A5148">
        <w:rPr>
          <w:lang w:bidi="en-US"/>
        </w:rPr>
        <w:t xml:space="preserve"> u odnosu na </w:t>
      </w:r>
      <w:r w:rsidRPr="007A5148">
        <w:rPr>
          <w:i/>
          <w:lang w:bidi="en-US"/>
        </w:rPr>
        <w:t>programera</w:t>
      </w:r>
      <w:r w:rsidRPr="007A5148">
        <w:rPr>
          <w:lang w:bidi="en-US"/>
        </w:rPr>
        <w:t xml:space="preserve"> i na koncu </w:t>
      </w:r>
      <w:r w:rsidRPr="007A5148">
        <w:rPr>
          <w:i/>
          <w:lang w:bidi="en-US"/>
        </w:rPr>
        <w:t>projektanta programera</w:t>
      </w:r>
      <w:r w:rsidRPr="007A5148">
        <w:rPr>
          <w:lang w:bidi="en-US"/>
        </w:rPr>
        <w:t>. Programerski je posao uistinu vrlo naporan, platforme za razvoj novih aplikacija</w:t>
      </w:r>
      <w:r w:rsidR="00537386">
        <w:rPr>
          <w:lang w:bidi="en-US"/>
        </w:rPr>
        <w:t>,</w:t>
      </w:r>
      <w:r w:rsidRPr="007A5148">
        <w:rPr>
          <w:lang w:bidi="en-US"/>
        </w:rPr>
        <w:t xml:space="preserve"> koje su podrška poslovanju, imaju kratak rok pa su tako i znanja i iskustva, koja se stječu godinama mukotrpnog</w:t>
      </w:r>
      <w:r w:rsidR="00537386">
        <w:rPr>
          <w:lang w:bidi="en-US"/>
        </w:rPr>
        <w:t>a</w:t>
      </w:r>
      <w:r w:rsidRPr="007A5148">
        <w:rPr>
          <w:lang w:bidi="en-US"/>
        </w:rPr>
        <w:t xml:space="preserve"> rada, prolazna i brzo zastarijevaju. Na žalost, pokazuje se da znanja i kompetencije koj</w:t>
      </w:r>
      <w:r w:rsidR="00537386">
        <w:rPr>
          <w:lang w:bidi="en-US"/>
        </w:rPr>
        <w:t>e</w:t>
      </w:r>
      <w:r w:rsidRPr="007A5148">
        <w:rPr>
          <w:lang w:bidi="en-US"/>
        </w:rPr>
        <w:t xml:space="preserve"> su isto tako bitn</w:t>
      </w:r>
      <w:r w:rsidR="00B02CCF">
        <w:rPr>
          <w:lang w:bidi="en-US"/>
        </w:rPr>
        <w:t>e</w:t>
      </w:r>
      <w:r w:rsidRPr="007A5148">
        <w:rPr>
          <w:lang w:bidi="en-US"/>
        </w:rPr>
        <w:t xml:space="preserve"> za održivost IKT sustava, a imaju ih mrežni administratori, nisu ispravno vrednovan</w:t>
      </w:r>
      <w:r w:rsidR="00537386">
        <w:rPr>
          <w:lang w:bidi="en-US"/>
        </w:rPr>
        <w:t>i</w:t>
      </w:r>
      <w:r w:rsidRPr="007A5148">
        <w:rPr>
          <w:lang w:bidi="en-US"/>
        </w:rPr>
        <w:t xml:space="preserve"> niti zadovoljavajuće plaćen</w:t>
      </w:r>
      <w:r w:rsidR="00537386">
        <w:rPr>
          <w:lang w:bidi="en-US"/>
        </w:rPr>
        <w:t>i</w:t>
      </w:r>
      <w:r w:rsidRPr="007A5148">
        <w:rPr>
          <w:lang w:bidi="en-US"/>
        </w:rPr>
        <w:t xml:space="preserve">. U usporedbi s drugim zanimanjima za koja </w:t>
      </w:r>
      <w:r w:rsidR="00B466E4" w:rsidRPr="007A5148">
        <w:rPr>
          <w:lang w:bidi="en-US"/>
        </w:rPr>
        <w:t>je</w:t>
      </w:r>
      <w:r w:rsidRPr="007A5148">
        <w:rPr>
          <w:lang w:bidi="en-US"/>
        </w:rPr>
        <w:t xml:space="preserve"> potrebn</w:t>
      </w:r>
      <w:r w:rsidR="00537386">
        <w:rPr>
          <w:lang w:bidi="en-US"/>
        </w:rPr>
        <w:t>o</w:t>
      </w:r>
      <w:r w:rsidRPr="007A5148">
        <w:rPr>
          <w:lang w:bidi="en-US"/>
        </w:rPr>
        <w:t xml:space="preserve"> </w:t>
      </w:r>
      <w:r w:rsidR="00B466E4" w:rsidRPr="007A5148">
        <w:rPr>
          <w:lang w:bidi="en-US"/>
        </w:rPr>
        <w:t>daleko</w:t>
      </w:r>
      <w:r w:rsidRPr="007A5148">
        <w:rPr>
          <w:lang w:bidi="en-US"/>
        </w:rPr>
        <w:t xml:space="preserve"> manj</w:t>
      </w:r>
      <w:r w:rsidR="00B466E4" w:rsidRPr="007A5148">
        <w:rPr>
          <w:lang w:bidi="en-US"/>
        </w:rPr>
        <w:t>e</w:t>
      </w:r>
      <w:r w:rsidRPr="007A5148">
        <w:rPr>
          <w:lang w:bidi="en-US"/>
        </w:rPr>
        <w:t xml:space="preserve"> znanja i </w:t>
      </w:r>
      <w:r w:rsidR="00B466E4" w:rsidRPr="007A5148">
        <w:rPr>
          <w:lang w:bidi="en-US"/>
        </w:rPr>
        <w:t>niža je razina</w:t>
      </w:r>
      <w:r w:rsidRPr="007A5148">
        <w:rPr>
          <w:lang w:bidi="en-US"/>
        </w:rPr>
        <w:t xml:space="preserve"> stres</w:t>
      </w:r>
      <w:r w:rsidR="00B466E4" w:rsidRPr="007A5148">
        <w:rPr>
          <w:lang w:bidi="en-US"/>
        </w:rPr>
        <w:t>a</w:t>
      </w:r>
      <w:r w:rsidRPr="007A5148">
        <w:rPr>
          <w:lang w:bidi="en-US"/>
        </w:rPr>
        <w:t xml:space="preserve"> u svakodnevnom</w:t>
      </w:r>
      <w:r w:rsidR="00537386">
        <w:rPr>
          <w:lang w:bidi="en-US"/>
        </w:rPr>
        <w:t>e</w:t>
      </w:r>
      <w:r w:rsidRPr="007A5148">
        <w:rPr>
          <w:lang w:bidi="en-US"/>
        </w:rPr>
        <w:t xml:space="preserve"> radu, status I</w:t>
      </w:r>
      <w:r w:rsidR="00DF0EA8" w:rsidRPr="007A5148">
        <w:rPr>
          <w:lang w:bidi="en-US"/>
        </w:rPr>
        <w:t>K</w:t>
      </w:r>
      <w:r w:rsidRPr="007A5148">
        <w:rPr>
          <w:lang w:bidi="en-US"/>
        </w:rPr>
        <w:t>T stručnjaka općenito nije primjeren kompetencijama koje su za tu struku potrebne.</w:t>
      </w:r>
      <w:r w:rsidR="00B02CCF">
        <w:rPr>
          <w:lang w:bidi="en-US"/>
        </w:rPr>
        <w:t xml:space="preserve"> U boljoj su poziciji programeri aplikacija koji sve više odlaze u druge zemlje gdje se njihovo znanje puno više cijeni i gdje je zarada i po nekoliko puta veća.</w:t>
      </w:r>
    </w:p>
    <w:p w:rsidR="004933ED" w:rsidRPr="007A5148" w:rsidRDefault="009562D5" w:rsidP="004933ED">
      <w:r w:rsidRPr="007A5148">
        <w:rPr>
          <w:lang w:bidi="en-US"/>
        </w:rPr>
        <w:t xml:space="preserve">Postoji još jedna podjela među plaćama IKT stručnjaka. </w:t>
      </w:r>
      <w:r w:rsidR="004933ED" w:rsidRPr="007A5148">
        <w:rPr>
          <w:lang w:bidi="en-US"/>
        </w:rPr>
        <w:t xml:space="preserve">Plaće u IKT-u u državnoj upravi </w:t>
      </w:r>
      <w:r w:rsidR="003A5885" w:rsidRPr="007A5148">
        <w:rPr>
          <w:lang w:bidi="en-US"/>
        </w:rPr>
        <w:t>zaostaju za</w:t>
      </w:r>
      <w:r w:rsidR="004933ED" w:rsidRPr="007A5148">
        <w:rPr>
          <w:lang w:bidi="en-US"/>
        </w:rPr>
        <w:t xml:space="preserve"> takozvanim realnim sektorom, a to znači da su </w:t>
      </w:r>
      <w:r w:rsidR="003A5885" w:rsidRPr="007A5148">
        <w:rPr>
          <w:lang w:bidi="en-US"/>
        </w:rPr>
        <w:t>iz</w:t>
      </w:r>
      <w:r w:rsidR="004933ED" w:rsidRPr="007A5148">
        <w:rPr>
          <w:lang w:bidi="en-US"/>
        </w:rPr>
        <w:t>jedna</w:t>
      </w:r>
      <w:r w:rsidR="003A5885" w:rsidRPr="007A5148">
        <w:rPr>
          <w:lang w:bidi="en-US"/>
        </w:rPr>
        <w:t>čene s</w:t>
      </w:r>
      <w:r w:rsidR="004933ED" w:rsidRPr="007A5148">
        <w:rPr>
          <w:lang w:bidi="en-US"/>
        </w:rPr>
        <w:t xml:space="preserve"> plaćama ostalih zaposlenika prema stručnoj spremi</w:t>
      </w:r>
      <w:r w:rsidRPr="007A5148">
        <w:rPr>
          <w:lang w:bidi="en-US"/>
        </w:rPr>
        <w:t>.</w:t>
      </w:r>
      <w:r w:rsidR="004933ED" w:rsidRPr="007A5148">
        <w:rPr>
          <w:lang w:bidi="en-US"/>
        </w:rPr>
        <w:t xml:space="preserve"> </w:t>
      </w:r>
      <w:r w:rsidR="00B02CCF">
        <w:rPr>
          <w:lang w:bidi="en-US"/>
        </w:rPr>
        <w:t>U Hrvatskoj ne</w:t>
      </w:r>
      <w:r w:rsidRPr="007A5148">
        <w:rPr>
          <w:lang w:bidi="en-US"/>
        </w:rPr>
        <w:t xml:space="preserve"> postoji </w:t>
      </w:r>
      <w:r w:rsidR="004933ED" w:rsidRPr="007A5148">
        <w:rPr>
          <w:lang w:bidi="en-US"/>
        </w:rPr>
        <w:t>razlik</w:t>
      </w:r>
      <w:r w:rsidRPr="007A5148">
        <w:rPr>
          <w:lang w:bidi="en-US"/>
        </w:rPr>
        <w:t>a</w:t>
      </w:r>
      <w:r w:rsidR="004933ED" w:rsidRPr="007A5148">
        <w:rPr>
          <w:lang w:bidi="en-US"/>
        </w:rPr>
        <w:t xml:space="preserve"> u odnosu na plaće drugih službenika na ustrojstveno istoj poziciji. To zasigurno nije poticajno za one koji moraju u</w:t>
      </w:r>
      <w:r w:rsidR="003A5885" w:rsidRPr="007A5148">
        <w:rPr>
          <w:lang w:bidi="en-US"/>
        </w:rPr>
        <w:t xml:space="preserve"> </w:t>
      </w:r>
      <w:r w:rsidR="00526129" w:rsidRPr="007A5148">
        <w:rPr>
          <w:lang w:bidi="en-US"/>
        </w:rPr>
        <w:t xml:space="preserve">svoje </w:t>
      </w:r>
      <w:r w:rsidR="004933ED" w:rsidRPr="007A5148">
        <w:rPr>
          <w:lang w:bidi="en-US"/>
        </w:rPr>
        <w:t xml:space="preserve">znanje ulagati daleko više od drugih i </w:t>
      </w:r>
      <w:r w:rsidR="00B064BA" w:rsidRPr="007A5148">
        <w:rPr>
          <w:lang w:bidi="en-US"/>
        </w:rPr>
        <w:t>rade</w:t>
      </w:r>
      <w:r w:rsidR="004933ED" w:rsidRPr="007A5148">
        <w:rPr>
          <w:lang w:bidi="en-US"/>
        </w:rPr>
        <w:t xml:space="preserve"> </w:t>
      </w:r>
      <w:r w:rsidR="00A01FDD" w:rsidRPr="007A5148">
        <w:rPr>
          <w:lang w:bidi="en-US"/>
        </w:rPr>
        <w:t xml:space="preserve">više </w:t>
      </w:r>
      <w:r w:rsidR="004933ED" w:rsidRPr="007A5148">
        <w:rPr>
          <w:lang w:bidi="en-US"/>
        </w:rPr>
        <w:t>stres</w:t>
      </w:r>
      <w:r w:rsidR="00A01FDD" w:rsidRPr="007A5148">
        <w:rPr>
          <w:lang w:bidi="en-US"/>
        </w:rPr>
        <w:t>an</w:t>
      </w:r>
      <w:r w:rsidR="004933ED" w:rsidRPr="007A5148">
        <w:rPr>
          <w:lang w:bidi="en-US"/>
        </w:rPr>
        <w:t xml:space="preserve"> i odgovorniji posao. Zato je sveprisutan problem stalnog</w:t>
      </w:r>
      <w:r w:rsidR="00537386">
        <w:rPr>
          <w:lang w:bidi="en-US"/>
        </w:rPr>
        <w:t>a</w:t>
      </w:r>
      <w:r w:rsidR="004933ED" w:rsidRPr="007A5148">
        <w:rPr>
          <w:lang w:bidi="en-US"/>
        </w:rPr>
        <w:t xml:space="preserve"> odljeva IKT kadra iz državne uprave. Paradoks je da državna uprava nije u stanju zadržati stručnjake koji k njima dolaze mladi i bez iskustva</w:t>
      </w:r>
      <w:r w:rsidR="00526129" w:rsidRPr="007A5148">
        <w:rPr>
          <w:lang w:bidi="en-US"/>
        </w:rPr>
        <w:t>.</w:t>
      </w:r>
      <w:r w:rsidR="004933ED" w:rsidRPr="007A5148">
        <w:rPr>
          <w:lang w:bidi="en-US"/>
        </w:rPr>
        <w:t xml:space="preserve"> </w:t>
      </w:r>
      <w:r w:rsidR="00526129" w:rsidRPr="007A5148">
        <w:rPr>
          <w:lang w:bidi="en-US"/>
        </w:rPr>
        <w:t xml:space="preserve">Oni, </w:t>
      </w:r>
      <w:r w:rsidR="004933ED" w:rsidRPr="007A5148">
        <w:rPr>
          <w:lang w:bidi="en-US"/>
        </w:rPr>
        <w:t xml:space="preserve">nakon što prođu veliki broj specijaliziranih edukacija, napuštaju svoga poslodavca u potrazi za boljom plaćom. Umjesto da donose korist onome tko je u njihovo školovanje ulagao, zbog nemogućnosti da im se stvore bolji i izazovniji uvjeti, odlaze u privatne </w:t>
      </w:r>
      <w:r w:rsidR="003B4545" w:rsidRPr="007A5148">
        <w:rPr>
          <w:lang w:bidi="en-US"/>
        </w:rPr>
        <w:t>organizacij</w:t>
      </w:r>
      <w:r w:rsidR="004933ED" w:rsidRPr="007A5148">
        <w:rPr>
          <w:lang w:bidi="en-US"/>
        </w:rPr>
        <w:t xml:space="preserve">e. </w:t>
      </w:r>
      <w:r w:rsidR="0043637A" w:rsidRPr="007A5148">
        <w:rPr>
          <w:lang w:bidi="en-US"/>
        </w:rPr>
        <w:t>Ipak, r</w:t>
      </w:r>
      <w:r w:rsidR="004933ED" w:rsidRPr="007A5148">
        <w:rPr>
          <w:lang w:bidi="en-US"/>
        </w:rPr>
        <w:t>azlog atraktivnosti posla u</w:t>
      </w:r>
      <w:r w:rsidR="004933ED" w:rsidRPr="007A5148">
        <w:t xml:space="preserve"> državnoj službi može, unatoč osjetno manjim plaćama, biti u manje stresnom</w:t>
      </w:r>
      <w:r w:rsidR="00537386">
        <w:t>e</w:t>
      </w:r>
      <w:r w:rsidR="004933ED" w:rsidRPr="007A5148">
        <w:t xml:space="preserve"> i sigurnijem radnom</w:t>
      </w:r>
      <w:r w:rsidR="00537386">
        <w:t>e</w:t>
      </w:r>
      <w:r w:rsidR="004933ED" w:rsidRPr="007A5148">
        <w:t xml:space="preserve"> mjestu. Radnik </w:t>
      </w:r>
      <w:r w:rsidR="0043637A" w:rsidRPr="007A5148">
        <w:t xml:space="preserve">u državnoj službi </w:t>
      </w:r>
      <w:r w:rsidR="004933ED" w:rsidRPr="007A5148">
        <w:t>nije izložen potencijalnoj samovolji poslodavca niti je pritisnut strahom od neuspjeha projekta ili nekog</w:t>
      </w:r>
      <w:r w:rsidR="00537386">
        <w:t>a</w:t>
      </w:r>
      <w:r w:rsidR="004933ED" w:rsidRPr="007A5148">
        <w:t xml:space="preserve"> sigurnosnog propusta za koje stručnjaci u privatnim </w:t>
      </w:r>
      <w:r w:rsidR="003B4545" w:rsidRPr="007A5148">
        <w:t>organizacij</w:t>
      </w:r>
      <w:r w:rsidR="004933ED" w:rsidRPr="007A5148">
        <w:t>ama snose punu odgovornost.</w:t>
      </w:r>
    </w:p>
    <w:p w:rsidR="006F3671" w:rsidRPr="007A5148" w:rsidRDefault="006F3671" w:rsidP="00A40277">
      <w:pPr>
        <w:pStyle w:val="Heading4"/>
      </w:pPr>
      <w:bookmarkStart w:id="126" w:name="_Toc462787737"/>
      <w:r w:rsidRPr="007A5148">
        <w:t>Obrazovanje za IKT u Hrvatskoj</w:t>
      </w:r>
      <w:bookmarkEnd w:id="126"/>
    </w:p>
    <w:p w:rsidR="006922F2" w:rsidRPr="007A5148" w:rsidRDefault="005E64D3" w:rsidP="006F3671">
      <w:pPr>
        <w:rPr>
          <w:lang w:bidi="en-US"/>
        </w:rPr>
      </w:pPr>
      <w:r w:rsidRPr="007A5148">
        <w:rPr>
          <w:lang w:bidi="en-US"/>
        </w:rPr>
        <w:t xml:space="preserve">Tehnološka dostignuća i promjene </w:t>
      </w:r>
      <w:r w:rsidR="001F6176">
        <w:rPr>
          <w:lang w:bidi="en-US"/>
        </w:rPr>
        <w:t>glede</w:t>
      </w:r>
      <w:r w:rsidRPr="007A5148">
        <w:rPr>
          <w:lang w:bidi="en-US"/>
        </w:rPr>
        <w:t xml:space="preserve"> </w:t>
      </w:r>
      <w:r w:rsidRPr="007A5148">
        <w:rPr>
          <w:i/>
          <w:lang w:bidi="en-US"/>
        </w:rPr>
        <w:t>računalstv</w:t>
      </w:r>
      <w:r w:rsidR="001F6176">
        <w:rPr>
          <w:i/>
          <w:lang w:bidi="en-US"/>
        </w:rPr>
        <w:t>a</w:t>
      </w:r>
      <w:r w:rsidRPr="007A5148">
        <w:rPr>
          <w:i/>
          <w:lang w:bidi="en-US"/>
        </w:rPr>
        <w:t xml:space="preserve"> u oblaku</w:t>
      </w:r>
      <w:r w:rsidRPr="007A5148">
        <w:rPr>
          <w:lang w:bidi="en-US"/>
        </w:rPr>
        <w:t xml:space="preserve">, </w:t>
      </w:r>
      <w:r w:rsidRPr="007A5148">
        <w:rPr>
          <w:i/>
          <w:lang w:bidi="en-US"/>
        </w:rPr>
        <w:t>virtualizacij</w:t>
      </w:r>
      <w:r w:rsidR="00C26509">
        <w:rPr>
          <w:i/>
          <w:lang w:bidi="en-US"/>
        </w:rPr>
        <w:t>e</w:t>
      </w:r>
      <w:r w:rsidRPr="007A5148">
        <w:rPr>
          <w:lang w:bidi="en-US"/>
        </w:rPr>
        <w:t xml:space="preserve"> i </w:t>
      </w:r>
      <w:r w:rsidRPr="007A5148">
        <w:rPr>
          <w:i/>
          <w:lang w:bidi="en-US"/>
        </w:rPr>
        <w:t>Velik</w:t>
      </w:r>
      <w:r w:rsidR="00C26509">
        <w:rPr>
          <w:i/>
          <w:lang w:bidi="en-US"/>
        </w:rPr>
        <w:t>ih</w:t>
      </w:r>
      <w:r w:rsidRPr="007A5148">
        <w:rPr>
          <w:i/>
          <w:lang w:bidi="en-US"/>
        </w:rPr>
        <w:t xml:space="preserve"> podat</w:t>
      </w:r>
      <w:r w:rsidR="00C26509">
        <w:rPr>
          <w:i/>
          <w:lang w:bidi="en-US"/>
        </w:rPr>
        <w:t>a</w:t>
      </w:r>
      <w:r w:rsidRPr="007A5148">
        <w:rPr>
          <w:i/>
          <w:lang w:bidi="en-US"/>
        </w:rPr>
        <w:t>k</w:t>
      </w:r>
      <w:r w:rsidR="00C26509">
        <w:rPr>
          <w:i/>
          <w:lang w:bidi="en-US"/>
        </w:rPr>
        <w:t>a</w:t>
      </w:r>
      <w:r w:rsidRPr="007A5148">
        <w:rPr>
          <w:i/>
          <w:lang w:bidi="en-US"/>
        </w:rPr>
        <w:t>,</w:t>
      </w:r>
      <w:r w:rsidRPr="007A5148">
        <w:rPr>
          <w:lang w:bidi="en-US"/>
        </w:rPr>
        <w:t xml:space="preserve"> </w:t>
      </w:r>
      <w:r w:rsidRPr="007A5148">
        <w:rPr>
          <w:i/>
          <w:lang w:bidi="en-US"/>
        </w:rPr>
        <w:t>društven</w:t>
      </w:r>
      <w:r w:rsidR="00C26509">
        <w:rPr>
          <w:i/>
          <w:lang w:bidi="en-US"/>
        </w:rPr>
        <w:t>ih</w:t>
      </w:r>
      <w:r w:rsidRPr="007A5148">
        <w:rPr>
          <w:i/>
          <w:lang w:bidi="en-US"/>
        </w:rPr>
        <w:t xml:space="preserve"> mrež</w:t>
      </w:r>
      <w:r w:rsidR="00C26509">
        <w:rPr>
          <w:i/>
          <w:lang w:bidi="en-US"/>
        </w:rPr>
        <w:t>a</w:t>
      </w:r>
      <w:r w:rsidRPr="007A5148">
        <w:rPr>
          <w:lang w:bidi="en-US"/>
        </w:rPr>
        <w:t xml:space="preserve"> te sigurnosne prijetnje koje idu ukorak s tim dostignućima, stvaraju potrebe za prilagodbom kod IT menadžera i cjelokupnog</w:t>
      </w:r>
      <w:r w:rsidR="00C26509">
        <w:rPr>
          <w:lang w:bidi="en-US"/>
        </w:rPr>
        <w:t xml:space="preserve">a </w:t>
      </w:r>
      <w:r w:rsidRPr="007A5148">
        <w:rPr>
          <w:lang w:bidi="en-US"/>
        </w:rPr>
        <w:t xml:space="preserve">IT sektora. Kao što je već u uvodu rečeno, IT menadžeri u Hrvatskoj uobičajeno dolaze iz različitih struka tako da ne postoji neko standardno obrazovanje za ključne pozicije u IKT-u. </w:t>
      </w:r>
      <w:r w:rsidR="006F3671" w:rsidRPr="007A5148">
        <w:rPr>
          <w:lang w:bidi="en-US"/>
        </w:rPr>
        <w:t>Kod zapošljavanja u IKT branši, idealan</w:t>
      </w:r>
      <w:r w:rsidR="00C26509">
        <w:rPr>
          <w:lang w:bidi="en-US"/>
        </w:rPr>
        <w:t xml:space="preserve"> je </w:t>
      </w:r>
      <w:r w:rsidR="006F3671" w:rsidRPr="007A5148">
        <w:rPr>
          <w:lang w:bidi="en-US"/>
        </w:rPr>
        <w:t>zaposlenik</w:t>
      </w:r>
      <w:r w:rsidR="00C26509">
        <w:rPr>
          <w:lang w:bidi="en-US"/>
        </w:rPr>
        <w:t xml:space="preserve"> </w:t>
      </w:r>
      <w:r w:rsidR="006F3671" w:rsidRPr="007A5148">
        <w:rPr>
          <w:lang w:bidi="en-US"/>
        </w:rPr>
        <w:t xml:space="preserve">onaj koji se </w:t>
      </w:r>
      <w:r w:rsidR="006F3671" w:rsidRPr="007A5148">
        <w:rPr>
          <w:i/>
          <w:lang w:bidi="en-US"/>
        </w:rPr>
        <w:t>razumije u troškove</w:t>
      </w:r>
      <w:r w:rsidR="006F3671" w:rsidRPr="007A5148">
        <w:rPr>
          <w:lang w:bidi="en-US"/>
        </w:rPr>
        <w:t xml:space="preserve">, </w:t>
      </w:r>
      <w:r w:rsidR="006F3671" w:rsidRPr="007A5148">
        <w:rPr>
          <w:i/>
          <w:lang w:bidi="en-US"/>
        </w:rPr>
        <w:t>tehnički je potkovan</w:t>
      </w:r>
      <w:r w:rsidR="006F3671" w:rsidRPr="007A5148">
        <w:rPr>
          <w:lang w:bidi="en-US"/>
        </w:rPr>
        <w:t xml:space="preserve"> i ima odličan pristup u komunikaciji s drugima. Promatrajući formalno obrazovanje radnika u IKT-u u Hrvatskoj nameće se zaključak da kod nas daleko više visoko obrazovanih ljudi radi u IKT-u u odnosu na druge europske zemlje. Zašto je tomu tako? Privatizacijom, pokrenutom početkom devedesetih godina prošloga stoljeća, nestala su mnoga radna mjesta u industriji i građevinarstvu pa su obrazovani ljudi bili prisiljeni tražiti posao u drugim strukama. IKT je u to vrijeme bio vrlo rastuća grana gospodarstva, a i mnoge organizacije koje su preživjele privatizaciju sve su se više počele oslanjati na IKT, što je tijekom ekonomskog</w:t>
      </w:r>
      <w:r w:rsidR="00C26509">
        <w:rPr>
          <w:lang w:bidi="en-US"/>
        </w:rPr>
        <w:t>a</w:t>
      </w:r>
      <w:r w:rsidR="006F3671" w:rsidRPr="007A5148">
        <w:rPr>
          <w:lang w:bidi="en-US"/>
        </w:rPr>
        <w:t xml:space="preserve"> uzleta generiralo dodatna radna mjesta. Poslodavci su mogli birati one najbolje i najobrazovanije jer ih je na tržištu rada bio veliki broj. Tako su često vrlo obrazovani ljudi završavali na poslovima na kojima nisu mogli dalje napredovati niti koristiti svoja znanja stečena na fakultetu. Bili su, u tim novim uvjetima, prinuđeni usvajati nova znanja i kompetencije</w:t>
      </w:r>
      <w:r w:rsidR="00B02CCF">
        <w:rPr>
          <w:lang w:bidi="en-US"/>
        </w:rPr>
        <w:t xml:space="preserve"> potrebne za rad u IKT-u</w:t>
      </w:r>
      <w:r w:rsidR="006F3671" w:rsidRPr="007A5148">
        <w:rPr>
          <w:lang w:bidi="en-US"/>
        </w:rPr>
        <w:t xml:space="preserve">. Kad je Hrvatska u pitanju, činjenica je da u </w:t>
      </w:r>
      <w:r w:rsidR="00B466E4" w:rsidRPr="007A5148">
        <w:rPr>
          <w:lang w:bidi="en-US"/>
        </w:rPr>
        <w:t>IKT branši</w:t>
      </w:r>
      <w:r w:rsidR="006F3671" w:rsidRPr="007A5148">
        <w:rPr>
          <w:lang w:bidi="en-US"/>
        </w:rPr>
        <w:t xml:space="preserve"> vlada jedan pomalo čudan odnos između poslodavaca i zaposlenika. Na natječajima za posao visoko</w:t>
      </w:r>
      <w:r w:rsidR="00C26509">
        <w:rPr>
          <w:lang w:bidi="en-US"/>
        </w:rPr>
        <w:t xml:space="preserve"> je </w:t>
      </w:r>
      <w:r w:rsidR="006F3671" w:rsidRPr="007A5148">
        <w:rPr>
          <w:lang w:bidi="en-US"/>
        </w:rPr>
        <w:t>obrazovanje preduvjet za gotovo svaki odgovorniji posao u IKT-u</w:t>
      </w:r>
      <w:r w:rsidR="00EE5435" w:rsidRPr="007A5148">
        <w:rPr>
          <w:lang w:bidi="en-US"/>
        </w:rPr>
        <w:t>.</w:t>
      </w:r>
      <w:r w:rsidR="006F3671" w:rsidRPr="007A5148">
        <w:rPr>
          <w:lang w:bidi="en-US"/>
        </w:rPr>
        <w:t xml:space="preserve"> </w:t>
      </w:r>
      <w:r w:rsidR="00EE5435" w:rsidRPr="007A5148">
        <w:rPr>
          <w:lang w:bidi="en-US"/>
        </w:rPr>
        <w:t>I</w:t>
      </w:r>
      <w:r w:rsidR="006F3671" w:rsidRPr="007A5148">
        <w:rPr>
          <w:lang w:bidi="en-US"/>
        </w:rPr>
        <w:t>pak</w:t>
      </w:r>
      <w:r w:rsidR="00EE5435" w:rsidRPr="007A5148">
        <w:rPr>
          <w:lang w:bidi="en-US"/>
        </w:rPr>
        <w:t>,</w:t>
      </w:r>
      <w:r w:rsidR="006F3671" w:rsidRPr="007A5148">
        <w:rPr>
          <w:lang w:bidi="en-US"/>
        </w:rPr>
        <w:t xml:space="preserve"> poslodavci najčešće </w:t>
      </w:r>
      <w:r w:rsidR="00EE5435" w:rsidRPr="007A5148">
        <w:rPr>
          <w:lang w:bidi="en-US"/>
        </w:rPr>
        <w:t xml:space="preserve">zanemaruju formalno obrazovanje te </w:t>
      </w:r>
      <w:r w:rsidR="006F3671" w:rsidRPr="007A5148">
        <w:rPr>
          <w:lang w:bidi="en-US"/>
        </w:rPr>
        <w:t xml:space="preserve">primaju kandidate s konkretnim znanjima i iskustvom </w:t>
      </w:r>
      <w:r w:rsidR="00C26509">
        <w:rPr>
          <w:lang w:bidi="en-US"/>
        </w:rPr>
        <w:t>po</w:t>
      </w:r>
      <w:r w:rsidR="006F3671" w:rsidRPr="007A5148">
        <w:rPr>
          <w:lang w:bidi="en-US"/>
        </w:rPr>
        <w:t xml:space="preserve">vezanim striktno </w:t>
      </w:r>
      <w:r w:rsidR="00C26509">
        <w:rPr>
          <w:lang w:bidi="en-US"/>
        </w:rPr>
        <w:t>s</w:t>
      </w:r>
      <w:r w:rsidR="006F3671" w:rsidRPr="007A5148">
        <w:rPr>
          <w:lang w:bidi="en-US"/>
        </w:rPr>
        <w:t xml:space="preserve"> pos</w:t>
      </w:r>
      <w:r w:rsidR="00C26509">
        <w:rPr>
          <w:lang w:bidi="en-US"/>
        </w:rPr>
        <w:t>lom</w:t>
      </w:r>
      <w:r w:rsidR="006F3671" w:rsidRPr="007A5148">
        <w:rPr>
          <w:lang w:bidi="en-US"/>
        </w:rPr>
        <w:t xml:space="preserve"> koji će ta osoba obavljati. Od velike su važnosti i potvrde te certifikati o osposobljenosti za konkretne poslove. Kako takve potvrde vrijede onoliko dugo koliko živi tehnologija za koju je položen određeni ispit, može se reći da su one potrošna roba i nisu jamstvo poslodavcu da ima kvalitetnog</w:t>
      </w:r>
      <w:r w:rsidR="00C26509">
        <w:rPr>
          <w:lang w:bidi="en-US"/>
        </w:rPr>
        <w:t>a</w:t>
      </w:r>
      <w:r w:rsidR="006F3671" w:rsidRPr="007A5148">
        <w:rPr>
          <w:lang w:bidi="en-US"/>
        </w:rPr>
        <w:t xml:space="preserve"> stručnjaka na dulje vrijeme. Fakultetsko obrazovanje dobra je podloga za stalnu nadgradnju. Na žalost, zbog višegodišnjeg</w:t>
      </w:r>
      <w:r w:rsidR="00C26509">
        <w:rPr>
          <w:lang w:bidi="en-US"/>
        </w:rPr>
        <w:t>a</w:t>
      </w:r>
      <w:r w:rsidR="006F3671" w:rsidRPr="007A5148">
        <w:rPr>
          <w:lang w:bidi="en-US"/>
        </w:rPr>
        <w:t xml:space="preserve"> lošeg</w:t>
      </w:r>
      <w:r w:rsidR="00C26509">
        <w:rPr>
          <w:lang w:bidi="en-US"/>
        </w:rPr>
        <w:t>a</w:t>
      </w:r>
      <w:r w:rsidR="006F3671" w:rsidRPr="007A5148">
        <w:rPr>
          <w:lang w:bidi="en-US"/>
        </w:rPr>
        <w:t xml:space="preserve"> ekonomskog stanja, imamo previše visokoobrazovanih za koje ne postoje odgovarajuća radna mjesta. Problem </w:t>
      </w:r>
      <w:r w:rsidR="00C26509">
        <w:rPr>
          <w:lang w:bidi="en-US"/>
        </w:rPr>
        <w:t xml:space="preserve">je </w:t>
      </w:r>
      <w:r w:rsidR="006F3671" w:rsidRPr="007A5148">
        <w:rPr>
          <w:lang w:bidi="en-US"/>
        </w:rPr>
        <w:t>studiranja u Hrvatskoj i u deficitu nastavničkog</w:t>
      </w:r>
      <w:r w:rsidR="00C26509">
        <w:rPr>
          <w:lang w:bidi="en-US"/>
        </w:rPr>
        <w:t>a</w:t>
      </w:r>
      <w:r w:rsidR="006F3671" w:rsidRPr="007A5148">
        <w:rPr>
          <w:lang w:bidi="en-US"/>
        </w:rPr>
        <w:t xml:space="preserve"> kadra koji nema vremena posvetiti se studentima u dovoljnoj mjeri. Važno bi bilo da svaki student dobije dovoljno vremena za suradnju s mentorima i asistentima kako bi bio bolje vođen kroz teorijske i praktične predmete, a za svoj napredak dobio odgovarajuću povratnu informaciju. Kako to nije ostvareno, </w:t>
      </w:r>
      <w:r w:rsidR="00EE5435" w:rsidRPr="007A5148">
        <w:rPr>
          <w:lang w:bidi="en-US"/>
        </w:rPr>
        <w:t>postavlja se pitanje je li</w:t>
      </w:r>
      <w:r w:rsidR="006F3671" w:rsidRPr="007A5148">
        <w:rPr>
          <w:lang w:bidi="en-US"/>
        </w:rPr>
        <w:t xml:space="preserve"> </w:t>
      </w:r>
      <w:r w:rsidR="006F3671" w:rsidRPr="007A5148">
        <w:rPr>
          <w:i/>
          <w:lang w:bidi="en-US"/>
        </w:rPr>
        <w:t>Bolonjski proces</w:t>
      </w:r>
      <w:r w:rsidR="006F3671" w:rsidRPr="007A5148">
        <w:rPr>
          <w:lang w:bidi="en-US"/>
        </w:rPr>
        <w:t xml:space="preserve"> u Hrvatskoj zaživio kako treba</w:t>
      </w:r>
      <w:r w:rsidR="005A1EF7" w:rsidRPr="007A5148">
        <w:rPr>
          <w:lang w:bidi="en-US"/>
        </w:rPr>
        <w:t xml:space="preserve"> i daje li on očekivane rezultate</w:t>
      </w:r>
      <w:r w:rsidR="006F3671" w:rsidRPr="007A5148">
        <w:rPr>
          <w:lang w:bidi="en-US"/>
        </w:rPr>
        <w:t>. Isto tako</w:t>
      </w:r>
      <w:r w:rsidR="005A1EF7" w:rsidRPr="007A5148">
        <w:rPr>
          <w:lang w:bidi="en-US"/>
        </w:rPr>
        <w:t>, kada su u pitanju državna sveučilišta</w:t>
      </w:r>
      <w:r w:rsidR="006F3671" w:rsidRPr="007A5148">
        <w:rPr>
          <w:lang w:bidi="en-US"/>
        </w:rPr>
        <w:t>, i</w:t>
      </w:r>
      <w:r w:rsidR="005A1EF7" w:rsidRPr="007A5148">
        <w:rPr>
          <w:lang w:bidi="en-US"/>
        </w:rPr>
        <w:t xml:space="preserve"> kod</w:t>
      </w:r>
      <w:r w:rsidR="006F3671" w:rsidRPr="007A5148">
        <w:rPr>
          <w:lang w:bidi="en-US"/>
        </w:rPr>
        <w:t xml:space="preserve"> znanstveni</w:t>
      </w:r>
      <w:r w:rsidR="005A1EF7" w:rsidRPr="007A5148">
        <w:rPr>
          <w:lang w:bidi="en-US"/>
        </w:rPr>
        <w:t xml:space="preserve">h, a </w:t>
      </w:r>
      <w:r w:rsidR="006F3671" w:rsidRPr="007A5148">
        <w:rPr>
          <w:lang w:bidi="en-US"/>
        </w:rPr>
        <w:t>i stručni</w:t>
      </w:r>
      <w:r w:rsidR="005A1EF7" w:rsidRPr="007A5148">
        <w:rPr>
          <w:lang w:bidi="en-US"/>
        </w:rPr>
        <w:t>h</w:t>
      </w:r>
      <w:r w:rsidR="006F3671" w:rsidRPr="007A5148">
        <w:rPr>
          <w:lang w:bidi="en-US"/>
        </w:rPr>
        <w:t xml:space="preserve"> </w:t>
      </w:r>
      <w:r w:rsidR="006F3671" w:rsidRPr="007A5148">
        <w:rPr>
          <w:i/>
          <w:lang w:bidi="en-US"/>
        </w:rPr>
        <w:t>studij</w:t>
      </w:r>
      <w:r w:rsidR="005A1EF7" w:rsidRPr="007A5148">
        <w:rPr>
          <w:i/>
          <w:lang w:bidi="en-US"/>
        </w:rPr>
        <w:t>a</w:t>
      </w:r>
      <w:r w:rsidR="006F3671" w:rsidRPr="007A5148">
        <w:rPr>
          <w:i/>
          <w:lang w:bidi="en-US"/>
        </w:rPr>
        <w:t xml:space="preserve"> informatike u RH</w:t>
      </w:r>
      <w:r w:rsidR="006F3671" w:rsidRPr="007A5148">
        <w:rPr>
          <w:lang w:bidi="en-US"/>
        </w:rPr>
        <w:t xml:space="preserve"> </w:t>
      </w:r>
      <w:r w:rsidR="005A1EF7" w:rsidRPr="007A5148">
        <w:rPr>
          <w:lang w:bidi="en-US"/>
        </w:rPr>
        <w:t xml:space="preserve">vide se nedostaci u </w:t>
      </w:r>
      <w:r w:rsidR="006F3671" w:rsidRPr="007A5148">
        <w:rPr>
          <w:lang w:bidi="en-US"/>
        </w:rPr>
        <w:t>kurikulum</w:t>
      </w:r>
      <w:r w:rsidR="005A1EF7" w:rsidRPr="007A5148">
        <w:rPr>
          <w:lang w:bidi="en-US"/>
        </w:rPr>
        <w:t>u</w:t>
      </w:r>
      <w:r w:rsidR="004B39D1" w:rsidRPr="007A5148">
        <w:rPr>
          <w:lang w:bidi="en-US"/>
        </w:rPr>
        <w:t>.</w:t>
      </w:r>
      <w:r w:rsidR="006F3671" w:rsidRPr="007A5148">
        <w:rPr>
          <w:lang w:bidi="en-US"/>
        </w:rPr>
        <w:t xml:space="preserve"> </w:t>
      </w:r>
      <w:r w:rsidR="00C26509">
        <w:rPr>
          <w:lang w:bidi="en-US"/>
        </w:rPr>
        <w:t xml:space="preserve">Ako </w:t>
      </w:r>
      <w:r w:rsidR="004B39D1" w:rsidRPr="007A5148">
        <w:rPr>
          <w:lang w:bidi="en-US"/>
        </w:rPr>
        <w:t>su</w:t>
      </w:r>
      <w:r w:rsidR="006922F2" w:rsidRPr="007A5148">
        <w:rPr>
          <w:lang w:bidi="en-US"/>
        </w:rPr>
        <w:t xml:space="preserve"> s jedne strane</w:t>
      </w:r>
      <w:r w:rsidR="004B39D1" w:rsidRPr="007A5148">
        <w:rPr>
          <w:lang w:bidi="en-US"/>
        </w:rPr>
        <w:t xml:space="preserve"> razvijeni za</w:t>
      </w:r>
      <w:r w:rsidR="006F3671" w:rsidRPr="007A5148">
        <w:rPr>
          <w:lang w:bidi="en-US"/>
        </w:rPr>
        <w:t xml:space="preserve"> stručne i znanstvene</w:t>
      </w:r>
      <w:r w:rsidR="004B39D1" w:rsidRPr="007A5148">
        <w:rPr>
          <w:lang w:bidi="en-US"/>
        </w:rPr>
        <w:t>, tada im nedostaje dio potreban za učenje i razvoj</w:t>
      </w:r>
      <w:r w:rsidR="006F3671" w:rsidRPr="007A5148">
        <w:rPr>
          <w:lang w:bidi="en-US"/>
        </w:rPr>
        <w:t xml:space="preserve"> menadžersk</w:t>
      </w:r>
      <w:r w:rsidR="004B39D1" w:rsidRPr="007A5148">
        <w:rPr>
          <w:lang w:bidi="en-US"/>
        </w:rPr>
        <w:t>ih</w:t>
      </w:r>
      <w:r w:rsidR="006F3671" w:rsidRPr="007A5148">
        <w:rPr>
          <w:lang w:bidi="en-US"/>
        </w:rPr>
        <w:t xml:space="preserve"> </w:t>
      </w:r>
      <w:r w:rsidR="00A80048" w:rsidRPr="007A5148">
        <w:rPr>
          <w:lang w:bidi="en-US"/>
        </w:rPr>
        <w:t>kompetencij</w:t>
      </w:r>
      <w:r w:rsidR="004B39D1" w:rsidRPr="007A5148">
        <w:rPr>
          <w:lang w:bidi="en-US"/>
        </w:rPr>
        <w:t>a</w:t>
      </w:r>
      <w:r w:rsidR="006F3671" w:rsidRPr="007A5148">
        <w:rPr>
          <w:lang w:bidi="en-US"/>
        </w:rPr>
        <w:t xml:space="preserve"> </w:t>
      </w:r>
      <w:sdt>
        <w:sdtPr>
          <w:rPr>
            <w:lang w:bidi="en-US"/>
          </w:rPr>
          <w:id w:val="-1277087994"/>
          <w:citation/>
        </w:sdtPr>
        <w:sdtEndPr/>
        <w:sdtContent>
          <w:r w:rsidR="006F3671" w:rsidRPr="007A5148">
            <w:rPr>
              <w:lang w:bidi="en-US"/>
            </w:rPr>
            <w:fldChar w:fldCharType="begin"/>
          </w:r>
          <w:r w:rsidR="006F3671" w:rsidRPr="007A5148">
            <w:rPr>
              <w:lang w:bidi="en-US"/>
            </w:rPr>
            <w:instrText xml:space="preserve">CITATION AZV13 \l 1050 </w:instrText>
          </w:r>
          <w:r w:rsidR="006F3671" w:rsidRPr="007A5148">
            <w:rPr>
              <w:lang w:bidi="en-US"/>
            </w:rPr>
            <w:fldChar w:fldCharType="separate"/>
          </w:r>
          <w:r w:rsidR="001B6365">
            <w:rPr>
              <w:noProof/>
              <w:lang w:bidi="en-US"/>
            </w:rPr>
            <w:t>(AZVO, 2009)</w:t>
          </w:r>
          <w:r w:rsidR="006F3671" w:rsidRPr="007A5148">
            <w:rPr>
              <w:lang w:bidi="en-US"/>
            </w:rPr>
            <w:fldChar w:fldCharType="end"/>
          </w:r>
        </w:sdtContent>
      </w:sdt>
      <w:r w:rsidR="00BE39AC" w:rsidRPr="007A5148">
        <w:rPr>
          <w:lang w:bidi="en-US"/>
        </w:rPr>
        <w:t>.</w:t>
      </w:r>
      <w:r w:rsidR="006922F2" w:rsidRPr="007A5148">
        <w:rPr>
          <w:lang w:bidi="en-US"/>
        </w:rPr>
        <w:t xml:space="preserve"> Privatna sveučilišta u </w:t>
      </w:r>
      <w:r w:rsidR="000A7431" w:rsidRPr="007A5148">
        <w:rPr>
          <w:lang w:bidi="en-US"/>
        </w:rPr>
        <w:t>Hrvatskoj</w:t>
      </w:r>
      <w:r w:rsidR="006922F2" w:rsidRPr="007A5148">
        <w:rPr>
          <w:lang w:bidi="en-US"/>
        </w:rPr>
        <w:t xml:space="preserve"> nude kurikulume koji su više prilagođeni potrebama </w:t>
      </w:r>
      <w:r w:rsidR="006922F2" w:rsidRPr="007A5148">
        <w:rPr>
          <w:i/>
          <w:lang w:bidi="en-US"/>
        </w:rPr>
        <w:t>informacijskog</w:t>
      </w:r>
      <w:r w:rsidR="00C26509">
        <w:rPr>
          <w:i/>
          <w:lang w:bidi="en-US"/>
        </w:rPr>
        <w:t>a</w:t>
      </w:r>
      <w:r w:rsidR="006922F2" w:rsidRPr="007A5148">
        <w:rPr>
          <w:i/>
          <w:lang w:bidi="en-US"/>
        </w:rPr>
        <w:t xml:space="preserve"> društva</w:t>
      </w:r>
      <w:r w:rsidR="00BE39AC" w:rsidRPr="007A5148">
        <w:rPr>
          <w:lang w:bidi="en-US"/>
        </w:rPr>
        <w:t xml:space="preserve"> </w:t>
      </w:r>
      <w:r w:rsidR="006922F2" w:rsidRPr="007A5148">
        <w:rPr>
          <w:lang w:bidi="en-US"/>
        </w:rPr>
        <w:t xml:space="preserve">zbog njihove veće agilnosti i spremnosti na odgovor zahtjevima tržišta </w:t>
      </w:r>
      <w:sdt>
        <w:sdtPr>
          <w:rPr>
            <w:lang w:bidi="en-US"/>
          </w:rPr>
          <w:id w:val="1406332796"/>
          <w:citation/>
        </w:sdtPr>
        <w:sdtEndPr/>
        <w:sdtContent>
          <w:r w:rsidR="006922F2" w:rsidRPr="007A5148">
            <w:rPr>
              <w:lang w:bidi="en-US"/>
            </w:rPr>
            <w:fldChar w:fldCharType="begin"/>
          </w:r>
          <w:r w:rsidR="00601DCB">
            <w:rPr>
              <w:lang w:bidi="en-US"/>
            </w:rPr>
            <w:instrText xml:space="preserve">CITATION Kri16 \l 1050 </w:instrText>
          </w:r>
          <w:r w:rsidR="006922F2" w:rsidRPr="007A5148">
            <w:rPr>
              <w:lang w:bidi="en-US"/>
            </w:rPr>
            <w:fldChar w:fldCharType="separate"/>
          </w:r>
          <w:r w:rsidR="001B6365">
            <w:rPr>
              <w:noProof/>
              <w:lang w:bidi="en-US"/>
            </w:rPr>
            <w:t>(Krištić, 2016)</w:t>
          </w:r>
          <w:r w:rsidR="006922F2" w:rsidRPr="007A5148">
            <w:rPr>
              <w:lang w:bidi="en-US"/>
            </w:rPr>
            <w:fldChar w:fldCharType="end"/>
          </w:r>
        </w:sdtContent>
      </w:sdt>
      <w:r w:rsidR="006922F2" w:rsidRPr="007A5148">
        <w:rPr>
          <w:lang w:bidi="en-US"/>
        </w:rPr>
        <w:t>.</w:t>
      </w:r>
    </w:p>
    <w:p w:rsidR="00B42C3F" w:rsidRPr="007A5148" w:rsidRDefault="00A80048" w:rsidP="006F3671">
      <w:r w:rsidRPr="007A5148">
        <w:rPr>
          <w:lang w:bidi="en-US"/>
        </w:rPr>
        <w:t>Na drugoj strani</w:t>
      </w:r>
      <w:r w:rsidR="00BE39AC" w:rsidRPr="007A5148">
        <w:rPr>
          <w:lang w:bidi="en-US"/>
        </w:rPr>
        <w:t xml:space="preserve"> </w:t>
      </w:r>
      <w:r w:rsidR="000A7431" w:rsidRPr="007A5148">
        <w:rPr>
          <w:lang w:bidi="en-US"/>
        </w:rPr>
        <w:t>javlja se i nedostatak koji prati</w:t>
      </w:r>
      <w:r w:rsidR="00BE39AC" w:rsidRPr="007A5148">
        <w:rPr>
          <w:lang w:bidi="en-US"/>
        </w:rPr>
        <w:t xml:space="preserve"> </w:t>
      </w:r>
      <w:r w:rsidR="000A7431" w:rsidRPr="007A5148">
        <w:rPr>
          <w:lang w:bidi="en-US"/>
        </w:rPr>
        <w:t>programe namijenjene</w:t>
      </w:r>
      <w:r w:rsidR="000A7431" w:rsidRPr="007A5148">
        <w:t xml:space="preserve"> za užu</w:t>
      </w:r>
      <w:r w:rsidR="008032DA" w:rsidRPr="007A5148">
        <w:t xml:space="preserve"> specijalizac</w:t>
      </w:r>
      <w:r w:rsidR="00BE39AC" w:rsidRPr="007A5148">
        <w:t>ij</w:t>
      </w:r>
      <w:r w:rsidR="000A7431" w:rsidRPr="007A5148">
        <w:t>u</w:t>
      </w:r>
      <w:r w:rsidR="008032DA" w:rsidRPr="007A5148">
        <w:t xml:space="preserve"> stručnjaka za IKT područja</w:t>
      </w:r>
      <w:r w:rsidR="000A7431" w:rsidRPr="007A5148">
        <w:t>.</w:t>
      </w:r>
      <w:r w:rsidR="00BE39AC" w:rsidRPr="007A5148">
        <w:t xml:space="preserve"> </w:t>
      </w:r>
      <w:r w:rsidR="006702D9" w:rsidRPr="007A5148">
        <w:t>Uža specijalizacija o</w:t>
      </w:r>
      <w:r w:rsidR="008032DA" w:rsidRPr="007A5148">
        <w:t>moguć</w:t>
      </w:r>
      <w:r w:rsidR="006702D9" w:rsidRPr="007A5148">
        <w:t>uje</w:t>
      </w:r>
      <w:r w:rsidR="008032DA" w:rsidRPr="007A5148">
        <w:t xml:space="preserve"> neovisnost</w:t>
      </w:r>
      <w:r w:rsidR="00BE39AC" w:rsidRPr="007A5148">
        <w:t xml:space="preserve"> poslodavca</w:t>
      </w:r>
      <w:r w:rsidR="008032DA" w:rsidRPr="007A5148">
        <w:t xml:space="preserve"> o zaposlenicima </w:t>
      </w:r>
      <w:r w:rsidR="006702D9" w:rsidRPr="007A5148">
        <w:t>kao i</w:t>
      </w:r>
      <w:r w:rsidR="008032DA" w:rsidRPr="007A5148">
        <w:t xml:space="preserve"> njihovom lakom zamjenom za mlađi i jeftiniji kadar kad se za to ukaže prilika na tržištu.</w:t>
      </w:r>
    </w:p>
    <w:p w:rsidR="008032DA" w:rsidRPr="007A5148" w:rsidRDefault="00B42C3F" w:rsidP="006F3671">
      <w:r w:rsidRPr="007A5148">
        <w:t xml:space="preserve">Na početku </w:t>
      </w:r>
      <w:r w:rsidR="006702D9" w:rsidRPr="007A5148">
        <w:t xml:space="preserve">ovoga </w:t>
      </w:r>
      <w:r w:rsidRPr="007A5148">
        <w:t xml:space="preserve">poglavlja </w:t>
      </w:r>
      <w:r w:rsidR="006702D9" w:rsidRPr="007A5148">
        <w:t>navedeno je kako</w:t>
      </w:r>
      <w:r w:rsidRPr="007A5148">
        <w:t xml:space="preserve"> komunikacijske kompetencije zaposlenika u IKT branši sve više dolaze u prvi plan. </w:t>
      </w:r>
      <w:r w:rsidR="006702D9" w:rsidRPr="007A5148">
        <w:t>Prema</w:t>
      </w:r>
      <w:r w:rsidRPr="007A5148">
        <w:t xml:space="preserve"> Chen</w:t>
      </w:r>
      <w:r w:rsidR="006702D9" w:rsidRPr="007A5148">
        <w:t>u</w:t>
      </w:r>
      <w:r w:rsidRPr="007A5148">
        <w:t xml:space="preserve"> i sur. komunikacijske vještine moraju biti tretirane na isti način kao i one tehničke </w:t>
      </w:r>
      <w:sdt>
        <w:sdtPr>
          <w:id w:val="1142700385"/>
          <w:citation/>
        </w:sdtPr>
        <w:sdtEndPr/>
        <w:sdtContent>
          <w:r w:rsidRPr="007A5148">
            <w:fldChar w:fldCharType="begin"/>
          </w:r>
          <w:r w:rsidRPr="007A5148">
            <w:instrText xml:space="preserve"> CITATION Che05 \l 1050 </w:instrText>
          </w:r>
          <w:r w:rsidRPr="007A5148">
            <w:fldChar w:fldCharType="separate"/>
          </w:r>
          <w:r w:rsidR="001B6365">
            <w:rPr>
              <w:noProof/>
            </w:rPr>
            <w:t>(Chen, Miller, Jiang, &amp; Klein, 2005)</w:t>
          </w:r>
          <w:r w:rsidRPr="007A5148">
            <w:fldChar w:fldCharType="end"/>
          </w:r>
        </w:sdtContent>
      </w:sdt>
      <w:r w:rsidRPr="007A5148">
        <w:t xml:space="preserve">. </w:t>
      </w:r>
      <w:r w:rsidR="006702D9" w:rsidRPr="007A5148">
        <w:t>U tome</w:t>
      </w:r>
      <w:r w:rsidRPr="007A5148">
        <w:t xml:space="preserve"> </w:t>
      </w:r>
      <w:r w:rsidR="006702D9" w:rsidRPr="007A5148">
        <w:t>leži</w:t>
      </w:r>
      <w:r w:rsidRPr="007A5148">
        <w:t xml:space="preserve"> iza</w:t>
      </w:r>
      <w:r w:rsidR="00905980" w:rsidRPr="007A5148">
        <w:t>zov za visokoškolske ustanove u cijelome svijetu pa tako i u Hrvatskoj</w:t>
      </w:r>
      <w:r w:rsidR="006702D9" w:rsidRPr="007A5148">
        <w:t xml:space="preserve"> jer rad</w:t>
      </w:r>
      <w:r w:rsidR="00905980" w:rsidRPr="007A5148">
        <w:t xml:space="preserve"> u IKT-u poprima novu paradigmu kada su u pitanju kompetencije i vještine važne za uspjeh. </w:t>
      </w:r>
    </w:p>
    <w:p w:rsidR="00987A7E" w:rsidRPr="007A5148" w:rsidRDefault="00987A7E" w:rsidP="00AB32A1">
      <w:pPr>
        <w:pStyle w:val="Heading2"/>
      </w:pPr>
      <w:bookmarkStart w:id="127" w:name="_Toc462787738"/>
      <w:r w:rsidRPr="007A5148">
        <w:t>Izazovi IT menadžmenta</w:t>
      </w:r>
      <w:bookmarkEnd w:id="127"/>
    </w:p>
    <w:p w:rsidR="00216C6E" w:rsidRPr="007A5148" w:rsidRDefault="00216C6E" w:rsidP="00216C6E">
      <w:pPr>
        <w:pStyle w:val="Misao"/>
      </w:pPr>
      <w:r w:rsidRPr="007A5148">
        <w:t>Biti vođa važnije je od upravljanja IKT-om</w:t>
      </w:r>
      <w:r w:rsidR="00C26509">
        <w:t>.</w:t>
      </w:r>
    </w:p>
    <w:p w:rsidR="00216C6E" w:rsidRPr="007A5148" w:rsidRDefault="00237E75" w:rsidP="00216C6E">
      <w:pPr>
        <w:pStyle w:val="MisaoAutor"/>
      </w:pPr>
      <w:sdt>
        <w:sdtPr>
          <w:id w:val="-645204500"/>
          <w:citation/>
        </w:sdtPr>
        <w:sdtEndPr/>
        <w:sdtContent>
          <w:r w:rsidR="00216C6E" w:rsidRPr="007A5148">
            <w:fldChar w:fldCharType="begin"/>
          </w:r>
          <w:r w:rsidR="00216C6E" w:rsidRPr="007A5148">
            <w:instrText xml:space="preserve"> CITATION Gra10 \l 1050 </w:instrText>
          </w:r>
          <w:r w:rsidR="00216C6E" w:rsidRPr="007A5148">
            <w:fldChar w:fldCharType="separate"/>
          </w:r>
          <w:r w:rsidR="001B6365">
            <w:rPr>
              <w:noProof/>
            </w:rPr>
            <w:t>(Waller, Rubenstrunk, &amp; Hallenbeck, 2010)</w:t>
          </w:r>
          <w:r w:rsidR="00216C6E" w:rsidRPr="007A5148">
            <w:fldChar w:fldCharType="end"/>
          </w:r>
        </w:sdtContent>
      </w:sdt>
    </w:p>
    <w:p w:rsidR="000511F6" w:rsidRPr="007A5148" w:rsidRDefault="00987A7E" w:rsidP="00987A7E">
      <w:pPr>
        <w:rPr>
          <w:lang w:bidi="en-US"/>
        </w:rPr>
      </w:pPr>
      <w:r w:rsidRPr="007A5148">
        <w:rPr>
          <w:lang w:bidi="en-US"/>
        </w:rPr>
        <w:t xml:space="preserve">Kako je već na početku </w:t>
      </w:r>
      <w:r w:rsidR="00B02CCF">
        <w:rPr>
          <w:lang w:bidi="en-US"/>
        </w:rPr>
        <w:t>naglaš</w:t>
      </w:r>
      <w:r w:rsidRPr="007A5148">
        <w:rPr>
          <w:lang w:bidi="en-US"/>
        </w:rPr>
        <w:t xml:space="preserve">eno, IT menadžment kritično </w:t>
      </w:r>
      <w:r w:rsidR="00C26509">
        <w:rPr>
          <w:lang w:bidi="en-US"/>
        </w:rPr>
        <w:t xml:space="preserve">je </w:t>
      </w:r>
      <w:r w:rsidRPr="007A5148">
        <w:rPr>
          <w:lang w:bidi="en-US"/>
        </w:rPr>
        <w:t xml:space="preserve">područje u mnogim organizacijama zbog rasta njihove ovisnosti o IKT-u </w:t>
      </w:r>
      <w:sdt>
        <w:sdtPr>
          <w:rPr>
            <w:lang w:bidi="en-US"/>
          </w:rPr>
          <w:id w:val="1685242297"/>
          <w:citation/>
        </w:sdtPr>
        <w:sdtEndPr/>
        <w:sdtContent>
          <w:r w:rsidRPr="007A5148">
            <w:rPr>
              <w:lang w:bidi="en-US"/>
            </w:rPr>
            <w:fldChar w:fldCharType="begin"/>
          </w:r>
          <w:r w:rsidRPr="007A5148">
            <w:rPr>
              <w:lang w:bidi="en-US"/>
            </w:rPr>
            <w:instrText xml:space="preserve"> CITATION Kar061 \l 1050 </w:instrText>
          </w:r>
          <w:r w:rsidRPr="007A5148">
            <w:rPr>
              <w:lang w:bidi="en-US"/>
            </w:rPr>
            <w:fldChar w:fldCharType="separate"/>
          </w:r>
          <w:r w:rsidR="001B6365">
            <w:rPr>
              <w:noProof/>
              <w:lang w:bidi="en-US"/>
            </w:rPr>
            <w:t>(Karahanna &amp; Watson, 2006)</w:t>
          </w:r>
          <w:r w:rsidRPr="007A5148">
            <w:rPr>
              <w:lang w:bidi="en-US"/>
            </w:rPr>
            <w:fldChar w:fldCharType="end"/>
          </w:r>
        </w:sdtContent>
      </w:sdt>
      <w:r w:rsidRPr="007A5148">
        <w:rPr>
          <w:lang w:bidi="en-US"/>
        </w:rPr>
        <w:t xml:space="preserve">. Budući da je sam IKT </w:t>
      </w:r>
      <w:r w:rsidR="00B02CCF">
        <w:rPr>
          <w:lang w:bidi="en-US"/>
        </w:rPr>
        <w:t xml:space="preserve">postao </w:t>
      </w:r>
      <w:r w:rsidRPr="007A5148">
        <w:rPr>
          <w:lang w:bidi="en-US"/>
        </w:rPr>
        <w:t>neizostavan u svakom</w:t>
      </w:r>
      <w:r w:rsidR="00C26509">
        <w:rPr>
          <w:lang w:bidi="en-US"/>
        </w:rPr>
        <w:t>e</w:t>
      </w:r>
      <w:r w:rsidRPr="007A5148">
        <w:rPr>
          <w:lang w:bidi="en-US"/>
        </w:rPr>
        <w:t xml:space="preserve"> području čovjekov</w:t>
      </w:r>
      <w:r w:rsidR="00C26509">
        <w:rPr>
          <w:lang w:bidi="en-US"/>
        </w:rPr>
        <w:t>a</w:t>
      </w:r>
      <w:r w:rsidRPr="007A5148">
        <w:rPr>
          <w:lang w:bidi="en-US"/>
        </w:rPr>
        <w:t xml:space="preserve"> rada i djelovanja</w:t>
      </w:r>
      <w:r w:rsidR="00C26509">
        <w:rPr>
          <w:lang w:bidi="en-US"/>
        </w:rPr>
        <w:t>,</w:t>
      </w:r>
      <w:r w:rsidRPr="007A5148">
        <w:rPr>
          <w:lang w:bidi="en-US"/>
        </w:rPr>
        <w:t xml:space="preserve"> ne može očekivati da brige i znanja o IKT-u budu rezerviran</w:t>
      </w:r>
      <w:r w:rsidR="00C26509">
        <w:rPr>
          <w:lang w:bidi="en-US"/>
        </w:rPr>
        <w:t>a</w:t>
      </w:r>
      <w:r w:rsidRPr="007A5148">
        <w:rPr>
          <w:lang w:bidi="en-US"/>
        </w:rPr>
        <w:t xml:space="preserve"> </w:t>
      </w:r>
      <w:r w:rsidR="000511F6" w:rsidRPr="007A5148">
        <w:rPr>
          <w:lang w:bidi="en-US"/>
        </w:rPr>
        <w:t>isključivo</w:t>
      </w:r>
      <w:r w:rsidRPr="007A5148">
        <w:rPr>
          <w:lang w:bidi="en-US"/>
        </w:rPr>
        <w:t xml:space="preserve"> za IT menadžera i IKT stručnjake</w:t>
      </w:r>
      <w:r w:rsidR="000511F6" w:rsidRPr="007A5148">
        <w:rPr>
          <w:lang w:bidi="en-US"/>
        </w:rPr>
        <w:t xml:space="preserve">. Ukoliko je tomu </w:t>
      </w:r>
      <w:r w:rsidR="00835518">
        <w:rPr>
          <w:lang w:bidi="en-US"/>
        </w:rPr>
        <w:t>u nekoj organizaciji tako</w:t>
      </w:r>
      <w:r w:rsidR="000511F6" w:rsidRPr="007A5148">
        <w:rPr>
          <w:lang w:bidi="en-US"/>
        </w:rPr>
        <w:t xml:space="preserve">, </w:t>
      </w:r>
      <w:r w:rsidR="00A774A0">
        <w:rPr>
          <w:lang w:bidi="en-US"/>
        </w:rPr>
        <w:t xml:space="preserve">utoliko se </w:t>
      </w:r>
      <w:r w:rsidR="000511F6" w:rsidRPr="007A5148">
        <w:rPr>
          <w:lang w:bidi="en-US"/>
        </w:rPr>
        <w:t xml:space="preserve">onda riskira </w:t>
      </w:r>
      <w:r w:rsidRPr="007A5148">
        <w:rPr>
          <w:lang w:bidi="en-US"/>
        </w:rPr>
        <w:t>veliki raskorak i nerazumijevanje</w:t>
      </w:r>
      <w:r w:rsidR="000511F6" w:rsidRPr="007A5148">
        <w:rPr>
          <w:lang w:bidi="en-US"/>
        </w:rPr>
        <w:t xml:space="preserve"> između IT menadžera i ostatka poslovanja</w:t>
      </w:r>
      <w:r w:rsidRPr="007A5148">
        <w:rPr>
          <w:lang w:bidi="en-US"/>
        </w:rPr>
        <w:t>. Stjecanje IKT kompetencija i poslovnih znanja</w:t>
      </w:r>
      <w:r w:rsidR="00835518">
        <w:rPr>
          <w:lang w:bidi="en-US"/>
        </w:rPr>
        <w:t xml:space="preserve"> kako bi mogao upravljati složenim međuodnosima</w:t>
      </w:r>
      <w:r w:rsidRPr="007A5148">
        <w:rPr>
          <w:lang w:bidi="en-US"/>
        </w:rPr>
        <w:t xml:space="preserve"> najvažniji su činitelji uspjeha svakog</w:t>
      </w:r>
      <w:r w:rsidR="00A774A0">
        <w:rPr>
          <w:lang w:bidi="en-US"/>
        </w:rPr>
        <w:t>a</w:t>
      </w:r>
      <w:r w:rsidRPr="007A5148">
        <w:rPr>
          <w:lang w:bidi="en-US"/>
        </w:rPr>
        <w:t xml:space="preserve"> učinkovitog menadžera </w:t>
      </w:r>
      <w:sdt>
        <w:sdtPr>
          <w:rPr>
            <w:lang w:bidi="en-US"/>
          </w:rPr>
          <w:id w:val="-938516303"/>
          <w:citation/>
        </w:sdtPr>
        <w:sdtEndPr/>
        <w:sdtContent>
          <w:r w:rsidRPr="007A5148">
            <w:rPr>
              <w:lang w:bidi="en-US"/>
            </w:rPr>
            <w:fldChar w:fldCharType="begin"/>
          </w:r>
          <w:r w:rsidRPr="007A5148">
            <w:rPr>
              <w:lang w:bidi="en-US"/>
            </w:rPr>
            <w:instrText xml:space="preserve"> CITATION Omr09 \l 1050 </w:instrText>
          </w:r>
          <w:r w:rsidRPr="007A5148">
            <w:rPr>
              <w:lang w:bidi="en-US"/>
            </w:rPr>
            <w:fldChar w:fldCharType="separate"/>
          </w:r>
          <w:r w:rsidR="001B6365">
            <w:rPr>
              <w:noProof/>
              <w:lang w:bidi="en-US"/>
            </w:rPr>
            <w:t>(Omran, Mahmood, &amp; Hussin, 2009)</w:t>
          </w:r>
          <w:r w:rsidRPr="007A5148">
            <w:rPr>
              <w:lang w:bidi="en-US"/>
            </w:rPr>
            <w:fldChar w:fldCharType="end"/>
          </w:r>
        </w:sdtContent>
      </w:sdt>
      <w:r w:rsidRPr="007A5148">
        <w:rPr>
          <w:lang w:bidi="en-US"/>
        </w:rPr>
        <w:t xml:space="preserve"> bez obzira na njegov</w:t>
      </w:r>
      <w:r w:rsidR="00A774A0">
        <w:rPr>
          <w:lang w:bidi="en-US"/>
        </w:rPr>
        <w:t>u</w:t>
      </w:r>
      <w:r w:rsidRPr="007A5148">
        <w:rPr>
          <w:lang w:bidi="en-US"/>
        </w:rPr>
        <w:t xml:space="preserve"> primarnu struku i područje djelovanja. </w:t>
      </w:r>
      <w:r w:rsidR="00A80048" w:rsidRPr="007A5148">
        <w:rPr>
          <w:lang w:bidi="en-US"/>
        </w:rPr>
        <w:t xml:space="preserve">Ne radi se ovdje </w:t>
      </w:r>
      <w:r w:rsidRPr="007A5148">
        <w:rPr>
          <w:lang w:bidi="en-US"/>
        </w:rPr>
        <w:t>samo</w:t>
      </w:r>
      <w:r w:rsidR="00A80048" w:rsidRPr="007A5148">
        <w:rPr>
          <w:lang w:bidi="en-US"/>
        </w:rPr>
        <w:t xml:space="preserve"> o</w:t>
      </w:r>
      <w:r w:rsidRPr="007A5148">
        <w:rPr>
          <w:lang w:bidi="en-US"/>
        </w:rPr>
        <w:t xml:space="preserve"> obavez</w:t>
      </w:r>
      <w:r w:rsidR="00A80048" w:rsidRPr="007A5148">
        <w:rPr>
          <w:lang w:bidi="en-US"/>
        </w:rPr>
        <w:t>i</w:t>
      </w:r>
      <w:r w:rsidRPr="007A5148">
        <w:rPr>
          <w:lang w:bidi="en-US"/>
        </w:rPr>
        <w:t xml:space="preserve"> i privilegij</w:t>
      </w:r>
      <w:r w:rsidR="00A80048" w:rsidRPr="007A5148">
        <w:rPr>
          <w:lang w:bidi="en-US"/>
        </w:rPr>
        <w:t>i</w:t>
      </w:r>
      <w:r w:rsidRPr="007A5148">
        <w:rPr>
          <w:lang w:bidi="en-US"/>
        </w:rPr>
        <w:t xml:space="preserve"> IT menadžera</w:t>
      </w:r>
      <w:r w:rsidR="000511F6" w:rsidRPr="007A5148">
        <w:rPr>
          <w:lang w:bidi="en-US"/>
        </w:rPr>
        <w:t xml:space="preserve"> kojemu je to osnovni posao, nego je poznavanje IKT-a, tj. informacijska pismenost </w:t>
      </w:r>
      <w:sdt>
        <w:sdtPr>
          <w:rPr>
            <w:lang w:bidi="en-US"/>
          </w:rPr>
          <w:id w:val="-793826394"/>
          <w:citation/>
        </w:sdtPr>
        <w:sdtEndPr/>
        <w:sdtContent>
          <w:r w:rsidR="000511F6" w:rsidRPr="007A5148">
            <w:rPr>
              <w:lang w:bidi="en-US"/>
            </w:rPr>
            <w:fldChar w:fldCharType="begin"/>
          </w:r>
          <w:r w:rsidR="000511F6" w:rsidRPr="007A5148">
            <w:rPr>
              <w:lang w:bidi="en-US"/>
            </w:rPr>
            <w:instrText xml:space="preserve">CITATION Rot11 \t  \l 1050 </w:instrText>
          </w:r>
          <w:r w:rsidR="000511F6" w:rsidRPr="007A5148">
            <w:rPr>
              <w:lang w:bidi="en-US"/>
            </w:rPr>
            <w:fldChar w:fldCharType="separate"/>
          </w:r>
          <w:r w:rsidR="001B6365">
            <w:rPr>
              <w:noProof/>
              <w:lang w:bidi="en-US"/>
            </w:rPr>
            <w:t>(Zgrabljić Rotar, 2011)</w:t>
          </w:r>
          <w:r w:rsidR="000511F6" w:rsidRPr="007A5148">
            <w:rPr>
              <w:lang w:bidi="en-US"/>
            </w:rPr>
            <w:fldChar w:fldCharType="end"/>
          </w:r>
        </w:sdtContent>
      </w:sdt>
      <w:r w:rsidR="00A80048" w:rsidRPr="007A5148">
        <w:rPr>
          <w:lang w:bidi="en-US"/>
        </w:rPr>
        <w:t xml:space="preserve"> dužnost i obaveza svakog</w:t>
      </w:r>
      <w:r w:rsidR="00A774A0">
        <w:rPr>
          <w:lang w:bidi="en-US"/>
        </w:rPr>
        <w:t>a</w:t>
      </w:r>
      <w:r w:rsidR="00A80048" w:rsidRPr="007A5148">
        <w:rPr>
          <w:lang w:bidi="en-US"/>
        </w:rPr>
        <w:t xml:space="preserve"> menadžera u mjeri u kojoj dolazi u doticaj s IKT-om</w:t>
      </w:r>
      <w:r w:rsidR="00835518">
        <w:rPr>
          <w:lang w:bidi="en-US"/>
        </w:rPr>
        <w:t>, a onda i zaposlenika</w:t>
      </w:r>
      <w:r w:rsidR="00A80048" w:rsidRPr="007A5148">
        <w:rPr>
          <w:lang w:bidi="en-US"/>
        </w:rPr>
        <w:t>.</w:t>
      </w:r>
    </w:p>
    <w:p w:rsidR="00987A7E" w:rsidRPr="007A5148" w:rsidRDefault="00987A7E" w:rsidP="00987A7E">
      <w:pPr>
        <w:rPr>
          <w:lang w:bidi="en-US"/>
        </w:rPr>
      </w:pPr>
      <w:r w:rsidRPr="007A5148">
        <w:rPr>
          <w:lang w:bidi="en-US"/>
        </w:rPr>
        <w:t>Halamka tvrdi da</w:t>
      </w:r>
      <w:r w:rsidR="0093755D" w:rsidRPr="007A5148">
        <w:rPr>
          <w:lang w:bidi="en-US"/>
        </w:rPr>
        <w:t xml:space="preserve"> put prema </w:t>
      </w:r>
      <w:r w:rsidRPr="007A5148">
        <w:rPr>
          <w:lang w:bidi="en-US"/>
        </w:rPr>
        <w:t>uspjeh</w:t>
      </w:r>
      <w:r w:rsidR="0093755D" w:rsidRPr="007A5148">
        <w:rPr>
          <w:lang w:bidi="en-US"/>
        </w:rPr>
        <w:t>u</w:t>
      </w:r>
      <w:r w:rsidRPr="007A5148">
        <w:rPr>
          <w:lang w:bidi="en-US"/>
        </w:rPr>
        <w:t xml:space="preserve"> IT menadžera postaje sve više kompleksan jer IKT </w:t>
      </w:r>
      <w:r w:rsidR="00A774A0">
        <w:rPr>
          <w:lang w:bidi="en-US"/>
        </w:rPr>
        <w:t>i</w:t>
      </w:r>
      <w:r w:rsidRPr="007A5148">
        <w:rPr>
          <w:lang w:bidi="en-US"/>
        </w:rPr>
        <w:t>nfrastruktura mora biti dostupna 99,99%, bez gubitka podataka, i treba biti poput grijanja, struje i svjetla, dostupna</w:t>
      </w:r>
      <w:r w:rsidR="00C34A51" w:rsidRPr="007A5148">
        <w:rPr>
          <w:lang w:bidi="en-US"/>
        </w:rPr>
        <w:t xml:space="preserve"> prema</w:t>
      </w:r>
      <w:r w:rsidRPr="007A5148">
        <w:rPr>
          <w:lang w:bidi="en-US"/>
        </w:rPr>
        <w:t xml:space="preserve"> potrebi i u dovoljnim količinama </w:t>
      </w:r>
      <w:sdt>
        <w:sdtPr>
          <w:rPr>
            <w:lang w:bidi="en-US"/>
          </w:rPr>
          <w:id w:val="14163989"/>
          <w:citation/>
        </w:sdtPr>
        <w:sdtEndPr/>
        <w:sdtContent>
          <w:r w:rsidRPr="007A5148">
            <w:rPr>
              <w:lang w:bidi="en-US"/>
            </w:rPr>
            <w:fldChar w:fldCharType="begin"/>
          </w:r>
          <w:r w:rsidRPr="007A5148">
            <w:rPr>
              <w:lang w:bidi="en-US"/>
            </w:rPr>
            <w:instrText xml:space="preserve"> CITATION Hal11 \l 1050 </w:instrText>
          </w:r>
          <w:r w:rsidRPr="007A5148">
            <w:rPr>
              <w:lang w:bidi="en-US"/>
            </w:rPr>
            <w:fldChar w:fldCharType="separate"/>
          </w:r>
          <w:r w:rsidR="001B6365">
            <w:rPr>
              <w:noProof/>
              <w:lang w:bidi="en-US"/>
            </w:rPr>
            <w:t>(Halamka, 2011)</w:t>
          </w:r>
          <w:r w:rsidRPr="007A5148">
            <w:rPr>
              <w:lang w:bidi="en-US"/>
            </w:rPr>
            <w:fldChar w:fldCharType="end"/>
          </w:r>
        </w:sdtContent>
      </w:sdt>
      <w:r w:rsidRPr="007A5148">
        <w:rPr>
          <w:lang w:bidi="en-US"/>
        </w:rPr>
        <w:t>.</w:t>
      </w:r>
      <w:r w:rsidR="00835518">
        <w:rPr>
          <w:lang w:bidi="en-US"/>
        </w:rPr>
        <w:t xml:space="preserve"> </w:t>
      </w:r>
      <w:r w:rsidRPr="007A5148">
        <w:rPr>
          <w:lang w:bidi="en-US"/>
        </w:rPr>
        <w:t xml:space="preserve">Suvremeni način života traži prilagodbu na svim poljima. </w:t>
      </w:r>
      <w:r w:rsidR="00835518">
        <w:rPr>
          <w:i/>
          <w:lang w:bidi="en-US"/>
        </w:rPr>
        <w:t>On</w:t>
      </w:r>
      <w:r w:rsidR="00835518" w:rsidRPr="007A5148">
        <w:rPr>
          <w:i/>
          <w:lang w:bidi="en-US"/>
        </w:rPr>
        <w:t>line</w:t>
      </w:r>
      <w:r w:rsidR="00835518">
        <w:rPr>
          <w:i/>
          <w:lang w:bidi="en-US"/>
        </w:rPr>
        <w:t xml:space="preserve"> trgovina</w:t>
      </w:r>
      <w:r w:rsidR="00C34A51" w:rsidRPr="007A5148">
        <w:rPr>
          <w:lang w:bidi="en-US"/>
        </w:rPr>
        <w:t xml:space="preserve"> postala </w:t>
      </w:r>
      <w:r w:rsidR="00A774A0">
        <w:rPr>
          <w:lang w:bidi="en-US"/>
        </w:rPr>
        <w:t xml:space="preserve">je </w:t>
      </w:r>
      <w:r w:rsidR="001312BE">
        <w:rPr>
          <w:lang w:bidi="en-US"/>
        </w:rPr>
        <w:t>prijek</w:t>
      </w:r>
      <w:r w:rsidR="00C34A51" w:rsidRPr="007A5148">
        <w:rPr>
          <w:lang w:bidi="en-US"/>
        </w:rPr>
        <w:t xml:space="preserve">a potreba </w:t>
      </w:r>
      <w:r w:rsidR="00835518">
        <w:rPr>
          <w:lang w:bidi="en-US"/>
        </w:rPr>
        <w:t xml:space="preserve">i </w:t>
      </w:r>
      <w:r w:rsidR="00C34A51" w:rsidRPr="007A5148">
        <w:rPr>
          <w:lang w:bidi="en-US"/>
        </w:rPr>
        <w:t>n</w:t>
      </w:r>
      <w:r w:rsidRPr="007A5148">
        <w:rPr>
          <w:lang w:bidi="en-US"/>
        </w:rPr>
        <w:t>itko ne želi kupovati</w:t>
      </w:r>
      <w:r w:rsidR="00835518">
        <w:rPr>
          <w:lang w:bidi="en-US"/>
        </w:rPr>
        <w:t xml:space="preserve"> </w:t>
      </w:r>
      <w:r w:rsidRPr="007A5148">
        <w:rPr>
          <w:lang w:bidi="en-US"/>
        </w:rPr>
        <w:t>tamo gdje sustav nije stalno dostupan i siguran</w:t>
      </w:r>
      <w:r w:rsidR="00835518">
        <w:rPr>
          <w:lang w:bidi="en-US"/>
        </w:rPr>
        <w:t>.</w:t>
      </w:r>
      <w:r w:rsidR="00C34A51" w:rsidRPr="007A5148">
        <w:rPr>
          <w:lang w:bidi="en-US"/>
        </w:rPr>
        <w:t xml:space="preserve"> </w:t>
      </w:r>
      <w:r w:rsidR="00835518">
        <w:rPr>
          <w:lang w:bidi="en-US"/>
        </w:rPr>
        <w:t>O</w:t>
      </w:r>
      <w:r w:rsidR="00C34A51" w:rsidRPr="007A5148">
        <w:rPr>
          <w:lang w:bidi="en-US"/>
        </w:rPr>
        <w:t>siguranje</w:t>
      </w:r>
      <w:r w:rsidR="00835518">
        <w:rPr>
          <w:lang w:bidi="en-US"/>
        </w:rPr>
        <w:t xml:space="preserve"> stalne</w:t>
      </w:r>
      <w:r w:rsidR="00C34A51" w:rsidRPr="007A5148">
        <w:rPr>
          <w:lang w:bidi="en-US"/>
        </w:rPr>
        <w:t xml:space="preserve"> dostupnosti IKT sustava</w:t>
      </w:r>
      <w:r w:rsidRPr="007A5148">
        <w:rPr>
          <w:lang w:bidi="en-US"/>
        </w:rPr>
        <w:t xml:space="preserve"> </w:t>
      </w:r>
      <w:r w:rsidR="00835518">
        <w:rPr>
          <w:lang w:bidi="en-US"/>
        </w:rPr>
        <w:t>konstantan</w:t>
      </w:r>
      <w:r w:rsidRPr="007A5148">
        <w:rPr>
          <w:lang w:bidi="en-US"/>
        </w:rPr>
        <w:t xml:space="preserve"> </w:t>
      </w:r>
      <w:r w:rsidR="00C34A51" w:rsidRPr="007A5148">
        <w:rPr>
          <w:lang w:bidi="en-US"/>
        </w:rPr>
        <w:t xml:space="preserve">je </w:t>
      </w:r>
      <w:r w:rsidRPr="007A5148">
        <w:rPr>
          <w:lang w:bidi="en-US"/>
        </w:rPr>
        <w:t xml:space="preserve">izazov. Prema suvremenoj metrici, ona se određuje u postotcima pri čemu se teži </w:t>
      </w:r>
      <w:r w:rsidR="001312BE">
        <w:rPr>
          <w:lang w:bidi="en-US"/>
        </w:rPr>
        <w:t>stoposto</w:t>
      </w:r>
      <w:r w:rsidR="00C34A51" w:rsidRPr="007A5148">
        <w:rPr>
          <w:lang w:bidi="en-US"/>
        </w:rPr>
        <w:t>tnoj dostupnosti</w:t>
      </w:r>
      <w:r w:rsidRPr="007A5148">
        <w:rPr>
          <w:lang w:bidi="en-US"/>
        </w:rPr>
        <w:t xml:space="preserve">. Iako je to praktično nemoguće, pokušava se osigurati </w:t>
      </w:r>
      <w:r w:rsidR="00C34A51" w:rsidRPr="007A5148">
        <w:rPr>
          <w:lang w:bidi="en-US"/>
        </w:rPr>
        <w:t>dostupnost</w:t>
      </w:r>
      <w:r w:rsidR="00F85AF7" w:rsidRPr="007A5148">
        <w:rPr>
          <w:lang w:bidi="en-US"/>
        </w:rPr>
        <w:t xml:space="preserve"> IKT sustava</w:t>
      </w:r>
      <w:r w:rsidRPr="007A5148">
        <w:rPr>
          <w:lang w:bidi="en-US"/>
        </w:rPr>
        <w:t xml:space="preserve"> koj</w:t>
      </w:r>
      <w:r w:rsidR="00F85AF7" w:rsidRPr="007A5148">
        <w:rPr>
          <w:lang w:bidi="en-US"/>
        </w:rPr>
        <w:t>a</w:t>
      </w:r>
      <w:r w:rsidRPr="007A5148">
        <w:rPr>
          <w:lang w:bidi="en-US"/>
        </w:rPr>
        <w:t xml:space="preserve"> će biti što bliž</w:t>
      </w:r>
      <w:r w:rsidR="00C34A51" w:rsidRPr="007A5148">
        <w:rPr>
          <w:lang w:bidi="en-US"/>
        </w:rPr>
        <w:t>a</w:t>
      </w:r>
      <w:r w:rsidRPr="007A5148">
        <w:rPr>
          <w:lang w:bidi="en-US"/>
        </w:rPr>
        <w:t xml:space="preserve"> 100%. Tako je 99,999% dostupnost ona koja dozvoljava ispad sustava od samo 5,26 minuta u godini dana, a dostupnost od 99,99% tolerira 10 puta dulji ispad sustava i nedostupnost </w:t>
      </w:r>
      <w:r w:rsidR="00C34A51" w:rsidRPr="007A5148">
        <w:rPr>
          <w:lang w:bidi="en-US"/>
        </w:rPr>
        <w:t xml:space="preserve">IKT-a </w:t>
      </w:r>
      <w:sdt>
        <w:sdtPr>
          <w:rPr>
            <w:lang w:bidi="en-US"/>
          </w:rPr>
          <w:id w:val="975183235"/>
          <w:citation/>
        </w:sdtPr>
        <w:sdtEndPr/>
        <w:sdtContent>
          <w:r w:rsidRPr="007A5148">
            <w:rPr>
              <w:lang w:bidi="en-US"/>
            </w:rPr>
            <w:fldChar w:fldCharType="begin"/>
          </w:r>
          <w:r w:rsidRPr="007A5148">
            <w:rPr>
              <w:lang w:bidi="en-US"/>
            </w:rPr>
            <w:instrText xml:space="preserve">CITATION Wik13 \l 1050 </w:instrText>
          </w:r>
          <w:r w:rsidRPr="007A5148">
            <w:rPr>
              <w:lang w:bidi="en-US"/>
            </w:rPr>
            <w:fldChar w:fldCharType="separate"/>
          </w:r>
          <w:r w:rsidR="001B6365">
            <w:rPr>
              <w:noProof/>
              <w:lang w:bidi="en-US"/>
            </w:rPr>
            <w:t>(Wikipedia, 2013)</w:t>
          </w:r>
          <w:r w:rsidRPr="007A5148">
            <w:rPr>
              <w:lang w:bidi="en-US"/>
            </w:rPr>
            <w:fldChar w:fldCharType="end"/>
          </w:r>
        </w:sdtContent>
      </w:sdt>
      <w:r w:rsidRPr="007A5148">
        <w:rPr>
          <w:lang w:bidi="en-US"/>
        </w:rPr>
        <w:t>. Odnos cijena</w:t>
      </w:r>
      <w:r w:rsidR="00835518">
        <w:rPr>
          <w:lang w:bidi="en-US"/>
        </w:rPr>
        <w:t xml:space="preserve"> usluga</w:t>
      </w:r>
      <w:r w:rsidRPr="007A5148">
        <w:rPr>
          <w:lang w:bidi="en-US"/>
        </w:rPr>
        <w:t xml:space="preserve"> </w:t>
      </w:r>
      <w:r w:rsidR="00835518">
        <w:rPr>
          <w:lang w:bidi="en-US"/>
        </w:rPr>
        <w:t>tih</w:t>
      </w:r>
      <w:r w:rsidRPr="007A5148">
        <w:rPr>
          <w:lang w:bidi="en-US"/>
        </w:rPr>
        <w:t xml:space="preserve"> dva</w:t>
      </w:r>
      <w:r w:rsidR="00835518">
        <w:rPr>
          <w:lang w:bidi="en-US"/>
        </w:rPr>
        <w:t>ju stupnjeva</w:t>
      </w:r>
      <w:r w:rsidRPr="007A5148">
        <w:rPr>
          <w:lang w:bidi="en-US"/>
        </w:rPr>
        <w:t xml:space="preserve"> </w:t>
      </w:r>
      <w:r w:rsidR="00C34A51" w:rsidRPr="007A5148">
        <w:rPr>
          <w:lang w:bidi="en-US"/>
        </w:rPr>
        <w:t>dostupnosti</w:t>
      </w:r>
      <w:r w:rsidRPr="007A5148">
        <w:rPr>
          <w:lang w:bidi="en-US"/>
        </w:rPr>
        <w:t xml:space="preserve"> prilično</w:t>
      </w:r>
      <w:r w:rsidR="002F2CA2">
        <w:rPr>
          <w:lang w:bidi="en-US"/>
        </w:rPr>
        <w:t xml:space="preserve"> je</w:t>
      </w:r>
      <w:r w:rsidRPr="007A5148">
        <w:rPr>
          <w:lang w:bidi="en-US"/>
        </w:rPr>
        <w:t xml:space="preserve"> velika tako da se pri odabiru mora voditi briga o stvarnim potrebama. IT menadžer pritom</w:t>
      </w:r>
      <w:r w:rsidR="002F2CA2">
        <w:rPr>
          <w:lang w:bidi="en-US"/>
        </w:rPr>
        <w:t xml:space="preserve"> se</w:t>
      </w:r>
      <w:r w:rsidRPr="007A5148">
        <w:rPr>
          <w:lang w:bidi="en-US"/>
        </w:rPr>
        <w:t xml:space="preserve"> često nalazi u teškoj situaciji</w:t>
      </w:r>
      <w:r w:rsidR="00835518">
        <w:rPr>
          <w:lang w:bidi="en-US"/>
        </w:rPr>
        <w:t>,</w:t>
      </w:r>
      <w:r w:rsidRPr="007A5148">
        <w:rPr>
          <w:lang w:bidi="en-US"/>
        </w:rPr>
        <w:t xml:space="preserve"> </w:t>
      </w:r>
      <w:r w:rsidR="002F2CA2">
        <w:rPr>
          <w:lang w:bidi="en-US"/>
        </w:rPr>
        <w:t>ako</w:t>
      </w:r>
      <w:r w:rsidR="002F2CA2" w:rsidRPr="007A5148">
        <w:rPr>
          <w:lang w:bidi="en-US"/>
        </w:rPr>
        <w:t xml:space="preserve"> </w:t>
      </w:r>
      <w:r w:rsidRPr="007A5148">
        <w:rPr>
          <w:lang w:bidi="en-US"/>
        </w:rPr>
        <w:t xml:space="preserve">treba osigurati </w:t>
      </w:r>
      <w:r w:rsidR="00835518">
        <w:rPr>
          <w:lang w:bidi="en-US"/>
        </w:rPr>
        <w:t>visoku razi</w:t>
      </w:r>
      <w:r w:rsidRPr="007A5148">
        <w:rPr>
          <w:lang w:bidi="en-US"/>
        </w:rPr>
        <w:t>nu dostupnost</w:t>
      </w:r>
      <w:r w:rsidR="00835518">
        <w:rPr>
          <w:lang w:bidi="en-US"/>
        </w:rPr>
        <w:t>i</w:t>
      </w:r>
      <w:r w:rsidRPr="007A5148">
        <w:rPr>
          <w:lang w:bidi="en-US"/>
        </w:rPr>
        <w:t xml:space="preserve">, a da za to nema podršku nadređenih koji osiguravaju financijska sredstva. </w:t>
      </w:r>
      <w:r w:rsidR="00A80048" w:rsidRPr="007A5148">
        <w:rPr>
          <w:lang w:bidi="en-US"/>
        </w:rPr>
        <w:t>Njegov je zadatak stvoriti kvalitetan i u</w:t>
      </w:r>
      <w:r w:rsidR="007F7193" w:rsidRPr="007A5148">
        <w:rPr>
          <w:lang w:bidi="en-US"/>
        </w:rPr>
        <w:t>činkovit</w:t>
      </w:r>
      <w:r w:rsidR="00A80048" w:rsidRPr="007A5148">
        <w:rPr>
          <w:lang w:bidi="en-US"/>
        </w:rPr>
        <w:t xml:space="preserve"> IKT sustav u organizaciji za koju radi.</w:t>
      </w:r>
    </w:p>
    <w:p w:rsidR="00987A7E" w:rsidRPr="007A5148" w:rsidRDefault="00987A7E" w:rsidP="00987A7E">
      <w:r w:rsidRPr="007A5148">
        <w:t>IKT neke organizacije uspješan</w:t>
      </w:r>
      <w:r w:rsidR="002F2CA2">
        <w:t xml:space="preserve"> je</w:t>
      </w:r>
      <w:r w:rsidRPr="007A5148">
        <w:t xml:space="preserve"> </w:t>
      </w:r>
      <w:r w:rsidR="002F2CA2">
        <w:t>ako</w:t>
      </w:r>
      <w:r w:rsidR="002F2CA2" w:rsidRPr="007A5148">
        <w:t xml:space="preserve"> </w:t>
      </w:r>
      <w:r w:rsidRPr="007A5148">
        <w:t xml:space="preserve">su </w:t>
      </w:r>
      <w:r w:rsidR="00835518">
        <w:t>sljedeća</w:t>
      </w:r>
      <w:r w:rsidRPr="007A5148">
        <w:t xml:space="preserve"> tri čimbenika usklađena, a to su tehnika, tj. hardver i softver na njemu, ljudi koji vode IKT te procesi koji uređuju pravila postupanja u svim poslovnim situacijama u kojima se organizacija kroz svoje poslovanje može naći.</w:t>
      </w:r>
    </w:p>
    <w:p w:rsidR="00987A7E" w:rsidRPr="007A5148" w:rsidRDefault="00987A7E" w:rsidP="00987A7E">
      <w:pPr>
        <w:pStyle w:val="Navoenjedoslovno"/>
      </w:pPr>
      <w:r w:rsidRPr="007A5148">
        <w:t xml:space="preserve">Bez obzira koliko su izvrsni vaši suradnici, oni ne mogu nadoknaditi neodgovarajuće poslovne procese </w:t>
      </w:r>
      <w:sdt>
        <w:sdtPr>
          <w:id w:val="12972045"/>
          <w:citation/>
        </w:sdtPr>
        <w:sdtEndPr/>
        <w:sdtContent>
          <w:r w:rsidRPr="007A5148">
            <w:fldChar w:fldCharType="begin"/>
          </w:r>
          <w:r w:rsidRPr="007A5148">
            <w:instrText xml:space="preserve">CITATION Wei09 \p 12 \t  \l 1050 </w:instrText>
          </w:r>
          <w:r w:rsidRPr="007A5148">
            <w:fldChar w:fldCharType="separate"/>
          </w:r>
          <w:r w:rsidR="001B6365" w:rsidRPr="001B6365">
            <w:rPr>
              <w:noProof/>
            </w:rPr>
            <w:t>(Weill &amp; Ross, 2009, p. 12)</w:t>
          </w:r>
          <w:r w:rsidRPr="007A5148">
            <w:fldChar w:fldCharType="end"/>
          </w:r>
        </w:sdtContent>
      </w:sdt>
      <w:r w:rsidRPr="007A5148">
        <w:t xml:space="preserve">. </w:t>
      </w:r>
    </w:p>
    <w:p w:rsidR="0093755D" w:rsidRPr="007A5148" w:rsidRDefault="0093755D" w:rsidP="0093755D">
      <w:pPr>
        <w:rPr>
          <w:lang w:bidi="en-US"/>
        </w:rPr>
      </w:pPr>
      <w:r w:rsidRPr="007A5148">
        <w:rPr>
          <w:lang w:bidi="en-US"/>
        </w:rPr>
        <w:t>Kad je u pitanju IT menadžer, ostati na vrhu znači biti uvijek spreman na izazove, učenje novih stvari i prilagodbu turbulentnom</w:t>
      </w:r>
      <w:r w:rsidR="003E6078">
        <w:rPr>
          <w:lang w:bidi="en-US"/>
        </w:rPr>
        <w:t>e</w:t>
      </w:r>
      <w:r w:rsidRPr="007A5148">
        <w:rPr>
          <w:lang w:bidi="en-US"/>
        </w:rPr>
        <w:t xml:space="preserve"> IKT svijetu. Da to nije lak zadatak svjedoče velike fluktuacije menadžerskog</w:t>
      </w:r>
      <w:r w:rsidR="003E6078">
        <w:rPr>
          <w:lang w:bidi="en-US"/>
        </w:rPr>
        <w:t>a</w:t>
      </w:r>
      <w:r w:rsidRPr="007A5148">
        <w:rPr>
          <w:lang w:bidi="en-US"/>
        </w:rPr>
        <w:t xml:space="preserve"> kadra koji nakon određenog</w:t>
      </w:r>
      <w:r w:rsidR="003E6078">
        <w:rPr>
          <w:lang w:bidi="en-US"/>
        </w:rPr>
        <w:t>a</w:t>
      </w:r>
      <w:r w:rsidRPr="007A5148">
        <w:rPr>
          <w:lang w:bidi="en-US"/>
        </w:rPr>
        <w:t xml:space="preserve"> vremena sami dođu do zaključka kako nisu uspjeli ili ih na to upozoravaju njihovi pretpostavljeni. Problem su i psihosomatske bolesti </w:t>
      </w:r>
      <w:r w:rsidR="00573E31">
        <w:rPr>
          <w:lang w:bidi="en-US"/>
        </w:rPr>
        <w:t>prouzročen</w:t>
      </w:r>
      <w:r w:rsidRPr="007A5148">
        <w:rPr>
          <w:lang w:bidi="en-US"/>
        </w:rPr>
        <w:t>e stresom</w:t>
      </w:r>
      <w:r w:rsidR="003E6078">
        <w:rPr>
          <w:lang w:bidi="en-US"/>
        </w:rPr>
        <w:t>,</w:t>
      </w:r>
      <w:r w:rsidRPr="007A5148">
        <w:rPr>
          <w:lang w:bidi="en-US"/>
        </w:rPr>
        <w:t xml:space="preserve"> a koje nastaju u teškim radnim uvjetima i teško ih je empirijski dokazati. </w:t>
      </w:r>
      <w:r w:rsidR="00A80048" w:rsidRPr="007A5148">
        <w:rPr>
          <w:lang w:bidi="en-US"/>
        </w:rPr>
        <w:t>Dodatna poteškoća je</w:t>
      </w:r>
      <w:r w:rsidRPr="007A5148">
        <w:rPr>
          <w:lang w:bidi="en-US"/>
        </w:rPr>
        <w:t xml:space="preserve"> i to što ih oboljeli teško priznaju </w:t>
      </w:r>
      <w:r w:rsidR="005D23AD" w:rsidRPr="007A5148">
        <w:rPr>
          <w:lang w:bidi="en-US"/>
        </w:rPr>
        <w:t>zbog boja</w:t>
      </w:r>
      <w:r w:rsidR="007F7193" w:rsidRPr="007A5148">
        <w:rPr>
          <w:lang w:bidi="en-US"/>
        </w:rPr>
        <w:t>z</w:t>
      </w:r>
      <w:r w:rsidR="005D23AD" w:rsidRPr="007A5148">
        <w:rPr>
          <w:lang w:bidi="en-US"/>
        </w:rPr>
        <w:t>n</w:t>
      </w:r>
      <w:r w:rsidR="007F7193" w:rsidRPr="007A5148">
        <w:rPr>
          <w:lang w:bidi="en-US"/>
        </w:rPr>
        <w:t xml:space="preserve">i da će </w:t>
      </w:r>
      <w:r w:rsidRPr="007A5148">
        <w:rPr>
          <w:lang w:bidi="en-US"/>
        </w:rPr>
        <w:t>im takvo priznanje utjecati na karijeru. Među brojnim izazovima</w:t>
      </w:r>
      <w:r w:rsidR="007F7193" w:rsidRPr="007A5148">
        <w:rPr>
          <w:lang w:bidi="en-US"/>
        </w:rPr>
        <w:t xml:space="preserve"> u IT menadžmentu</w:t>
      </w:r>
      <w:r w:rsidRPr="007A5148">
        <w:rPr>
          <w:lang w:bidi="en-US"/>
        </w:rPr>
        <w:t>, ono što je presudno, može se opisati na sljedeći način:</w:t>
      </w:r>
    </w:p>
    <w:p w:rsidR="0093755D" w:rsidRPr="007A5148" w:rsidRDefault="0093755D" w:rsidP="0093755D">
      <w:pPr>
        <w:pStyle w:val="Navoenjedoslovno"/>
      </w:pPr>
      <w:r w:rsidRPr="007A5148">
        <w:t xml:space="preserve">IT menadžera najčešće sputava njegovo nerazumijevanje poslovanja, strateške vizije i međuljudskih odnosa </w:t>
      </w:r>
      <w:sdt>
        <w:sdtPr>
          <w:id w:val="17782806"/>
          <w:citation/>
        </w:sdtPr>
        <w:sdtEndPr/>
        <w:sdtContent>
          <w:r w:rsidRPr="007A5148">
            <w:fldChar w:fldCharType="begin"/>
          </w:r>
          <w:r w:rsidRPr="007A5148">
            <w:instrText xml:space="preserve">CITATION DEL09 \t  \l 1050 </w:instrText>
          </w:r>
          <w:r w:rsidRPr="007A5148">
            <w:fldChar w:fldCharType="separate"/>
          </w:r>
          <w:r w:rsidR="001B6365">
            <w:rPr>
              <w:noProof/>
            </w:rPr>
            <w:t>(Delisi, Moberg, &amp; Danielson, 2010)</w:t>
          </w:r>
          <w:r w:rsidRPr="007A5148">
            <w:fldChar w:fldCharType="end"/>
          </w:r>
        </w:sdtContent>
      </w:sdt>
      <w:r w:rsidRPr="007A5148">
        <w:t>.</w:t>
      </w:r>
    </w:p>
    <w:p w:rsidR="0093755D" w:rsidRPr="007A5148" w:rsidRDefault="0093755D" w:rsidP="0093755D">
      <w:pPr>
        <w:rPr>
          <w:lang w:bidi="en-US"/>
        </w:rPr>
      </w:pPr>
      <w:r w:rsidRPr="007A5148">
        <w:rPr>
          <w:lang w:bidi="en-US"/>
        </w:rPr>
        <w:t xml:space="preserve">Raščlanjujući najveće </w:t>
      </w:r>
      <w:r w:rsidR="007F7193" w:rsidRPr="007A5148">
        <w:rPr>
          <w:lang w:bidi="en-US"/>
        </w:rPr>
        <w:t>probleme</w:t>
      </w:r>
      <w:r w:rsidR="003E6078">
        <w:rPr>
          <w:lang w:bidi="en-US"/>
        </w:rPr>
        <w:t>,</w:t>
      </w:r>
      <w:r w:rsidR="007F7193" w:rsidRPr="007A5148">
        <w:rPr>
          <w:lang w:bidi="en-US"/>
        </w:rPr>
        <w:t xml:space="preserve"> a nakon toga i </w:t>
      </w:r>
      <w:r w:rsidRPr="007A5148">
        <w:rPr>
          <w:lang w:bidi="en-US"/>
        </w:rPr>
        <w:t>izazove s kojima se susreće IT menadžer mo</w:t>
      </w:r>
      <w:r w:rsidR="003E6078">
        <w:rPr>
          <w:lang w:bidi="en-US"/>
        </w:rPr>
        <w:t>gu</w:t>
      </w:r>
      <w:r w:rsidRPr="007A5148">
        <w:rPr>
          <w:lang w:bidi="en-US"/>
        </w:rPr>
        <w:t xml:space="preserve"> se izdvojiti </w:t>
      </w:r>
      <w:r w:rsidR="003E6078">
        <w:rPr>
          <w:lang w:bidi="en-US"/>
        </w:rPr>
        <w:t>četiri</w:t>
      </w:r>
      <w:r w:rsidRPr="007A5148">
        <w:rPr>
          <w:lang w:bidi="en-US"/>
        </w:rPr>
        <w:t xml:space="preserve"> najčešća:</w:t>
      </w:r>
    </w:p>
    <w:p w:rsidR="0093755D" w:rsidRPr="007A5148" w:rsidRDefault="0093755D" w:rsidP="009F3C20">
      <w:pPr>
        <w:pStyle w:val="Nabrajanje"/>
        <w:numPr>
          <w:ilvl w:val="0"/>
          <w:numId w:val="16"/>
        </w:numPr>
      </w:pPr>
      <w:r w:rsidRPr="007A5148">
        <w:t>(Ne)ispunjavanje očekivanja uprave</w:t>
      </w:r>
    </w:p>
    <w:p w:rsidR="0093755D" w:rsidRPr="007A5148" w:rsidRDefault="0093755D" w:rsidP="009F3C20">
      <w:pPr>
        <w:pStyle w:val="Nabrajanje"/>
        <w:numPr>
          <w:ilvl w:val="0"/>
          <w:numId w:val="16"/>
        </w:numPr>
      </w:pPr>
      <w:r w:rsidRPr="007A5148">
        <w:t>(Ne)zadovoljs</w:t>
      </w:r>
      <w:r w:rsidR="003E6078">
        <w:t>t</w:t>
      </w:r>
      <w:r w:rsidRPr="007A5148">
        <w:t>vo korisnika IKT-om</w:t>
      </w:r>
    </w:p>
    <w:p w:rsidR="0093755D" w:rsidRPr="007A5148" w:rsidRDefault="0093755D" w:rsidP="00161466">
      <w:pPr>
        <w:pStyle w:val="Nabrajanje"/>
      </w:pPr>
      <w:r w:rsidRPr="007A5148">
        <w:t>Niska razina znanja – informacijske pismenosti</w:t>
      </w:r>
      <w:r w:rsidR="00835518">
        <w:t xml:space="preserve"> kod korisnika</w:t>
      </w:r>
      <w:r w:rsidR="001312BE">
        <w:t xml:space="preserve"> </w:t>
      </w:r>
      <w:r w:rsidR="00835518">
        <w:t>uprave</w:t>
      </w:r>
    </w:p>
    <w:p w:rsidR="0093755D" w:rsidRPr="007A5148" w:rsidRDefault="0093755D" w:rsidP="00161466">
      <w:pPr>
        <w:pStyle w:val="Nabrajanje"/>
      </w:pPr>
      <w:r w:rsidRPr="007A5148">
        <w:t>Stres</w:t>
      </w:r>
    </w:p>
    <w:p w:rsidR="0093755D" w:rsidRPr="007A5148" w:rsidRDefault="0093755D" w:rsidP="0093755D">
      <w:r w:rsidRPr="007A5148">
        <w:rPr>
          <w:lang w:bidi="en-US"/>
        </w:rPr>
        <w:t>U sljedećim poglavljima bit će</w:t>
      </w:r>
      <w:r w:rsidR="00F85AF7" w:rsidRPr="007A5148">
        <w:rPr>
          <w:lang w:bidi="en-US"/>
        </w:rPr>
        <w:t xml:space="preserve"> ukratko</w:t>
      </w:r>
      <w:r w:rsidRPr="007A5148">
        <w:rPr>
          <w:lang w:bidi="en-US"/>
        </w:rPr>
        <w:t xml:space="preserve"> opisani navedeni</w:t>
      </w:r>
      <w:r w:rsidR="00F85AF7" w:rsidRPr="007A5148">
        <w:rPr>
          <w:lang w:bidi="en-US"/>
        </w:rPr>
        <w:t xml:space="preserve"> </w:t>
      </w:r>
      <w:r w:rsidRPr="007A5148">
        <w:rPr>
          <w:lang w:bidi="en-US"/>
        </w:rPr>
        <w:t>izazovi IT menadžmenta.</w:t>
      </w:r>
    </w:p>
    <w:p w:rsidR="00987A7E" w:rsidRPr="007A5148" w:rsidRDefault="00987A7E" w:rsidP="00AB32A1">
      <w:pPr>
        <w:pStyle w:val="Heading3"/>
      </w:pPr>
      <w:bookmarkStart w:id="128" w:name="_Toc462787739"/>
      <w:r w:rsidRPr="007A5148">
        <w:t>Neispunjavanje očekivanja uprave</w:t>
      </w:r>
      <w:bookmarkEnd w:id="128"/>
    </w:p>
    <w:p w:rsidR="00F85AF7" w:rsidRPr="007A5148" w:rsidRDefault="00987A7E" w:rsidP="00987A7E">
      <w:pPr>
        <w:rPr>
          <w:lang w:bidi="en-US"/>
        </w:rPr>
      </w:pPr>
      <w:r w:rsidRPr="007A5148">
        <w:rPr>
          <w:lang w:bidi="en-US"/>
        </w:rPr>
        <w:t>Uprava neke organizacije očekivano</w:t>
      </w:r>
      <w:r w:rsidR="003E6078">
        <w:rPr>
          <w:lang w:bidi="en-US"/>
        </w:rPr>
        <w:t xml:space="preserve"> je</w:t>
      </w:r>
      <w:r w:rsidRPr="007A5148">
        <w:rPr>
          <w:lang w:bidi="en-US"/>
        </w:rPr>
        <w:t xml:space="preserve"> osjetljiva na svaki i najmanji nedostatak i pad rezultata poslovanja. Čim rezultati počnu padati, a poslovanje trpjeti gubitke, pojavljuju se tenzije i kreće </w:t>
      </w:r>
      <w:r w:rsidR="00F85AF7" w:rsidRPr="007A5148">
        <w:rPr>
          <w:lang w:bidi="en-US"/>
        </w:rPr>
        <w:t>se u potragu za slabim točkama.</w:t>
      </w:r>
    </w:p>
    <w:p w:rsidR="00987A7E" w:rsidRPr="007A5148" w:rsidRDefault="00987A7E" w:rsidP="00987A7E">
      <w:pPr>
        <w:rPr>
          <w:lang w:bidi="en-US"/>
        </w:rPr>
      </w:pPr>
      <w:r w:rsidRPr="007A5148">
        <w:rPr>
          <w:lang w:bidi="en-US"/>
        </w:rPr>
        <w:t>Budući da</w:t>
      </w:r>
      <w:r w:rsidR="003E6078">
        <w:rPr>
          <w:lang w:bidi="en-US"/>
        </w:rPr>
        <w:t xml:space="preserve"> </w:t>
      </w:r>
      <w:r w:rsidR="003E6078" w:rsidRPr="007A5148">
        <w:rPr>
          <w:lang w:bidi="en-US"/>
        </w:rPr>
        <w:t>korisni</w:t>
      </w:r>
      <w:r w:rsidR="003E6078">
        <w:rPr>
          <w:lang w:bidi="en-US"/>
        </w:rPr>
        <w:t>ci</w:t>
      </w:r>
      <w:r w:rsidRPr="007A5148">
        <w:rPr>
          <w:lang w:bidi="en-US"/>
        </w:rPr>
        <w:t xml:space="preserve"> IKT</w:t>
      </w:r>
      <w:r w:rsidR="004D5459">
        <w:rPr>
          <w:lang w:bidi="en-US"/>
        </w:rPr>
        <w:t xml:space="preserve"> sustav organizacije</w:t>
      </w:r>
      <w:r w:rsidR="00F85AF7" w:rsidRPr="007A5148">
        <w:rPr>
          <w:lang w:bidi="en-US"/>
        </w:rPr>
        <w:t xml:space="preserve"> često </w:t>
      </w:r>
      <w:r w:rsidRPr="007A5148">
        <w:rPr>
          <w:lang w:bidi="en-US"/>
        </w:rPr>
        <w:t>shvać</w:t>
      </w:r>
      <w:r w:rsidR="003E6078">
        <w:rPr>
          <w:lang w:bidi="en-US"/>
        </w:rPr>
        <w:t>aju</w:t>
      </w:r>
      <w:r w:rsidRPr="007A5148">
        <w:rPr>
          <w:lang w:bidi="en-US"/>
        </w:rPr>
        <w:t xml:space="preserve"> kao </w:t>
      </w:r>
      <w:r w:rsidRPr="00835518">
        <w:rPr>
          <w:i/>
          <w:lang w:bidi="en-US"/>
        </w:rPr>
        <w:t>crn</w:t>
      </w:r>
      <w:r w:rsidR="000960A6">
        <w:rPr>
          <w:i/>
          <w:lang w:bidi="en-US"/>
        </w:rPr>
        <w:t>u</w:t>
      </w:r>
      <w:r w:rsidRPr="00835518">
        <w:rPr>
          <w:i/>
          <w:lang w:bidi="en-US"/>
        </w:rPr>
        <w:t xml:space="preserve"> kutij</w:t>
      </w:r>
      <w:r w:rsidR="000960A6">
        <w:rPr>
          <w:i/>
          <w:lang w:bidi="en-US"/>
        </w:rPr>
        <w:t>u</w:t>
      </w:r>
      <w:r w:rsidRPr="007A5148">
        <w:rPr>
          <w:lang w:bidi="en-US"/>
        </w:rPr>
        <w:t xml:space="preserve"> koja rješava sve probleme, na IT menadžeru </w:t>
      </w:r>
      <w:r w:rsidR="00835518">
        <w:rPr>
          <w:lang w:bidi="en-US"/>
        </w:rPr>
        <w:t>je</w:t>
      </w:r>
      <w:r w:rsidRPr="007A5148">
        <w:rPr>
          <w:lang w:bidi="en-US"/>
        </w:rPr>
        <w:t xml:space="preserve"> velik </w:t>
      </w:r>
      <w:r w:rsidR="00983F2B">
        <w:rPr>
          <w:lang w:bidi="en-US"/>
        </w:rPr>
        <w:t>pritisak.</w:t>
      </w:r>
      <w:r w:rsidRPr="007A5148">
        <w:rPr>
          <w:lang w:bidi="en-US"/>
        </w:rPr>
        <w:t xml:space="preserve"> </w:t>
      </w:r>
      <w:r w:rsidR="00983F2B">
        <w:rPr>
          <w:lang w:bidi="en-US"/>
        </w:rPr>
        <w:t>Mora</w:t>
      </w:r>
      <w:r w:rsidRPr="007A5148">
        <w:rPr>
          <w:lang w:bidi="en-US"/>
        </w:rPr>
        <w:t xml:space="preserve"> amortiz</w:t>
      </w:r>
      <w:r w:rsidR="00983F2B">
        <w:rPr>
          <w:lang w:bidi="en-US"/>
        </w:rPr>
        <w:t>irati</w:t>
      </w:r>
      <w:r w:rsidRPr="007A5148">
        <w:rPr>
          <w:lang w:bidi="en-US"/>
        </w:rPr>
        <w:t xml:space="preserve"> pritisk</w:t>
      </w:r>
      <w:r w:rsidR="00983F2B">
        <w:rPr>
          <w:lang w:bidi="en-US"/>
        </w:rPr>
        <w:t>e</w:t>
      </w:r>
      <w:r w:rsidRPr="007A5148">
        <w:rPr>
          <w:lang w:bidi="en-US"/>
        </w:rPr>
        <w:t xml:space="preserve"> uprav</w:t>
      </w:r>
      <w:r w:rsidR="00983F2B">
        <w:rPr>
          <w:lang w:bidi="en-US"/>
        </w:rPr>
        <w:t>e</w:t>
      </w:r>
      <w:r w:rsidRPr="007A5148">
        <w:rPr>
          <w:lang w:bidi="en-US"/>
        </w:rPr>
        <w:t xml:space="preserve"> i stvara</w:t>
      </w:r>
      <w:r w:rsidR="00983F2B">
        <w:rPr>
          <w:lang w:bidi="en-US"/>
        </w:rPr>
        <w:t>ti</w:t>
      </w:r>
      <w:r w:rsidRPr="007A5148">
        <w:rPr>
          <w:lang w:bidi="en-US"/>
        </w:rPr>
        <w:t xml:space="preserve"> dodatn</w:t>
      </w:r>
      <w:r w:rsidR="00983F2B">
        <w:rPr>
          <w:lang w:bidi="en-US"/>
        </w:rPr>
        <w:t>u vrijednost</w:t>
      </w:r>
      <w:r w:rsidRPr="007A5148">
        <w:rPr>
          <w:lang w:bidi="en-US"/>
        </w:rPr>
        <w:t xml:space="preserve"> ušted</w:t>
      </w:r>
      <w:r w:rsidR="000960A6">
        <w:rPr>
          <w:lang w:bidi="en-US"/>
        </w:rPr>
        <w:t>ama</w:t>
      </w:r>
      <w:r w:rsidRPr="007A5148">
        <w:rPr>
          <w:lang w:bidi="en-US"/>
        </w:rPr>
        <w:t xml:space="preserve"> i povećanje</w:t>
      </w:r>
      <w:r w:rsidR="000960A6">
        <w:rPr>
          <w:lang w:bidi="en-US"/>
        </w:rPr>
        <w:t>m</w:t>
      </w:r>
      <w:r w:rsidRPr="007A5148">
        <w:rPr>
          <w:lang w:bidi="en-US"/>
        </w:rPr>
        <w:t xml:space="preserve"> učinkovitosti korištenja IKT-a.</w:t>
      </w:r>
    </w:p>
    <w:p w:rsidR="00987A7E" w:rsidRPr="007A5148" w:rsidRDefault="00987A7E" w:rsidP="00987A7E">
      <w:pPr>
        <w:rPr>
          <w:lang w:bidi="en-US"/>
        </w:rPr>
      </w:pPr>
      <w:r w:rsidRPr="007A5148">
        <w:rPr>
          <w:lang w:bidi="en-US"/>
        </w:rPr>
        <w:t>Za postizanje visokih ciljeva koji se postavljaju pred IT menadžera potrebna je određena</w:t>
      </w:r>
      <w:r w:rsidR="00C34A51" w:rsidRPr="007A5148">
        <w:rPr>
          <w:lang w:bidi="en-US"/>
        </w:rPr>
        <w:t xml:space="preserve"> strukturna snaga </w:t>
      </w:r>
      <w:sdt>
        <w:sdtPr>
          <w:rPr>
            <w:lang w:bidi="en-US"/>
          </w:rPr>
          <w:id w:val="-896974761"/>
          <w:citation/>
        </w:sdtPr>
        <w:sdtEndPr/>
        <w:sdtContent>
          <w:r w:rsidR="00C34A51" w:rsidRPr="007A5148">
            <w:rPr>
              <w:lang w:bidi="en-US"/>
            </w:rPr>
            <w:fldChar w:fldCharType="begin"/>
          </w:r>
          <w:r w:rsidR="00C34A51" w:rsidRPr="007A5148">
            <w:rPr>
              <w:lang w:bidi="en-US"/>
            </w:rPr>
            <w:instrText xml:space="preserve"> CITATION Che10 \l 1050 </w:instrText>
          </w:r>
          <w:r w:rsidR="00C34A51" w:rsidRPr="007A5148">
            <w:rPr>
              <w:lang w:bidi="en-US"/>
            </w:rPr>
            <w:fldChar w:fldCharType="separate"/>
          </w:r>
          <w:r w:rsidR="001B6365">
            <w:rPr>
              <w:noProof/>
              <w:lang w:bidi="en-US"/>
            </w:rPr>
            <w:t>(Chen, Preston, &amp; Xia, 2010)</w:t>
          </w:r>
          <w:r w:rsidR="00C34A51" w:rsidRPr="007A5148">
            <w:rPr>
              <w:lang w:bidi="en-US"/>
            </w:rPr>
            <w:fldChar w:fldCharType="end"/>
          </w:r>
        </w:sdtContent>
      </w:sdt>
      <w:r w:rsidRPr="007A5148">
        <w:rPr>
          <w:lang w:bidi="en-US"/>
        </w:rPr>
        <w:t xml:space="preserve"> i položaj koji će mu omogućiti vođenje na visokoj razini </w:t>
      </w:r>
      <w:sdt>
        <w:sdtPr>
          <w:rPr>
            <w:lang w:bidi="en-US"/>
          </w:rPr>
          <w:id w:val="358099181"/>
          <w:citation/>
        </w:sdtPr>
        <w:sdtEndPr/>
        <w:sdtContent>
          <w:r w:rsidR="00C34A51" w:rsidRPr="007A5148">
            <w:rPr>
              <w:lang w:bidi="en-US"/>
            </w:rPr>
            <w:fldChar w:fldCharType="begin"/>
          </w:r>
          <w:r w:rsidR="00C34A51" w:rsidRPr="007A5148">
            <w:rPr>
              <w:lang w:bidi="en-US"/>
            </w:rPr>
            <w:instrText xml:space="preserve"> CITATION Bla10 \l 1050 </w:instrText>
          </w:r>
          <w:r w:rsidR="00C34A51" w:rsidRPr="007A5148">
            <w:rPr>
              <w:lang w:bidi="en-US"/>
            </w:rPr>
            <w:fldChar w:fldCharType="separate"/>
          </w:r>
          <w:r w:rsidR="001B6365">
            <w:rPr>
              <w:noProof/>
              <w:lang w:bidi="en-US"/>
            </w:rPr>
            <w:t>(Blanchard, 2010)</w:t>
          </w:r>
          <w:r w:rsidR="00C34A51" w:rsidRPr="007A5148">
            <w:rPr>
              <w:lang w:bidi="en-US"/>
            </w:rPr>
            <w:fldChar w:fldCharType="end"/>
          </w:r>
        </w:sdtContent>
      </w:sdt>
      <w:r w:rsidRPr="007A5148">
        <w:rPr>
          <w:lang w:bidi="en-US"/>
        </w:rPr>
        <w:t>. Sudjelovanje IT menadžera u upravi</w:t>
      </w:r>
      <w:r w:rsidR="00C34A51" w:rsidRPr="007A5148">
        <w:rPr>
          <w:lang w:bidi="en-US"/>
        </w:rPr>
        <w:t xml:space="preserve"> organizacije</w:t>
      </w:r>
      <w:r w:rsidRPr="007A5148">
        <w:rPr>
          <w:lang w:bidi="en-US"/>
        </w:rPr>
        <w:t xml:space="preserve"> važnije </w:t>
      </w:r>
      <w:r w:rsidR="00C34A51" w:rsidRPr="007A5148">
        <w:rPr>
          <w:lang w:bidi="en-US"/>
        </w:rPr>
        <w:t xml:space="preserve">je </w:t>
      </w:r>
      <w:r w:rsidRPr="007A5148">
        <w:rPr>
          <w:lang w:bidi="en-US"/>
        </w:rPr>
        <w:t xml:space="preserve">nego izravna odgovornost direktoru ili </w:t>
      </w:r>
      <w:r w:rsidR="00C34A51" w:rsidRPr="007A5148">
        <w:rPr>
          <w:lang w:bidi="en-US"/>
        </w:rPr>
        <w:t xml:space="preserve">toj istoj </w:t>
      </w:r>
      <w:r w:rsidRPr="007A5148">
        <w:rPr>
          <w:lang w:bidi="en-US"/>
        </w:rPr>
        <w:t xml:space="preserve">upravi </w:t>
      </w:r>
      <w:sdt>
        <w:sdtPr>
          <w:rPr>
            <w:lang w:bidi="en-US"/>
          </w:rPr>
          <w:id w:val="586505742"/>
          <w:citation/>
        </w:sdtPr>
        <w:sdtEndPr/>
        <w:sdtContent>
          <w:r w:rsidRPr="007A5148">
            <w:rPr>
              <w:lang w:bidi="en-US"/>
            </w:rPr>
            <w:fldChar w:fldCharType="begin"/>
          </w:r>
          <w:r w:rsidR="00C34A51" w:rsidRPr="007A5148">
            <w:rPr>
              <w:lang w:bidi="en-US"/>
            </w:rPr>
            <w:instrText xml:space="preserve">CITATION Fee92 \t  \l 1050 </w:instrText>
          </w:r>
          <w:r w:rsidRPr="007A5148">
            <w:rPr>
              <w:lang w:bidi="en-US"/>
            </w:rPr>
            <w:fldChar w:fldCharType="separate"/>
          </w:r>
          <w:r w:rsidR="001B6365">
            <w:rPr>
              <w:noProof/>
              <w:lang w:bidi="en-US"/>
            </w:rPr>
            <w:t>(Feeny, Edwards, &amp; Simpson, 1992)</w:t>
          </w:r>
          <w:r w:rsidRPr="007A5148">
            <w:rPr>
              <w:lang w:bidi="en-US"/>
            </w:rPr>
            <w:fldChar w:fldCharType="end"/>
          </w:r>
        </w:sdtContent>
      </w:sdt>
      <w:r w:rsidR="00C34A51" w:rsidRPr="007A5148">
        <w:rPr>
          <w:lang w:bidi="en-US"/>
        </w:rPr>
        <w:t xml:space="preserve"> i dobra je podloga za učinkovitost.</w:t>
      </w:r>
      <w:r w:rsidR="00983F2B">
        <w:rPr>
          <w:lang w:bidi="en-US"/>
        </w:rPr>
        <w:t xml:space="preserve"> Time IT menadžer dolazi u mogućnost izravnoga utjecaja na odluke, IKT politiku i smjer kojim će ići organizacija.</w:t>
      </w:r>
    </w:p>
    <w:p w:rsidR="00987A7E" w:rsidRPr="007A5148" w:rsidRDefault="00F85AF7" w:rsidP="00AB32A1">
      <w:pPr>
        <w:pStyle w:val="Heading3"/>
      </w:pPr>
      <w:bookmarkStart w:id="129" w:name="_Toc462787740"/>
      <w:r w:rsidRPr="007A5148">
        <w:t>Nez</w:t>
      </w:r>
      <w:r w:rsidR="00987A7E" w:rsidRPr="007A5148">
        <w:t>adovoljstvo korisnika IKT-om</w:t>
      </w:r>
      <w:bookmarkEnd w:id="129"/>
    </w:p>
    <w:p w:rsidR="00987A7E" w:rsidRPr="007A5148" w:rsidRDefault="00987A7E" w:rsidP="00987A7E">
      <w:pPr>
        <w:rPr>
          <w:lang w:bidi="en-US"/>
        </w:rPr>
      </w:pPr>
      <w:r w:rsidRPr="007A5148">
        <w:rPr>
          <w:lang w:bidi="en-US"/>
        </w:rPr>
        <w:t>U kojoj je mjeri korisnik zadovoljan sredstvima za rad, vidjet će se na njegovom angažmanu i rezultatima. Kad je u pitanju IKT</w:t>
      </w:r>
      <w:r w:rsidR="009D4986">
        <w:rPr>
          <w:lang w:bidi="en-US"/>
        </w:rPr>
        <w:t>,</w:t>
      </w:r>
      <w:r w:rsidRPr="007A5148">
        <w:rPr>
          <w:lang w:bidi="en-US"/>
        </w:rPr>
        <w:t xml:space="preserve"> može se sa sigurnošću reći kako nije nimalo jednostavan zadatak uskladiti hardver i softver kako bi davali dobre rezultate. </w:t>
      </w:r>
    </w:p>
    <w:p w:rsidR="00987A7E" w:rsidRPr="007A5148" w:rsidRDefault="00987A7E" w:rsidP="008D0530">
      <w:pPr>
        <w:pStyle w:val="OpisGrafa"/>
      </w:pPr>
      <w:bookmarkStart w:id="130" w:name="_Ref363946445"/>
      <w:bookmarkStart w:id="131" w:name="_Toc462787873"/>
      <w:r w:rsidRPr="007A5148">
        <w:t>Što najviše smeta korisni</w:t>
      </w:r>
      <w:r w:rsidR="009D4986">
        <w:t xml:space="preserve">cima </w:t>
      </w:r>
      <w:r w:rsidRPr="007A5148">
        <w:t>IKT-a u Hrvatskoj?</w:t>
      </w:r>
      <w:bookmarkEnd w:id="130"/>
      <w:bookmarkEnd w:id="131"/>
    </w:p>
    <w:p w:rsidR="00987A7E" w:rsidRPr="007A5148" w:rsidRDefault="00987A7E" w:rsidP="004D5459">
      <w:pPr>
        <w:jc w:val="center"/>
        <w:rPr>
          <w:lang w:bidi="en-US"/>
        </w:rPr>
      </w:pPr>
      <w:r w:rsidRPr="007A5148">
        <w:rPr>
          <w:noProof/>
          <w:lang w:eastAsia="hr-HR"/>
        </w:rPr>
        <w:drawing>
          <wp:inline distT="0" distB="0" distL="0" distR="0" wp14:anchorId="4FA0BFAA" wp14:editId="64E5C116">
            <wp:extent cx="4180114" cy="2818827"/>
            <wp:effectExtent l="0" t="0" r="0" b="63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87A7E" w:rsidRPr="007A5148" w:rsidRDefault="00671CBF" w:rsidP="00FD16EE">
      <w:pPr>
        <w:pStyle w:val="Izvorzaslikuilitablicu"/>
      </w:pPr>
      <w:r w:rsidRPr="007A5148">
        <w:t>Izvor:</w:t>
      </w:r>
      <w:r w:rsidRPr="007A5148">
        <w:tab/>
      </w:r>
      <w:r w:rsidR="00987A7E" w:rsidRPr="007A5148">
        <w:t>MojPosao. (2011). Uredski bijes.</w:t>
      </w:r>
      <w:r w:rsidR="00983F2B">
        <w:t xml:space="preserve"> </w:t>
      </w:r>
      <w:r w:rsidR="00AC4B34">
        <w:t>www.</w:t>
      </w:r>
      <w:hyperlink r:id="rId28" w:history="1">
        <w:r w:rsidR="0020151E" w:rsidRPr="008178AF">
          <w:rPr>
            <w:i/>
          </w:rPr>
          <w:t>moj-posao.net/data/files/download/</w:t>
        </w:r>
        <w:r w:rsidR="00983F2B" w:rsidRPr="008178AF">
          <w:rPr>
            <w:i/>
          </w:rPr>
          <w:t xml:space="preserve"> </w:t>
        </w:r>
        <w:r w:rsidR="0020151E" w:rsidRPr="008178AF">
          <w:rPr>
            <w:i/>
          </w:rPr>
          <w:t>istrazivanja/UredskiBijes2011_Izvjestaj.pdf</w:t>
        </w:r>
      </w:hyperlink>
      <w:r w:rsidR="00987A7E" w:rsidRPr="008178AF">
        <w:rPr>
          <w:i/>
        </w:rPr>
        <w:t>, str. 6</w:t>
      </w:r>
    </w:p>
    <w:p w:rsidR="00F85AF7" w:rsidRPr="007A5148" w:rsidRDefault="004D5459" w:rsidP="00F85AF7">
      <w:pPr>
        <w:rPr>
          <w:lang w:bidi="en-US"/>
        </w:rPr>
      </w:pPr>
      <w:r w:rsidRPr="007A5148">
        <w:rPr>
          <w:lang w:bidi="en-US"/>
        </w:rPr>
        <w:t>Ono što najviše smeta korisni</w:t>
      </w:r>
      <w:r>
        <w:rPr>
          <w:lang w:bidi="en-US"/>
        </w:rPr>
        <w:t>cima</w:t>
      </w:r>
      <w:r w:rsidRPr="007A5148">
        <w:rPr>
          <w:lang w:bidi="en-US"/>
        </w:rPr>
        <w:t xml:space="preserve">, prema istraživanju portala </w:t>
      </w:r>
      <w:r w:rsidRPr="007A5148">
        <w:rPr>
          <w:i/>
          <w:lang w:bidi="en-US"/>
        </w:rPr>
        <w:t>MojPosao</w:t>
      </w:r>
      <w:r w:rsidRPr="007A5148">
        <w:rPr>
          <w:lang w:bidi="en-US"/>
        </w:rPr>
        <w:t xml:space="preserve"> iz 2011. godine, su sporost računala, česti kvarovi i </w:t>
      </w:r>
      <w:r w:rsidRPr="007A5148">
        <w:rPr>
          <w:i/>
          <w:lang w:bidi="en-US"/>
        </w:rPr>
        <w:t>zamrzavanje</w:t>
      </w:r>
      <w:r w:rsidRPr="007A5148">
        <w:rPr>
          <w:lang w:bidi="en-US"/>
        </w:rPr>
        <w:t xml:space="preserve"> računala, a na trećem</w:t>
      </w:r>
      <w:r>
        <w:rPr>
          <w:lang w:bidi="en-US"/>
        </w:rPr>
        <w:t>u su</w:t>
      </w:r>
      <w:r w:rsidRPr="007A5148">
        <w:rPr>
          <w:lang w:bidi="en-US"/>
        </w:rPr>
        <w:t xml:space="preserve"> mjestu kvarovi na pisačima ili faks uređajima,</w:t>
      </w:r>
      <w:r>
        <w:rPr>
          <w:lang w:bidi="en-US"/>
        </w:rPr>
        <w:t xml:space="preserve"> kako prikazuje</w:t>
      </w:r>
      <w:r w:rsidRPr="007A5148">
        <w:rPr>
          <w:lang w:bidi="en-US"/>
        </w:rPr>
        <w:t xml:space="preserve"> </w:t>
      </w:r>
      <w:fldSimple w:instr=" REF  _Ref363946445 \* Lower \r  \* MERGEFORMAT ">
        <w:r>
          <w:rPr>
            <w:lang w:bidi="en-US"/>
          </w:rPr>
          <w:t xml:space="preserve">grafikon 3. </w:t>
        </w:r>
      </w:fldSimple>
      <w:r w:rsidR="00F85AF7" w:rsidRPr="007A5148">
        <w:rPr>
          <w:lang w:bidi="en-US"/>
        </w:rPr>
        <w:t xml:space="preserve">Da bi korisnik </w:t>
      </w:r>
      <w:r w:rsidR="00B767E6" w:rsidRPr="007A5148">
        <w:rPr>
          <w:lang w:bidi="en-US"/>
        </w:rPr>
        <w:t>bio zadovoljan IKT sustavom</w:t>
      </w:r>
      <w:r w:rsidR="009D4986">
        <w:rPr>
          <w:lang w:bidi="en-US"/>
        </w:rPr>
        <w:t>,</w:t>
      </w:r>
      <w:r w:rsidR="00B767E6" w:rsidRPr="007A5148">
        <w:rPr>
          <w:lang w:bidi="en-US"/>
        </w:rPr>
        <w:t xml:space="preserve"> potrebno je osigurati dostupnost i funkcionalnost svih njegovih dijelova.</w:t>
      </w:r>
      <w:r w:rsidR="00983F2B">
        <w:rPr>
          <w:lang w:bidi="en-US"/>
        </w:rPr>
        <w:t xml:space="preserve"> Jako je važno da je korisnik uvijek i na vrijeme upoznat sa statusom problema koji je prijavio.</w:t>
      </w:r>
    </w:p>
    <w:p w:rsidR="00987A7E" w:rsidRPr="007A5148" w:rsidRDefault="00987A7E" w:rsidP="00AB32A1">
      <w:pPr>
        <w:pStyle w:val="Heading3"/>
      </w:pPr>
      <w:bookmarkStart w:id="132" w:name="_Toc462787741"/>
      <w:r w:rsidRPr="007A5148">
        <w:t>Niska razina informacijske pismenosti</w:t>
      </w:r>
      <w:r w:rsidR="00B767E6" w:rsidRPr="007A5148">
        <w:t xml:space="preserve"> korisnika IKT-a</w:t>
      </w:r>
      <w:bookmarkEnd w:id="132"/>
    </w:p>
    <w:p w:rsidR="00987A7E" w:rsidRPr="007A5148" w:rsidRDefault="00B767E6" w:rsidP="00987A7E">
      <w:pPr>
        <w:rPr>
          <w:lang w:bidi="en-US"/>
        </w:rPr>
      </w:pPr>
      <w:r w:rsidRPr="007A5148">
        <w:rPr>
          <w:lang w:bidi="en-US"/>
        </w:rPr>
        <w:t>Kod svakog</w:t>
      </w:r>
      <w:r w:rsidR="009D4986">
        <w:rPr>
          <w:lang w:bidi="en-US"/>
        </w:rPr>
        <w:t>a</w:t>
      </w:r>
      <w:r w:rsidRPr="007A5148">
        <w:rPr>
          <w:lang w:bidi="en-US"/>
        </w:rPr>
        <w:t xml:space="preserve"> </w:t>
      </w:r>
      <w:r w:rsidR="00987A7E" w:rsidRPr="007A5148">
        <w:rPr>
          <w:lang w:bidi="en-US"/>
        </w:rPr>
        <w:t>pos</w:t>
      </w:r>
      <w:r w:rsidRPr="007A5148">
        <w:rPr>
          <w:lang w:bidi="en-US"/>
        </w:rPr>
        <w:t>la</w:t>
      </w:r>
      <w:r w:rsidR="00987A7E" w:rsidRPr="007A5148">
        <w:rPr>
          <w:lang w:bidi="en-US"/>
        </w:rPr>
        <w:t xml:space="preserve"> potrebno je </w:t>
      </w:r>
      <w:r w:rsidR="00B97803" w:rsidRPr="007A5148">
        <w:rPr>
          <w:lang w:bidi="en-US"/>
        </w:rPr>
        <w:t>im</w:t>
      </w:r>
      <w:r w:rsidR="00987A7E" w:rsidRPr="007A5148">
        <w:rPr>
          <w:lang w:bidi="en-US"/>
        </w:rPr>
        <w:t xml:space="preserve">ati osnovna znanja za njegovo obavljanje koja se poslije mogu povećavati nadgradnjom </w:t>
      </w:r>
      <w:r w:rsidR="009D4986">
        <w:rPr>
          <w:lang w:bidi="en-US"/>
        </w:rPr>
        <w:t>putem</w:t>
      </w:r>
      <w:r w:rsidR="009D4986" w:rsidRPr="007A5148">
        <w:rPr>
          <w:lang w:bidi="en-US"/>
        </w:rPr>
        <w:t xml:space="preserve"> </w:t>
      </w:r>
      <w:r w:rsidR="00987A7E" w:rsidRPr="007A5148">
        <w:rPr>
          <w:lang w:bidi="en-US"/>
        </w:rPr>
        <w:t>tečajev</w:t>
      </w:r>
      <w:r w:rsidR="009D4986">
        <w:rPr>
          <w:lang w:bidi="en-US"/>
        </w:rPr>
        <w:t>a</w:t>
      </w:r>
      <w:r w:rsidR="00987A7E" w:rsidRPr="007A5148">
        <w:rPr>
          <w:lang w:bidi="en-US"/>
        </w:rPr>
        <w:t xml:space="preserve"> i stručn</w:t>
      </w:r>
      <w:r w:rsidR="009D4986">
        <w:rPr>
          <w:lang w:bidi="en-US"/>
        </w:rPr>
        <w:t>ih</w:t>
      </w:r>
      <w:r w:rsidR="00987A7E" w:rsidRPr="007A5148">
        <w:rPr>
          <w:lang w:bidi="en-US"/>
        </w:rPr>
        <w:t xml:space="preserve"> usavršavanja. Kao što nema znanja ni formalnog</w:t>
      </w:r>
      <w:r w:rsidR="009D4986">
        <w:rPr>
          <w:lang w:bidi="en-US"/>
        </w:rPr>
        <w:t>a</w:t>
      </w:r>
      <w:r w:rsidR="00987A7E" w:rsidRPr="007A5148">
        <w:rPr>
          <w:lang w:bidi="en-US"/>
        </w:rPr>
        <w:t xml:space="preserve"> obrazovanja bez osnovne</w:t>
      </w:r>
      <w:r w:rsidRPr="007A5148">
        <w:rPr>
          <w:lang w:bidi="en-US"/>
        </w:rPr>
        <w:t xml:space="preserve"> minimalne</w:t>
      </w:r>
      <w:r w:rsidR="00987A7E" w:rsidRPr="007A5148">
        <w:rPr>
          <w:lang w:bidi="en-US"/>
        </w:rPr>
        <w:t xml:space="preserve"> pismenosti, tako nema ni uspješnog</w:t>
      </w:r>
      <w:r w:rsidR="009D4986">
        <w:rPr>
          <w:lang w:bidi="en-US"/>
        </w:rPr>
        <w:t>a</w:t>
      </w:r>
      <w:r w:rsidR="00987A7E" w:rsidRPr="007A5148">
        <w:rPr>
          <w:lang w:bidi="en-US"/>
        </w:rPr>
        <w:t xml:space="preserve"> korištenja IKT-a bez informacijske pismenosti</w:t>
      </w:r>
      <w:r w:rsidR="00163395" w:rsidRPr="007A5148">
        <w:rPr>
          <w:lang w:bidi="en-US"/>
        </w:rPr>
        <w:t xml:space="preserve"> </w:t>
      </w:r>
      <w:sdt>
        <w:sdtPr>
          <w:rPr>
            <w:lang w:bidi="en-US"/>
          </w:rPr>
          <w:id w:val="-295607086"/>
          <w:citation/>
        </w:sdtPr>
        <w:sdtEndPr/>
        <w:sdtContent>
          <w:r w:rsidR="00163395" w:rsidRPr="007A5148">
            <w:rPr>
              <w:lang w:bidi="en-US"/>
            </w:rPr>
            <w:fldChar w:fldCharType="begin"/>
          </w:r>
          <w:r w:rsidR="00163395" w:rsidRPr="007A5148">
            <w:rPr>
              <w:lang w:bidi="en-US"/>
            </w:rPr>
            <w:instrText xml:space="preserve">CITATION Las00 \t  \l 1050 </w:instrText>
          </w:r>
          <w:r w:rsidR="00163395" w:rsidRPr="007A5148">
            <w:rPr>
              <w:lang w:bidi="en-US"/>
            </w:rPr>
            <w:fldChar w:fldCharType="separate"/>
          </w:r>
          <w:r w:rsidR="001B6365">
            <w:rPr>
              <w:noProof/>
              <w:lang w:bidi="en-US"/>
            </w:rPr>
            <w:t>(Lasić-Lazić, Dovedan, &amp; Vučković, 2000)</w:t>
          </w:r>
          <w:r w:rsidR="00163395" w:rsidRPr="007A5148">
            <w:rPr>
              <w:lang w:bidi="en-US"/>
            </w:rPr>
            <w:fldChar w:fldCharType="end"/>
          </w:r>
        </w:sdtContent>
      </w:sdt>
      <w:r w:rsidR="00987A7E" w:rsidRPr="007A5148">
        <w:rPr>
          <w:lang w:bidi="en-US"/>
        </w:rPr>
        <w:t xml:space="preserve">. Informacijska pismenost podrazumijeva vještine korištenja, proizvodnje i vrednovanja IKT sadržaja jer </w:t>
      </w:r>
      <w:r w:rsidR="00987A7E" w:rsidRPr="007A5148">
        <w:rPr>
          <w:i/>
          <w:lang w:bidi="en-US"/>
        </w:rPr>
        <w:t>u vremenu masovnih i digitalnih medija nije dovoljno znati čitati i pisati</w:t>
      </w:r>
      <w:r w:rsidR="00987A7E" w:rsidRPr="007A5148">
        <w:rPr>
          <w:lang w:bidi="en-US"/>
        </w:rPr>
        <w:t xml:space="preserve"> </w:t>
      </w:r>
      <w:sdt>
        <w:sdtPr>
          <w:rPr>
            <w:lang w:bidi="en-US"/>
          </w:rPr>
          <w:id w:val="2111085908"/>
          <w:citation/>
        </w:sdtPr>
        <w:sdtEndPr/>
        <w:sdtContent>
          <w:r w:rsidR="00987A7E" w:rsidRPr="007A5148">
            <w:rPr>
              <w:lang w:bidi="en-US"/>
            </w:rPr>
            <w:fldChar w:fldCharType="begin"/>
          </w:r>
          <w:r w:rsidR="00987A7E" w:rsidRPr="007A5148">
            <w:rPr>
              <w:lang w:bidi="en-US"/>
            </w:rPr>
            <w:instrText xml:space="preserve">CITATION Rot11 \t  \l 1050 </w:instrText>
          </w:r>
          <w:r w:rsidR="00987A7E" w:rsidRPr="007A5148">
            <w:rPr>
              <w:lang w:bidi="en-US"/>
            </w:rPr>
            <w:fldChar w:fldCharType="separate"/>
          </w:r>
          <w:r w:rsidR="001B6365">
            <w:rPr>
              <w:noProof/>
              <w:lang w:bidi="en-US"/>
            </w:rPr>
            <w:t>(Zgrabljić Rotar, 2011)</w:t>
          </w:r>
          <w:r w:rsidR="00987A7E" w:rsidRPr="007A5148">
            <w:rPr>
              <w:lang w:bidi="en-US"/>
            </w:rPr>
            <w:fldChar w:fldCharType="end"/>
          </w:r>
        </w:sdtContent>
      </w:sdt>
      <w:r w:rsidR="00987A7E" w:rsidRPr="007A5148">
        <w:rPr>
          <w:lang w:bidi="en-US"/>
        </w:rPr>
        <w:t xml:space="preserve">. U istraživanju o korištenju informacijske tehnologije u hrvatskim organizacijama provedenom 2000. godine IT menadžeri prosječnu </w:t>
      </w:r>
      <w:r w:rsidR="009D4986">
        <w:rPr>
          <w:lang w:bidi="en-US"/>
        </w:rPr>
        <w:t xml:space="preserve">su </w:t>
      </w:r>
      <w:r w:rsidR="00987A7E" w:rsidRPr="007A5148">
        <w:rPr>
          <w:lang w:bidi="en-US"/>
        </w:rPr>
        <w:t xml:space="preserve">razinu informacijske pismenosti </w:t>
      </w:r>
      <w:r w:rsidR="00B97803" w:rsidRPr="007A5148">
        <w:rPr>
          <w:lang w:bidi="en-US"/>
        </w:rPr>
        <w:t xml:space="preserve">svojih korisnika </w:t>
      </w:r>
      <w:r w:rsidR="00987A7E" w:rsidRPr="007A5148">
        <w:rPr>
          <w:lang w:bidi="en-US"/>
        </w:rPr>
        <w:t>ocijenili vrlo nisko</w:t>
      </w:r>
      <w:r w:rsidR="00DA74A6" w:rsidRPr="007A5148">
        <w:rPr>
          <w:lang w:bidi="en-US"/>
        </w:rPr>
        <w:t xml:space="preserve"> i to</w:t>
      </w:r>
      <w:r w:rsidR="00987A7E" w:rsidRPr="007A5148">
        <w:rPr>
          <w:lang w:bidi="en-US"/>
        </w:rPr>
        <w:t xml:space="preserve"> ocjenom 2,9 </w:t>
      </w:r>
      <w:sdt>
        <w:sdtPr>
          <w:rPr>
            <w:lang w:bidi="en-US"/>
          </w:rPr>
          <w:id w:val="1911271026"/>
          <w:citation/>
        </w:sdtPr>
        <w:sdtEndPr/>
        <w:sdtContent>
          <w:r w:rsidR="00987A7E" w:rsidRPr="007A5148">
            <w:rPr>
              <w:lang w:bidi="en-US"/>
            </w:rPr>
            <w:fldChar w:fldCharType="begin"/>
          </w:r>
          <w:r w:rsidR="00987A7E" w:rsidRPr="007A5148">
            <w:rPr>
              <w:lang w:bidi="en-US"/>
            </w:rPr>
            <w:instrText xml:space="preserve">CITATION Mül01 \p 602 \l 1050 </w:instrText>
          </w:r>
          <w:r w:rsidR="00987A7E" w:rsidRPr="007A5148">
            <w:rPr>
              <w:lang w:bidi="en-US"/>
            </w:rPr>
            <w:fldChar w:fldCharType="separate"/>
          </w:r>
          <w:r w:rsidR="001B6365">
            <w:rPr>
              <w:noProof/>
              <w:lang w:bidi="en-US"/>
            </w:rPr>
            <w:t>(Müller, 2001, str. 602)</w:t>
          </w:r>
          <w:r w:rsidR="00987A7E" w:rsidRPr="007A5148">
            <w:rPr>
              <w:lang w:bidi="en-US"/>
            </w:rPr>
            <w:fldChar w:fldCharType="end"/>
          </w:r>
        </w:sdtContent>
      </w:sdt>
      <w:r w:rsidR="00987A7E" w:rsidRPr="007A5148">
        <w:rPr>
          <w:lang w:bidi="en-US"/>
        </w:rPr>
        <w:t>.</w:t>
      </w:r>
      <w:r w:rsidR="00DA74A6" w:rsidRPr="007A5148">
        <w:rPr>
          <w:lang w:bidi="en-US"/>
        </w:rPr>
        <w:t xml:space="preserve"> Informacijsku pismenost treba vrednovati i u kontekstu </w:t>
      </w:r>
      <w:r w:rsidR="00DA74A6" w:rsidRPr="007A5148">
        <w:rPr>
          <w:i/>
          <w:lang w:bidi="en-US"/>
        </w:rPr>
        <w:t>znanstvene pismenosti</w:t>
      </w:r>
      <w:r w:rsidR="00DA74A6" w:rsidRPr="007A5148">
        <w:rPr>
          <w:lang w:bidi="en-US"/>
        </w:rPr>
        <w:t xml:space="preserve"> i popularizacije</w:t>
      </w:r>
      <w:r w:rsidR="00C627C5" w:rsidRPr="007A5148">
        <w:rPr>
          <w:lang w:bidi="en-US"/>
        </w:rPr>
        <w:t xml:space="preserve"> znanstvenih časopisa i radova putem Interneta</w:t>
      </w:r>
      <w:r w:rsidR="006C1875" w:rsidRPr="007A5148">
        <w:rPr>
          <w:lang w:bidi="en-US"/>
        </w:rPr>
        <w:t xml:space="preserve"> </w:t>
      </w:r>
      <w:r w:rsidR="00C627C5" w:rsidRPr="007A5148">
        <w:rPr>
          <w:lang w:bidi="en-US"/>
        </w:rPr>
        <w:t>koji</w:t>
      </w:r>
      <w:r w:rsidR="006C1875" w:rsidRPr="007A5148">
        <w:rPr>
          <w:lang w:bidi="en-US"/>
        </w:rPr>
        <w:t xml:space="preserve"> omogućuje </w:t>
      </w:r>
      <w:r w:rsidR="00C627C5" w:rsidRPr="007A5148">
        <w:rPr>
          <w:lang w:bidi="en-US"/>
        </w:rPr>
        <w:t xml:space="preserve">njihovu </w:t>
      </w:r>
      <w:r w:rsidR="006C1875" w:rsidRPr="007A5148">
        <w:rPr>
          <w:lang w:bidi="en-US"/>
        </w:rPr>
        <w:t>organizaciju, čuvanje i analizu</w:t>
      </w:r>
      <w:r w:rsidR="00DA74A6" w:rsidRPr="007A5148">
        <w:rPr>
          <w:lang w:bidi="en-US"/>
        </w:rPr>
        <w:t xml:space="preserve"> </w:t>
      </w:r>
      <w:sdt>
        <w:sdtPr>
          <w:rPr>
            <w:lang w:bidi="en-US"/>
          </w:rPr>
          <w:id w:val="-782261475"/>
          <w:citation/>
        </w:sdtPr>
        <w:sdtEndPr/>
        <w:sdtContent>
          <w:r w:rsidR="00DA74A6" w:rsidRPr="007A5148">
            <w:rPr>
              <w:lang w:bidi="en-US"/>
            </w:rPr>
            <w:fldChar w:fldCharType="begin"/>
          </w:r>
          <w:r w:rsidR="00C627C5" w:rsidRPr="007A5148">
            <w:rPr>
              <w:lang w:bidi="en-US"/>
            </w:rPr>
            <w:instrText xml:space="preserve">CITATION Vra13 \l 1050 </w:instrText>
          </w:r>
          <w:r w:rsidR="00DA74A6" w:rsidRPr="007A5148">
            <w:rPr>
              <w:lang w:bidi="en-US"/>
            </w:rPr>
            <w:fldChar w:fldCharType="separate"/>
          </w:r>
          <w:r w:rsidR="001B6365">
            <w:rPr>
              <w:noProof/>
              <w:lang w:bidi="en-US"/>
            </w:rPr>
            <w:t>(Vrana, 2013)</w:t>
          </w:r>
          <w:r w:rsidR="00DA74A6" w:rsidRPr="007A5148">
            <w:rPr>
              <w:lang w:bidi="en-US"/>
            </w:rPr>
            <w:fldChar w:fldCharType="end"/>
          </w:r>
        </w:sdtContent>
      </w:sdt>
      <w:r w:rsidR="006C1875" w:rsidRPr="007A5148">
        <w:rPr>
          <w:lang w:bidi="en-US"/>
        </w:rPr>
        <w:t>.</w:t>
      </w:r>
      <w:r w:rsidR="008445D1" w:rsidRPr="007A5148">
        <w:rPr>
          <w:lang w:bidi="en-US"/>
        </w:rPr>
        <w:t xml:space="preserve"> Iako je </w:t>
      </w:r>
      <w:r w:rsidR="008445D1" w:rsidRPr="007A5148">
        <w:rPr>
          <w:i/>
          <w:lang w:bidi="en-US"/>
        </w:rPr>
        <w:t>Google generacija</w:t>
      </w:r>
      <w:r w:rsidR="008445D1" w:rsidRPr="007A5148">
        <w:rPr>
          <w:lang w:bidi="en-US"/>
        </w:rPr>
        <w:t xml:space="preserve"> vrlo vješta u korištenju ICT-a i medija povezanih s njim, potrebno je da u procesu učenja imaju sposobnosti kvalitetno tumačiti i kritički razmatrati </w:t>
      </w:r>
      <w:r w:rsidR="006D3569" w:rsidRPr="007A5148">
        <w:rPr>
          <w:i/>
          <w:lang w:bidi="en-US"/>
        </w:rPr>
        <w:t>on-line</w:t>
      </w:r>
      <w:r w:rsidR="006D3569" w:rsidRPr="007A5148">
        <w:rPr>
          <w:lang w:bidi="en-US"/>
        </w:rPr>
        <w:t xml:space="preserve"> sadržaje jer je to presudno</w:t>
      </w:r>
      <w:r w:rsidR="008445D1" w:rsidRPr="007A5148">
        <w:rPr>
          <w:lang w:bidi="en-US"/>
        </w:rPr>
        <w:t xml:space="preserve"> za </w:t>
      </w:r>
      <w:r w:rsidR="008445D1" w:rsidRPr="007A5148">
        <w:rPr>
          <w:i/>
          <w:lang w:bidi="en-US"/>
        </w:rPr>
        <w:t>dubinsko, smisleno i istinsko učenje</w:t>
      </w:r>
      <w:r w:rsidR="006D3569" w:rsidRPr="007A5148">
        <w:rPr>
          <w:lang w:bidi="en-US"/>
        </w:rPr>
        <w:t xml:space="preserve"> </w:t>
      </w:r>
      <w:sdt>
        <w:sdtPr>
          <w:rPr>
            <w:lang w:bidi="en-US"/>
          </w:rPr>
          <w:id w:val="1590421037"/>
          <w:citation/>
        </w:sdtPr>
        <w:sdtEndPr/>
        <w:sdtContent>
          <w:r w:rsidR="006D3569" w:rsidRPr="007A5148">
            <w:rPr>
              <w:lang w:bidi="en-US"/>
            </w:rPr>
            <w:fldChar w:fldCharType="begin"/>
          </w:r>
          <w:r w:rsidR="006D3569" w:rsidRPr="007A5148">
            <w:rPr>
              <w:lang w:bidi="en-US"/>
            </w:rPr>
            <w:instrText xml:space="preserve">CITATION Las12 \t  \l 1050 </w:instrText>
          </w:r>
          <w:r w:rsidR="006D3569" w:rsidRPr="007A5148">
            <w:rPr>
              <w:lang w:bidi="en-US"/>
            </w:rPr>
            <w:fldChar w:fldCharType="separate"/>
          </w:r>
          <w:r w:rsidR="001B6365">
            <w:rPr>
              <w:noProof/>
              <w:lang w:bidi="en-US"/>
            </w:rPr>
            <w:t>(Lasić-Lazić, Špiranec, &amp; Zorica, 2012)</w:t>
          </w:r>
          <w:r w:rsidR="006D3569" w:rsidRPr="007A5148">
            <w:rPr>
              <w:lang w:bidi="en-US"/>
            </w:rPr>
            <w:fldChar w:fldCharType="end"/>
          </w:r>
        </w:sdtContent>
      </w:sdt>
      <w:r w:rsidR="006D3569" w:rsidRPr="007A5148">
        <w:rPr>
          <w:lang w:bidi="en-US"/>
        </w:rPr>
        <w:t xml:space="preserve">. Prevodeći to u poslovno okruženje u kojemu vlada bespoštedna borba za prevlast </w:t>
      </w:r>
      <w:r w:rsidR="00983F2B">
        <w:rPr>
          <w:lang w:bidi="en-US"/>
        </w:rPr>
        <w:t>treba prihvatiti</w:t>
      </w:r>
      <w:r w:rsidR="006D3569" w:rsidRPr="007A5148">
        <w:rPr>
          <w:lang w:bidi="en-US"/>
        </w:rPr>
        <w:t xml:space="preserve"> </w:t>
      </w:r>
      <w:r w:rsidR="00983F2B">
        <w:rPr>
          <w:lang w:bidi="en-US"/>
        </w:rPr>
        <w:t>kako</w:t>
      </w:r>
      <w:r w:rsidR="006D3569" w:rsidRPr="007A5148">
        <w:rPr>
          <w:lang w:bidi="en-US"/>
        </w:rPr>
        <w:t xml:space="preserve"> je ovo jako važno za svaku organizaciju.</w:t>
      </w:r>
      <w:r w:rsidR="006C1875" w:rsidRPr="007A5148">
        <w:rPr>
          <w:lang w:bidi="en-US"/>
        </w:rPr>
        <w:t xml:space="preserve"> </w:t>
      </w:r>
      <w:r w:rsidR="006D3569" w:rsidRPr="007A5148">
        <w:rPr>
          <w:lang w:bidi="en-US"/>
        </w:rPr>
        <w:t>K</w:t>
      </w:r>
      <w:r w:rsidR="00C627C5" w:rsidRPr="007A5148">
        <w:rPr>
          <w:lang w:bidi="en-US"/>
        </w:rPr>
        <w:t>od nas</w:t>
      </w:r>
      <w:r w:rsidR="00440A3A" w:rsidRPr="007A5148">
        <w:rPr>
          <w:lang w:bidi="en-US"/>
        </w:rPr>
        <w:t xml:space="preserve"> u Hrvatskoj</w:t>
      </w:r>
      <w:r w:rsidR="006C1875" w:rsidRPr="007A5148">
        <w:rPr>
          <w:lang w:bidi="en-US"/>
        </w:rPr>
        <w:t xml:space="preserve"> postoje veliki potencijali za razvoj</w:t>
      </w:r>
      <w:r w:rsidR="006D3569" w:rsidRPr="007A5148">
        <w:rPr>
          <w:lang w:bidi="en-US"/>
        </w:rPr>
        <w:t xml:space="preserve"> jer priprema djece, a kasnije mladih za tržište rada mora biti više usmjerena na razvoj tih vještina i višu razinu pismenosti.</w:t>
      </w:r>
      <w:r w:rsidR="00534910" w:rsidRPr="007A5148">
        <w:rPr>
          <w:lang w:bidi="en-US"/>
        </w:rPr>
        <w:t xml:space="preserve"> </w:t>
      </w:r>
      <w:r w:rsidR="00983F2B">
        <w:rPr>
          <w:lang w:bidi="en-US"/>
        </w:rPr>
        <w:t>Ipak, to</w:t>
      </w:r>
      <w:r w:rsidR="00534910" w:rsidRPr="007A5148">
        <w:rPr>
          <w:lang w:bidi="en-US"/>
        </w:rPr>
        <w:t xml:space="preserve"> je teško prov</w:t>
      </w:r>
      <w:r w:rsidR="00983F2B">
        <w:rPr>
          <w:lang w:bidi="en-US"/>
        </w:rPr>
        <w:t>es</w:t>
      </w:r>
      <w:r w:rsidR="00534910" w:rsidRPr="007A5148">
        <w:rPr>
          <w:lang w:bidi="en-US"/>
        </w:rPr>
        <w:t xml:space="preserve">ti kada se zna podatak da u hrvatskim školama na jedno računalo dolazi 26 djece </w:t>
      </w:r>
      <w:sdt>
        <w:sdtPr>
          <w:rPr>
            <w:lang w:bidi="en-US"/>
          </w:rPr>
          <w:id w:val="-1638875011"/>
          <w:citation/>
        </w:sdtPr>
        <w:sdtEndPr/>
        <w:sdtContent>
          <w:r w:rsidR="00534910" w:rsidRPr="007A5148">
            <w:rPr>
              <w:lang w:bidi="en-US"/>
            </w:rPr>
            <w:fldChar w:fldCharType="begin"/>
          </w:r>
          <w:r w:rsidR="00534910" w:rsidRPr="007A5148">
            <w:rPr>
              <w:lang w:bidi="en-US"/>
            </w:rPr>
            <w:instrText xml:space="preserve">CITATION Mor14 \t  \l 1050 </w:instrText>
          </w:r>
          <w:r w:rsidR="00534910" w:rsidRPr="007A5148">
            <w:rPr>
              <w:lang w:bidi="en-US"/>
            </w:rPr>
            <w:fldChar w:fldCharType="separate"/>
          </w:r>
          <w:r w:rsidR="001B6365">
            <w:rPr>
              <w:noProof/>
              <w:lang w:bidi="en-US"/>
            </w:rPr>
            <w:t>(Večernji list, 2014)</w:t>
          </w:r>
          <w:r w:rsidR="00534910" w:rsidRPr="007A5148">
            <w:rPr>
              <w:lang w:bidi="en-US"/>
            </w:rPr>
            <w:fldChar w:fldCharType="end"/>
          </w:r>
        </w:sdtContent>
      </w:sdt>
      <w:r w:rsidR="00983F2B">
        <w:rPr>
          <w:lang w:bidi="en-US"/>
        </w:rPr>
        <w:t xml:space="preserve"> unatoč tomu što se svaka vlast u zadnjih 20 godine kune u </w:t>
      </w:r>
      <w:r w:rsidR="00983F2B">
        <w:rPr>
          <w:i/>
          <w:lang w:bidi="en-US"/>
        </w:rPr>
        <w:t>Društvo znanja</w:t>
      </w:r>
      <w:r w:rsidR="00534910" w:rsidRPr="007A5148">
        <w:rPr>
          <w:lang w:bidi="en-US"/>
        </w:rPr>
        <w:t>.</w:t>
      </w:r>
      <w:r w:rsidR="00983F2B">
        <w:rPr>
          <w:lang w:bidi="en-US"/>
        </w:rPr>
        <w:t xml:space="preserve"> </w:t>
      </w:r>
      <w:r w:rsidR="009D4986">
        <w:rPr>
          <w:lang w:bidi="en-US"/>
        </w:rPr>
        <w:t xml:space="preserve">Ako </w:t>
      </w:r>
      <w:r w:rsidR="00983F2B">
        <w:rPr>
          <w:lang w:bidi="en-US"/>
        </w:rPr>
        <w:t>su</w:t>
      </w:r>
      <w:r w:rsidRPr="007A5148">
        <w:rPr>
          <w:lang w:bidi="en-US"/>
        </w:rPr>
        <w:t xml:space="preserve"> korisnici IKT-a informacijski nepismeni</w:t>
      </w:r>
      <w:r w:rsidR="009D4986">
        <w:rPr>
          <w:lang w:bidi="en-US"/>
        </w:rPr>
        <w:t>,</w:t>
      </w:r>
      <w:r w:rsidRPr="007A5148">
        <w:rPr>
          <w:lang w:bidi="en-US"/>
        </w:rPr>
        <w:t xml:space="preserve"> teško se može očekivati njihov uspjeh, a time u pitanje dolazi i uspjeh organizacije</w:t>
      </w:r>
      <w:r w:rsidR="00534910" w:rsidRPr="007A5148">
        <w:rPr>
          <w:lang w:bidi="en-US"/>
        </w:rPr>
        <w:t xml:space="preserve"> u kojoj rade kao i društva u cjelini</w:t>
      </w:r>
      <w:r w:rsidRPr="007A5148">
        <w:rPr>
          <w:lang w:bidi="en-US"/>
        </w:rPr>
        <w:t>.</w:t>
      </w:r>
    </w:p>
    <w:p w:rsidR="00987A7E" w:rsidRPr="007A5148" w:rsidRDefault="00987A7E" w:rsidP="00AB32A1">
      <w:pPr>
        <w:pStyle w:val="Heading3"/>
      </w:pPr>
      <w:bookmarkStart w:id="133" w:name="_Toc462787742"/>
      <w:r w:rsidRPr="007A5148">
        <w:t>Stres</w:t>
      </w:r>
      <w:r w:rsidR="00A14E02">
        <w:t xml:space="preserve"> kao problem modernoga društva</w:t>
      </w:r>
      <w:bookmarkEnd w:id="133"/>
    </w:p>
    <w:p w:rsidR="00987A7E" w:rsidRPr="007A5148" w:rsidRDefault="00987A7E" w:rsidP="00987A7E">
      <w:pPr>
        <w:rPr>
          <w:lang w:bidi="en-US"/>
        </w:rPr>
      </w:pPr>
      <w:r w:rsidRPr="007A5148">
        <w:rPr>
          <w:lang w:bidi="en-US"/>
        </w:rPr>
        <w:t>Stres je</w:t>
      </w:r>
      <w:r w:rsidR="00B97803" w:rsidRPr="007A5148">
        <w:rPr>
          <w:lang w:bidi="en-US"/>
        </w:rPr>
        <w:t>,</w:t>
      </w:r>
      <w:r w:rsidRPr="007A5148">
        <w:rPr>
          <w:lang w:bidi="en-US"/>
        </w:rPr>
        <w:t xml:space="preserve"> prema uvriježenoj definiciji</w:t>
      </w:r>
      <w:r w:rsidR="00B97803" w:rsidRPr="007A5148">
        <w:rPr>
          <w:lang w:bidi="en-US"/>
        </w:rPr>
        <w:t>,</w:t>
      </w:r>
      <w:r w:rsidRPr="007A5148">
        <w:rPr>
          <w:lang w:bidi="en-US"/>
        </w:rPr>
        <w:t xml:space="preserve"> reakcija tijela na vanjski podražaj </w:t>
      </w:r>
      <w:r w:rsidRPr="007A5148">
        <w:rPr>
          <w:i/>
          <w:lang w:bidi="en-US"/>
        </w:rPr>
        <w:t>stresor</w:t>
      </w:r>
      <w:r w:rsidRPr="007A5148">
        <w:rPr>
          <w:lang w:bidi="en-US"/>
        </w:rPr>
        <w:t>. Kolika je izloženost stresu</w:t>
      </w:r>
      <w:r w:rsidR="00B767E6" w:rsidRPr="007A5148">
        <w:rPr>
          <w:lang w:bidi="en-US"/>
        </w:rPr>
        <w:t xml:space="preserve"> na radnom</w:t>
      </w:r>
      <w:r w:rsidR="009D4986">
        <w:rPr>
          <w:lang w:bidi="en-US"/>
        </w:rPr>
        <w:t>e</w:t>
      </w:r>
      <w:r w:rsidR="00B767E6" w:rsidRPr="007A5148">
        <w:rPr>
          <w:lang w:bidi="en-US"/>
        </w:rPr>
        <w:t xml:space="preserve"> mjestu</w:t>
      </w:r>
      <w:r w:rsidRPr="007A5148">
        <w:rPr>
          <w:lang w:bidi="en-US"/>
        </w:rPr>
        <w:t xml:space="preserve"> i koliko je on opasan po pojedinca i njegovu okolinu, govore i mnoge svjetske statistike. Na žalost, pitanje stresa bilo je dugo vremena tabu tema. </w:t>
      </w:r>
      <w:r w:rsidR="00B97803" w:rsidRPr="007A5148">
        <w:rPr>
          <w:lang w:bidi="en-US"/>
        </w:rPr>
        <w:t>Stres</w:t>
      </w:r>
      <w:r w:rsidRPr="007A5148">
        <w:rPr>
          <w:lang w:bidi="en-US"/>
        </w:rPr>
        <w:t xml:space="preserve"> napada </w:t>
      </w:r>
      <w:r w:rsidR="00B97803" w:rsidRPr="007A5148">
        <w:rPr>
          <w:lang w:bidi="en-US"/>
        </w:rPr>
        <w:t>čovjeka</w:t>
      </w:r>
      <w:r w:rsidRPr="007A5148">
        <w:rPr>
          <w:lang w:bidi="en-US"/>
        </w:rPr>
        <w:t xml:space="preserve"> razarajući njegovo zdravlje, a u najgorim slučajevima i </w:t>
      </w:r>
      <w:r w:rsidR="00B97803" w:rsidRPr="007A5148">
        <w:rPr>
          <w:lang w:bidi="en-US"/>
        </w:rPr>
        <w:t xml:space="preserve">njegov </w:t>
      </w:r>
      <w:r w:rsidRPr="007A5148">
        <w:rPr>
          <w:lang w:bidi="en-US"/>
        </w:rPr>
        <w:t>osobni integritet. Problem pojedinca</w:t>
      </w:r>
      <w:r w:rsidR="00B97803" w:rsidRPr="007A5148">
        <w:rPr>
          <w:lang w:bidi="en-US"/>
        </w:rPr>
        <w:t xml:space="preserve"> kao</w:t>
      </w:r>
      <w:r w:rsidRPr="007A5148">
        <w:rPr>
          <w:lang w:bidi="en-US"/>
        </w:rPr>
        <w:t xml:space="preserve"> žrtve stresa, problem je i organizacije u kojoj</w:t>
      </w:r>
      <w:r w:rsidR="00B97803" w:rsidRPr="007A5148">
        <w:rPr>
          <w:lang w:bidi="en-US"/>
        </w:rPr>
        <w:t xml:space="preserve"> on</w:t>
      </w:r>
      <w:r w:rsidRPr="007A5148">
        <w:rPr>
          <w:lang w:bidi="en-US"/>
        </w:rPr>
        <w:t xml:space="preserve"> radi jer se tada počinju događati nepoželjni događaji, kao što su:</w:t>
      </w:r>
    </w:p>
    <w:p w:rsidR="00987A7E" w:rsidRPr="007A5148" w:rsidRDefault="00987A7E" w:rsidP="009F3C20">
      <w:pPr>
        <w:pStyle w:val="Nabrajanje"/>
        <w:numPr>
          <w:ilvl w:val="0"/>
          <w:numId w:val="15"/>
        </w:numPr>
      </w:pPr>
      <w:r w:rsidRPr="007A5148">
        <w:t>duga bolovanja zbog tzv. izgaranja</w:t>
      </w:r>
      <w:r w:rsidR="00B767E6" w:rsidRPr="007A5148">
        <w:rPr>
          <w:rStyle w:val="FootnoteReference"/>
        </w:rPr>
        <w:footnoteReference w:id="67"/>
      </w:r>
      <w:r w:rsidRPr="007A5148">
        <w:t>,</w:t>
      </w:r>
    </w:p>
    <w:p w:rsidR="00987A7E" w:rsidRPr="007A5148" w:rsidRDefault="00987A7E" w:rsidP="00161466">
      <w:pPr>
        <w:pStyle w:val="Nabrajanje"/>
      </w:pPr>
      <w:r w:rsidRPr="007A5148">
        <w:t>fluktuacija (specijaliziranog</w:t>
      </w:r>
      <w:r w:rsidR="009D4986">
        <w:t>a</w:t>
      </w:r>
      <w:r w:rsidRPr="007A5148">
        <w:t xml:space="preserve"> i ključnog) kadra i</w:t>
      </w:r>
    </w:p>
    <w:p w:rsidR="00987A7E" w:rsidRPr="007A5148" w:rsidRDefault="00987A7E" w:rsidP="00161466">
      <w:pPr>
        <w:pStyle w:val="Nabrajanje"/>
      </w:pPr>
      <w:r w:rsidRPr="007A5148">
        <w:t>oporavak od fluktuacije koji je neizbježan, vrlo težak i dug u slučajevima odlaska ključnih ljudi.</w:t>
      </w:r>
    </w:p>
    <w:p w:rsidR="00987A7E" w:rsidRPr="007A5148" w:rsidRDefault="00987A7E" w:rsidP="00987A7E">
      <w:pPr>
        <w:rPr>
          <w:lang w:bidi="en-US"/>
        </w:rPr>
      </w:pPr>
      <w:r w:rsidRPr="007A5148">
        <w:rPr>
          <w:lang w:bidi="en-US"/>
        </w:rPr>
        <w:t xml:space="preserve">Prethodna tri čimbenika znatno pogađaju tvrtke </w:t>
      </w:r>
      <w:r w:rsidR="009D4986">
        <w:rPr>
          <w:lang w:bidi="en-US"/>
        </w:rPr>
        <w:t>ak</w:t>
      </w:r>
      <w:r w:rsidR="009D4986" w:rsidRPr="007A5148">
        <w:rPr>
          <w:lang w:bidi="en-US"/>
        </w:rPr>
        <w:t xml:space="preserve">o </w:t>
      </w:r>
      <w:r w:rsidRPr="007A5148">
        <w:rPr>
          <w:lang w:bidi="en-US"/>
        </w:rPr>
        <w:t xml:space="preserve">se među oboljelima </w:t>
      </w:r>
      <w:r w:rsidR="00B97803" w:rsidRPr="007A5148">
        <w:rPr>
          <w:lang w:bidi="en-US"/>
        </w:rPr>
        <w:t xml:space="preserve">od stresa </w:t>
      </w:r>
      <w:r w:rsidRPr="007A5148">
        <w:rPr>
          <w:lang w:bidi="en-US"/>
        </w:rPr>
        <w:t xml:space="preserve">nalaze IKT stručnjaci. </w:t>
      </w:r>
      <w:r w:rsidR="00B97803" w:rsidRPr="007A5148">
        <w:rPr>
          <w:lang w:bidi="en-US"/>
        </w:rPr>
        <w:t xml:space="preserve">U slučaju njihova odlaska </w:t>
      </w:r>
      <w:r w:rsidRPr="007A5148">
        <w:rPr>
          <w:lang w:bidi="en-US"/>
        </w:rPr>
        <w:t>ostaje</w:t>
      </w:r>
      <w:r w:rsidR="00B97803" w:rsidRPr="007A5148">
        <w:rPr>
          <w:lang w:bidi="en-US"/>
        </w:rPr>
        <w:t xml:space="preserve"> se</w:t>
      </w:r>
      <w:r w:rsidRPr="007A5148">
        <w:rPr>
          <w:lang w:bidi="en-US"/>
        </w:rPr>
        <w:t xml:space="preserve"> bez stručnjaka za koje je teško i gotovo nemoguće naći zamjenu u kratkom</w:t>
      </w:r>
      <w:r w:rsidR="009D4986">
        <w:rPr>
          <w:lang w:bidi="en-US"/>
        </w:rPr>
        <w:t>e</w:t>
      </w:r>
      <w:r w:rsidRPr="007A5148">
        <w:rPr>
          <w:lang w:bidi="en-US"/>
        </w:rPr>
        <w:t xml:space="preserve"> vremenu.</w:t>
      </w:r>
    </w:p>
    <w:p w:rsidR="00987A7E" w:rsidRPr="007A5148" w:rsidRDefault="00987A7E" w:rsidP="00987A7E">
      <w:pPr>
        <w:pStyle w:val="Navoenjedoslovno"/>
      </w:pPr>
      <w:r w:rsidRPr="007A5148">
        <w:t>Stres je obično povezan s ograničenjima i zahtjevima. Među čimbenicima</w:t>
      </w:r>
      <w:r w:rsidR="009D4986">
        <w:t xml:space="preserve"> su</w:t>
      </w:r>
      <w:r w:rsidRPr="007A5148">
        <w:t xml:space="preserve"> stresa pritisci za završetkom zadataka u ograničenom</w:t>
      </w:r>
      <w:r w:rsidR="00630621">
        <w:t>e</w:t>
      </w:r>
      <w:r w:rsidRPr="007A5148">
        <w:t xml:space="preserve"> vremenskom razdoblju i preopterećenje radnim zadacima </w:t>
      </w:r>
      <w:sdt>
        <w:sdtPr>
          <w:id w:val="-2026693402"/>
          <w:citation/>
        </w:sdtPr>
        <w:sdtEndPr/>
        <w:sdtContent>
          <w:r w:rsidRPr="007A5148">
            <w:fldChar w:fldCharType="begin"/>
          </w:r>
          <w:r w:rsidRPr="007A5148">
            <w:instrText xml:space="preserve"> CITATION Kah92 \l 1050 </w:instrText>
          </w:r>
          <w:r w:rsidRPr="007A5148">
            <w:fldChar w:fldCharType="separate"/>
          </w:r>
          <w:r w:rsidR="001B6365">
            <w:rPr>
              <w:noProof/>
            </w:rPr>
            <w:t>(Kahn &amp; Byosiere, 1992)</w:t>
          </w:r>
          <w:r w:rsidRPr="007A5148">
            <w:fldChar w:fldCharType="end"/>
          </w:r>
        </w:sdtContent>
      </w:sdt>
      <w:r w:rsidRPr="007A5148">
        <w:t>.</w:t>
      </w:r>
    </w:p>
    <w:p w:rsidR="00B97803" w:rsidRPr="007A5148" w:rsidRDefault="00987A7E" w:rsidP="00987A7E">
      <w:pPr>
        <w:rPr>
          <w:lang w:bidi="en-US"/>
        </w:rPr>
      </w:pPr>
      <w:r w:rsidRPr="007A5148">
        <w:rPr>
          <w:lang w:bidi="en-US"/>
        </w:rPr>
        <w:t>Stres je suvremeni ubojica učinkovitosti jer napada glavnu kariku svakog</w:t>
      </w:r>
      <w:r w:rsidR="00CC6017">
        <w:rPr>
          <w:lang w:bidi="en-US"/>
        </w:rPr>
        <w:t>a</w:t>
      </w:r>
      <w:r w:rsidRPr="007A5148">
        <w:rPr>
          <w:lang w:bidi="en-US"/>
        </w:rPr>
        <w:t xml:space="preserve"> napretka, a to je čovjek. Najčešće su stresom napadnuti visokomotivirani i visokoproduktivni radnici koji ne znaju naći slobodno vrijeme i prostor za sebe kako bi utrošenu energiju vratili nazad i na ispravan se način suočavali sa svakodnevnim izazovima posla. </w:t>
      </w:r>
      <w:r w:rsidR="00B97803" w:rsidRPr="007A5148">
        <w:rPr>
          <w:lang w:bidi="en-US"/>
        </w:rPr>
        <w:t>Pogreška koju čine je u pokušaju r</w:t>
      </w:r>
      <w:r w:rsidRPr="007A5148">
        <w:rPr>
          <w:lang w:bidi="en-US"/>
        </w:rPr>
        <w:t>ješ</w:t>
      </w:r>
      <w:r w:rsidR="00983F2B">
        <w:rPr>
          <w:lang w:bidi="en-US"/>
        </w:rPr>
        <w:t>avanja</w:t>
      </w:r>
      <w:r w:rsidRPr="007A5148">
        <w:rPr>
          <w:lang w:bidi="en-US"/>
        </w:rPr>
        <w:t xml:space="preserve"> sv</w:t>
      </w:r>
      <w:r w:rsidR="00B97803" w:rsidRPr="007A5148">
        <w:rPr>
          <w:lang w:bidi="en-US"/>
        </w:rPr>
        <w:t>ih</w:t>
      </w:r>
      <w:r w:rsidRPr="007A5148">
        <w:rPr>
          <w:lang w:bidi="en-US"/>
        </w:rPr>
        <w:t xml:space="preserve"> problem</w:t>
      </w:r>
      <w:r w:rsidR="00B97803" w:rsidRPr="007A5148">
        <w:rPr>
          <w:lang w:bidi="en-US"/>
        </w:rPr>
        <w:t>a i zadataka</w:t>
      </w:r>
      <w:r w:rsidRPr="007A5148">
        <w:rPr>
          <w:lang w:bidi="en-US"/>
        </w:rPr>
        <w:t xml:space="preserve"> koji dolaze pred njih</w:t>
      </w:r>
      <w:r w:rsidR="00983F2B">
        <w:rPr>
          <w:lang w:bidi="en-US"/>
        </w:rPr>
        <w:t>,</w:t>
      </w:r>
      <w:r w:rsidRPr="007A5148">
        <w:rPr>
          <w:lang w:bidi="en-US"/>
        </w:rPr>
        <w:t xml:space="preserve"> sve dok jednoga dana, stručnim rječnikom rečeno, ne izgore. Prema psihologinji Beate Schulze, do izgaranja zaposlenika dolazi u slučaju kada ne postoji ravnoteža između opterećenja poslom, radne okoline i primanja jer mu je time ugroženo mentalno zdravlje i pojavljuju se psihičke smetnje </w:t>
      </w:r>
      <w:sdt>
        <w:sdtPr>
          <w:rPr>
            <w:lang w:bidi="en-US"/>
          </w:rPr>
          <w:id w:val="-1867130754"/>
          <w:citation/>
        </w:sdtPr>
        <w:sdtEndPr/>
        <w:sdtContent>
          <w:r w:rsidRPr="007A5148">
            <w:rPr>
              <w:lang w:bidi="en-US"/>
            </w:rPr>
            <w:fldChar w:fldCharType="begin"/>
          </w:r>
          <w:r w:rsidR="00B97803" w:rsidRPr="007A5148">
            <w:rPr>
              <w:lang w:bidi="en-US"/>
            </w:rPr>
            <w:instrText xml:space="preserve">CITATION Kna26 \l 1050 </w:instrText>
          </w:r>
          <w:r w:rsidRPr="007A5148">
            <w:rPr>
              <w:lang w:bidi="en-US"/>
            </w:rPr>
            <w:fldChar w:fldCharType="separate"/>
          </w:r>
          <w:r w:rsidR="001B6365">
            <w:rPr>
              <w:noProof/>
              <w:lang w:bidi="en-US"/>
            </w:rPr>
            <w:t>(Knauß, 2013)</w:t>
          </w:r>
          <w:r w:rsidRPr="007A5148">
            <w:rPr>
              <w:lang w:bidi="en-US"/>
            </w:rPr>
            <w:fldChar w:fldCharType="end"/>
          </w:r>
        </w:sdtContent>
      </w:sdt>
      <w:r w:rsidRPr="007A5148">
        <w:rPr>
          <w:lang w:bidi="en-US"/>
        </w:rPr>
        <w:t xml:space="preserve">. Istraživanje koje je 2011. proveo </w:t>
      </w:r>
      <w:r w:rsidR="00630621">
        <w:rPr>
          <w:lang w:bidi="en-US"/>
        </w:rPr>
        <w:t>i</w:t>
      </w:r>
      <w:r w:rsidRPr="007A5148">
        <w:rPr>
          <w:lang w:bidi="en-US"/>
        </w:rPr>
        <w:t>nternet</w:t>
      </w:r>
      <w:r w:rsidR="00630621">
        <w:rPr>
          <w:lang w:bidi="en-US"/>
        </w:rPr>
        <w:t>ski</w:t>
      </w:r>
      <w:r w:rsidRPr="007A5148">
        <w:rPr>
          <w:lang w:bidi="en-US"/>
        </w:rPr>
        <w:t xml:space="preserve"> portal </w:t>
      </w:r>
      <w:r w:rsidRPr="007A5148">
        <w:rPr>
          <w:i/>
          <w:lang w:bidi="en-US"/>
        </w:rPr>
        <w:t>MojPosao</w:t>
      </w:r>
      <w:r w:rsidRPr="007A5148">
        <w:rPr>
          <w:lang w:bidi="en-US"/>
        </w:rPr>
        <w:t xml:space="preserve"> na uzorku od 1000 ispitanika </w:t>
      </w:r>
      <w:sdt>
        <w:sdtPr>
          <w:rPr>
            <w:lang w:bidi="en-US"/>
          </w:rPr>
          <w:id w:val="2123615"/>
          <w:citation/>
        </w:sdtPr>
        <w:sdtEndPr/>
        <w:sdtContent>
          <w:r w:rsidRPr="007A5148">
            <w:rPr>
              <w:lang w:bidi="en-US"/>
            </w:rPr>
            <w:fldChar w:fldCharType="begin"/>
          </w:r>
          <w:r w:rsidRPr="007A5148">
            <w:rPr>
              <w:lang w:bidi="en-US"/>
            </w:rPr>
            <w:instrText xml:space="preserve">CITATION Moj08 \l 1050 </w:instrText>
          </w:r>
          <w:r w:rsidRPr="007A5148">
            <w:rPr>
              <w:lang w:bidi="en-US"/>
            </w:rPr>
            <w:fldChar w:fldCharType="separate"/>
          </w:r>
          <w:r w:rsidR="001B6365">
            <w:rPr>
              <w:noProof/>
              <w:lang w:bidi="en-US"/>
            </w:rPr>
            <w:t>(MojPosao, 2011)</w:t>
          </w:r>
          <w:r w:rsidRPr="007A5148">
            <w:rPr>
              <w:lang w:bidi="en-US"/>
            </w:rPr>
            <w:fldChar w:fldCharType="end"/>
          </w:r>
        </w:sdtContent>
      </w:sdt>
      <w:r w:rsidRPr="007A5148">
        <w:rPr>
          <w:lang w:bidi="en-US"/>
        </w:rPr>
        <w:t xml:space="preserve"> pokazuje kako je na prvom</w:t>
      </w:r>
      <w:r w:rsidR="00630621">
        <w:rPr>
          <w:lang w:bidi="en-US"/>
        </w:rPr>
        <w:t>e</w:t>
      </w:r>
      <w:r w:rsidRPr="007A5148">
        <w:rPr>
          <w:lang w:bidi="en-US"/>
        </w:rPr>
        <w:t xml:space="preserve"> mjestu kao uzrok stresa, čak 66%, </w:t>
      </w:r>
      <w:r w:rsidR="0037387C">
        <w:rPr>
          <w:lang w:bidi="en-US"/>
        </w:rPr>
        <w:t>izravni</w:t>
      </w:r>
      <w:r w:rsidRPr="007A5148">
        <w:rPr>
          <w:lang w:bidi="en-US"/>
        </w:rPr>
        <w:t xml:space="preserve"> nadređeni i njegovo ponašanje. Uzrok stresu je i neodgovarajuća uredska oprema što upućuje na zaključak da loš i neodgovarajući IKT sustav u velikoj mjeri, čak kod 39% korisnika uzrokuje stresne situacije, </w:t>
      </w:r>
      <w:r w:rsidRPr="007A5148">
        <w:rPr>
          <w:lang w:bidi="en-US"/>
        </w:rPr>
        <w:fldChar w:fldCharType="begin"/>
      </w:r>
      <w:r w:rsidRPr="007A5148">
        <w:rPr>
          <w:lang w:bidi="en-US"/>
        </w:rPr>
        <w:instrText xml:space="preserve"> REF  _Ref363946814 \* Lower \r </w:instrText>
      </w:r>
      <w:r w:rsidRPr="007A5148">
        <w:rPr>
          <w:lang w:bidi="en-US"/>
        </w:rPr>
        <w:fldChar w:fldCharType="separate"/>
      </w:r>
      <w:r w:rsidR="00730B47">
        <w:rPr>
          <w:lang w:bidi="en-US"/>
        </w:rPr>
        <w:t xml:space="preserve">grafikon 4. </w:t>
      </w:r>
      <w:r w:rsidRPr="007A5148">
        <w:rPr>
          <w:lang w:bidi="en-US"/>
        </w:rPr>
        <w:fldChar w:fldCharType="end"/>
      </w:r>
    </w:p>
    <w:p w:rsidR="00B97803" w:rsidRPr="007A5148" w:rsidRDefault="00730B47" w:rsidP="008178AF">
      <w:pPr>
        <w:pStyle w:val="OpisGrafa"/>
        <w:rPr>
          <w:lang w:eastAsia="hr-HR"/>
        </w:rPr>
      </w:pPr>
      <w:bookmarkStart w:id="134" w:name="_Ref363946814"/>
      <w:bookmarkStart w:id="135" w:name="_Toc462787874"/>
      <w:r>
        <w:rPr>
          <w:lang w:eastAsia="hr-HR"/>
        </w:rPr>
        <w:t>N</w:t>
      </w:r>
      <w:r w:rsidR="00B97803" w:rsidRPr="00F6573B">
        <w:t>ajčešći</w:t>
      </w:r>
      <w:r w:rsidR="00B97803" w:rsidRPr="007A5148">
        <w:rPr>
          <w:lang w:eastAsia="hr-HR"/>
        </w:rPr>
        <w:t xml:space="preserve"> razlozi za stres na poslu u Hrvatskoj?</w:t>
      </w:r>
      <w:bookmarkEnd w:id="134"/>
      <w:bookmarkEnd w:id="135"/>
    </w:p>
    <w:p w:rsidR="00B97803" w:rsidRPr="007A5148" w:rsidRDefault="00B97803" w:rsidP="00314F24">
      <w:pPr>
        <w:jc w:val="center"/>
        <w:rPr>
          <w:lang w:bidi="en-US"/>
        </w:rPr>
      </w:pPr>
      <w:r w:rsidRPr="007A5148">
        <w:rPr>
          <w:noProof/>
          <w:lang w:eastAsia="hr-HR"/>
        </w:rPr>
        <w:drawing>
          <wp:inline distT="0" distB="0" distL="0" distR="0" wp14:anchorId="5D2D4B26" wp14:editId="2DA8C8B2">
            <wp:extent cx="4709504" cy="2963206"/>
            <wp:effectExtent l="0" t="0" r="0" b="889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97803" w:rsidRPr="007A5148" w:rsidRDefault="00671CBF" w:rsidP="00FD16EE">
      <w:pPr>
        <w:pStyle w:val="Izvorzaslikuilitablicu"/>
      </w:pPr>
      <w:r w:rsidRPr="007A5148">
        <w:t>Izvor:</w:t>
      </w:r>
      <w:r w:rsidRPr="007A5148">
        <w:tab/>
      </w:r>
      <w:r w:rsidR="00983F2B">
        <w:t>P</w:t>
      </w:r>
      <w:r w:rsidR="00B767E6" w:rsidRPr="007A5148">
        <w:t xml:space="preserve">rema </w:t>
      </w:r>
      <w:r w:rsidR="00B97803" w:rsidRPr="007A5148">
        <w:t xml:space="preserve">MojPosao. (2011). Uredski bijes. </w:t>
      </w:r>
      <w:r w:rsidR="00AC4B34" w:rsidRPr="00630621">
        <w:rPr>
          <w:i/>
        </w:rPr>
        <w:t>www.</w:t>
      </w:r>
      <w:hyperlink r:id="rId30" w:history="1">
        <w:r w:rsidR="00B97803" w:rsidRPr="007A5148">
          <w:rPr>
            <w:rStyle w:val="Hyperlink"/>
            <w:i/>
            <w:noProof w:val="0"/>
            <w:color w:val="auto"/>
            <w:u w:val="none"/>
          </w:rPr>
          <w:t>moj-posao.net/data/files/</w:t>
        </w:r>
        <w:r w:rsidR="00983F2B">
          <w:rPr>
            <w:rStyle w:val="Hyperlink"/>
            <w:i/>
            <w:noProof w:val="0"/>
            <w:color w:val="auto"/>
            <w:u w:val="none"/>
          </w:rPr>
          <w:t xml:space="preserve"> </w:t>
        </w:r>
        <w:r w:rsidR="00B97803" w:rsidRPr="007A5148">
          <w:rPr>
            <w:rStyle w:val="Hyperlink"/>
            <w:i/>
            <w:noProof w:val="0"/>
            <w:color w:val="auto"/>
            <w:u w:val="none"/>
          </w:rPr>
          <w:t>download/istrazivanja/UredskiBijes2011_Izvjestaj.pdf</w:t>
        </w:r>
      </w:hyperlink>
      <w:r w:rsidR="00B97803" w:rsidRPr="007A5148">
        <w:rPr>
          <w:i/>
        </w:rPr>
        <w:t>, str. 5</w:t>
      </w:r>
    </w:p>
    <w:p w:rsidR="00987A7E" w:rsidRPr="007A5148" w:rsidRDefault="00987A7E" w:rsidP="00987A7E">
      <w:pPr>
        <w:rPr>
          <w:lang w:bidi="en-US"/>
        </w:rPr>
      </w:pPr>
      <w:r w:rsidRPr="007A5148">
        <w:rPr>
          <w:lang w:bidi="en-US"/>
        </w:rPr>
        <w:t>IT menadžera možemo vidjeti kao dvostruko odgovornoga, u prvom</w:t>
      </w:r>
      <w:r w:rsidR="00CC6017">
        <w:rPr>
          <w:lang w:bidi="en-US"/>
        </w:rPr>
        <w:t>e</w:t>
      </w:r>
      <w:r w:rsidRPr="007A5148">
        <w:rPr>
          <w:lang w:bidi="en-US"/>
        </w:rPr>
        <w:t xml:space="preserve"> redu u njegovoj ulozi voditelja, a u drugom</w:t>
      </w:r>
      <w:r w:rsidR="00CC6017">
        <w:rPr>
          <w:lang w:bidi="en-US"/>
        </w:rPr>
        <w:t>e</w:t>
      </w:r>
      <w:r w:rsidRPr="007A5148">
        <w:rPr>
          <w:lang w:bidi="en-US"/>
        </w:rPr>
        <w:t xml:space="preserve"> </w:t>
      </w:r>
      <w:r w:rsidR="008E797C">
        <w:rPr>
          <w:lang w:bidi="en-US"/>
        </w:rPr>
        <w:t xml:space="preserve">u ulozi </w:t>
      </w:r>
      <w:r w:rsidRPr="007A5148">
        <w:rPr>
          <w:lang w:bidi="en-US"/>
        </w:rPr>
        <w:t>najodgovornije osobe za nesmetano funkcioniranje IKT-a u svim njegovim segmentima. Detaljniju razradu IKT-a kao značajnog</w:t>
      </w:r>
      <w:r w:rsidR="00CC6017">
        <w:rPr>
          <w:lang w:bidi="en-US"/>
        </w:rPr>
        <w:t>a</w:t>
      </w:r>
      <w:r w:rsidRPr="007A5148">
        <w:rPr>
          <w:lang w:bidi="en-US"/>
        </w:rPr>
        <w:t xml:space="preserve"> stresora </w:t>
      </w:r>
      <w:r w:rsidR="00B97803" w:rsidRPr="007A5148">
        <w:rPr>
          <w:lang w:bidi="en-US"/>
        </w:rPr>
        <w:t xml:space="preserve">za njegove korisnike </w:t>
      </w:r>
      <w:r w:rsidRPr="007A5148">
        <w:rPr>
          <w:lang w:bidi="en-US"/>
        </w:rPr>
        <w:t>prikazuje</w:t>
      </w:r>
      <w:r w:rsidR="00B97803" w:rsidRPr="007A5148">
        <w:rPr>
          <w:lang w:bidi="en-US"/>
        </w:rPr>
        <w:t xml:space="preserve"> prethodn</w:t>
      </w:r>
      <w:r w:rsidR="008178AF">
        <w:rPr>
          <w:lang w:bidi="en-US"/>
        </w:rPr>
        <w:t>i</w:t>
      </w:r>
      <w:r w:rsidRPr="007A5148">
        <w:rPr>
          <w:lang w:bidi="en-US"/>
        </w:rPr>
        <w:t xml:space="preserve"> </w:t>
      </w:r>
      <w:r w:rsidRPr="007A5148">
        <w:rPr>
          <w:lang w:bidi="en-US"/>
        </w:rPr>
        <w:fldChar w:fldCharType="begin"/>
      </w:r>
      <w:r w:rsidRPr="007A5148">
        <w:rPr>
          <w:lang w:bidi="en-US"/>
        </w:rPr>
        <w:instrText xml:space="preserve"> REF  _Ref363946445 \* Lower \r </w:instrText>
      </w:r>
      <w:r w:rsidRPr="007A5148">
        <w:rPr>
          <w:lang w:bidi="en-US"/>
        </w:rPr>
        <w:fldChar w:fldCharType="separate"/>
      </w:r>
      <w:r w:rsidR="00730B47">
        <w:rPr>
          <w:lang w:bidi="en-US"/>
        </w:rPr>
        <w:t xml:space="preserve">grafikon 3. </w:t>
      </w:r>
      <w:r w:rsidRPr="007A5148">
        <w:rPr>
          <w:lang w:bidi="en-US"/>
        </w:rPr>
        <w:fldChar w:fldCharType="end"/>
      </w:r>
    </w:p>
    <w:p w:rsidR="007022AF" w:rsidRPr="007A5148" w:rsidRDefault="007022AF" w:rsidP="00A40277">
      <w:pPr>
        <w:pStyle w:val="Heading4"/>
      </w:pPr>
      <w:bookmarkStart w:id="136" w:name="_Toc462787743"/>
      <w:r w:rsidRPr="007A5148">
        <w:t>Stres među IKT stručnjacima</w:t>
      </w:r>
      <w:bookmarkEnd w:id="136"/>
    </w:p>
    <w:p w:rsidR="008178AF" w:rsidRDefault="00987A7E" w:rsidP="00987A7E">
      <w:pPr>
        <w:rPr>
          <w:lang w:bidi="en-US"/>
        </w:rPr>
      </w:pPr>
      <w:r w:rsidRPr="007A5148">
        <w:rPr>
          <w:lang w:bidi="en-US"/>
        </w:rPr>
        <w:t>Stres u IT sektoru nastaje kada se pokušava pomiriti sve ono što svakodnevn</w:t>
      </w:r>
      <w:r w:rsidR="008178AF">
        <w:rPr>
          <w:lang w:bidi="en-US"/>
        </w:rPr>
        <w:t>i ritam</w:t>
      </w:r>
      <w:r w:rsidRPr="007A5148">
        <w:rPr>
          <w:lang w:bidi="en-US"/>
        </w:rPr>
        <w:t xml:space="preserve"> poslovanj</w:t>
      </w:r>
      <w:r w:rsidR="008178AF">
        <w:rPr>
          <w:lang w:bidi="en-US"/>
        </w:rPr>
        <w:t>a</w:t>
      </w:r>
      <w:r w:rsidRPr="007A5148">
        <w:rPr>
          <w:lang w:bidi="en-US"/>
        </w:rPr>
        <w:t xml:space="preserve"> i zahtjevi korisnika</w:t>
      </w:r>
      <w:r w:rsidR="008178AF">
        <w:rPr>
          <w:lang w:bidi="en-US"/>
        </w:rPr>
        <w:t xml:space="preserve"> nameću kao</w:t>
      </w:r>
      <w:r w:rsidRPr="007A5148">
        <w:rPr>
          <w:lang w:bidi="en-US"/>
        </w:rPr>
        <w:t xml:space="preserve"> oček</w:t>
      </w:r>
      <w:r w:rsidR="008178AF">
        <w:rPr>
          <w:lang w:bidi="en-US"/>
        </w:rPr>
        <w:t>ivanje</w:t>
      </w:r>
      <w:r w:rsidRPr="007A5148">
        <w:rPr>
          <w:lang w:bidi="en-US"/>
        </w:rPr>
        <w:t xml:space="preserve"> da im IKT pruži i onoga što je </w:t>
      </w:r>
      <w:r w:rsidR="008178AF">
        <w:rPr>
          <w:lang w:bidi="en-US"/>
        </w:rPr>
        <w:t>IKT kao sustav</w:t>
      </w:r>
      <w:r w:rsidRPr="007A5148">
        <w:rPr>
          <w:lang w:bidi="en-US"/>
        </w:rPr>
        <w:t xml:space="preserve"> u tom</w:t>
      </w:r>
      <w:r w:rsidR="00CC6017">
        <w:rPr>
          <w:lang w:bidi="en-US"/>
        </w:rPr>
        <w:t>e</w:t>
      </w:r>
      <w:r w:rsidRPr="007A5148">
        <w:rPr>
          <w:lang w:bidi="en-US"/>
        </w:rPr>
        <w:t xml:space="preserve"> trenutku u mogućnosti ponuditi. Ukoliko ta očekivanja nisu ispunjena</w:t>
      </w:r>
      <w:r w:rsidR="00CC6017">
        <w:rPr>
          <w:lang w:bidi="en-US"/>
        </w:rPr>
        <w:t>, utoliko</w:t>
      </w:r>
      <w:r w:rsidRPr="007A5148">
        <w:rPr>
          <w:lang w:bidi="en-US"/>
        </w:rPr>
        <w:t xml:space="preserve"> uprava </w:t>
      </w:r>
      <w:r w:rsidRPr="007A5148">
        <w:t>organizacije</w:t>
      </w:r>
      <w:r w:rsidR="008178AF">
        <w:t xml:space="preserve"> </w:t>
      </w:r>
      <w:r w:rsidR="008178AF">
        <w:rPr>
          <w:lang w:bidi="en-US"/>
        </w:rPr>
        <w:t>često</w:t>
      </w:r>
      <w:r w:rsidR="00CC6017">
        <w:rPr>
          <w:lang w:bidi="en-US"/>
        </w:rPr>
        <w:t xml:space="preserve"> se</w:t>
      </w:r>
      <w:r w:rsidRPr="007A5148">
        <w:rPr>
          <w:lang w:bidi="en-US"/>
        </w:rPr>
        <w:t xml:space="preserve"> </w:t>
      </w:r>
      <w:r w:rsidR="008178AF">
        <w:rPr>
          <w:lang w:bidi="en-US"/>
        </w:rPr>
        <w:t>odlučuje za</w:t>
      </w:r>
      <w:r w:rsidRPr="007A5148">
        <w:rPr>
          <w:lang w:bidi="en-US"/>
        </w:rPr>
        <w:t xml:space="preserve"> promjenu IT menadžera s čvrstim uvjerenjem da će novi riješiti sve probleme </w:t>
      </w:r>
      <w:sdt>
        <w:sdtPr>
          <w:rPr>
            <w:lang w:bidi="en-US"/>
          </w:rPr>
          <w:id w:val="4609632"/>
          <w:citation/>
        </w:sdtPr>
        <w:sdtEndPr/>
        <w:sdtContent>
          <w:r w:rsidRPr="007A5148">
            <w:rPr>
              <w:lang w:bidi="en-US"/>
            </w:rPr>
            <w:fldChar w:fldCharType="begin"/>
          </w:r>
          <w:r w:rsidRPr="007A5148">
            <w:rPr>
              <w:lang w:bidi="en-US"/>
            </w:rPr>
            <w:instrText xml:space="preserve">CITATION Roe09 \p 115 \l 1050 </w:instrText>
          </w:r>
          <w:r w:rsidRPr="007A5148">
            <w:rPr>
              <w:lang w:bidi="en-US"/>
            </w:rPr>
            <w:fldChar w:fldCharType="separate"/>
          </w:r>
          <w:r w:rsidR="001B6365">
            <w:rPr>
              <w:noProof/>
              <w:lang w:bidi="en-US"/>
            </w:rPr>
            <w:t>(Roeltgen, 2009, str. 115)</w:t>
          </w:r>
          <w:r w:rsidRPr="007A5148">
            <w:rPr>
              <w:lang w:bidi="en-US"/>
            </w:rPr>
            <w:fldChar w:fldCharType="end"/>
          </w:r>
        </w:sdtContent>
      </w:sdt>
      <w:r w:rsidRPr="007A5148">
        <w:rPr>
          <w:lang w:bidi="en-US"/>
        </w:rPr>
        <w:t>.</w:t>
      </w:r>
      <w:r w:rsidR="000621FB" w:rsidRPr="007A5148">
        <w:rPr>
          <w:lang w:bidi="en-US"/>
        </w:rPr>
        <w:t xml:space="preserve"> </w:t>
      </w:r>
      <w:r w:rsidR="008178AF">
        <w:rPr>
          <w:lang w:bidi="en-US"/>
        </w:rPr>
        <w:t>To zasigurno nije rješenje koje će donijeti ikakvo poboljšanje u kratkom</w:t>
      </w:r>
      <w:r w:rsidR="00CC6017">
        <w:rPr>
          <w:lang w:bidi="en-US"/>
        </w:rPr>
        <w:t>e</w:t>
      </w:r>
      <w:r w:rsidR="008178AF">
        <w:rPr>
          <w:lang w:bidi="en-US"/>
        </w:rPr>
        <w:t xml:space="preserve"> vremenu.</w:t>
      </w:r>
    </w:p>
    <w:p w:rsidR="00987A7E" w:rsidRPr="007A5148" w:rsidRDefault="008178AF" w:rsidP="00987A7E">
      <w:pPr>
        <w:rPr>
          <w:lang w:bidi="en-US"/>
        </w:rPr>
      </w:pPr>
      <w:r>
        <w:rPr>
          <w:lang w:bidi="en-US"/>
        </w:rPr>
        <w:t xml:space="preserve">Suvremeni </w:t>
      </w:r>
      <w:r w:rsidR="000621FB" w:rsidRPr="007A5148">
        <w:rPr>
          <w:lang w:bidi="en-US"/>
        </w:rPr>
        <w:t>IT menadžer praktično ni nema godišnji odmor jer je i u slobodno vrijeme zauzet problem</w:t>
      </w:r>
      <w:r>
        <w:rPr>
          <w:lang w:bidi="en-US"/>
        </w:rPr>
        <w:t>im</w:t>
      </w:r>
      <w:r w:rsidR="000621FB" w:rsidRPr="007A5148">
        <w:rPr>
          <w:lang w:bidi="en-US"/>
        </w:rPr>
        <w:t xml:space="preserve">a za koje se ne može odgađati rješenje. </w:t>
      </w:r>
      <w:r w:rsidR="00987A7E" w:rsidRPr="007A5148">
        <w:rPr>
          <w:lang w:bidi="en-US"/>
        </w:rPr>
        <w:t>To sve uvelike utječe na</w:t>
      </w:r>
      <w:r w:rsidR="000621FB" w:rsidRPr="007A5148">
        <w:rPr>
          <w:lang w:bidi="en-US"/>
        </w:rPr>
        <w:t xml:space="preserve"> njegovo</w:t>
      </w:r>
      <w:r w:rsidR="00987A7E" w:rsidRPr="007A5148">
        <w:rPr>
          <w:lang w:bidi="en-US"/>
        </w:rPr>
        <w:t xml:space="preserve"> zdravlje. Njemački Institut RISP objavio je da IKT stručnjaci obolijevaju </w:t>
      </w:r>
      <w:r w:rsidR="008E797C">
        <w:rPr>
          <w:lang w:bidi="en-US"/>
        </w:rPr>
        <w:t>četiri</w:t>
      </w:r>
      <w:r w:rsidR="00987A7E" w:rsidRPr="007A5148">
        <w:rPr>
          <w:lang w:bidi="en-US"/>
        </w:rPr>
        <w:t xml:space="preserve"> puta češće od prosjeka i da troše 91% više psihofarmaka i 60% više antidepresiva od prosjeka (</w:t>
      </w:r>
      <w:r w:rsidR="00987A7E" w:rsidRPr="007A5148">
        <w:rPr>
          <w:i/>
          <w:lang w:bidi="en-US"/>
        </w:rPr>
        <w:t>Rhein-Ruhr-Institut für Sozialforschung und Politikberatung</w:t>
      </w:r>
      <w:r w:rsidR="00987A7E" w:rsidRPr="007A5148">
        <w:rPr>
          <w:lang w:bidi="en-US"/>
        </w:rPr>
        <w:t xml:space="preserve"> prema </w:t>
      </w:r>
      <w:sdt>
        <w:sdtPr>
          <w:rPr>
            <w:lang w:bidi="en-US"/>
          </w:rPr>
          <w:id w:val="4609635"/>
          <w:citation/>
        </w:sdtPr>
        <w:sdtEndPr/>
        <w:sdtContent>
          <w:r w:rsidR="00987A7E" w:rsidRPr="007A5148">
            <w:rPr>
              <w:lang w:bidi="en-US"/>
            </w:rPr>
            <w:fldChar w:fldCharType="begin"/>
          </w:r>
          <w:r w:rsidR="00987A7E" w:rsidRPr="007A5148">
            <w:rPr>
              <w:lang w:bidi="en-US"/>
            </w:rPr>
            <w:instrText xml:space="preserve">CITATION Roe09 \p 116 \l 1050 </w:instrText>
          </w:r>
          <w:r w:rsidR="00987A7E" w:rsidRPr="007A5148">
            <w:rPr>
              <w:lang w:bidi="en-US"/>
            </w:rPr>
            <w:fldChar w:fldCharType="separate"/>
          </w:r>
          <w:r w:rsidR="001B6365">
            <w:rPr>
              <w:noProof/>
              <w:lang w:bidi="en-US"/>
            </w:rPr>
            <w:t>(Roeltgen, 2009, str. 116)</w:t>
          </w:r>
          <w:r w:rsidR="00987A7E" w:rsidRPr="007A5148">
            <w:rPr>
              <w:lang w:bidi="en-US"/>
            </w:rPr>
            <w:fldChar w:fldCharType="end"/>
          </w:r>
        </w:sdtContent>
      </w:sdt>
      <w:r w:rsidR="00987A7E" w:rsidRPr="007A5148">
        <w:rPr>
          <w:lang w:bidi="en-US"/>
        </w:rPr>
        <w:t>).</w:t>
      </w:r>
    </w:p>
    <w:p w:rsidR="00987A7E" w:rsidRPr="007A5148" w:rsidRDefault="00987A7E" w:rsidP="00987A7E">
      <w:pPr>
        <w:rPr>
          <w:lang w:bidi="en-US"/>
        </w:rPr>
      </w:pPr>
      <w:r w:rsidRPr="007A5148">
        <w:rPr>
          <w:lang w:bidi="en-US"/>
        </w:rPr>
        <w:t xml:space="preserve">Da bi se smanjila izloženost stresu potrebno je uočiti njegove glavne </w:t>
      </w:r>
      <w:r w:rsidR="008178AF">
        <w:rPr>
          <w:lang w:bidi="en-US"/>
        </w:rPr>
        <w:t>uzrok</w:t>
      </w:r>
      <w:r w:rsidRPr="007A5148">
        <w:rPr>
          <w:lang w:bidi="en-US"/>
        </w:rPr>
        <w:t>e i učiniti sve kako bi se oni neutralizirali ili barem sveli na najmanju moguću mjeru. Organizacije, osviještene važnošću ovoga problema, u borbu protiv stresa uobičajeno ulažu značajna sredstva u radn</w:t>
      </w:r>
      <w:r w:rsidR="008178AF">
        <w:rPr>
          <w:lang w:bidi="en-US"/>
        </w:rPr>
        <w:t xml:space="preserve">u okolinu i poboljšanje </w:t>
      </w:r>
      <w:r w:rsidRPr="007A5148">
        <w:rPr>
          <w:lang w:bidi="en-US"/>
        </w:rPr>
        <w:t>uvjet</w:t>
      </w:r>
      <w:r w:rsidR="008178AF">
        <w:rPr>
          <w:lang w:bidi="en-US"/>
        </w:rPr>
        <w:t>a rada</w:t>
      </w:r>
      <w:r w:rsidRPr="007A5148">
        <w:rPr>
          <w:lang w:bidi="en-US"/>
        </w:rPr>
        <w:t xml:space="preserve"> </w:t>
      </w:r>
      <w:r w:rsidR="008E797C">
        <w:rPr>
          <w:lang w:bidi="en-US"/>
        </w:rPr>
        <w:t>putem</w:t>
      </w:r>
      <w:r w:rsidR="008E797C" w:rsidRPr="007A5148">
        <w:rPr>
          <w:lang w:bidi="en-US"/>
        </w:rPr>
        <w:t xml:space="preserve"> </w:t>
      </w:r>
      <w:r w:rsidRPr="007A5148">
        <w:rPr>
          <w:lang w:bidi="en-US"/>
        </w:rPr>
        <w:t>sljedeć</w:t>
      </w:r>
      <w:r w:rsidR="008E797C">
        <w:rPr>
          <w:lang w:bidi="en-US"/>
        </w:rPr>
        <w:t>ih</w:t>
      </w:r>
      <w:r w:rsidRPr="007A5148">
        <w:rPr>
          <w:lang w:bidi="en-US"/>
        </w:rPr>
        <w:t xml:space="preserve"> mjer</w:t>
      </w:r>
      <w:r w:rsidR="008E797C">
        <w:rPr>
          <w:lang w:bidi="en-US"/>
        </w:rPr>
        <w:t>a</w:t>
      </w:r>
      <w:r w:rsidRPr="007A5148">
        <w:rPr>
          <w:lang w:bidi="en-US"/>
        </w:rPr>
        <w:t xml:space="preserve"> i aktivnosti:</w:t>
      </w:r>
    </w:p>
    <w:p w:rsidR="00987A7E" w:rsidRPr="007A5148" w:rsidRDefault="00987A7E" w:rsidP="009F3C20">
      <w:pPr>
        <w:pStyle w:val="Nabrajanje"/>
        <w:numPr>
          <w:ilvl w:val="0"/>
          <w:numId w:val="38"/>
        </w:numPr>
      </w:pPr>
      <w:r w:rsidRPr="007A5148">
        <w:t>poboljšanje</w:t>
      </w:r>
      <w:r w:rsidR="008178AF">
        <w:t>m</w:t>
      </w:r>
      <w:r w:rsidRPr="007A5148">
        <w:t xml:space="preserve"> uvjeta na radnom</w:t>
      </w:r>
      <w:r w:rsidR="008E797C">
        <w:t>e</w:t>
      </w:r>
      <w:r w:rsidRPr="007A5148">
        <w:t xml:space="preserve"> mjestu (mikroklima, osvjetljenje, buka)</w:t>
      </w:r>
    </w:p>
    <w:p w:rsidR="00987A7E" w:rsidRPr="007A5148" w:rsidRDefault="00987A7E" w:rsidP="00161466">
      <w:pPr>
        <w:pStyle w:val="Nabrajanje"/>
      </w:pPr>
      <w:r w:rsidRPr="007A5148">
        <w:t>bolj</w:t>
      </w:r>
      <w:r w:rsidR="008178AF">
        <w:t>om</w:t>
      </w:r>
      <w:r w:rsidRPr="007A5148">
        <w:t xml:space="preserve"> ergonomij</w:t>
      </w:r>
      <w:r w:rsidR="008178AF">
        <w:t>om</w:t>
      </w:r>
      <w:r w:rsidRPr="007A5148">
        <w:t xml:space="preserve"> radnog</w:t>
      </w:r>
      <w:r w:rsidR="008E797C">
        <w:t>a</w:t>
      </w:r>
      <w:r w:rsidRPr="007A5148">
        <w:t xml:space="preserve"> mjesta,</w:t>
      </w:r>
    </w:p>
    <w:p w:rsidR="00987A7E" w:rsidRPr="007A5148" w:rsidRDefault="00987A7E" w:rsidP="00161466">
      <w:pPr>
        <w:pStyle w:val="Nabrajanje"/>
      </w:pPr>
      <w:r w:rsidRPr="007A5148">
        <w:t>sportsk</w:t>
      </w:r>
      <w:r w:rsidR="008178AF">
        <w:t>im</w:t>
      </w:r>
      <w:r w:rsidRPr="007A5148">
        <w:t xml:space="preserve"> aktivnosti</w:t>
      </w:r>
      <w:r w:rsidR="008178AF">
        <w:t>ma</w:t>
      </w:r>
      <w:r w:rsidRPr="007A5148">
        <w:t xml:space="preserve"> nakon radnog</w:t>
      </w:r>
      <w:r w:rsidR="008E797C">
        <w:t>a</w:t>
      </w:r>
      <w:r w:rsidRPr="007A5148">
        <w:t xml:space="preserve"> vremena,</w:t>
      </w:r>
    </w:p>
    <w:p w:rsidR="00987A7E" w:rsidRPr="007A5148" w:rsidRDefault="00987A7E" w:rsidP="00161466">
      <w:pPr>
        <w:pStyle w:val="Nabrajanje"/>
      </w:pPr>
      <w:r w:rsidRPr="007A5148">
        <w:t>zajednički</w:t>
      </w:r>
      <w:r w:rsidR="008178AF">
        <w:t>m</w:t>
      </w:r>
      <w:r w:rsidRPr="007A5148">
        <w:t xml:space="preserve"> tematski</w:t>
      </w:r>
      <w:r w:rsidR="008178AF">
        <w:t>m</w:t>
      </w:r>
      <w:r w:rsidRPr="007A5148">
        <w:t xml:space="preserve"> izleti</w:t>
      </w:r>
      <w:r w:rsidR="008178AF">
        <w:t>ma</w:t>
      </w:r>
      <w:r w:rsidR="00B767E6" w:rsidRPr="007A5148">
        <w:t xml:space="preserve"> zaposlenika</w:t>
      </w:r>
      <w:r w:rsidRPr="007A5148">
        <w:t>,</w:t>
      </w:r>
    </w:p>
    <w:p w:rsidR="00987A7E" w:rsidRPr="007A5148" w:rsidRDefault="008178AF" w:rsidP="00161466">
      <w:pPr>
        <w:pStyle w:val="Nabrajanje"/>
      </w:pPr>
      <w:r>
        <w:t>smanjenjem</w:t>
      </w:r>
      <w:r w:rsidR="00B767E6" w:rsidRPr="007A5148">
        <w:t xml:space="preserve"> broj</w:t>
      </w:r>
      <w:r>
        <w:t>a</w:t>
      </w:r>
      <w:r w:rsidR="00B767E6" w:rsidRPr="007A5148">
        <w:t xml:space="preserve"> </w:t>
      </w:r>
      <w:r w:rsidR="00987A7E" w:rsidRPr="007A5148">
        <w:t>prekovremenih sati,</w:t>
      </w:r>
    </w:p>
    <w:p w:rsidR="00987A7E" w:rsidRPr="007A5148" w:rsidRDefault="00987A7E" w:rsidP="00161466">
      <w:pPr>
        <w:pStyle w:val="Nabrajanje"/>
      </w:pPr>
      <w:r w:rsidRPr="007A5148">
        <w:t>ukidanje</w:t>
      </w:r>
      <w:r w:rsidR="008178AF">
        <w:t>m</w:t>
      </w:r>
      <w:r w:rsidRPr="007A5148">
        <w:t xml:space="preserve"> rada vikendom i za vrijeme godišnjeg</w:t>
      </w:r>
      <w:r w:rsidR="008E797C">
        <w:t>a</w:t>
      </w:r>
      <w:r w:rsidRPr="007A5148">
        <w:t xml:space="preserve"> odmora, </w:t>
      </w:r>
    </w:p>
    <w:p w:rsidR="00987A7E" w:rsidRPr="007A5148" w:rsidRDefault="00990100" w:rsidP="00161466">
      <w:pPr>
        <w:pStyle w:val="Nabrajanje"/>
      </w:pPr>
      <w:r>
        <w:t xml:space="preserve">provođenjem </w:t>
      </w:r>
      <w:r w:rsidR="00987A7E" w:rsidRPr="007A5148">
        <w:t>upitni</w:t>
      </w:r>
      <w:r>
        <w:t>ka</w:t>
      </w:r>
      <w:r w:rsidR="00987A7E" w:rsidRPr="007A5148">
        <w:t xml:space="preserve"> o zadovoljstvu </w:t>
      </w:r>
      <w:r w:rsidR="00B767E6" w:rsidRPr="007A5148">
        <w:t xml:space="preserve">suradnika </w:t>
      </w:r>
      <w:r w:rsidR="00987A7E" w:rsidRPr="007A5148">
        <w:t>vođeni</w:t>
      </w:r>
      <w:r>
        <w:t>h</w:t>
      </w:r>
      <w:r w:rsidR="00987A7E" w:rsidRPr="007A5148">
        <w:t xml:space="preserve"> od strane specijaliziranih i neovisnih agencija</w:t>
      </w:r>
      <w:r w:rsidR="008E797C">
        <w:t>,</w:t>
      </w:r>
    </w:p>
    <w:p w:rsidR="00987A7E" w:rsidRPr="007A5148" w:rsidRDefault="00987A7E" w:rsidP="00161466">
      <w:pPr>
        <w:pStyle w:val="Nabrajanje"/>
      </w:pPr>
      <w:r w:rsidRPr="007A5148">
        <w:t>ulaganje</w:t>
      </w:r>
      <w:r w:rsidR="00990100">
        <w:t>m</w:t>
      </w:r>
      <w:r w:rsidRPr="007A5148">
        <w:t xml:space="preserve"> u edukaciju i</w:t>
      </w:r>
    </w:p>
    <w:p w:rsidR="00987A7E" w:rsidRPr="007A5148" w:rsidRDefault="00987A7E" w:rsidP="00161466">
      <w:pPr>
        <w:pStyle w:val="Nabrajanje"/>
      </w:pPr>
      <w:r w:rsidRPr="007A5148">
        <w:t>mogućno</w:t>
      </w:r>
      <w:r w:rsidR="00990100">
        <w:t>šću</w:t>
      </w:r>
      <w:r w:rsidRPr="007A5148">
        <w:t xml:space="preserve"> usklađivanja privatnih i poslovnih obaveza.</w:t>
      </w:r>
    </w:p>
    <w:p w:rsidR="00987A7E" w:rsidRPr="007A5148" w:rsidRDefault="00987A7E" w:rsidP="00857F1F">
      <w:pPr>
        <w:rPr>
          <w:lang w:bidi="en-US"/>
        </w:rPr>
      </w:pPr>
      <w:r w:rsidRPr="007A5148">
        <w:rPr>
          <w:lang w:bidi="en-US"/>
        </w:rPr>
        <w:t xml:space="preserve">One organizacije koje u budućnosti ne budu ulagale u sadržaje za borbu protiv stresa svojih zaposlenika izgubit će na atraktivnosti, a samim time </w:t>
      </w:r>
      <w:r w:rsidR="008E797C">
        <w:rPr>
          <w:lang w:bidi="en-US"/>
        </w:rPr>
        <w:t>–</w:t>
      </w:r>
      <w:r w:rsidRPr="007A5148">
        <w:rPr>
          <w:lang w:bidi="en-US"/>
        </w:rPr>
        <w:t xml:space="preserve"> uzročno posljedičnim slijedom zbivanja</w:t>
      </w:r>
      <w:r w:rsidR="008E797C">
        <w:rPr>
          <w:lang w:bidi="en-US"/>
        </w:rPr>
        <w:t xml:space="preserve"> –</w:t>
      </w:r>
      <w:r w:rsidRPr="007A5148">
        <w:rPr>
          <w:lang w:bidi="en-US"/>
        </w:rPr>
        <w:t xml:space="preserve"> i tržišnu bitku. </w:t>
      </w:r>
      <w:r w:rsidR="00B767E6" w:rsidRPr="007A5148">
        <w:rPr>
          <w:lang w:bidi="en-US"/>
        </w:rPr>
        <w:t>Ipak, n</w:t>
      </w:r>
      <w:r w:rsidRPr="007A5148">
        <w:rPr>
          <w:lang w:bidi="en-US"/>
        </w:rPr>
        <w:t xml:space="preserve">ije svaki stres isključivo negativan jer je određena razina stresa potrebna za razvoj, motivaciju, promjene i rast </w:t>
      </w:r>
      <w:sdt>
        <w:sdtPr>
          <w:rPr>
            <w:lang w:bidi="en-US"/>
          </w:rPr>
          <w:id w:val="1662890701"/>
          <w:citation/>
        </w:sdtPr>
        <w:sdtEndPr/>
        <w:sdtContent>
          <w:r w:rsidRPr="007A5148">
            <w:rPr>
              <w:lang w:bidi="en-US"/>
            </w:rPr>
            <w:fldChar w:fldCharType="begin"/>
          </w:r>
          <w:r w:rsidRPr="007A5148">
            <w:rPr>
              <w:lang w:bidi="en-US"/>
            </w:rPr>
            <w:instrText xml:space="preserve"> CITATION LeR06 \l 1050 </w:instrText>
          </w:r>
          <w:r w:rsidRPr="007A5148">
            <w:rPr>
              <w:lang w:bidi="en-US"/>
            </w:rPr>
            <w:fldChar w:fldCharType="separate"/>
          </w:r>
          <w:r w:rsidR="001B6365">
            <w:rPr>
              <w:noProof/>
              <w:lang w:bidi="en-US"/>
            </w:rPr>
            <w:t>(LeRouge, Nelson, &amp; Blanton, 2006)</w:t>
          </w:r>
          <w:r w:rsidRPr="007A5148">
            <w:rPr>
              <w:lang w:bidi="en-US"/>
            </w:rPr>
            <w:fldChar w:fldCharType="end"/>
          </w:r>
        </w:sdtContent>
      </w:sdt>
      <w:r w:rsidRPr="007A5148">
        <w:rPr>
          <w:lang w:bidi="en-US"/>
        </w:rPr>
        <w:t>.</w:t>
      </w:r>
    </w:p>
    <w:p w:rsidR="00871453" w:rsidRPr="007A5148" w:rsidRDefault="00871453" w:rsidP="00AB32A1">
      <w:pPr>
        <w:pStyle w:val="Heading2"/>
      </w:pPr>
      <w:bookmarkStart w:id="137" w:name="_Toc462787744"/>
      <w:r w:rsidRPr="007A5148">
        <w:t xml:space="preserve">Podloga korištena kod izrade </w:t>
      </w:r>
      <w:r w:rsidRPr="00A40277">
        <w:rPr>
          <w:i/>
        </w:rPr>
        <w:t>Upitnika za korisnike IKT-a</w:t>
      </w:r>
      <w:bookmarkEnd w:id="137"/>
    </w:p>
    <w:p w:rsidR="00871453" w:rsidRPr="007A5148" w:rsidRDefault="00871453" w:rsidP="00871453">
      <w:r w:rsidRPr="007A5148">
        <w:t xml:space="preserve">Waller i sur. u knjizi </w:t>
      </w:r>
      <w:r w:rsidRPr="007A5148">
        <w:rPr>
          <w:bCs/>
          <w:i/>
        </w:rPr>
        <w:t>The CIO Edge: Seven Leadership Skills You Need to Drive Results</w:t>
      </w:r>
      <w:r w:rsidRPr="007A5148">
        <w:t xml:space="preserve"> kažu da IT menadžer mora davati rezultate ili drugim riječima, on mora neprestano stvarati uvjete za uspjeh. Ono što među IT menadžerima izdvaja najbolje od njih je način kako to čine: </w:t>
      </w:r>
      <w:r w:rsidRPr="007A5148">
        <w:rPr>
          <w:i/>
        </w:rPr>
        <w:t>preko ljudi, po ljudima i s ljudima</w:t>
      </w:r>
      <w:r w:rsidRPr="007A5148">
        <w:t xml:space="preserve"> </w:t>
      </w:r>
      <w:sdt>
        <w:sdtPr>
          <w:id w:val="57104400"/>
          <w:citation/>
        </w:sdtPr>
        <w:sdtEndPr/>
        <w:sdtContent>
          <w:r w:rsidRPr="007A5148">
            <w:fldChar w:fldCharType="begin"/>
          </w:r>
          <w:r w:rsidRPr="007A5148">
            <w:instrText xml:space="preserve">CITATION Gra10 \p 2 \t  \l 1050 </w:instrText>
          </w:r>
          <w:r w:rsidRPr="007A5148">
            <w:fldChar w:fldCharType="separate"/>
          </w:r>
          <w:r w:rsidR="001B6365">
            <w:rPr>
              <w:noProof/>
            </w:rPr>
            <w:t>(Waller, Rubenstrunk, &amp; Hallenbeck, 2010, str. 2)</w:t>
          </w:r>
          <w:r w:rsidRPr="007A5148">
            <w:fldChar w:fldCharType="end"/>
          </w:r>
        </w:sdtContent>
      </w:sdt>
      <w:r w:rsidRPr="007A5148">
        <w:t xml:space="preserve">. Waller i sur. svoje istraživanje započinju pitanjem: </w:t>
      </w:r>
      <w:r w:rsidRPr="007A5148">
        <w:rPr>
          <w:i/>
        </w:rPr>
        <w:t>Kako možemo opisati uspješnog</w:t>
      </w:r>
      <w:r w:rsidR="008C4457">
        <w:rPr>
          <w:i/>
        </w:rPr>
        <w:t>a</w:t>
      </w:r>
      <w:r w:rsidRPr="007A5148">
        <w:rPr>
          <w:i/>
        </w:rPr>
        <w:t xml:space="preserve"> IT menadžera?</w:t>
      </w:r>
      <w:r w:rsidRPr="007A5148">
        <w:t xml:space="preserve"> Zatim pitaju koje vještine IT menadžer mora imati kako bi bio vođa koji inspirira, donosi rezultate, ispunjava očekivanja uprave i korisnika te povećava poslovnu vrijednost putem tehnologije. Kombinirajući rezultate istraživanja </w:t>
      </w:r>
      <w:sdt>
        <w:sdtPr>
          <w:id w:val="-1390952585"/>
          <w:citation/>
        </w:sdtPr>
        <w:sdtEndPr/>
        <w:sdtContent>
          <w:r w:rsidRPr="007A5148">
            <w:fldChar w:fldCharType="begin"/>
          </w:r>
          <w:r w:rsidRPr="007A5148">
            <w:instrText xml:space="preserve">CITATION Kor98 \l 1050 </w:instrText>
          </w:r>
          <w:r w:rsidRPr="007A5148">
            <w:fldChar w:fldCharType="separate"/>
          </w:r>
          <w:r w:rsidR="001B6365">
            <w:rPr>
              <w:noProof/>
            </w:rPr>
            <w:t>(Korn/Ferry Int., 1998)</w:t>
          </w:r>
          <w:r w:rsidRPr="007A5148">
            <w:fldChar w:fldCharType="end"/>
          </w:r>
        </w:sdtContent>
      </w:sdt>
      <w:r w:rsidRPr="007A5148">
        <w:t xml:space="preserve"> i Gartnerovih istraživanja trendova u razvoju uloge IT menadžera stvorili su bazu podataka o njegov</w:t>
      </w:r>
      <w:r w:rsidR="008C4457">
        <w:t>u</w:t>
      </w:r>
      <w:r w:rsidRPr="007A5148">
        <w:t xml:space="preserve"> idealnom</w:t>
      </w:r>
      <w:r w:rsidR="008C4457">
        <w:t>e</w:t>
      </w:r>
      <w:r w:rsidRPr="007A5148">
        <w:t xml:space="preserve"> profilu. Na osnov</w:t>
      </w:r>
      <w:r w:rsidR="00C8399D">
        <w:t>i</w:t>
      </w:r>
      <w:r w:rsidRPr="007A5148">
        <w:t xml:space="preserve"> uklapanja u sliku uspješnoga IT menadžera, odabrali su najbolje kandidate za upitnik.</w:t>
      </w:r>
      <w:r w:rsidRPr="007A5148">
        <w:rPr>
          <w:i/>
        </w:rPr>
        <w:t xml:space="preserve"> Postavili su im vrlo jednostavna pitanja o njima samima, o njihov</w:t>
      </w:r>
      <w:r w:rsidR="008C4457">
        <w:rPr>
          <w:i/>
        </w:rPr>
        <w:t>u</w:t>
      </w:r>
      <w:r w:rsidRPr="007A5148">
        <w:rPr>
          <w:i/>
        </w:rPr>
        <w:t xml:space="preserve"> stilu vođenja, o tome kako vide svoje prioritete, kako odrađuju svoj posao i gdje provode slobodno vrijeme </w:t>
      </w:r>
      <w:sdt>
        <w:sdtPr>
          <w:rPr>
            <w:i/>
          </w:rPr>
          <w:id w:val="787553309"/>
          <w:citation/>
        </w:sdtPr>
        <w:sdtEndPr/>
        <w:sdtContent>
          <w:r w:rsidRPr="007A5148">
            <w:rPr>
              <w:i/>
            </w:rPr>
            <w:fldChar w:fldCharType="begin"/>
          </w:r>
          <w:r w:rsidRPr="007A5148">
            <w:rPr>
              <w:i/>
            </w:rPr>
            <w:instrText xml:space="preserve">CITATION Gra10 \t  \l 1050 </w:instrText>
          </w:r>
          <w:r w:rsidRPr="007A5148">
            <w:rPr>
              <w:i/>
            </w:rPr>
            <w:fldChar w:fldCharType="separate"/>
          </w:r>
          <w:r w:rsidR="001B6365">
            <w:rPr>
              <w:noProof/>
            </w:rPr>
            <w:t>(Waller, Rubenstrunk, &amp; Hallenbeck, 2010)</w:t>
          </w:r>
          <w:r w:rsidRPr="007A5148">
            <w:rPr>
              <w:i/>
            </w:rPr>
            <w:fldChar w:fldCharType="end"/>
          </w:r>
        </w:sdtContent>
      </w:sdt>
      <w:r w:rsidRPr="007A5148">
        <w:rPr>
          <w:i/>
        </w:rPr>
        <w:t>.</w:t>
      </w:r>
    </w:p>
    <w:p w:rsidR="00871453" w:rsidRPr="007A5148" w:rsidRDefault="00871453" w:rsidP="00871453">
      <w:r w:rsidRPr="007A5148">
        <w:t xml:space="preserve">Autori dalje ističu potrebu za </w:t>
      </w:r>
      <w:r w:rsidRPr="007A5148">
        <w:rPr>
          <w:i/>
        </w:rPr>
        <w:t>mekim vještinama</w:t>
      </w:r>
      <w:r w:rsidRPr="007A5148">
        <w:t xml:space="preserve"> koje su presudne za IT menadžera </w:t>
      </w:r>
      <w:r w:rsidR="008C4457">
        <w:t>ako</w:t>
      </w:r>
      <w:r w:rsidR="008C4457" w:rsidRPr="007A5148">
        <w:t xml:space="preserve"> </w:t>
      </w:r>
      <w:r w:rsidRPr="007A5148">
        <w:t xml:space="preserve">on kao vodeća pozicija ne želi biti prihvaćen isključivo kao troškovno mjesto organizacije u kojoj je zaposlen. </w:t>
      </w:r>
    </w:p>
    <w:p w:rsidR="00871453" w:rsidRPr="007A5148" w:rsidRDefault="00871453" w:rsidP="00871453">
      <w:r w:rsidRPr="007A5148">
        <w:t xml:space="preserve">Što mu vrijedi ako svoje projekte dovršava na vrijeme i u planiranim financijskim okvirima, ako mu računalna mreža nije dostupna u svako vrijeme i podaci sigurni </w:t>
      </w:r>
      <w:sdt>
        <w:sdtPr>
          <w:id w:val="57104403"/>
          <w:citation/>
        </w:sdtPr>
        <w:sdtEndPr/>
        <w:sdtContent>
          <w:r w:rsidRPr="007A5148">
            <w:fldChar w:fldCharType="begin"/>
          </w:r>
          <w:r w:rsidRPr="007A5148">
            <w:instrText xml:space="preserve">CITATION Gra10 \t  \l 1050 </w:instrText>
          </w:r>
          <w:r w:rsidRPr="007A5148">
            <w:fldChar w:fldCharType="separate"/>
          </w:r>
          <w:r w:rsidR="001B6365">
            <w:rPr>
              <w:noProof/>
            </w:rPr>
            <w:t>(Waller, Rubenstrunk, &amp; Hallenbeck, 2010)</w:t>
          </w:r>
          <w:r w:rsidRPr="007A5148">
            <w:fldChar w:fldCharType="end"/>
          </w:r>
        </w:sdtContent>
      </w:sdt>
      <w:r w:rsidRPr="007A5148">
        <w:t xml:space="preserve">, </w:t>
      </w:r>
      <w:r w:rsidR="008C4457">
        <w:t>ako</w:t>
      </w:r>
      <w:r w:rsidR="008C4457" w:rsidRPr="007A5148">
        <w:t xml:space="preserve"> </w:t>
      </w:r>
      <w:r w:rsidRPr="007A5148">
        <w:t xml:space="preserve">organizacijska okolina ne razumije važnost IKT-a </w:t>
      </w:r>
      <w:sdt>
        <w:sdtPr>
          <w:id w:val="-687366488"/>
          <w:citation/>
        </w:sdtPr>
        <w:sdtEndPr/>
        <w:sdtContent>
          <w:r w:rsidRPr="007A5148">
            <w:fldChar w:fldCharType="begin"/>
          </w:r>
          <w:r w:rsidRPr="007A5148">
            <w:instrText xml:space="preserve"> CITATION Mit11 \l 1050 </w:instrText>
          </w:r>
          <w:r w:rsidRPr="007A5148">
            <w:fldChar w:fldCharType="separate"/>
          </w:r>
          <w:r w:rsidR="001B6365">
            <w:rPr>
              <w:noProof/>
            </w:rPr>
            <w:t>(Mitra, Sambamurthy, &amp; Westerman, 2011)</w:t>
          </w:r>
          <w:r w:rsidRPr="007A5148">
            <w:fldChar w:fldCharType="end"/>
          </w:r>
        </w:sdtContent>
      </w:sdt>
      <w:r w:rsidRPr="007A5148">
        <w:t xml:space="preserve"> i ako njegov tim ne slijedi njegovo vođenje. Tada će mu se sav uspjeh vrlo brzo pokazati kao neuspjeh jer nitko neće slijediti njegove zamisli niti će njegovi nadređeni ikada uvidjeti njegovu važnost za organizaciju.</w:t>
      </w:r>
    </w:p>
    <w:p w:rsidR="00871453" w:rsidRPr="007A5148" w:rsidRDefault="00871453" w:rsidP="00871453">
      <w:r w:rsidRPr="007A5148">
        <w:t xml:space="preserve">Za uspjeh bi IT menadžer morao razvijati svoje dvije temeljne vrline i to upravljačku </w:t>
      </w:r>
      <w:r w:rsidRPr="007A5148">
        <w:rPr>
          <w:i/>
        </w:rPr>
        <w:t>menadžersku</w:t>
      </w:r>
      <w:r w:rsidRPr="007A5148">
        <w:t xml:space="preserve">, </w:t>
      </w:r>
      <w:r w:rsidRPr="007A5148">
        <w:fldChar w:fldCharType="begin"/>
      </w:r>
      <w:r w:rsidRPr="007A5148">
        <w:instrText xml:space="preserve"> REF  _Ref357853210 \* Lower \h \r </w:instrText>
      </w:r>
      <w:r w:rsidRPr="007A5148">
        <w:fldChar w:fldCharType="separate"/>
      </w:r>
      <w:r w:rsidR="00E634F9">
        <w:t xml:space="preserve">slika 10. </w:t>
      </w:r>
      <w:r w:rsidRPr="007A5148">
        <w:fldChar w:fldCharType="end"/>
      </w:r>
      <w:r w:rsidRPr="007A5148">
        <w:t xml:space="preserve">i </w:t>
      </w:r>
      <w:r w:rsidRPr="007A5148">
        <w:rPr>
          <w:i/>
        </w:rPr>
        <w:t>ljudsku,</w:t>
      </w:r>
      <w:r w:rsidRPr="007A5148">
        <w:t xml:space="preserve"> </w:t>
      </w:r>
      <w:r w:rsidRPr="007A5148">
        <w:fldChar w:fldCharType="begin"/>
      </w:r>
      <w:r w:rsidRPr="007A5148">
        <w:instrText xml:space="preserve"> REF  _Ref357853242 \* Lower \h \w </w:instrText>
      </w:r>
      <w:r w:rsidRPr="007A5148">
        <w:fldChar w:fldCharType="separate"/>
      </w:r>
      <w:r w:rsidR="00E634F9">
        <w:t xml:space="preserve">slika 11. </w:t>
      </w:r>
      <w:r w:rsidRPr="007A5148">
        <w:fldChar w:fldCharType="end"/>
      </w:r>
      <w:sdt>
        <w:sdtPr>
          <w:id w:val="-123771826"/>
          <w:citation/>
        </w:sdtPr>
        <w:sdtEndPr/>
        <w:sdtContent>
          <w:r w:rsidRPr="007A5148">
            <w:fldChar w:fldCharType="begin"/>
          </w:r>
          <w:r w:rsidRPr="007A5148">
            <w:instrText xml:space="preserve">CITATION Gra10 \l 1050 </w:instrText>
          </w:r>
          <w:r w:rsidRPr="007A5148">
            <w:fldChar w:fldCharType="separate"/>
          </w:r>
          <w:r w:rsidR="001B6365">
            <w:rPr>
              <w:noProof/>
            </w:rPr>
            <w:t xml:space="preserve"> (Waller, Rubenstrunk, &amp; Hallenbeck, 2010)</w:t>
          </w:r>
          <w:r w:rsidRPr="007A5148">
            <w:fldChar w:fldCharType="end"/>
          </w:r>
        </w:sdtContent>
      </w:sdt>
      <w:r w:rsidRPr="007A5148">
        <w:t xml:space="preserve"> jer koliko je važno da IT menadžer može i zna planirati, izgraditi i upravljati IKT-om, toliko je važno da zna voditi ljude.</w:t>
      </w:r>
    </w:p>
    <w:p w:rsidR="00871453" w:rsidRPr="007A5148" w:rsidRDefault="00871453" w:rsidP="00871453">
      <w:r w:rsidRPr="007A5148">
        <w:t xml:space="preserve">Menadžerska strana uloge IT menadžera sadržava sve ono što je potrebno za uspjeh u poslovnome svijetu jer se ovdje radi o strategiji, troškovima, projektima i procesima za koje je IT menadžer zadužen, </w:t>
      </w:r>
      <w:r w:rsidRPr="007A5148">
        <w:fldChar w:fldCharType="begin"/>
      </w:r>
      <w:r w:rsidRPr="007A5148">
        <w:instrText xml:space="preserve"> REF  _Ref357853210 \* Lower \h \r </w:instrText>
      </w:r>
      <w:r w:rsidRPr="007A5148">
        <w:fldChar w:fldCharType="separate"/>
      </w:r>
      <w:r w:rsidR="00E634F9">
        <w:t xml:space="preserve">slika 10. </w:t>
      </w:r>
      <w:r w:rsidRPr="007A5148">
        <w:fldChar w:fldCharType="end"/>
      </w:r>
    </w:p>
    <w:p w:rsidR="00871453" w:rsidRPr="007A5148" w:rsidRDefault="00871453" w:rsidP="00871453">
      <w:pPr>
        <w:pStyle w:val="Caption"/>
      </w:pPr>
      <w:bookmarkStart w:id="138" w:name="_Ref357853210"/>
      <w:bookmarkStart w:id="139" w:name="_Toc462626969"/>
      <w:r w:rsidRPr="007A5148">
        <w:t>Upravljačka (menadžerska) strana uloge IT menadžera</w:t>
      </w:r>
      <w:bookmarkEnd w:id="138"/>
      <w:bookmarkEnd w:id="139"/>
      <w:r w:rsidRPr="007A5148">
        <w:t xml:space="preserve"> </w:t>
      </w:r>
    </w:p>
    <w:p w:rsidR="00871453" w:rsidRPr="007A5148" w:rsidRDefault="00871453" w:rsidP="00871453">
      <w:pPr>
        <w:rPr>
          <w:rStyle w:val="IzvorzaslikuilitablicuChar"/>
          <w:bCs w:val="0"/>
          <w:noProof w:val="0"/>
          <w:sz w:val="2"/>
          <w:szCs w:val="2"/>
        </w:rPr>
      </w:pPr>
      <w:r w:rsidRPr="007A5148">
        <w:rPr>
          <w:rStyle w:val="IzvorzaslikuilitablicuChar"/>
          <w:bCs w:val="0"/>
          <w:sz w:val="2"/>
          <w:szCs w:val="2"/>
          <w:lang w:eastAsia="hr-HR" w:bidi="ar-SA"/>
        </w:rPr>
        <mc:AlternateContent>
          <mc:Choice Requires="wpc">
            <w:drawing>
              <wp:inline distT="0" distB="0" distL="0" distR="0" wp14:anchorId="3F2830FA" wp14:editId="03EBB845">
                <wp:extent cx="5249655" cy="3074796"/>
                <wp:effectExtent l="0" t="0" r="0" b="0"/>
                <wp:docPr id="453"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 name="AutoShape 16" descr="Upravljački sustav"/>
                        <wps:cNvSpPr>
                          <a:spLocks noChangeArrowheads="1"/>
                        </wps:cNvSpPr>
                        <wps:spPr bwMode="auto">
                          <a:xfrm rot="10800000">
                            <a:off x="1493517" y="2506167"/>
                            <a:ext cx="2580005" cy="516881"/>
                          </a:xfrm>
                          <a:prstGeom prst="rightArrow">
                            <a:avLst>
                              <a:gd name="adj1" fmla="val 50000"/>
                              <a:gd name="adj2" fmla="val 161744"/>
                            </a:avLst>
                          </a:prstGeom>
                          <a:solidFill>
                            <a:schemeClr val="tx1">
                              <a:lumMod val="100000"/>
                              <a:lumOff val="0"/>
                            </a:schemeClr>
                          </a:solidFill>
                          <a:ln w="9525">
                            <a:solidFill>
                              <a:srgbClr val="000000"/>
                            </a:solidFill>
                            <a:miter lim="800000"/>
                            <a:headEnd/>
                            <a:tailEnd/>
                          </a:ln>
                        </wps:spPr>
                        <wps:txbx>
                          <w:txbxContent>
                            <w:p w:rsidR="00C45B81" w:rsidRPr="00E02E29" w:rsidRDefault="00C45B81" w:rsidP="00871453">
                              <w:pPr>
                                <w:jc w:val="lef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Pr="00E02E29">
                                <w:rPr>
                                  <w:rFonts w:ascii="Arial Unicode MS" w:eastAsia="Arial Unicode MS" w:hAnsi="Arial Unicode MS" w:cs="Arial Unicode MS"/>
                                  <w:sz w:val="16"/>
                                  <w:szCs w:val="16"/>
                                </w:rPr>
                                <w:t>Upravljački susta</w:t>
                              </w:r>
                              <w:r>
                                <w:rPr>
                                  <w:rFonts w:ascii="Arial Unicode MS" w:eastAsia="Arial Unicode MS" w:hAnsi="Arial Unicode MS" w:cs="Arial Unicode MS"/>
                                  <w:sz w:val="16"/>
                                  <w:szCs w:val="16"/>
                                </w:rPr>
                                <w:t>v</w:t>
                              </w:r>
                            </w:p>
                          </w:txbxContent>
                        </wps:txbx>
                        <wps:bodyPr rot="0" vert="horz" wrap="square" lIns="91440" tIns="45720" rIns="91440" bIns="45720" anchor="t" anchorCtr="0" upright="1">
                          <a:noAutofit/>
                        </wps:bodyPr>
                      </wps:wsp>
                      <wps:wsp>
                        <wps:cNvPr id="451" name="Oval 14"/>
                        <wps:cNvSpPr>
                          <a:spLocks noChangeArrowheads="1"/>
                        </wps:cNvSpPr>
                        <wps:spPr bwMode="auto">
                          <a:xfrm>
                            <a:off x="1504950" y="0"/>
                            <a:ext cx="2540000" cy="2519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Text Box 15"/>
                        <wps:cNvSpPr txBox="1">
                          <a:spLocks noChangeArrowheads="1"/>
                        </wps:cNvSpPr>
                        <wps:spPr bwMode="auto">
                          <a:xfrm>
                            <a:off x="1412966" y="222707"/>
                            <a:ext cx="2875915" cy="236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81" w:rsidRPr="00FA4517" w:rsidRDefault="00C45B81" w:rsidP="00871453">
                              <w:pPr>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Razvoj strategije</w:t>
                              </w:r>
                            </w:p>
                            <w:p w:rsidR="00C45B81" w:rsidRPr="00FA4517" w:rsidRDefault="00C45B81" w:rsidP="00871453">
                              <w:pPr>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Planiranje troškova</w:t>
                              </w:r>
                            </w:p>
                            <w:p w:rsidR="00C45B81"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Upravljanje na zahtjev;</w:t>
                              </w: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određivanje prioriteta proje</w:t>
                              </w:r>
                              <w:r>
                                <w:rPr>
                                  <w:rFonts w:asciiTheme="minorHAnsi" w:eastAsia="Arial Unicode MS" w:hAnsiTheme="minorHAnsi" w:cs="Arial Unicode MS"/>
                                  <w:sz w:val="18"/>
                                  <w:szCs w:val="18"/>
                                </w:rPr>
                                <w:t>k</w:t>
                              </w:r>
                              <w:r w:rsidRPr="00FA4517">
                                <w:rPr>
                                  <w:rFonts w:asciiTheme="minorHAnsi" w:eastAsia="Arial Unicode MS" w:hAnsiTheme="minorHAnsi" w:cs="Arial Unicode MS"/>
                                  <w:sz w:val="18"/>
                                  <w:szCs w:val="18"/>
                                </w:rPr>
                                <w:t>t</w:t>
                              </w:r>
                              <w:r>
                                <w:rPr>
                                  <w:rFonts w:asciiTheme="minorHAnsi" w:eastAsia="Arial Unicode MS" w:hAnsiTheme="minorHAnsi" w:cs="Arial Unicode MS"/>
                                  <w:sz w:val="18"/>
                                  <w:szCs w:val="18"/>
                                </w:rPr>
                                <w:t>im</w:t>
                              </w:r>
                              <w:r w:rsidRPr="00FA4517">
                                <w:rPr>
                                  <w:rFonts w:asciiTheme="minorHAnsi" w:eastAsia="Arial Unicode MS" w:hAnsiTheme="minorHAnsi" w:cs="Arial Unicode MS"/>
                                  <w:sz w:val="18"/>
                                  <w:szCs w:val="18"/>
                                </w:rPr>
                                <w:t>a</w:t>
                              </w:r>
                            </w:p>
                            <w:p w:rsidR="00C45B81"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Isporuka projekata i programa</w:t>
                              </w:r>
                            </w:p>
                            <w:p w:rsidR="00C45B81"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p>
                            <w:p w:rsidR="00C45B81" w:rsidRPr="00FA4517" w:rsidRDefault="00C45B81" w:rsidP="00871453">
                              <w:pPr>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w:t>
                              </w:r>
                              <w:r>
                                <w:rPr>
                                  <w:rFonts w:asciiTheme="minorHAnsi" w:eastAsia="Arial Unicode MS" w:hAnsiTheme="minorHAnsi" w:cs="Arial Unicode MS"/>
                                  <w:sz w:val="18"/>
                                  <w:szCs w:val="18"/>
                                </w:rPr>
                                <w:t xml:space="preserve"> </w:t>
                              </w:r>
                              <w:r w:rsidRPr="00FA4517">
                                <w:rPr>
                                  <w:rFonts w:asciiTheme="minorHAnsi" w:eastAsia="Arial Unicode MS" w:hAnsiTheme="minorHAnsi" w:cs="Arial Unicode MS"/>
                                  <w:sz w:val="18"/>
                                  <w:szCs w:val="18"/>
                                </w:rPr>
                                <w:t xml:space="preserve"> - Pokretanje operacija</w:t>
                              </w:r>
                            </w:p>
                            <w:p w:rsidR="00C45B81" w:rsidRPr="00FA4517" w:rsidRDefault="00C45B81" w:rsidP="00871453">
                              <w:pPr>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Poboljšanje poslovnih</w:t>
                              </w: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procesa </w:t>
                              </w:r>
                            </w:p>
                          </w:txbxContent>
                        </wps:txbx>
                        <wps:bodyPr rot="0" vert="horz" wrap="square" lIns="91440" tIns="45720" rIns="91440" bIns="45720" anchor="t" anchorCtr="0" upright="1">
                          <a:noAutofit/>
                        </wps:bodyPr>
                      </wps:wsp>
                    </wpc:wpc>
                  </a:graphicData>
                </a:graphic>
              </wp:inline>
            </w:drawing>
          </mc:Choice>
          <mc:Fallback>
            <w:pict>
              <v:group w14:anchorId="3F2830FA" id="Canvas 12" o:spid="_x0000_s1141" editas="canvas" style="width:413.35pt;height:242.1pt;mso-position-horizontal-relative:char;mso-position-vertical-relative:line" coordsize="52495,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">
                <v:shape id="_x0000_s1142" type="#_x0000_t75" style="position:absolute;width:52495;height:30746;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143" type="#_x0000_t13" alt="Upravljački sustav" style="position:absolute;left:14935;top:25061;width:25800;height:516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TXMMA&#10;AADcAAAADwAAAGRycy9kb3ducmV2LnhtbERPy2rCQBTdF/yH4QrumklFS4iOUkpLhVKKaej6mrkm&#10;0cydkJnm8ffOouDycN7b/Wga0VPnassKnqIYBHFhdc2lgvzn/TEB4TyyxsYyKZjIwX43e9hiqu3A&#10;R+ozX4oQwi5FBZX3bSqlKyoy6CLbEgfubDuDPsCulLrDIYSbRi7j+FkarDk0VNjSa0XFNfszCpaf&#10;vwnlx+z0dvg+XcbJZvXH16TUYj6+bEB4Gv1d/O8+aAWrdZgfzoQj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TXMMAAADcAAAADwAAAAAAAAAAAAAAAACYAgAAZHJzL2Rv&#10;d25yZXYueG1sUEsFBgAAAAAEAAQA9QAAAIgDAAAAAA==&#10;" adj="14601" fillcolor="black [3213]">
                  <v:textbox>
                    <w:txbxContent>
                      <w:p w:rsidR="00C45B81" w:rsidRPr="00E02E29" w:rsidRDefault="00C45B81" w:rsidP="00871453">
                        <w:pPr>
                          <w:jc w:val="lef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Pr="00E02E29">
                          <w:rPr>
                            <w:rFonts w:ascii="Arial Unicode MS" w:eastAsia="Arial Unicode MS" w:hAnsi="Arial Unicode MS" w:cs="Arial Unicode MS"/>
                            <w:sz w:val="16"/>
                            <w:szCs w:val="16"/>
                          </w:rPr>
                          <w:t>Upravljački susta</w:t>
                        </w:r>
                        <w:r>
                          <w:rPr>
                            <w:rFonts w:ascii="Arial Unicode MS" w:eastAsia="Arial Unicode MS" w:hAnsi="Arial Unicode MS" w:cs="Arial Unicode MS"/>
                            <w:sz w:val="16"/>
                            <w:szCs w:val="16"/>
                          </w:rPr>
                          <w:t>v</w:t>
                        </w:r>
                      </w:p>
                    </w:txbxContent>
                  </v:textbox>
                </v:shape>
                <v:oval id="Oval 14" o:spid="_x0000_s1144" style="position:absolute;left:15049;width:25400;height:2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shape id="Text Box 15" o:spid="_x0000_s1145" type="#_x0000_t202" style="position:absolute;left:14129;top:2227;width:28759;height:2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C45B81" w:rsidRPr="00FA4517" w:rsidRDefault="00C45B81" w:rsidP="00871453">
                        <w:pPr>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Razvoj strategije</w:t>
                        </w:r>
                      </w:p>
                      <w:p w:rsidR="00C45B81" w:rsidRPr="00FA4517" w:rsidRDefault="00C45B81" w:rsidP="00871453">
                        <w:pPr>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Planiranje troškova</w:t>
                        </w:r>
                      </w:p>
                      <w:p w:rsidR="00C45B81"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Upravljanje na zahtjev;</w:t>
                        </w: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određivanje prioriteta proje</w:t>
                        </w:r>
                        <w:r>
                          <w:rPr>
                            <w:rFonts w:asciiTheme="minorHAnsi" w:eastAsia="Arial Unicode MS" w:hAnsiTheme="minorHAnsi" w:cs="Arial Unicode MS"/>
                            <w:sz w:val="18"/>
                            <w:szCs w:val="18"/>
                          </w:rPr>
                          <w:t>k</w:t>
                        </w:r>
                        <w:r w:rsidRPr="00FA4517">
                          <w:rPr>
                            <w:rFonts w:asciiTheme="minorHAnsi" w:eastAsia="Arial Unicode MS" w:hAnsiTheme="minorHAnsi" w:cs="Arial Unicode MS"/>
                            <w:sz w:val="18"/>
                            <w:szCs w:val="18"/>
                          </w:rPr>
                          <w:t>t</w:t>
                        </w:r>
                        <w:r>
                          <w:rPr>
                            <w:rFonts w:asciiTheme="minorHAnsi" w:eastAsia="Arial Unicode MS" w:hAnsiTheme="minorHAnsi" w:cs="Arial Unicode MS"/>
                            <w:sz w:val="18"/>
                            <w:szCs w:val="18"/>
                          </w:rPr>
                          <w:t>im</w:t>
                        </w:r>
                        <w:r w:rsidRPr="00FA4517">
                          <w:rPr>
                            <w:rFonts w:asciiTheme="minorHAnsi" w:eastAsia="Arial Unicode MS" w:hAnsiTheme="minorHAnsi" w:cs="Arial Unicode MS"/>
                            <w:sz w:val="18"/>
                            <w:szCs w:val="18"/>
                          </w:rPr>
                          <w:t>a</w:t>
                        </w:r>
                      </w:p>
                      <w:p w:rsidR="00C45B81"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Isporuka projekata i programa</w:t>
                        </w:r>
                      </w:p>
                      <w:p w:rsidR="00C45B81" w:rsidRDefault="00C45B81" w:rsidP="00871453">
                        <w:pPr>
                          <w:jc w:val="left"/>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p>
                      <w:p w:rsidR="00C45B81" w:rsidRPr="00FA4517" w:rsidRDefault="00C45B81" w:rsidP="00871453">
                        <w:pPr>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w:t>
                        </w:r>
                        <w:r>
                          <w:rPr>
                            <w:rFonts w:asciiTheme="minorHAnsi" w:eastAsia="Arial Unicode MS" w:hAnsiTheme="minorHAnsi" w:cs="Arial Unicode MS"/>
                            <w:sz w:val="18"/>
                            <w:szCs w:val="18"/>
                          </w:rPr>
                          <w:t xml:space="preserve"> </w:t>
                        </w:r>
                        <w:r w:rsidRPr="00FA4517">
                          <w:rPr>
                            <w:rFonts w:asciiTheme="minorHAnsi" w:eastAsia="Arial Unicode MS" w:hAnsiTheme="minorHAnsi" w:cs="Arial Unicode MS"/>
                            <w:sz w:val="18"/>
                            <w:szCs w:val="18"/>
                          </w:rPr>
                          <w:t xml:space="preserve"> - Pokretanje operacija</w:t>
                        </w:r>
                      </w:p>
                      <w:p w:rsidR="00C45B81" w:rsidRPr="00FA4517" w:rsidRDefault="00C45B81" w:rsidP="00871453">
                        <w:pPr>
                          <w:rPr>
                            <w:rFonts w:asciiTheme="minorHAnsi" w:eastAsia="Arial Unicode MS" w:hAnsiTheme="minorHAnsi" w:cs="Arial Unicode MS"/>
                            <w:sz w:val="18"/>
                            <w:szCs w:val="18"/>
                          </w:rPr>
                        </w:pP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 Poboljšanje poslovnih</w:t>
                        </w:r>
                      </w:p>
                      <w:p w:rsidR="00C45B81" w:rsidRPr="00FA4517" w:rsidRDefault="00C45B81" w:rsidP="00871453">
                        <w:pPr>
                          <w:jc w:val="left"/>
                          <w:rPr>
                            <w:rFonts w:asciiTheme="minorHAnsi" w:eastAsia="Arial Unicode MS" w:hAnsiTheme="minorHAnsi" w:cs="Arial Unicode MS"/>
                            <w:sz w:val="18"/>
                            <w:szCs w:val="18"/>
                          </w:rPr>
                        </w:pPr>
                        <w:r w:rsidRPr="00FA4517">
                          <w:rPr>
                            <w:rFonts w:asciiTheme="minorHAnsi" w:eastAsia="Arial Unicode MS" w:hAnsiTheme="minorHAnsi" w:cs="Arial Unicode MS"/>
                            <w:sz w:val="18"/>
                            <w:szCs w:val="18"/>
                          </w:rPr>
                          <w:t xml:space="preserve">                    procesa </w:t>
                        </w:r>
                      </w:p>
                    </w:txbxContent>
                  </v:textbox>
                </v:shape>
                <w10:anchorlock/>
              </v:group>
            </w:pict>
          </mc:Fallback>
        </mc:AlternateContent>
      </w:r>
    </w:p>
    <w:p w:rsidR="00871453" w:rsidRPr="007A5148" w:rsidRDefault="00871453" w:rsidP="00FD16EE">
      <w:pPr>
        <w:pStyle w:val="Izvorzaslikuilitablicu"/>
        <w:rPr>
          <w:rStyle w:val="IzvorzaslikuilitablicuChar"/>
          <w:noProof w:val="0"/>
        </w:rPr>
      </w:pPr>
      <w:r w:rsidRPr="007A5148">
        <w:rPr>
          <w:rStyle w:val="IzvorzaslikuilitablicuChar"/>
          <w:noProof w:val="0"/>
        </w:rPr>
        <w:t>Izvor: Waller, G., Rubenstrunk, K. &amp; Hallenbeck, G., 2010. The CIO Edge: Seven Leadership Skills You Need to Drive Results Boston, Massachusetts: Harvard Business Review Press, str. 6.</w:t>
      </w:r>
    </w:p>
    <w:p w:rsidR="00871453" w:rsidRPr="007A5148" w:rsidRDefault="00871453" w:rsidP="00871453">
      <w:pPr>
        <w:rPr>
          <w:lang w:bidi="en-US"/>
        </w:rPr>
      </w:pPr>
      <w:r w:rsidRPr="007A5148">
        <w:rPr>
          <w:lang w:bidi="en-US"/>
        </w:rPr>
        <w:t xml:space="preserve">Ljudska strana uloge IT menadžera vezana je za njegov osobni pristup u odnosu s kolegama, suradnicima i nadređenima, </w:t>
      </w:r>
      <w:r w:rsidRPr="007A5148">
        <w:rPr>
          <w:lang w:bidi="en-US"/>
        </w:rPr>
        <w:fldChar w:fldCharType="begin"/>
      </w:r>
      <w:r w:rsidRPr="007A5148">
        <w:rPr>
          <w:lang w:bidi="en-US"/>
        </w:rPr>
        <w:instrText xml:space="preserve"> REF  _Ref357853242 \* Lower \h \r </w:instrText>
      </w:r>
      <w:r w:rsidRPr="007A5148">
        <w:rPr>
          <w:lang w:bidi="en-US"/>
        </w:rPr>
      </w:r>
      <w:r w:rsidRPr="007A5148">
        <w:rPr>
          <w:lang w:bidi="en-US"/>
        </w:rPr>
        <w:fldChar w:fldCharType="separate"/>
      </w:r>
      <w:r w:rsidR="00E634F9">
        <w:rPr>
          <w:lang w:bidi="en-US"/>
        </w:rPr>
        <w:t xml:space="preserve">slika 11. </w:t>
      </w:r>
      <w:r w:rsidRPr="007A5148">
        <w:rPr>
          <w:lang w:bidi="en-US"/>
        </w:rPr>
        <w:fldChar w:fldCharType="end"/>
      </w:r>
      <w:r w:rsidRPr="007A5148">
        <w:rPr>
          <w:lang w:bidi="en-US"/>
        </w:rPr>
        <w:t xml:space="preserve">Ukoliko IT menadžeri premalo ulažu u onu ljudsku stranu vođenja i komunikacije, </w:t>
      </w:r>
      <w:r w:rsidR="008C4457">
        <w:rPr>
          <w:lang w:bidi="en-US"/>
        </w:rPr>
        <w:t xml:space="preserve">utoliko </w:t>
      </w:r>
      <w:r w:rsidRPr="007A5148">
        <w:rPr>
          <w:lang w:bidi="en-US"/>
        </w:rPr>
        <w:t xml:space="preserve">se </w:t>
      </w:r>
      <w:r w:rsidR="008C4457">
        <w:rPr>
          <w:lang w:bidi="en-US"/>
        </w:rPr>
        <w:t xml:space="preserve">to </w:t>
      </w:r>
      <w:r w:rsidRPr="007A5148">
        <w:rPr>
          <w:lang w:bidi="en-US"/>
        </w:rPr>
        <w:t>onda loše očituje na odnose i komunikaciju s drugima.</w:t>
      </w:r>
      <w:r w:rsidR="00990100">
        <w:rPr>
          <w:lang w:bidi="en-US"/>
        </w:rPr>
        <w:t xml:space="preserve"> Isto tako, pitanje je i koliko će se moći uskladiti s korisnicima ako nije u stanju čuti njihove potrebe. Ako </w:t>
      </w:r>
      <w:r w:rsidR="00E37A1B">
        <w:rPr>
          <w:lang w:bidi="en-US"/>
        </w:rPr>
        <w:t xml:space="preserve">IT menadžer </w:t>
      </w:r>
      <w:r w:rsidR="00990100">
        <w:rPr>
          <w:lang w:bidi="en-US"/>
        </w:rPr>
        <w:t>ne čuj</w:t>
      </w:r>
      <w:r w:rsidR="00E37A1B">
        <w:rPr>
          <w:lang w:bidi="en-US"/>
        </w:rPr>
        <w:t>e</w:t>
      </w:r>
      <w:r w:rsidR="00990100">
        <w:rPr>
          <w:lang w:bidi="en-US"/>
        </w:rPr>
        <w:t xml:space="preserve"> potrebe svojih korisnika i ne usklad</w:t>
      </w:r>
      <w:r w:rsidR="00E37A1B">
        <w:rPr>
          <w:lang w:bidi="en-US"/>
        </w:rPr>
        <w:t>i</w:t>
      </w:r>
      <w:r w:rsidR="00990100">
        <w:rPr>
          <w:lang w:bidi="en-US"/>
        </w:rPr>
        <w:t xml:space="preserve"> se s njihovim očekivanjima, onda trpi i njihov uspjeh kao i uspjeh cjelokupne organizacije.</w:t>
      </w:r>
    </w:p>
    <w:p w:rsidR="00871453" w:rsidRPr="007A5148" w:rsidRDefault="00871453" w:rsidP="00871453">
      <w:pPr>
        <w:pStyle w:val="Caption"/>
      </w:pPr>
      <w:bookmarkStart w:id="140" w:name="_Ref357853242"/>
      <w:bookmarkStart w:id="141" w:name="_Toc462626970"/>
      <w:r w:rsidRPr="007A5148">
        <w:t>„Ljudska strana“ uloge IT menadžera</w:t>
      </w:r>
      <w:bookmarkEnd w:id="140"/>
      <w:bookmarkEnd w:id="141"/>
    </w:p>
    <w:p w:rsidR="00871453" w:rsidRPr="007A5148" w:rsidRDefault="00871453" w:rsidP="00871453">
      <w:pPr>
        <w:jc w:val="left"/>
        <w:rPr>
          <w:rFonts w:ascii="Arial Unicode MS" w:eastAsia="Arial Unicode MS" w:hAnsi="Arial Unicode MS" w:cs="Arial Unicode MS"/>
          <w:sz w:val="8"/>
          <w:szCs w:val="8"/>
        </w:rPr>
      </w:pPr>
      <w:r w:rsidRPr="007A5148">
        <w:rPr>
          <w:noProof/>
          <w:lang w:eastAsia="hr-HR"/>
        </w:rPr>
        <mc:AlternateContent>
          <mc:Choice Requires="wpc">
            <w:drawing>
              <wp:inline distT="0" distB="0" distL="0" distR="0" wp14:anchorId="0508F38E" wp14:editId="437442D0">
                <wp:extent cx="5596916" cy="3225341"/>
                <wp:effectExtent l="0" t="0" r="0" b="32385"/>
                <wp:docPr id="13"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6" name="Group 26"/>
                        <wpg:cNvGrpSpPr>
                          <a:grpSpLocks/>
                        </wpg:cNvGrpSpPr>
                        <wpg:grpSpPr bwMode="auto">
                          <a:xfrm>
                            <a:off x="1334770" y="181020"/>
                            <a:ext cx="2738755" cy="3042920"/>
                            <a:chOff x="3803" y="5388"/>
                            <a:chExt cx="4313" cy="4792"/>
                          </a:xfrm>
                        </wpg:grpSpPr>
                        <wps:wsp>
                          <wps:cNvPr id="27" name="Oval 22"/>
                          <wps:cNvSpPr>
                            <a:spLocks noChangeArrowheads="1"/>
                          </wps:cNvSpPr>
                          <wps:spPr bwMode="auto">
                            <a:xfrm>
                              <a:off x="4071" y="5388"/>
                              <a:ext cx="4000" cy="39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Text Box 23"/>
                          <wps:cNvSpPr txBox="1">
                            <a:spLocks noChangeArrowheads="1"/>
                          </wps:cNvSpPr>
                          <wps:spPr bwMode="auto">
                            <a:xfrm>
                              <a:off x="3803" y="5790"/>
                              <a:ext cx="4162" cy="3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 Uspostava vizije</w:t>
                                </w:r>
                              </w:p>
                              <w:p w:rsidR="00C45B81" w:rsidRPr="00786953" w:rsidRDefault="00C45B81" w:rsidP="00871453">
                                <w:pPr>
                                  <w:jc w:val="center"/>
                                  <w:rPr>
                                    <w:rFonts w:asciiTheme="minorHAnsi" w:eastAsia="Arial Unicode MS" w:hAnsiTheme="minorHAnsi" w:cs="Arial Unicode MS"/>
                                    <w:sz w:val="18"/>
                                    <w:szCs w:val="18"/>
                                  </w:rPr>
                                </w:pP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 Nadahnuće za promjene</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jc w:val="right"/>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 Pronalaženje sljedbenika</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jc w:val="center"/>
                                  <w:rPr>
                                    <w:rFonts w:asciiTheme="minorHAnsi" w:eastAsia="Arial Unicode MS" w:hAnsiTheme="minorHAnsi" w:cs="Arial Unicode MS"/>
                                    <w:sz w:val="18"/>
                                    <w:szCs w:val="18"/>
                                  </w:rPr>
                                </w:pP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 xml:space="preserve">  - Razvoj odnosa</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ind w:left="1418"/>
                                  <w:rPr>
                                    <w:rFonts w:asciiTheme="minorHAnsi" w:eastAsia="Arial Unicode MS" w:hAnsiTheme="minorHAnsi" w:cs="Arial Unicode MS"/>
                                    <w:sz w:val="18"/>
                                    <w:szCs w:val="18"/>
                                  </w:rPr>
                                </w:pP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 Dobivanje maksimuma</w:t>
                                </w: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w:t>
                                </w: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od suradnika</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w:t>
                                </w: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 xml:space="preserve">   - Usađivanje</w:t>
                                </w: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zajedničkog</w:t>
                                </w:r>
                                <w:r>
                                  <w:rPr>
                                    <w:rFonts w:asciiTheme="minorHAnsi" w:eastAsia="Arial Unicode MS" w:hAnsiTheme="minorHAnsi" w:cs="Arial Unicode MS"/>
                                    <w:sz w:val="18"/>
                                    <w:szCs w:val="18"/>
                                  </w:rPr>
                                  <w:t>a</w:t>
                                </w:r>
                                <w:r w:rsidRPr="00786953">
                                  <w:rPr>
                                    <w:rFonts w:asciiTheme="minorHAnsi" w:eastAsia="Arial Unicode MS" w:hAnsiTheme="minorHAnsi" w:cs="Arial Unicode MS"/>
                                    <w:sz w:val="18"/>
                                    <w:szCs w:val="18"/>
                                  </w:rPr>
                                  <w:t xml:space="preserve"> cilja</w:t>
                                </w:r>
                              </w:p>
                            </w:txbxContent>
                          </wps:txbx>
                          <wps:bodyPr rot="0" vert="horz" wrap="square" lIns="91440" tIns="45720" rIns="91440" bIns="45720" anchor="t" anchorCtr="0" upright="1">
                            <a:noAutofit/>
                          </wps:bodyPr>
                        </wps:wsp>
                        <wps:wsp>
                          <wps:cNvPr id="29" name="AutoShape 24" descr="Upravljački sustav"/>
                          <wps:cNvSpPr>
                            <a:spLocks noChangeArrowheads="1"/>
                          </wps:cNvSpPr>
                          <wps:spPr bwMode="auto">
                            <a:xfrm>
                              <a:off x="4053" y="9390"/>
                              <a:ext cx="4063" cy="790"/>
                            </a:xfrm>
                            <a:prstGeom prst="rightArrow">
                              <a:avLst>
                                <a:gd name="adj1" fmla="val 50000"/>
                                <a:gd name="adj2" fmla="val 161744"/>
                              </a:avLst>
                            </a:prstGeom>
                            <a:noFill/>
                            <a:ln w="9525">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txbx>
                            <w:txbxContent>
                              <w:p w:rsidR="00C45B81" w:rsidRPr="00E02E29" w:rsidRDefault="00C45B81" w:rsidP="00871453">
                                <w:pPr>
                                  <w:jc w:val="lef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Vođenje ljudi</w:t>
                                </w:r>
                              </w:p>
                            </w:txbxContent>
                          </wps:txbx>
                          <wps:bodyPr rot="0" vert="horz" wrap="square" lIns="91440" tIns="45720" rIns="91440" bIns="45720" anchor="t" anchorCtr="0" upright="1">
                            <a:noAutofit/>
                          </wps:bodyPr>
                        </wps:wsp>
                      </wpg:wgp>
                    </wpc:wpc>
                  </a:graphicData>
                </a:graphic>
              </wp:inline>
            </w:drawing>
          </mc:Choice>
          <mc:Fallback>
            <w:pict>
              <v:group w14:anchorId="0508F38E" id="Canvas 19" o:spid="_x0000_s1146" editas="canvas" style="width:440.7pt;height:253.95pt;mso-position-horizontal-relative:char;mso-position-vertical-relative:line" coordsize="55968,3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">
                <v:shape id="_x0000_s1147" type="#_x0000_t75" style="position:absolute;width:55968;height:32251;visibility:visible;mso-wrap-style:square">
                  <v:fill o:detectmouseclick="t"/>
                  <v:path o:connecttype="none"/>
                </v:shape>
                <v:group id="Group 26" o:spid="_x0000_s1148" style="position:absolute;left:13347;top:1810;width:27388;height:30429" coordorigin="3803,5388" coordsize="4313,4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2" o:spid="_x0000_s1149" style="position:absolute;left:4071;top:5388;width:4000;height:3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shape id="Text Box 23" o:spid="_x0000_s1150" type="#_x0000_t202" style="position:absolute;left:3803;top:5790;width:416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 Uspostava vizije</w:t>
                          </w:r>
                        </w:p>
                        <w:p w:rsidR="00C45B81" w:rsidRPr="00786953" w:rsidRDefault="00C45B81" w:rsidP="00871453">
                          <w:pPr>
                            <w:jc w:val="center"/>
                            <w:rPr>
                              <w:rFonts w:asciiTheme="minorHAnsi" w:eastAsia="Arial Unicode MS" w:hAnsiTheme="minorHAnsi" w:cs="Arial Unicode MS"/>
                              <w:sz w:val="18"/>
                              <w:szCs w:val="18"/>
                            </w:rPr>
                          </w:pP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 Nadahnuće za promjene</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jc w:val="right"/>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 Pronalaženje sljedbenika</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jc w:val="center"/>
                            <w:rPr>
                              <w:rFonts w:asciiTheme="minorHAnsi" w:eastAsia="Arial Unicode MS" w:hAnsiTheme="minorHAnsi" w:cs="Arial Unicode MS"/>
                              <w:sz w:val="18"/>
                              <w:szCs w:val="18"/>
                            </w:rPr>
                          </w:pP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 xml:space="preserve">  - Razvoj odnosa</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ind w:left="1418"/>
                            <w:rPr>
                              <w:rFonts w:asciiTheme="minorHAnsi" w:eastAsia="Arial Unicode MS" w:hAnsiTheme="minorHAnsi" w:cs="Arial Unicode MS"/>
                              <w:sz w:val="18"/>
                              <w:szCs w:val="18"/>
                            </w:rPr>
                          </w:pP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 Dobivanje maksimuma</w:t>
                          </w: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w:t>
                          </w: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od suradnika</w:t>
                          </w:r>
                        </w:p>
                        <w:p w:rsidR="00C45B81" w:rsidRPr="00786953" w:rsidRDefault="00C45B81" w:rsidP="00871453">
                          <w:pPr>
                            <w:jc w:val="right"/>
                            <w:rPr>
                              <w:rFonts w:asciiTheme="minorHAnsi" w:eastAsia="Arial Unicode MS" w:hAnsiTheme="minorHAnsi" w:cs="Arial Unicode MS"/>
                              <w:sz w:val="18"/>
                              <w:szCs w:val="18"/>
                            </w:rPr>
                          </w:pP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w:t>
                          </w:r>
                          <w:r>
                            <w:rPr>
                              <w:rFonts w:asciiTheme="minorHAnsi" w:eastAsia="Arial Unicode MS" w:hAnsiTheme="minorHAnsi" w:cs="Arial Unicode MS"/>
                              <w:sz w:val="18"/>
                              <w:szCs w:val="18"/>
                            </w:rPr>
                            <w:t xml:space="preserve">     </w:t>
                          </w:r>
                          <w:r w:rsidRPr="00786953">
                            <w:rPr>
                              <w:rFonts w:asciiTheme="minorHAnsi" w:eastAsia="Arial Unicode MS" w:hAnsiTheme="minorHAnsi" w:cs="Arial Unicode MS"/>
                              <w:sz w:val="18"/>
                              <w:szCs w:val="18"/>
                            </w:rPr>
                            <w:t xml:space="preserve">   - Usađivanje</w:t>
                          </w:r>
                        </w:p>
                        <w:p w:rsidR="00C45B81" w:rsidRPr="00786953" w:rsidRDefault="00C45B81" w:rsidP="00871453">
                          <w:pPr>
                            <w:jc w:val="center"/>
                            <w:rPr>
                              <w:rFonts w:asciiTheme="minorHAnsi" w:eastAsia="Arial Unicode MS" w:hAnsiTheme="minorHAnsi" w:cs="Arial Unicode MS"/>
                              <w:sz w:val="18"/>
                              <w:szCs w:val="18"/>
                            </w:rPr>
                          </w:pPr>
                          <w:r w:rsidRPr="00786953">
                            <w:rPr>
                              <w:rFonts w:asciiTheme="minorHAnsi" w:eastAsia="Arial Unicode MS" w:hAnsiTheme="minorHAnsi" w:cs="Arial Unicode MS"/>
                              <w:sz w:val="18"/>
                              <w:szCs w:val="18"/>
                            </w:rPr>
                            <w:t xml:space="preserve">                     zajedničkog</w:t>
                          </w:r>
                          <w:r>
                            <w:rPr>
                              <w:rFonts w:asciiTheme="minorHAnsi" w:eastAsia="Arial Unicode MS" w:hAnsiTheme="minorHAnsi" w:cs="Arial Unicode MS"/>
                              <w:sz w:val="18"/>
                              <w:szCs w:val="18"/>
                            </w:rPr>
                            <w:t>a</w:t>
                          </w:r>
                          <w:r w:rsidRPr="00786953">
                            <w:rPr>
                              <w:rFonts w:asciiTheme="minorHAnsi" w:eastAsia="Arial Unicode MS" w:hAnsiTheme="minorHAnsi" w:cs="Arial Unicode MS"/>
                              <w:sz w:val="18"/>
                              <w:szCs w:val="18"/>
                            </w:rPr>
                            <w:t xml:space="preserve"> cilja</w:t>
                          </w:r>
                        </w:p>
                      </w:txbxContent>
                    </v:textbox>
                  </v:shape>
                  <v:shape id="AutoShape 24" o:spid="_x0000_s1151" type="#_x0000_t13" alt="Upravljački sustav" style="position:absolute;left:4053;top:9390;width:4063;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ktMEA&#10;AADbAAAADwAAAGRycy9kb3ducmV2LnhtbESPQYvCMBSE7wv+h/AEb2tqEXGrqYggCOJh1b0/m2db&#10;2ryUJGr112+EhT0OM/MNs1z1phV3cr62rGAyTkAQF1bXXCo4n7afcxA+IGtsLZOCJ3lY5YOPJWba&#10;Pvib7sdQighhn6GCKoQuk9IXFRn0Y9sRR+9qncEQpSuldviIcNPKNElm0mDNcaHCjjYVFc3xZhRs&#10;LqXEy/SnaJzbr1N71rJ7HZQaDfv1AkSgPvyH/9o7rSD9gveX+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ypLTBAAAA2wAAAA8AAAAAAAAAAAAAAAAAmAIAAGRycy9kb3du&#10;cmV2LnhtbFBLBQYAAAAABAAEAPUAAACGAwAAAAA=&#10;" adj="14807" filled="f" fillcolor="black [3213]">
                    <v:textbox>
                      <w:txbxContent>
                        <w:p w:rsidR="00C45B81" w:rsidRPr="00E02E29" w:rsidRDefault="00C45B81" w:rsidP="00871453">
                          <w:pPr>
                            <w:jc w:val="lef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Vođenje ljudi</w:t>
                          </w:r>
                        </w:p>
                      </w:txbxContent>
                    </v:textbox>
                  </v:shape>
                </v:group>
                <w10:anchorlock/>
              </v:group>
            </w:pict>
          </mc:Fallback>
        </mc:AlternateContent>
      </w:r>
    </w:p>
    <w:p w:rsidR="00871453" w:rsidRPr="007A5148" w:rsidRDefault="00871453" w:rsidP="00FD16EE">
      <w:pPr>
        <w:pStyle w:val="Izvorzaslikuilitablicu"/>
      </w:pPr>
      <w:r w:rsidRPr="007A5148">
        <w:t>Izvor:</w:t>
      </w:r>
      <w:r w:rsidRPr="007A5148">
        <w:tab/>
        <w:t xml:space="preserve">Waller, G., Rubenstrunk, K. &amp; Hallenbeck, G., 2010. </w:t>
      </w:r>
      <w:r w:rsidRPr="007A5148">
        <w:rPr>
          <w:i/>
        </w:rPr>
        <w:t>The CIO Edge: Seven Leadership Skills You Need to Drive Results</w:t>
      </w:r>
      <w:r w:rsidRPr="007A5148">
        <w:t>, Boston, Massachusetts: Harvard Business Review Press, str. 7.</w:t>
      </w:r>
    </w:p>
    <w:p w:rsidR="00871453" w:rsidRPr="007A5148" w:rsidRDefault="00871453" w:rsidP="00871453">
      <w:r w:rsidRPr="007A5148">
        <w:t xml:space="preserve">Samo ako IT menadžer savlada </w:t>
      </w:r>
      <w:r w:rsidRPr="007A5148">
        <w:rPr>
          <w:i/>
        </w:rPr>
        <w:t>obje polovice</w:t>
      </w:r>
      <w:r w:rsidRPr="007A5148">
        <w:t xml:space="preserve"> svoje uloge i to menadžerske, </w:t>
      </w:r>
      <w:r w:rsidRPr="007A5148">
        <w:fldChar w:fldCharType="begin"/>
      </w:r>
      <w:r w:rsidRPr="007A5148">
        <w:instrText xml:space="preserve"> REF  _Ref357853210 \* Lower \h \r </w:instrText>
      </w:r>
      <w:r w:rsidRPr="007A5148">
        <w:fldChar w:fldCharType="separate"/>
      </w:r>
      <w:r w:rsidR="00E634F9">
        <w:t xml:space="preserve">slika 10. </w:t>
      </w:r>
      <w:r w:rsidRPr="007A5148">
        <w:fldChar w:fldCharType="end"/>
      </w:r>
      <w:r w:rsidRPr="007A5148">
        <w:t xml:space="preserve">i ljudske, </w:t>
      </w:r>
      <w:r w:rsidRPr="007A5148">
        <w:fldChar w:fldCharType="begin"/>
      </w:r>
      <w:r w:rsidRPr="007A5148">
        <w:instrText xml:space="preserve"> REF  _Ref357853242 \* Lower \h \r </w:instrText>
      </w:r>
      <w:r w:rsidRPr="007A5148">
        <w:fldChar w:fldCharType="separate"/>
      </w:r>
      <w:r w:rsidR="00E634F9">
        <w:t>slika 11.</w:t>
      </w:r>
      <w:r w:rsidRPr="007A5148">
        <w:fldChar w:fldCharType="end"/>
      </w:r>
      <w:r w:rsidR="00ED7AF3">
        <w:t xml:space="preserve">, </w:t>
      </w:r>
      <w:r w:rsidRPr="007A5148">
        <w:t xml:space="preserve">tek tada će moći postići visoku učinkovitost i vrhunske rezultate </w:t>
      </w:r>
      <w:sdt>
        <w:sdtPr>
          <w:id w:val="1444425243"/>
          <w:citation/>
        </w:sdtPr>
        <w:sdtEndPr/>
        <w:sdtContent>
          <w:r w:rsidRPr="007A5148">
            <w:fldChar w:fldCharType="begin"/>
          </w:r>
          <w:r w:rsidRPr="007A5148">
            <w:instrText xml:space="preserve"> CITATION Gra10 \l 1050 </w:instrText>
          </w:r>
          <w:r w:rsidRPr="007A5148">
            <w:fldChar w:fldCharType="separate"/>
          </w:r>
          <w:r w:rsidR="001B6365">
            <w:rPr>
              <w:noProof/>
            </w:rPr>
            <w:t>(Waller, Rubenstrunk, &amp; Hallenbeck, 2010)</w:t>
          </w:r>
          <w:r w:rsidRPr="007A5148">
            <w:fldChar w:fldCharType="end"/>
          </w:r>
        </w:sdtContent>
      </w:sdt>
      <w:r w:rsidRPr="007A5148">
        <w:t>.</w:t>
      </w:r>
    </w:p>
    <w:p w:rsidR="00871453" w:rsidRPr="007A5148" w:rsidRDefault="00871453" w:rsidP="00871453">
      <w:r w:rsidRPr="007A5148">
        <w:t>Njihovo je istraživanje iznjedrilo sljedeće važne vještine</w:t>
      </w:r>
      <w:r w:rsidR="00ED7AF3">
        <w:t xml:space="preserve"> i opredjeljenja IT menadžera</w:t>
      </w:r>
      <w:r w:rsidRPr="007A5148">
        <w:t>, na osnov</w:t>
      </w:r>
      <w:r w:rsidR="00630621">
        <w:t>i</w:t>
      </w:r>
      <w:r w:rsidRPr="007A5148">
        <w:t xml:space="preserve"> kojih je načinjen </w:t>
      </w:r>
      <w:r w:rsidRPr="007A5148">
        <w:rPr>
          <w:i/>
        </w:rPr>
        <w:t>Anketni upitnik za korisnike IKT-a</w:t>
      </w:r>
      <w:r w:rsidR="00ED7AF3">
        <w:rPr>
          <w:i/>
        </w:rPr>
        <w:t xml:space="preserve"> i IT menadžera</w:t>
      </w:r>
      <w:r w:rsidR="00ED7AF3">
        <w:t xml:space="preserve"> kojim se provjerava stupanj njihov</w:t>
      </w:r>
      <w:r w:rsidR="00630621">
        <w:t>e</w:t>
      </w:r>
      <w:r w:rsidR="00ED7AF3">
        <w:t xml:space="preserve"> </w:t>
      </w:r>
      <w:r w:rsidR="008907D3">
        <w:t>usklađenosti</w:t>
      </w:r>
      <w:r w:rsidR="00ED7AF3">
        <w:t xml:space="preserve"> oko važnih vještina i opredjeljenja</w:t>
      </w:r>
      <w:r w:rsidRPr="007A5148">
        <w:t>:</w:t>
      </w:r>
    </w:p>
    <w:p w:rsidR="00871453" w:rsidRPr="007A5148" w:rsidRDefault="00F3106F" w:rsidP="009F3C20">
      <w:pPr>
        <w:pStyle w:val="Nabrajanje"/>
        <w:numPr>
          <w:ilvl w:val="0"/>
          <w:numId w:val="32"/>
        </w:numPr>
      </w:pPr>
      <w:r w:rsidRPr="00F3106F">
        <w:rPr>
          <w:u w:val="single"/>
        </w:rPr>
        <w:t>Opredijeljen je za ulogu voditelja prije svega</w:t>
      </w:r>
      <w:r>
        <w:t xml:space="preserve"> </w:t>
      </w:r>
      <w:r w:rsidR="00871453" w:rsidRPr="007A5148">
        <w:t>jer je IT menadžer najprije vođa, a tek onda IT stručnjak,</w:t>
      </w:r>
    </w:p>
    <w:p w:rsidR="00871453" w:rsidRPr="007A5148" w:rsidRDefault="00F3106F" w:rsidP="00F3106F">
      <w:pPr>
        <w:pStyle w:val="Nabrajanje"/>
      </w:pPr>
      <w:r w:rsidRPr="00F3106F">
        <w:rPr>
          <w:u w:val="single"/>
        </w:rPr>
        <w:t>Vodi različito od načina na koji je navikao</w:t>
      </w:r>
      <w:r>
        <w:t xml:space="preserve"> </w:t>
      </w:r>
      <w:r w:rsidR="00871453" w:rsidRPr="007A5148">
        <w:t xml:space="preserve">znači </w:t>
      </w:r>
      <w:r>
        <w:t xml:space="preserve">da mora </w:t>
      </w:r>
      <w:r w:rsidR="00871453" w:rsidRPr="007A5148">
        <w:t>usmjeriti način vođenja prema pronalaženju najboljih rješenja,</w:t>
      </w:r>
    </w:p>
    <w:p w:rsidR="00871453" w:rsidRPr="007A5148" w:rsidRDefault="00F3106F" w:rsidP="00F3106F">
      <w:pPr>
        <w:pStyle w:val="Nabrajanje"/>
      </w:pPr>
      <w:r w:rsidRPr="00F3106F">
        <w:rPr>
          <w:u w:val="single"/>
        </w:rPr>
        <w:t>Prihvaća svoje "mekše" strane</w:t>
      </w:r>
      <w:r w:rsidR="00871453" w:rsidRPr="007A5148">
        <w:t xml:space="preserve"> kroz pokazivanje ranjivosti čime se izgrađuje dublja</w:t>
      </w:r>
      <w:r w:rsidR="00E37A1B">
        <w:t xml:space="preserve"> i bolja</w:t>
      </w:r>
      <w:r w:rsidR="00630621">
        <w:t xml:space="preserve"> povezanost</w:t>
      </w:r>
      <w:r w:rsidR="00E37A1B">
        <w:t xml:space="preserve"> s drugima u organizaciji</w:t>
      </w:r>
      <w:r w:rsidR="00871453" w:rsidRPr="007A5148">
        <w:t>, a time i mogućnost za inspiriranje ljudi unutar i izvan organizacije.</w:t>
      </w:r>
    </w:p>
    <w:p w:rsidR="00871453" w:rsidRPr="007A5148" w:rsidRDefault="00F3106F" w:rsidP="00F3106F">
      <w:pPr>
        <w:pStyle w:val="Nabrajanje"/>
      </w:pPr>
      <w:r w:rsidRPr="00F3106F">
        <w:rPr>
          <w:u w:val="single"/>
        </w:rPr>
        <w:t>Potiče ispravne odnose koji dovode do pravih rezultata</w:t>
      </w:r>
      <w:r w:rsidR="00871453" w:rsidRPr="007A5148">
        <w:t xml:space="preserve"> znači da uspješan IT menadžer provodi većinu svoga vremena gradeći odnose između uprave, korisnika i vanjskih partnera.</w:t>
      </w:r>
    </w:p>
    <w:p w:rsidR="00871453" w:rsidRPr="007A5148" w:rsidRDefault="00F3106F" w:rsidP="00F3106F">
      <w:pPr>
        <w:pStyle w:val="Nabrajanje"/>
      </w:pPr>
      <w:r w:rsidRPr="00F3106F">
        <w:rPr>
          <w:u w:val="single"/>
        </w:rPr>
        <w:t>Prakticira komunikacijske vještine</w:t>
      </w:r>
      <w:r w:rsidR="00871453" w:rsidRPr="007A5148">
        <w:t xml:space="preserve"> znači</w:t>
      </w:r>
      <w:r>
        <w:t xml:space="preserve"> kako treba </w:t>
      </w:r>
      <w:r w:rsidR="00871453" w:rsidRPr="007A5148">
        <w:t xml:space="preserve"> artikulirati viziju i uvjeriti druge da je slijede.</w:t>
      </w:r>
    </w:p>
    <w:p w:rsidR="00871453" w:rsidRPr="007A5148" w:rsidRDefault="00871453" w:rsidP="00871453">
      <w:pPr>
        <w:pStyle w:val="Nabrajanje"/>
      </w:pPr>
      <w:r w:rsidRPr="00F3106F">
        <w:rPr>
          <w:u w:val="single"/>
        </w:rPr>
        <w:t>Inspirira druge</w:t>
      </w:r>
      <w:r w:rsidRPr="007A5148">
        <w:t xml:space="preserve"> </w:t>
      </w:r>
      <w:r w:rsidR="00F3106F">
        <w:t xml:space="preserve">jer </w:t>
      </w:r>
      <w:r w:rsidRPr="007A5148">
        <w:t>ljudi daju sve od sebe ako su uvjereni da time čine nešto veliko i</w:t>
      </w:r>
    </w:p>
    <w:p w:rsidR="00871453" w:rsidRPr="007A5148" w:rsidRDefault="00871453" w:rsidP="00871453">
      <w:pPr>
        <w:pStyle w:val="Nabrajanje"/>
      </w:pPr>
      <w:r w:rsidRPr="00F3106F">
        <w:rPr>
          <w:u w:val="single"/>
        </w:rPr>
        <w:t>Gradi ljude,</w:t>
      </w:r>
      <w:r w:rsidR="00F3106F" w:rsidRPr="00F3106F">
        <w:rPr>
          <w:u w:val="single"/>
        </w:rPr>
        <w:t xml:space="preserve"> a</w:t>
      </w:r>
      <w:r w:rsidRPr="00F3106F">
        <w:rPr>
          <w:u w:val="single"/>
        </w:rPr>
        <w:t xml:space="preserve"> ne sustave</w:t>
      </w:r>
      <w:r w:rsidRPr="007A5148">
        <w:t xml:space="preserve"> </w:t>
      </w:r>
      <w:r w:rsidR="00F3106F">
        <w:t>budući da putem</w:t>
      </w:r>
      <w:r w:rsidRPr="007A5148">
        <w:t xml:space="preserve"> razvoj</w:t>
      </w:r>
      <w:r w:rsidR="00F3106F">
        <w:t>a</w:t>
      </w:r>
      <w:r w:rsidRPr="007A5148">
        <w:t xml:space="preserve"> ljudi IT menadžer povećava svoje mogućnosti i rezultate.</w:t>
      </w:r>
    </w:p>
    <w:p w:rsidR="00871453" w:rsidRPr="007A5148" w:rsidRDefault="00871453" w:rsidP="00871453">
      <w:r w:rsidRPr="007A5148">
        <w:t>Uspješnog</w:t>
      </w:r>
      <w:r w:rsidR="00630621">
        <w:t>a</w:t>
      </w:r>
      <w:r w:rsidRPr="007A5148">
        <w:t xml:space="preserve"> menadžera zovu vođa budući da je u stanju postići istim sredstvima više od drugih</w:t>
      </w:r>
      <w:r w:rsidR="00630621">
        <w:t>,</w:t>
      </w:r>
      <w:r w:rsidRPr="007A5148">
        <w:t xml:space="preserve"> jer potiče, motivira, stvara vizije, upravlja promjenama i nadahnjuje </w:t>
      </w:r>
      <w:sdt>
        <w:sdtPr>
          <w:id w:val="1269422992"/>
          <w:citation/>
        </w:sdtPr>
        <w:sdtEndPr/>
        <w:sdtContent>
          <w:r w:rsidRPr="007A5148">
            <w:fldChar w:fldCharType="begin"/>
          </w:r>
          <w:r w:rsidRPr="007A5148">
            <w:instrText xml:space="preserve">CITATION Vel04 \p 15 \t  \l 1050 </w:instrText>
          </w:r>
          <w:r w:rsidRPr="007A5148">
            <w:fldChar w:fldCharType="separate"/>
          </w:r>
          <w:r w:rsidR="001B6365">
            <w:rPr>
              <w:noProof/>
            </w:rPr>
            <w:t>(Srića, 2004, str. 15)</w:t>
          </w:r>
          <w:r w:rsidRPr="007A5148">
            <w:fldChar w:fldCharType="end"/>
          </w:r>
        </w:sdtContent>
      </w:sdt>
      <w:r w:rsidRPr="007A5148">
        <w:t xml:space="preserve">. Weil i Ross u knjizi </w:t>
      </w:r>
      <w:r w:rsidRPr="007A5148">
        <w:rPr>
          <w:i/>
        </w:rPr>
        <w:t>IT Savvy</w:t>
      </w:r>
      <w:r w:rsidRPr="007A5148">
        <w:t xml:space="preserve"> tvrde da za uspjeh nisu presudni samo ljudi jer</w:t>
      </w:r>
      <w:r w:rsidR="00630621">
        <w:t xml:space="preserve"> je </w:t>
      </w:r>
      <w:r w:rsidRPr="007A5148">
        <w:t>IKT sektor neke organizacije</w:t>
      </w:r>
      <w:r w:rsidR="00630621">
        <w:t xml:space="preserve"> </w:t>
      </w:r>
      <w:r w:rsidRPr="007A5148">
        <w:t xml:space="preserve">uspješan </w:t>
      </w:r>
      <w:r w:rsidR="00630621">
        <w:t>a</w:t>
      </w:r>
      <w:r w:rsidRPr="007A5148">
        <w:t xml:space="preserve">ko su sva tri čimbenika usklađena, a to su tehnika (hardver i softver), ljudi koji vode IKT te procesi koji uređuju pravila postupanja u svim poslovnim situacijama u kojima se organizacija kroz svoje poslovanje može naći </w:t>
      </w:r>
      <w:sdt>
        <w:sdtPr>
          <w:id w:val="-230778587"/>
          <w:citation/>
        </w:sdtPr>
        <w:sdtEndPr/>
        <w:sdtContent>
          <w:r w:rsidRPr="007A5148">
            <w:fldChar w:fldCharType="begin"/>
          </w:r>
          <w:r w:rsidRPr="007A5148">
            <w:instrText xml:space="preserve">CITATION Wei09 \t  \l 1050 </w:instrText>
          </w:r>
          <w:r w:rsidRPr="007A5148">
            <w:fldChar w:fldCharType="separate"/>
          </w:r>
          <w:r w:rsidR="001B6365" w:rsidRPr="001B6365">
            <w:rPr>
              <w:noProof/>
            </w:rPr>
            <w:t>(Weill &amp; Ross, 2009)</w:t>
          </w:r>
          <w:r w:rsidRPr="007A5148">
            <w:fldChar w:fldCharType="end"/>
          </w:r>
        </w:sdtContent>
      </w:sdt>
      <w:r w:rsidRPr="007A5148">
        <w:t xml:space="preserve">. Svi ti činitelji utječu i </w:t>
      </w:r>
      <w:r w:rsidR="00A5492A">
        <w:t>na percepciju idealnih vještina IT menadžera kod korisnika IKT-a.</w:t>
      </w:r>
      <w:r w:rsidRPr="007A5148">
        <w:t xml:space="preserve"> </w:t>
      </w:r>
      <w:r w:rsidR="00A5492A">
        <w:t>Za uspjeh u ulozi IT menadžera jako je važan</w:t>
      </w:r>
      <w:r w:rsidRPr="007A5148">
        <w:t xml:space="preserve"> </w:t>
      </w:r>
      <w:r w:rsidR="00A5492A">
        <w:t xml:space="preserve">stupanj usklađenosti između </w:t>
      </w:r>
      <w:r w:rsidR="00A5492A" w:rsidRPr="007A5148">
        <w:t>IT menadžer</w:t>
      </w:r>
      <w:r w:rsidR="00A5492A">
        <w:t>a i njegovih korisnika kada su u pitanju važne vještine i opredjeljenja.</w:t>
      </w:r>
    </w:p>
    <w:p w:rsidR="00871453" w:rsidRPr="007A5148" w:rsidRDefault="00F3106F" w:rsidP="00AB32A1">
      <w:pPr>
        <w:pStyle w:val="Heading3"/>
      </w:pPr>
      <w:bookmarkStart w:id="142" w:name="_Toc462787745"/>
      <w:r w:rsidRPr="00F3106F">
        <w:t>Opredijeljen je za ulogu voditelja prije svega</w:t>
      </w:r>
      <w:bookmarkEnd w:id="142"/>
    </w:p>
    <w:p w:rsidR="00871453" w:rsidRPr="007A5148" w:rsidRDefault="00871453" w:rsidP="00871453">
      <w:pPr>
        <w:pStyle w:val="Misao"/>
        <w:ind w:left="4707" w:firstLine="1"/>
      </w:pPr>
      <w:r w:rsidRPr="007A5148">
        <w:t xml:space="preserve">                                                        Vo</w:t>
      </w:r>
      <w:r w:rsidRPr="007A5148">
        <w:rPr>
          <w:rFonts w:ascii="Times New Roman" w:hAnsi="Times New Roman"/>
        </w:rPr>
        <w:t>đ</w:t>
      </w:r>
      <w:r w:rsidRPr="007A5148">
        <w:t>a je trgovac nadom.</w:t>
      </w:r>
    </w:p>
    <w:p w:rsidR="00871453" w:rsidRPr="007A5148" w:rsidRDefault="00871453" w:rsidP="00871453">
      <w:pPr>
        <w:pStyle w:val="MisaoAutor"/>
      </w:pPr>
      <w:r w:rsidRPr="007A5148">
        <w:t xml:space="preserve"> - Napoleon Bonaparte</w:t>
      </w:r>
    </w:p>
    <w:p w:rsidR="00871453" w:rsidRPr="007A5148" w:rsidRDefault="00871453" w:rsidP="00871453">
      <w:pPr>
        <w:rPr>
          <w:lang w:bidi="en-US"/>
        </w:rPr>
      </w:pPr>
      <w:r w:rsidRPr="007A5148">
        <w:rPr>
          <w:lang w:bidi="en-US"/>
        </w:rPr>
        <w:t xml:space="preserve">Kad je u pitanju IKT, sve uspješne organizacije trude se uspostaviti što bolji sustav i infrastrukturu </w:t>
      </w:r>
      <w:r w:rsidR="001002EF" w:rsidRPr="007A5148">
        <w:rPr>
          <w:lang w:bidi="en-US"/>
        </w:rPr>
        <w:t xml:space="preserve">kako bi </w:t>
      </w:r>
      <w:r w:rsidRPr="007A5148">
        <w:rPr>
          <w:lang w:bidi="en-US"/>
        </w:rPr>
        <w:t>mog</w:t>
      </w:r>
      <w:r w:rsidR="001002EF" w:rsidRPr="007A5148">
        <w:rPr>
          <w:lang w:bidi="en-US"/>
        </w:rPr>
        <w:t>le uspješno</w:t>
      </w:r>
      <w:r w:rsidRPr="007A5148">
        <w:rPr>
          <w:lang w:bidi="en-US"/>
        </w:rPr>
        <w:t xml:space="preserve"> odgovoriti na sve izazove poslovanja i stalnoga rasta. Prema tomu, moglo bi se reći da svi IT menadžeri imaju slične polazne osnove za uspjeh</w:t>
      </w:r>
      <w:r w:rsidR="001002EF" w:rsidRPr="007A5148">
        <w:rPr>
          <w:lang w:bidi="en-US"/>
        </w:rPr>
        <w:t xml:space="preserve"> ako se ima </w:t>
      </w:r>
      <w:r w:rsidRPr="007A5148">
        <w:rPr>
          <w:lang w:bidi="en-US"/>
        </w:rPr>
        <w:t>u vidu općenito tehničko znanje te</w:t>
      </w:r>
      <w:r w:rsidR="001002EF" w:rsidRPr="007A5148">
        <w:rPr>
          <w:lang w:bidi="en-US"/>
        </w:rPr>
        <w:t xml:space="preserve"> raspoloživi</w:t>
      </w:r>
      <w:r w:rsidRPr="007A5148">
        <w:rPr>
          <w:lang w:bidi="en-US"/>
        </w:rPr>
        <w:t xml:space="preserve"> hardver i softver</w:t>
      </w:r>
      <w:r w:rsidR="001002EF" w:rsidRPr="007A5148">
        <w:rPr>
          <w:lang w:bidi="en-US"/>
        </w:rPr>
        <w:t xml:space="preserve"> organizacije za koju rade</w:t>
      </w:r>
      <w:r w:rsidRPr="007A5148">
        <w:rPr>
          <w:lang w:bidi="en-US"/>
        </w:rPr>
        <w:t xml:space="preserve">. Postavlja se pitanje kako to da su neki daleko uspješniji od drugih iako svi imaju pristup istoj tehnologiji </w:t>
      </w:r>
      <w:sdt>
        <w:sdtPr>
          <w:id w:val="-236484799"/>
          <w:citation/>
        </w:sdtPr>
        <w:sdtEndPr/>
        <w:sdtContent>
          <w:r w:rsidRPr="007A5148">
            <w:fldChar w:fldCharType="begin"/>
          </w:r>
          <w:r w:rsidRPr="007A5148">
            <w:instrText xml:space="preserve">CITATION Fee92 \t  \m Bro04 \m Sma06 \m Gra10 \l 1050 </w:instrText>
          </w:r>
          <w:r w:rsidRPr="007A5148">
            <w:fldChar w:fldCharType="separate"/>
          </w:r>
          <w:r w:rsidR="001B6365">
            <w:rPr>
              <w:noProof/>
            </w:rPr>
            <w:t>(Feeny, Edwards, &amp; Simpson, 1992; Broadbent &amp; Kitzis, 2004; Smaltz, Sambamurthy, &amp; Agarwal, 2006; Waller, Rubenstrunk, &amp; Hallenbeck, 2010)</w:t>
          </w:r>
          <w:r w:rsidRPr="007A5148">
            <w:fldChar w:fldCharType="end"/>
          </w:r>
        </w:sdtContent>
      </w:sdt>
      <w:r w:rsidR="001002EF" w:rsidRPr="007A5148">
        <w:rPr>
          <w:lang w:bidi="en-US"/>
        </w:rPr>
        <w:t>?</w:t>
      </w:r>
      <w:r w:rsidRPr="007A5148">
        <w:rPr>
          <w:lang w:bidi="en-US"/>
        </w:rPr>
        <w:t xml:space="preserve"> Što čini razliku među njima? </w:t>
      </w:r>
      <w:r w:rsidR="00ED7AF3">
        <w:rPr>
          <w:lang w:bidi="en-US"/>
        </w:rPr>
        <w:t>Radi li se</w:t>
      </w:r>
      <w:r w:rsidRPr="007A5148">
        <w:rPr>
          <w:lang w:bidi="en-US"/>
        </w:rPr>
        <w:t xml:space="preserve"> o</w:t>
      </w:r>
      <w:r w:rsidR="001002EF" w:rsidRPr="007A5148">
        <w:rPr>
          <w:lang w:bidi="en-US"/>
        </w:rPr>
        <w:t xml:space="preserve"> boljem ili lošijem</w:t>
      </w:r>
      <w:r w:rsidR="00ED7AF3">
        <w:rPr>
          <w:lang w:bidi="en-US"/>
        </w:rPr>
        <w:t xml:space="preserve"> preuzimanju odgovornosti?</w:t>
      </w:r>
      <w:r w:rsidRPr="007A5148">
        <w:rPr>
          <w:lang w:bidi="en-US"/>
        </w:rPr>
        <w:t xml:space="preserve"> Uspješan IT menadžer koji se istinski opredijelio za svoju voditeljsku ulogu u organizaciji posjeduje potrebna znanja kako bi to i proveo u djelo, dobar je vođa koji zna s ljudima, ima visoka očekivanja od sebe i drugih, stalno je u kontaktu s ljudima i ne zatvara se u ured, ideje zna provesti u djelo, pozitivan je i ne traži izgovore za svoje pogreške </w:t>
      </w:r>
      <w:sdt>
        <w:sdtPr>
          <w:rPr>
            <w:lang w:bidi="en-US"/>
          </w:rPr>
          <w:id w:val="5894654"/>
          <w:citation/>
        </w:sdtPr>
        <w:sdtEndPr/>
        <w:sdtContent>
          <w:r w:rsidRPr="007A5148">
            <w:rPr>
              <w:lang w:bidi="en-US"/>
            </w:rPr>
            <w:fldChar w:fldCharType="begin"/>
          </w:r>
          <w:r w:rsidRPr="007A5148">
            <w:rPr>
              <w:lang w:bidi="en-US"/>
            </w:rPr>
            <w:instrText xml:space="preserve">CITATION Gra10 \p 17-36 \t  \l 1050 </w:instrText>
          </w:r>
          <w:r w:rsidRPr="007A5148">
            <w:rPr>
              <w:lang w:bidi="en-US"/>
            </w:rPr>
            <w:fldChar w:fldCharType="separate"/>
          </w:r>
          <w:r w:rsidR="001B6365">
            <w:rPr>
              <w:noProof/>
              <w:lang w:bidi="en-US"/>
            </w:rPr>
            <w:t>(Waller, Rubenstrunk, &amp; Hallenbeck, 2010, str. 17-36)</w:t>
          </w:r>
          <w:r w:rsidRPr="007A5148">
            <w:rPr>
              <w:lang w:bidi="en-US"/>
            </w:rPr>
            <w:fldChar w:fldCharType="end"/>
          </w:r>
        </w:sdtContent>
      </w:sdt>
      <w:r w:rsidRPr="007A5148">
        <w:rPr>
          <w:lang w:bidi="en-US"/>
        </w:rPr>
        <w:t>.</w:t>
      </w:r>
    </w:p>
    <w:p w:rsidR="00871453" w:rsidRPr="007A5148" w:rsidRDefault="00871453" w:rsidP="00871453">
      <w:pPr>
        <w:rPr>
          <w:lang w:bidi="en-US"/>
        </w:rPr>
      </w:pPr>
      <w:r w:rsidRPr="007A5148">
        <w:rPr>
          <w:lang w:bidi="en-US"/>
        </w:rPr>
        <w:t xml:space="preserve">Odgovor </w:t>
      </w:r>
      <w:r w:rsidR="006C7F95">
        <w:rPr>
          <w:lang w:bidi="en-US"/>
        </w:rPr>
        <w:t xml:space="preserve">je </w:t>
      </w:r>
      <w:r w:rsidRPr="007A5148">
        <w:rPr>
          <w:lang w:bidi="en-US"/>
        </w:rPr>
        <w:t xml:space="preserve">na početno pitanje da su najuspješniji IT menadžeri učinkoviti jer su </w:t>
      </w:r>
    </w:p>
    <w:p w:rsidR="00871453" w:rsidRPr="007A5148" w:rsidRDefault="00871453" w:rsidP="00871453">
      <w:pPr>
        <w:pStyle w:val="Navoenjedoslovno"/>
      </w:pPr>
      <w:r w:rsidRPr="007A5148">
        <w:rPr>
          <w:rStyle w:val="NavoenjedoslovnoChar"/>
        </w:rPr>
        <w:t>....</w:t>
      </w:r>
      <w:r w:rsidRPr="007A5148">
        <w:t>prihvati</w:t>
      </w:r>
      <w:r w:rsidR="006C7F95">
        <w:t>l</w:t>
      </w:r>
      <w:r w:rsidRPr="007A5148">
        <w:t xml:space="preserve">i ideju da sve što im je potrebno kako bi ostvarili uspjeh postići će preko ljudi, po ljudima i s ljudima </w:t>
      </w:r>
      <w:sdt>
        <w:sdtPr>
          <w:id w:val="1441763"/>
          <w:citation/>
        </w:sdtPr>
        <w:sdtEndPr/>
        <w:sdtContent>
          <w:r w:rsidRPr="007A5148">
            <w:fldChar w:fldCharType="begin"/>
          </w:r>
          <w:r w:rsidRPr="007A5148">
            <w:instrText xml:space="preserve">CITATION Gra10 \p 18 \l 1050 </w:instrText>
          </w:r>
          <w:r w:rsidRPr="007A5148">
            <w:fldChar w:fldCharType="separate"/>
          </w:r>
          <w:r w:rsidR="001B6365">
            <w:rPr>
              <w:noProof/>
            </w:rPr>
            <w:t>(Waller, Rubenstrunk, &amp; Hallenbeck, 2010, str. 18)</w:t>
          </w:r>
          <w:r w:rsidRPr="007A5148">
            <w:fldChar w:fldCharType="end"/>
          </w:r>
        </w:sdtContent>
      </w:sdt>
      <w:r w:rsidRPr="007A5148">
        <w:t>.</w:t>
      </w:r>
    </w:p>
    <w:p w:rsidR="00871453" w:rsidRPr="007A5148" w:rsidRDefault="00871453" w:rsidP="00871453">
      <w:r w:rsidRPr="007A5148">
        <w:t>Takav način ponašanja otvara prostor transformacijskom</w:t>
      </w:r>
      <w:r w:rsidR="00630621">
        <w:t>e</w:t>
      </w:r>
      <w:r w:rsidRPr="007A5148">
        <w:t xml:space="preserve"> vodstvu koje, za razliku od transakcijskog</w:t>
      </w:r>
      <w:r w:rsidR="00630621">
        <w:t>a</w:t>
      </w:r>
      <w:r w:rsidRPr="007A5148">
        <w:t xml:space="preserve"> </w:t>
      </w:r>
      <w:r w:rsidR="00630621">
        <w:t>-</w:t>
      </w:r>
      <w:r w:rsidRPr="007A5148">
        <w:t xml:space="preserve"> zasnovano</w:t>
      </w:r>
      <w:r w:rsidR="00630621">
        <w:t>ga</w:t>
      </w:r>
      <w:r w:rsidRPr="007A5148">
        <w:t xml:space="preserve"> na vlastitom</w:t>
      </w:r>
      <w:r w:rsidR="00630621">
        <w:t>e</w:t>
      </w:r>
      <w:r w:rsidRPr="007A5148">
        <w:t xml:space="preserve"> interesu, teži zadovoljiti potrebe sljedbenika, a time ostvariti bolje rezultate uz pomoć tih istih sljedbenika koji nadilaze osobne interese u cilju ostvarenja grupnih interesa </w:t>
      </w:r>
      <w:sdt>
        <w:sdtPr>
          <w:id w:val="-644823374"/>
          <w:citation/>
        </w:sdtPr>
        <w:sdtEndPr/>
        <w:sdtContent>
          <w:r w:rsidRPr="007A5148">
            <w:fldChar w:fldCharType="begin"/>
          </w:r>
          <w:r w:rsidRPr="007A5148">
            <w:instrText xml:space="preserve"> CITATION Vri09 \l 1050 </w:instrText>
          </w:r>
          <w:r w:rsidRPr="007A5148">
            <w:fldChar w:fldCharType="separate"/>
          </w:r>
          <w:r w:rsidR="001B6365">
            <w:rPr>
              <w:noProof/>
            </w:rPr>
            <w:t>(Vries, 2009)</w:t>
          </w:r>
          <w:r w:rsidRPr="007A5148">
            <w:fldChar w:fldCharType="end"/>
          </w:r>
        </w:sdtContent>
      </w:sdt>
      <w:r w:rsidRPr="007A5148">
        <w:t>. Može se zaključiti da pravi IT menadžer mora biti više vođa nego menadžer jer</w:t>
      </w:r>
      <w:r w:rsidR="00630621">
        <w:t xml:space="preserve"> ako </w:t>
      </w:r>
      <w:r w:rsidRPr="007A5148">
        <w:t xml:space="preserve">ne uspije motivirati i mobilizirati svoje kolege da ga slijede, tada nije dorastao funkciji koju obnaša. </w:t>
      </w:r>
    </w:p>
    <w:p w:rsidR="00871453" w:rsidRPr="007A5148" w:rsidRDefault="00871453" w:rsidP="00871453">
      <w:pPr>
        <w:pStyle w:val="Navoenjedoslovno"/>
      </w:pPr>
      <w:r w:rsidRPr="007A5148">
        <w:t>Dakle, vodstvo (vođenje op.a.) je jedna od interno orijentiranih aktivnosti m</w:t>
      </w:r>
      <w:r w:rsidR="00630621">
        <w:t>enadžmenta</w:t>
      </w:r>
      <w:r w:rsidRPr="007A5148">
        <w:t xml:space="preserve"> koja se odnosi na ljude i socijalne interakcije. Ono je značajan, ključni aspekt m</w:t>
      </w:r>
      <w:r w:rsidR="00630621">
        <w:t>e</w:t>
      </w:r>
      <w:r w:rsidRPr="007A5148">
        <w:t>na</w:t>
      </w:r>
      <w:r w:rsidR="00630621">
        <w:t>dž</w:t>
      </w:r>
      <w:r w:rsidRPr="007A5148">
        <w:t xml:space="preserve">erskog posla, ali ne i cijeli posao </w:t>
      </w:r>
      <w:sdt>
        <w:sdtPr>
          <w:id w:val="1860854164"/>
          <w:citation/>
        </w:sdtPr>
        <w:sdtEndPr/>
        <w:sdtContent>
          <w:r w:rsidRPr="007A5148">
            <w:fldChar w:fldCharType="begin"/>
          </w:r>
          <w:r w:rsidRPr="007A5148">
            <w:instrText xml:space="preserve">CITATION Fik91 \t  \l 1050 </w:instrText>
          </w:r>
          <w:r w:rsidRPr="007A5148">
            <w:fldChar w:fldCharType="separate"/>
          </w:r>
          <w:r w:rsidR="001B6365">
            <w:rPr>
              <w:noProof/>
            </w:rPr>
            <w:t>(Bahtijarević-Šiber, 1991)</w:t>
          </w:r>
          <w:r w:rsidRPr="007A5148">
            <w:fldChar w:fldCharType="end"/>
          </w:r>
        </w:sdtContent>
      </w:sdt>
      <w:r w:rsidRPr="007A5148">
        <w:t>.</w:t>
      </w:r>
    </w:p>
    <w:p w:rsidR="00871453" w:rsidRPr="007A5148" w:rsidRDefault="00871453" w:rsidP="00871453">
      <w:r w:rsidRPr="007A5148">
        <w:t>Brajša u ovom</w:t>
      </w:r>
      <w:r w:rsidR="006C7F95">
        <w:t>e</w:t>
      </w:r>
      <w:r w:rsidRPr="007A5148">
        <w:t xml:space="preserve"> kontekstu spominje: </w:t>
      </w:r>
      <w:r w:rsidRPr="007A5148">
        <w:rPr>
          <w:i/>
        </w:rPr>
        <w:t>mudrog</w:t>
      </w:r>
      <w:r w:rsidR="006C7F95">
        <w:rPr>
          <w:i/>
        </w:rPr>
        <w:t>a</w:t>
      </w:r>
      <w:r w:rsidRPr="007A5148">
        <w:rPr>
          <w:i/>
        </w:rPr>
        <w:t xml:space="preserve"> menadžera</w:t>
      </w:r>
      <w:r w:rsidRPr="007A5148">
        <w:t xml:space="preserve"> </w:t>
      </w:r>
      <w:r w:rsidR="006C7F95">
        <w:t>–</w:t>
      </w:r>
      <w:r w:rsidRPr="007A5148">
        <w:t xml:space="preserve"> koji ima uvid u sebe i svoje ponašanje, uočava slabe, a poznaje i svoje jake strane te sluša kritike svojih suradnika, </w:t>
      </w:r>
      <w:r w:rsidRPr="007A5148">
        <w:rPr>
          <w:i/>
        </w:rPr>
        <w:t>strpljivog</w:t>
      </w:r>
      <w:r w:rsidR="006C7F95">
        <w:rPr>
          <w:i/>
        </w:rPr>
        <w:t>a</w:t>
      </w:r>
      <w:r w:rsidRPr="007A5148">
        <w:rPr>
          <w:i/>
        </w:rPr>
        <w:t xml:space="preserve"> menadžera</w:t>
      </w:r>
      <w:r w:rsidRPr="007A5148">
        <w:t xml:space="preserve"> koji prihvaća suradnike i ono što ne može promijeniti kod sebe i kod njih, tj. živi u sadašnjem</w:t>
      </w:r>
      <w:r w:rsidR="006C7F95">
        <w:t>u</w:t>
      </w:r>
      <w:r w:rsidRPr="007A5148">
        <w:t xml:space="preserve"> trenutku sa sadašnjim suradnicima i </w:t>
      </w:r>
      <w:r w:rsidRPr="007A5148">
        <w:rPr>
          <w:i/>
        </w:rPr>
        <w:t>upornog</w:t>
      </w:r>
      <w:r w:rsidR="006C7F95">
        <w:rPr>
          <w:i/>
        </w:rPr>
        <w:t>a</w:t>
      </w:r>
      <w:r w:rsidRPr="007A5148">
        <w:rPr>
          <w:i/>
        </w:rPr>
        <w:t xml:space="preserve"> menadžera</w:t>
      </w:r>
      <w:r w:rsidRPr="007A5148">
        <w:t xml:space="preserve"> koji se prilagođava svojim suradnicima i organizaciji koristeći ono što ima da bi došao do onoga što nema </w:t>
      </w:r>
      <w:sdt>
        <w:sdtPr>
          <w:id w:val="-1637791638"/>
          <w:citation/>
        </w:sdtPr>
        <w:sdtEndPr/>
        <w:sdtContent>
          <w:r w:rsidRPr="007A5148">
            <w:fldChar w:fldCharType="begin"/>
          </w:r>
          <w:r w:rsidRPr="007A5148">
            <w:instrText xml:space="preserve">CITATION Bra10 \p 9-10 \l 1050 </w:instrText>
          </w:r>
          <w:r w:rsidRPr="007A5148">
            <w:fldChar w:fldCharType="separate"/>
          </w:r>
          <w:r w:rsidR="001B6365">
            <w:rPr>
              <w:noProof/>
            </w:rPr>
            <w:t>(Brajša, 2010, str. 9-10)</w:t>
          </w:r>
          <w:r w:rsidRPr="007A5148">
            <w:fldChar w:fldCharType="end"/>
          </w:r>
        </w:sdtContent>
      </w:sdt>
      <w:r w:rsidRPr="007A5148">
        <w:t>.</w:t>
      </w:r>
    </w:p>
    <w:p w:rsidR="00871453" w:rsidRPr="007A5148" w:rsidRDefault="00F3106F" w:rsidP="00AB32A1">
      <w:pPr>
        <w:pStyle w:val="Heading3"/>
      </w:pPr>
      <w:bookmarkStart w:id="143" w:name="_Toc462787746"/>
      <w:r w:rsidRPr="00F3106F">
        <w:t>Vodi različito od načina na koji je navikao</w:t>
      </w:r>
      <w:bookmarkEnd w:id="143"/>
    </w:p>
    <w:p w:rsidR="00871453" w:rsidRPr="007A5148" w:rsidRDefault="00871453" w:rsidP="00871453">
      <w:pPr>
        <w:rPr>
          <w:lang w:bidi="en-US"/>
        </w:rPr>
      </w:pPr>
      <w:r w:rsidRPr="007A5148">
        <w:rPr>
          <w:lang w:bidi="en-US"/>
        </w:rPr>
        <w:t>Osim standardnih svakodnevnih zadataka kojima je IT menadžer zaokupljen, od pronalaženja najboljih rješenja, smanjenja troškova uz istovremeno povećanje učinkovitosti, on se mora po</w:t>
      </w:r>
      <w:r w:rsidR="00A5492A">
        <w:rPr>
          <w:lang w:bidi="en-US"/>
        </w:rPr>
        <w:t>truditi tu svoju viziju</w:t>
      </w:r>
      <w:r w:rsidR="00E27B27">
        <w:rPr>
          <w:lang w:bidi="en-US"/>
        </w:rPr>
        <w:t>,</w:t>
      </w:r>
      <w:r w:rsidR="00A5492A">
        <w:rPr>
          <w:lang w:bidi="en-US"/>
        </w:rPr>
        <w:t xml:space="preserve"> znanje te</w:t>
      </w:r>
      <w:r w:rsidRPr="007A5148">
        <w:rPr>
          <w:lang w:bidi="en-US"/>
        </w:rPr>
        <w:t xml:space="preserve"> planove prenijeti na druge kako bi j</w:t>
      </w:r>
      <w:r w:rsidR="00E27B27">
        <w:rPr>
          <w:lang w:bidi="en-US"/>
        </w:rPr>
        <w:t>e</w:t>
      </w:r>
      <w:r w:rsidRPr="007A5148">
        <w:rPr>
          <w:lang w:bidi="en-US"/>
        </w:rPr>
        <w:t xml:space="preserve"> i oni znali i mogli slijediti. Nije mu dovoljno biti samo pametan i </w:t>
      </w:r>
      <w:r w:rsidRPr="007A5148">
        <w:rPr>
          <w:i/>
          <w:lang w:bidi="en-US"/>
        </w:rPr>
        <w:t>tehnički potkovan</w:t>
      </w:r>
      <w:r w:rsidRPr="007A5148">
        <w:rPr>
          <w:lang w:bidi="en-US"/>
        </w:rPr>
        <w:t xml:space="preserve"> da bi ljudi slijedili njegove zamisli, nego je potrebno inspirirati ljude tako da se osjećaju uključeni i da su dio nečega</w:t>
      </w:r>
      <w:r w:rsidR="00E27B27">
        <w:rPr>
          <w:lang w:bidi="en-US"/>
        </w:rPr>
        <w:t>,</w:t>
      </w:r>
      <w:r w:rsidRPr="007A5148">
        <w:rPr>
          <w:lang w:bidi="en-US"/>
        </w:rPr>
        <w:t xml:space="preserve"> većega od njih samih </w:t>
      </w:r>
      <w:sdt>
        <w:sdtPr>
          <w:rPr>
            <w:lang w:bidi="en-US"/>
          </w:rPr>
          <w:id w:val="5894655"/>
          <w:citation/>
        </w:sdtPr>
        <w:sdtEndPr/>
        <w:sdtContent>
          <w:r w:rsidRPr="007A5148">
            <w:rPr>
              <w:lang w:bidi="en-US"/>
            </w:rPr>
            <w:fldChar w:fldCharType="begin"/>
          </w:r>
          <w:r w:rsidRPr="007A5148">
            <w:rPr>
              <w:lang w:bidi="en-US"/>
            </w:rPr>
            <w:instrText xml:space="preserve">CITATION Gra10 \l 1050 </w:instrText>
          </w:r>
          <w:r w:rsidRPr="007A5148">
            <w:rPr>
              <w:lang w:bidi="en-US"/>
            </w:rPr>
            <w:fldChar w:fldCharType="separate"/>
          </w:r>
          <w:r w:rsidR="001B6365">
            <w:rPr>
              <w:noProof/>
              <w:lang w:bidi="en-US"/>
            </w:rPr>
            <w:t>(Waller, Rubenstrunk, &amp; Hallenbeck, 2010)</w:t>
          </w:r>
          <w:r w:rsidRPr="007A5148">
            <w:rPr>
              <w:lang w:bidi="en-US"/>
            </w:rPr>
            <w:fldChar w:fldCharType="end"/>
          </w:r>
        </w:sdtContent>
      </w:sdt>
      <w:r w:rsidRPr="007A5148">
        <w:rPr>
          <w:lang w:bidi="en-US"/>
        </w:rPr>
        <w:t>.</w:t>
      </w:r>
    </w:p>
    <w:p w:rsidR="00871453" w:rsidRPr="007A5148" w:rsidRDefault="00871453" w:rsidP="00871453">
      <w:pPr>
        <w:rPr>
          <w:lang w:bidi="en-US"/>
        </w:rPr>
      </w:pPr>
      <w:r w:rsidRPr="007A5148">
        <w:rPr>
          <w:lang w:bidi="en-US"/>
        </w:rPr>
        <w:t xml:space="preserve">Prema stilu vođenja, dobar IT menadžer onaj </w:t>
      </w:r>
      <w:r w:rsidR="00E27B27">
        <w:rPr>
          <w:lang w:bidi="en-US"/>
        </w:rPr>
        <w:t xml:space="preserve">je </w:t>
      </w:r>
      <w:r w:rsidRPr="007A5148">
        <w:rPr>
          <w:lang w:bidi="en-US"/>
        </w:rPr>
        <w:t xml:space="preserve">koji je otvoren prema različitim mišljenjima suradnika, koji razumije druge u njihovim potrebama, komu se može vjerovati, koji je spreman na suradnju s drugima, koji ima odlične odnose sa svima, puno ulaže u dobre odnose i prihvaća sugestije i kritike </w:t>
      </w:r>
      <w:sdt>
        <w:sdtPr>
          <w:rPr>
            <w:lang w:bidi="en-US"/>
          </w:rPr>
          <w:id w:val="1426459275"/>
          <w:citation/>
        </w:sdtPr>
        <w:sdtEndPr/>
        <w:sdtContent>
          <w:r w:rsidRPr="007A5148">
            <w:rPr>
              <w:lang w:bidi="en-US"/>
            </w:rPr>
            <w:fldChar w:fldCharType="begin"/>
          </w:r>
          <w:r w:rsidRPr="007A5148">
            <w:rPr>
              <w:lang w:bidi="en-US"/>
            </w:rPr>
            <w:instrText xml:space="preserve">CITATION Gra10 \p 37-60 \l 1050 </w:instrText>
          </w:r>
          <w:r w:rsidRPr="007A5148">
            <w:rPr>
              <w:lang w:bidi="en-US"/>
            </w:rPr>
            <w:fldChar w:fldCharType="separate"/>
          </w:r>
          <w:r w:rsidR="001B6365">
            <w:rPr>
              <w:noProof/>
              <w:lang w:bidi="en-US"/>
            </w:rPr>
            <w:t>(Waller, Rubenstrunk, &amp; Hallenbeck, 2010, str. 37-60)</w:t>
          </w:r>
          <w:r w:rsidRPr="007A5148">
            <w:rPr>
              <w:lang w:bidi="en-US"/>
            </w:rPr>
            <w:fldChar w:fldCharType="end"/>
          </w:r>
        </w:sdtContent>
      </w:sdt>
      <w:r w:rsidRPr="007A5148">
        <w:rPr>
          <w:lang w:bidi="en-US"/>
        </w:rPr>
        <w:t xml:space="preserve">, on pažljivo sluša svoje suradnike i pokušava ih razumjeti te je otvoren za drukčija mišljenja i stavove, slušajući i ono što ne bi htio čuti. </w:t>
      </w:r>
      <w:sdt>
        <w:sdtPr>
          <w:rPr>
            <w:lang w:bidi="en-US"/>
          </w:rPr>
          <w:id w:val="337198471"/>
          <w:citation/>
        </w:sdtPr>
        <w:sdtEndPr/>
        <w:sdtContent>
          <w:r w:rsidRPr="007A5148">
            <w:rPr>
              <w:lang w:bidi="en-US"/>
            </w:rPr>
            <w:fldChar w:fldCharType="begin"/>
          </w:r>
          <w:r w:rsidRPr="007A5148">
            <w:rPr>
              <w:lang w:bidi="en-US"/>
            </w:rPr>
            <w:instrText xml:space="preserve">CITATION Bra10 \p 11 \l 1050 </w:instrText>
          </w:r>
          <w:r w:rsidRPr="007A5148">
            <w:rPr>
              <w:lang w:bidi="en-US"/>
            </w:rPr>
            <w:fldChar w:fldCharType="separate"/>
          </w:r>
          <w:r w:rsidR="001B6365">
            <w:rPr>
              <w:noProof/>
              <w:lang w:bidi="en-US"/>
            </w:rPr>
            <w:t>(Brajša, 2010, str. 11)</w:t>
          </w:r>
          <w:r w:rsidRPr="007A5148">
            <w:rPr>
              <w:lang w:bidi="en-US"/>
            </w:rPr>
            <w:fldChar w:fldCharType="end"/>
          </w:r>
        </w:sdtContent>
      </w:sdt>
      <w:r w:rsidRPr="007A5148">
        <w:rPr>
          <w:lang w:bidi="en-US"/>
        </w:rPr>
        <w:t>.</w:t>
      </w:r>
    </w:p>
    <w:p w:rsidR="00871453" w:rsidRPr="007A5148" w:rsidRDefault="00871453" w:rsidP="00871453">
      <w:pPr>
        <w:rPr>
          <w:lang w:bidi="en-US"/>
        </w:rPr>
      </w:pPr>
      <w:r w:rsidRPr="007A5148">
        <w:rPr>
          <w:lang w:bidi="en-US"/>
        </w:rPr>
        <w:t xml:space="preserve">Dok je IT menadžment puko izvršavanje i kontrola, vođenje IKT-a puno </w:t>
      </w:r>
      <w:r w:rsidR="00E27B27">
        <w:rPr>
          <w:lang w:bidi="en-US"/>
        </w:rPr>
        <w:t xml:space="preserve">je </w:t>
      </w:r>
      <w:r w:rsidRPr="007A5148">
        <w:rPr>
          <w:lang w:bidi="en-US"/>
        </w:rPr>
        <w:t>više od toga tako da je za IT menadžera važno osnažiti i razviti sposobnosti kako bi pridobio druge da ga sl</w:t>
      </w:r>
      <w:r w:rsidR="001002EF" w:rsidRPr="007A5148">
        <w:rPr>
          <w:lang w:bidi="en-US"/>
        </w:rPr>
        <w:t>i</w:t>
      </w:r>
      <w:r w:rsidRPr="007A5148">
        <w:rPr>
          <w:lang w:bidi="en-US"/>
        </w:rPr>
        <w:t>jed</w:t>
      </w:r>
      <w:r w:rsidR="001002EF" w:rsidRPr="007A5148">
        <w:rPr>
          <w:lang w:bidi="en-US"/>
        </w:rPr>
        <w:t>e</w:t>
      </w:r>
      <w:r w:rsidRPr="007A5148">
        <w:rPr>
          <w:lang w:bidi="en-US"/>
        </w:rPr>
        <w:t>.</w:t>
      </w:r>
    </w:p>
    <w:p w:rsidR="00871453" w:rsidRPr="007A5148" w:rsidRDefault="00E27B27" w:rsidP="00AB32A1">
      <w:pPr>
        <w:pStyle w:val="Heading3"/>
      </w:pPr>
      <w:r>
        <w:t xml:space="preserve"> </w:t>
      </w:r>
      <w:bookmarkStart w:id="144" w:name="_Toc462787747"/>
      <w:r w:rsidR="00F3106F" w:rsidRPr="00F3106F">
        <w:t>Prihvaća svoje "mekše" strane</w:t>
      </w:r>
      <w:bookmarkEnd w:id="144"/>
    </w:p>
    <w:p w:rsidR="00871453" w:rsidRPr="007A5148" w:rsidRDefault="00871453" w:rsidP="00871453">
      <w:pPr>
        <w:pStyle w:val="Misao"/>
      </w:pPr>
      <w:r w:rsidRPr="007A5148">
        <w:t>Često ne možemo izravno mijenjati problem koji promišljamo, suradnika s kojim razgovaramo, ali možemo izravno mijenjati način mišljenja i razgovora te na taj način posredno riješiti problem i potaknuti promjenu u suradniku.</w:t>
      </w:r>
    </w:p>
    <w:p w:rsidR="00871453" w:rsidRPr="007A5148" w:rsidRDefault="00237E75" w:rsidP="00871453">
      <w:pPr>
        <w:pStyle w:val="MisaoAutor"/>
      </w:pPr>
      <w:sdt>
        <w:sdtPr>
          <w:id w:val="-121617273"/>
          <w:citation/>
        </w:sdtPr>
        <w:sdtEndPr/>
        <w:sdtContent>
          <w:r w:rsidR="00871453" w:rsidRPr="007A5148">
            <w:fldChar w:fldCharType="begin"/>
          </w:r>
          <w:r w:rsidR="00871453" w:rsidRPr="007A5148">
            <w:instrText xml:space="preserve">CITATION Bra10 \p 10 \l 1050 </w:instrText>
          </w:r>
          <w:r w:rsidR="00871453" w:rsidRPr="007A5148">
            <w:fldChar w:fldCharType="separate"/>
          </w:r>
          <w:r w:rsidR="001B6365">
            <w:rPr>
              <w:noProof/>
            </w:rPr>
            <w:t>(Brajša, 2010, str. 10)</w:t>
          </w:r>
          <w:r w:rsidR="00871453" w:rsidRPr="007A5148">
            <w:fldChar w:fldCharType="end"/>
          </w:r>
        </w:sdtContent>
      </w:sdt>
    </w:p>
    <w:p w:rsidR="00871453" w:rsidRPr="007A5148" w:rsidRDefault="00871453" w:rsidP="00871453">
      <w:pPr>
        <w:rPr>
          <w:lang w:bidi="en-US"/>
        </w:rPr>
      </w:pPr>
      <w:r w:rsidRPr="007A5148">
        <w:rPr>
          <w:lang w:bidi="en-US"/>
        </w:rPr>
        <w:t>IT menadžera</w:t>
      </w:r>
      <w:r w:rsidR="00E27B27">
        <w:rPr>
          <w:lang w:bidi="en-US"/>
        </w:rPr>
        <w:t>,</w:t>
      </w:r>
      <w:r w:rsidRPr="007A5148">
        <w:rPr>
          <w:lang w:bidi="en-US"/>
        </w:rPr>
        <w:t xml:space="preserve"> koji je u svo</w:t>
      </w:r>
      <w:r w:rsidR="00E27B27">
        <w:rPr>
          <w:lang w:bidi="en-US"/>
        </w:rPr>
        <w:t>je</w:t>
      </w:r>
      <w:r w:rsidRPr="007A5148">
        <w:rPr>
          <w:lang w:bidi="en-US"/>
        </w:rPr>
        <w:t>m</w:t>
      </w:r>
      <w:r w:rsidR="00E27B27">
        <w:rPr>
          <w:lang w:bidi="en-US"/>
        </w:rPr>
        <w:t>u</w:t>
      </w:r>
      <w:r w:rsidRPr="007A5148">
        <w:rPr>
          <w:lang w:bidi="en-US"/>
        </w:rPr>
        <w:t xml:space="preserve"> voditeljskom načinu ponašanja prihvatio svoje </w:t>
      </w:r>
      <w:r w:rsidRPr="007A5148">
        <w:rPr>
          <w:i/>
          <w:lang w:bidi="en-US"/>
        </w:rPr>
        <w:t xml:space="preserve">mekše </w:t>
      </w:r>
      <w:r w:rsidRPr="007A5148">
        <w:rPr>
          <w:lang w:bidi="en-US"/>
        </w:rPr>
        <w:t>strane</w:t>
      </w:r>
      <w:r w:rsidR="00E27B27">
        <w:rPr>
          <w:lang w:bidi="en-US"/>
        </w:rPr>
        <w:t>,</w:t>
      </w:r>
      <w:r w:rsidRPr="007A5148">
        <w:rPr>
          <w:lang w:bidi="en-US"/>
        </w:rPr>
        <w:t xml:space="preserve"> odlikuju smisao za šalu</w:t>
      </w:r>
      <w:r w:rsidR="00E27B27">
        <w:rPr>
          <w:lang w:bidi="en-US"/>
        </w:rPr>
        <w:t>,</w:t>
      </w:r>
      <w:r w:rsidRPr="007A5148">
        <w:rPr>
          <w:lang w:bidi="en-US"/>
        </w:rPr>
        <w:t xml:space="preserve"> pouzdanost, dobro poznavanje suradnika i kolega, socijalna osjetljivost i briga o suradnicima, prilagodljivost u komunikaciji sa slušateljem i uspješna komunikacija s teškim karakterima </w:t>
      </w:r>
      <w:sdt>
        <w:sdtPr>
          <w:rPr>
            <w:lang w:bidi="en-US"/>
          </w:rPr>
          <w:id w:val="-495190457"/>
          <w:citation/>
        </w:sdtPr>
        <w:sdtEndPr/>
        <w:sdtContent>
          <w:r w:rsidRPr="007A5148">
            <w:rPr>
              <w:lang w:bidi="en-US"/>
            </w:rPr>
            <w:fldChar w:fldCharType="begin"/>
          </w:r>
          <w:r w:rsidRPr="007A5148">
            <w:rPr>
              <w:lang w:bidi="en-US"/>
            </w:rPr>
            <w:instrText xml:space="preserve">CITATION Gra10 \p 61-80 \t  \l 1050 </w:instrText>
          </w:r>
          <w:r w:rsidRPr="007A5148">
            <w:rPr>
              <w:lang w:bidi="en-US"/>
            </w:rPr>
            <w:fldChar w:fldCharType="separate"/>
          </w:r>
          <w:r w:rsidR="001B6365">
            <w:rPr>
              <w:noProof/>
              <w:lang w:bidi="en-US"/>
            </w:rPr>
            <w:t>(Waller, Rubenstrunk, &amp; Hallenbeck, 2010, str. 61-80)</w:t>
          </w:r>
          <w:r w:rsidRPr="007A5148">
            <w:rPr>
              <w:lang w:bidi="en-US"/>
            </w:rPr>
            <w:fldChar w:fldCharType="end"/>
          </w:r>
        </w:sdtContent>
      </w:sdt>
      <w:r w:rsidRPr="007A5148">
        <w:rPr>
          <w:lang w:bidi="en-US"/>
        </w:rPr>
        <w:t>.</w:t>
      </w:r>
    </w:p>
    <w:p w:rsidR="00871453" w:rsidRPr="007A5148" w:rsidRDefault="00871453" w:rsidP="00871453">
      <w:pPr>
        <w:rPr>
          <w:lang w:bidi="en-US"/>
        </w:rPr>
      </w:pPr>
      <w:r w:rsidRPr="007A5148">
        <w:rPr>
          <w:lang w:bidi="en-US"/>
        </w:rPr>
        <w:t xml:space="preserve">Jedna od najvažnijih </w:t>
      </w:r>
      <w:r w:rsidRPr="007A5148">
        <w:rPr>
          <w:i/>
          <w:lang w:bidi="en-US"/>
        </w:rPr>
        <w:t>mekih</w:t>
      </w:r>
      <w:r w:rsidRPr="007A5148">
        <w:rPr>
          <w:lang w:bidi="en-US"/>
        </w:rPr>
        <w:t xml:space="preserve"> vrijednosti General Electrica koju je uveo Jack Welch je da su važne ideje i ljudi </w:t>
      </w:r>
      <w:sdt>
        <w:sdtPr>
          <w:rPr>
            <w:lang w:bidi="en-US"/>
          </w:rPr>
          <w:id w:val="2205199"/>
          <w:citation/>
        </w:sdtPr>
        <w:sdtEndPr/>
        <w:sdtContent>
          <w:r w:rsidRPr="007A5148">
            <w:rPr>
              <w:lang w:bidi="en-US"/>
            </w:rPr>
            <w:fldChar w:fldCharType="begin"/>
          </w:r>
          <w:r w:rsidRPr="007A5148">
            <w:rPr>
              <w:lang w:bidi="en-US"/>
            </w:rPr>
            <w:instrText xml:space="preserve">CITATION Jef02 \l 1050 </w:instrText>
          </w:r>
          <w:r w:rsidRPr="007A5148">
            <w:rPr>
              <w:lang w:bidi="en-US"/>
            </w:rPr>
            <w:fldChar w:fldCharType="separate"/>
          </w:r>
          <w:r w:rsidR="001B6365">
            <w:rPr>
              <w:noProof/>
              <w:lang w:bidi="en-US"/>
            </w:rPr>
            <w:t>(Krames, 2002)</w:t>
          </w:r>
          <w:r w:rsidRPr="007A5148">
            <w:rPr>
              <w:lang w:bidi="en-US"/>
            </w:rPr>
            <w:fldChar w:fldCharType="end"/>
          </w:r>
        </w:sdtContent>
      </w:sdt>
      <w:r w:rsidRPr="007A5148">
        <w:rPr>
          <w:lang w:bidi="en-US"/>
        </w:rPr>
        <w:t xml:space="preserve"> i da se uspješna organizacija gradi na ljudima koji slobodno i bez straha po hijerarhijski položaj u organizaciji, iznose svoje stavove. Da bi postao odličan u svo</w:t>
      </w:r>
      <w:r w:rsidR="00624A09">
        <w:rPr>
          <w:lang w:bidi="en-US"/>
        </w:rPr>
        <w:t>je</w:t>
      </w:r>
      <w:r w:rsidRPr="007A5148">
        <w:rPr>
          <w:lang w:bidi="en-US"/>
        </w:rPr>
        <w:t>m</w:t>
      </w:r>
      <w:r w:rsidR="00624A09">
        <w:rPr>
          <w:lang w:bidi="en-US"/>
        </w:rPr>
        <w:t>u</w:t>
      </w:r>
      <w:r w:rsidRPr="007A5148">
        <w:rPr>
          <w:lang w:bidi="en-US"/>
        </w:rPr>
        <w:t xml:space="preserve"> poslu, a to je moguće jedino dobrom povezanošću s drugima u timu i izvan njega, IT menadžer, treba biti otvoren i usvojiti meke vrijednosti koje tu </w:t>
      </w:r>
      <w:r w:rsidRPr="007A5148">
        <w:rPr>
          <w:i/>
          <w:lang w:bidi="en-US"/>
        </w:rPr>
        <w:t xml:space="preserve">visokoenergetsku </w:t>
      </w:r>
      <w:r w:rsidR="001002EF" w:rsidRPr="007A5148">
        <w:rPr>
          <w:i/>
          <w:lang w:bidi="en-US"/>
        </w:rPr>
        <w:t>vezu</w:t>
      </w:r>
      <w:r w:rsidR="001002EF" w:rsidRPr="007A5148">
        <w:rPr>
          <w:lang w:bidi="en-US"/>
        </w:rPr>
        <w:t xml:space="preserve"> s dugima čine neraskidivom </w:t>
      </w:r>
      <w:sdt>
        <w:sdtPr>
          <w:rPr>
            <w:lang w:bidi="en-US"/>
          </w:rPr>
          <w:id w:val="5894656"/>
          <w:citation/>
        </w:sdtPr>
        <w:sdtEndPr/>
        <w:sdtContent>
          <w:r w:rsidRPr="007A5148">
            <w:rPr>
              <w:lang w:bidi="en-US"/>
            </w:rPr>
            <w:fldChar w:fldCharType="begin"/>
          </w:r>
          <w:r w:rsidRPr="007A5148">
            <w:rPr>
              <w:lang w:bidi="en-US"/>
            </w:rPr>
            <w:instrText xml:space="preserve">CITATION Gra10 \l 1050 </w:instrText>
          </w:r>
          <w:r w:rsidRPr="007A5148">
            <w:rPr>
              <w:lang w:bidi="en-US"/>
            </w:rPr>
            <w:fldChar w:fldCharType="separate"/>
          </w:r>
          <w:r w:rsidR="001B6365">
            <w:rPr>
              <w:noProof/>
              <w:lang w:bidi="en-US"/>
            </w:rPr>
            <w:t>(Waller, Rubenstrunk, &amp; Hallenbeck, 2010)</w:t>
          </w:r>
          <w:r w:rsidRPr="007A5148">
            <w:rPr>
              <w:lang w:bidi="en-US"/>
            </w:rPr>
            <w:fldChar w:fldCharType="end"/>
          </w:r>
        </w:sdtContent>
      </w:sdt>
      <w:r w:rsidRPr="007A5148">
        <w:rPr>
          <w:lang w:bidi="en-US"/>
        </w:rPr>
        <w:t>. Tri najznačajnija elementa ponašanja i imperativa koja opisuju otvorenost menadžera su:</w:t>
      </w:r>
    </w:p>
    <w:p w:rsidR="00871453" w:rsidRPr="007A5148" w:rsidRDefault="00871453" w:rsidP="00871453">
      <w:pPr>
        <w:pStyle w:val="Nabrajanje"/>
        <w:numPr>
          <w:ilvl w:val="0"/>
          <w:numId w:val="7"/>
        </w:numPr>
      </w:pPr>
      <w:r w:rsidRPr="007A5148">
        <w:t>aktivno slušanje,</w:t>
      </w:r>
    </w:p>
    <w:p w:rsidR="00871453" w:rsidRPr="007A5148" w:rsidRDefault="00871453" w:rsidP="00871453">
      <w:pPr>
        <w:pStyle w:val="Nabrajanje"/>
        <w:numPr>
          <w:ilvl w:val="0"/>
          <w:numId w:val="7"/>
        </w:numPr>
      </w:pPr>
      <w:r w:rsidRPr="007A5148">
        <w:t>pokazivanje ranjivost</w:t>
      </w:r>
      <w:r w:rsidR="00624A09">
        <w:t>i</w:t>
      </w:r>
      <w:r w:rsidRPr="007A5148">
        <w:t xml:space="preserve"> i</w:t>
      </w:r>
    </w:p>
    <w:p w:rsidR="00871453" w:rsidRPr="007A5148" w:rsidRDefault="00871453" w:rsidP="00871453">
      <w:pPr>
        <w:pStyle w:val="Nabrajanje"/>
        <w:numPr>
          <w:ilvl w:val="0"/>
          <w:numId w:val="7"/>
        </w:numPr>
      </w:pPr>
      <w:r w:rsidRPr="007A5148">
        <w:t>korištenje humora u komunikaciji.</w:t>
      </w:r>
    </w:p>
    <w:p w:rsidR="00871453" w:rsidRPr="007A5148" w:rsidRDefault="00871453" w:rsidP="00871453">
      <w:pPr>
        <w:rPr>
          <w:lang w:bidi="en-US"/>
        </w:rPr>
      </w:pPr>
      <w:r w:rsidRPr="007A5148">
        <w:rPr>
          <w:lang w:bidi="en-US"/>
        </w:rPr>
        <w:t>IT sektor današnjice ne može uspješno surađivati s korisnicima, upravom i partnerima</w:t>
      </w:r>
      <w:r w:rsidR="00624A09">
        <w:rPr>
          <w:lang w:bidi="en-US"/>
        </w:rPr>
        <w:t>,</w:t>
      </w:r>
      <w:r w:rsidRPr="007A5148">
        <w:rPr>
          <w:lang w:bidi="en-US"/>
        </w:rPr>
        <w:t xml:space="preserve"> </w:t>
      </w:r>
      <w:r w:rsidR="00624A09">
        <w:rPr>
          <w:lang w:bidi="en-US"/>
        </w:rPr>
        <w:t>ako</w:t>
      </w:r>
      <w:r w:rsidR="00624A09" w:rsidRPr="007A5148">
        <w:rPr>
          <w:lang w:bidi="en-US"/>
        </w:rPr>
        <w:t xml:space="preserve"> </w:t>
      </w:r>
      <w:r w:rsidRPr="007A5148">
        <w:rPr>
          <w:lang w:bidi="en-US"/>
        </w:rPr>
        <w:t xml:space="preserve">ne povede brigu o svojim zaposlenicima i njihovim mekim vještinama. Za uspjeh više nisu dovoljne samo tehničke vještine. Zaposlenici u IKT-u koji nerado ili loše komuniciraju ne mogu pomoći svome timu u postizanju boljih rezultata jer bez dobre komunikacije nema ni zadovoljnih korisnika </w:t>
      </w:r>
      <w:sdt>
        <w:sdtPr>
          <w:rPr>
            <w:lang w:bidi="en-US"/>
          </w:rPr>
          <w:id w:val="344365268"/>
          <w:citation/>
        </w:sdtPr>
        <w:sdtEndPr/>
        <w:sdtContent>
          <w:r w:rsidRPr="007A5148">
            <w:rPr>
              <w:lang w:bidi="en-US"/>
            </w:rPr>
            <w:fldChar w:fldCharType="begin"/>
          </w:r>
          <w:r w:rsidRPr="007A5148">
            <w:rPr>
              <w:lang w:bidi="en-US"/>
            </w:rPr>
            <w:instrText>CITATION Che05 \m Enn07 \t  \l 1050  \m Smi10</w:instrText>
          </w:r>
          <w:r w:rsidRPr="007A5148">
            <w:rPr>
              <w:lang w:bidi="en-US"/>
            </w:rPr>
            <w:fldChar w:fldCharType="separate"/>
          </w:r>
          <w:r w:rsidR="001B6365">
            <w:rPr>
              <w:noProof/>
              <w:lang w:bidi="en-US"/>
            </w:rPr>
            <w:t>(Chen, Miller, Jiang, &amp; Klein, 2005; Enns, McFarlin, &amp; Huff, 2007; Smith &amp; McKeen, 2010)</w:t>
          </w:r>
          <w:r w:rsidRPr="007A5148">
            <w:rPr>
              <w:lang w:bidi="en-US"/>
            </w:rPr>
            <w:fldChar w:fldCharType="end"/>
          </w:r>
        </w:sdtContent>
      </w:sdt>
      <w:r w:rsidRPr="007A5148">
        <w:rPr>
          <w:lang w:bidi="en-US"/>
        </w:rPr>
        <w:t>.</w:t>
      </w:r>
    </w:p>
    <w:p w:rsidR="00871453" w:rsidRPr="007A5148" w:rsidRDefault="00624A09" w:rsidP="00AB32A1">
      <w:pPr>
        <w:pStyle w:val="Heading3"/>
      </w:pPr>
      <w:r>
        <w:t xml:space="preserve"> </w:t>
      </w:r>
      <w:bookmarkStart w:id="145" w:name="_Toc462787748"/>
      <w:r w:rsidR="00F3106F" w:rsidRPr="00F3106F">
        <w:t>Potiče ispravne odnose koji dovode do pravih rezultata</w:t>
      </w:r>
      <w:bookmarkEnd w:id="145"/>
    </w:p>
    <w:p w:rsidR="00871453" w:rsidRPr="007A5148" w:rsidRDefault="00871453" w:rsidP="00871453">
      <w:pPr>
        <w:rPr>
          <w:lang w:bidi="en-US"/>
        </w:rPr>
      </w:pPr>
      <w:r w:rsidRPr="007A5148">
        <w:rPr>
          <w:lang w:bidi="en-US"/>
        </w:rPr>
        <w:t xml:space="preserve">Meke vještine i socijalno uključivi stil vođenja ključni su za visokoučinkovite poslovne odnose i onaj menadžer koji ima najbolje odnose sa svojom okolinom je i najuspješniji jer najveći dio svoga vremena i energije troši na upravljanje odnosima interno s kolegama, vanjskim dobavljačima i </w:t>
      </w:r>
      <w:r w:rsidR="00A5492A">
        <w:rPr>
          <w:lang w:bidi="en-US"/>
        </w:rPr>
        <w:t>kupcima usluga</w:t>
      </w:r>
      <w:r w:rsidRPr="007A5148">
        <w:rPr>
          <w:lang w:bidi="en-US"/>
        </w:rPr>
        <w:t xml:space="preserve"> </w:t>
      </w:r>
      <w:r w:rsidR="00A5492A">
        <w:rPr>
          <w:lang w:bidi="en-US"/>
        </w:rPr>
        <w:t xml:space="preserve">te </w:t>
      </w:r>
      <w:r w:rsidRPr="007A5148">
        <w:rPr>
          <w:lang w:bidi="en-US"/>
        </w:rPr>
        <w:t xml:space="preserve">organizacije </w:t>
      </w:r>
      <w:sdt>
        <w:sdtPr>
          <w:rPr>
            <w:lang w:bidi="en-US"/>
          </w:rPr>
          <w:id w:val="32833515"/>
          <w:citation/>
        </w:sdtPr>
        <w:sdtEndPr/>
        <w:sdtContent>
          <w:r w:rsidRPr="007A5148">
            <w:rPr>
              <w:lang w:bidi="en-US"/>
            </w:rPr>
            <w:fldChar w:fldCharType="begin"/>
          </w:r>
          <w:r w:rsidRPr="007A5148">
            <w:rPr>
              <w:lang w:bidi="en-US"/>
            </w:rPr>
            <w:instrText xml:space="preserve">CITATION Gra10 \l 1050 </w:instrText>
          </w:r>
          <w:r w:rsidRPr="007A5148">
            <w:rPr>
              <w:lang w:bidi="en-US"/>
            </w:rPr>
            <w:fldChar w:fldCharType="separate"/>
          </w:r>
          <w:r w:rsidR="001B6365">
            <w:rPr>
              <w:noProof/>
              <w:lang w:bidi="en-US"/>
            </w:rPr>
            <w:t>(Waller, Rubenstrunk, &amp; Hallenbeck, 2010)</w:t>
          </w:r>
          <w:r w:rsidRPr="007A5148">
            <w:rPr>
              <w:lang w:bidi="en-US"/>
            </w:rPr>
            <w:fldChar w:fldCharType="end"/>
          </w:r>
        </w:sdtContent>
      </w:sdt>
      <w:r w:rsidRPr="007A5148">
        <w:rPr>
          <w:lang w:bidi="en-US"/>
        </w:rPr>
        <w:t xml:space="preserve">. </w:t>
      </w:r>
    </w:p>
    <w:p w:rsidR="00871453" w:rsidRPr="007A5148" w:rsidRDefault="00871453" w:rsidP="00871453">
      <w:pPr>
        <w:rPr>
          <w:lang w:bidi="en-US"/>
        </w:rPr>
      </w:pPr>
      <w:r w:rsidRPr="007A5148">
        <w:rPr>
          <w:lang w:bidi="en-US"/>
        </w:rPr>
        <w:t xml:space="preserve">Poticanjem dobrih odnosa IT menadžer gradi svoj kredibilitet i zadobiva povjerenje Uprave </w:t>
      </w:r>
      <w:sdt>
        <w:sdtPr>
          <w:rPr>
            <w:lang w:bidi="en-US"/>
          </w:rPr>
          <w:id w:val="-861270289"/>
          <w:citation/>
        </w:sdtPr>
        <w:sdtEndPr/>
        <w:sdtContent>
          <w:r w:rsidRPr="007A5148">
            <w:rPr>
              <w:lang w:bidi="en-US"/>
            </w:rPr>
            <w:fldChar w:fldCharType="begin"/>
          </w:r>
          <w:r w:rsidRPr="007A5148">
            <w:rPr>
              <w:lang w:bidi="en-US"/>
            </w:rPr>
            <w:instrText xml:space="preserve"> CITATION IBM081 \l 1050 </w:instrText>
          </w:r>
          <w:r w:rsidRPr="007A5148">
            <w:rPr>
              <w:lang w:bidi="en-US"/>
            </w:rPr>
            <w:fldChar w:fldCharType="separate"/>
          </w:r>
          <w:r w:rsidR="001B6365">
            <w:rPr>
              <w:noProof/>
              <w:lang w:bidi="en-US"/>
            </w:rPr>
            <w:t>(IBM, 2008B)</w:t>
          </w:r>
          <w:r w:rsidRPr="007A5148">
            <w:rPr>
              <w:lang w:bidi="en-US"/>
            </w:rPr>
            <w:fldChar w:fldCharType="end"/>
          </w:r>
        </w:sdtContent>
      </w:sdt>
      <w:r w:rsidRPr="007A5148">
        <w:rPr>
          <w:lang w:bidi="en-US"/>
        </w:rPr>
        <w:t>. Izazov koji dolazi pred IT menadžera je da navedeni odnosi sve više dobivaju na ko</w:t>
      </w:r>
      <w:r w:rsidR="00A5492A">
        <w:rPr>
          <w:lang w:bidi="en-US"/>
        </w:rPr>
        <w:t>mpleksnosti i različitosti te</w:t>
      </w:r>
      <w:r w:rsidRPr="007A5148">
        <w:rPr>
          <w:lang w:bidi="en-US"/>
        </w:rPr>
        <w:t xml:space="preserve"> imaju trend povećanja </w:t>
      </w:r>
      <w:r w:rsidR="00A5492A">
        <w:rPr>
          <w:lang w:bidi="en-US"/>
        </w:rPr>
        <w:t xml:space="preserve">važnosti </w:t>
      </w:r>
      <w:r w:rsidRPr="007A5148">
        <w:rPr>
          <w:lang w:bidi="en-US"/>
        </w:rPr>
        <w:t>u budućnosti</w:t>
      </w:r>
      <w:r w:rsidR="00A5492A">
        <w:rPr>
          <w:lang w:bidi="en-US"/>
        </w:rPr>
        <w:t xml:space="preserve"> koja je pred nama</w:t>
      </w:r>
      <w:r w:rsidRPr="007A5148">
        <w:rPr>
          <w:lang w:bidi="en-US"/>
        </w:rPr>
        <w:t>. Srića razlikuje tvrda i meka znanja.</w:t>
      </w:r>
    </w:p>
    <w:p w:rsidR="00871453" w:rsidRPr="007A5148" w:rsidRDefault="00871453" w:rsidP="00871453">
      <w:pPr>
        <w:pStyle w:val="Navoenjedoslovno"/>
      </w:pPr>
      <w:r w:rsidRPr="007A5148">
        <w:t xml:space="preserve">Tvrda znanja kažu kakvi smo stručnjaci, a meka znanja govore o tome kakve smo osobe </w:t>
      </w:r>
      <w:sdt>
        <w:sdtPr>
          <w:id w:val="32833523"/>
          <w:citation/>
        </w:sdtPr>
        <w:sdtEndPr/>
        <w:sdtContent>
          <w:r w:rsidRPr="007A5148">
            <w:fldChar w:fldCharType="begin"/>
          </w:r>
          <w:r w:rsidRPr="007A5148">
            <w:instrText xml:space="preserve">CITATION Sri03 \p 25 \t  \l 1050 </w:instrText>
          </w:r>
          <w:r w:rsidRPr="007A5148">
            <w:fldChar w:fldCharType="separate"/>
          </w:r>
          <w:r w:rsidR="001B6365">
            <w:rPr>
              <w:noProof/>
            </w:rPr>
            <w:t>(Srića, 2003, str. 25)</w:t>
          </w:r>
          <w:r w:rsidRPr="007A5148">
            <w:fldChar w:fldCharType="end"/>
          </w:r>
        </w:sdtContent>
      </w:sdt>
      <w:r w:rsidRPr="007A5148">
        <w:t>.</w:t>
      </w:r>
    </w:p>
    <w:p w:rsidR="00871453" w:rsidRPr="007A5148" w:rsidRDefault="00871453" w:rsidP="00871453">
      <w:pPr>
        <w:rPr>
          <w:lang w:bidi="en-US"/>
        </w:rPr>
      </w:pPr>
      <w:r w:rsidRPr="007A5148">
        <w:rPr>
          <w:lang w:bidi="en-US"/>
        </w:rPr>
        <w:t>Visokoučinkovite poslovne odnose ima onaj menadžer koji je izgradio odlične odnose s upravom, kolegama i suradnicima, koji prvi pokreće komunikaciju, ima vremena za druge i uvijek je spreman pomoći, koji je nepristran i otvoren, koji zna reći ne kad je to potrebno, etičan je i ljudi mu vjeruju te je otvoren prema svima i ne pati od formalnog</w:t>
      </w:r>
      <w:r w:rsidR="007A167B">
        <w:rPr>
          <w:lang w:bidi="en-US"/>
        </w:rPr>
        <w:t>a</w:t>
      </w:r>
      <w:r w:rsidRPr="007A5148">
        <w:rPr>
          <w:lang w:bidi="en-US"/>
        </w:rPr>
        <w:t xml:space="preserve"> položaja </w:t>
      </w:r>
      <w:sdt>
        <w:sdtPr>
          <w:rPr>
            <w:lang w:bidi="en-US"/>
          </w:rPr>
          <w:id w:val="644082407"/>
          <w:citation/>
        </w:sdtPr>
        <w:sdtEndPr/>
        <w:sdtContent>
          <w:r w:rsidRPr="007A5148">
            <w:rPr>
              <w:lang w:bidi="en-US"/>
            </w:rPr>
            <w:fldChar w:fldCharType="begin"/>
          </w:r>
          <w:r w:rsidRPr="007A5148">
            <w:rPr>
              <w:lang w:bidi="en-US"/>
            </w:rPr>
            <w:instrText xml:space="preserve">CITATION Gra10 \p 81-105 \t  \l 1050 </w:instrText>
          </w:r>
          <w:r w:rsidRPr="007A5148">
            <w:rPr>
              <w:lang w:bidi="en-US"/>
            </w:rPr>
            <w:fldChar w:fldCharType="separate"/>
          </w:r>
          <w:r w:rsidR="001B6365">
            <w:rPr>
              <w:noProof/>
              <w:lang w:bidi="en-US"/>
            </w:rPr>
            <w:t>(Waller, Rubenstrunk, &amp; Hallenbeck, 2010, str. 81-105)</w:t>
          </w:r>
          <w:r w:rsidRPr="007A5148">
            <w:rPr>
              <w:lang w:bidi="en-US"/>
            </w:rPr>
            <w:fldChar w:fldCharType="end"/>
          </w:r>
        </w:sdtContent>
      </w:sdt>
      <w:r w:rsidRPr="007A5148">
        <w:rPr>
          <w:lang w:bidi="en-US"/>
        </w:rPr>
        <w:t>. Na putu prema uspjehu često dolazi do nerazumijevanja okoline koja nije senzibilizirana za promjene i ne vidi u njima nešto dobro za sebe. Javlja se strah kod onih koji trebaju prihvatiti promjene (suradnici) i prema njima prilagoditi svoj način rada i ponašanja. Velik rizik IT menadžeru je i odbacivanje suradnika kao revolt na promjenu i pokretača promjena.</w:t>
      </w:r>
    </w:p>
    <w:p w:rsidR="00871453" w:rsidRPr="007A5148" w:rsidRDefault="00871453" w:rsidP="00871453">
      <w:pPr>
        <w:pStyle w:val="Navoenjedoslovno"/>
      </w:pPr>
      <w:r w:rsidRPr="007A5148">
        <w:t>Važno je za l</w:t>
      </w:r>
      <w:r w:rsidR="008F3329">
        <w:t>i</w:t>
      </w:r>
      <w:r w:rsidRPr="007A5148">
        <w:t>dera svladati strah od odbacivanja. Nemoguće je voditi</w:t>
      </w:r>
      <w:r w:rsidR="007A167B">
        <w:t>,</w:t>
      </w:r>
      <w:r w:rsidRPr="007A5148">
        <w:t xml:space="preserve"> a da vas ne odbacuju. Nema uspjeha kojem</w:t>
      </w:r>
      <w:r w:rsidR="008F3329">
        <w:t>u ne prijeti odbacivanje. No li</w:t>
      </w:r>
      <w:r w:rsidRPr="007A5148">
        <w:t xml:space="preserve">der to zna, leader se ne boji što ga odbacuju jer to potvrđuje da mijenja sebe i druge. To je dug uspjehu </w:t>
      </w:r>
      <w:sdt>
        <w:sdtPr>
          <w:id w:val="1696499675"/>
          <w:citation/>
        </w:sdtPr>
        <w:sdtEndPr/>
        <w:sdtContent>
          <w:r w:rsidRPr="007A5148">
            <w:fldChar w:fldCharType="begin"/>
          </w:r>
          <w:r w:rsidRPr="007A5148">
            <w:instrText xml:space="preserve">CITATION Beb05 \p 101 \t  \l 1050 </w:instrText>
          </w:r>
          <w:r w:rsidRPr="007A5148">
            <w:fldChar w:fldCharType="separate"/>
          </w:r>
          <w:r w:rsidR="001B6365">
            <w:rPr>
              <w:noProof/>
            </w:rPr>
            <w:t>(Bebek, 2005, str. 101)</w:t>
          </w:r>
          <w:r w:rsidRPr="007A5148">
            <w:fldChar w:fldCharType="end"/>
          </w:r>
        </w:sdtContent>
      </w:sdt>
      <w:r w:rsidRPr="007A5148">
        <w:t>.</w:t>
      </w:r>
    </w:p>
    <w:p w:rsidR="00871453" w:rsidRPr="007A5148" w:rsidRDefault="007A167B" w:rsidP="00AB32A1">
      <w:pPr>
        <w:pStyle w:val="Heading3"/>
      </w:pPr>
      <w:r>
        <w:t xml:space="preserve"> </w:t>
      </w:r>
      <w:bookmarkStart w:id="146" w:name="_Toc462787749"/>
      <w:r w:rsidR="00F3106F" w:rsidRPr="00F3106F">
        <w:t>Prakticira komunikacijske vještine</w:t>
      </w:r>
      <w:bookmarkEnd w:id="146"/>
    </w:p>
    <w:p w:rsidR="00871453" w:rsidRPr="007A5148" w:rsidRDefault="00871453" w:rsidP="00871453">
      <w:pPr>
        <w:rPr>
          <w:lang w:bidi="en-US"/>
        </w:rPr>
      </w:pPr>
      <w:r w:rsidRPr="007A5148">
        <w:rPr>
          <w:lang w:bidi="en-US"/>
        </w:rPr>
        <w:t>Komunikacija je odnos pojedinca s njegovom okolinom</w:t>
      </w:r>
      <w:r w:rsidR="00153F7E">
        <w:rPr>
          <w:lang w:bidi="en-US"/>
        </w:rPr>
        <w:t>,</w:t>
      </w:r>
      <w:r w:rsidRPr="007A5148">
        <w:rPr>
          <w:lang w:bidi="en-US"/>
        </w:rPr>
        <w:t xml:space="preserve"> povezana je s uspjehom tima. Ukoliko je komunikacija u nekome timu dobra,</w:t>
      </w:r>
      <w:r w:rsidR="00153F7E">
        <w:rPr>
          <w:lang w:bidi="en-US"/>
        </w:rPr>
        <w:t xml:space="preserve"> utoliko je</w:t>
      </w:r>
      <w:r w:rsidRPr="007A5148">
        <w:rPr>
          <w:lang w:bidi="en-US"/>
        </w:rPr>
        <w:t xml:space="preserve"> onda i taj tim u značajnoj prednosti pred ostalima. Komunikacija je </w:t>
      </w:r>
      <w:r w:rsidRPr="007A5148">
        <w:rPr>
          <w:i/>
          <w:lang w:bidi="en-US"/>
        </w:rPr>
        <w:t>mazivno sredstvo</w:t>
      </w:r>
      <w:r w:rsidRPr="007A5148">
        <w:rPr>
          <w:lang w:bidi="en-US"/>
        </w:rPr>
        <w:t>, često puta, vrlo složenog</w:t>
      </w:r>
      <w:r w:rsidR="00153F7E">
        <w:rPr>
          <w:lang w:bidi="en-US"/>
        </w:rPr>
        <w:t>a</w:t>
      </w:r>
      <w:r w:rsidRPr="007A5148">
        <w:rPr>
          <w:lang w:bidi="en-US"/>
        </w:rPr>
        <w:t xml:space="preserve"> mehanizma različitih međuodnosa u nekoj skupini ili timu. Komunikacijska umijeća s pravom se smatraju najvažnijim umijećima koja čovjek može imati </w:t>
      </w:r>
      <w:sdt>
        <w:sdtPr>
          <w:rPr>
            <w:lang w:bidi="en-US"/>
          </w:rPr>
          <w:id w:val="32833520"/>
          <w:citation/>
        </w:sdtPr>
        <w:sdtEndPr/>
        <w:sdtContent>
          <w:r w:rsidRPr="007A5148">
            <w:rPr>
              <w:lang w:bidi="en-US"/>
            </w:rPr>
            <w:fldChar w:fldCharType="begin"/>
          </w:r>
          <w:r w:rsidRPr="007A5148">
            <w:rPr>
              <w:lang w:bidi="en-US"/>
            </w:rPr>
            <w:instrText xml:space="preserve">CITATION Hay08 \l 1050 </w:instrText>
          </w:r>
          <w:r w:rsidRPr="007A5148">
            <w:rPr>
              <w:lang w:bidi="en-US"/>
            </w:rPr>
            <w:fldChar w:fldCharType="separate"/>
          </w:r>
          <w:r w:rsidR="001B6365">
            <w:rPr>
              <w:noProof/>
              <w:lang w:bidi="en-US"/>
            </w:rPr>
            <w:t>(Hayward, 2008)</w:t>
          </w:r>
          <w:r w:rsidRPr="007A5148">
            <w:rPr>
              <w:lang w:bidi="en-US"/>
            </w:rPr>
            <w:fldChar w:fldCharType="end"/>
          </w:r>
        </w:sdtContent>
      </w:sdt>
      <w:r w:rsidRPr="007A5148">
        <w:rPr>
          <w:lang w:bidi="en-US"/>
        </w:rPr>
        <w:t xml:space="preserve"> u čemu je Winston Churchill </w:t>
      </w:r>
      <w:r w:rsidR="00A5492A">
        <w:rPr>
          <w:lang w:bidi="en-US"/>
        </w:rPr>
        <w:t>dobar</w:t>
      </w:r>
      <w:r w:rsidRPr="007A5148">
        <w:rPr>
          <w:lang w:bidi="en-US"/>
        </w:rPr>
        <w:t xml:space="preserve"> primjer. Najbolji IT menadžer uvijek komunicira:</w:t>
      </w:r>
    </w:p>
    <w:p w:rsidR="00871453" w:rsidRPr="007A5148" w:rsidRDefault="00871453" w:rsidP="00871453">
      <w:pPr>
        <w:pStyle w:val="Nabrajanje"/>
        <w:numPr>
          <w:ilvl w:val="0"/>
          <w:numId w:val="9"/>
        </w:numPr>
      </w:pPr>
      <w:r w:rsidRPr="007A5148">
        <w:t>tonom svoga glasa,</w:t>
      </w:r>
    </w:p>
    <w:p w:rsidR="00871453" w:rsidRPr="007A5148" w:rsidRDefault="00871453" w:rsidP="00871453">
      <w:pPr>
        <w:pStyle w:val="Nabrajanje"/>
        <w:numPr>
          <w:ilvl w:val="0"/>
          <w:numId w:val="7"/>
        </w:numPr>
      </w:pPr>
      <w:r w:rsidRPr="007A5148">
        <w:t>odabirom riječi,</w:t>
      </w:r>
    </w:p>
    <w:p w:rsidR="00871453" w:rsidRPr="007A5148" w:rsidRDefault="00871453" w:rsidP="00871453">
      <w:pPr>
        <w:pStyle w:val="Nabrajanje"/>
        <w:numPr>
          <w:ilvl w:val="0"/>
          <w:numId w:val="7"/>
        </w:numPr>
      </w:pPr>
      <w:r w:rsidRPr="007A5148">
        <w:t>razinom energije i</w:t>
      </w:r>
    </w:p>
    <w:p w:rsidR="00871453" w:rsidRPr="007A5148" w:rsidRDefault="00871453" w:rsidP="00871453">
      <w:pPr>
        <w:pStyle w:val="Nabrajanje"/>
        <w:numPr>
          <w:ilvl w:val="0"/>
          <w:numId w:val="7"/>
        </w:numPr>
      </w:pPr>
      <w:r w:rsidRPr="007A5148">
        <w:t xml:space="preserve">onim što govori </w:t>
      </w:r>
      <w:sdt>
        <w:sdtPr>
          <w:id w:val="32833516"/>
          <w:citation/>
        </w:sdtPr>
        <w:sdtEndPr/>
        <w:sdtContent>
          <w:r w:rsidRPr="007A5148">
            <w:fldChar w:fldCharType="begin"/>
          </w:r>
          <w:r w:rsidRPr="007A5148">
            <w:instrText xml:space="preserve">CITATION Gra10 \p 107 \l 1050 </w:instrText>
          </w:r>
          <w:r w:rsidRPr="007A5148">
            <w:fldChar w:fldCharType="separate"/>
          </w:r>
          <w:r w:rsidR="001B6365">
            <w:rPr>
              <w:noProof/>
            </w:rPr>
            <w:t>(Waller, Rubenstrunk, &amp; Hallenbeck, 2010, str. 107)</w:t>
          </w:r>
          <w:r w:rsidRPr="007A5148">
            <w:fldChar w:fldCharType="end"/>
          </w:r>
        </w:sdtContent>
      </w:sdt>
      <w:r w:rsidRPr="007A5148">
        <w:t xml:space="preserve">. </w:t>
      </w:r>
    </w:p>
    <w:p w:rsidR="00871453" w:rsidRPr="007A5148" w:rsidRDefault="00871453" w:rsidP="00871453">
      <w:pPr>
        <w:rPr>
          <w:lang w:bidi="en-US"/>
        </w:rPr>
      </w:pPr>
      <w:r w:rsidRPr="007A5148">
        <w:rPr>
          <w:lang w:bidi="en-US"/>
        </w:rPr>
        <w:t xml:space="preserve">IT menadžer koji prakticira komunikacijske vještine izravno komunicira sa svima bez </w:t>
      </w:r>
      <w:r w:rsidRPr="007A5148">
        <w:rPr>
          <w:i/>
          <w:lang w:bidi="en-US"/>
        </w:rPr>
        <w:t>fige u džepu</w:t>
      </w:r>
      <w:r w:rsidRPr="007A5148">
        <w:rPr>
          <w:lang w:bidi="en-US"/>
        </w:rPr>
        <w:t xml:space="preserve">, uvjerljiv je u nastupu </w:t>
      </w:r>
      <w:r w:rsidR="00153F7E">
        <w:rPr>
          <w:lang w:bidi="en-US"/>
        </w:rPr>
        <w:t>–</w:t>
      </w:r>
      <w:r w:rsidRPr="007A5148">
        <w:rPr>
          <w:lang w:bidi="en-US"/>
        </w:rPr>
        <w:t xml:space="preserve"> verbalnom</w:t>
      </w:r>
      <w:r w:rsidR="00153F7E">
        <w:rPr>
          <w:lang w:bidi="en-US"/>
        </w:rPr>
        <w:t>e</w:t>
      </w:r>
      <w:r w:rsidRPr="007A5148">
        <w:rPr>
          <w:lang w:bidi="en-US"/>
        </w:rPr>
        <w:t xml:space="preserve"> i neverbalnom i zna iznijeti ideje i pridobiti druge da ih slijede, govori vođen svrhom, aktivno sluša sugovornika te je dosljedan u svojim tvrdnjama </w:t>
      </w:r>
      <w:sdt>
        <w:sdtPr>
          <w:rPr>
            <w:lang w:bidi="en-US"/>
          </w:rPr>
          <w:id w:val="56522641"/>
          <w:citation/>
        </w:sdtPr>
        <w:sdtEndPr/>
        <w:sdtContent>
          <w:r w:rsidRPr="007A5148">
            <w:rPr>
              <w:lang w:bidi="en-US"/>
            </w:rPr>
            <w:fldChar w:fldCharType="begin"/>
          </w:r>
          <w:r w:rsidRPr="007A5148">
            <w:rPr>
              <w:lang w:bidi="en-US"/>
            </w:rPr>
            <w:instrText xml:space="preserve">CITATION Gra10 \p 105-124 \t  \l 1050 </w:instrText>
          </w:r>
          <w:r w:rsidRPr="007A5148">
            <w:rPr>
              <w:lang w:bidi="en-US"/>
            </w:rPr>
            <w:fldChar w:fldCharType="separate"/>
          </w:r>
          <w:r w:rsidR="001B6365">
            <w:rPr>
              <w:noProof/>
              <w:lang w:bidi="en-US"/>
            </w:rPr>
            <w:t>(Waller, Rubenstrunk, &amp; Hallenbeck, 2010, str. 105-124)</w:t>
          </w:r>
          <w:r w:rsidRPr="007A5148">
            <w:rPr>
              <w:lang w:bidi="en-US"/>
            </w:rPr>
            <w:fldChar w:fldCharType="end"/>
          </w:r>
        </w:sdtContent>
      </w:sdt>
      <w:r w:rsidRPr="007A5148">
        <w:rPr>
          <w:lang w:bidi="en-US"/>
        </w:rPr>
        <w:t>.</w:t>
      </w:r>
    </w:p>
    <w:p w:rsidR="00871453" w:rsidRPr="007A5148" w:rsidRDefault="00153F7E" w:rsidP="00AB32A1">
      <w:pPr>
        <w:pStyle w:val="Heading3"/>
      </w:pPr>
      <w:r>
        <w:t xml:space="preserve"> </w:t>
      </w:r>
      <w:bookmarkStart w:id="147" w:name="_Toc462787750"/>
      <w:r w:rsidR="00871453" w:rsidRPr="007A5148">
        <w:t>Inspirira druge</w:t>
      </w:r>
      <w:bookmarkEnd w:id="147"/>
    </w:p>
    <w:p w:rsidR="00871453" w:rsidRPr="007A5148" w:rsidRDefault="00871453" w:rsidP="00871453">
      <w:pPr>
        <w:rPr>
          <w:lang w:bidi="en-US"/>
        </w:rPr>
      </w:pPr>
      <w:r w:rsidRPr="007A5148">
        <w:rPr>
          <w:lang w:bidi="en-US"/>
        </w:rPr>
        <w:t xml:space="preserve">Što čini razliku između običnih i uspješnih menadžera može se najlakše vidjeti </w:t>
      </w:r>
      <w:r w:rsidR="00153F7E">
        <w:rPr>
          <w:lang w:bidi="en-US"/>
        </w:rPr>
        <w:t xml:space="preserve">u </w:t>
      </w:r>
      <w:r w:rsidRPr="007A5148">
        <w:rPr>
          <w:lang w:bidi="en-US"/>
        </w:rPr>
        <w:t>nasljedovanj</w:t>
      </w:r>
      <w:r w:rsidR="00153F7E">
        <w:rPr>
          <w:lang w:bidi="en-US"/>
        </w:rPr>
        <w:t>u</w:t>
      </w:r>
      <w:r w:rsidRPr="007A5148">
        <w:rPr>
          <w:lang w:bidi="en-US"/>
        </w:rPr>
        <w:t xml:space="preserve">. </w:t>
      </w:r>
      <w:r w:rsidR="00153F7E">
        <w:rPr>
          <w:lang w:bidi="en-US"/>
        </w:rPr>
        <w:t>Ako</w:t>
      </w:r>
      <w:r w:rsidR="00153F7E" w:rsidRPr="007A5148">
        <w:rPr>
          <w:lang w:bidi="en-US"/>
        </w:rPr>
        <w:t xml:space="preserve"> </w:t>
      </w:r>
      <w:r w:rsidRPr="007A5148">
        <w:rPr>
          <w:lang w:bidi="en-US"/>
        </w:rPr>
        <w:t xml:space="preserve">menadžera njegovi suradnici i kolege ne žele slijediti, on ostaje prosječan jer nije u stanju pridobiti druge za svoje ideje, a to znači da njegovi rezultati, rezultati njegova tima i kompletne organizacije ostaju prosječni. Za izdizanje iznad prosječnosti IT menadžer mora biti u stanju inspirirati svoju okolinu. On to ne čini kontrolom i represijom, nego povjerenjem. Samo onaj tko gaji u sebi pesimističnu sliku o čovjeku težit će kontroli suradnika </w:t>
      </w:r>
      <w:sdt>
        <w:sdtPr>
          <w:rPr>
            <w:lang w:bidi="en-US"/>
          </w:rPr>
          <w:id w:val="795879708"/>
          <w:citation/>
        </w:sdtPr>
        <w:sdtEndPr/>
        <w:sdtContent>
          <w:r w:rsidRPr="007A5148">
            <w:rPr>
              <w:lang w:bidi="en-US"/>
            </w:rPr>
            <w:fldChar w:fldCharType="begin"/>
          </w:r>
          <w:r w:rsidRPr="007A5148">
            <w:rPr>
              <w:lang w:bidi="en-US"/>
            </w:rPr>
            <w:instrText xml:space="preserve">CITATION Gru06 \p 29 \l 1050 </w:instrText>
          </w:r>
          <w:r w:rsidRPr="007A5148">
            <w:rPr>
              <w:lang w:bidi="en-US"/>
            </w:rPr>
            <w:fldChar w:fldCharType="separate"/>
          </w:r>
          <w:r w:rsidR="001B6365">
            <w:rPr>
              <w:noProof/>
              <w:lang w:bidi="en-US"/>
            </w:rPr>
            <w:t>(Grün, 2006, str. 29)</w:t>
          </w:r>
          <w:r w:rsidRPr="007A5148">
            <w:rPr>
              <w:lang w:bidi="en-US"/>
            </w:rPr>
            <w:fldChar w:fldCharType="end"/>
          </w:r>
        </w:sdtContent>
      </w:sdt>
      <w:r w:rsidRPr="007A5148">
        <w:rPr>
          <w:lang w:bidi="en-US"/>
        </w:rPr>
        <w:t>.</w:t>
      </w:r>
    </w:p>
    <w:p w:rsidR="00871453" w:rsidRPr="007A5148" w:rsidRDefault="00871453" w:rsidP="00871453">
      <w:pPr>
        <w:rPr>
          <w:lang w:bidi="en-US"/>
        </w:rPr>
      </w:pPr>
      <w:r w:rsidRPr="007A5148">
        <w:rPr>
          <w:lang w:bidi="en-US"/>
        </w:rPr>
        <w:t xml:space="preserve">IT menadžer koji ima snagu inspirirati druge oko sebe, izgradio je učinkovit suradnički tim, ljudi su spremni slijediti njegove vizije, ne odustaje od svojih uvjerenja, snažan je motivator, lako sklapa veze s drugima i spreman je služiti drugima pa mu se može vjerovati </w:t>
      </w:r>
      <w:sdt>
        <w:sdtPr>
          <w:rPr>
            <w:lang w:bidi="en-US"/>
          </w:rPr>
          <w:id w:val="-1555611625"/>
          <w:citation/>
        </w:sdtPr>
        <w:sdtEndPr/>
        <w:sdtContent>
          <w:r w:rsidRPr="007A5148">
            <w:rPr>
              <w:lang w:bidi="en-US"/>
            </w:rPr>
            <w:fldChar w:fldCharType="begin"/>
          </w:r>
          <w:r w:rsidRPr="007A5148">
            <w:rPr>
              <w:lang w:bidi="en-US"/>
            </w:rPr>
            <w:instrText xml:space="preserve">CITATION Gra10 \p 125-142 \t  \l 1050 </w:instrText>
          </w:r>
          <w:r w:rsidRPr="007A5148">
            <w:rPr>
              <w:lang w:bidi="en-US"/>
            </w:rPr>
            <w:fldChar w:fldCharType="separate"/>
          </w:r>
          <w:r w:rsidR="001B6365">
            <w:rPr>
              <w:noProof/>
              <w:lang w:bidi="en-US"/>
            </w:rPr>
            <w:t>(Waller, Rubenstrunk, &amp; Hallenbeck, 2010, str. 125-142)</w:t>
          </w:r>
          <w:r w:rsidRPr="007A5148">
            <w:rPr>
              <w:lang w:bidi="en-US"/>
            </w:rPr>
            <w:fldChar w:fldCharType="end"/>
          </w:r>
        </w:sdtContent>
      </w:sdt>
      <w:r w:rsidRPr="007A5148">
        <w:rPr>
          <w:lang w:bidi="en-US"/>
        </w:rPr>
        <w:t xml:space="preserve">. Obilježja učinkovitih timova očituju se </w:t>
      </w:r>
      <w:r w:rsidR="00153F7E">
        <w:rPr>
          <w:lang w:bidi="en-US"/>
        </w:rPr>
        <w:t xml:space="preserve">u </w:t>
      </w:r>
      <w:r w:rsidRPr="007A5148">
        <w:rPr>
          <w:lang w:bidi="en-US"/>
        </w:rPr>
        <w:t>permanentno</w:t>
      </w:r>
      <w:r w:rsidR="00153F7E">
        <w:rPr>
          <w:lang w:bidi="en-US"/>
        </w:rPr>
        <w:t>me</w:t>
      </w:r>
      <w:r w:rsidRPr="007A5148">
        <w:rPr>
          <w:lang w:bidi="en-US"/>
        </w:rPr>
        <w:t xml:space="preserve"> školovanj</w:t>
      </w:r>
      <w:r w:rsidR="00153F7E">
        <w:rPr>
          <w:lang w:bidi="en-US"/>
        </w:rPr>
        <w:t>u</w:t>
      </w:r>
      <w:r w:rsidRPr="007A5148">
        <w:rPr>
          <w:lang w:bidi="en-US"/>
        </w:rPr>
        <w:t xml:space="preserve"> suradnika, a članovi takvih timova posjeduju osobnu skromnost i profesionalnu snagu volje, sretni su i neustrašivi </w:t>
      </w:r>
      <w:sdt>
        <w:sdtPr>
          <w:rPr>
            <w:lang w:bidi="en-US"/>
          </w:rPr>
          <w:id w:val="1897858480"/>
          <w:citation/>
        </w:sdtPr>
        <w:sdtEndPr/>
        <w:sdtContent>
          <w:r w:rsidRPr="007A5148">
            <w:rPr>
              <w:lang w:bidi="en-US"/>
            </w:rPr>
            <w:fldChar w:fldCharType="begin"/>
          </w:r>
          <w:r w:rsidRPr="007A5148">
            <w:rPr>
              <w:lang w:bidi="en-US"/>
            </w:rPr>
            <w:instrText xml:space="preserve">CITATION Bra10 \p 177-178 \l 1050 </w:instrText>
          </w:r>
          <w:r w:rsidRPr="007A5148">
            <w:rPr>
              <w:lang w:bidi="en-US"/>
            </w:rPr>
            <w:fldChar w:fldCharType="separate"/>
          </w:r>
          <w:r w:rsidR="001B6365">
            <w:rPr>
              <w:noProof/>
              <w:lang w:bidi="en-US"/>
            </w:rPr>
            <w:t>(Brajša, 2010, str. 177-178)</w:t>
          </w:r>
          <w:r w:rsidRPr="007A5148">
            <w:rPr>
              <w:lang w:bidi="en-US"/>
            </w:rPr>
            <w:fldChar w:fldCharType="end"/>
          </w:r>
        </w:sdtContent>
      </w:sdt>
      <w:r w:rsidRPr="007A5148">
        <w:rPr>
          <w:lang w:bidi="en-US"/>
        </w:rPr>
        <w:t>.</w:t>
      </w:r>
    </w:p>
    <w:p w:rsidR="00871453" w:rsidRPr="007A5148" w:rsidRDefault="00153F7E" w:rsidP="00AB32A1">
      <w:pPr>
        <w:pStyle w:val="Heading3"/>
      </w:pPr>
      <w:r>
        <w:t xml:space="preserve"> </w:t>
      </w:r>
      <w:bookmarkStart w:id="148" w:name="_Toc462787751"/>
      <w:r w:rsidR="00871453" w:rsidRPr="007A5148">
        <w:t>Gradi ljude, a ne sustave</w:t>
      </w:r>
      <w:bookmarkEnd w:id="148"/>
    </w:p>
    <w:p w:rsidR="00871453" w:rsidRPr="007A5148" w:rsidRDefault="00871453" w:rsidP="00871453">
      <w:pPr>
        <w:pStyle w:val="Misao"/>
      </w:pPr>
      <w:r w:rsidRPr="007A5148">
        <w:t xml:space="preserve">Naši radnici su oni koji uslužuju kupce. A najbolje im pružaju usluge ako su u tom cijelim srcem. Prema tome, organizacija koje dosegne srca svojih radnika, nudit </w:t>
      </w:r>
      <w:r w:rsidRPr="007A5148">
        <w:rPr>
          <w:rFonts w:ascii="Times New Roman" w:hAnsi="Times New Roman"/>
        </w:rPr>
        <w:t>ć</w:t>
      </w:r>
      <w:r w:rsidRPr="007A5148">
        <w:t>e i najbolju uslugu.</w:t>
      </w:r>
    </w:p>
    <w:p w:rsidR="00871453" w:rsidRPr="007A5148" w:rsidRDefault="00237E75" w:rsidP="00871453">
      <w:pPr>
        <w:pStyle w:val="MisaoAutor"/>
      </w:pPr>
      <w:sdt>
        <w:sdtPr>
          <w:id w:val="-341395117"/>
          <w:citation/>
        </w:sdtPr>
        <w:sdtEndPr/>
        <w:sdtContent>
          <w:r w:rsidR="00871453" w:rsidRPr="007A5148">
            <w:fldChar w:fldCharType="begin"/>
          </w:r>
          <w:r w:rsidR="00871453" w:rsidRPr="007A5148">
            <w:instrText xml:space="preserve">CITATION Gru06 \p 36 \l 1050 </w:instrText>
          </w:r>
          <w:r w:rsidR="00871453" w:rsidRPr="007A5148">
            <w:fldChar w:fldCharType="separate"/>
          </w:r>
          <w:r w:rsidR="001B6365">
            <w:rPr>
              <w:noProof/>
            </w:rPr>
            <w:t>(Grün, 2006, str. 36)</w:t>
          </w:r>
          <w:r w:rsidR="00871453" w:rsidRPr="007A5148">
            <w:fldChar w:fldCharType="end"/>
          </w:r>
        </w:sdtContent>
      </w:sdt>
      <w:r w:rsidR="00871453" w:rsidRPr="007A5148">
        <w:t xml:space="preserve"> prema Haltu Rosenbluthu</w:t>
      </w:r>
    </w:p>
    <w:p w:rsidR="00871453" w:rsidRPr="007A5148" w:rsidRDefault="00871453" w:rsidP="00871453">
      <w:pPr>
        <w:rPr>
          <w:lang w:bidi="en-US"/>
        </w:rPr>
      </w:pPr>
      <w:r w:rsidRPr="007A5148">
        <w:rPr>
          <w:lang w:bidi="en-US"/>
        </w:rPr>
        <w:t xml:space="preserve">Osnaživanje suradnika stvaranje je organizacijske klime koja oslobađa znanje, iskustvo i motivaciju koja već postoji u ljudima </w:t>
      </w:r>
      <w:sdt>
        <w:sdtPr>
          <w:rPr>
            <w:lang w:bidi="en-US"/>
          </w:rPr>
          <w:id w:val="9678390"/>
          <w:citation/>
        </w:sdtPr>
        <w:sdtEndPr/>
        <w:sdtContent>
          <w:r w:rsidRPr="007A5148">
            <w:rPr>
              <w:lang w:bidi="en-US"/>
            </w:rPr>
            <w:fldChar w:fldCharType="begin"/>
          </w:r>
          <w:r w:rsidRPr="007A5148">
            <w:rPr>
              <w:lang w:bidi="en-US"/>
            </w:rPr>
            <w:instrText xml:space="preserve">CITATION Bla10 \p 69 \l 1050 </w:instrText>
          </w:r>
          <w:r w:rsidRPr="007A5148">
            <w:rPr>
              <w:lang w:bidi="en-US"/>
            </w:rPr>
            <w:fldChar w:fldCharType="separate"/>
          </w:r>
          <w:r w:rsidR="001B6365">
            <w:rPr>
              <w:noProof/>
              <w:lang w:bidi="en-US"/>
            </w:rPr>
            <w:t>(Blanchard, 2010, str. 69)</w:t>
          </w:r>
          <w:r w:rsidRPr="007A5148">
            <w:rPr>
              <w:lang w:bidi="en-US"/>
            </w:rPr>
            <w:fldChar w:fldCharType="end"/>
          </w:r>
        </w:sdtContent>
      </w:sdt>
      <w:r w:rsidRPr="007A5148">
        <w:rPr>
          <w:lang w:bidi="en-US"/>
        </w:rPr>
        <w:t xml:space="preserve"> čime se postižu bolji rezultati i uspjesi te se dobiva veća vrijednost od IKT-a </w:t>
      </w:r>
      <w:sdt>
        <w:sdtPr>
          <w:rPr>
            <w:lang w:bidi="en-US"/>
          </w:rPr>
          <w:id w:val="32833518"/>
          <w:citation/>
        </w:sdtPr>
        <w:sdtEndPr/>
        <w:sdtContent>
          <w:r w:rsidRPr="007A5148">
            <w:rPr>
              <w:lang w:bidi="en-US"/>
            </w:rPr>
            <w:fldChar w:fldCharType="begin"/>
          </w:r>
          <w:r w:rsidRPr="007A5148">
            <w:rPr>
              <w:lang w:bidi="en-US"/>
            </w:rPr>
            <w:instrText xml:space="preserve">CITATION Gra10 \l 1050 </w:instrText>
          </w:r>
          <w:r w:rsidRPr="007A5148">
            <w:rPr>
              <w:lang w:bidi="en-US"/>
            </w:rPr>
            <w:fldChar w:fldCharType="separate"/>
          </w:r>
          <w:r w:rsidR="001B6365">
            <w:rPr>
              <w:noProof/>
              <w:lang w:bidi="en-US"/>
            </w:rPr>
            <w:t>(Waller, Rubenstrunk, &amp; Hallenbeck, 2010)</w:t>
          </w:r>
          <w:r w:rsidRPr="007A5148">
            <w:rPr>
              <w:lang w:bidi="en-US"/>
            </w:rPr>
            <w:fldChar w:fldCharType="end"/>
          </w:r>
        </w:sdtContent>
      </w:sdt>
      <w:r w:rsidR="00243D1F" w:rsidRPr="007A5148">
        <w:rPr>
          <w:lang w:bidi="en-US"/>
        </w:rPr>
        <w:t>.</w:t>
      </w:r>
      <w:r w:rsidRPr="007A5148">
        <w:rPr>
          <w:lang w:bidi="en-US"/>
        </w:rPr>
        <w:t xml:space="preserve"> </w:t>
      </w:r>
      <w:r w:rsidR="00243D1F" w:rsidRPr="007A5148">
        <w:rPr>
          <w:lang w:bidi="en-US"/>
        </w:rPr>
        <w:t>U</w:t>
      </w:r>
      <w:r w:rsidRPr="007A5148">
        <w:rPr>
          <w:lang w:bidi="en-US"/>
        </w:rPr>
        <w:t>spjesi i transformacije sustava ne idu bez pomoći</w:t>
      </w:r>
      <w:r w:rsidR="00243D1F" w:rsidRPr="007A5148">
        <w:rPr>
          <w:lang w:bidi="en-US"/>
        </w:rPr>
        <w:t xml:space="preserve"> i uključivanja</w:t>
      </w:r>
      <w:r w:rsidRPr="007A5148">
        <w:rPr>
          <w:lang w:bidi="en-US"/>
        </w:rPr>
        <w:t xml:space="preserve"> </w:t>
      </w:r>
      <w:r w:rsidR="00243D1F" w:rsidRPr="007A5148">
        <w:rPr>
          <w:lang w:bidi="en-US"/>
        </w:rPr>
        <w:t xml:space="preserve">svih činitelja </w:t>
      </w:r>
      <w:sdt>
        <w:sdtPr>
          <w:rPr>
            <w:lang w:bidi="en-US"/>
          </w:rPr>
          <w:id w:val="93835045"/>
          <w:citation/>
        </w:sdtPr>
        <w:sdtEndPr/>
        <w:sdtContent>
          <w:r w:rsidRPr="007A5148">
            <w:rPr>
              <w:lang w:bidi="en-US"/>
            </w:rPr>
            <w:fldChar w:fldCharType="begin"/>
          </w:r>
          <w:r w:rsidRPr="007A5148">
            <w:rPr>
              <w:lang w:bidi="en-US"/>
            </w:rPr>
            <w:instrText xml:space="preserve"> CITATION Kot09 \l 1050 </w:instrText>
          </w:r>
          <w:r w:rsidRPr="007A5148">
            <w:rPr>
              <w:lang w:bidi="en-US"/>
            </w:rPr>
            <w:fldChar w:fldCharType="separate"/>
          </w:r>
          <w:r w:rsidR="001B6365">
            <w:rPr>
              <w:noProof/>
              <w:lang w:bidi="en-US"/>
            </w:rPr>
            <w:t>(Kotter, 2009)</w:t>
          </w:r>
          <w:r w:rsidRPr="007A5148">
            <w:rPr>
              <w:lang w:bidi="en-US"/>
            </w:rPr>
            <w:fldChar w:fldCharType="end"/>
          </w:r>
        </w:sdtContent>
      </w:sdt>
      <w:r w:rsidRPr="007A5148">
        <w:rPr>
          <w:lang w:bidi="en-US"/>
        </w:rPr>
        <w:t>. Ulaganje u suradnike i briga o njima treba postati jedna od temeljnih misija organizacije jer o njima ovisi cjelokupan uspjeh. Osnaživanje suradnika dobar vođa postiže poticanjem samopouzdanja i samopoštovanja</w:t>
      </w:r>
      <w:r w:rsidR="00153F7E">
        <w:rPr>
          <w:lang w:bidi="en-US"/>
        </w:rPr>
        <w:t>,</w:t>
      </w:r>
      <w:r w:rsidRPr="007A5148">
        <w:rPr>
          <w:lang w:bidi="en-US"/>
        </w:rPr>
        <w:t xml:space="preserve"> iskrenom te uvjerljivom pohvalom i priznanjima za dobre rezultate.</w:t>
      </w:r>
      <w:r w:rsidR="00243D1F" w:rsidRPr="007A5148">
        <w:rPr>
          <w:lang w:bidi="en-US"/>
        </w:rPr>
        <w:t xml:space="preserve"> </w:t>
      </w:r>
      <w:r w:rsidRPr="007A5148">
        <w:rPr>
          <w:lang w:bidi="en-US"/>
        </w:rPr>
        <w:t xml:space="preserve">U suradnike i u njihov razvoj IT menadžer troši otprilike 30-40% svoga vremena </w:t>
      </w:r>
      <w:sdt>
        <w:sdtPr>
          <w:rPr>
            <w:lang w:bidi="en-US"/>
          </w:rPr>
          <w:id w:val="32833519"/>
          <w:citation/>
        </w:sdtPr>
        <w:sdtEndPr/>
        <w:sdtContent>
          <w:r w:rsidRPr="007A5148">
            <w:rPr>
              <w:lang w:bidi="en-US"/>
            </w:rPr>
            <w:fldChar w:fldCharType="begin"/>
          </w:r>
          <w:r w:rsidRPr="007A5148">
            <w:rPr>
              <w:lang w:bidi="en-US"/>
            </w:rPr>
            <w:instrText xml:space="preserve">CITATION Gra10 \l 1050 </w:instrText>
          </w:r>
          <w:r w:rsidRPr="007A5148">
            <w:rPr>
              <w:lang w:bidi="en-US"/>
            </w:rPr>
            <w:fldChar w:fldCharType="separate"/>
          </w:r>
          <w:r w:rsidR="001B6365">
            <w:rPr>
              <w:noProof/>
              <w:lang w:bidi="en-US"/>
            </w:rPr>
            <w:t>(Waller, Rubenstrunk, &amp; Hallenbeck, 2010)</w:t>
          </w:r>
          <w:r w:rsidRPr="007A5148">
            <w:rPr>
              <w:lang w:bidi="en-US"/>
            </w:rPr>
            <w:fldChar w:fldCharType="end"/>
          </w:r>
        </w:sdtContent>
      </w:sdt>
      <w:r w:rsidRPr="007A5148">
        <w:rPr>
          <w:lang w:bidi="en-US"/>
        </w:rPr>
        <w:t>. Onaj IT menadžer koji izgrađuje ljude konstantno proširuje svoja znanja, spremno priznaje svoje slabe strane, okružio se odgovarajućim</w:t>
      </w:r>
      <w:r w:rsidR="00153F7E">
        <w:rPr>
          <w:lang w:bidi="en-US"/>
        </w:rPr>
        <w:t>,</w:t>
      </w:r>
      <w:r w:rsidRPr="007A5148">
        <w:rPr>
          <w:lang w:bidi="en-US"/>
        </w:rPr>
        <w:t xml:space="preserve"> stručnim i motiviranim ljudima, radnu okolinu čini izazovnom za svoje suradnike, razvijajući sposobne ljude koji ga mogu zamijeniti ili naslijediti, a cilj mu je povećati razinu informacijske pismenosti među svim korisnicima IKT resursa </w:t>
      </w:r>
      <w:sdt>
        <w:sdtPr>
          <w:rPr>
            <w:lang w:bidi="en-US"/>
          </w:rPr>
          <w:id w:val="-1928341054"/>
          <w:citation/>
        </w:sdtPr>
        <w:sdtEndPr/>
        <w:sdtContent>
          <w:r w:rsidRPr="007A5148">
            <w:rPr>
              <w:lang w:bidi="en-US"/>
            </w:rPr>
            <w:fldChar w:fldCharType="begin"/>
          </w:r>
          <w:r w:rsidRPr="007A5148">
            <w:rPr>
              <w:lang w:bidi="en-US"/>
            </w:rPr>
            <w:instrText xml:space="preserve">CITATION Gra10 \p 143-162 \t  \l 1050 </w:instrText>
          </w:r>
          <w:r w:rsidRPr="007A5148">
            <w:rPr>
              <w:lang w:bidi="en-US"/>
            </w:rPr>
            <w:fldChar w:fldCharType="separate"/>
          </w:r>
          <w:r w:rsidR="001B6365">
            <w:rPr>
              <w:noProof/>
              <w:lang w:bidi="en-US"/>
            </w:rPr>
            <w:t>(Waller, Rubenstrunk, &amp; Hallenbeck, 2010, str. 143-162)</w:t>
          </w:r>
          <w:r w:rsidRPr="007A5148">
            <w:rPr>
              <w:lang w:bidi="en-US"/>
            </w:rPr>
            <w:fldChar w:fldCharType="end"/>
          </w:r>
        </w:sdtContent>
      </w:sdt>
      <w:r w:rsidRPr="007A5148">
        <w:rPr>
          <w:lang w:bidi="en-US"/>
        </w:rPr>
        <w:t>.</w:t>
      </w:r>
    </w:p>
    <w:p w:rsidR="00871453" w:rsidRPr="007A5148" w:rsidRDefault="00871453" w:rsidP="00871453">
      <w:pPr>
        <w:pStyle w:val="Navoenjedoslovno"/>
      </w:pPr>
      <w:r w:rsidRPr="007A5148">
        <w:t xml:space="preserve">Niska </w:t>
      </w:r>
      <w:r w:rsidRPr="007A5148">
        <w:rPr>
          <w:rStyle w:val="hps"/>
        </w:rPr>
        <w:t>razina</w:t>
      </w:r>
      <w:r w:rsidRPr="007A5148">
        <w:t xml:space="preserve"> </w:t>
      </w:r>
      <w:r w:rsidRPr="007A5148">
        <w:rPr>
          <w:rStyle w:val="hps"/>
        </w:rPr>
        <w:t>informacijske</w:t>
      </w:r>
      <w:r w:rsidRPr="007A5148">
        <w:t xml:space="preserve"> </w:t>
      </w:r>
      <w:r w:rsidRPr="007A5148">
        <w:rPr>
          <w:rStyle w:val="hps"/>
        </w:rPr>
        <w:t>pismenosti</w:t>
      </w:r>
      <w:r w:rsidRPr="007A5148">
        <w:t xml:space="preserve"> </w:t>
      </w:r>
      <w:r w:rsidRPr="007A5148">
        <w:rPr>
          <w:rStyle w:val="hps"/>
        </w:rPr>
        <w:t>nekog</w:t>
      </w:r>
      <w:r w:rsidRPr="007A5148">
        <w:t xml:space="preserve"> </w:t>
      </w:r>
      <w:r w:rsidRPr="007A5148">
        <w:rPr>
          <w:rStyle w:val="hps"/>
        </w:rPr>
        <w:t>vrhunskog menadžerskog tima kompromitirat će potencijalni doprinos</w:t>
      </w:r>
      <w:r w:rsidRPr="007A5148">
        <w:t xml:space="preserve"> </w:t>
      </w:r>
      <w:r w:rsidRPr="007A5148">
        <w:rPr>
          <w:rStyle w:val="hps"/>
        </w:rPr>
        <w:t>IKT-a na</w:t>
      </w:r>
      <w:r w:rsidRPr="007A5148">
        <w:t xml:space="preserve"> </w:t>
      </w:r>
      <w:r w:rsidRPr="007A5148">
        <w:rPr>
          <w:rStyle w:val="hps"/>
        </w:rPr>
        <w:t xml:space="preserve">korporativne performanse </w:t>
      </w:r>
      <w:sdt>
        <w:sdtPr>
          <w:rPr>
            <w:rStyle w:val="hps"/>
          </w:rPr>
          <w:id w:val="211625624"/>
          <w:citation/>
        </w:sdtPr>
        <w:sdtEndPr>
          <w:rPr>
            <w:rStyle w:val="hps"/>
          </w:rPr>
        </w:sdtEndPr>
        <w:sdtContent>
          <w:r w:rsidRPr="007A5148">
            <w:rPr>
              <w:rStyle w:val="hps"/>
            </w:rPr>
            <w:fldChar w:fldCharType="begin"/>
          </w:r>
          <w:r w:rsidRPr="007A5148">
            <w:rPr>
              <w:rStyle w:val="hps"/>
            </w:rPr>
            <w:instrText xml:space="preserve">CITATION Joe11 \t  \l 1050 </w:instrText>
          </w:r>
          <w:r w:rsidRPr="007A5148">
            <w:rPr>
              <w:rStyle w:val="hps"/>
            </w:rPr>
            <w:fldChar w:fldCharType="separate"/>
          </w:r>
          <w:r w:rsidR="001B6365" w:rsidRPr="001B6365">
            <w:rPr>
              <w:noProof/>
            </w:rPr>
            <w:t>(Peppard, Edwards, &amp; Lambert, 2011)</w:t>
          </w:r>
          <w:r w:rsidRPr="007A5148">
            <w:rPr>
              <w:rStyle w:val="hps"/>
            </w:rPr>
            <w:fldChar w:fldCharType="end"/>
          </w:r>
        </w:sdtContent>
      </w:sdt>
      <w:r w:rsidRPr="007A5148">
        <w:t>.</w:t>
      </w:r>
    </w:p>
    <w:p w:rsidR="00871453" w:rsidRPr="007A5148" w:rsidRDefault="00871453" w:rsidP="00871453">
      <w:pPr>
        <w:rPr>
          <w:lang w:bidi="en-US"/>
        </w:rPr>
      </w:pPr>
      <w:r w:rsidRPr="007A5148">
        <w:rPr>
          <w:lang w:bidi="en-US"/>
        </w:rPr>
        <w:t>IT menadžer brine o dobrim odnosima unutar tima zbližavajući suradnike i rješavajući konfliktne situacije na način da nitko ne bude oštećen. Da bi se takav način rada i ponašanja ustalio i bio konstanta uspješnih odnosa u timu</w:t>
      </w:r>
      <w:r w:rsidR="00153F7E">
        <w:rPr>
          <w:lang w:bidi="en-US"/>
        </w:rPr>
        <w:t>,</w:t>
      </w:r>
      <w:r w:rsidRPr="007A5148">
        <w:rPr>
          <w:lang w:bidi="en-US"/>
        </w:rPr>
        <w:t xml:space="preserve"> potrebno je krenuti od sebe. Tu vođa tima, IT menadžer, mora kontrolirati svoje ponašanje tražeći od članova tima povra</w:t>
      </w:r>
      <w:r w:rsidR="00A5492A">
        <w:rPr>
          <w:lang w:bidi="en-US"/>
        </w:rPr>
        <w:t>tnu informaciju o sebi samome</w:t>
      </w:r>
      <w:r w:rsidRPr="007A5148">
        <w:rPr>
          <w:lang w:bidi="en-US"/>
        </w:rPr>
        <w:t xml:space="preserve"> i biti spreman takvu istu informaciju dati članovima tima. Radi se o vrlo zahtjevnom</w:t>
      </w:r>
      <w:r w:rsidR="00D143C5">
        <w:rPr>
          <w:lang w:bidi="en-US"/>
        </w:rPr>
        <w:t>e</w:t>
      </w:r>
      <w:r w:rsidRPr="007A5148">
        <w:rPr>
          <w:lang w:bidi="en-US"/>
        </w:rPr>
        <w:t xml:space="preserve"> zadatku jer očekuje osobnu promjenu vođe te odustajanje od teorije vođine nepogrešivosti kako bi slomio barijere i otvorio put mijenjanju sviju na bolje, a što na kraju rezultira uspjehom i zadovoljstvom. </w:t>
      </w:r>
    </w:p>
    <w:p w:rsidR="00871453" w:rsidRPr="007A5148" w:rsidRDefault="00871453" w:rsidP="00871453">
      <w:pPr>
        <w:rPr>
          <w:lang w:bidi="en-US"/>
        </w:rPr>
      </w:pPr>
      <w:r w:rsidRPr="007A5148">
        <w:rPr>
          <w:i/>
          <w:lang w:bidi="en-US"/>
        </w:rPr>
        <w:t>Povjerenje je dobro, a kontrola je bolja</w:t>
      </w:r>
      <w:r w:rsidRPr="007A5148">
        <w:rPr>
          <w:lang w:bidi="en-US"/>
        </w:rPr>
        <w:t xml:space="preserve"> krilatica je staroga kova koju moderno vođenje izbjegava koristiti. Kratkoročno se takvim pristupom mogu dobiti dobri rezultati, no dugoročno je osuđen na propast. Moderni vođe primjenjuju drukčiji pristup zasnovan na povjerenju jer kontrola negira povjerenje i stvara odbojnost kod suradnika, a time lošu radnu klimu i loše rezultate što daje zaključak </w:t>
      </w:r>
      <w:r w:rsidRPr="007A5148">
        <w:rPr>
          <w:i/>
          <w:lang w:bidi="en-US"/>
        </w:rPr>
        <w:t>Kontrola je dobra, povjerenje je bolje</w:t>
      </w:r>
      <w:r w:rsidRPr="007A5148">
        <w:rPr>
          <w:lang w:bidi="en-US"/>
        </w:rPr>
        <w:t>.</w:t>
      </w:r>
    </w:p>
    <w:p w:rsidR="006F0FE0" w:rsidRPr="007A5148" w:rsidRDefault="006F0FE0" w:rsidP="00AB32A1">
      <w:pPr>
        <w:pStyle w:val="Heading1"/>
      </w:pPr>
      <w:bookmarkStart w:id="149" w:name="_Toc462787752"/>
      <w:r w:rsidRPr="007A5148">
        <w:t>Metod</w:t>
      </w:r>
      <w:r w:rsidR="00E5769C" w:rsidRPr="007A5148">
        <w:t>ologija</w:t>
      </w:r>
      <w:r w:rsidRPr="007A5148">
        <w:t xml:space="preserve"> istraživanja</w:t>
      </w:r>
      <w:bookmarkEnd w:id="149"/>
    </w:p>
    <w:p w:rsidR="00152443" w:rsidRPr="007A5148" w:rsidRDefault="006C4A9A" w:rsidP="00F063B0">
      <w:pPr>
        <w:rPr>
          <w:rFonts w:eastAsia="Calibri" w:cs="Times New Roman"/>
        </w:rPr>
      </w:pPr>
      <w:r w:rsidRPr="007A5148">
        <w:rPr>
          <w:rFonts w:eastAsia="Calibri" w:cs="Times New Roman"/>
        </w:rPr>
        <w:t>Prik</w:t>
      </w:r>
      <w:r w:rsidR="008E7F89">
        <w:rPr>
          <w:rFonts w:eastAsia="Calibri" w:cs="Times New Roman"/>
        </w:rPr>
        <w:t xml:space="preserve">upljanjem empirijskih podataka </w:t>
      </w:r>
      <w:r w:rsidRPr="007A5148">
        <w:rPr>
          <w:rFonts w:eastAsia="Calibri" w:cs="Times New Roman"/>
        </w:rPr>
        <w:t>i njihovom znanstvenom obradom</w:t>
      </w:r>
      <w:r w:rsidR="008E7F89">
        <w:rPr>
          <w:rFonts w:eastAsia="Calibri" w:cs="Times New Roman"/>
        </w:rPr>
        <w:t>,</w:t>
      </w:r>
      <w:r w:rsidRPr="007A5148">
        <w:rPr>
          <w:rFonts w:eastAsia="Calibri" w:cs="Times New Roman"/>
        </w:rPr>
        <w:t xml:space="preserve"> </w:t>
      </w:r>
      <w:r w:rsidR="008E7F89" w:rsidRPr="007A5148">
        <w:rPr>
          <w:rFonts w:eastAsia="Calibri" w:cs="Times New Roman"/>
        </w:rPr>
        <w:t>uz korištenje dviju istraživačkih metoda</w:t>
      </w:r>
      <w:r w:rsidR="008E7F89">
        <w:rPr>
          <w:rFonts w:eastAsia="Calibri" w:cs="Times New Roman"/>
        </w:rPr>
        <w:t>,</w:t>
      </w:r>
      <w:r w:rsidR="008E7F89" w:rsidRPr="007A5148">
        <w:rPr>
          <w:rFonts w:eastAsia="Calibri" w:cs="Times New Roman"/>
        </w:rPr>
        <w:t xml:space="preserve"> </w:t>
      </w:r>
      <w:r w:rsidRPr="007A5148">
        <w:rPr>
          <w:rFonts w:eastAsia="Calibri" w:cs="Times New Roman"/>
        </w:rPr>
        <w:t>treba</w:t>
      </w:r>
      <w:r w:rsidR="00E9698C" w:rsidRPr="007A5148">
        <w:rPr>
          <w:rFonts w:eastAsia="Calibri" w:cs="Times New Roman"/>
        </w:rPr>
        <w:t>lo je</w:t>
      </w:r>
      <w:r w:rsidRPr="007A5148">
        <w:rPr>
          <w:rFonts w:eastAsia="Calibri" w:cs="Times New Roman"/>
        </w:rPr>
        <w:t xml:space="preserve"> </w:t>
      </w:r>
      <w:r w:rsidR="0072793B" w:rsidRPr="007A5148">
        <w:rPr>
          <w:rFonts w:eastAsia="Calibri" w:cs="Times New Roman"/>
        </w:rPr>
        <w:t xml:space="preserve">provjeriti </w:t>
      </w:r>
      <w:r w:rsidRPr="007A5148">
        <w:rPr>
          <w:rFonts w:eastAsia="Calibri" w:cs="Times New Roman"/>
        </w:rPr>
        <w:t xml:space="preserve">hipoteze i donijeti zaključke koji </w:t>
      </w:r>
      <w:r w:rsidR="008E7F89">
        <w:rPr>
          <w:rFonts w:eastAsia="Calibri" w:cs="Times New Roman"/>
        </w:rPr>
        <w:t>imaju za cilj</w:t>
      </w:r>
      <w:r w:rsidR="00E822A0" w:rsidRPr="007A5148">
        <w:rPr>
          <w:rFonts w:eastAsia="Calibri" w:cs="Times New Roman"/>
        </w:rPr>
        <w:t xml:space="preserve"> pomoći u</w:t>
      </w:r>
      <w:r w:rsidRPr="007A5148">
        <w:rPr>
          <w:rFonts w:eastAsia="Calibri" w:cs="Times New Roman"/>
        </w:rPr>
        <w:t xml:space="preserve"> </w:t>
      </w:r>
      <w:r w:rsidR="008E7F89">
        <w:rPr>
          <w:rFonts w:eastAsia="Calibri" w:cs="Times New Roman"/>
        </w:rPr>
        <w:t xml:space="preserve">boljem </w:t>
      </w:r>
      <w:r w:rsidR="00F1585B" w:rsidRPr="007A5148">
        <w:rPr>
          <w:rFonts w:eastAsia="Calibri" w:cs="Times New Roman"/>
        </w:rPr>
        <w:t>vrednova</w:t>
      </w:r>
      <w:r w:rsidR="00E822A0" w:rsidRPr="007A5148">
        <w:rPr>
          <w:rFonts w:eastAsia="Calibri" w:cs="Times New Roman"/>
        </w:rPr>
        <w:t>nju</w:t>
      </w:r>
      <w:r w:rsidRPr="007A5148">
        <w:rPr>
          <w:rFonts w:eastAsia="Calibri" w:cs="Times New Roman"/>
        </w:rPr>
        <w:t xml:space="preserve"> važnost</w:t>
      </w:r>
      <w:r w:rsidR="00E822A0" w:rsidRPr="007A5148">
        <w:rPr>
          <w:rFonts w:eastAsia="Calibri" w:cs="Times New Roman"/>
        </w:rPr>
        <w:t>i</w:t>
      </w:r>
      <w:r w:rsidRPr="007A5148">
        <w:rPr>
          <w:rFonts w:eastAsia="Calibri" w:cs="Times New Roman"/>
        </w:rPr>
        <w:t xml:space="preserve"> komunikacijske uloge i kompetencija IT menadžera u privatnim i društvenim organizacijama</w:t>
      </w:r>
      <w:r w:rsidR="0021282D">
        <w:rPr>
          <w:rFonts w:eastAsia="Calibri" w:cs="Times New Roman"/>
        </w:rPr>
        <w:t xml:space="preserve"> u Hrvatskoj</w:t>
      </w:r>
      <w:r w:rsidRPr="007A5148">
        <w:rPr>
          <w:rFonts w:eastAsia="Calibri" w:cs="Times New Roman"/>
        </w:rPr>
        <w:t>.</w:t>
      </w:r>
      <w:r w:rsidR="00F1585B" w:rsidRPr="007A5148">
        <w:rPr>
          <w:rFonts w:eastAsia="Calibri" w:cs="Times New Roman"/>
        </w:rPr>
        <w:t xml:space="preserve"> </w:t>
      </w:r>
      <w:r w:rsidR="00152443" w:rsidRPr="007A5148">
        <w:rPr>
          <w:rFonts w:eastAsia="Calibri" w:cs="Times New Roman"/>
        </w:rPr>
        <w:t>Na</w:t>
      </w:r>
      <w:r w:rsidR="00F1585B" w:rsidRPr="007A5148">
        <w:rPr>
          <w:rFonts w:eastAsia="Calibri" w:cs="Times New Roman"/>
        </w:rPr>
        <w:t xml:space="preserve"> </w:t>
      </w:r>
      <w:r w:rsidR="004505E1" w:rsidRPr="007A5148">
        <w:rPr>
          <w:rFonts w:eastAsia="Calibri" w:cs="Times New Roman"/>
        </w:rPr>
        <w:t xml:space="preserve">temelju </w:t>
      </w:r>
      <w:r w:rsidR="004A0A58" w:rsidRPr="007A5148">
        <w:rPr>
          <w:rFonts w:eastAsia="Calibri" w:cs="Times New Roman"/>
        </w:rPr>
        <w:t>ciljeva</w:t>
      </w:r>
      <w:r w:rsidR="008E7F89">
        <w:rPr>
          <w:rFonts w:eastAsia="Calibri" w:cs="Times New Roman"/>
        </w:rPr>
        <w:t xml:space="preserve"> i</w:t>
      </w:r>
      <w:r w:rsidR="00152443" w:rsidRPr="007A5148">
        <w:rPr>
          <w:rFonts w:eastAsia="Calibri" w:cs="Times New Roman"/>
        </w:rPr>
        <w:t xml:space="preserve"> </w:t>
      </w:r>
      <w:r w:rsidR="008E7F89">
        <w:rPr>
          <w:rFonts w:eastAsia="Calibri" w:cs="Times New Roman"/>
        </w:rPr>
        <w:t xml:space="preserve">hipoteza </w:t>
      </w:r>
      <w:r w:rsidR="0072793B" w:rsidRPr="007A5148">
        <w:rPr>
          <w:rFonts w:eastAsia="Calibri" w:cs="Times New Roman"/>
        </w:rPr>
        <w:t xml:space="preserve">postavljenih i </w:t>
      </w:r>
      <w:r w:rsidR="00152443" w:rsidRPr="007A5148">
        <w:rPr>
          <w:rFonts w:eastAsia="Calibri" w:cs="Times New Roman"/>
        </w:rPr>
        <w:t>opisanih</w:t>
      </w:r>
      <w:r w:rsidR="004A0A58" w:rsidRPr="007A5148">
        <w:rPr>
          <w:rFonts w:eastAsia="Calibri" w:cs="Times New Roman"/>
        </w:rPr>
        <w:t xml:space="preserve"> u drugome poglavlju ove disertacije, istraživanje </w:t>
      </w:r>
      <w:r w:rsidR="00D95DF0" w:rsidRPr="007A5148">
        <w:rPr>
          <w:rFonts w:eastAsia="Calibri" w:cs="Times New Roman"/>
        </w:rPr>
        <w:t>je</w:t>
      </w:r>
      <w:r w:rsidR="004A0A58" w:rsidRPr="007A5148">
        <w:rPr>
          <w:rFonts w:eastAsia="Calibri" w:cs="Times New Roman"/>
        </w:rPr>
        <w:t xml:space="preserve"> podijeljeno na dva dijela</w:t>
      </w:r>
      <w:r w:rsidR="0072793B" w:rsidRPr="007A5148">
        <w:rPr>
          <w:rFonts w:eastAsia="Calibri" w:cs="Times New Roman"/>
        </w:rPr>
        <w:t>,</w:t>
      </w:r>
      <w:r w:rsidR="00D95DF0" w:rsidRPr="007A5148">
        <w:rPr>
          <w:rFonts w:eastAsia="Calibri" w:cs="Times New Roman"/>
        </w:rPr>
        <w:t xml:space="preserve"> </w:t>
      </w:r>
      <w:r w:rsidR="0072793B" w:rsidRPr="007A5148">
        <w:rPr>
          <w:rFonts w:eastAsia="Calibri" w:cs="Times New Roman"/>
        </w:rPr>
        <w:t>a</w:t>
      </w:r>
      <w:r w:rsidR="00D95DF0" w:rsidRPr="007A5148">
        <w:rPr>
          <w:rFonts w:eastAsia="Calibri" w:cs="Times New Roman"/>
        </w:rPr>
        <w:t xml:space="preserve"> to</w:t>
      </w:r>
      <w:r w:rsidR="004505E1" w:rsidRPr="007A5148">
        <w:rPr>
          <w:rFonts w:eastAsia="Calibri" w:cs="Times New Roman"/>
        </w:rPr>
        <w:t xml:space="preserve"> su</w:t>
      </w:r>
      <w:r w:rsidR="00152443" w:rsidRPr="007A5148">
        <w:rPr>
          <w:rFonts w:eastAsia="Calibri" w:cs="Times New Roman"/>
        </w:rPr>
        <w:t>:</w:t>
      </w:r>
    </w:p>
    <w:p w:rsidR="00152443" w:rsidRPr="007A5148" w:rsidRDefault="00152443" w:rsidP="009F3C20">
      <w:pPr>
        <w:pStyle w:val="Nabrajanje"/>
        <w:numPr>
          <w:ilvl w:val="0"/>
          <w:numId w:val="59"/>
        </w:numPr>
      </w:pPr>
      <w:r w:rsidRPr="008E7F89">
        <w:rPr>
          <w:u w:val="single"/>
        </w:rPr>
        <w:t>K</w:t>
      </w:r>
      <w:r w:rsidR="00D95DF0" w:rsidRPr="008E7F89">
        <w:rPr>
          <w:u w:val="single"/>
        </w:rPr>
        <w:t>vantitativni dio</w:t>
      </w:r>
      <w:r w:rsidR="00D95DF0" w:rsidRPr="007A5148">
        <w:t xml:space="preserve"> koji je </w:t>
      </w:r>
      <w:r w:rsidR="002150EA" w:rsidRPr="007A5148">
        <w:t>temeljen</w:t>
      </w:r>
      <w:r w:rsidR="00D95DF0" w:rsidRPr="007A5148">
        <w:t xml:space="preserve"> na </w:t>
      </w:r>
      <w:r w:rsidR="00DB5E17" w:rsidRPr="007A5148">
        <w:rPr>
          <w:b/>
        </w:rPr>
        <w:t>Anketnom</w:t>
      </w:r>
      <w:r w:rsidR="006211A7">
        <w:rPr>
          <w:b/>
        </w:rPr>
        <w:t>e</w:t>
      </w:r>
      <w:r w:rsidR="00DB5E17" w:rsidRPr="007A5148">
        <w:rPr>
          <w:b/>
        </w:rPr>
        <w:t xml:space="preserve"> </w:t>
      </w:r>
      <w:r w:rsidR="006211A7">
        <w:rPr>
          <w:b/>
        </w:rPr>
        <w:t>u</w:t>
      </w:r>
      <w:r w:rsidR="00DB5E17" w:rsidRPr="007A5148">
        <w:rPr>
          <w:b/>
        </w:rPr>
        <w:t>pitnik</w:t>
      </w:r>
      <w:r w:rsidR="00D95DF0" w:rsidRPr="007A5148">
        <w:rPr>
          <w:b/>
        </w:rPr>
        <w:t>u za korisnike IKT sustava</w:t>
      </w:r>
      <w:r w:rsidR="00D95DF0" w:rsidRPr="007A5148">
        <w:t xml:space="preserve"> u </w:t>
      </w:r>
      <w:r w:rsidR="004505E1" w:rsidRPr="007A5148">
        <w:t xml:space="preserve">10 hrvatskih društvenih i privatnih </w:t>
      </w:r>
      <w:r w:rsidR="00E822A0" w:rsidRPr="007A5148">
        <w:t>organizacija kao i nji</w:t>
      </w:r>
      <w:r w:rsidR="0021282D">
        <w:t>ma pripadajućeg</w:t>
      </w:r>
      <w:r w:rsidR="006211A7">
        <w:t>a</w:t>
      </w:r>
      <w:r w:rsidR="00E822A0" w:rsidRPr="007A5148">
        <w:t xml:space="preserve"> </w:t>
      </w:r>
      <w:r w:rsidR="00E822A0" w:rsidRPr="007A5148">
        <w:rPr>
          <w:b/>
        </w:rPr>
        <w:t>IT menadžera</w:t>
      </w:r>
      <w:r w:rsidR="00E822A0" w:rsidRPr="007A5148">
        <w:t xml:space="preserve"> koji također ispunjava taj Upitnik</w:t>
      </w:r>
      <w:r w:rsidR="008E7F89">
        <w:t>, a</w:t>
      </w:r>
      <w:r w:rsidR="00D95DF0" w:rsidRPr="007A5148">
        <w:t xml:space="preserve"> </w:t>
      </w:r>
      <w:r w:rsidR="00E822A0" w:rsidRPr="007A5148">
        <w:t>kako bi se dobila usporedba</w:t>
      </w:r>
      <w:r w:rsidR="00E9698C" w:rsidRPr="007A5148">
        <w:t xml:space="preserve"> i utvrdio stupanj</w:t>
      </w:r>
      <w:r w:rsidR="0021282D">
        <w:t xml:space="preserve"> njihov</w:t>
      </w:r>
      <w:r w:rsidR="006211A7">
        <w:t>e</w:t>
      </w:r>
      <w:r w:rsidR="00E9698C" w:rsidRPr="007A5148">
        <w:t xml:space="preserve"> </w:t>
      </w:r>
      <w:r w:rsidR="0021282D">
        <w:t>međusobn</w:t>
      </w:r>
      <w:r w:rsidR="008907D3">
        <w:t>e</w:t>
      </w:r>
      <w:r w:rsidR="0021282D">
        <w:t xml:space="preserve"> </w:t>
      </w:r>
      <w:r w:rsidR="008907D3">
        <w:t xml:space="preserve">usklađenosti </w:t>
      </w:r>
      <w:r w:rsidR="0021282D">
        <w:t xml:space="preserve">oko </w:t>
      </w:r>
      <w:r w:rsidR="006211A7">
        <w:t>sedam</w:t>
      </w:r>
      <w:r w:rsidR="0018292D">
        <w:t xml:space="preserve"> </w:t>
      </w:r>
      <w:r w:rsidR="0021282D">
        <w:t>temeljnih opredjeljenja</w:t>
      </w:r>
      <w:r w:rsidR="00261FAA">
        <w:t xml:space="preserve"> i navika IT menadžera</w:t>
      </w:r>
      <w:r w:rsidR="00E822A0" w:rsidRPr="007A5148">
        <w:t>.</w:t>
      </w:r>
    </w:p>
    <w:p w:rsidR="00152443" w:rsidRPr="007A5148" w:rsidRDefault="00152443" w:rsidP="009F3C20">
      <w:pPr>
        <w:pStyle w:val="Nabrajanje"/>
        <w:numPr>
          <w:ilvl w:val="0"/>
          <w:numId w:val="59"/>
        </w:numPr>
      </w:pPr>
      <w:r w:rsidRPr="008E7F89">
        <w:rPr>
          <w:u w:val="single"/>
        </w:rPr>
        <w:t>K</w:t>
      </w:r>
      <w:r w:rsidR="00D95DF0" w:rsidRPr="008E7F89">
        <w:rPr>
          <w:u w:val="single"/>
        </w:rPr>
        <w:t>valitativni</w:t>
      </w:r>
      <w:r w:rsidRPr="008E7F89">
        <w:rPr>
          <w:u w:val="single"/>
        </w:rPr>
        <w:t xml:space="preserve"> dio</w:t>
      </w:r>
      <w:r w:rsidRPr="007A5148">
        <w:t xml:space="preserve"> istraživanja </w:t>
      </w:r>
      <w:r w:rsidR="0072793B" w:rsidRPr="007A5148">
        <w:t xml:space="preserve">koji se temelji </w:t>
      </w:r>
      <w:r w:rsidR="00D95DF0" w:rsidRPr="007A5148">
        <w:t xml:space="preserve">na </w:t>
      </w:r>
      <w:r w:rsidR="00AB5411" w:rsidRPr="007A5148">
        <w:rPr>
          <w:b/>
        </w:rPr>
        <w:t>Dubinskim i</w:t>
      </w:r>
      <w:r w:rsidR="0072793B" w:rsidRPr="007A5148">
        <w:rPr>
          <w:b/>
        </w:rPr>
        <w:t>ntervjuima</w:t>
      </w:r>
      <w:r w:rsidR="00D95DF0" w:rsidRPr="007A5148">
        <w:rPr>
          <w:b/>
        </w:rPr>
        <w:t xml:space="preserve"> s IT menadžerima</w:t>
      </w:r>
      <w:r w:rsidR="004505E1" w:rsidRPr="007A5148">
        <w:rPr>
          <w:b/>
        </w:rPr>
        <w:t xml:space="preserve"> </w:t>
      </w:r>
      <w:r w:rsidR="0072793B" w:rsidRPr="007A5148">
        <w:t>tih</w:t>
      </w:r>
      <w:r w:rsidR="006C4A9A" w:rsidRPr="007A5148">
        <w:t xml:space="preserve"> istih 10 organizacija</w:t>
      </w:r>
      <w:r w:rsidR="00E07B1E" w:rsidRPr="007A5148">
        <w:t xml:space="preserve">, a koji treba propitati podatke </w:t>
      </w:r>
      <w:r w:rsidR="006211A7">
        <w:t>glede</w:t>
      </w:r>
      <w:r w:rsidR="00E07B1E" w:rsidRPr="007A5148">
        <w:t xml:space="preserve"> položaj</w:t>
      </w:r>
      <w:r w:rsidR="006211A7">
        <w:t>a</w:t>
      </w:r>
      <w:r w:rsidR="00E07B1E" w:rsidRPr="007A5148">
        <w:t>, status</w:t>
      </w:r>
      <w:r w:rsidR="006211A7">
        <w:t>a</w:t>
      </w:r>
      <w:r w:rsidR="00E07B1E" w:rsidRPr="007A5148">
        <w:t>,</w:t>
      </w:r>
      <w:r w:rsidR="00AB4423">
        <w:t xml:space="preserve"> radn</w:t>
      </w:r>
      <w:r w:rsidR="006211A7">
        <w:t>oga</w:t>
      </w:r>
      <w:r w:rsidR="00AB4423">
        <w:t xml:space="preserve"> staž</w:t>
      </w:r>
      <w:r w:rsidR="006211A7">
        <w:t>a</w:t>
      </w:r>
      <w:r w:rsidR="00AB4423">
        <w:t xml:space="preserve"> u IKT-u,</w:t>
      </w:r>
      <w:r w:rsidR="00E07B1E" w:rsidRPr="007A5148">
        <w:t xml:space="preserve"> ulog</w:t>
      </w:r>
      <w:r w:rsidR="006211A7">
        <w:t>e</w:t>
      </w:r>
      <w:r w:rsidR="00E07B1E" w:rsidRPr="007A5148">
        <w:t xml:space="preserve"> i komunikacijsk</w:t>
      </w:r>
      <w:r w:rsidR="00D143C5">
        <w:t>e</w:t>
      </w:r>
      <w:r w:rsidR="00E07B1E" w:rsidRPr="007A5148">
        <w:t xml:space="preserve"> ulog</w:t>
      </w:r>
      <w:r w:rsidR="00D143C5">
        <w:t>e</w:t>
      </w:r>
      <w:r w:rsidR="00E07B1E" w:rsidRPr="007A5148">
        <w:t xml:space="preserve"> IT menadžera</w:t>
      </w:r>
      <w:r w:rsidR="0021282D">
        <w:t xml:space="preserve"> te dati prilog boljem</w:t>
      </w:r>
      <w:r w:rsidR="006211A7">
        <w:t>u</w:t>
      </w:r>
      <w:r w:rsidR="0021282D">
        <w:t xml:space="preserve"> razumijevanju komunikacijske uloge i kompetencija IT menadžera</w:t>
      </w:r>
      <w:r w:rsidR="004A0A58" w:rsidRPr="007A5148">
        <w:t>.</w:t>
      </w:r>
    </w:p>
    <w:p w:rsidR="00456E4E" w:rsidRPr="007A5148" w:rsidRDefault="00456E4E" w:rsidP="00AB32A1">
      <w:pPr>
        <w:pStyle w:val="Heading2"/>
      </w:pPr>
      <w:bookmarkStart w:id="150" w:name="_Toc462787753"/>
      <w:bookmarkStart w:id="151" w:name="_Toc321426730"/>
      <w:r w:rsidRPr="007A5148">
        <w:t>Prikupljanje literature</w:t>
      </w:r>
      <w:bookmarkEnd w:id="150"/>
    </w:p>
    <w:p w:rsidR="00456E4E" w:rsidRPr="007A5148" w:rsidRDefault="00261FAA" w:rsidP="00456E4E">
      <w:pPr>
        <w:rPr>
          <w:lang w:bidi="en-US"/>
        </w:rPr>
      </w:pPr>
      <w:r>
        <w:t>Analizom dostupne literature</w:t>
      </w:r>
      <w:r w:rsidR="006D0254">
        <w:t xml:space="preserve"> došlo se do spoznaje kako je</w:t>
      </w:r>
      <w:r>
        <w:t xml:space="preserve"> </w:t>
      </w:r>
      <w:r w:rsidR="006D0254">
        <w:t>a</w:t>
      </w:r>
      <w:r w:rsidR="00456E4E" w:rsidRPr="007A5148">
        <w:t>kademska vjerodostojnost velikoga broja izvora koji se odnose na obrađivanu temu vrlo upitna. Internet</w:t>
      </w:r>
      <w:r w:rsidR="0041094A">
        <w:t>ski</w:t>
      </w:r>
      <w:r w:rsidR="00456E4E" w:rsidRPr="007A5148">
        <w:t xml:space="preserve"> izvori prepuni su stručnih članaka, no nedostatak znanstvenih izvora koji obrađuju komunikacijsku ulogu i kompetencije IT menadžera očit</w:t>
      </w:r>
      <w:r w:rsidR="0041094A">
        <w:t xml:space="preserve"> je</w:t>
      </w:r>
      <w:r w:rsidR="00032733">
        <w:t>, pogotovo u Hrvatskoj</w:t>
      </w:r>
      <w:r w:rsidR="00456E4E" w:rsidRPr="007A5148">
        <w:t xml:space="preserve">. Kod prikupljanja relevantne literature, većina znanstvenih izvora </w:t>
      </w:r>
      <w:r w:rsidR="0021282D">
        <w:t>pronađ</w:t>
      </w:r>
      <w:r w:rsidR="00456E4E" w:rsidRPr="007A5148">
        <w:t xml:space="preserve">ena je pristupom internetskim bazama podataka. To su baza citata </w:t>
      </w:r>
      <w:r w:rsidR="00456E4E" w:rsidRPr="007A5148">
        <w:rPr>
          <w:i/>
        </w:rPr>
        <w:t>Scopus: www.scopus.com</w:t>
      </w:r>
      <w:r w:rsidR="00456E4E" w:rsidRPr="007A5148">
        <w:t xml:space="preserve">, Emerald insight </w:t>
      </w:r>
      <w:r w:rsidR="00456E4E" w:rsidRPr="007A5148">
        <w:rPr>
          <w:i/>
        </w:rPr>
        <w:t>www.emeraldinsight.com</w:t>
      </w:r>
      <w:r w:rsidR="00456E4E" w:rsidRPr="007A5148">
        <w:t xml:space="preserve"> i </w:t>
      </w:r>
      <w:r w:rsidR="00456E4E" w:rsidRPr="007A5148">
        <w:rPr>
          <w:i/>
        </w:rPr>
        <w:t>Web Of Science:</w:t>
      </w:r>
      <w:r w:rsidR="00456E4E" w:rsidRPr="007A5148">
        <w:t xml:space="preserve"> </w:t>
      </w:r>
      <w:hyperlink r:id="rId31" w:history="1">
        <w:r w:rsidR="00456E4E" w:rsidRPr="007A5148">
          <w:rPr>
            <w:i/>
          </w:rPr>
          <w:t>www.wokinfo.com</w:t>
        </w:r>
      </w:hyperlink>
      <w:r w:rsidR="00456E4E" w:rsidRPr="007A5148">
        <w:t xml:space="preserve"> na koje je pristupano putem knjižničnog</w:t>
      </w:r>
      <w:r w:rsidR="0041094A">
        <w:t>a</w:t>
      </w:r>
      <w:r w:rsidR="00456E4E" w:rsidRPr="007A5148">
        <w:t xml:space="preserve"> portala Filozofskog</w:t>
      </w:r>
      <w:r w:rsidR="0041094A">
        <w:t>a</w:t>
      </w:r>
      <w:r w:rsidR="00456E4E" w:rsidRPr="007A5148">
        <w:t xml:space="preserve"> fakulteta Sveučilišta u Zagrebu. Naknadno se putem </w:t>
      </w:r>
      <w:r w:rsidR="00456E4E" w:rsidRPr="007A5148">
        <w:rPr>
          <w:i/>
        </w:rPr>
        <w:t>Google tražilice</w:t>
      </w:r>
      <w:r w:rsidR="00456E4E" w:rsidRPr="007A5148">
        <w:t xml:space="preserve"> došlo do velikog</w:t>
      </w:r>
      <w:r w:rsidR="0041094A">
        <w:t>a</w:t>
      </w:r>
      <w:r w:rsidR="00456E4E" w:rsidRPr="007A5148">
        <w:t xml:space="preserve"> broja cjelovitih znanstvenih članaka za koje na bazama citata postoje samo sažetci. Korišteni su i ostali izvori u vidu </w:t>
      </w:r>
      <w:r w:rsidR="00456E4E" w:rsidRPr="007A5148">
        <w:rPr>
          <w:i/>
        </w:rPr>
        <w:t>online</w:t>
      </w:r>
      <w:r w:rsidR="00456E4E" w:rsidRPr="007A5148">
        <w:t xml:space="preserve"> knjiga </w:t>
      </w:r>
      <w:r w:rsidR="0041094A">
        <w:t xml:space="preserve">u </w:t>
      </w:r>
      <w:r w:rsidR="00456E4E" w:rsidRPr="007A5148">
        <w:t>vez</w:t>
      </w:r>
      <w:r w:rsidR="0041094A">
        <w:t>i s</w:t>
      </w:r>
      <w:r w:rsidR="00456E4E" w:rsidRPr="007A5148">
        <w:t xml:space="preserve"> naveden</w:t>
      </w:r>
      <w:r w:rsidR="0041094A">
        <w:t>om</w:t>
      </w:r>
      <w:r w:rsidR="00456E4E" w:rsidRPr="007A5148">
        <w:t xml:space="preserve"> tem</w:t>
      </w:r>
      <w:r w:rsidR="0041094A">
        <w:t>om</w:t>
      </w:r>
      <w:r w:rsidR="00456E4E" w:rsidRPr="007A5148">
        <w:t xml:space="preserve"> </w:t>
      </w:r>
      <w:r w:rsidR="006D0254">
        <w:t>i putem</w:t>
      </w:r>
      <w:r w:rsidR="0021282D">
        <w:t xml:space="preserve"> </w:t>
      </w:r>
      <w:r w:rsidR="00456E4E" w:rsidRPr="007A5148">
        <w:t>internetski</w:t>
      </w:r>
      <w:r w:rsidR="006D0254">
        <w:t>h pretraživanj</w:t>
      </w:r>
      <w:r w:rsidR="00456E4E" w:rsidRPr="007A5148">
        <w:t xml:space="preserve">a </w:t>
      </w:r>
      <w:r w:rsidR="006D0254" w:rsidRPr="006D0254">
        <w:rPr>
          <w:i/>
        </w:rPr>
        <w:t>online</w:t>
      </w:r>
      <w:r w:rsidR="006D0254">
        <w:t xml:space="preserve"> </w:t>
      </w:r>
      <w:r w:rsidR="00456E4E" w:rsidRPr="007A5148">
        <w:t xml:space="preserve">baze </w:t>
      </w:r>
      <w:r w:rsidR="00456E4E" w:rsidRPr="007A5148">
        <w:rPr>
          <w:i/>
        </w:rPr>
        <w:t xml:space="preserve">Google knjige </w:t>
      </w:r>
      <w:r w:rsidR="00456E4E" w:rsidRPr="007A5148">
        <w:t xml:space="preserve">na </w:t>
      </w:r>
      <w:r w:rsidR="006D0254" w:rsidRPr="00D143C5">
        <w:rPr>
          <w:i/>
        </w:rPr>
        <w:t>web</w:t>
      </w:r>
      <w:r w:rsidR="006D0254">
        <w:t xml:space="preserve"> </w:t>
      </w:r>
      <w:r w:rsidR="00456E4E" w:rsidRPr="007A5148">
        <w:t>stranicama</w:t>
      </w:r>
      <w:r w:rsidR="00456E4E" w:rsidRPr="007A5148">
        <w:rPr>
          <w:i/>
        </w:rPr>
        <w:t xml:space="preserve"> www.books.google.hr</w:t>
      </w:r>
      <w:r w:rsidR="00456E4E" w:rsidRPr="007A5148">
        <w:t xml:space="preserve"> i</w:t>
      </w:r>
      <w:r w:rsidR="006D0254">
        <w:t xml:space="preserve"> preko</w:t>
      </w:r>
      <w:r w:rsidR="00456E4E" w:rsidRPr="007A5148">
        <w:t xml:space="preserve"> </w:t>
      </w:r>
      <w:r w:rsidR="00456E4E" w:rsidRPr="007A5148">
        <w:rPr>
          <w:i/>
        </w:rPr>
        <w:t xml:space="preserve">Google znalca </w:t>
      </w:r>
      <w:r w:rsidR="00456E4E" w:rsidRPr="007A5148">
        <w:t>na stranicama</w:t>
      </w:r>
      <w:r w:rsidR="00456E4E" w:rsidRPr="007A5148">
        <w:rPr>
          <w:i/>
        </w:rPr>
        <w:t xml:space="preserve"> www.scholar.google.hr</w:t>
      </w:r>
      <w:r w:rsidR="00456E4E" w:rsidRPr="007A5148">
        <w:t>. Ostatak izvora dobavljen je iz stručnih časopisa i knjiga dostupnih u Knjižnicama grada Zagreba te iz nekolicine privatnih kolekcija.</w:t>
      </w:r>
      <w:r w:rsidR="00032733">
        <w:t xml:space="preserve"> U literaturi ovoga rada navedeni su i strukovni časopisi koji se bave temom IKT-a, domaći i strani. Uz magazin CIO, Mreža, tu su i izvješća te istraživanja mnogih analitičkih kuća na temu uloge IT menadžera.</w:t>
      </w:r>
    </w:p>
    <w:p w:rsidR="007267B9" w:rsidRPr="007A5148" w:rsidRDefault="007267B9" w:rsidP="00AB32A1">
      <w:pPr>
        <w:pStyle w:val="Heading2"/>
      </w:pPr>
      <w:bookmarkStart w:id="152" w:name="_Toc462787754"/>
      <w:r w:rsidRPr="007A5148">
        <w:t>Uzorci istraživanja</w:t>
      </w:r>
      <w:bookmarkEnd w:id="151"/>
      <w:bookmarkEnd w:id="152"/>
    </w:p>
    <w:p w:rsidR="00C5678B" w:rsidRDefault="00DB0864" w:rsidP="007267B9">
      <w:r w:rsidRPr="007A5148">
        <w:t>Istraživanje ove teme temeljilo se na</w:t>
      </w:r>
      <w:r w:rsidR="0021282D">
        <w:t xml:space="preserve"> nekoliko znanstvenih radova i</w:t>
      </w:r>
      <w:r w:rsidRPr="007A5148">
        <w:t xml:space="preserve"> </w:t>
      </w:r>
      <w:r w:rsidR="00F96513" w:rsidRPr="007A5148">
        <w:t>dosadašnji</w:t>
      </w:r>
      <w:r w:rsidR="0021282D">
        <w:t>h</w:t>
      </w:r>
      <w:r w:rsidR="00F96513" w:rsidRPr="007A5148">
        <w:t xml:space="preserve"> </w:t>
      </w:r>
      <w:r w:rsidRPr="007A5148">
        <w:t>spoznaja o</w:t>
      </w:r>
      <w:r w:rsidR="00F96513" w:rsidRPr="007A5148">
        <w:t xml:space="preserve"> ulozi i odgovornostima modernoga IT menadžera</w:t>
      </w:r>
      <w:r w:rsidR="00C5678B">
        <w:t xml:space="preserve"> </w:t>
      </w:r>
      <w:r w:rsidR="00C5678B" w:rsidRPr="007A5148">
        <w:t>te uporabi IKT-a na radnome mjestu</w:t>
      </w:r>
      <w:r w:rsidR="00D143C5">
        <w:t>,</w:t>
      </w:r>
      <w:r w:rsidR="00C5678B" w:rsidRPr="007A5148">
        <w:t xml:space="preserve"> u društvenim i privatnim organizacijama u Republici Hrvatskoj.</w:t>
      </w:r>
      <w:r w:rsidR="0021282D">
        <w:t xml:space="preserve"> To su </w:t>
      </w:r>
      <w:sdt>
        <w:sdtPr>
          <w:id w:val="854926899"/>
          <w:citation/>
        </w:sdtPr>
        <w:sdtEndPr/>
        <w:sdtContent>
          <w:r w:rsidR="0021282D">
            <w:fldChar w:fldCharType="begin"/>
          </w:r>
          <w:r w:rsidR="0021282D">
            <w:instrText xml:space="preserve"> CITATION Gra10 \l 1050 </w:instrText>
          </w:r>
          <w:r w:rsidR="0021282D">
            <w:fldChar w:fldCharType="separate"/>
          </w:r>
          <w:r w:rsidR="001B6365">
            <w:rPr>
              <w:noProof/>
            </w:rPr>
            <w:t>(Waller, Rubenstrunk, &amp; Hallenbeck, 2010)</w:t>
          </w:r>
          <w:r w:rsidR="0021282D">
            <w:fldChar w:fldCharType="end"/>
          </w:r>
        </w:sdtContent>
      </w:sdt>
      <w:r w:rsidR="00C5678B">
        <w:t xml:space="preserve"> na osnov</w:t>
      </w:r>
      <w:r w:rsidR="00D143C5">
        <w:t>i</w:t>
      </w:r>
      <w:r w:rsidR="00C5678B">
        <w:t xml:space="preserve"> </w:t>
      </w:r>
      <w:r w:rsidR="00032733">
        <w:t>či</w:t>
      </w:r>
      <w:r w:rsidR="00C5678B">
        <w:t>jega je</w:t>
      </w:r>
      <w:r w:rsidR="00032733">
        <w:t xml:space="preserve"> rada</w:t>
      </w:r>
      <w:r w:rsidR="00C5678B">
        <w:t xml:space="preserve"> i načinjen </w:t>
      </w:r>
      <w:r w:rsidR="00C5678B" w:rsidRPr="00DD6AE2">
        <w:rPr>
          <w:i/>
        </w:rPr>
        <w:t>Anketni upitnik</w:t>
      </w:r>
      <w:r w:rsidR="00C5678B">
        <w:t xml:space="preserve"> za kvantitativni dio istraživanja,</w:t>
      </w:r>
      <w:r w:rsidR="00032733">
        <w:t xml:space="preserve"> potom</w:t>
      </w:r>
      <w:r w:rsidR="009967AC">
        <w:t xml:space="preserve"> </w:t>
      </w:r>
      <w:sdt>
        <w:sdtPr>
          <w:id w:val="-60484424"/>
          <w:citation/>
        </w:sdtPr>
        <w:sdtEndPr/>
        <w:sdtContent>
          <w:r w:rsidR="009967AC">
            <w:fldChar w:fldCharType="begin"/>
          </w:r>
          <w:r w:rsidR="009967AC">
            <w:instrText xml:space="preserve">CITATION Pet00 \t  \l 1050 </w:instrText>
          </w:r>
          <w:r w:rsidR="009967AC">
            <w:fldChar w:fldCharType="separate"/>
          </w:r>
          <w:r w:rsidR="001B6365">
            <w:rPr>
              <w:noProof/>
            </w:rPr>
            <w:t>(Gottschalk &amp; Taylor, 2000)</w:t>
          </w:r>
          <w:r w:rsidR="009967AC">
            <w:fldChar w:fldCharType="end"/>
          </w:r>
        </w:sdtContent>
      </w:sdt>
      <w:r w:rsidR="00AF1BF1">
        <w:t xml:space="preserve"> koji proučavaju ulogu IT menadžera kao stratešku za organizaciju, zatim</w:t>
      </w:r>
      <w:r w:rsidR="00C5678B">
        <w:t xml:space="preserve"> </w:t>
      </w:r>
      <w:sdt>
        <w:sdtPr>
          <w:id w:val="1785157559"/>
          <w:citation/>
        </w:sdtPr>
        <w:sdtEndPr/>
        <w:sdtContent>
          <w:r w:rsidR="00C5678B">
            <w:fldChar w:fldCharType="begin"/>
          </w:r>
          <w:r w:rsidR="00C5678B">
            <w:instrText xml:space="preserve"> CITATION Chu09 \l 1050 </w:instrText>
          </w:r>
          <w:r w:rsidR="00C5678B">
            <w:fldChar w:fldCharType="separate"/>
          </w:r>
          <w:r w:rsidR="001B6365">
            <w:rPr>
              <w:noProof/>
            </w:rPr>
            <w:t>(Chun &amp; Mooney, 2009)</w:t>
          </w:r>
          <w:r w:rsidR="00C5678B">
            <w:fldChar w:fldCharType="end"/>
          </w:r>
        </w:sdtContent>
      </w:sdt>
      <w:r w:rsidR="00C5678B">
        <w:t xml:space="preserve"> koji proučavaju ulogu i odgovornosti IT menadžera u 20</w:t>
      </w:r>
      <w:r w:rsidR="00D143C5">
        <w:t>-</w:t>
      </w:r>
      <w:r w:rsidR="00C5678B">
        <w:t>godišnjoj evoluciji</w:t>
      </w:r>
      <w:r w:rsidR="006D0254">
        <w:t xml:space="preserve"> njegove uloge te</w:t>
      </w:r>
      <w:r w:rsidR="00C5678B" w:rsidRPr="007A5148">
        <w:t xml:space="preserve"> </w:t>
      </w:r>
      <w:sdt>
        <w:sdtPr>
          <w:id w:val="-669331127"/>
          <w:citation/>
        </w:sdtPr>
        <w:sdtEndPr/>
        <w:sdtContent>
          <w:r w:rsidR="00C5678B" w:rsidRPr="007A5148">
            <w:fldChar w:fldCharType="begin"/>
          </w:r>
          <w:r w:rsidR="00C5678B" w:rsidRPr="007A5148">
            <w:instrText xml:space="preserve">CITATION Mađ09 \t  \l 1050 </w:instrText>
          </w:r>
          <w:r w:rsidR="00C5678B" w:rsidRPr="007A5148">
            <w:fldChar w:fldCharType="separate"/>
          </w:r>
          <w:r w:rsidR="001B6365">
            <w:rPr>
              <w:noProof/>
            </w:rPr>
            <w:t>(Mađarić, Krakar, &amp; Lovrek, 2009)</w:t>
          </w:r>
          <w:r w:rsidR="00C5678B" w:rsidRPr="007A5148">
            <w:fldChar w:fldCharType="end"/>
          </w:r>
        </w:sdtContent>
      </w:sdt>
      <w:r w:rsidR="00C5678B" w:rsidRPr="007A5148">
        <w:t xml:space="preserve"> </w:t>
      </w:r>
      <w:r w:rsidR="00C5678B">
        <w:t>koji istražuju ulogu i odgovornosti IT menadžera u Hrvatskoj</w:t>
      </w:r>
      <w:r w:rsidR="00AF1BF1">
        <w:t>.</w:t>
      </w:r>
    </w:p>
    <w:p w:rsidR="00E90661" w:rsidRPr="007A5148" w:rsidRDefault="00F1585B" w:rsidP="007267B9">
      <w:pPr>
        <w:rPr>
          <w:rFonts w:eastAsia="Calibri" w:cs="Times New Roman"/>
        </w:rPr>
      </w:pPr>
      <w:r w:rsidRPr="007A5148">
        <w:t>Za razliku od</w:t>
      </w:r>
      <w:r w:rsidR="00AF1BF1">
        <w:t xml:space="preserve"> </w:t>
      </w:r>
      <w:sdt>
        <w:sdtPr>
          <w:id w:val="-659462217"/>
          <w:citation/>
        </w:sdtPr>
        <w:sdtEndPr/>
        <w:sdtContent>
          <w:r w:rsidR="00AF1BF1">
            <w:fldChar w:fldCharType="begin"/>
          </w:r>
          <w:r w:rsidR="00AF1BF1">
            <w:instrText xml:space="preserve"> CITATION Chu09 \l 1050 </w:instrText>
          </w:r>
          <w:r w:rsidR="00AF1BF1">
            <w:fldChar w:fldCharType="separate"/>
          </w:r>
          <w:r w:rsidR="001B6365">
            <w:rPr>
              <w:noProof/>
            </w:rPr>
            <w:t>(Chun &amp; Mooney, 2009)</w:t>
          </w:r>
          <w:r w:rsidR="00AF1BF1">
            <w:fldChar w:fldCharType="end"/>
          </w:r>
        </w:sdtContent>
      </w:sdt>
      <w:r w:rsidR="00AF1BF1">
        <w:t xml:space="preserve"> te</w:t>
      </w:r>
      <w:r w:rsidRPr="007A5148">
        <w:t xml:space="preserve"> </w:t>
      </w:r>
      <w:sdt>
        <w:sdtPr>
          <w:id w:val="-1993324955"/>
          <w:citation/>
        </w:sdtPr>
        <w:sdtEndPr/>
        <w:sdtContent>
          <w:r w:rsidRPr="007A5148">
            <w:fldChar w:fldCharType="begin"/>
          </w:r>
          <w:r w:rsidRPr="007A5148">
            <w:instrText xml:space="preserve">CITATION Mađ09 \t  \l 1050 </w:instrText>
          </w:r>
          <w:r w:rsidRPr="007A5148">
            <w:fldChar w:fldCharType="separate"/>
          </w:r>
          <w:r w:rsidR="001B6365">
            <w:rPr>
              <w:noProof/>
            </w:rPr>
            <w:t>(Mađarić, Krakar, &amp; Lovrek, 2009)</w:t>
          </w:r>
          <w:r w:rsidRPr="007A5148">
            <w:fldChar w:fldCharType="end"/>
          </w:r>
        </w:sdtContent>
      </w:sdt>
      <w:r w:rsidRPr="007A5148">
        <w:t xml:space="preserve">, </w:t>
      </w:r>
      <w:r w:rsidRPr="007A5148">
        <w:rPr>
          <w:rFonts w:eastAsia="Calibri" w:cs="Times New Roman"/>
        </w:rPr>
        <w:t>o</w:t>
      </w:r>
      <w:r w:rsidR="006C4A9A" w:rsidRPr="007A5148">
        <w:rPr>
          <w:rFonts w:eastAsia="Calibri" w:cs="Times New Roman"/>
        </w:rPr>
        <w:t>rganizacije</w:t>
      </w:r>
      <w:r w:rsidR="00470184">
        <w:rPr>
          <w:rFonts w:eastAsia="Calibri" w:cs="Times New Roman"/>
        </w:rPr>
        <w:t>, i pripadajući IT menadžeri,</w:t>
      </w:r>
      <w:r w:rsidR="006C4A9A" w:rsidRPr="007A5148">
        <w:rPr>
          <w:rFonts w:eastAsia="Calibri" w:cs="Times New Roman"/>
        </w:rPr>
        <w:t xml:space="preserve"> koje se bave prodajom IKT proizvoda i pružanjem IKT usluga drugima nisu uzimane u obzir jer ne predstavljaju ciljanu skupinu ovoga istraživanja.</w:t>
      </w:r>
      <w:r w:rsidR="00032733">
        <w:rPr>
          <w:rFonts w:eastAsia="Calibri" w:cs="Times New Roman"/>
        </w:rPr>
        <w:t xml:space="preserve"> U ovom</w:t>
      </w:r>
      <w:r w:rsidR="00D143C5">
        <w:rPr>
          <w:rFonts w:eastAsia="Calibri" w:cs="Times New Roman"/>
        </w:rPr>
        <w:t>e</w:t>
      </w:r>
      <w:r w:rsidR="00032733">
        <w:rPr>
          <w:rFonts w:eastAsia="Calibri" w:cs="Times New Roman"/>
        </w:rPr>
        <w:t xml:space="preserve"> su istraživanju obuhvaćene organizacije koje imaju svoga IT menadžera i svoj IT sektor i nisu ga eksternalizirali.</w:t>
      </w:r>
    </w:p>
    <w:p w:rsidR="00937CEB" w:rsidRPr="007A5148" w:rsidRDefault="00D95DF0" w:rsidP="007267B9">
      <w:r w:rsidRPr="007A5148">
        <w:t>Prvotni u</w:t>
      </w:r>
      <w:r w:rsidR="007267B9" w:rsidRPr="007A5148">
        <w:t>zorak ispitanika za istraživanje</w:t>
      </w:r>
      <w:r w:rsidR="00CE29C9" w:rsidRPr="007A5148">
        <w:t xml:space="preserve"> treba</w:t>
      </w:r>
      <w:r w:rsidR="00D574AD" w:rsidRPr="007A5148">
        <w:t>lo</w:t>
      </w:r>
      <w:r w:rsidRPr="007A5148">
        <w:t xml:space="preserve"> je predstavljati</w:t>
      </w:r>
      <w:r w:rsidR="007267B9" w:rsidRPr="007A5148">
        <w:t xml:space="preserve"> 300 korisnika i 10 IT menadžera iz 10 </w:t>
      </w:r>
      <w:r w:rsidR="003B4545" w:rsidRPr="007A5148">
        <w:t>organizacija</w:t>
      </w:r>
      <w:r w:rsidR="007267B9" w:rsidRPr="007A5148">
        <w:t xml:space="preserve"> nasumi</w:t>
      </w:r>
      <w:r w:rsidR="00CE29C9" w:rsidRPr="007A5148">
        <w:t xml:space="preserve">čno odabranih s popisa članova </w:t>
      </w:r>
      <w:r w:rsidR="007267B9" w:rsidRPr="007A5148">
        <w:rPr>
          <w:i/>
        </w:rPr>
        <w:t>Hrvatske informatičke zajednice</w:t>
      </w:r>
      <w:r w:rsidR="00CE29C9" w:rsidRPr="007A5148">
        <w:rPr>
          <w:rStyle w:val="FootnoteReference"/>
          <w:i/>
        </w:rPr>
        <w:footnoteReference w:id="68"/>
      </w:r>
      <w:r w:rsidR="00C26CED" w:rsidRPr="007A5148">
        <w:t xml:space="preserve"> koji se nalazi na </w:t>
      </w:r>
      <w:r w:rsidR="00D143C5">
        <w:t>i</w:t>
      </w:r>
      <w:r w:rsidR="007267B9" w:rsidRPr="007A5148">
        <w:t>nternet</w:t>
      </w:r>
      <w:r w:rsidR="00D143C5">
        <w:t>skim</w:t>
      </w:r>
      <w:r w:rsidR="007267B9" w:rsidRPr="007A5148">
        <w:t xml:space="preserve"> stranica</w:t>
      </w:r>
      <w:r w:rsidR="00C26CED" w:rsidRPr="007A5148">
        <w:t>ma</w:t>
      </w:r>
      <w:r w:rsidR="007267B9" w:rsidRPr="007A5148">
        <w:t xml:space="preserve"> </w:t>
      </w:r>
      <w:hyperlink r:id="rId32" w:history="1">
        <w:r w:rsidR="007267B9" w:rsidRPr="007A5148">
          <w:rPr>
            <w:i/>
          </w:rPr>
          <w:t>www.hiz.hr</w:t>
        </w:r>
      </w:hyperlink>
      <w:r w:rsidR="00C26CED" w:rsidRPr="007A5148">
        <w:t>. Na tom</w:t>
      </w:r>
      <w:r w:rsidR="00D143C5">
        <w:t>e</w:t>
      </w:r>
      <w:r w:rsidR="00C26CED" w:rsidRPr="007A5148">
        <w:t xml:space="preserve"> su popisu</w:t>
      </w:r>
      <w:r w:rsidR="00AF1BF1">
        <w:t>,</w:t>
      </w:r>
      <w:r w:rsidR="00C26CED" w:rsidRPr="007A5148">
        <w:t xml:space="preserve"> </w:t>
      </w:r>
      <w:r w:rsidR="007267B9" w:rsidRPr="007A5148">
        <w:t xml:space="preserve">uz navedene </w:t>
      </w:r>
      <w:r w:rsidR="003B4545" w:rsidRPr="007A5148">
        <w:t>organizacij</w:t>
      </w:r>
      <w:r w:rsidR="007267B9" w:rsidRPr="007A5148">
        <w:t>e i ustanove članove HIZ-a</w:t>
      </w:r>
      <w:r w:rsidR="00C26CED" w:rsidRPr="007A5148">
        <w:t>,</w:t>
      </w:r>
      <w:r w:rsidR="007267B9" w:rsidRPr="007A5148">
        <w:t xml:space="preserve"> navedeni i njima pripadajući IT menadžeri.</w:t>
      </w:r>
      <w:r w:rsidR="00405F6B" w:rsidRPr="007A5148">
        <w:t xml:space="preserve"> Kod izbora</w:t>
      </w:r>
      <w:r w:rsidR="00C26CED" w:rsidRPr="007A5148">
        <w:t xml:space="preserve"> odgovarajućeg</w:t>
      </w:r>
      <w:r w:rsidR="00D143C5">
        <w:t>a</w:t>
      </w:r>
      <w:r w:rsidR="00C26CED" w:rsidRPr="007A5148">
        <w:t xml:space="preserve"> IT menadžera</w:t>
      </w:r>
      <w:r w:rsidR="00405F6B" w:rsidRPr="007A5148">
        <w:t xml:space="preserve"> moralo</w:t>
      </w:r>
      <w:r w:rsidR="008442D7" w:rsidRPr="007A5148">
        <w:t xml:space="preserve"> se </w:t>
      </w:r>
      <w:r w:rsidR="00C26CED" w:rsidRPr="007A5148">
        <w:t xml:space="preserve">voditi računa o </w:t>
      </w:r>
      <w:r w:rsidR="008442D7" w:rsidRPr="007A5148">
        <w:t>ispun</w:t>
      </w:r>
      <w:r w:rsidR="00C26CED" w:rsidRPr="007A5148">
        <w:t>javanju</w:t>
      </w:r>
      <w:r w:rsidR="008442D7" w:rsidRPr="007A5148">
        <w:t xml:space="preserve"> nekoliko kriterija</w:t>
      </w:r>
      <w:r w:rsidR="00405F6B" w:rsidRPr="007A5148">
        <w:t xml:space="preserve"> prema</w:t>
      </w:r>
      <w:r w:rsidR="00E90661" w:rsidRPr="007A5148">
        <w:t xml:space="preserve"> konceptu koji su prvi razvili</w:t>
      </w:r>
      <w:r w:rsidR="00405F6B" w:rsidRPr="007A5148">
        <w:t xml:space="preserve"> Stephens i Loughman</w:t>
      </w:r>
      <w:r w:rsidR="006C1881" w:rsidRPr="007A5148">
        <w:t>, a oni glase</w:t>
      </w:r>
      <w:r w:rsidR="00937CEB" w:rsidRPr="007A5148">
        <w:t>:</w:t>
      </w:r>
    </w:p>
    <w:p w:rsidR="00937CEB" w:rsidRPr="007A5148" w:rsidRDefault="00937CEB" w:rsidP="009F3C20">
      <w:pPr>
        <w:pStyle w:val="Nabrajanje"/>
        <w:numPr>
          <w:ilvl w:val="0"/>
          <w:numId w:val="35"/>
        </w:numPr>
      </w:pPr>
      <w:r w:rsidRPr="007A5148">
        <w:t>mora biti najviše pozicionirana osoba odgovorna za IKT u organizaciji,</w:t>
      </w:r>
    </w:p>
    <w:p w:rsidR="00937CEB" w:rsidRPr="007A5148" w:rsidRDefault="00937CEB" w:rsidP="009F3C20">
      <w:pPr>
        <w:pStyle w:val="Nabrajanje"/>
        <w:numPr>
          <w:ilvl w:val="0"/>
          <w:numId w:val="35"/>
        </w:numPr>
      </w:pPr>
      <w:r w:rsidRPr="007A5148">
        <w:t>odgovara najviše dvjema razinama iznad sebe,</w:t>
      </w:r>
    </w:p>
    <w:p w:rsidR="00937CEB" w:rsidRPr="007A5148" w:rsidRDefault="00E12568" w:rsidP="009F3C20">
      <w:pPr>
        <w:pStyle w:val="Nabrajanje"/>
        <w:numPr>
          <w:ilvl w:val="0"/>
          <w:numId w:val="35"/>
        </w:numPr>
      </w:pPr>
      <w:r w:rsidRPr="007A5148">
        <w:t>odgovor</w:t>
      </w:r>
      <w:r w:rsidR="00902489" w:rsidRPr="007A5148">
        <w:t>a</w:t>
      </w:r>
      <w:r w:rsidR="00890A4F" w:rsidRPr="007A5148">
        <w:t xml:space="preserve"> za informacijske sustave i </w:t>
      </w:r>
      <w:r w:rsidRPr="007A5148">
        <w:t>telekomunikacije</w:t>
      </w:r>
      <w:r w:rsidR="00890A4F" w:rsidRPr="007A5148">
        <w:t xml:space="preserve"> (IKT)</w:t>
      </w:r>
      <w:r w:rsidRPr="007A5148">
        <w:t>, podršku korisnicima i</w:t>
      </w:r>
    </w:p>
    <w:p w:rsidR="00937CEB" w:rsidRPr="007A5148" w:rsidRDefault="00E12568" w:rsidP="009F3C20">
      <w:pPr>
        <w:pStyle w:val="Nabrajanje"/>
        <w:numPr>
          <w:ilvl w:val="0"/>
          <w:numId w:val="35"/>
        </w:numPr>
      </w:pPr>
      <w:r w:rsidRPr="007A5148">
        <w:t>odgovoran je za strateško planiranje IKT resursa</w:t>
      </w:r>
      <w:r w:rsidR="00405F6B" w:rsidRPr="007A5148">
        <w:t xml:space="preserve"> </w:t>
      </w:r>
      <w:sdt>
        <w:sdtPr>
          <w:id w:val="-1747947451"/>
          <w:citation/>
        </w:sdtPr>
        <w:sdtEndPr/>
        <w:sdtContent>
          <w:r w:rsidR="00405F6B" w:rsidRPr="007A5148">
            <w:fldChar w:fldCharType="begin"/>
          </w:r>
          <w:r w:rsidR="00405F6B" w:rsidRPr="007A5148">
            <w:instrText xml:space="preserve"> CITATION Ste94 \l 1050 </w:instrText>
          </w:r>
          <w:r w:rsidR="00405F6B" w:rsidRPr="007A5148">
            <w:fldChar w:fldCharType="separate"/>
          </w:r>
          <w:r w:rsidR="001B6365">
            <w:rPr>
              <w:noProof/>
            </w:rPr>
            <w:t>(Stephens &amp; Loughman, 1994)</w:t>
          </w:r>
          <w:r w:rsidR="00405F6B" w:rsidRPr="007A5148">
            <w:fldChar w:fldCharType="end"/>
          </w:r>
        </w:sdtContent>
      </w:sdt>
      <w:r w:rsidRPr="007A5148">
        <w:t>.</w:t>
      </w:r>
    </w:p>
    <w:p w:rsidR="00F40B57" w:rsidRPr="007A5148" w:rsidRDefault="00E9698C" w:rsidP="007267B9">
      <w:r w:rsidRPr="007A5148">
        <w:t>Dodatno važan</w:t>
      </w:r>
      <w:r w:rsidR="00470184">
        <w:t xml:space="preserve"> ranije spomenuti</w:t>
      </w:r>
      <w:r w:rsidRPr="007A5148">
        <w:t xml:space="preserve"> </w:t>
      </w:r>
      <w:r w:rsidR="00F40B57" w:rsidRPr="007A5148">
        <w:t xml:space="preserve">kriterij kod izbora organizacija je da su uzimane u obzir </w:t>
      </w:r>
      <w:r w:rsidR="00032733">
        <w:t>sam</w:t>
      </w:r>
      <w:r w:rsidR="00F40B57" w:rsidRPr="007A5148">
        <w:t xml:space="preserve">o one koje imaju svoj vlastiti IT sektor pa prema tome i svoga IT menadžera. </w:t>
      </w:r>
      <w:r w:rsidRPr="007A5148">
        <w:t>Tako n</w:t>
      </w:r>
      <w:r w:rsidR="00F40B57" w:rsidRPr="007A5148">
        <w:t>isu uzete u obzir:</w:t>
      </w:r>
    </w:p>
    <w:p w:rsidR="00F40B57" w:rsidRPr="007A5148" w:rsidRDefault="00AF1BF1" w:rsidP="009F3C20">
      <w:pPr>
        <w:pStyle w:val="Nabrajanje"/>
        <w:numPr>
          <w:ilvl w:val="0"/>
          <w:numId w:val="62"/>
        </w:numPr>
      </w:pPr>
      <w:r>
        <w:t>o</w:t>
      </w:r>
      <w:r w:rsidR="00F40B57" w:rsidRPr="007A5148">
        <w:t>rganizacije specijalizirane za prodaju IKT proizvoda i usluga</w:t>
      </w:r>
      <w:r w:rsidR="00D143C5">
        <w:t xml:space="preserve"> i</w:t>
      </w:r>
    </w:p>
    <w:p w:rsidR="00F40B57" w:rsidRPr="007A5148" w:rsidRDefault="00AF1BF1" w:rsidP="009F3C20">
      <w:pPr>
        <w:pStyle w:val="Nabrajanje"/>
        <w:numPr>
          <w:ilvl w:val="0"/>
          <w:numId w:val="35"/>
        </w:numPr>
      </w:pPr>
      <w:r>
        <w:t>o</w:t>
      </w:r>
      <w:r w:rsidR="00F40B57" w:rsidRPr="007A5148">
        <w:t>rganizacije koje su na bilo koji način dio ili cijeli svoj IT sektor eksternalizirale.</w:t>
      </w:r>
    </w:p>
    <w:p w:rsidR="00B05870" w:rsidRPr="007A5148" w:rsidRDefault="00F1585B" w:rsidP="007267B9">
      <w:r w:rsidRPr="007A5148">
        <w:t>Nakon što je p</w:t>
      </w:r>
      <w:r w:rsidR="006D4441">
        <w:t>oslan</w:t>
      </w:r>
      <w:r w:rsidRPr="007A5148">
        <w:t xml:space="preserve"> probn</w:t>
      </w:r>
      <w:r w:rsidR="006D4441">
        <w:t>i</w:t>
      </w:r>
      <w:r w:rsidR="00E9698C" w:rsidRPr="007A5148">
        <w:t>, a</w:t>
      </w:r>
      <w:r w:rsidRPr="007A5148">
        <w:t xml:space="preserve"> </w:t>
      </w:r>
      <w:r w:rsidR="006C1881" w:rsidRPr="007A5148">
        <w:t>zatim</w:t>
      </w:r>
      <w:r w:rsidR="00F40B57" w:rsidRPr="007A5148">
        <w:t xml:space="preserve"> </w:t>
      </w:r>
      <w:r w:rsidR="00AB7CF1" w:rsidRPr="007A5148">
        <w:t>još</w:t>
      </w:r>
      <w:r w:rsidRPr="007A5148">
        <w:t xml:space="preserve"> </w:t>
      </w:r>
      <w:r w:rsidR="00F40B57" w:rsidRPr="007A5148">
        <w:t>jed</w:t>
      </w:r>
      <w:r w:rsidR="006D4441">
        <w:t>an</w:t>
      </w:r>
      <w:r w:rsidR="00032733" w:rsidRPr="00032733">
        <w:t xml:space="preserve"> </w:t>
      </w:r>
      <w:r w:rsidR="006D4441" w:rsidRPr="006D4441">
        <w:rPr>
          <w:i/>
        </w:rPr>
        <w:t>A</w:t>
      </w:r>
      <w:r w:rsidR="00032733" w:rsidRPr="006D4441">
        <w:rPr>
          <w:i/>
        </w:rPr>
        <w:t>nket</w:t>
      </w:r>
      <w:r w:rsidR="006D4441" w:rsidRPr="006D4441">
        <w:rPr>
          <w:i/>
        </w:rPr>
        <w:t>ni upitnik</w:t>
      </w:r>
      <w:r w:rsidR="00AB7CF1" w:rsidRPr="007A5148">
        <w:t>,</w:t>
      </w:r>
      <w:r w:rsidRPr="007A5148">
        <w:t xml:space="preserve"> </w:t>
      </w:r>
      <w:r w:rsidR="00DD6AE2">
        <w:t>došla je u pitanje</w:t>
      </w:r>
      <w:r w:rsidRPr="007A5148">
        <w:t xml:space="preserve"> vj</w:t>
      </w:r>
      <w:r w:rsidR="00AB7CF1" w:rsidRPr="007A5148">
        <w:t>erodostojnost popisa članstva u</w:t>
      </w:r>
      <w:r w:rsidRPr="007A5148">
        <w:t xml:space="preserve"> HIZ-u i korištenja toga popisa za daljnje istraživanje. </w:t>
      </w:r>
      <w:r w:rsidR="00D95DF0" w:rsidRPr="007A5148">
        <w:t>Kako su navedene stranice vrlo neažur</w:t>
      </w:r>
      <w:r w:rsidR="00D143C5">
        <w:t>ira</w:t>
      </w:r>
      <w:r w:rsidR="00D95DF0" w:rsidRPr="007A5148">
        <w:t xml:space="preserve">ne </w:t>
      </w:r>
      <w:r w:rsidR="009B0080" w:rsidRPr="007A5148">
        <w:t xml:space="preserve">jer podaci nisu </w:t>
      </w:r>
      <w:r w:rsidR="00F40B57" w:rsidRPr="007A5148">
        <w:t xml:space="preserve">bili </w:t>
      </w:r>
      <w:r w:rsidR="009B0080" w:rsidRPr="007A5148">
        <w:t>osvježavani dulji niz godina</w:t>
      </w:r>
      <w:r w:rsidR="00F40B57" w:rsidRPr="007A5148">
        <w:t xml:space="preserve">, </w:t>
      </w:r>
      <w:r w:rsidR="009B0080" w:rsidRPr="007A5148">
        <w:t>čime</w:t>
      </w:r>
      <w:r w:rsidR="00D95DF0" w:rsidRPr="007A5148">
        <w:t xml:space="preserve"> nije</w:t>
      </w:r>
      <w:r w:rsidR="003C1BA1" w:rsidRPr="007A5148">
        <w:t xml:space="preserve"> bilo</w:t>
      </w:r>
      <w:r w:rsidR="00D95DF0" w:rsidRPr="007A5148">
        <w:t xml:space="preserve"> moguće </w:t>
      </w:r>
      <w:r w:rsidR="003C1BA1" w:rsidRPr="007A5148">
        <w:t>pronaći potreban broj ispitanika</w:t>
      </w:r>
      <w:r w:rsidR="00F01E9E" w:rsidRPr="007A5148">
        <w:t xml:space="preserve">, </w:t>
      </w:r>
      <w:r w:rsidR="00D574AD" w:rsidRPr="007A5148">
        <w:t>traženo</w:t>
      </w:r>
      <w:r w:rsidR="00F01E9E" w:rsidRPr="007A5148">
        <w:t xml:space="preserve"> je</w:t>
      </w:r>
      <w:r w:rsidR="00D574AD" w:rsidRPr="007A5148">
        <w:t xml:space="preserve"> drugo</w:t>
      </w:r>
      <w:r w:rsidR="00C26CED" w:rsidRPr="007A5148">
        <w:t xml:space="preserve"> prikladnije</w:t>
      </w:r>
      <w:r w:rsidR="00F01E9E" w:rsidRPr="007A5148">
        <w:t xml:space="preserve"> rješenje</w:t>
      </w:r>
      <w:r w:rsidR="009B0080" w:rsidRPr="007A5148">
        <w:t>.</w:t>
      </w:r>
      <w:r w:rsidR="00C26CED" w:rsidRPr="007A5148">
        <w:t xml:space="preserve"> Izbor je pao na </w:t>
      </w:r>
      <w:r w:rsidR="00D574AD" w:rsidRPr="007A5148">
        <w:rPr>
          <w:i/>
        </w:rPr>
        <w:t>CIO Klub Hrvatska</w:t>
      </w:r>
      <w:r w:rsidR="00B05870" w:rsidRPr="007A5148">
        <w:rPr>
          <w:rStyle w:val="FootnoteReference"/>
        </w:rPr>
        <w:footnoteReference w:id="69"/>
      </w:r>
      <w:r w:rsidR="00F01E9E" w:rsidRPr="007A5148">
        <w:t xml:space="preserve"> </w:t>
      </w:r>
      <w:r w:rsidR="00D574AD" w:rsidRPr="007A5148">
        <w:t xml:space="preserve">koji je </w:t>
      </w:r>
      <w:r w:rsidR="009B0080" w:rsidRPr="007A5148">
        <w:t>osmiš</w:t>
      </w:r>
      <w:r w:rsidR="00D574AD" w:rsidRPr="007A5148">
        <w:t xml:space="preserve">ljen </w:t>
      </w:r>
      <w:r w:rsidR="00B05870" w:rsidRPr="007A5148">
        <w:t xml:space="preserve">kao grupa na </w:t>
      </w:r>
      <w:r w:rsidR="00D574AD" w:rsidRPr="007A5148">
        <w:t xml:space="preserve">društvenoj mreži </w:t>
      </w:r>
      <w:r w:rsidR="00D574AD" w:rsidRPr="007A5148">
        <w:rPr>
          <w:i/>
        </w:rPr>
        <w:t>LinkedIn</w:t>
      </w:r>
      <w:r w:rsidR="00B05870" w:rsidRPr="007A5148">
        <w:t xml:space="preserve">. Ta grupa </w:t>
      </w:r>
      <w:r w:rsidR="00F01E9E" w:rsidRPr="007A5148">
        <w:t>zadovoljava kriterije post</w:t>
      </w:r>
      <w:r w:rsidR="00D574AD" w:rsidRPr="007A5148">
        <w:t>avljene na početku istraživanja, a to je da su njegovi članovi mahom uspješni IT menadžeri u hrvatskim privatnim i društvenim organizacijama</w:t>
      </w:r>
      <w:r w:rsidR="00F40B57" w:rsidRPr="007A5148">
        <w:t>. N</w:t>
      </w:r>
      <w:r w:rsidR="00AB7CF1" w:rsidRPr="007A5148">
        <w:t>eki od njih dobitnici</w:t>
      </w:r>
      <w:r w:rsidR="00D143C5">
        <w:t xml:space="preserve"> su </w:t>
      </w:r>
      <w:r w:rsidR="00AB7CF1" w:rsidRPr="007A5148">
        <w:t xml:space="preserve">godišnjih nagrada </w:t>
      </w:r>
      <w:r w:rsidR="00AB7CF1" w:rsidRPr="007A5148">
        <w:rPr>
          <w:i/>
        </w:rPr>
        <w:t>CIO Kluba</w:t>
      </w:r>
      <w:r w:rsidR="00AB7CF1" w:rsidRPr="007A5148">
        <w:t xml:space="preserve"> za izniman uspjeh u vođenju projekata</w:t>
      </w:r>
      <w:r w:rsidR="00D574AD" w:rsidRPr="007A5148">
        <w:t>.</w:t>
      </w:r>
      <w:r w:rsidR="00B05870" w:rsidRPr="007A5148">
        <w:t xml:space="preserve"> </w:t>
      </w:r>
      <w:r w:rsidR="00DB0864" w:rsidRPr="007A5148">
        <w:t>S navedenog</w:t>
      </w:r>
      <w:r w:rsidR="00D143C5">
        <w:t>a</w:t>
      </w:r>
      <w:r w:rsidR="00DB0864" w:rsidRPr="007A5148">
        <w:t xml:space="preserve"> popisa izabrano</w:t>
      </w:r>
      <w:r w:rsidR="00D143C5">
        <w:t xml:space="preserve"> je </w:t>
      </w:r>
      <w:r w:rsidR="006C1881" w:rsidRPr="007A5148">
        <w:t>preko</w:t>
      </w:r>
      <w:r w:rsidR="00E9698C" w:rsidRPr="007A5148">
        <w:t xml:space="preserve"> </w:t>
      </w:r>
      <w:r w:rsidR="00F40B57" w:rsidRPr="007A5148">
        <w:t xml:space="preserve">20 </w:t>
      </w:r>
      <w:r w:rsidR="00DB0864" w:rsidRPr="007A5148">
        <w:t>IT menadžera</w:t>
      </w:r>
      <w:r w:rsidR="00DD6AE2">
        <w:t xml:space="preserve"> koji ispunjavaju navedene kriterije</w:t>
      </w:r>
      <w:r w:rsidR="00F40B57" w:rsidRPr="007A5148">
        <w:t>. Pri odabiru se vo</w:t>
      </w:r>
      <w:r w:rsidR="00DB0864" w:rsidRPr="007A5148">
        <w:t>dil</w:t>
      </w:r>
      <w:r w:rsidR="00F40B57" w:rsidRPr="007A5148">
        <w:t>o</w:t>
      </w:r>
      <w:r w:rsidR="00DB0864" w:rsidRPr="007A5148">
        <w:t xml:space="preserve"> </w:t>
      </w:r>
      <w:r w:rsidR="00F40B57" w:rsidRPr="007A5148">
        <w:t>račun</w:t>
      </w:r>
      <w:r w:rsidR="00DB0864" w:rsidRPr="007A5148">
        <w:t>a o tome da organizacije za koje oni rade budu iz različitih podr</w:t>
      </w:r>
      <w:r w:rsidRPr="007A5148">
        <w:t>učja.</w:t>
      </w:r>
      <w:r w:rsidR="00DD6AE2">
        <w:t xml:space="preserve"> Na žalost, teško je bilo dobiti privolu većine njih, tako da je postojao problem popunjavanja kvote postavljene u ci</w:t>
      </w:r>
      <w:r w:rsidR="00D143C5">
        <w:t>l</w:t>
      </w:r>
      <w:r w:rsidR="00DD6AE2">
        <w:t>jevima ovoga rada.</w:t>
      </w:r>
    </w:p>
    <w:p w:rsidR="007267B9" w:rsidRPr="007A5148" w:rsidRDefault="00DD6AE2" w:rsidP="007267B9">
      <w:r>
        <w:t>Potom je, kada se došlo do željenog</w:t>
      </w:r>
      <w:r w:rsidR="00D143C5">
        <w:t>a</w:t>
      </w:r>
      <w:r>
        <w:t xml:space="preserve"> broja ispitanika, u </w:t>
      </w:r>
      <w:r w:rsidR="007267B9" w:rsidRPr="007A5148">
        <w:t xml:space="preserve">svakoj </w:t>
      </w:r>
      <w:r w:rsidR="003B4545" w:rsidRPr="007A5148">
        <w:t>organizacij</w:t>
      </w:r>
      <w:r w:rsidR="007267B9" w:rsidRPr="007A5148">
        <w:t xml:space="preserve">i </w:t>
      </w:r>
      <w:r w:rsidR="00B82BAE" w:rsidRPr="007A5148">
        <w:rPr>
          <w:i/>
        </w:rPr>
        <w:t>online</w:t>
      </w:r>
      <w:r w:rsidR="007267B9" w:rsidRPr="007A5148">
        <w:t xml:space="preserve"> </w:t>
      </w:r>
      <w:r w:rsidR="00DB5E17" w:rsidRPr="007A5148">
        <w:rPr>
          <w:i/>
        </w:rPr>
        <w:t>Anketnim upitnik</w:t>
      </w:r>
      <w:r w:rsidR="007267B9" w:rsidRPr="007A5148">
        <w:rPr>
          <w:i/>
        </w:rPr>
        <w:t>om</w:t>
      </w:r>
      <w:r w:rsidR="007267B9" w:rsidRPr="007A5148">
        <w:t xml:space="preserve"> ispitano </w:t>
      </w:r>
      <w:r w:rsidR="004E2F93" w:rsidRPr="007A5148">
        <w:t>mini</w:t>
      </w:r>
      <w:r w:rsidR="00E9698C" w:rsidRPr="007A5148">
        <w:t>malno</w:t>
      </w:r>
      <w:r w:rsidR="007267B9" w:rsidRPr="007A5148">
        <w:t xml:space="preserve"> 30</w:t>
      </w:r>
      <w:r w:rsidR="001D546B" w:rsidRPr="007A5148">
        <w:t xml:space="preserve"> i</w:t>
      </w:r>
      <w:r w:rsidR="00E9698C" w:rsidRPr="007A5148">
        <w:t>li</w:t>
      </w:r>
      <w:r w:rsidR="001D546B" w:rsidRPr="007A5148">
        <w:t xml:space="preserve"> više</w:t>
      </w:r>
      <w:r w:rsidR="007267B9" w:rsidRPr="007A5148">
        <w:t xml:space="preserve"> korisnika IKT-a</w:t>
      </w:r>
      <w:r w:rsidR="001D546B" w:rsidRPr="007A5148">
        <w:t>, ovisno o veličini organizacije</w:t>
      </w:r>
      <w:r w:rsidR="006C1881" w:rsidRPr="007A5148">
        <w:t>. T</w:t>
      </w:r>
      <w:r w:rsidR="00890A4F" w:rsidRPr="007A5148">
        <w:t xml:space="preserve">amo gdje je broj IKT korisnika veći, poslan je i veći broj </w:t>
      </w:r>
      <w:r w:rsidR="00DB5E17" w:rsidRPr="007A5148">
        <w:rPr>
          <w:i/>
        </w:rPr>
        <w:t>Anketnih upitnik</w:t>
      </w:r>
      <w:r w:rsidR="00890A4F" w:rsidRPr="007A5148">
        <w:rPr>
          <w:i/>
        </w:rPr>
        <w:t>a</w:t>
      </w:r>
      <w:r w:rsidR="007267B9" w:rsidRPr="007A5148">
        <w:t>.</w:t>
      </w:r>
      <w:r w:rsidR="00683C5E">
        <w:t xml:space="preserve"> </w:t>
      </w:r>
      <w:r w:rsidR="00890A4F" w:rsidRPr="007A5148">
        <w:t xml:space="preserve">Pokušalo se održavati razmjer </w:t>
      </w:r>
      <w:r w:rsidR="00D22B8C" w:rsidRPr="007A5148">
        <w:t>između broja poslanih upitnika i broja korisnika</w:t>
      </w:r>
      <w:r w:rsidR="00F10F2E" w:rsidRPr="007A5148">
        <w:t xml:space="preserve"> </w:t>
      </w:r>
      <w:r w:rsidR="00D22B8C" w:rsidRPr="007A5148">
        <w:t xml:space="preserve">IKT-a </w:t>
      </w:r>
      <w:r w:rsidR="00890A4F" w:rsidRPr="007A5148">
        <w:t>tako da se dobij</w:t>
      </w:r>
      <w:r w:rsidR="00D143C5">
        <w:t>u</w:t>
      </w:r>
      <w:r w:rsidR="00890A4F" w:rsidRPr="007A5148">
        <w:t xml:space="preserve"> što </w:t>
      </w:r>
      <w:r w:rsidR="00E9698C" w:rsidRPr="007A5148">
        <w:t>pouzdaniji podaci o</w:t>
      </w:r>
      <w:r w:rsidR="00AB41B9">
        <w:t xml:space="preserve"> stupnju </w:t>
      </w:r>
      <w:r w:rsidR="008907D3">
        <w:t>usklađenosti</w:t>
      </w:r>
      <w:r w:rsidR="00E9698C" w:rsidRPr="007A5148">
        <w:t xml:space="preserve"> korisni</w:t>
      </w:r>
      <w:r w:rsidR="00AB41B9">
        <w:t>ka</w:t>
      </w:r>
      <w:r w:rsidR="00E9698C" w:rsidRPr="007A5148">
        <w:t xml:space="preserve"> </w:t>
      </w:r>
      <w:r w:rsidR="00DB0864" w:rsidRPr="007A5148">
        <w:t>IKT-a</w:t>
      </w:r>
      <w:r w:rsidR="00683C5E">
        <w:t xml:space="preserve"> s</w:t>
      </w:r>
      <w:r w:rsidR="00470184">
        <w:t xml:space="preserve"> njihovim</w:t>
      </w:r>
      <w:r w:rsidR="00683C5E">
        <w:t xml:space="preserve"> IT menadžerom</w:t>
      </w:r>
      <w:r w:rsidR="00AB41B9">
        <w:t xml:space="preserve"> </w:t>
      </w:r>
      <w:r w:rsidR="00683C5E">
        <w:t>o važnim opredjeljenjima i navikama</w:t>
      </w:r>
      <w:r w:rsidR="00AB41B9">
        <w:t xml:space="preserve"> </w:t>
      </w:r>
      <w:r w:rsidR="00683C5E">
        <w:rPr>
          <w:iCs/>
          <w:lang w:eastAsia="de-DE"/>
        </w:rPr>
        <w:t xml:space="preserve">kod </w:t>
      </w:r>
      <w:r w:rsidR="006C1881" w:rsidRPr="007A5148">
        <w:rPr>
          <w:iCs/>
          <w:lang w:eastAsia="de-DE"/>
        </w:rPr>
        <w:t>IT menadžera.</w:t>
      </w:r>
    </w:p>
    <w:p w:rsidR="00020066" w:rsidRPr="007A5148" w:rsidRDefault="00020066" w:rsidP="00AB32A1">
      <w:pPr>
        <w:pStyle w:val="Heading2"/>
      </w:pPr>
      <w:bookmarkStart w:id="153" w:name="_Toc462787755"/>
      <w:r w:rsidRPr="007A5148">
        <w:t>Metode istraživanja</w:t>
      </w:r>
      <w:bookmarkEnd w:id="153"/>
    </w:p>
    <w:p w:rsidR="0023481E" w:rsidRPr="007A5148" w:rsidRDefault="00020066" w:rsidP="00432E1D">
      <w:r w:rsidRPr="007A5148">
        <w:t>K</w:t>
      </w:r>
      <w:r w:rsidR="00456E4E" w:rsidRPr="007A5148">
        <w:t xml:space="preserve">ako je već u uvodu ovoga poglavlja rečeno, </w:t>
      </w:r>
      <w:r w:rsidR="00470184">
        <w:t xml:space="preserve">u </w:t>
      </w:r>
      <w:r w:rsidRPr="007A5148">
        <w:t>prikupljanj</w:t>
      </w:r>
      <w:r w:rsidR="00470184">
        <w:t>u</w:t>
      </w:r>
      <w:r w:rsidRPr="007A5148">
        <w:t xml:space="preserve"> podataka </w:t>
      </w:r>
      <w:r w:rsidR="00456E4E" w:rsidRPr="007A5148">
        <w:t>za istraživanje komunikacijske uloge i kompetencija</w:t>
      </w:r>
      <w:r w:rsidRPr="007A5148">
        <w:t xml:space="preserve"> IT menadžera korist</w:t>
      </w:r>
      <w:r w:rsidR="00432E1D" w:rsidRPr="007A5148">
        <w:t>i</w:t>
      </w:r>
      <w:r w:rsidR="00456E4E" w:rsidRPr="007A5148">
        <w:t>la</w:t>
      </w:r>
      <w:r w:rsidR="00D22B8C" w:rsidRPr="007A5148">
        <w:t xml:space="preserve"> </w:t>
      </w:r>
      <w:r w:rsidR="0023481E" w:rsidRPr="007A5148">
        <w:t>se</w:t>
      </w:r>
      <w:r w:rsidRPr="007A5148">
        <w:t xml:space="preserve"> kombiniran</w:t>
      </w:r>
      <w:r w:rsidR="0023481E" w:rsidRPr="007A5148">
        <w:t>a metodologija, tj.</w:t>
      </w:r>
      <w:r w:rsidRPr="007A5148">
        <w:t xml:space="preserve"> kvalitativn</w:t>
      </w:r>
      <w:r w:rsidR="0023481E" w:rsidRPr="007A5148">
        <w:t>i</w:t>
      </w:r>
      <w:r w:rsidRPr="007A5148">
        <w:t xml:space="preserve"> i kvantitativni pristup</w:t>
      </w:r>
      <w:r w:rsidR="0023481E" w:rsidRPr="007A5148">
        <w:t xml:space="preserve"> kao u literaturi najbolje ocijenjen</w:t>
      </w:r>
      <w:r w:rsidR="00683C5E">
        <w:t>a</w:t>
      </w:r>
      <w:r w:rsidR="0023481E" w:rsidRPr="007A5148">
        <w:t xml:space="preserve"> </w:t>
      </w:r>
      <w:r w:rsidR="00470184">
        <w:t xml:space="preserve">kombinacija </w:t>
      </w:r>
      <w:r w:rsidR="0023481E" w:rsidRPr="007A5148">
        <w:t>metodologij</w:t>
      </w:r>
      <w:r w:rsidR="00683C5E">
        <w:t>a</w:t>
      </w:r>
      <w:r w:rsidR="0023481E" w:rsidRPr="007A5148">
        <w:t xml:space="preserve"> za ovakav tip istraživanja</w:t>
      </w:r>
      <w:r w:rsidRPr="007A5148">
        <w:t>.</w:t>
      </w:r>
      <w:r w:rsidR="0023481E" w:rsidRPr="007A5148">
        <w:t xml:space="preserve"> </w:t>
      </w:r>
    </w:p>
    <w:p w:rsidR="0023481E" w:rsidRPr="007A5148" w:rsidRDefault="0023481E" w:rsidP="00F00869">
      <w:pPr>
        <w:pStyle w:val="Navoenjedoslovno"/>
      </w:pPr>
      <w:r w:rsidRPr="00470184">
        <w:rPr>
          <w:i/>
        </w:rPr>
        <w:t>Istraživanja kombiniranom metodologijom</w:t>
      </w:r>
      <w:r w:rsidRPr="007A5148">
        <w:t xml:space="preserve"> istraživanja su kojima se kvantitativne i kvalitativne metode istraživanja isprepliću i nadopunjuju, odnosno proučavane pojave </w:t>
      </w:r>
      <w:r w:rsidR="001113E3" w:rsidRPr="007A5148">
        <w:t xml:space="preserve">i kvantificiraju i opisuju </w:t>
      </w:r>
      <w:sdt>
        <w:sdtPr>
          <w:id w:val="1379600136"/>
          <w:citation/>
        </w:sdtPr>
        <w:sdtEndPr/>
        <w:sdtContent>
          <w:r w:rsidR="00EB4EBE" w:rsidRPr="007A5148">
            <w:fldChar w:fldCharType="begin"/>
          </w:r>
          <w:r w:rsidR="00E104DF" w:rsidRPr="007A5148">
            <w:instrText xml:space="preserve">CITATION Ana10 \p 12 \l 1050 </w:instrText>
          </w:r>
          <w:r w:rsidR="00EB4EBE" w:rsidRPr="007A5148">
            <w:fldChar w:fldCharType="separate"/>
          </w:r>
          <w:r w:rsidR="001B6365">
            <w:rPr>
              <w:noProof/>
            </w:rPr>
            <w:t>(Verčič, Ćorić, &amp; Vokić, 2010, str. 12)</w:t>
          </w:r>
          <w:r w:rsidR="00EB4EBE" w:rsidRPr="007A5148">
            <w:fldChar w:fldCharType="end"/>
          </w:r>
        </w:sdtContent>
      </w:sdt>
      <w:r w:rsidR="001113E3" w:rsidRPr="007A5148">
        <w:t>.</w:t>
      </w:r>
    </w:p>
    <w:p w:rsidR="009E3FD7" w:rsidRPr="007A5148" w:rsidRDefault="00882322" w:rsidP="009E3FD7">
      <w:pPr>
        <w:rPr>
          <w:lang w:bidi="en-US"/>
        </w:rPr>
      </w:pPr>
      <w:r w:rsidRPr="007A5148">
        <w:rPr>
          <w:lang w:bidi="en-US"/>
        </w:rPr>
        <w:t>Dodatni r</w:t>
      </w:r>
      <w:r w:rsidR="009E3FD7" w:rsidRPr="007A5148">
        <w:rPr>
          <w:lang w:bidi="en-US"/>
        </w:rPr>
        <w:t xml:space="preserve">azlog zbog kojega </w:t>
      </w:r>
      <w:r w:rsidRPr="007A5148">
        <w:rPr>
          <w:lang w:bidi="en-US"/>
        </w:rPr>
        <w:t xml:space="preserve">se </w:t>
      </w:r>
      <w:r w:rsidR="009E3FD7" w:rsidRPr="007A5148">
        <w:rPr>
          <w:lang w:bidi="en-US"/>
        </w:rPr>
        <w:t>kori</w:t>
      </w:r>
      <w:r w:rsidRPr="007A5148">
        <w:rPr>
          <w:lang w:bidi="en-US"/>
        </w:rPr>
        <w:t>s</w:t>
      </w:r>
      <w:r w:rsidR="009E3FD7" w:rsidRPr="007A5148">
        <w:rPr>
          <w:lang w:bidi="en-US"/>
        </w:rPr>
        <w:t>t</w:t>
      </w:r>
      <w:r w:rsidRPr="007A5148">
        <w:rPr>
          <w:lang w:bidi="en-US"/>
        </w:rPr>
        <w:t>i</w:t>
      </w:r>
      <w:r w:rsidR="006C1881" w:rsidRPr="007A5148">
        <w:rPr>
          <w:lang w:bidi="en-US"/>
        </w:rPr>
        <w:t>la</w:t>
      </w:r>
      <w:r w:rsidR="009E3FD7" w:rsidRPr="007A5148">
        <w:rPr>
          <w:lang w:bidi="en-US"/>
        </w:rPr>
        <w:t xml:space="preserve"> </w:t>
      </w:r>
      <w:r w:rsidR="00DB5E17" w:rsidRPr="007A5148">
        <w:rPr>
          <w:lang w:bidi="en-US"/>
        </w:rPr>
        <w:t>kombinirana metodologija</w:t>
      </w:r>
      <w:r w:rsidR="009E3FD7" w:rsidRPr="007A5148">
        <w:rPr>
          <w:lang w:bidi="en-US"/>
        </w:rPr>
        <w:t xml:space="preserve"> leži u činjenici da se htjelo sučeliti mišljenje </w:t>
      </w:r>
      <w:r w:rsidR="00456E4E" w:rsidRPr="007A5148">
        <w:rPr>
          <w:lang w:bidi="en-US"/>
        </w:rPr>
        <w:t>ob</w:t>
      </w:r>
      <w:r w:rsidR="009E3FD7" w:rsidRPr="007A5148">
        <w:rPr>
          <w:lang w:bidi="en-US"/>
        </w:rPr>
        <w:t>iju strana</w:t>
      </w:r>
      <w:r w:rsidRPr="007A5148">
        <w:rPr>
          <w:lang w:bidi="en-US"/>
        </w:rPr>
        <w:t xml:space="preserve"> (korisnika IKT-a i njihova IT menadžera)</w:t>
      </w:r>
      <w:r w:rsidR="009E3FD7" w:rsidRPr="007A5148">
        <w:rPr>
          <w:lang w:bidi="en-US"/>
        </w:rPr>
        <w:t xml:space="preserve"> o </w:t>
      </w:r>
      <w:r w:rsidR="006C1881" w:rsidRPr="007A5148">
        <w:rPr>
          <w:iCs/>
          <w:lang w:eastAsia="de-DE"/>
        </w:rPr>
        <w:t>opredjeljenjima i navikama koje</w:t>
      </w:r>
      <w:r w:rsidR="00456E4E" w:rsidRPr="007A5148">
        <w:rPr>
          <w:iCs/>
          <w:lang w:eastAsia="de-DE"/>
        </w:rPr>
        <w:t xml:space="preserve"> obje strane</w:t>
      </w:r>
      <w:r w:rsidR="006C1881" w:rsidRPr="007A5148">
        <w:rPr>
          <w:iCs/>
          <w:lang w:eastAsia="de-DE"/>
        </w:rPr>
        <w:t xml:space="preserve"> smatraju važnima kod IT menadžera</w:t>
      </w:r>
      <w:r w:rsidR="00683C5E">
        <w:rPr>
          <w:iCs/>
          <w:lang w:eastAsia="de-DE"/>
        </w:rPr>
        <w:t xml:space="preserve">, a kako bi se dobili podaci o stupnju </w:t>
      </w:r>
      <w:r w:rsidR="008907D3">
        <w:rPr>
          <w:iCs/>
          <w:lang w:eastAsia="de-DE"/>
        </w:rPr>
        <w:t>usklađenosti</w:t>
      </w:r>
      <w:r w:rsidR="00683C5E">
        <w:rPr>
          <w:iCs/>
          <w:lang w:eastAsia="de-DE"/>
        </w:rPr>
        <w:t xml:space="preserve"> oko bitnih opredjeljenja i navika.</w:t>
      </w:r>
      <w:r w:rsidR="009E3FD7" w:rsidRPr="007A5148">
        <w:rPr>
          <w:lang w:bidi="en-US"/>
        </w:rPr>
        <w:t xml:space="preserve"> T</w:t>
      </w:r>
      <w:r w:rsidR="00456E4E" w:rsidRPr="007A5148">
        <w:rPr>
          <w:lang w:bidi="en-US"/>
        </w:rPr>
        <w:t>akvim</w:t>
      </w:r>
      <w:r w:rsidR="00D143C5">
        <w:rPr>
          <w:lang w:bidi="en-US"/>
        </w:rPr>
        <w:t xml:space="preserve"> je</w:t>
      </w:r>
      <w:r w:rsidR="00456E4E" w:rsidRPr="007A5148">
        <w:rPr>
          <w:lang w:bidi="en-US"/>
        </w:rPr>
        <w:t xml:space="preserve"> pristupom</w:t>
      </w:r>
      <w:r w:rsidR="009E3FD7" w:rsidRPr="007A5148">
        <w:rPr>
          <w:lang w:bidi="en-US"/>
        </w:rPr>
        <w:t xml:space="preserve"> omogućeno dobivanje informacija o razil</w:t>
      </w:r>
      <w:r w:rsidR="002F475D" w:rsidRPr="007A5148">
        <w:rPr>
          <w:lang w:bidi="en-US"/>
        </w:rPr>
        <w:t>aženjima kao i u slaganjima</w:t>
      </w:r>
      <w:r w:rsidR="00D22B8C" w:rsidRPr="007A5148">
        <w:rPr>
          <w:lang w:bidi="en-US"/>
        </w:rPr>
        <w:t xml:space="preserve"> </w:t>
      </w:r>
      <w:r w:rsidRPr="007A5148">
        <w:rPr>
          <w:lang w:bidi="en-US"/>
        </w:rPr>
        <w:t>u</w:t>
      </w:r>
      <w:r w:rsidR="00D22B8C" w:rsidRPr="007A5148">
        <w:rPr>
          <w:lang w:bidi="en-US"/>
        </w:rPr>
        <w:t xml:space="preserve"> određeni</w:t>
      </w:r>
      <w:r w:rsidRPr="007A5148">
        <w:rPr>
          <w:lang w:bidi="en-US"/>
        </w:rPr>
        <w:t>m</w:t>
      </w:r>
      <w:r w:rsidR="00D22B8C" w:rsidRPr="007A5148">
        <w:rPr>
          <w:lang w:bidi="en-US"/>
        </w:rPr>
        <w:t xml:space="preserve"> </w:t>
      </w:r>
      <w:r w:rsidR="00683C5E">
        <w:rPr>
          <w:lang w:bidi="en-US"/>
        </w:rPr>
        <w:t xml:space="preserve">važnim elementima </w:t>
      </w:r>
      <w:r w:rsidR="00DD6AE2">
        <w:rPr>
          <w:lang w:bidi="en-US"/>
        </w:rPr>
        <w:t xml:space="preserve">uloge IT menadžera </w:t>
      </w:r>
      <w:r w:rsidR="00683C5E">
        <w:rPr>
          <w:lang w:bidi="en-US"/>
        </w:rPr>
        <w:t xml:space="preserve">između </w:t>
      </w:r>
      <w:r w:rsidR="00683C5E" w:rsidRPr="007A5148">
        <w:rPr>
          <w:lang w:bidi="en-US"/>
        </w:rPr>
        <w:t>korisnika IKT-a</w:t>
      </w:r>
      <w:r w:rsidR="00683C5E">
        <w:rPr>
          <w:lang w:bidi="en-US"/>
        </w:rPr>
        <w:t xml:space="preserve"> i IT menadžera</w:t>
      </w:r>
      <w:r w:rsidR="002F475D" w:rsidRPr="007A5148">
        <w:rPr>
          <w:lang w:bidi="en-US"/>
        </w:rPr>
        <w:t>.</w:t>
      </w:r>
    </w:p>
    <w:p w:rsidR="00683C5E" w:rsidRDefault="00D133EE" w:rsidP="009E3FD7">
      <w:pPr>
        <w:rPr>
          <w:iCs/>
          <w:lang w:eastAsia="de-DE"/>
        </w:rPr>
      </w:pPr>
      <w:r>
        <w:rPr>
          <w:rFonts w:eastAsia="Calibri" w:cs="Times New Roman"/>
        </w:rPr>
        <w:t>Dalje će se k</w:t>
      </w:r>
      <w:r w:rsidR="001709FA" w:rsidRPr="007A5148">
        <w:rPr>
          <w:rFonts w:eastAsia="Calibri" w:cs="Times New Roman"/>
        </w:rPr>
        <w:t>va</w:t>
      </w:r>
      <w:r w:rsidR="00683C5E">
        <w:rPr>
          <w:rFonts w:eastAsia="Calibri" w:cs="Times New Roman"/>
        </w:rPr>
        <w:t>nti</w:t>
      </w:r>
      <w:r w:rsidR="001709FA" w:rsidRPr="007A5148">
        <w:rPr>
          <w:rFonts w:eastAsia="Calibri" w:cs="Times New Roman"/>
        </w:rPr>
        <w:t>tativnom metodom</w:t>
      </w:r>
      <w:r w:rsidR="00D22B8C" w:rsidRPr="007A5148">
        <w:rPr>
          <w:rFonts w:eastAsia="Calibri" w:cs="Times New Roman"/>
        </w:rPr>
        <w:t>,</w:t>
      </w:r>
      <w:r w:rsidR="001709FA" w:rsidRPr="007A5148">
        <w:rPr>
          <w:rFonts w:eastAsia="Calibri" w:cs="Times New Roman"/>
        </w:rPr>
        <w:t xml:space="preserve"> uz primjenu statističke obrade </w:t>
      </w:r>
      <w:r w:rsidR="006C1881" w:rsidRPr="007A5148">
        <w:rPr>
          <w:rFonts w:eastAsia="Calibri" w:cs="Times New Roman"/>
        </w:rPr>
        <w:t xml:space="preserve">analizirati koja su </w:t>
      </w:r>
      <w:r w:rsidR="006C1881" w:rsidRPr="007A5148">
        <w:rPr>
          <w:iCs/>
          <w:lang w:eastAsia="de-DE"/>
        </w:rPr>
        <w:t>opredjeljenja i navike važne kod IT menadžera</w:t>
      </w:r>
      <w:r w:rsidR="00683C5E">
        <w:rPr>
          <w:iCs/>
          <w:lang w:eastAsia="de-DE"/>
        </w:rPr>
        <w:t xml:space="preserve"> i koji je stupanj </w:t>
      </w:r>
      <w:r w:rsidR="008907D3">
        <w:rPr>
          <w:iCs/>
          <w:lang w:eastAsia="de-DE"/>
        </w:rPr>
        <w:t>usklađenosti</w:t>
      </w:r>
      <w:r w:rsidR="00683C5E">
        <w:rPr>
          <w:iCs/>
          <w:lang w:eastAsia="de-DE"/>
        </w:rPr>
        <w:t xml:space="preserve"> između korisnika i IT menadžera</w:t>
      </w:r>
      <w:r w:rsidR="00DD6AE2">
        <w:rPr>
          <w:iCs/>
          <w:lang w:eastAsia="de-DE"/>
        </w:rPr>
        <w:t xml:space="preserve"> po svakoj skupini pitanja, a kako bi se potvrdile postavljene hipoteze</w:t>
      </w:r>
      <w:r w:rsidR="00683C5E">
        <w:rPr>
          <w:iCs/>
          <w:lang w:eastAsia="de-DE"/>
        </w:rPr>
        <w:t>.</w:t>
      </w:r>
    </w:p>
    <w:p w:rsidR="005B2B54" w:rsidRDefault="00D133EE" w:rsidP="009E3FD7">
      <w:pPr>
        <w:rPr>
          <w:rFonts w:eastAsia="Calibri" w:cs="Times New Roman"/>
        </w:rPr>
      </w:pPr>
      <w:r>
        <w:rPr>
          <w:rFonts w:eastAsia="Calibri" w:cs="Times New Roman"/>
        </w:rPr>
        <w:t>Primjenom k</w:t>
      </w:r>
      <w:r w:rsidR="00683C5E" w:rsidRPr="007A5148">
        <w:rPr>
          <w:rFonts w:eastAsia="Calibri" w:cs="Times New Roman"/>
        </w:rPr>
        <w:t>va</w:t>
      </w:r>
      <w:r w:rsidR="00683C5E">
        <w:rPr>
          <w:rFonts w:eastAsia="Calibri" w:cs="Times New Roman"/>
        </w:rPr>
        <w:t>l</w:t>
      </w:r>
      <w:r w:rsidR="00683C5E" w:rsidRPr="007A5148">
        <w:rPr>
          <w:rFonts w:eastAsia="Calibri" w:cs="Times New Roman"/>
        </w:rPr>
        <w:t>itativn</w:t>
      </w:r>
      <w:r>
        <w:rPr>
          <w:rFonts w:eastAsia="Calibri" w:cs="Times New Roman"/>
        </w:rPr>
        <w:t>e</w:t>
      </w:r>
      <w:r w:rsidR="00683C5E">
        <w:rPr>
          <w:rFonts w:eastAsia="Calibri" w:cs="Times New Roman"/>
        </w:rPr>
        <w:t xml:space="preserve"> metod</w:t>
      </w:r>
      <w:r>
        <w:rPr>
          <w:rFonts w:eastAsia="Calibri" w:cs="Times New Roman"/>
        </w:rPr>
        <w:t>e</w:t>
      </w:r>
      <w:r w:rsidR="00683C5E">
        <w:rPr>
          <w:rFonts w:eastAsia="Calibri" w:cs="Times New Roman"/>
        </w:rPr>
        <w:t xml:space="preserve"> uz pomoć dubinskog</w:t>
      </w:r>
      <w:r w:rsidR="00D143C5">
        <w:rPr>
          <w:rFonts w:eastAsia="Calibri" w:cs="Times New Roman"/>
        </w:rPr>
        <w:t>a</w:t>
      </w:r>
      <w:r w:rsidR="00683C5E">
        <w:rPr>
          <w:rFonts w:eastAsia="Calibri" w:cs="Times New Roman"/>
        </w:rPr>
        <w:t xml:space="preserve"> intervjua</w:t>
      </w:r>
      <w:r>
        <w:rPr>
          <w:rFonts w:eastAsia="Calibri" w:cs="Times New Roman"/>
        </w:rPr>
        <w:t xml:space="preserve"> s IT menadžerom</w:t>
      </w:r>
      <w:r w:rsidR="00683C5E">
        <w:rPr>
          <w:rFonts w:eastAsia="Calibri" w:cs="Times New Roman"/>
        </w:rPr>
        <w:t xml:space="preserve"> pokušat će se odgovoriti</w:t>
      </w:r>
      <w:r w:rsidR="00683C5E" w:rsidRPr="007A5148">
        <w:rPr>
          <w:rFonts w:eastAsia="Calibri" w:cs="Times New Roman"/>
        </w:rPr>
        <w:t xml:space="preserve"> </w:t>
      </w:r>
      <w:r w:rsidR="001709FA" w:rsidRPr="007A5148">
        <w:rPr>
          <w:rFonts w:eastAsia="Calibri" w:cs="Times New Roman"/>
        </w:rPr>
        <w:t>koja su to znanja i vještine potrebne IT menadžeru za uspješno obavljanje posla, odnosno</w:t>
      </w:r>
      <w:r w:rsidR="00882322" w:rsidRPr="007A5148">
        <w:rPr>
          <w:rFonts w:eastAsia="Calibri" w:cs="Times New Roman"/>
        </w:rPr>
        <w:t>,</w:t>
      </w:r>
      <w:r w:rsidR="001709FA" w:rsidRPr="007A5148">
        <w:rPr>
          <w:rFonts w:eastAsia="Calibri" w:cs="Times New Roman"/>
        </w:rPr>
        <w:t xml:space="preserve"> pokušat će se dati </w:t>
      </w:r>
      <w:r w:rsidR="00127810" w:rsidRPr="007A5148">
        <w:rPr>
          <w:rFonts w:eastAsia="Calibri" w:cs="Times New Roman"/>
        </w:rPr>
        <w:t>načela</w:t>
      </w:r>
      <w:r>
        <w:rPr>
          <w:rFonts w:eastAsia="Calibri" w:cs="Times New Roman"/>
        </w:rPr>
        <w:t xml:space="preserve"> te jako važne</w:t>
      </w:r>
      <w:r w:rsidR="00127810" w:rsidRPr="007A5148">
        <w:rPr>
          <w:rFonts w:eastAsia="Calibri" w:cs="Times New Roman"/>
        </w:rPr>
        <w:t xml:space="preserve"> profesije</w:t>
      </w:r>
      <w:r w:rsidR="001709FA" w:rsidRPr="007A5148">
        <w:rPr>
          <w:rFonts w:eastAsia="Calibri" w:cs="Times New Roman"/>
        </w:rPr>
        <w:t>. Kontekst kao i opis društvenog</w:t>
      </w:r>
      <w:r w:rsidR="00D143C5">
        <w:rPr>
          <w:rFonts w:eastAsia="Calibri" w:cs="Times New Roman"/>
        </w:rPr>
        <w:t>a</w:t>
      </w:r>
      <w:r w:rsidR="001709FA" w:rsidRPr="007A5148">
        <w:rPr>
          <w:rFonts w:eastAsia="Calibri" w:cs="Times New Roman"/>
        </w:rPr>
        <w:t xml:space="preserve"> statusa uspješnoga IT menadžera, dobit će se </w:t>
      </w:r>
      <w:r w:rsidR="00094715">
        <w:rPr>
          <w:rFonts w:eastAsia="Calibri" w:cs="Times New Roman"/>
        </w:rPr>
        <w:t>razmatranjem</w:t>
      </w:r>
      <w:r w:rsidR="00094715" w:rsidRPr="007A5148">
        <w:rPr>
          <w:rFonts w:eastAsia="Calibri" w:cs="Times New Roman"/>
        </w:rPr>
        <w:t xml:space="preserve"> </w:t>
      </w:r>
      <w:r w:rsidR="001709FA" w:rsidRPr="007A5148">
        <w:rPr>
          <w:rFonts w:eastAsia="Calibri" w:cs="Times New Roman"/>
        </w:rPr>
        <w:t xml:space="preserve">pitanja: </w:t>
      </w:r>
      <w:r w:rsidR="00D22B8C" w:rsidRPr="007A5148">
        <w:rPr>
          <w:rFonts w:eastAsia="Calibri" w:cs="Times New Roman"/>
        </w:rPr>
        <w:t xml:space="preserve">koja mu je uloga u organizaciji, </w:t>
      </w:r>
      <w:r w:rsidR="001709FA" w:rsidRPr="007A5148">
        <w:rPr>
          <w:rFonts w:eastAsia="Calibri" w:cs="Times New Roman"/>
        </w:rPr>
        <w:t>koje obrazovanje ima, koliko dugo radi na trenutnom</w:t>
      </w:r>
      <w:r w:rsidR="00094715">
        <w:rPr>
          <w:rFonts w:eastAsia="Calibri" w:cs="Times New Roman"/>
        </w:rPr>
        <w:t>e</w:t>
      </w:r>
      <w:r w:rsidR="001709FA" w:rsidRPr="007A5148">
        <w:rPr>
          <w:rFonts w:eastAsia="Calibri" w:cs="Times New Roman"/>
        </w:rPr>
        <w:t xml:space="preserve"> radnom mjestu, koja su mu primanja i ostale privilegije, s kojim se problemima u svakodnevnom</w:t>
      </w:r>
      <w:r w:rsidR="0051170F">
        <w:rPr>
          <w:rFonts w:eastAsia="Calibri" w:cs="Times New Roman"/>
        </w:rPr>
        <w:t>e</w:t>
      </w:r>
      <w:r w:rsidR="001709FA" w:rsidRPr="007A5148">
        <w:rPr>
          <w:rFonts w:eastAsia="Calibri" w:cs="Times New Roman"/>
        </w:rPr>
        <w:t xml:space="preserve"> radu susreće i što bi promijenio u svrhu poboljšanja svoje osobne situacije kao i rezultata or</w:t>
      </w:r>
      <w:r w:rsidR="00683C5E">
        <w:rPr>
          <w:rFonts w:eastAsia="Calibri" w:cs="Times New Roman"/>
        </w:rPr>
        <w:t>ganizacije u kojoj je zaposlen.</w:t>
      </w:r>
      <w:r w:rsidR="005B2B54">
        <w:rPr>
          <w:rFonts w:eastAsia="Calibri" w:cs="Times New Roman"/>
        </w:rPr>
        <w:t xml:space="preserve"> Istražit će se i </w:t>
      </w:r>
      <w:r w:rsidR="005B2B54" w:rsidRPr="007A5148">
        <w:t>kako IT menadžer gleda na svoju komunikacijsku ulogu u organizaciji u kojoj radi</w:t>
      </w:r>
      <w:r w:rsidR="005B2B54">
        <w:t xml:space="preserve"> te svoje</w:t>
      </w:r>
      <w:r w:rsidR="005B2B54" w:rsidRPr="007A5148">
        <w:t xml:space="preserve"> kompetencije </w:t>
      </w:r>
      <w:r w:rsidR="005B2B54">
        <w:t xml:space="preserve">kao </w:t>
      </w:r>
      <w:r w:rsidR="005B2B54" w:rsidRPr="007A5148">
        <w:t>i komunikacijske kompetencije</w:t>
      </w:r>
      <w:r w:rsidR="005B2B54">
        <w:t>.</w:t>
      </w:r>
    </w:p>
    <w:p w:rsidR="00572FD0" w:rsidRPr="007A5148" w:rsidRDefault="001709FA" w:rsidP="009E3FD7">
      <w:pPr>
        <w:rPr>
          <w:rFonts w:eastAsia="Calibri" w:cs="Times New Roman"/>
        </w:rPr>
      </w:pPr>
      <w:r w:rsidRPr="007A5148">
        <w:rPr>
          <w:rFonts w:eastAsia="Calibri" w:cs="Times New Roman"/>
        </w:rPr>
        <w:t>Kao podloga u literaturi za izbor odgovarajućeg</w:t>
      </w:r>
      <w:r w:rsidR="0051170F">
        <w:rPr>
          <w:rFonts w:eastAsia="Calibri" w:cs="Times New Roman"/>
        </w:rPr>
        <w:t>a</w:t>
      </w:r>
      <w:r w:rsidRPr="007A5148">
        <w:rPr>
          <w:rFonts w:eastAsia="Calibri" w:cs="Times New Roman"/>
        </w:rPr>
        <w:t xml:space="preserve"> metodološkog pristupa napravljen je presjek dostupnih </w:t>
      </w:r>
      <w:r w:rsidR="00DB0864" w:rsidRPr="007A5148">
        <w:rPr>
          <w:rFonts w:eastAsia="Calibri" w:cs="Times New Roman"/>
        </w:rPr>
        <w:t>priručnika i knjiga</w:t>
      </w:r>
      <w:r w:rsidRPr="007A5148">
        <w:rPr>
          <w:rFonts w:eastAsia="Calibri" w:cs="Times New Roman"/>
        </w:rPr>
        <w:t xml:space="preserve"> na hrvatskom</w:t>
      </w:r>
      <w:r w:rsidR="0051170F">
        <w:rPr>
          <w:rFonts w:eastAsia="Calibri" w:cs="Times New Roman"/>
        </w:rPr>
        <w:t>e</w:t>
      </w:r>
      <w:r w:rsidRPr="007A5148">
        <w:rPr>
          <w:rFonts w:eastAsia="Calibri" w:cs="Times New Roman"/>
        </w:rPr>
        <w:t xml:space="preserve"> jeziku. Uzeti su u obzir metodološki priručnici primjenjivi u različitim granama znanosti </w:t>
      </w:r>
      <w:sdt>
        <w:sdtPr>
          <w:rPr>
            <w:rFonts w:eastAsia="Calibri" w:cs="Times New Roman"/>
          </w:rPr>
          <w:id w:val="861858887"/>
          <w:citation/>
        </w:sdtPr>
        <w:sdtEndPr/>
        <w:sdtContent>
          <w:r w:rsidRPr="007A5148">
            <w:rPr>
              <w:rFonts w:eastAsia="Calibri" w:cs="Times New Roman"/>
            </w:rPr>
            <w:fldChar w:fldCharType="begin"/>
          </w:r>
          <w:r w:rsidRPr="007A5148">
            <w:rPr>
              <w:rFonts w:eastAsia="Calibri" w:cs="Times New Roman"/>
            </w:rPr>
            <w:instrText xml:space="preserve"> CITATION And02 \l 1050  \m sur04 \m Jos05 \m Pat05 \m Žug07 \m Ana10</w:instrText>
          </w:r>
          <w:r w:rsidRPr="007A5148">
            <w:rPr>
              <w:rFonts w:eastAsia="Calibri" w:cs="Times New Roman"/>
            </w:rPr>
            <w:fldChar w:fldCharType="separate"/>
          </w:r>
          <w:r w:rsidR="001B6365" w:rsidRPr="001B6365">
            <w:rPr>
              <w:rFonts w:eastAsia="Calibri" w:cs="Times New Roman"/>
              <w:noProof/>
            </w:rPr>
            <w:t>(Nikić, 2002; Marušić, 2004; Milat, 2005; Dunleavy, 2005; Žugaj, 2007; Verčič, Ćorić, &amp; Vokić, 2010)</w:t>
          </w:r>
          <w:r w:rsidRPr="007A5148">
            <w:rPr>
              <w:rFonts w:eastAsia="Calibri" w:cs="Times New Roman"/>
            </w:rPr>
            <w:fldChar w:fldCharType="end"/>
          </w:r>
        </w:sdtContent>
      </w:sdt>
      <w:r w:rsidRPr="007A5148">
        <w:rPr>
          <w:rFonts w:eastAsia="Calibri" w:cs="Times New Roman"/>
        </w:rPr>
        <w:t xml:space="preserve">. </w:t>
      </w:r>
      <w:r w:rsidR="00D22B8C" w:rsidRPr="007A5148">
        <w:rPr>
          <w:rFonts w:eastAsia="Calibri" w:cs="Times New Roman"/>
        </w:rPr>
        <w:t>Među navedenima n</w:t>
      </w:r>
      <w:r w:rsidRPr="007A5148">
        <w:rPr>
          <w:rFonts w:eastAsia="Calibri" w:cs="Times New Roman"/>
        </w:rPr>
        <w:t xml:space="preserve">ajviše je korišten </w:t>
      </w:r>
      <w:r w:rsidRPr="007A5148">
        <w:rPr>
          <w:rFonts w:eastAsia="Calibri" w:cs="Times New Roman"/>
          <w:i/>
        </w:rPr>
        <w:t>Priručnik za metodologiju istraživačkog rada</w:t>
      </w:r>
      <w:r w:rsidRPr="007A5148">
        <w:rPr>
          <w:rFonts w:eastAsia="Calibri" w:cs="Times New Roman"/>
        </w:rPr>
        <w:t xml:space="preserve"> </w:t>
      </w:r>
      <w:sdt>
        <w:sdtPr>
          <w:rPr>
            <w:rFonts w:eastAsia="Calibri" w:cs="Times New Roman"/>
          </w:rPr>
          <w:id w:val="-1461636844"/>
          <w:citation/>
        </w:sdtPr>
        <w:sdtEndPr/>
        <w:sdtContent>
          <w:r w:rsidRPr="007A5148">
            <w:rPr>
              <w:rFonts w:eastAsia="Calibri" w:cs="Times New Roman"/>
            </w:rPr>
            <w:fldChar w:fldCharType="begin"/>
          </w:r>
          <w:r w:rsidRPr="007A5148">
            <w:rPr>
              <w:rFonts w:eastAsia="Calibri" w:cs="Times New Roman"/>
            </w:rPr>
            <w:instrText xml:space="preserve"> CITATION Ana10 \l 1050 </w:instrText>
          </w:r>
          <w:r w:rsidRPr="007A5148">
            <w:rPr>
              <w:rFonts w:eastAsia="Calibri" w:cs="Times New Roman"/>
            </w:rPr>
            <w:fldChar w:fldCharType="separate"/>
          </w:r>
          <w:r w:rsidR="001B6365" w:rsidRPr="001B6365">
            <w:rPr>
              <w:rFonts w:eastAsia="Calibri" w:cs="Times New Roman"/>
              <w:noProof/>
            </w:rPr>
            <w:t>(Verčič, Ćorić, &amp; Vokić, 2010)</w:t>
          </w:r>
          <w:r w:rsidRPr="007A5148">
            <w:rPr>
              <w:rFonts w:eastAsia="Calibri" w:cs="Times New Roman"/>
            </w:rPr>
            <w:fldChar w:fldCharType="end"/>
          </w:r>
        </w:sdtContent>
      </w:sdt>
      <w:r w:rsidRPr="007A5148">
        <w:rPr>
          <w:rFonts w:eastAsia="Calibri" w:cs="Times New Roman"/>
        </w:rPr>
        <w:t xml:space="preserve"> jer je najbliži problematici</w:t>
      </w:r>
      <w:r w:rsidR="00890A4F" w:rsidRPr="007A5148">
        <w:rPr>
          <w:rFonts w:eastAsia="Calibri" w:cs="Times New Roman"/>
        </w:rPr>
        <w:t xml:space="preserve"> i vrstama istraživanja</w:t>
      </w:r>
      <w:r w:rsidRPr="007A5148">
        <w:rPr>
          <w:rFonts w:eastAsia="Calibri" w:cs="Times New Roman"/>
        </w:rPr>
        <w:t xml:space="preserve"> obuhvaćen</w:t>
      </w:r>
      <w:r w:rsidR="00890A4F" w:rsidRPr="007A5148">
        <w:rPr>
          <w:rFonts w:eastAsia="Calibri" w:cs="Times New Roman"/>
        </w:rPr>
        <w:t>im</w:t>
      </w:r>
      <w:r w:rsidRPr="007A5148">
        <w:rPr>
          <w:rFonts w:eastAsia="Calibri" w:cs="Times New Roman"/>
        </w:rPr>
        <w:t xml:space="preserve"> ovim doktorskim radom.</w:t>
      </w:r>
    </w:p>
    <w:p w:rsidR="004953EE" w:rsidRPr="007A5148" w:rsidRDefault="00D133EE" w:rsidP="009E3FD7">
      <w:r>
        <w:t>Dodatni</w:t>
      </w:r>
      <w:r w:rsidR="008E56C5">
        <w:t xml:space="preserve"> r</w:t>
      </w:r>
      <w:r w:rsidR="00572FD0" w:rsidRPr="007A5148">
        <w:t>azlog zašto se u ovom</w:t>
      </w:r>
      <w:r w:rsidR="0051170F">
        <w:t>e</w:t>
      </w:r>
      <w:r w:rsidR="00572FD0" w:rsidRPr="007A5148">
        <w:t xml:space="preserve"> istraživanju koristi kombinacija kvantitativne i kvalitativne metode istraživanja leži u mogućnosti usporedbe i boljega vrednovanja dobivenih rezultata. </w:t>
      </w:r>
      <w:r w:rsidR="008E56C5">
        <w:t xml:space="preserve">Takav </w:t>
      </w:r>
      <w:r w:rsidR="0051170F">
        <w:t xml:space="preserve">je </w:t>
      </w:r>
      <w:r w:rsidR="008E56C5">
        <w:t xml:space="preserve">pristup </w:t>
      </w:r>
      <w:r w:rsidR="00572FD0" w:rsidRPr="007A5148">
        <w:t xml:space="preserve">ovo istraživanje učinio složenijim za izvođenje u smislu izgradnje povjerenja u diskreciju ispitivača, osobito kod kvalitativnoga dijela, složenosti samoga postupka, kao i upravljanja </w:t>
      </w:r>
      <w:r w:rsidR="008E56C5">
        <w:t xml:space="preserve">osjetljivim </w:t>
      </w:r>
      <w:r w:rsidR="00572FD0" w:rsidRPr="007A5148">
        <w:t xml:space="preserve">podacima. </w:t>
      </w:r>
      <w:r w:rsidR="00456E4E" w:rsidRPr="007A5148">
        <w:rPr>
          <w:rFonts w:eastAsia="Calibri" w:cs="Times New Roman"/>
        </w:rPr>
        <w:t>Dalje slijedi detaljniji opis korištenih metodoloških pristupa.</w:t>
      </w:r>
    </w:p>
    <w:p w:rsidR="00C95DA7" w:rsidRPr="007A5148" w:rsidRDefault="00C95DA7" w:rsidP="00AB32A1">
      <w:pPr>
        <w:pStyle w:val="Heading3"/>
      </w:pPr>
      <w:bookmarkStart w:id="154" w:name="_Toc462787756"/>
      <w:r w:rsidRPr="007A5148">
        <w:t>Kvantitativn</w:t>
      </w:r>
      <w:r w:rsidR="006E16ED" w:rsidRPr="007A5148">
        <w:t>i</w:t>
      </w:r>
      <w:r w:rsidRPr="007A5148">
        <w:t xml:space="preserve"> </w:t>
      </w:r>
      <w:r w:rsidR="006E16ED" w:rsidRPr="007A5148">
        <w:t>pristup istraživanju</w:t>
      </w:r>
      <w:bookmarkEnd w:id="154"/>
    </w:p>
    <w:p w:rsidR="00C84FFD" w:rsidRPr="007A5148" w:rsidRDefault="00B85A5A" w:rsidP="00C84FFD">
      <w:r w:rsidRPr="007A5148">
        <w:rPr>
          <w:i/>
        </w:rPr>
        <w:t>Anketni upitnik</w:t>
      </w:r>
      <w:r w:rsidRPr="007A5148">
        <w:t xml:space="preserve"> za korisnike</w:t>
      </w:r>
      <w:r w:rsidR="00D133EE">
        <w:t xml:space="preserve"> IKT-a</w:t>
      </w:r>
      <w:r w:rsidRPr="007A5148">
        <w:t xml:space="preserve"> u stvari</w:t>
      </w:r>
      <w:r w:rsidR="0051170F">
        <w:t xml:space="preserve"> je</w:t>
      </w:r>
      <w:r w:rsidR="00D133EE">
        <w:t xml:space="preserve"> alat za</w:t>
      </w:r>
      <w:r w:rsidRPr="007A5148">
        <w:t xml:space="preserve"> </w:t>
      </w:r>
      <w:r w:rsidR="00C84FFD" w:rsidRPr="007A5148">
        <w:t xml:space="preserve">vrednovanje važnosti </w:t>
      </w:r>
      <w:r w:rsidR="00C84FFD" w:rsidRPr="007A5148">
        <w:rPr>
          <w:iCs/>
          <w:lang w:eastAsia="de-DE"/>
        </w:rPr>
        <w:t>opredjeljenja i navika kod IT menadžera</w:t>
      </w:r>
      <w:r w:rsidR="00726460" w:rsidRPr="007A5148">
        <w:rPr>
          <w:iCs/>
          <w:lang w:eastAsia="de-DE"/>
        </w:rPr>
        <w:t xml:space="preserve"> navedenih u Upitniku</w:t>
      </w:r>
      <w:r w:rsidR="00D46EF9" w:rsidRPr="007A5148">
        <w:rPr>
          <w:iCs/>
          <w:lang w:eastAsia="de-DE"/>
        </w:rPr>
        <w:t xml:space="preserve"> prema Likertovoj skali od 1 do 5.</w:t>
      </w:r>
      <w:r w:rsidR="00726460" w:rsidRPr="007A5148">
        <w:rPr>
          <w:iCs/>
          <w:lang w:eastAsia="de-DE"/>
        </w:rPr>
        <w:t xml:space="preserve"> </w:t>
      </w:r>
      <w:r w:rsidR="00C84FFD" w:rsidRPr="007A5148">
        <w:t xml:space="preserve">Prema </w:t>
      </w:r>
      <w:r w:rsidR="005B2B54">
        <w:t>nje</w:t>
      </w:r>
      <w:r w:rsidR="00C84FFD" w:rsidRPr="007A5148">
        <w:t>mu, izravni korisnici IKT-a vredn</w:t>
      </w:r>
      <w:r w:rsidR="00726460" w:rsidRPr="007A5148">
        <w:t>uju</w:t>
      </w:r>
      <w:r w:rsidR="00C84FFD" w:rsidRPr="007A5148">
        <w:t xml:space="preserve"> </w:t>
      </w:r>
      <w:r w:rsidR="00C84FFD" w:rsidRPr="007A5148">
        <w:rPr>
          <w:iCs/>
          <w:lang w:eastAsia="de-DE"/>
        </w:rPr>
        <w:t>opredjeljenja i navike koje su im važne kod IT menadžera. Zatim njihov IT menadžer ispun</w:t>
      </w:r>
      <w:r w:rsidR="00726460" w:rsidRPr="007A5148">
        <w:rPr>
          <w:iCs/>
          <w:lang w:eastAsia="de-DE"/>
        </w:rPr>
        <w:t>java</w:t>
      </w:r>
      <w:r w:rsidR="00C84FFD" w:rsidRPr="007A5148">
        <w:rPr>
          <w:iCs/>
          <w:lang w:eastAsia="de-DE"/>
        </w:rPr>
        <w:t xml:space="preserve"> taj isti Up</w:t>
      </w:r>
      <w:r w:rsidR="00D46EF9" w:rsidRPr="007A5148">
        <w:rPr>
          <w:iCs/>
          <w:lang w:eastAsia="de-DE"/>
        </w:rPr>
        <w:t xml:space="preserve">itnik vrednujući važnost istih </w:t>
      </w:r>
      <w:r w:rsidR="00C84FFD" w:rsidRPr="007A5148">
        <w:rPr>
          <w:iCs/>
          <w:lang w:eastAsia="de-DE"/>
        </w:rPr>
        <w:t xml:space="preserve">opredjeljenja i navika. </w:t>
      </w:r>
      <w:r w:rsidR="008E56C5">
        <w:rPr>
          <w:iCs/>
          <w:lang w:eastAsia="de-DE"/>
        </w:rPr>
        <w:t>Dobiveni rezultati usporedbe t</w:t>
      </w:r>
      <w:r w:rsidR="00C84FFD" w:rsidRPr="007A5148">
        <w:rPr>
          <w:iCs/>
          <w:lang w:eastAsia="de-DE"/>
        </w:rPr>
        <w:t>reba</w:t>
      </w:r>
      <w:r w:rsidR="008E56C5">
        <w:rPr>
          <w:iCs/>
          <w:lang w:eastAsia="de-DE"/>
        </w:rPr>
        <w:t>ju</w:t>
      </w:r>
      <w:r w:rsidR="00C84FFD" w:rsidRPr="007A5148">
        <w:rPr>
          <w:iCs/>
          <w:lang w:eastAsia="de-DE"/>
        </w:rPr>
        <w:t xml:space="preserve"> pokazati koliko je </w:t>
      </w:r>
      <w:r w:rsidR="00D46EF9" w:rsidRPr="007A5148">
        <w:rPr>
          <w:iCs/>
          <w:lang w:eastAsia="de-DE"/>
        </w:rPr>
        <w:t>svak</w:t>
      </w:r>
      <w:r w:rsidR="00D133EE">
        <w:rPr>
          <w:iCs/>
          <w:lang w:eastAsia="de-DE"/>
        </w:rPr>
        <w:t>i</w:t>
      </w:r>
      <w:r w:rsidR="00D46EF9" w:rsidRPr="007A5148">
        <w:rPr>
          <w:iCs/>
          <w:lang w:eastAsia="de-DE"/>
        </w:rPr>
        <w:t xml:space="preserve"> od 10 IT menadžera </w:t>
      </w:r>
      <w:r w:rsidR="00C84FFD" w:rsidRPr="007A5148">
        <w:t>usklađen s očekivanjima svojih korisnika.</w:t>
      </w:r>
    </w:p>
    <w:p w:rsidR="00B07936" w:rsidRPr="007A5148" w:rsidRDefault="00145845" w:rsidP="00C95DA7">
      <w:pPr>
        <w:rPr>
          <w:rFonts w:eastAsia="Calibri" w:cs="Times New Roman"/>
        </w:rPr>
      </w:pPr>
      <w:r w:rsidRPr="007A5148">
        <w:t xml:space="preserve">Prije izrade </w:t>
      </w:r>
      <w:r w:rsidR="00DB5E17" w:rsidRPr="007A5148">
        <w:rPr>
          <w:i/>
        </w:rPr>
        <w:t>Anketnog</w:t>
      </w:r>
      <w:r w:rsidR="0051170F">
        <w:rPr>
          <w:i/>
        </w:rPr>
        <w:t>a</w:t>
      </w:r>
      <w:r w:rsidR="00DB5E17" w:rsidRPr="007A5148">
        <w:rPr>
          <w:i/>
        </w:rPr>
        <w:t xml:space="preserve"> </w:t>
      </w:r>
      <w:r w:rsidR="0097123B" w:rsidRPr="007A5148">
        <w:rPr>
          <w:i/>
        </w:rPr>
        <w:t>u</w:t>
      </w:r>
      <w:r w:rsidR="00DB5E17" w:rsidRPr="007A5148">
        <w:rPr>
          <w:i/>
        </w:rPr>
        <w:t>pitnik</w:t>
      </w:r>
      <w:r w:rsidRPr="007A5148">
        <w:rPr>
          <w:i/>
        </w:rPr>
        <w:t>a</w:t>
      </w:r>
      <w:r w:rsidRPr="007A5148">
        <w:t xml:space="preserve"> </w:t>
      </w:r>
      <w:r w:rsidR="00D133EE">
        <w:t>u</w:t>
      </w:r>
      <w:r w:rsidRPr="007A5148">
        <w:t xml:space="preserve"> </w:t>
      </w:r>
      <w:r w:rsidR="00525D1F" w:rsidRPr="007A5148">
        <w:t xml:space="preserve">svrhu </w:t>
      </w:r>
      <w:r w:rsidRPr="007A5148">
        <w:t>kvantitativno</w:t>
      </w:r>
      <w:r w:rsidR="00525D1F" w:rsidRPr="007A5148">
        <w:t>g</w:t>
      </w:r>
      <w:r w:rsidR="0051170F">
        <w:t>a</w:t>
      </w:r>
      <w:r w:rsidRPr="007A5148">
        <w:t xml:space="preserve"> prikupljanj</w:t>
      </w:r>
      <w:r w:rsidR="00525D1F" w:rsidRPr="007A5148">
        <w:t>a</w:t>
      </w:r>
      <w:r w:rsidRPr="007A5148">
        <w:t xml:space="preserve"> podataka </w:t>
      </w:r>
      <w:r w:rsidR="00EE5C11" w:rsidRPr="007A5148">
        <w:t>obrađena je relevantna literatura s naglaskom na</w:t>
      </w:r>
      <w:r w:rsidRPr="007A5148">
        <w:t xml:space="preserve"> </w:t>
      </w:r>
      <w:r w:rsidR="00EE5C11" w:rsidRPr="007A5148">
        <w:t xml:space="preserve">knjigu koja je okosnica </w:t>
      </w:r>
      <w:r w:rsidR="0097123B" w:rsidRPr="007A5148">
        <w:rPr>
          <w:i/>
        </w:rPr>
        <w:t>Anketnog</w:t>
      </w:r>
      <w:r w:rsidR="0051170F">
        <w:rPr>
          <w:i/>
        </w:rPr>
        <w:t>a</w:t>
      </w:r>
      <w:r w:rsidR="0097123B" w:rsidRPr="007A5148">
        <w:rPr>
          <w:i/>
        </w:rPr>
        <w:t xml:space="preserve"> upitnika</w:t>
      </w:r>
      <w:r w:rsidR="00EE5C11" w:rsidRPr="007A5148">
        <w:t>.</w:t>
      </w:r>
      <w:r w:rsidRPr="007A5148">
        <w:t xml:space="preserve"> </w:t>
      </w:r>
      <w:r w:rsidR="00525D1F" w:rsidRPr="007A5148">
        <w:t xml:space="preserve">Radi se o </w:t>
      </w:r>
      <w:r w:rsidR="00D133EE">
        <w:t>djelu čiji je temelj proučavanje</w:t>
      </w:r>
      <w:r w:rsidR="0097123B" w:rsidRPr="007A5148">
        <w:t xml:space="preserve"> </w:t>
      </w:r>
      <w:r w:rsidR="0051170F">
        <w:t>sedam</w:t>
      </w:r>
      <w:r w:rsidR="00C95DA7" w:rsidRPr="007A5148">
        <w:t xml:space="preserve"> </w:t>
      </w:r>
      <w:r w:rsidR="00B05870" w:rsidRPr="007A5148">
        <w:t>menadžerskih</w:t>
      </w:r>
      <w:r w:rsidR="00C95DA7" w:rsidRPr="007A5148">
        <w:t xml:space="preserve"> vještina</w:t>
      </w:r>
      <w:r w:rsidR="00525D1F" w:rsidRPr="007A5148">
        <w:t xml:space="preserve"> s naglaskom na IT menadžment, pod naslovom</w:t>
      </w:r>
      <w:r w:rsidR="00C95DA7" w:rsidRPr="007A5148">
        <w:t xml:space="preserve"> </w:t>
      </w:r>
      <w:r w:rsidR="00C95DA7" w:rsidRPr="007A5148">
        <w:rPr>
          <w:i/>
        </w:rPr>
        <w:t>The CIO Edge: Seven Leadership Skills You Need to Drive Results</w:t>
      </w:r>
      <w:r w:rsidR="00C95DA7" w:rsidRPr="007A5148">
        <w:t xml:space="preserve"> </w:t>
      </w:r>
      <w:sdt>
        <w:sdtPr>
          <w:id w:val="6334109"/>
          <w:citation/>
        </w:sdtPr>
        <w:sdtEndPr/>
        <w:sdtContent>
          <w:r w:rsidR="00EB4EBE" w:rsidRPr="007A5148">
            <w:fldChar w:fldCharType="begin"/>
          </w:r>
          <w:r w:rsidR="00DD3587" w:rsidRPr="007A5148">
            <w:instrText xml:space="preserve">CITATION Gra10 \l 1050 </w:instrText>
          </w:r>
          <w:r w:rsidR="00EB4EBE" w:rsidRPr="007A5148">
            <w:fldChar w:fldCharType="separate"/>
          </w:r>
          <w:r w:rsidR="001B6365">
            <w:rPr>
              <w:noProof/>
            </w:rPr>
            <w:t>(Waller, Rubenstrunk, &amp; Hallenbeck, 2010)</w:t>
          </w:r>
          <w:r w:rsidR="00EB4EBE" w:rsidRPr="007A5148">
            <w:fldChar w:fldCharType="end"/>
          </w:r>
        </w:sdtContent>
      </w:sdt>
      <w:r w:rsidR="00C95DA7" w:rsidRPr="007A5148">
        <w:t>.</w:t>
      </w:r>
      <w:r w:rsidR="00EE5C11" w:rsidRPr="007A5148">
        <w:t xml:space="preserve"> U </w:t>
      </w:r>
      <w:r w:rsidR="00525D1F" w:rsidRPr="007A5148">
        <w:t>njemu se</w:t>
      </w:r>
      <w:r w:rsidR="00EE5C11" w:rsidRPr="007A5148">
        <w:t>, na osnov</w:t>
      </w:r>
      <w:r w:rsidR="00C8399D">
        <w:t>i</w:t>
      </w:r>
      <w:r w:rsidR="00EE5C11" w:rsidRPr="007A5148">
        <w:t xml:space="preserve"> velike baze </w:t>
      </w:r>
      <w:r w:rsidR="00DB5E17" w:rsidRPr="007A5148">
        <w:t>upitnik</w:t>
      </w:r>
      <w:r w:rsidR="00D21E9F" w:rsidRPr="007A5148">
        <w:t>a</w:t>
      </w:r>
      <w:r w:rsidR="00EE5C11" w:rsidRPr="007A5148">
        <w:t xml:space="preserve"> </w:t>
      </w:r>
      <w:r w:rsidR="00B05870" w:rsidRPr="007A5148">
        <w:t>od</w:t>
      </w:r>
      <w:r w:rsidR="00EE5C11" w:rsidRPr="007A5148">
        <w:t xml:space="preserve"> </w:t>
      </w:r>
      <w:r w:rsidR="00301605" w:rsidRPr="007A5148">
        <w:t xml:space="preserve">1600 </w:t>
      </w:r>
      <w:r w:rsidR="00EE5C11" w:rsidRPr="007A5148">
        <w:t>IT</w:t>
      </w:r>
      <w:r w:rsidR="00301605" w:rsidRPr="007A5148">
        <w:t xml:space="preserve"> menadžer</w:t>
      </w:r>
      <w:r w:rsidR="00EE5C11" w:rsidRPr="007A5148">
        <w:t>a velikih svjetskih korporacija, že</w:t>
      </w:r>
      <w:r w:rsidR="001B41ED" w:rsidRPr="007A5148">
        <w:t>ljelo</w:t>
      </w:r>
      <w:r w:rsidR="00EE5C11" w:rsidRPr="007A5148">
        <w:t xml:space="preserve"> </w:t>
      </w:r>
      <w:r w:rsidR="00EA1A23" w:rsidRPr="007A5148">
        <w:t xml:space="preserve">istražiti i </w:t>
      </w:r>
      <w:r w:rsidR="00EE5C11" w:rsidRPr="007A5148">
        <w:t>objasniti koje su to vještine</w:t>
      </w:r>
      <w:r w:rsidR="00D133EE">
        <w:t>, opredjeljenja i navike</w:t>
      </w:r>
      <w:r w:rsidR="00EE5C11" w:rsidRPr="007A5148">
        <w:t xml:space="preserve"> potrebne IT menadžeru da bi bio uspješan</w:t>
      </w:r>
      <w:r w:rsidR="00301605" w:rsidRPr="007A5148">
        <w:t xml:space="preserve"> i superioran</w:t>
      </w:r>
      <w:r w:rsidR="001B41ED" w:rsidRPr="007A5148">
        <w:t xml:space="preserve"> u suvremenom</w:t>
      </w:r>
      <w:r w:rsidR="0051170F">
        <w:t>e</w:t>
      </w:r>
      <w:r w:rsidR="001B41ED" w:rsidRPr="007A5148">
        <w:t xml:space="preserve"> poslovnom svijetu</w:t>
      </w:r>
      <w:r w:rsidR="00EE5C11" w:rsidRPr="007A5148">
        <w:t>.</w:t>
      </w:r>
      <w:r w:rsidR="00525D1F" w:rsidRPr="007A5148">
        <w:t xml:space="preserve"> T</w:t>
      </w:r>
      <w:r w:rsidR="00B56396" w:rsidRPr="007A5148">
        <w:t xml:space="preserve">aj </w:t>
      </w:r>
      <w:r w:rsidR="00525D1F" w:rsidRPr="007A5148">
        <w:t>je</w:t>
      </w:r>
      <w:r w:rsidR="00B56396" w:rsidRPr="007A5148">
        <w:t xml:space="preserve"> popis</w:t>
      </w:r>
      <w:r w:rsidR="00525D1F" w:rsidRPr="007A5148">
        <w:t xml:space="preserve"> poslužio i kao osnova za izradu </w:t>
      </w:r>
      <w:r w:rsidR="00525D1F" w:rsidRPr="007A5148">
        <w:rPr>
          <w:i/>
        </w:rPr>
        <w:t>Anketnog</w:t>
      </w:r>
      <w:r w:rsidR="0051170F">
        <w:rPr>
          <w:i/>
        </w:rPr>
        <w:t>a</w:t>
      </w:r>
      <w:r w:rsidR="00525D1F" w:rsidRPr="007A5148">
        <w:rPr>
          <w:i/>
        </w:rPr>
        <w:t xml:space="preserve"> upitnika za korisnike IKT-a</w:t>
      </w:r>
      <w:r w:rsidR="00525D1F" w:rsidRPr="007A5148">
        <w:t xml:space="preserve"> prema kojemu se </w:t>
      </w:r>
      <w:r w:rsidR="00B56396" w:rsidRPr="007A5148">
        <w:t xml:space="preserve">u ovome istraživanju </w:t>
      </w:r>
      <w:r w:rsidR="00525D1F" w:rsidRPr="007A5148">
        <w:t>vrednuj</w:t>
      </w:r>
      <w:r w:rsidR="00B56396" w:rsidRPr="007A5148">
        <w:t>u</w:t>
      </w:r>
      <w:r w:rsidR="00525D1F" w:rsidRPr="007A5148">
        <w:t xml:space="preserve"> </w:t>
      </w:r>
      <w:r w:rsidR="00B56396" w:rsidRPr="007A5148">
        <w:rPr>
          <w:iCs/>
          <w:lang w:eastAsia="de-DE"/>
        </w:rPr>
        <w:t>opredjeljenja i navike koje su važne kod IT menadžera</w:t>
      </w:r>
      <w:r w:rsidR="00525D1F" w:rsidRPr="007A5148">
        <w:t xml:space="preserve">. </w:t>
      </w:r>
      <w:r w:rsidR="00DB5E17" w:rsidRPr="007A5148">
        <w:rPr>
          <w:i/>
        </w:rPr>
        <w:t>Anketni upitnik</w:t>
      </w:r>
      <w:r w:rsidR="001B41ED" w:rsidRPr="007A5148">
        <w:rPr>
          <w:i/>
        </w:rPr>
        <w:t xml:space="preserve"> </w:t>
      </w:r>
      <w:r w:rsidR="00C95DA7" w:rsidRPr="007A5148">
        <w:t xml:space="preserve">sadržava dvije </w:t>
      </w:r>
      <w:r w:rsidR="00776E36">
        <w:t>skupine pitanja</w:t>
      </w:r>
      <w:r w:rsidR="00525D1F" w:rsidRPr="007A5148">
        <w:t xml:space="preserve">. </w:t>
      </w:r>
      <w:r w:rsidR="00BF60AE" w:rsidRPr="007A5148">
        <w:t xml:space="preserve">Prva </w:t>
      </w:r>
      <w:r w:rsidR="00776E36">
        <w:t>skupina pitanja</w:t>
      </w:r>
      <w:r w:rsidR="00BF60AE" w:rsidRPr="007A5148">
        <w:t xml:space="preserve"> propituje</w:t>
      </w:r>
      <w:r w:rsidR="00C95DA7" w:rsidRPr="007A5148">
        <w:t xml:space="preserve"> kako korisnici vide</w:t>
      </w:r>
      <w:r w:rsidR="00EA1A23" w:rsidRPr="007A5148">
        <w:t xml:space="preserve"> važnost</w:t>
      </w:r>
      <w:r w:rsidR="00C95DA7" w:rsidRPr="007A5148">
        <w:t xml:space="preserve"> </w:t>
      </w:r>
      <w:r w:rsidR="00EA1A23" w:rsidRPr="007A5148">
        <w:rPr>
          <w:iCs/>
          <w:lang w:eastAsia="de-DE"/>
        </w:rPr>
        <w:t>opredjeljenja i navika</w:t>
      </w:r>
      <w:r w:rsidR="00EA1A23" w:rsidRPr="007A5148">
        <w:t xml:space="preserve"> kod </w:t>
      </w:r>
      <w:r w:rsidR="00C95DA7" w:rsidRPr="007A5148">
        <w:t>IT menadžera</w:t>
      </w:r>
      <w:r w:rsidR="00BF60AE" w:rsidRPr="007A5148">
        <w:t>, a</w:t>
      </w:r>
      <w:r w:rsidR="00C95DA7" w:rsidRPr="007A5148">
        <w:t xml:space="preserve"> podijeljena su u </w:t>
      </w:r>
      <w:r w:rsidR="0051170F">
        <w:t>sedam</w:t>
      </w:r>
      <w:r w:rsidR="00C95DA7" w:rsidRPr="007A5148">
        <w:t xml:space="preserve"> kategorija prema navedenih </w:t>
      </w:r>
      <w:r w:rsidR="0051170F">
        <w:t>sedam</w:t>
      </w:r>
      <w:r w:rsidR="00C95DA7" w:rsidRPr="007A5148">
        <w:t xml:space="preserve"> kriterija uspješnosti. Pitanja su zatvorenog</w:t>
      </w:r>
      <w:r w:rsidR="0051170F">
        <w:t>a</w:t>
      </w:r>
      <w:r w:rsidR="00C95DA7" w:rsidRPr="007A5148">
        <w:t xml:space="preserve"> tipa, nisu previše složena </w:t>
      </w:r>
      <w:sdt>
        <w:sdtPr>
          <w:id w:val="2308947"/>
          <w:citation/>
        </w:sdtPr>
        <w:sdtEndPr/>
        <w:sdtContent>
          <w:r w:rsidR="00EB4EBE" w:rsidRPr="007A5148">
            <w:fldChar w:fldCharType="begin"/>
          </w:r>
          <w:r w:rsidR="00E104DF" w:rsidRPr="007A5148">
            <w:instrText xml:space="preserve">CITATION Ana10 \l 1050 </w:instrText>
          </w:r>
          <w:r w:rsidR="00EB4EBE" w:rsidRPr="007A5148">
            <w:fldChar w:fldCharType="separate"/>
          </w:r>
          <w:r w:rsidR="001B6365">
            <w:rPr>
              <w:noProof/>
            </w:rPr>
            <w:t>(Verčič, Ćorić, &amp; Vokić, 2010)</w:t>
          </w:r>
          <w:r w:rsidR="00EB4EBE" w:rsidRPr="007A5148">
            <w:fldChar w:fldCharType="end"/>
          </w:r>
        </w:sdtContent>
      </w:sdt>
      <w:r w:rsidR="00C95DA7" w:rsidRPr="007A5148">
        <w:t xml:space="preserve">. </w:t>
      </w:r>
      <w:r w:rsidR="00B05870" w:rsidRPr="007A5148">
        <w:t>U</w:t>
      </w:r>
      <w:r w:rsidR="00C95DA7" w:rsidRPr="007A5148">
        <w:t>kupno ih je 4</w:t>
      </w:r>
      <w:r w:rsidR="00BD02A4">
        <w:t>4</w:t>
      </w:r>
      <w:r w:rsidR="00B05870" w:rsidRPr="007A5148">
        <w:t xml:space="preserve"> što daje </w:t>
      </w:r>
      <w:r w:rsidR="00C95DA7" w:rsidRPr="007A5148">
        <w:t xml:space="preserve">prosječno </w:t>
      </w:r>
      <w:r w:rsidR="0051170F">
        <w:t>šest</w:t>
      </w:r>
      <w:r w:rsidR="00C95DA7" w:rsidRPr="007A5148">
        <w:t xml:space="preserve"> pitanja po svakom</w:t>
      </w:r>
      <w:r w:rsidR="0051170F">
        <w:t>e</w:t>
      </w:r>
      <w:r w:rsidR="00C95DA7" w:rsidRPr="007A5148">
        <w:t xml:space="preserve"> kriteriju uspješnosti. </w:t>
      </w:r>
      <w:r w:rsidR="00DB0864" w:rsidRPr="007A5148">
        <w:t>Dr</w:t>
      </w:r>
      <w:r w:rsidR="00B05870" w:rsidRPr="007A5148">
        <w:t>ug</w:t>
      </w:r>
      <w:r w:rsidR="00DB0864" w:rsidRPr="007A5148">
        <w:t xml:space="preserve">a </w:t>
      </w:r>
      <w:r w:rsidR="00776E36">
        <w:t>skupina pitanja</w:t>
      </w:r>
      <w:r w:rsidR="00DB0864" w:rsidRPr="007A5148">
        <w:t xml:space="preserve"> sastoji se od</w:t>
      </w:r>
      <w:r w:rsidR="00C95DA7" w:rsidRPr="007A5148">
        <w:t xml:space="preserve"> </w:t>
      </w:r>
      <w:r w:rsidR="0051170F">
        <w:t>pet</w:t>
      </w:r>
      <w:r w:rsidR="00C95DA7" w:rsidRPr="007A5148">
        <w:t xml:space="preserve"> općenitih demografskih pitanja o ispitaniku kako bi se odgovori mogli staviti u ispravan kontekst spram dobi</w:t>
      </w:r>
      <w:r w:rsidR="00DD22E2" w:rsidRPr="007A5148">
        <w:t>, obrazovanja, iskustva</w:t>
      </w:r>
      <w:r w:rsidR="00C95DA7" w:rsidRPr="007A5148">
        <w:t xml:space="preserve"> i </w:t>
      </w:r>
      <w:r w:rsidR="00DD22E2" w:rsidRPr="007A5148">
        <w:t>i</w:t>
      </w:r>
      <w:r w:rsidR="00C95DA7" w:rsidRPr="007A5148">
        <w:t>nformacijske pismenosti</w:t>
      </w:r>
      <w:r w:rsidR="00BF60AE" w:rsidRPr="007A5148">
        <w:t xml:space="preserve"> kao važne pretpostavke za učinkovitost zaposlenika </w:t>
      </w:r>
      <w:r w:rsidR="00B05870" w:rsidRPr="007A5148">
        <w:t>putem</w:t>
      </w:r>
      <w:r w:rsidR="00BF60AE" w:rsidRPr="007A5148">
        <w:t xml:space="preserve"> IKT-a.</w:t>
      </w:r>
      <w:r w:rsidR="00EA1A23" w:rsidRPr="007A5148">
        <w:t xml:space="preserve"> </w:t>
      </w:r>
      <w:r w:rsidR="00EA1A23" w:rsidRPr="007A5148">
        <w:rPr>
          <w:rFonts w:eastAsia="Calibri" w:cs="Times New Roman"/>
        </w:rPr>
        <w:t xml:space="preserve">Nakon </w:t>
      </w:r>
      <w:r w:rsidR="005E0FBA" w:rsidRPr="007A5148">
        <w:rPr>
          <w:rFonts w:eastAsia="Calibri" w:cs="Times New Roman"/>
        </w:rPr>
        <w:t xml:space="preserve">što su svi korisnici određene organizacije popunili </w:t>
      </w:r>
      <w:r w:rsidR="005E0FBA" w:rsidRPr="007343D1">
        <w:rPr>
          <w:rFonts w:eastAsia="Calibri" w:cs="Times New Roman"/>
          <w:i/>
        </w:rPr>
        <w:t>Anketni upitnik</w:t>
      </w:r>
      <w:r w:rsidR="005E0FBA" w:rsidRPr="007A5148">
        <w:rPr>
          <w:rFonts w:eastAsia="Calibri" w:cs="Times New Roman"/>
        </w:rPr>
        <w:t xml:space="preserve">, to je učinio i </w:t>
      </w:r>
      <w:r w:rsidR="00EA1A23" w:rsidRPr="007A5148">
        <w:rPr>
          <w:rFonts w:eastAsia="Calibri" w:cs="Times New Roman"/>
        </w:rPr>
        <w:t xml:space="preserve">svaki IT menadžer </w:t>
      </w:r>
      <w:r w:rsidR="005E0FBA" w:rsidRPr="007A5148">
        <w:rPr>
          <w:rFonts w:eastAsia="Calibri" w:cs="Times New Roman"/>
        </w:rPr>
        <w:t>kroz</w:t>
      </w:r>
      <w:r w:rsidR="00EA1A23" w:rsidRPr="007A5148">
        <w:rPr>
          <w:rFonts w:eastAsia="Calibri" w:cs="Times New Roman"/>
        </w:rPr>
        <w:t xml:space="preserve"> identičan </w:t>
      </w:r>
      <w:r w:rsidR="0051170F">
        <w:rPr>
          <w:rFonts w:eastAsia="Calibri" w:cs="Times New Roman"/>
        </w:rPr>
        <w:t>u</w:t>
      </w:r>
      <w:r w:rsidR="00EA1A23" w:rsidRPr="007A5148">
        <w:rPr>
          <w:rFonts w:eastAsia="Calibri" w:cs="Times New Roman"/>
        </w:rPr>
        <w:t>pitnik kako bi se vidjelo koliko se njegovi prioriteti slažu s prioritetima za koje su</w:t>
      </w:r>
      <w:r w:rsidR="005E0FBA" w:rsidRPr="007A5148">
        <w:rPr>
          <w:rFonts w:eastAsia="Calibri" w:cs="Times New Roman"/>
        </w:rPr>
        <w:t xml:space="preserve"> se odlučili njegovi korisnici</w:t>
      </w:r>
      <w:r w:rsidR="00D133EE">
        <w:rPr>
          <w:rFonts w:eastAsia="Calibri" w:cs="Times New Roman"/>
        </w:rPr>
        <w:t xml:space="preserve"> i koliko su oni međusobno usklađeni</w:t>
      </w:r>
      <w:r w:rsidR="005E0FBA" w:rsidRPr="007A5148">
        <w:rPr>
          <w:rFonts w:eastAsia="Calibri" w:cs="Times New Roman"/>
        </w:rPr>
        <w:t xml:space="preserve">. </w:t>
      </w:r>
      <w:r w:rsidR="00B56396" w:rsidRPr="007A5148">
        <w:t xml:space="preserve">IT menadžeri nisu trebali popunjavati drugi dio </w:t>
      </w:r>
      <w:r w:rsidR="005B2B54" w:rsidRPr="005B2B54">
        <w:rPr>
          <w:i/>
        </w:rPr>
        <w:t>Anketnog</w:t>
      </w:r>
      <w:r w:rsidR="0051170F">
        <w:rPr>
          <w:i/>
        </w:rPr>
        <w:t>a</w:t>
      </w:r>
      <w:r w:rsidR="005B2B54" w:rsidRPr="005B2B54">
        <w:rPr>
          <w:i/>
        </w:rPr>
        <w:t xml:space="preserve"> u</w:t>
      </w:r>
      <w:r w:rsidR="00B56396" w:rsidRPr="005B2B54">
        <w:rPr>
          <w:i/>
        </w:rPr>
        <w:t>pitnika</w:t>
      </w:r>
      <w:r w:rsidR="00B56396" w:rsidRPr="007A5148">
        <w:t xml:space="preserve"> jer na demografsku </w:t>
      </w:r>
      <w:r w:rsidR="00776E36">
        <w:t>skupinu pitanja</w:t>
      </w:r>
      <w:r w:rsidR="00B56396" w:rsidRPr="007A5148">
        <w:t xml:space="preserve"> </w:t>
      </w:r>
      <w:r w:rsidR="008E56C5">
        <w:t xml:space="preserve">ionako </w:t>
      </w:r>
      <w:r w:rsidR="00B56396" w:rsidRPr="007A5148">
        <w:t>odgovaraju u polustrukturiranom</w:t>
      </w:r>
      <w:r w:rsidR="007343D1">
        <w:t>e</w:t>
      </w:r>
      <w:r w:rsidR="00B56396" w:rsidRPr="007A5148">
        <w:t xml:space="preserve"> </w:t>
      </w:r>
      <w:r w:rsidR="00B56396" w:rsidRPr="007A5148">
        <w:rPr>
          <w:i/>
        </w:rPr>
        <w:t>Dubinskom intervjuu</w:t>
      </w:r>
      <w:r w:rsidR="00B56396" w:rsidRPr="007A5148">
        <w:t xml:space="preserve"> namijenjenom</w:t>
      </w:r>
      <w:r w:rsidR="0051170F">
        <w:t>e</w:t>
      </w:r>
      <w:r w:rsidR="00B56396" w:rsidRPr="007A5148">
        <w:t xml:space="preserve"> za kvalitativni dio istraživanja. </w:t>
      </w:r>
      <w:r w:rsidR="00B07936" w:rsidRPr="007A5148">
        <w:t xml:space="preserve">Iako </w:t>
      </w:r>
      <w:r w:rsidR="005E0FBA" w:rsidRPr="007A5148">
        <w:t xml:space="preserve">se </w:t>
      </w:r>
      <w:r w:rsidR="008E56C5">
        <w:t>u</w:t>
      </w:r>
      <w:r w:rsidR="005E0FBA" w:rsidRPr="007A5148">
        <w:t xml:space="preserve"> </w:t>
      </w:r>
      <w:r w:rsidR="00B07936" w:rsidRPr="007A5148">
        <w:rPr>
          <w:i/>
        </w:rPr>
        <w:t>Anketn</w:t>
      </w:r>
      <w:r w:rsidR="005E0FBA" w:rsidRPr="007A5148">
        <w:rPr>
          <w:i/>
        </w:rPr>
        <w:t>o</w:t>
      </w:r>
      <w:r w:rsidR="008E56C5">
        <w:rPr>
          <w:i/>
        </w:rPr>
        <w:t>m</w:t>
      </w:r>
      <w:r w:rsidR="0051170F">
        <w:rPr>
          <w:i/>
        </w:rPr>
        <w:t>e</w:t>
      </w:r>
      <w:r w:rsidR="00B07936" w:rsidRPr="007A5148">
        <w:rPr>
          <w:i/>
        </w:rPr>
        <w:t xml:space="preserve"> upitnik</w:t>
      </w:r>
      <w:r w:rsidR="008E56C5">
        <w:rPr>
          <w:i/>
        </w:rPr>
        <w:t>u</w:t>
      </w:r>
      <w:r w:rsidR="00B07936" w:rsidRPr="007A5148">
        <w:t xml:space="preserve"> prikuplja</w:t>
      </w:r>
      <w:r w:rsidR="008E56C5">
        <w:t xml:space="preserve"> </w:t>
      </w:r>
      <w:r w:rsidR="00D133EE">
        <w:t>određena</w:t>
      </w:r>
      <w:r w:rsidR="008E56C5">
        <w:t xml:space="preserve"> količina</w:t>
      </w:r>
      <w:r w:rsidR="00B07936" w:rsidRPr="007A5148">
        <w:t xml:space="preserve"> </w:t>
      </w:r>
      <w:r w:rsidR="00D133EE">
        <w:t>osobnih</w:t>
      </w:r>
      <w:r w:rsidR="008E56C5">
        <w:t xml:space="preserve"> podataka</w:t>
      </w:r>
      <w:r w:rsidR="00B07936" w:rsidRPr="007A5148">
        <w:t>, važnost i svijest o čuvanju osjećaja privatnosti ispitanika nikad nije došla u pitanje</w:t>
      </w:r>
      <w:r w:rsidR="00B56396" w:rsidRPr="007A5148">
        <w:t xml:space="preserve"> jer je korišten </w:t>
      </w:r>
      <w:r w:rsidR="0051170F">
        <w:t>i</w:t>
      </w:r>
      <w:r w:rsidR="005E0FBA" w:rsidRPr="007A5148">
        <w:t>nternet</w:t>
      </w:r>
      <w:r w:rsidR="0051170F">
        <w:t>ski</w:t>
      </w:r>
      <w:r w:rsidR="005E0FBA" w:rsidRPr="007A5148">
        <w:t xml:space="preserve"> </w:t>
      </w:r>
      <w:r w:rsidR="00EA1A23" w:rsidRPr="007A5148">
        <w:t>servis za anketiranje koji to jamči.</w:t>
      </w:r>
    </w:p>
    <w:p w:rsidR="00404D69" w:rsidRPr="007A5148" w:rsidRDefault="00404D69" w:rsidP="00A40277">
      <w:pPr>
        <w:pStyle w:val="Heading4"/>
      </w:pPr>
      <w:bookmarkStart w:id="155" w:name="_Toc462787757"/>
      <w:r w:rsidRPr="007A5148">
        <w:t xml:space="preserve">Primjena </w:t>
      </w:r>
      <w:r w:rsidRPr="007A5148">
        <w:rPr>
          <w:i/>
        </w:rPr>
        <w:t>online</w:t>
      </w:r>
      <w:r w:rsidRPr="007A5148">
        <w:t xml:space="preserve"> </w:t>
      </w:r>
      <w:r w:rsidR="00DB5E17" w:rsidRPr="007A5148">
        <w:t>Anketnog</w:t>
      </w:r>
      <w:r w:rsidR="0051170F">
        <w:t>a</w:t>
      </w:r>
      <w:r w:rsidR="00DB5E17" w:rsidRPr="007A5148">
        <w:t xml:space="preserve"> upitnik</w:t>
      </w:r>
      <w:r w:rsidRPr="007A5148">
        <w:t>a</w:t>
      </w:r>
      <w:bookmarkEnd w:id="155"/>
    </w:p>
    <w:p w:rsidR="002B1EE9" w:rsidRDefault="002B1EE9" w:rsidP="00404D69">
      <w:r w:rsidRPr="007A5148">
        <w:t>Najprikladnij</w:t>
      </w:r>
      <w:r w:rsidR="008E56C5">
        <w:t>i</w:t>
      </w:r>
      <w:r w:rsidRPr="007A5148">
        <w:t xml:space="preserve"> </w:t>
      </w:r>
      <w:r w:rsidR="008E56C5">
        <w:t>način</w:t>
      </w:r>
      <w:r w:rsidRPr="007A5148">
        <w:t xml:space="preserve"> prikupljanj</w:t>
      </w:r>
      <w:r w:rsidR="008E56C5">
        <w:t>a</w:t>
      </w:r>
      <w:r w:rsidRPr="007A5148">
        <w:t xml:space="preserve"> podataka </w:t>
      </w:r>
      <w:r w:rsidR="008E56C5">
        <w:t>za</w:t>
      </w:r>
      <w:r w:rsidRPr="007A5148">
        <w:t xml:space="preserve"> kvantitativnu analizu je </w:t>
      </w:r>
      <w:r w:rsidRPr="007A5148">
        <w:rPr>
          <w:i/>
        </w:rPr>
        <w:t>online</w:t>
      </w:r>
      <w:r w:rsidRPr="007A5148">
        <w:t xml:space="preserve"> </w:t>
      </w:r>
      <w:r w:rsidR="00DB5E17" w:rsidRPr="007A5148">
        <w:rPr>
          <w:i/>
        </w:rPr>
        <w:t>Anketni upitnik</w:t>
      </w:r>
      <w:r w:rsidR="005B2B54">
        <w:t xml:space="preserve"> </w:t>
      </w:r>
      <w:sdt>
        <w:sdtPr>
          <w:id w:val="1046798755"/>
          <w:citation/>
        </w:sdtPr>
        <w:sdtEndPr/>
        <w:sdtContent>
          <w:r w:rsidR="005B2B54">
            <w:fldChar w:fldCharType="begin"/>
          </w:r>
          <w:r w:rsidR="005B2B54">
            <w:instrText xml:space="preserve"> CITATION Ana10 \l 1050 </w:instrText>
          </w:r>
          <w:r w:rsidR="005B2B54">
            <w:fldChar w:fldCharType="separate"/>
          </w:r>
          <w:r w:rsidR="001B6365">
            <w:rPr>
              <w:noProof/>
            </w:rPr>
            <w:t>(Verčič, Ćorić, &amp; Vokić, 2010)</w:t>
          </w:r>
          <w:r w:rsidR="005B2B54">
            <w:fldChar w:fldCharType="end"/>
          </w:r>
        </w:sdtContent>
      </w:sdt>
      <w:r w:rsidRPr="007A5148">
        <w:t xml:space="preserve">. On se odlikuje brzinom, jednostavnošću, pouzdanošću i transparentnošću, a od </w:t>
      </w:r>
      <w:r w:rsidR="00B33381" w:rsidRPr="007A5148">
        <w:t>ispitivača</w:t>
      </w:r>
      <w:r w:rsidRPr="007A5148">
        <w:t xml:space="preserve"> ne traži nikakav</w:t>
      </w:r>
      <w:r w:rsidR="00B33381" w:rsidRPr="007A5148">
        <w:t xml:space="preserve"> poseban</w:t>
      </w:r>
      <w:r w:rsidRPr="007A5148">
        <w:t xml:space="preserve"> trud oko slanja </w:t>
      </w:r>
      <w:r w:rsidR="00DB5E17" w:rsidRPr="007A5148">
        <w:rPr>
          <w:i/>
        </w:rPr>
        <w:t>Anketnog</w:t>
      </w:r>
      <w:r w:rsidR="0051170F">
        <w:rPr>
          <w:i/>
        </w:rPr>
        <w:t>a</w:t>
      </w:r>
      <w:r w:rsidR="00DB5E17" w:rsidRPr="007A5148">
        <w:rPr>
          <w:i/>
        </w:rPr>
        <w:t xml:space="preserve"> upitnik</w:t>
      </w:r>
      <w:r w:rsidRPr="007A5148">
        <w:rPr>
          <w:i/>
        </w:rPr>
        <w:t>a</w:t>
      </w:r>
      <w:r w:rsidRPr="007A5148">
        <w:t xml:space="preserve"> bilo elektroničkom poštom, klasičnom poštom ili </w:t>
      </w:r>
      <w:r w:rsidR="003E0674" w:rsidRPr="007A5148">
        <w:t>tele</w:t>
      </w:r>
      <w:r w:rsidRPr="007A5148">
        <w:t xml:space="preserve">faksom što je u prijašnje vrijeme najčešće bio slučaj. Daleko </w:t>
      </w:r>
      <w:r w:rsidR="00156099">
        <w:t>ga</w:t>
      </w:r>
      <w:r w:rsidRPr="007A5148">
        <w:t xml:space="preserve"> bolje prihvać</w:t>
      </w:r>
      <w:r w:rsidR="00156099">
        <w:t>aju</w:t>
      </w:r>
      <w:r w:rsidRPr="007A5148">
        <w:t xml:space="preserve"> ispitani</w:t>
      </w:r>
      <w:r w:rsidR="00156099">
        <w:t>ci</w:t>
      </w:r>
      <w:r w:rsidRPr="007A5148">
        <w:t xml:space="preserve"> jer im daje veću sigurnost da će njihovi odgovori ostati anonimni</w:t>
      </w:r>
      <w:r w:rsidR="00D133EE">
        <w:t>, a s druge strane ne moraju ulagati nikakav trud za slanje natrag ispunjenih upitnika istraživaču.</w:t>
      </w:r>
      <w:r w:rsidRPr="007A5148">
        <w:t xml:space="preserve"> Kao alat za prikupljanje</w:t>
      </w:r>
      <w:r w:rsidR="00B33381" w:rsidRPr="007A5148">
        <w:t xml:space="preserve"> kvantitativnih</w:t>
      </w:r>
      <w:r w:rsidRPr="007A5148">
        <w:t xml:space="preserve"> podataka korišten je </w:t>
      </w:r>
      <w:r w:rsidRPr="007A5148">
        <w:rPr>
          <w:i/>
        </w:rPr>
        <w:t>online</w:t>
      </w:r>
      <w:r w:rsidRPr="007A5148">
        <w:t xml:space="preserve"> </w:t>
      </w:r>
      <w:r w:rsidR="00DB5E17" w:rsidRPr="007A5148">
        <w:rPr>
          <w:i/>
        </w:rPr>
        <w:t>Anketni upitnik</w:t>
      </w:r>
      <w:r w:rsidRPr="007A5148">
        <w:t xml:space="preserve"> organizacije </w:t>
      </w:r>
      <w:r w:rsidRPr="007A5148">
        <w:rPr>
          <w:i/>
        </w:rPr>
        <w:t>SurveyMonkey</w:t>
      </w:r>
      <w:r w:rsidRPr="007A5148">
        <w:t xml:space="preserve"> </w:t>
      </w:r>
      <w:r w:rsidR="00B33381" w:rsidRPr="007A5148">
        <w:t>načinjen</w:t>
      </w:r>
      <w:r w:rsidR="00DB0864" w:rsidRPr="007A5148">
        <w:t xml:space="preserve"> </w:t>
      </w:r>
      <w:r w:rsidRPr="007A5148">
        <w:t>na njihov</w:t>
      </w:r>
      <w:r w:rsidR="00156099">
        <w:t>u</w:t>
      </w:r>
      <w:r w:rsidR="00B33381" w:rsidRPr="007A5148">
        <w:t xml:space="preserve"> vrlo popularnom</w:t>
      </w:r>
      <w:r w:rsidR="00156099">
        <w:t>e</w:t>
      </w:r>
      <w:r w:rsidRPr="007A5148">
        <w:t xml:space="preserve"> </w:t>
      </w:r>
      <w:r w:rsidRPr="007343D1">
        <w:rPr>
          <w:i/>
        </w:rPr>
        <w:t>web</w:t>
      </w:r>
      <w:r w:rsidR="007343D1">
        <w:rPr>
          <w:i/>
        </w:rPr>
        <w:t xml:space="preserve"> </w:t>
      </w:r>
      <w:r w:rsidRPr="007343D1">
        <w:rPr>
          <w:i/>
        </w:rPr>
        <w:t>mjestu</w:t>
      </w:r>
      <w:r w:rsidR="007343D1">
        <w:rPr>
          <w:i/>
        </w:rPr>
        <w:t>:</w:t>
      </w:r>
      <w:r w:rsidRPr="007A5148">
        <w:t xml:space="preserve"> </w:t>
      </w:r>
      <w:hyperlink r:id="rId33" w:history="1">
        <w:r w:rsidRPr="007A5148">
          <w:rPr>
            <w:i/>
          </w:rPr>
          <w:t>www.surveymonkey.com</w:t>
        </w:r>
      </w:hyperlink>
      <w:r w:rsidRPr="007A5148">
        <w:t xml:space="preserve">. Navedeni </w:t>
      </w:r>
      <w:r w:rsidR="00156099">
        <w:t>i</w:t>
      </w:r>
      <w:r w:rsidRPr="007A5148">
        <w:t>nternet</w:t>
      </w:r>
      <w:r w:rsidR="00156099">
        <w:t>ski</w:t>
      </w:r>
      <w:r w:rsidRPr="007A5148">
        <w:t xml:space="preserve"> servis omogućuje potpunu anonimnost osoba koje sudjeluju u </w:t>
      </w:r>
      <w:r w:rsidR="0097123B" w:rsidRPr="007A5148">
        <w:rPr>
          <w:i/>
        </w:rPr>
        <w:t>Anketnom</w:t>
      </w:r>
      <w:r w:rsidR="007343D1">
        <w:rPr>
          <w:i/>
        </w:rPr>
        <w:t>e</w:t>
      </w:r>
      <w:r w:rsidR="0097123B" w:rsidRPr="007A5148">
        <w:rPr>
          <w:i/>
        </w:rPr>
        <w:t xml:space="preserve"> upitniku</w:t>
      </w:r>
      <w:r w:rsidRPr="007A5148">
        <w:t xml:space="preserve">, automatizam prikupljanja podataka te jednostavnost i </w:t>
      </w:r>
      <w:r w:rsidR="00B33381" w:rsidRPr="007A5148">
        <w:t>znatn</w:t>
      </w:r>
      <w:r w:rsidRPr="007A5148">
        <w:t>u uštedu na vremenu</w:t>
      </w:r>
      <w:r w:rsidR="00B33381" w:rsidRPr="007A5148">
        <w:t xml:space="preserve"> kako ispitivaču, tako i ispitanicima</w:t>
      </w:r>
      <w:r w:rsidRPr="007A5148">
        <w:t>.</w:t>
      </w:r>
      <w:r w:rsidR="00B519DE" w:rsidRPr="007A5148">
        <w:t xml:space="preserve"> </w:t>
      </w:r>
      <w:r w:rsidR="00F736EF" w:rsidRPr="007A5148">
        <w:t>On također omogućava korištenje Likertove skale koja se pokazala najboljom za ispitivanja stavova i odnosa. Za ovo istraživanje bilo je važno dobiti</w:t>
      </w:r>
      <w:r w:rsidR="009166B2">
        <w:t xml:space="preserve"> stupanj </w:t>
      </w:r>
      <w:r w:rsidR="008907D3">
        <w:t>usklađenosti</w:t>
      </w:r>
      <w:r w:rsidR="009166B2">
        <w:t xml:space="preserve"> s tvrdnjama</w:t>
      </w:r>
      <w:r w:rsidR="00F736EF" w:rsidRPr="007A5148">
        <w:t xml:space="preserve"> koje su postavljene u rasponu od 1</w:t>
      </w:r>
      <w:r w:rsidR="00156099">
        <w:t xml:space="preserve"> do </w:t>
      </w:r>
      <w:r w:rsidR="00F736EF" w:rsidRPr="007A5148">
        <w:t>5</w:t>
      </w:r>
      <w:r w:rsidR="009166B2">
        <w:t>.</w:t>
      </w:r>
      <w:r w:rsidR="00F736EF" w:rsidRPr="007A5148">
        <w:t xml:space="preserve"> </w:t>
      </w:r>
      <w:r w:rsidR="005B2B54">
        <w:t>Ovi</w:t>
      </w:r>
      <w:r w:rsidR="009166B2">
        <w:t>me</w:t>
      </w:r>
      <w:r w:rsidR="00F736EF" w:rsidRPr="007A5148">
        <w:t xml:space="preserve"> </w:t>
      </w:r>
      <w:r w:rsidR="005B2B54">
        <w:t xml:space="preserve">se </w:t>
      </w:r>
      <w:r w:rsidR="00F736EF" w:rsidRPr="007A5148">
        <w:t>kod ocjenjivanja</w:t>
      </w:r>
      <w:r w:rsidR="009166B2">
        <w:t xml:space="preserve"> važnosti </w:t>
      </w:r>
      <w:r w:rsidR="00464810">
        <w:t>sedam</w:t>
      </w:r>
      <w:r w:rsidR="005B2B54">
        <w:t xml:space="preserve"> bit</w:t>
      </w:r>
      <w:r w:rsidR="009166B2">
        <w:t>nih opredjeljenja i navika kod</w:t>
      </w:r>
      <w:r w:rsidR="00F736EF" w:rsidRPr="007A5148">
        <w:t xml:space="preserve"> IT menadžera ispitanici</w:t>
      </w:r>
      <w:r w:rsidR="00464810">
        <w:t>ma</w:t>
      </w:r>
      <w:r w:rsidR="00F736EF" w:rsidRPr="007A5148">
        <w:t xml:space="preserve"> </w:t>
      </w:r>
      <w:r w:rsidR="005B2B54">
        <w:t>o</w:t>
      </w:r>
      <w:r w:rsidR="00F736EF" w:rsidRPr="007A5148">
        <w:t>mogu</w:t>
      </w:r>
      <w:r w:rsidR="005B2B54">
        <w:t>ćava</w:t>
      </w:r>
      <w:r w:rsidR="009166B2">
        <w:t>,</w:t>
      </w:r>
      <w:r w:rsidR="00F736EF" w:rsidRPr="007A5148">
        <w:t xml:space="preserve"> </w:t>
      </w:r>
      <w:r w:rsidR="009166B2" w:rsidRPr="007A5148">
        <w:t xml:space="preserve">umjesto suhoparnoga </w:t>
      </w:r>
      <w:r w:rsidR="009166B2" w:rsidRPr="007A5148">
        <w:rPr>
          <w:i/>
        </w:rPr>
        <w:t>DA/NE</w:t>
      </w:r>
      <w:r w:rsidR="009166B2" w:rsidRPr="007A5148">
        <w:t xml:space="preserve"> odgovora</w:t>
      </w:r>
      <w:r w:rsidR="009166B2">
        <w:t>,</w:t>
      </w:r>
      <w:r w:rsidR="009166B2" w:rsidRPr="007A5148">
        <w:t xml:space="preserve"> </w:t>
      </w:r>
      <w:r w:rsidR="00F736EF" w:rsidRPr="007A5148">
        <w:t>preciznije</w:t>
      </w:r>
      <w:r w:rsidR="001C2334">
        <w:t xml:space="preserve"> </w:t>
      </w:r>
      <w:r w:rsidR="001C2334" w:rsidRPr="007A5148">
        <w:t>birati svoju ocjenu</w:t>
      </w:r>
      <w:r w:rsidR="00F736EF" w:rsidRPr="007A5148">
        <w:t>,</w:t>
      </w:r>
      <w:r w:rsidR="008E56C5">
        <w:t xml:space="preserve"> tj. </w:t>
      </w:r>
      <w:r w:rsidR="001C2334" w:rsidRPr="007A5148">
        <w:t xml:space="preserve">iznijeti </w:t>
      </w:r>
      <w:r w:rsidR="001C2334">
        <w:t xml:space="preserve">točniju </w:t>
      </w:r>
      <w:r w:rsidR="008E56C5">
        <w:t>razinu</w:t>
      </w:r>
      <w:r w:rsidR="001C2334">
        <w:t xml:space="preserve"> svo</w:t>
      </w:r>
      <w:r w:rsidR="008907D3">
        <w:t>je</w:t>
      </w:r>
      <w:r w:rsidR="008E56C5">
        <w:t xml:space="preserve"> </w:t>
      </w:r>
      <w:r w:rsidR="008907D3">
        <w:t>usklađenosti</w:t>
      </w:r>
      <w:r w:rsidR="001C2334">
        <w:t xml:space="preserve"> s pojedinom tvrdnjom</w:t>
      </w:r>
      <w:r w:rsidR="00F736EF" w:rsidRPr="007A5148">
        <w:t xml:space="preserve">. </w:t>
      </w:r>
    </w:p>
    <w:p w:rsidR="00813F90" w:rsidRDefault="00813F90" w:rsidP="00404D69">
      <w:r>
        <w:t xml:space="preserve">Za početak je odrađen test </w:t>
      </w:r>
      <w:r w:rsidRPr="006D4441">
        <w:rPr>
          <w:i/>
        </w:rPr>
        <w:t>Anketnog</w:t>
      </w:r>
      <w:r w:rsidR="007343D1">
        <w:rPr>
          <w:i/>
        </w:rPr>
        <w:t>a</w:t>
      </w:r>
      <w:r w:rsidRPr="006D4441">
        <w:rPr>
          <w:i/>
        </w:rPr>
        <w:t xml:space="preserve"> upitnika</w:t>
      </w:r>
      <w:r>
        <w:t xml:space="preserve"> i to na manjoj grupi ispitanika kako bi se provjerilo kako funkcionira i ima li otvorenih točaka.</w:t>
      </w:r>
    </w:p>
    <w:p w:rsidR="008E56C5" w:rsidRDefault="004D4409" w:rsidP="00404D69">
      <w:r>
        <w:t>Kako bi se odradile sve predradnje koje mogu povećati od</w:t>
      </w:r>
      <w:r w:rsidR="00813F90">
        <w:t>a</w:t>
      </w:r>
      <w:r>
        <w:t>ziv ispitanika, korištene su uobičajene preporuke iz literature. U popratnom</w:t>
      </w:r>
      <w:r w:rsidR="007343D1">
        <w:t>e</w:t>
      </w:r>
      <w:r>
        <w:t xml:space="preserve"> pismu koje poziva ispitanike na sudjelovanje navedena je svrha ankete kao i potvrda o anonimnosti ispitivanja i dobivenih rezultata. Anketni upitnik</w:t>
      </w:r>
      <w:r w:rsidR="007343D1">
        <w:t xml:space="preserve"> </w:t>
      </w:r>
      <w:r>
        <w:t>sačinjen</w:t>
      </w:r>
      <w:r w:rsidR="007343D1">
        <w:t xml:space="preserve"> je</w:t>
      </w:r>
      <w:r>
        <w:t xml:space="preserve"> na način da nema dvosmislenih pitanja, a objašnjeno je i kako ispunjavati upitnik i kako</w:t>
      </w:r>
      <w:r w:rsidR="008E56C5">
        <w:t xml:space="preserve"> se kretati kroz </w:t>
      </w:r>
      <w:r w:rsidR="00776E36">
        <w:t>skupine pitanja</w:t>
      </w:r>
      <w:r w:rsidR="005B2B54">
        <w:t xml:space="preserve"> </w:t>
      </w:r>
      <w:sdt>
        <w:sdtPr>
          <w:id w:val="922687448"/>
          <w:citation/>
        </w:sdtPr>
        <w:sdtEndPr/>
        <w:sdtContent>
          <w:r w:rsidR="005B2B54">
            <w:fldChar w:fldCharType="begin"/>
          </w:r>
          <w:r w:rsidR="005B2B54">
            <w:instrText xml:space="preserve"> CITATION Ana10 \l 1050 </w:instrText>
          </w:r>
          <w:r w:rsidR="005B2B54">
            <w:fldChar w:fldCharType="separate"/>
          </w:r>
          <w:r w:rsidR="001B6365">
            <w:rPr>
              <w:noProof/>
            </w:rPr>
            <w:t>(Verčič, Ćorić, &amp; Vokić, 2010)</w:t>
          </w:r>
          <w:r w:rsidR="005B2B54">
            <w:fldChar w:fldCharType="end"/>
          </w:r>
        </w:sdtContent>
      </w:sdt>
      <w:r w:rsidR="008E56C5">
        <w:t>.</w:t>
      </w:r>
    </w:p>
    <w:p w:rsidR="001A04AF" w:rsidRPr="007A5148" w:rsidRDefault="00404D69" w:rsidP="00404D69">
      <w:r w:rsidRPr="007A5148">
        <w:t>Popis</w:t>
      </w:r>
      <w:r w:rsidR="00FF4165" w:rsidRPr="007A5148">
        <w:t>i</w:t>
      </w:r>
      <w:r w:rsidRPr="007A5148">
        <w:t xml:space="preserve"> adresa elektroničke pošte </w:t>
      </w:r>
      <w:r w:rsidR="003F0F0D" w:rsidRPr="007A5148">
        <w:t xml:space="preserve">ispitanika </w:t>
      </w:r>
      <w:r w:rsidRPr="007A5148">
        <w:t>koj</w:t>
      </w:r>
      <w:r w:rsidR="003F0F0D" w:rsidRPr="007A5148">
        <w:t>i</w:t>
      </w:r>
      <w:r w:rsidRPr="007A5148">
        <w:t xml:space="preserve"> su sudjeloval</w:t>
      </w:r>
      <w:r w:rsidR="005703DF" w:rsidRPr="007A5148">
        <w:t>i</w:t>
      </w:r>
      <w:r w:rsidRPr="007A5148">
        <w:t xml:space="preserve"> u </w:t>
      </w:r>
      <w:r w:rsidR="00DB5E17" w:rsidRPr="007A5148">
        <w:rPr>
          <w:i/>
        </w:rPr>
        <w:t>Anketnom</w:t>
      </w:r>
      <w:r w:rsidR="007343D1">
        <w:rPr>
          <w:i/>
        </w:rPr>
        <w:t>e</w:t>
      </w:r>
      <w:r w:rsidR="00DB5E17" w:rsidRPr="007A5148">
        <w:rPr>
          <w:i/>
        </w:rPr>
        <w:t xml:space="preserve"> upitnik</w:t>
      </w:r>
      <w:r w:rsidR="002B1EE9" w:rsidRPr="007A5148">
        <w:rPr>
          <w:i/>
        </w:rPr>
        <w:t>u</w:t>
      </w:r>
      <w:r w:rsidRPr="007A5148">
        <w:t xml:space="preserve"> nasumce </w:t>
      </w:r>
      <w:r w:rsidR="008E56C5">
        <w:t>su</w:t>
      </w:r>
      <w:r w:rsidRPr="007A5148">
        <w:t>, uz suradnju s</w:t>
      </w:r>
      <w:r w:rsidR="00FF4165" w:rsidRPr="007A5148">
        <w:t xml:space="preserve"> </w:t>
      </w:r>
      <w:r w:rsidRPr="007A5148">
        <w:t>IT menadžer</w:t>
      </w:r>
      <w:r w:rsidR="00FF4165" w:rsidRPr="007A5148">
        <w:t>ima</w:t>
      </w:r>
      <w:r w:rsidRPr="007A5148">
        <w:t>, izabran</w:t>
      </w:r>
      <w:r w:rsidR="008E56C5">
        <w:t>i</w:t>
      </w:r>
      <w:r w:rsidRPr="007A5148">
        <w:t xml:space="preserve"> iz intern</w:t>
      </w:r>
      <w:r w:rsidR="008E56C5">
        <w:t>ih</w:t>
      </w:r>
      <w:r w:rsidRPr="007A5148">
        <w:t xml:space="preserve"> adresara elektroničke pošte pripadajućih organizacija i grupiran</w:t>
      </w:r>
      <w:r w:rsidR="00FF4165" w:rsidRPr="007A5148">
        <w:t>i</w:t>
      </w:r>
      <w:r w:rsidRPr="007A5148">
        <w:t xml:space="preserve"> </w:t>
      </w:r>
      <w:r w:rsidR="00FF4165" w:rsidRPr="007A5148">
        <w:t>su</w:t>
      </w:r>
      <w:r w:rsidRPr="007A5148">
        <w:t xml:space="preserve"> u 10 </w:t>
      </w:r>
      <w:r w:rsidR="00FF4165" w:rsidRPr="007A5148">
        <w:t>skupova</w:t>
      </w:r>
      <w:r w:rsidRPr="007A5148">
        <w:t>.</w:t>
      </w:r>
      <w:r w:rsidR="00B519DE" w:rsidRPr="007A5148">
        <w:t xml:space="preserve"> Na </w:t>
      </w:r>
      <w:r w:rsidR="007343D1">
        <w:t>i</w:t>
      </w:r>
      <w:r w:rsidR="00B519DE" w:rsidRPr="007A5148">
        <w:t>nternet</w:t>
      </w:r>
      <w:r w:rsidR="00464810">
        <w:t>skome</w:t>
      </w:r>
      <w:r w:rsidR="00B519DE" w:rsidRPr="007A5148">
        <w:t xml:space="preserve"> servisu </w:t>
      </w:r>
      <w:r w:rsidR="00B519DE" w:rsidRPr="007A5148">
        <w:rPr>
          <w:i/>
        </w:rPr>
        <w:t>SurveyMonkey</w:t>
      </w:r>
      <w:r w:rsidRPr="007A5148">
        <w:t xml:space="preserve"> </w:t>
      </w:r>
      <w:r w:rsidR="00B519DE" w:rsidRPr="007A5148">
        <w:t>i</w:t>
      </w:r>
      <w:r w:rsidRPr="007A5148">
        <w:t xml:space="preserve">zrađeno je 10 predložaka </w:t>
      </w:r>
      <w:r w:rsidRPr="007A5148">
        <w:rPr>
          <w:i/>
        </w:rPr>
        <w:t>sakupljača</w:t>
      </w:r>
      <w:r w:rsidR="00B519DE" w:rsidRPr="007A5148">
        <w:rPr>
          <w:i/>
        </w:rPr>
        <w:t xml:space="preserve"> odgovora</w:t>
      </w:r>
      <w:r w:rsidR="00B519DE" w:rsidRPr="007A5148">
        <w:rPr>
          <w:rStyle w:val="FootnoteReference"/>
          <w:i/>
        </w:rPr>
        <w:footnoteReference w:id="70"/>
      </w:r>
      <w:r w:rsidRPr="007A5148">
        <w:t xml:space="preserve"> koji</w:t>
      </w:r>
      <w:r w:rsidR="00B519DE" w:rsidRPr="007A5148">
        <w:t xml:space="preserve"> korespondiraju navedenim popisima.</w:t>
      </w:r>
      <w:r w:rsidRPr="007A5148">
        <w:t xml:space="preserve"> </w:t>
      </w:r>
      <w:r w:rsidR="00B519DE" w:rsidRPr="007A5148">
        <w:t>Oni o</w:t>
      </w:r>
      <w:r w:rsidRPr="007A5148">
        <w:t>moguć</w:t>
      </w:r>
      <w:r w:rsidR="00FF4165" w:rsidRPr="007A5148">
        <w:t>uju</w:t>
      </w:r>
      <w:r w:rsidRPr="007A5148">
        <w:t xml:space="preserve"> izdvajanje i obradu odgovora prema mjestu nastanka</w:t>
      </w:r>
      <w:r w:rsidR="00B519DE" w:rsidRPr="007A5148">
        <w:t>, tj. organizaciji na koju se odnosi</w:t>
      </w:r>
      <w:r w:rsidR="00C742DD">
        <w:t xml:space="preserve"> što je značajno za dobivanje razlike među pojedinim organizacijama i pripadajućim IT menadžerima</w:t>
      </w:r>
      <w:r w:rsidRPr="007A5148">
        <w:t>. Svak</w:t>
      </w:r>
      <w:r w:rsidR="00B519DE" w:rsidRPr="007A5148">
        <w:t>om</w:t>
      </w:r>
      <w:r w:rsidR="007343D1">
        <w:t>e</w:t>
      </w:r>
      <w:r w:rsidRPr="007A5148">
        <w:t xml:space="preserve"> naveden</w:t>
      </w:r>
      <w:r w:rsidR="00B519DE" w:rsidRPr="007A5148">
        <w:t>om</w:t>
      </w:r>
      <w:r w:rsidRPr="007A5148">
        <w:t xml:space="preserve"> popis</w:t>
      </w:r>
      <w:r w:rsidR="00B519DE" w:rsidRPr="007A5148">
        <w:t>u</w:t>
      </w:r>
      <w:r w:rsidR="00FF4165" w:rsidRPr="007A5148">
        <w:t xml:space="preserve"> dodan je </w:t>
      </w:r>
      <w:r w:rsidRPr="007A5148">
        <w:t xml:space="preserve">odgovarajući </w:t>
      </w:r>
      <w:r w:rsidR="00FF4165" w:rsidRPr="007A5148">
        <w:t>znak (od 1 do 10)</w:t>
      </w:r>
      <w:r w:rsidRPr="007A5148">
        <w:t>,</w:t>
      </w:r>
      <w:r w:rsidR="00FF4165" w:rsidRPr="007A5148">
        <w:t xml:space="preserve"> poznat samo istraživaču,</w:t>
      </w:r>
      <w:r w:rsidRPr="007A5148">
        <w:t xml:space="preserve"> kako bi se nakon prikupljenih podataka mogli uspoređivati </w:t>
      </w:r>
      <w:r w:rsidR="00FF4165" w:rsidRPr="007A5148">
        <w:t>s također kvantitativn</w:t>
      </w:r>
      <w:r w:rsidR="008E56C5">
        <w:t>i</w:t>
      </w:r>
      <w:r w:rsidR="00FF4165" w:rsidRPr="007A5148">
        <w:t xml:space="preserve">m </w:t>
      </w:r>
      <w:r w:rsidRPr="007A5148">
        <w:t>rezultati</w:t>
      </w:r>
      <w:r w:rsidR="00FF4165" w:rsidRPr="007A5148">
        <w:t xml:space="preserve">ma </w:t>
      </w:r>
      <w:r w:rsidR="00E50B74" w:rsidRPr="00E50B74">
        <w:rPr>
          <w:i/>
        </w:rPr>
        <w:t>Anketnog</w:t>
      </w:r>
      <w:r w:rsidR="007343D1">
        <w:rPr>
          <w:i/>
        </w:rPr>
        <w:t>a</w:t>
      </w:r>
      <w:r w:rsidR="00E50B74" w:rsidRPr="00E50B74">
        <w:rPr>
          <w:i/>
        </w:rPr>
        <w:t xml:space="preserve"> u</w:t>
      </w:r>
      <w:r w:rsidR="00FF4165" w:rsidRPr="00E50B74">
        <w:rPr>
          <w:i/>
        </w:rPr>
        <w:t>pitnika</w:t>
      </w:r>
      <w:r w:rsidR="00FF4165" w:rsidRPr="007A5148">
        <w:t xml:space="preserve"> provedenog</w:t>
      </w:r>
      <w:r w:rsidR="007343D1">
        <w:t>a</w:t>
      </w:r>
      <w:r w:rsidR="00FF4165" w:rsidRPr="007A5148">
        <w:t xml:space="preserve"> s IT menadžerima. Važnost </w:t>
      </w:r>
      <w:r w:rsidR="008E56C5">
        <w:t xml:space="preserve">ove </w:t>
      </w:r>
      <w:r w:rsidR="00FF4165" w:rsidRPr="007A5148">
        <w:t>slijednosti je i u</w:t>
      </w:r>
      <w:r w:rsidR="00E50B74">
        <w:t xml:space="preserve"> mogućnosti</w:t>
      </w:r>
      <w:r w:rsidR="00FF4165" w:rsidRPr="007A5148">
        <w:t xml:space="preserve"> uparivanj</w:t>
      </w:r>
      <w:r w:rsidR="00E50B74">
        <w:t>a</w:t>
      </w:r>
      <w:r w:rsidR="00FF4165" w:rsidRPr="007A5148">
        <w:t xml:space="preserve"> s</w:t>
      </w:r>
      <w:r w:rsidR="00E50B74">
        <w:t xml:space="preserve"> rezultatima</w:t>
      </w:r>
      <w:r w:rsidR="00FF4165" w:rsidRPr="007A5148">
        <w:t xml:space="preserve"> </w:t>
      </w:r>
      <w:r w:rsidR="00DB5E17" w:rsidRPr="007A5148">
        <w:rPr>
          <w:i/>
        </w:rPr>
        <w:t>Dubinsk</w:t>
      </w:r>
      <w:r w:rsidR="00E50B74">
        <w:rPr>
          <w:i/>
        </w:rPr>
        <w:t>og</w:t>
      </w:r>
      <w:r w:rsidR="007343D1">
        <w:rPr>
          <w:i/>
        </w:rPr>
        <w:t>a</w:t>
      </w:r>
      <w:r w:rsidR="00DB5E17" w:rsidRPr="007A5148">
        <w:rPr>
          <w:i/>
        </w:rPr>
        <w:t xml:space="preserve"> intervju</w:t>
      </w:r>
      <w:r w:rsidR="00E50B74">
        <w:rPr>
          <w:i/>
        </w:rPr>
        <w:t>a</w:t>
      </w:r>
      <w:r w:rsidRPr="007A5148">
        <w:t xml:space="preserve"> </w:t>
      </w:r>
      <w:r w:rsidR="00FF4165" w:rsidRPr="007A5148">
        <w:t xml:space="preserve">naknadno </w:t>
      </w:r>
      <w:r w:rsidRPr="007A5148">
        <w:t>proveden</w:t>
      </w:r>
      <w:r w:rsidR="00FF4165" w:rsidRPr="007A5148">
        <w:t>im</w:t>
      </w:r>
      <w:r w:rsidRPr="007A5148">
        <w:t xml:space="preserve"> s</w:t>
      </w:r>
      <w:r w:rsidR="00FF4165" w:rsidRPr="007A5148">
        <w:t>a svakim</w:t>
      </w:r>
      <w:r w:rsidRPr="007A5148">
        <w:t xml:space="preserve"> IT menadžerom.</w:t>
      </w:r>
    </w:p>
    <w:p w:rsidR="00404D69" w:rsidRPr="007A5148" w:rsidRDefault="00404D69" w:rsidP="00404D69">
      <w:r w:rsidRPr="007A5148">
        <w:t xml:space="preserve">Nakon što su </w:t>
      </w:r>
      <w:r w:rsidR="001A04AF" w:rsidRPr="007A5148">
        <w:t xml:space="preserve">tako </w:t>
      </w:r>
      <w:r w:rsidRPr="007A5148">
        <w:t>određene grupe primatelja, poslana im je elektroničkom poštom anonimno</w:t>
      </w:r>
      <w:r w:rsidR="00FF4165" w:rsidRPr="007A5148">
        <w:rPr>
          <w:rStyle w:val="FootnoteReference"/>
        </w:rPr>
        <w:footnoteReference w:id="71"/>
      </w:r>
      <w:r w:rsidRPr="007A5148">
        <w:t xml:space="preserve"> poveznica na </w:t>
      </w:r>
      <w:r w:rsidR="00DB5E17" w:rsidRPr="007A5148">
        <w:rPr>
          <w:i/>
        </w:rPr>
        <w:t>Anketni upitnik</w:t>
      </w:r>
      <w:r w:rsidR="001A04AF" w:rsidRPr="007A5148">
        <w:rPr>
          <w:i/>
        </w:rPr>
        <w:t xml:space="preserve">, </w:t>
      </w:r>
      <w:r w:rsidR="001A04AF" w:rsidRPr="007A5148">
        <w:t xml:space="preserve">tj. na pripadajući predložak </w:t>
      </w:r>
      <w:r w:rsidR="00C742DD">
        <w:t>tj.</w:t>
      </w:r>
      <w:r w:rsidR="001A04AF" w:rsidRPr="007A5148">
        <w:t xml:space="preserve"> </w:t>
      </w:r>
      <w:r w:rsidR="001A04AF" w:rsidRPr="00C742DD">
        <w:rPr>
          <w:i/>
        </w:rPr>
        <w:t>sakupljač odgovora</w:t>
      </w:r>
      <w:r w:rsidR="00D70FF2">
        <w:t xml:space="preserve"> koji se nalazi na i</w:t>
      </w:r>
      <w:r w:rsidRPr="007A5148">
        <w:t>nternetu</w:t>
      </w:r>
      <w:r w:rsidR="001A04AF" w:rsidRPr="007A5148">
        <w:t xml:space="preserve"> na gore navedenom</w:t>
      </w:r>
      <w:r w:rsidR="0021577C">
        <w:t>e</w:t>
      </w:r>
      <w:r w:rsidR="001A04AF" w:rsidRPr="007A5148">
        <w:t xml:space="preserve"> </w:t>
      </w:r>
      <w:r w:rsidR="001A04AF" w:rsidRPr="007343D1">
        <w:rPr>
          <w:i/>
        </w:rPr>
        <w:t>web servisu</w:t>
      </w:r>
      <w:r w:rsidR="001A04AF" w:rsidRPr="007A5148">
        <w:t xml:space="preserve">. </w:t>
      </w:r>
      <w:r w:rsidRPr="007A5148">
        <w:t xml:space="preserve">Pri tome se vodila briga o tome da ista osoba ne može dvaput popunjavati </w:t>
      </w:r>
      <w:r w:rsidR="00DB5E17" w:rsidRPr="007A5148">
        <w:rPr>
          <w:i/>
        </w:rPr>
        <w:t>Anketni upitnik</w:t>
      </w:r>
      <w:r w:rsidRPr="007A5148">
        <w:t>.</w:t>
      </w:r>
    </w:p>
    <w:p w:rsidR="00A2270D" w:rsidRDefault="00376138" w:rsidP="00A2270D">
      <w:r>
        <w:t xml:space="preserve">Dobar </w:t>
      </w:r>
      <w:r w:rsidR="004D4409">
        <w:t xml:space="preserve">način </w:t>
      </w:r>
      <w:r w:rsidR="00C742DD">
        <w:t>povećanja</w:t>
      </w:r>
      <w:r w:rsidR="004D4409">
        <w:t xml:space="preserve"> stope odziva je </w:t>
      </w:r>
      <w:r>
        <w:t xml:space="preserve">korištenje </w:t>
      </w:r>
      <w:r w:rsidR="004D4409">
        <w:t>podsjetnik</w:t>
      </w:r>
      <w:r>
        <w:t>a</w:t>
      </w:r>
      <w:r w:rsidR="004D4409">
        <w:t xml:space="preserve">. </w:t>
      </w:r>
      <w:r w:rsidR="00404D69" w:rsidRPr="007A5148">
        <w:t xml:space="preserve">Tjedan dana nakon slanja </w:t>
      </w:r>
      <w:r w:rsidR="00DB5E17" w:rsidRPr="007A5148">
        <w:rPr>
          <w:i/>
        </w:rPr>
        <w:t>Anketnog</w:t>
      </w:r>
      <w:r w:rsidR="007343D1">
        <w:rPr>
          <w:i/>
        </w:rPr>
        <w:t>a</w:t>
      </w:r>
      <w:r w:rsidR="00DB5E17" w:rsidRPr="007A5148">
        <w:rPr>
          <w:i/>
        </w:rPr>
        <w:t xml:space="preserve"> upitnik</w:t>
      </w:r>
      <w:r w:rsidR="00404D69" w:rsidRPr="007A5148">
        <w:rPr>
          <w:i/>
        </w:rPr>
        <w:t>a</w:t>
      </w:r>
      <w:r w:rsidR="00404D69" w:rsidRPr="007A5148">
        <w:t>, poslano je pismo zahvale onima koji su</w:t>
      </w:r>
      <w:r w:rsidR="00C742DD">
        <w:t xml:space="preserve"> već</w:t>
      </w:r>
      <w:r w:rsidR="00404D69" w:rsidRPr="007A5148">
        <w:t xml:space="preserve"> sudjelovali i podsjetnik onima koji to još nisu uz molbu da to učine, a nakon tri tjedna, zbog</w:t>
      </w:r>
      <w:r w:rsidR="001A04AF" w:rsidRPr="007A5148">
        <w:t xml:space="preserve"> unaprijed</w:t>
      </w:r>
      <w:r w:rsidR="00404D69" w:rsidRPr="007A5148">
        <w:t xml:space="preserve"> </w:t>
      </w:r>
      <w:r w:rsidR="001A04AF" w:rsidRPr="007A5148">
        <w:t xml:space="preserve">očekivane </w:t>
      </w:r>
      <w:r w:rsidR="00404D69" w:rsidRPr="007A5148">
        <w:t xml:space="preserve">loše stope odgovora, ispitanici koji nisu ispunili </w:t>
      </w:r>
      <w:r w:rsidR="00DB5E17" w:rsidRPr="007A5148">
        <w:rPr>
          <w:i/>
        </w:rPr>
        <w:t>Anketni upitnik</w:t>
      </w:r>
      <w:r w:rsidR="00404D69" w:rsidRPr="007A5148">
        <w:t xml:space="preserve">, odnosno oni od kojih nisu stigli rezultati, ponovno su zamoljeni da to </w:t>
      </w:r>
      <w:r w:rsidR="00C742DD">
        <w:t>naprave</w:t>
      </w:r>
      <w:r w:rsidR="00404D69" w:rsidRPr="007A5148">
        <w:t xml:space="preserve"> </w:t>
      </w:r>
      <w:sdt>
        <w:sdtPr>
          <w:id w:val="2308636"/>
          <w:citation/>
        </w:sdtPr>
        <w:sdtEndPr/>
        <w:sdtContent>
          <w:r w:rsidR="00404D69" w:rsidRPr="007A5148">
            <w:fldChar w:fldCharType="begin"/>
          </w:r>
          <w:r w:rsidR="00404D69" w:rsidRPr="007A5148">
            <w:instrText xml:space="preserve">CITATION Ana10 \l 1050 </w:instrText>
          </w:r>
          <w:r w:rsidR="00404D69" w:rsidRPr="007A5148">
            <w:fldChar w:fldCharType="separate"/>
          </w:r>
          <w:r w:rsidR="001B6365">
            <w:rPr>
              <w:noProof/>
            </w:rPr>
            <w:t>(Verčič, Ćorić, &amp; Vokić, 2010)</w:t>
          </w:r>
          <w:r w:rsidR="00404D69" w:rsidRPr="007A5148">
            <w:fldChar w:fldCharType="end"/>
          </w:r>
        </w:sdtContent>
      </w:sdt>
      <w:r w:rsidR="00404D69" w:rsidRPr="007A5148">
        <w:t xml:space="preserve">. Zamoljen je nakon toga i njihov IT menadžer da ih podsjeti na poruku koju su dobili </w:t>
      </w:r>
      <w:r w:rsidR="0021577C">
        <w:t>glede</w:t>
      </w:r>
      <w:r w:rsidR="00404D69" w:rsidRPr="007A5148">
        <w:t xml:space="preserve"> </w:t>
      </w:r>
      <w:r w:rsidR="00DB5E17" w:rsidRPr="007A5148">
        <w:rPr>
          <w:i/>
        </w:rPr>
        <w:t>Anketnog</w:t>
      </w:r>
      <w:r w:rsidR="007343D1">
        <w:rPr>
          <w:i/>
        </w:rPr>
        <w:t>a</w:t>
      </w:r>
      <w:r w:rsidR="00DB5E17" w:rsidRPr="007A5148">
        <w:rPr>
          <w:i/>
        </w:rPr>
        <w:t xml:space="preserve"> upitnik</w:t>
      </w:r>
      <w:r w:rsidR="00404D69" w:rsidRPr="007A5148">
        <w:rPr>
          <w:i/>
        </w:rPr>
        <w:t>a</w:t>
      </w:r>
      <w:r w:rsidR="00404D69" w:rsidRPr="007A5148">
        <w:t>. Stopa odgovora se tada nešto popravila i iznosi</w:t>
      </w:r>
      <w:r w:rsidR="00FF4165" w:rsidRPr="007A5148">
        <w:t>la je</w:t>
      </w:r>
      <w:r w:rsidR="00404D69" w:rsidRPr="007A5148">
        <w:t xml:space="preserve"> oko</w:t>
      </w:r>
      <w:r w:rsidR="00FF4165" w:rsidRPr="007A5148">
        <w:t xml:space="preserve"> 21,78%. </w:t>
      </w:r>
      <w:r w:rsidR="00404D69" w:rsidRPr="007A5148">
        <w:t xml:space="preserve">Iako je u molbi za sudjelovanje u </w:t>
      </w:r>
      <w:r w:rsidR="00DB5E17" w:rsidRPr="007A5148">
        <w:rPr>
          <w:i/>
        </w:rPr>
        <w:t>Anketnom</w:t>
      </w:r>
      <w:r w:rsidR="007343D1">
        <w:rPr>
          <w:i/>
        </w:rPr>
        <w:t>e</w:t>
      </w:r>
      <w:r w:rsidR="00DB5E17" w:rsidRPr="007A5148">
        <w:rPr>
          <w:i/>
        </w:rPr>
        <w:t xml:space="preserve"> upitnik</w:t>
      </w:r>
      <w:r w:rsidR="00404D69" w:rsidRPr="007A5148">
        <w:rPr>
          <w:i/>
        </w:rPr>
        <w:t>u</w:t>
      </w:r>
      <w:r w:rsidR="007343D1">
        <w:t>,</w:t>
      </w:r>
      <w:r w:rsidR="00404D69" w:rsidRPr="007A5148">
        <w:t xml:space="preserve"> zajamčena anonimnost kao i korištenje isključivo zbirnih pokazatelja samo u znanstvene svrhe</w:t>
      </w:r>
      <w:r w:rsidR="00C742DD">
        <w:t>,</w:t>
      </w:r>
      <w:r w:rsidR="00404D69" w:rsidRPr="007A5148">
        <w:t xml:space="preserve"> </w:t>
      </w:r>
      <w:r w:rsidR="00C742DD">
        <w:t xml:space="preserve">a </w:t>
      </w:r>
      <w:r w:rsidR="00A2270D">
        <w:t>dana</w:t>
      </w:r>
      <w:r w:rsidR="00C742DD">
        <w:t xml:space="preserve"> je i</w:t>
      </w:r>
      <w:r w:rsidR="00404D69" w:rsidRPr="007A5148">
        <w:t xml:space="preserve"> mogućnost uvida u rezultate istraživanja, nije se o</w:t>
      </w:r>
      <w:r w:rsidR="001A04AF" w:rsidRPr="007A5148">
        <w:t>stvar</w:t>
      </w:r>
      <w:r w:rsidR="00404D69" w:rsidRPr="007A5148">
        <w:t>ilo predviđanje o 40</w:t>
      </w:r>
      <w:r w:rsidR="0021577C">
        <w:t>-</w:t>
      </w:r>
      <w:r w:rsidR="00404D69" w:rsidRPr="007A5148">
        <w:t>postotnom</w:t>
      </w:r>
      <w:r w:rsidR="0021577C">
        <w:t>e</w:t>
      </w:r>
      <w:r w:rsidR="00404D69" w:rsidRPr="007A5148">
        <w:t xml:space="preserve"> sudjelovanju. Poslano je sve</w:t>
      </w:r>
      <w:r w:rsidR="008210D6" w:rsidRPr="007A5148">
        <w:t>u</w:t>
      </w:r>
      <w:r w:rsidR="00404D69" w:rsidRPr="007A5148">
        <w:t>kup</w:t>
      </w:r>
      <w:r w:rsidR="008210D6" w:rsidRPr="007A5148">
        <w:t>no</w:t>
      </w:r>
      <w:r w:rsidR="001244F8" w:rsidRPr="007A5148">
        <w:t xml:space="preserve"> 1420 </w:t>
      </w:r>
      <w:r w:rsidR="00DB5E17" w:rsidRPr="007A5148">
        <w:rPr>
          <w:i/>
        </w:rPr>
        <w:t>Anketnih upitnik</w:t>
      </w:r>
      <w:r w:rsidR="00404D69" w:rsidRPr="007A5148">
        <w:rPr>
          <w:i/>
        </w:rPr>
        <w:t>a</w:t>
      </w:r>
      <w:r w:rsidR="00404D69" w:rsidRPr="007A5148">
        <w:t xml:space="preserve">. Prosječan odaziv je </w:t>
      </w:r>
      <w:r w:rsidR="00FF4165" w:rsidRPr="007A5148">
        <w:t xml:space="preserve">na kraju </w:t>
      </w:r>
      <w:r w:rsidR="00404D69" w:rsidRPr="007A5148">
        <w:t>bio</w:t>
      </w:r>
      <w:r w:rsidR="00FF4165" w:rsidRPr="007A5148">
        <w:t xml:space="preserve"> 29,34%</w:t>
      </w:r>
      <w:r w:rsidR="00404D69" w:rsidRPr="007A5148">
        <w:t xml:space="preserve">. </w:t>
      </w:r>
    </w:p>
    <w:p w:rsidR="00C95DA7" w:rsidRPr="007A5148" w:rsidRDefault="00C95DA7" w:rsidP="00AB32A1">
      <w:pPr>
        <w:pStyle w:val="Heading3"/>
      </w:pPr>
      <w:bookmarkStart w:id="156" w:name="_Toc462787758"/>
      <w:r w:rsidRPr="007A5148">
        <w:t>Kvalitativn</w:t>
      </w:r>
      <w:r w:rsidR="006E16ED" w:rsidRPr="007A5148">
        <w:t>i</w:t>
      </w:r>
      <w:r w:rsidRPr="007A5148">
        <w:t xml:space="preserve"> pri</w:t>
      </w:r>
      <w:r w:rsidR="006E16ED" w:rsidRPr="007A5148">
        <w:t>stup istraživanju</w:t>
      </w:r>
      <w:bookmarkEnd w:id="156"/>
    </w:p>
    <w:p w:rsidR="0059590C" w:rsidRDefault="008B31AE" w:rsidP="006E16ED">
      <w:r w:rsidRPr="007A5148">
        <w:t>Primjena k</w:t>
      </w:r>
      <w:r w:rsidR="00DB34D2" w:rsidRPr="007A5148">
        <w:t>valitativn</w:t>
      </w:r>
      <w:r w:rsidRPr="007A5148">
        <w:t>e</w:t>
      </w:r>
      <w:r w:rsidR="00DB34D2" w:rsidRPr="007A5148">
        <w:t xml:space="preserve"> metod</w:t>
      </w:r>
      <w:r w:rsidRPr="007A5148">
        <w:t xml:space="preserve">e u ovome istraživanju </w:t>
      </w:r>
      <w:r w:rsidR="006E16ED" w:rsidRPr="007A5148">
        <w:t xml:space="preserve">znači da su IT menadžeri 10 odabranih organizacija ispitani </w:t>
      </w:r>
      <w:r w:rsidR="00DB34D2" w:rsidRPr="007A5148">
        <w:t>četver</w:t>
      </w:r>
      <w:r w:rsidR="006E16ED" w:rsidRPr="007A5148">
        <w:t xml:space="preserve">odijelnim polustrukturiranim </w:t>
      </w:r>
      <w:r w:rsidR="006E16ED" w:rsidRPr="007A5148">
        <w:rPr>
          <w:i/>
        </w:rPr>
        <w:t xml:space="preserve">Dubinskim </w:t>
      </w:r>
      <w:r w:rsidR="003229F2" w:rsidRPr="007A5148">
        <w:rPr>
          <w:i/>
        </w:rPr>
        <w:t>intervjuom</w:t>
      </w:r>
      <w:r w:rsidRPr="007A5148">
        <w:t>.</w:t>
      </w:r>
      <w:r w:rsidR="00DB34D2" w:rsidRPr="007A5148">
        <w:rPr>
          <w:i/>
        </w:rPr>
        <w:t xml:space="preserve"> </w:t>
      </w:r>
      <w:r w:rsidRPr="007A5148">
        <w:t>T</w:t>
      </w:r>
      <w:r w:rsidR="00DB34D2" w:rsidRPr="007A5148">
        <w:t xml:space="preserve">o </w:t>
      </w:r>
      <w:r w:rsidR="006E16ED" w:rsidRPr="007A5148">
        <w:t>je način ispitivanja u kojemu se razgovor vodi prema unaprijed pripremljenim pitanjima</w:t>
      </w:r>
      <w:r w:rsidR="00A2270D">
        <w:t>,</w:t>
      </w:r>
      <w:r w:rsidR="006E16ED" w:rsidRPr="007A5148">
        <w:t xml:space="preserve"> uz više slobode u razgovoru</w:t>
      </w:r>
      <w:r w:rsidR="00A2270D">
        <w:t>,</w:t>
      </w:r>
      <w:r w:rsidR="006E16ED" w:rsidRPr="007A5148">
        <w:t xml:space="preserve"> </w:t>
      </w:r>
      <w:r w:rsidR="002F5928" w:rsidRPr="007A5148">
        <w:t xml:space="preserve">čime se otvara </w:t>
      </w:r>
      <w:r w:rsidR="006E16ED" w:rsidRPr="007A5148">
        <w:t>mogućnost eventualnih novih pitanja koja se spontano pojav</w:t>
      </w:r>
      <w:r w:rsidR="002F5928" w:rsidRPr="007A5148">
        <w:t>ljuju</w:t>
      </w:r>
      <w:r w:rsidR="006E16ED" w:rsidRPr="007A5148">
        <w:t xml:space="preserve"> </w:t>
      </w:r>
      <w:r w:rsidR="002F5928" w:rsidRPr="007A5148">
        <w:t>tijekom</w:t>
      </w:r>
      <w:r w:rsidR="006E16ED" w:rsidRPr="007A5148">
        <w:t xml:space="preserve"> razgovor</w:t>
      </w:r>
      <w:r w:rsidR="002F5928" w:rsidRPr="007A5148">
        <w:t>a</w:t>
      </w:r>
      <w:r w:rsidR="006E16ED" w:rsidRPr="007A5148">
        <w:t xml:space="preserve">. </w:t>
      </w:r>
      <w:r w:rsidR="002F5928" w:rsidRPr="007A5148">
        <w:t>Metoda</w:t>
      </w:r>
      <w:r w:rsidR="006E16ED" w:rsidRPr="007A5148">
        <w:t xml:space="preserve"> </w:t>
      </w:r>
      <w:r w:rsidR="006E16ED" w:rsidRPr="007A5148">
        <w:rPr>
          <w:i/>
        </w:rPr>
        <w:t>Dubinskoga intervjua</w:t>
      </w:r>
      <w:r w:rsidR="006E16ED" w:rsidRPr="007A5148">
        <w:t xml:space="preserve"> </w:t>
      </w:r>
      <w:r w:rsidRPr="007A5148">
        <w:t xml:space="preserve">izabrana je kao </w:t>
      </w:r>
      <w:r w:rsidR="006E16ED" w:rsidRPr="007A5148">
        <w:t xml:space="preserve">najprikladnija jer ostavlja slobodu nadopune neke teme i pitanja, no važno je </w:t>
      </w:r>
      <w:r w:rsidR="0059590C">
        <w:t xml:space="preserve">uvijek </w:t>
      </w:r>
      <w:r w:rsidR="006E16ED" w:rsidRPr="007A5148">
        <w:t>pratiti logiku razgovora i obuhvatiti sve teme koje</w:t>
      </w:r>
      <w:r w:rsidR="00DB34D2" w:rsidRPr="007A5148">
        <w:t xml:space="preserve"> su tim intervjuom</w:t>
      </w:r>
      <w:r w:rsidR="006E16ED" w:rsidRPr="007A5148">
        <w:t xml:space="preserve"> predviđene </w:t>
      </w:r>
      <w:sdt>
        <w:sdtPr>
          <w:id w:val="748390593"/>
          <w:citation/>
        </w:sdtPr>
        <w:sdtEndPr/>
        <w:sdtContent>
          <w:r w:rsidR="006E16ED" w:rsidRPr="007A5148">
            <w:fldChar w:fldCharType="begin"/>
          </w:r>
          <w:r w:rsidR="006E16ED" w:rsidRPr="007A5148">
            <w:instrText xml:space="preserve"> CITATION Ana10 \l 1050 </w:instrText>
          </w:r>
          <w:r w:rsidR="006E16ED" w:rsidRPr="007A5148">
            <w:fldChar w:fldCharType="separate"/>
          </w:r>
          <w:r w:rsidR="001B6365">
            <w:rPr>
              <w:noProof/>
            </w:rPr>
            <w:t>(Verčič, Ćorić, &amp; Vokić, 2010)</w:t>
          </w:r>
          <w:r w:rsidR="006E16ED" w:rsidRPr="007A5148">
            <w:fldChar w:fldCharType="end"/>
          </w:r>
        </w:sdtContent>
      </w:sdt>
      <w:r w:rsidR="006E16ED" w:rsidRPr="007A5148">
        <w:t>.</w:t>
      </w:r>
      <w:r w:rsidR="00DB34D2" w:rsidRPr="007A5148">
        <w:t xml:space="preserve"> </w:t>
      </w:r>
    </w:p>
    <w:p w:rsidR="0059590C" w:rsidRPr="007A5148" w:rsidRDefault="0059590C" w:rsidP="0059590C">
      <w:r>
        <w:t>Dakle, k</w:t>
      </w:r>
      <w:r w:rsidRPr="007A5148">
        <w:t xml:space="preserve">od </w:t>
      </w:r>
      <w:r>
        <w:t>kvalitativnoga pristupa istraživanju</w:t>
      </w:r>
      <w:r w:rsidRPr="007A5148">
        <w:t xml:space="preserve"> potrebno</w:t>
      </w:r>
      <w:r w:rsidR="007343D1">
        <w:t xml:space="preserve"> je </w:t>
      </w:r>
      <w:r w:rsidRPr="007A5148">
        <w:t>uvijek tražiti širi kontekst odgovora jer se time bolje mogu provjeriti hipoteze i dobiti preciznije i specifične informacije u konkretnom</w:t>
      </w:r>
      <w:r w:rsidR="007343D1">
        <w:t>e</w:t>
      </w:r>
      <w:r w:rsidRPr="007A5148">
        <w:t xml:space="preserve"> okruženju. </w:t>
      </w:r>
      <w:r w:rsidR="00C742DD">
        <w:t>U ovome slučaju</w:t>
      </w:r>
      <w:r w:rsidRPr="007A5148">
        <w:t xml:space="preserve"> omogućava ispitanicima komentare o temama koje nisu sadržane u </w:t>
      </w:r>
      <w:r w:rsidRPr="007A5148">
        <w:rPr>
          <w:i/>
        </w:rPr>
        <w:t>Dubinskom</w:t>
      </w:r>
      <w:r w:rsidR="007343D1">
        <w:rPr>
          <w:i/>
        </w:rPr>
        <w:t>e</w:t>
      </w:r>
      <w:r w:rsidRPr="007A5148">
        <w:rPr>
          <w:i/>
        </w:rPr>
        <w:t xml:space="preserve"> intervjuu</w:t>
      </w:r>
      <w:r w:rsidRPr="007A5148">
        <w:t>, a značajne su za dublje shvaćanje uloge, uvjeta rada, stručnih kompetencija IT menadžera i njegov</w:t>
      </w:r>
      <w:r w:rsidR="007343D1">
        <w:t>a</w:t>
      </w:r>
      <w:r w:rsidRPr="007A5148">
        <w:t xml:space="preserve"> hijerarhijskog</w:t>
      </w:r>
      <w:r w:rsidR="007343D1">
        <w:t>a</w:t>
      </w:r>
      <w:r w:rsidRPr="007A5148">
        <w:t xml:space="preserve"> položaja u organizaciji kojoj pripada. </w:t>
      </w:r>
    </w:p>
    <w:p w:rsidR="006E16ED" w:rsidRPr="007A5148" w:rsidRDefault="00DB34D2" w:rsidP="006E16ED">
      <w:r w:rsidRPr="007A5148">
        <w:t xml:space="preserve">Važno je ponoviti da se ovdje radi isključivo o menadžerima čiji su korisnici prethodno ispitani o tome kako vide </w:t>
      </w:r>
      <w:r w:rsidR="008D1B1B">
        <w:t>sedam</w:t>
      </w:r>
      <w:r w:rsidRPr="007A5148">
        <w:t xml:space="preserve"> važnih </w:t>
      </w:r>
      <w:r w:rsidR="001C2334">
        <w:t xml:space="preserve">navika i opredjeljenja </w:t>
      </w:r>
      <w:r w:rsidRPr="007A5148">
        <w:t>kod svoga IT menadžera.</w:t>
      </w:r>
    </w:p>
    <w:p w:rsidR="00DB34D2" w:rsidRPr="007A5148" w:rsidRDefault="005B4377" w:rsidP="00432E1D">
      <w:r w:rsidRPr="007A5148">
        <w:t>Kod</w:t>
      </w:r>
      <w:r w:rsidR="00945890" w:rsidRPr="007A5148">
        <w:t xml:space="preserve"> izbor</w:t>
      </w:r>
      <w:r w:rsidRPr="007A5148">
        <w:t>a</w:t>
      </w:r>
      <w:r w:rsidR="00945890" w:rsidRPr="007A5148">
        <w:t xml:space="preserve"> ispitanika vodilo se računa o ravnomjernoj zastupljenosti svih </w:t>
      </w:r>
      <w:r w:rsidR="006E16ED" w:rsidRPr="007A5148">
        <w:t>gospodars</w:t>
      </w:r>
      <w:r w:rsidR="00AB7CF1" w:rsidRPr="007A5148">
        <w:t>kih i uslužnih djelatnosti</w:t>
      </w:r>
      <w:r w:rsidR="004F7A70" w:rsidRPr="007A5148">
        <w:t>, tj. javnoga sektora</w:t>
      </w:r>
      <w:r w:rsidR="006E16ED" w:rsidRPr="007A5148">
        <w:t xml:space="preserve"> u Republici Hrvatskoj</w:t>
      </w:r>
      <w:r w:rsidR="00945890" w:rsidRPr="007A5148">
        <w:t xml:space="preserve">. </w:t>
      </w:r>
      <w:r w:rsidR="005202A2" w:rsidRPr="007A5148">
        <w:t xml:space="preserve">Ispitano je 10 IT menadžera iz raznih djelatnosti </w:t>
      </w:r>
      <w:r w:rsidR="00B95EBA" w:rsidRPr="007A5148">
        <w:t>i to vis</w:t>
      </w:r>
      <w:r w:rsidR="008B31AE" w:rsidRPr="007A5148">
        <w:t>oko školstvo, proizvodnja,</w:t>
      </w:r>
      <w:r w:rsidR="00AB7CF1" w:rsidRPr="007A5148">
        <w:t xml:space="preserve"> graditeljstvo</w:t>
      </w:r>
      <w:r w:rsidR="00122C6F">
        <w:t>,</w:t>
      </w:r>
      <w:r w:rsidR="008B31AE" w:rsidRPr="007A5148">
        <w:t xml:space="preserve"> </w:t>
      </w:r>
      <w:r w:rsidR="00AB7CF1" w:rsidRPr="007A5148">
        <w:t>trgovina</w:t>
      </w:r>
      <w:r w:rsidR="00B95EBA" w:rsidRPr="007A5148">
        <w:t>, osiguranje</w:t>
      </w:r>
      <w:r w:rsidR="00AB7CF1" w:rsidRPr="007A5148">
        <w:t xml:space="preserve"> i</w:t>
      </w:r>
      <w:r w:rsidR="008B31AE" w:rsidRPr="007A5148">
        <w:t xml:space="preserve"> zdravstvo</w:t>
      </w:r>
      <w:r w:rsidR="00122C6F">
        <w:t xml:space="preserve">. </w:t>
      </w:r>
      <w:r w:rsidR="00945890" w:rsidRPr="007A5148">
        <w:t xml:space="preserve">Svi ispitanici u svome su području ostvarili odlične rezultate, i </w:t>
      </w:r>
      <w:r w:rsidR="006E16ED" w:rsidRPr="007A5148">
        <w:t xml:space="preserve">većina njih </w:t>
      </w:r>
      <w:r w:rsidR="00945890" w:rsidRPr="007A5148">
        <w:t xml:space="preserve">članovi su </w:t>
      </w:r>
      <w:r w:rsidR="006F7D52">
        <w:t xml:space="preserve">grupe </w:t>
      </w:r>
      <w:r w:rsidR="00945890" w:rsidRPr="007A5148">
        <w:rPr>
          <w:i/>
        </w:rPr>
        <w:t xml:space="preserve">CIO </w:t>
      </w:r>
      <w:r w:rsidR="006F7D52">
        <w:rPr>
          <w:i/>
        </w:rPr>
        <w:t>K</w:t>
      </w:r>
      <w:r w:rsidR="00945890" w:rsidRPr="007A5148">
        <w:rPr>
          <w:i/>
        </w:rPr>
        <w:t>lub Hrvatska</w:t>
      </w:r>
      <w:r w:rsidR="006F7D52">
        <w:t xml:space="preserve"> na </w:t>
      </w:r>
      <w:r w:rsidR="007343D1">
        <w:rPr>
          <w:i/>
        </w:rPr>
        <w:t>L</w:t>
      </w:r>
      <w:r w:rsidR="006F7D52" w:rsidRPr="006F7D52">
        <w:rPr>
          <w:i/>
        </w:rPr>
        <w:t>inked</w:t>
      </w:r>
      <w:r w:rsidR="007343D1">
        <w:rPr>
          <w:i/>
        </w:rPr>
        <w:t>I</w:t>
      </w:r>
      <w:r w:rsidR="006F7D52" w:rsidRPr="006F7D52">
        <w:rPr>
          <w:i/>
        </w:rPr>
        <w:t>n</w:t>
      </w:r>
      <w:r w:rsidR="007343D1">
        <w:rPr>
          <w:i/>
        </w:rPr>
        <w:t>-</w:t>
      </w:r>
      <w:r w:rsidR="006F7D52" w:rsidRPr="006F7D52">
        <w:rPr>
          <w:i/>
        </w:rPr>
        <w:t>u</w:t>
      </w:r>
      <w:r w:rsidR="006F7D52">
        <w:t xml:space="preserve">. </w:t>
      </w:r>
      <w:r w:rsidR="00945890" w:rsidRPr="007A5148">
        <w:t>Na žalost, nije bilo uspjeha u uključivanju žena IT menadžera</w:t>
      </w:r>
      <w:r w:rsidR="006E16ED" w:rsidRPr="007A5148">
        <w:t xml:space="preserve"> u istraživanje</w:t>
      </w:r>
      <w:r w:rsidR="00945890" w:rsidRPr="007A5148">
        <w:t xml:space="preserve"> </w:t>
      </w:r>
      <w:r w:rsidR="007343D1">
        <w:t>zbog</w:t>
      </w:r>
      <w:r w:rsidR="00945890" w:rsidRPr="007A5148">
        <w:t xml:space="preserve"> već dobro poznatih i unaprijed opisanih razloga</w:t>
      </w:r>
      <w:r w:rsidR="006E16ED" w:rsidRPr="007A5148">
        <w:t xml:space="preserve">. Najveći </w:t>
      </w:r>
      <w:r w:rsidR="007343D1">
        <w:t xml:space="preserve">je </w:t>
      </w:r>
      <w:r w:rsidR="006E16ED" w:rsidRPr="007A5148">
        <w:t xml:space="preserve">problem </w:t>
      </w:r>
      <w:r w:rsidR="00C742DD">
        <w:t xml:space="preserve">bio </w:t>
      </w:r>
      <w:r w:rsidR="008210D6" w:rsidRPr="007A5148">
        <w:t>njihov</w:t>
      </w:r>
      <w:r w:rsidR="006E16ED" w:rsidRPr="007A5148">
        <w:t>a</w:t>
      </w:r>
      <w:r w:rsidR="008210D6" w:rsidRPr="007A5148">
        <w:t xml:space="preserve"> </w:t>
      </w:r>
      <w:r w:rsidR="00945890" w:rsidRPr="007A5148">
        <w:t>slab</w:t>
      </w:r>
      <w:r w:rsidR="006E16ED" w:rsidRPr="007A5148">
        <w:t>a</w:t>
      </w:r>
      <w:r w:rsidR="00945890" w:rsidRPr="007A5148">
        <w:t xml:space="preserve"> zastupljenost</w:t>
      </w:r>
      <w:r w:rsidR="00C742DD">
        <w:t xml:space="preserve"> u populaciji IT menadžera u Hrvatskoj i s</w:t>
      </w:r>
      <w:r w:rsidR="00FD7106" w:rsidRPr="007A5148">
        <w:t>amo</w:t>
      </w:r>
      <w:r w:rsidR="006E16ED" w:rsidRPr="007A5148">
        <w:t xml:space="preserve"> je</w:t>
      </w:r>
      <w:r w:rsidR="00FD7106" w:rsidRPr="007A5148">
        <w:t xml:space="preserve"> </w:t>
      </w:r>
      <w:r w:rsidR="007343D1">
        <w:t>šest</w:t>
      </w:r>
      <w:r w:rsidR="00FD7106" w:rsidRPr="007A5148">
        <w:t xml:space="preserve"> žena </w:t>
      </w:r>
      <w:r w:rsidR="00786533">
        <w:t xml:space="preserve">IT menadžera </w:t>
      </w:r>
      <w:r w:rsidR="00FD7106" w:rsidRPr="007A5148">
        <w:t>u</w:t>
      </w:r>
      <w:r w:rsidR="006F7D52">
        <w:t xml:space="preserve"> grupi</w:t>
      </w:r>
      <w:r w:rsidR="00FD7106" w:rsidRPr="007A5148">
        <w:t xml:space="preserve"> </w:t>
      </w:r>
      <w:r w:rsidR="00FD7106" w:rsidRPr="007A5148">
        <w:rPr>
          <w:i/>
        </w:rPr>
        <w:t>CIO Klub</w:t>
      </w:r>
      <w:r w:rsidR="006F7D52">
        <w:rPr>
          <w:i/>
        </w:rPr>
        <w:t xml:space="preserve"> Hrvatska</w:t>
      </w:r>
      <w:r w:rsidR="00DE3989" w:rsidRPr="007A5148">
        <w:rPr>
          <w:rStyle w:val="FootnoteReference"/>
          <w:i/>
        </w:rPr>
        <w:footnoteReference w:id="72"/>
      </w:r>
      <w:r w:rsidR="00DB34D2" w:rsidRPr="007A5148">
        <w:t>.</w:t>
      </w:r>
    </w:p>
    <w:p w:rsidR="004E3C53" w:rsidRPr="007A5148" w:rsidRDefault="00E9698C" w:rsidP="00A40277">
      <w:pPr>
        <w:pStyle w:val="Heading4"/>
      </w:pPr>
      <w:bookmarkStart w:id="157" w:name="_Toc462787759"/>
      <w:r w:rsidRPr="007A5148">
        <w:t>Priprema</w:t>
      </w:r>
      <w:r w:rsidR="00BE1008" w:rsidRPr="007A5148">
        <w:t xml:space="preserve"> pitanja za Dubinski intervju</w:t>
      </w:r>
      <w:bookmarkEnd w:id="157"/>
    </w:p>
    <w:p w:rsidR="00BE1008" w:rsidRPr="007A5148" w:rsidRDefault="005E7B7F" w:rsidP="00BE1008">
      <w:r w:rsidRPr="007A5148">
        <w:t>Skup pitanja potrebnih za</w:t>
      </w:r>
      <w:r w:rsidR="00E016A7" w:rsidRPr="007A5148">
        <w:t xml:space="preserve"> </w:t>
      </w:r>
      <w:r w:rsidR="003A4D84" w:rsidRPr="007A5148">
        <w:rPr>
          <w:i/>
        </w:rPr>
        <w:t>Dubinsk</w:t>
      </w:r>
      <w:r w:rsidRPr="007A5148">
        <w:rPr>
          <w:i/>
        </w:rPr>
        <w:t>i</w:t>
      </w:r>
      <w:r w:rsidR="003A4D84" w:rsidRPr="007A5148">
        <w:rPr>
          <w:i/>
        </w:rPr>
        <w:t xml:space="preserve"> intervju </w:t>
      </w:r>
      <w:r w:rsidR="00E016A7" w:rsidRPr="007A5148">
        <w:rPr>
          <w:i/>
        </w:rPr>
        <w:t>IT menadžera</w:t>
      </w:r>
      <w:r w:rsidR="00E016A7" w:rsidRPr="007A5148">
        <w:t xml:space="preserve"> dorađivan je sve do samoga početka ispitivanja kako bi što bolje oslikavao hipoteze i teorijsku podlogu</w:t>
      </w:r>
      <w:r w:rsidR="008B31AE" w:rsidRPr="007A5148">
        <w:t xml:space="preserve"> na osnov</w:t>
      </w:r>
      <w:r w:rsidR="007343D1">
        <w:t>i</w:t>
      </w:r>
      <w:r w:rsidR="008B31AE" w:rsidRPr="007A5148">
        <w:t xml:space="preserve"> koje je i načinjen</w:t>
      </w:r>
      <w:r w:rsidR="00E016A7" w:rsidRPr="007A5148">
        <w:t xml:space="preserve">. </w:t>
      </w:r>
      <w:r w:rsidR="00BE1008" w:rsidRPr="007A5148">
        <w:t xml:space="preserve">Time je </w:t>
      </w:r>
      <w:r w:rsidR="0048776A" w:rsidRPr="007A5148">
        <w:t>stvoren</w:t>
      </w:r>
      <w:r w:rsidR="00BE1008" w:rsidRPr="007A5148">
        <w:t xml:space="preserve"> </w:t>
      </w:r>
      <w:r w:rsidR="00BE1008" w:rsidRPr="007A5148">
        <w:rPr>
          <w:i/>
        </w:rPr>
        <w:t>Protokol dubinskog</w:t>
      </w:r>
      <w:r w:rsidR="007343D1">
        <w:rPr>
          <w:i/>
        </w:rPr>
        <w:t>a</w:t>
      </w:r>
      <w:r w:rsidR="00BE1008" w:rsidRPr="007A5148">
        <w:rPr>
          <w:i/>
        </w:rPr>
        <w:t xml:space="preserve"> intervjua za IT menadžera</w:t>
      </w:r>
      <w:r w:rsidR="00BE1008" w:rsidRPr="007A5148">
        <w:t xml:space="preserve">, a temeljen je na literaturi koja obrađuje suvremene komunikacijske kompetencije i ulogu IT menadžera u svijetu pa tako i u Hrvatskoj. Neka su pitanja potaknuta sadržajem radova koji imaju dosta dodira s konkretnom problematikom ovoga istraživanja </w:t>
      </w:r>
      <w:sdt>
        <w:sdtPr>
          <w:rPr>
            <w:rFonts w:eastAsia="Calibri" w:cs="Times New Roman"/>
          </w:rPr>
          <w:id w:val="1130980826"/>
          <w:citation/>
        </w:sdtPr>
        <w:sdtEndPr/>
        <w:sdtContent>
          <w:r w:rsidR="00FD0F2F" w:rsidRPr="007A5148">
            <w:rPr>
              <w:rFonts w:eastAsia="Calibri" w:cs="Times New Roman"/>
            </w:rPr>
            <w:fldChar w:fldCharType="begin"/>
          </w:r>
          <w:r w:rsidR="00601DCB">
            <w:rPr>
              <w:rFonts w:eastAsia="Calibri" w:cs="Times New Roman"/>
            </w:rPr>
            <w:instrText xml:space="preserve">CITATION Chu09 \m Tri09 \m Ste92 \m Wei13 \t  \m Pet00 \t  \m CIO16 \m Mađ09 \t  \l 1050 </w:instrText>
          </w:r>
          <w:r w:rsidR="00FD0F2F" w:rsidRPr="007A5148">
            <w:rPr>
              <w:rFonts w:eastAsia="Calibri" w:cs="Times New Roman"/>
            </w:rPr>
            <w:fldChar w:fldCharType="separate"/>
          </w:r>
          <w:r w:rsidR="001B6365" w:rsidRPr="001B6365">
            <w:rPr>
              <w:rFonts w:eastAsia="Calibri" w:cs="Times New Roman"/>
              <w:noProof/>
            </w:rPr>
            <w:t>(Chun &amp; Mooney, 2009; Trigo, Varajão, Oliveira, &amp; Barroso, 2009; Stephens, Ledbetter, Mitra, &amp; Ford, 1992; Weill &amp; Woerner, 2013; Gottschalk &amp; Taylor, 2000; CIO Magazine, 2016; Mađarić, Krakar, &amp; Lovrek, 2009)</w:t>
          </w:r>
          <w:r w:rsidR="00FD0F2F" w:rsidRPr="007A5148">
            <w:rPr>
              <w:rFonts w:eastAsia="Calibri" w:cs="Times New Roman"/>
            </w:rPr>
            <w:fldChar w:fldCharType="end"/>
          </w:r>
        </w:sdtContent>
      </w:sdt>
      <w:r w:rsidR="00BE1008" w:rsidRPr="007A5148">
        <w:t xml:space="preserve">. </w:t>
      </w:r>
      <w:r w:rsidR="00BE1008" w:rsidRPr="007A5148">
        <w:rPr>
          <w:i/>
        </w:rPr>
        <w:t>Protokol dubinskog</w:t>
      </w:r>
      <w:r w:rsidR="007343D1">
        <w:rPr>
          <w:i/>
        </w:rPr>
        <w:t>a</w:t>
      </w:r>
      <w:r w:rsidR="00BE1008" w:rsidRPr="007A5148">
        <w:rPr>
          <w:i/>
        </w:rPr>
        <w:t xml:space="preserve"> intervjua za IT menadžera</w:t>
      </w:r>
      <w:r w:rsidR="00BE1008" w:rsidRPr="007A5148">
        <w:t xml:space="preserve"> sastoji </w:t>
      </w:r>
      <w:r w:rsidR="007343D1">
        <w:t xml:space="preserve">se </w:t>
      </w:r>
      <w:r w:rsidR="00BE1008" w:rsidRPr="007A5148">
        <w:t xml:space="preserve">iz </w:t>
      </w:r>
      <w:r w:rsidR="008D1B1B">
        <w:t>četiriju</w:t>
      </w:r>
      <w:r w:rsidR="00BE1008" w:rsidRPr="007A5148">
        <w:t xml:space="preserve"> dijel</w:t>
      </w:r>
      <w:r w:rsidR="007343D1">
        <w:t>ova</w:t>
      </w:r>
      <w:r w:rsidR="00BE1008" w:rsidRPr="007A5148">
        <w:t xml:space="preserve"> i slijedi logiku</w:t>
      </w:r>
      <w:r w:rsidR="00BE1008" w:rsidRPr="007A5148">
        <w:rPr>
          <w:i/>
        </w:rPr>
        <w:t xml:space="preserve"> </w:t>
      </w:r>
      <w:r w:rsidR="00BE1008" w:rsidRPr="007A5148">
        <w:t>dosadašnjih istraživanja uloge i kompetencija IT menadžera. To su:</w:t>
      </w:r>
    </w:p>
    <w:p w:rsidR="00BE1008" w:rsidRPr="007A5148" w:rsidRDefault="00786533" w:rsidP="009F3C20">
      <w:pPr>
        <w:pStyle w:val="Nabrajanje"/>
        <w:numPr>
          <w:ilvl w:val="0"/>
          <w:numId w:val="63"/>
        </w:numPr>
      </w:pPr>
      <w:r>
        <w:t>o</w:t>
      </w:r>
      <w:r w:rsidR="00BE1008" w:rsidRPr="007A5148">
        <w:t>pći podaci o IT menadžeru,</w:t>
      </w:r>
    </w:p>
    <w:p w:rsidR="00BE1008" w:rsidRPr="007A5148" w:rsidRDefault="00786533" w:rsidP="009F3C20">
      <w:pPr>
        <w:pStyle w:val="Nabrajanje"/>
        <w:numPr>
          <w:ilvl w:val="0"/>
          <w:numId w:val="63"/>
        </w:numPr>
      </w:pPr>
      <w:r>
        <w:t>u</w:t>
      </w:r>
      <w:r w:rsidR="00BE1008" w:rsidRPr="007A5148">
        <w:t>loga i položaj u organizaciji</w:t>
      </w:r>
      <w:r w:rsidR="007343D1">
        <w:t>,</w:t>
      </w:r>
    </w:p>
    <w:p w:rsidR="00BE1008" w:rsidRPr="007A5148" w:rsidRDefault="00786533" w:rsidP="009F3C20">
      <w:pPr>
        <w:pStyle w:val="Nabrajanje"/>
        <w:numPr>
          <w:ilvl w:val="0"/>
          <w:numId w:val="63"/>
        </w:numPr>
      </w:pPr>
      <w:r>
        <w:t>k</w:t>
      </w:r>
      <w:r w:rsidR="00BE1008" w:rsidRPr="007A5148">
        <w:t>omunikacijska uloga i</w:t>
      </w:r>
    </w:p>
    <w:p w:rsidR="00BE1008" w:rsidRPr="007A5148" w:rsidRDefault="00786533" w:rsidP="009F3C20">
      <w:pPr>
        <w:pStyle w:val="Nabrajanje"/>
        <w:numPr>
          <w:ilvl w:val="0"/>
          <w:numId w:val="63"/>
        </w:numPr>
      </w:pPr>
      <w:r>
        <w:t>k</w:t>
      </w:r>
      <w:r w:rsidR="00BE1008" w:rsidRPr="007A5148">
        <w:t>ompetencije</w:t>
      </w:r>
      <w:r w:rsidR="007343D1">
        <w:t>.</w:t>
      </w:r>
    </w:p>
    <w:p w:rsidR="00BE1008" w:rsidRPr="007A5148" w:rsidRDefault="00BE1008" w:rsidP="00BE1008">
      <w:r w:rsidRPr="007A5148">
        <w:t>U prvom</w:t>
      </w:r>
      <w:r w:rsidR="007343D1">
        <w:t>e</w:t>
      </w:r>
      <w:r w:rsidRPr="007A5148">
        <w:t xml:space="preserve"> dijelu </w:t>
      </w:r>
      <w:r w:rsidRPr="007A5148">
        <w:rPr>
          <w:i/>
        </w:rPr>
        <w:t>Dubinskoga intervjua</w:t>
      </w:r>
      <w:r w:rsidRPr="007A5148">
        <w:t xml:space="preserve"> </w:t>
      </w:r>
      <w:r w:rsidR="00FD0F2F" w:rsidRPr="007A5148">
        <w:t xml:space="preserve">svaki </w:t>
      </w:r>
      <w:r w:rsidR="007343D1">
        <w:t xml:space="preserve">je </w:t>
      </w:r>
      <w:r w:rsidRPr="007A5148">
        <w:t>IT menadžer odgovara</w:t>
      </w:r>
      <w:r w:rsidR="00FD0F2F" w:rsidRPr="007A5148">
        <w:t>o</w:t>
      </w:r>
      <w:r w:rsidRPr="007A5148">
        <w:t xml:space="preserve"> na općenita pitanja kao što su pitanja o obrazovanju, prethodnim poslovnim angažmanima i rezultatima, duljini staža, poziciji u organizaciji, uspjesima u poslu, slobodnom</w:t>
      </w:r>
      <w:r w:rsidR="007343D1">
        <w:t>e</w:t>
      </w:r>
      <w:r w:rsidRPr="007A5148">
        <w:t xml:space="preserve"> vremenu, njegovim stremljen</w:t>
      </w:r>
      <w:r w:rsidR="007343D1">
        <w:t>j</w:t>
      </w:r>
      <w:r w:rsidRPr="007A5148">
        <w:t>ima, zadovoljstvu pozivom te odnosima s drugima u organizaciji.</w:t>
      </w:r>
    </w:p>
    <w:p w:rsidR="00BE1008" w:rsidRPr="007A5148" w:rsidRDefault="00BE1008" w:rsidP="00BE1008">
      <w:r w:rsidRPr="007A5148">
        <w:t>U drugom</w:t>
      </w:r>
      <w:r w:rsidR="007343D1">
        <w:t>e</w:t>
      </w:r>
      <w:r w:rsidRPr="007A5148">
        <w:t xml:space="preserve"> dijelu IT menadžer</w:t>
      </w:r>
      <w:r w:rsidR="00FD0F2F" w:rsidRPr="007A5148">
        <w:t>i</w:t>
      </w:r>
      <w:r w:rsidRPr="007A5148">
        <w:t xml:space="preserve"> odgovar</w:t>
      </w:r>
      <w:r w:rsidR="00FD0F2F" w:rsidRPr="007A5148">
        <w:t>aju</w:t>
      </w:r>
      <w:r w:rsidRPr="007A5148">
        <w:t xml:space="preserve"> na pitanja o svojoj ulozi u organizaciji te položaju u strukturi vođenja.</w:t>
      </w:r>
    </w:p>
    <w:p w:rsidR="00BE1008" w:rsidRPr="007A5148" w:rsidRDefault="00FD0F2F" w:rsidP="00BE1008">
      <w:r w:rsidRPr="007A5148">
        <w:t>T</w:t>
      </w:r>
      <w:r w:rsidR="00BE1008" w:rsidRPr="007A5148">
        <w:t>reć</w:t>
      </w:r>
      <w:r w:rsidRPr="007A5148">
        <w:t>i</w:t>
      </w:r>
      <w:r w:rsidR="00BE1008" w:rsidRPr="007A5148">
        <w:t xml:space="preserve"> di</w:t>
      </w:r>
      <w:r w:rsidRPr="007A5148">
        <w:t>o</w:t>
      </w:r>
      <w:r w:rsidR="00BE1008" w:rsidRPr="007A5148">
        <w:t xml:space="preserve"> </w:t>
      </w:r>
      <w:r w:rsidR="00BE1008" w:rsidRPr="007A5148">
        <w:rPr>
          <w:i/>
        </w:rPr>
        <w:t>Dubinskoga intervjua</w:t>
      </w:r>
      <w:r w:rsidR="00BE1008" w:rsidRPr="007A5148">
        <w:t xml:space="preserve"> propituje kako IT menadžer gleda na svoju</w:t>
      </w:r>
      <w:r w:rsidRPr="007A5148">
        <w:t xml:space="preserve"> </w:t>
      </w:r>
      <w:r w:rsidR="00BE1008" w:rsidRPr="007A5148">
        <w:t>komunikacijsku ulogu u organizaciji u kojoj radi</w:t>
      </w:r>
      <w:r w:rsidR="007343D1">
        <w:t>.</w:t>
      </w:r>
    </w:p>
    <w:p w:rsidR="00BE1008" w:rsidRPr="007A5148" w:rsidRDefault="00BE1008" w:rsidP="00BE1008">
      <w:r w:rsidRPr="007A5148">
        <w:t>Četvrti dio propituje kompetencije i komunikacijske kompetencije IT menadžera.</w:t>
      </w:r>
    </w:p>
    <w:p w:rsidR="00BE1008" w:rsidRPr="007A5148" w:rsidRDefault="00BE1008" w:rsidP="00A40277">
      <w:pPr>
        <w:pStyle w:val="Heading4"/>
      </w:pPr>
      <w:bookmarkStart w:id="158" w:name="_Toc462787760"/>
      <w:r w:rsidRPr="007A5148">
        <w:t>Način prikupljanja kvalitativnih podataka</w:t>
      </w:r>
      <w:bookmarkEnd w:id="158"/>
    </w:p>
    <w:p w:rsidR="003954A0" w:rsidRPr="007A5148" w:rsidRDefault="00C742DD" w:rsidP="00E016A7">
      <w:pPr>
        <w:rPr>
          <w:lang w:bidi="en-US"/>
        </w:rPr>
      </w:pPr>
      <w:r>
        <w:rPr>
          <w:lang w:bidi="en-US"/>
        </w:rPr>
        <w:t>Prema preporukama iz literature, p</w:t>
      </w:r>
      <w:r w:rsidR="00EE4C9C">
        <w:rPr>
          <w:lang w:bidi="en-US"/>
        </w:rPr>
        <w:t xml:space="preserve">rikupljanje kvalitativnih podataka obavlja se bilježenjem promatranja ispitivača te se </w:t>
      </w:r>
      <w:r w:rsidR="006F7D52">
        <w:rPr>
          <w:lang w:bidi="en-US"/>
        </w:rPr>
        <w:t>zapisuju</w:t>
      </w:r>
      <w:r w:rsidR="00EE4C9C">
        <w:rPr>
          <w:lang w:bidi="en-US"/>
        </w:rPr>
        <w:t xml:space="preserve"> stvarne riječi ispitanika </w:t>
      </w:r>
      <w:r w:rsidR="007343D1">
        <w:rPr>
          <w:lang w:bidi="en-US"/>
        </w:rPr>
        <w:t>glede</w:t>
      </w:r>
      <w:r w:rsidR="00EE4C9C">
        <w:rPr>
          <w:lang w:bidi="en-US"/>
        </w:rPr>
        <w:t xml:space="preserve"> njihova mišljenja i nekog</w:t>
      </w:r>
      <w:r w:rsidR="007343D1">
        <w:rPr>
          <w:lang w:bidi="en-US"/>
        </w:rPr>
        <w:t>a</w:t>
      </w:r>
      <w:r w:rsidR="00EE4C9C">
        <w:rPr>
          <w:lang w:bidi="en-US"/>
        </w:rPr>
        <w:t xml:space="preserve"> osobnog iskustva,</w:t>
      </w:r>
      <w:r w:rsidR="006F7D52">
        <w:rPr>
          <w:lang w:bidi="en-US"/>
        </w:rPr>
        <w:t xml:space="preserve"> a</w:t>
      </w:r>
      <w:r w:rsidR="00EE4C9C">
        <w:rPr>
          <w:lang w:bidi="en-US"/>
        </w:rPr>
        <w:t xml:space="preserve"> ispitivač mora biti neutralan i otvoren prilikom vođenja intervjua </w:t>
      </w:r>
      <w:sdt>
        <w:sdtPr>
          <w:rPr>
            <w:lang w:bidi="en-US"/>
          </w:rPr>
          <w:id w:val="285479308"/>
          <w:citation/>
        </w:sdtPr>
        <w:sdtEndPr/>
        <w:sdtContent>
          <w:r w:rsidR="00EE4C9C">
            <w:rPr>
              <w:lang w:bidi="en-US"/>
            </w:rPr>
            <w:fldChar w:fldCharType="begin"/>
          </w:r>
          <w:r w:rsidR="00EE4C9C">
            <w:rPr>
              <w:lang w:bidi="en-US"/>
            </w:rPr>
            <w:instrText xml:space="preserve"> CITATION Ana10 \l 1050 </w:instrText>
          </w:r>
          <w:r w:rsidR="00EE4C9C">
            <w:rPr>
              <w:lang w:bidi="en-US"/>
            </w:rPr>
            <w:fldChar w:fldCharType="separate"/>
          </w:r>
          <w:r w:rsidR="001B6365">
            <w:rPr>
              <w:noProof/>
              <w:lang w:bidi="en-US"/>
            </w:rPr>
            <w:t>(Verčič, Ćorić, &amp; Vokić, 2010)</w:t>
          </w:r>
          <w:r w:rsidR="00EE4C9C">
            <w:rPr>
              <w:lang w:bidi="en-US"/>
            </w:rPr>
            <w:fldChar w:fldCharType="end"/>
          </w:r>
        </w:sdtContent>
      </w:sdt>
      <w:r w:rsidR="00EE4C9C">
        <w:rPr>
          <w:lang w:bidi="en-US"/>
        </w:rPr>
        <w:t xml:space="preserve">. </w:t>
      </w:r>
      <w:r w:rsidR="002F5699" w:rsidRPr="007A5148">
        <w:rPr>
          <w:lang w:bidi="en-US"/>
        </w:rPr>
        <w:t>Za potrebe</w:t>
      </w:r>
      <w:r w:rsidR="006F7D52">
        <w:rPr>
          <w:lang w:bidi="en-US"/>
        </w:rPr>
        <w:t xml:space="preserve"> ovoga</w:t>
      </w:r>
      <w:r w:rsidR="002F5699" w:rsidRPr="007A5148">
        <w:rPr>
          <w:lang w:bidi="en-US"/>
        </w:rPr>
        <w:t xml:space="preserve"> dubinskog polustrukturiranog intervjua s IT menadžerima kontaktira</w:t>
      </w:r>
      <w:r w:rsidR="00EE66EB" w:rsidRPr="007A5148">
        <w:rPr>
          <w:lang w:bidi="en-US"/>
        </w:rPr>
        <w:t>n</w:t>
      </w:r>
      <w:r w:rsidR="002F5699" w:rsidRPr="007A5148">
        <w:rPr>
          <w:lang w:bidi="en-US"/>
        </w:rPr>
        <w:t xml:space="preserve"> je velik broj IT menadžera i to na više načina</w:t>
      </w:r>
      <w:r w:rsidR="003954A0" w:rsidRPr="007A5148">
        <w:rPr>
          <w:lang w:bidi="en-US"/>
        </w:rPr>
        <w:t xml:space="preserve"> i putem većeg</w:t>
      </w:r>
      <w:r w:rsidR="007343D1">
        <w:rPr>
          <w:lang w:bidi="en-US"/>
        </w:rPr>
        <w:t>a</w:t>
      </w:r>
      <w:r w:rsidR="003954A0" w:rsidRPr="007A5148">
        <w:rPr>
          <w:lang w:bidi="en-US"/>
        </w:rPr>
        <w:t xml:space="preserve"> broja medija</w:t>
      </w:r>
      <w:r w:rsidR="002F5699" w:rsidRPr="007A5148">
        <w:rPr>
          <w:lang w:bidi="en-US"/>
        </w:rPr>
        <w:t xml:space="preserve">. Korištena je elektronička pošta, društvena mreža </w:t>
      </w:r>
      <w:r w:rsidR="002F5699" w:rsidRPr="007A5148">
        <w:rPr>
          <w:i/>
          <w:lang w:bidi="en-US"/>
        </w:rPr>
        <w:t>LinkedIn</w:t>
      </w:r>
      <w:r>
        <w:rPr>
          <w:lang w:bidi="en-US"/>
        </w:rPr>
        <w:t xml:space="preserve"> kao i</w:t>
      </w:r>
      <w:r w:rsidR="002F5699" w:rsidRPr="007A5148">
        <w:rPr>
          <w:lang w:bidi="en-US"/>
        </w:rPr>
        <w:t xml:space="preserve"> telefon, no uspjesi nisu bili zadovoljavajući. </w:t>
      </w:r>
      <w:r w:rsidR="006F7D52">
        <w:rPr>
          <w:lang w:bidi="en-US"/>
        </w:rPr>
        <w:t>Postoji mogućnost da</w:t>
      </w:r>
      <w:r w:rsidR="002F5699" w:rsidRPr="007A5148">
        <w:rPr>
          <w:lang w:bidi="en-US"/>
        </w:rPr>
        <w:t xml:space="preserve"> su mnogi, što </w:t>
      </w:r>
      <w:r w:rsidR="007343D1">
        <w:rPr>
          <w:lang w:bidi="en-US"/>
        </w:rPr>
        <w:t xml:space="preserve">zbog </w:t>
      </w:r>
      <w:r w:rsidR="002F5699" w:rsidRPr="007A5148">
        <w:rPr>
          <w:lang w:bidi="en-US"/>
        </w:rPr>
        <w:t xml:space="preserve">straha, što </w:t>
      </w:r>
      <w:r w:rsidR="007343D1">
        <w:rPr>
          <w:lang w:bidi="en-US"/>
        </w:rPr>
        <w:t>zbog</w:t>
      </w:r>
      <w:r w:rsidR="002F5699" w:rsidRPr="007A5148">
        <w:rPr>
          <w:lang w:bidi="en-US"/>
        </w:rPr>
        <w:t xml:space="preserve"> </w:t>
      </w:r>
      <w:r w:rsidR="00DF41E9" w:rsidRPr="007A5148">
        <w:rPr>
          <w:lang w:bidi="en-US"/>
        </w:rPr>
        <w:t>nepovjerenja</w:t>
      </w:r>
      <w:r w:rsidR="007343D1">
        <w:rPr>
          <w:lang w:bidi="en-US"/>
        </w:rPr>
        <w:t>,</w:t>
      </w:r>
      <w:r w:rsidR="00DF41E9" w:rsidRPr="007A5148">
        <w:rPr>
          <w:lang w:bidi="en-US"/>
        </w:rPr>
        <w:t xml:space="preserve"> ili jednostavno nisu željeli sudjelovati, odbijali biti dio ovoga istraživanja, </w:t>
      </w:r>
      <w:r w:rsidR="004C3BAE">
        <w:rPr>
          <w:lang w:bidi="en-US"/>
        </w:rPr>
        <w:t xml:space="preserve">a </w:t>
      </w:r>
      <w:r w:rsidR="00DF41E9" w:rsidRPr="007A5148">
        <w:rPr>
          <w:lang w:bidi="en-US"/>
        </w:rPr>
        <w:t xml:space="preserve">cjelokupno je istraživanje </w:t>
      </w:r>
      <w:r w:rsidR="007343D1">
        <w:rPr>
          <w:lang w:bidi="en-US"/>
        </w:rPr>
        <w:t xml:space="preserve">je </w:t>
      </w:r>
      <w:r w:rsidR="004C3BAE">
        <w:rPr>
          <w:lang w:bidi="en-US"/>
        </w:rPr>
        <w:t xml:space="preserve">zbog toga </w:t>
      </w:r>
      <w:r w:rsidR="00DF41E9" w:rsidRPr="007A5148">
        <w:rPr>
          <w:lang w:bidi="en-US"/>
        </w:rPr>
        <w:t>jako dugo trajalo. To je bio i jedan od razloga zašto</w:t>
      </w:r>
      <w:r w:rsidR="007343D1">
        <w:rPr>
          <w:lang w:bidi="en-US"/>
        </w:rPr>
        <w:t xml:space="preserve"> je</w:t>
      </w:r>
      <w:r w:rsidR="00EE66EB" w:rsidRPr="007A5148">
        <w:rPr>
          <w:lang w:bidi="en-US"/>
        </w:rPr>
        <w:t>, nakon dosta pokušaja,</w:t>
      </w:r>
      <w:r w:rsidR="00DF41E9" w:rsidRPr="007A5148">
        <w:rPr>
          <w:lang w:bidi="en-US"/>
        </w:rPr>
        <w:t xml:space="preserve"> preinačen cilj rada i glavna hipoteza. Veliki je problem bio istraživati zadovoljstvo IKT korisnika IT menadžerom, a nakon toga i da on sam o t</w:t>
      </w:r>
      <w:r w:rsidR="00EE66EB" w:rsidRPr="007A5148">
        <w:rPr>
          <w:lang w:bidi="en-US"/>
        </w:rPr>
        <w:t>im</w:t>
      </w:r>
      <w:r w:rsidR="00DF41E9" w:rsidRPr="007A5148">
        <w:rPr>
          <w:lang w:bidi="en-US"/>
        </w:rPr>
        <w:t xml:space="preserve"> </w:t>
      </w:r>
      <w:r w:rsidR="00EE66EB" w:rsidRPr="007A5148">
        <w:rPr>
          <w:lang w:bidi="en-US"/>
        </w:rPr>
        <w:t xml:space="preserve">rezultatima </w:t>
      </w:r>
      <w:r w:rsidR="00DF41E9" w:rsidRPr="007A5148">
        <w:rPr>
          <w:lang w:bidi="en-US"/>
        </w:rPr>
        <w:t>govori</w:t>
      </w:r>
      <w:r w:rsidR="00786533">
        <w:rPr>
          <w:lang w:bidi="en-US"/>
        </w:rPr>
        <w:t xml:space="preserve"> i preispituje sebe i svoje ponašanje</w:t>
      </w:r>
      <w:r w:rsidR="00DF41E9" w:rsidRPr="007A5148">
        <w:rPr>
          <w:lang w:bidi="en-US"/>
        </w:rPr>
        <w:t xml:space="preserve">. Iskustvo koje je ovim stečeno </w:t>
      </w:r>
      <w:r w:rsidR="00EE66EB" w:rsidRPr="007A5148">
        <w:rPr>
          <w:lang w:bidi="en-US"/>
        </w:rPr>
        <w:t>kazu</w:t>
      </w:r>
      <w:r w:rsidR="00DF41E9" w:rsidRPr="007A5148">
        <w:rPr>
          <w:lang w:bidi="en-US"/>
        </w:rPr>
        <w:t>je da pristupi istraživanju koji su učinkoviti u Americi, ne moraju biti primjenjivi u Europi i Hrvatsko</w:t>
      </w:r>
      <w:r w:rsidR="003848AC" w:rsidRPr="007A5148">
        <w:rPr>
          <w:lang w:bidi="en-US"/>
        </w:rPr>
        <w:t>j</w:t>
      </w:r>
      <w:r w:rsidR="003954A0" w:rsidRPr="007A5148">
        <w:rPr>
          <w:lang w:bidi="en-US"/>
        </w:rPr>
        <w:t>.</w:t>
      </w:r>
    </w:p>
    <w:p w:rsidR="001E34D2" w:rsidRPr="007A5148" w:rsidRDefault="00E016A7" w:rsidP="00E016A7">
      <w:pPr>
        <w:rPr>
          <w:lang w:bidi="en-US"/>
        </w:rPr>
      </w:pPr>
      <w:r w:rsidRPr="007A5148">
        <w:rPr>
          <w:lang w:bidi="en-US"/>
        </w:rPr>
        <w:t xml:space="preserve">Nakon što </w:t>
      </w:r>
      <w:r w:rsidR="008E5C72">
        <w:rPr>
          <w:lang w:bidi="en-US"/>
        </w:rPr>
        <w:t>je kontaktirano 20</w:t>
      </w:r>
      <w:r w:rsidRPr="007A5148">
        <w:rPr>
          <w:lang w:bidi="en-US"/>
        </w:rPr>
        <w:t xml:space="preserve"> IT menadžer</w:t>
      </w:r>
      <w:r w:rsidR="008E5C72">
        <w:rPr>
          <w:lang w:bidi="en-US"/>
        </w:rPr>
        <w:t xml:space="preserve">a i nakon što je potreban broj njih </w:t>
      </w:r>
      <w:r w:rsidRPr="007A5148">
        <w:rPr>
          <w:lang w:bidi="en-US"/>
        </w:rPr>
        <w:t>usmeno prista</w:t>
      </w:r>
      <w:r w:rsidR="008E5C72">
        <w:rPr>
          <w:lang w:bidi="en-US"/>
        </w:rPr>
        <w:t>o</w:t>
      </w:r>
      <w:r w:rsidRPr="007A5148">
        <w:rPr>
          <w:lang w:bidi="en-US"/>
        </w:rPr>
        <w:t xml:space="preserve"> na </w:t>
      </w:r>
      <w:r w:rsidR="003A4D84" w:rsidRPr="007A5148">
        <w:rPr>
          <w:i/>
          <w:lang w:bidi="en-US"/>
        </w:rPr>
        <w:t>Dubinski intervju</w:t>
      </w:r>
      <w:r w:rsidR="002E6DDF" w:rsidRPr="007A5148">
        <w:rPr>
          <w:i/>
          <w:lang w:bidi="en-US"/>
        </w:rPr>
        <w:t xml:space="preserve"> </w:t>
      </w:r>
      <w:r w:rsidR="008E5C72">
        <w:rPr>
          <w:lang w:bidi="en-US"/>
        </w:rPr>
        <w:t>te</w:t>
      </w:r>
      <w:r w:rsidR="002E6DDF" w:rsidRPr="007A5148">
        <w:rPr>
          <w:lang w:bidi="en-US"/>
        </w:rPr>
        <w:t xml:space="preserve"> </w:t>
      </w:r>
      <w:r w:rsidR="008E5C72">
        <w:rPr>
          <w:lang w:bidi="en-US"/>
        </w:rPr>
        <w:t>po</w:t>
      </w:r>
      <w:r w:rsidR="002E6DDF" w:rsidRPr="007A5148">
        <w:rPr>
          <w:lang w:bidi="en-US"/>
        </w:rPr>
        <w:t>što je uspješno obavljen Anketni upitnik s korisnicima IKT-a organizacija u kojoj rade</w:t>
      </w:r>
      <w:r w:rsidRPr="007A5148">
        <w:rPr>
          <w:lang w:bidi="en-US"/>
        </w:rPr>
        <w:t xml:space="preserve">, poslan im je kratki opis istraživanja kao podloga za bolju pripremu i razumijevanje svrhe </w:t>
      </w:r>
      <w:r w:rsidR="003A4D84" w:rsidRPr="007A5148">
        <w:rPr>
          <w:i/>
        </w:rPr>
        <w:t>Dubinskog</w:t>
      </w:r>
      <w:r w:rsidR="007343D1">
        <w:rPr>
          <w:i/>
        </w:rPr>
        <w:t>a</w:t>
      </w:r>
      <w:r w:rsidR="003A4D84" w:rsidRPr="007A5148">
        <w:rPr>
          <w:i/>
        </w:rPr>
        <w:t xml:space="preserve"> intervjua</w:t>
      </w:r>
      <w:r w:rsidR="001E34D2" w:rsidRPr="007A5148">
        <w:rPr>
          <w:lang w:bidi="en-US"/>
        </w:rPr>
        <w:t>.</w:t>
      </w:r>
    </w:p>
    <w:p w:rsidR="00912B3F" w:rsidRPr="007A5148" w:rsidRDefault="002E6DDF" w:rsidP="00E016A7">
      <w:pPr>
        <w:rPr>
          <w:lang w:bidi="en-US"/>
        </w:rPr>
      </w:pPr>
      <w:r w:rsidRPr="007A5148">
        <w:rPr>
          <w:lang w:bidi="en-US"/>
        </w:rPr>
        <w:t>Iako se u literaturi preporuč</w:t>
      </w:r>
      <w:r w:rsidR="007343D1">
        <w:rPr>
          <w:lang w:bidi="en-US"/>
        </w:rPr>
        <w:t>uje</w:t>
      </w:r>
      <w:r w:rsidRPr="007A5148">
        <w:rPr>
          <w:lang w:bidi="en-US"/>
        </w:rPr>
        <w:t xml:space="preserve"> snimanje</w:t>
      </w:r>
      <w:r w:rsidR="00E016A7" w:rsidRPr="007A5148">
        <w:rPr>
          <w:lang w:bidi="en-US"/>
        </w:rPr>
        <w:t xml:space="preserve"> razgovora </w:t>
      </w:r>
      <w:r w:rsidRPr="007A5148">
        <w:rPr>
          <w:lang w:bidi="en-US"/>
        </w:rPr>
        <w:t>to nije učinjeno niti u jednom slučaju zbog već spomenutih izazova u prihvaćanju intervjuiranja</w:t>
      </w:r>
      <w:r w:rsidR="00EE66EB" w:rsidRPr="007A5148">
        <w:rPr>
          <w:lang w:bidi="en-US"/>
        </w:rPr>
        <w:t xml:space="preserve"> kao metode općenito</w:t>
      </w:r>
      <w:r w:rsidRPr="007A5148">
        <w:rPr>
          <w:lang w:bidi="en-US"/>
        </w:rPr>
        <w:t>. Svi</w:t>
      </w:r>
      <w:r w:rsidR="00786533">
        <w:rPr>
          <w:lang w:bidi="en-US"/>
        </w:rPr>
        <w:t xml:space="preserve"> ispitani IT menadžeri</w:t>
      </w:r>
      <w:r w:rsidRPr="007A5148">
        <w:rPr>
          <w:lang w:bidi="en-US"/>
        </w:rPr>
        <w:t xml:space="preserve"> bili </w:t>
      </w:r>
      <w:r w:rsidR="007343D1">
        <w:rPr>
          <w:lang w:bidi="en-US"/>
        </w:rPr>
        <w:t xml:space="preserve">su </w:t>
      </w:r>
      <w:r w:rsidRPr="007A5148">
        <w:rPr>
          <w:lang w:bidi="en-US"/>
        </w:rPr>
        <w:t>s</w:t>
      </w:r>
      <w:r w:rsidR="00E016A7" w:rsidRPr="007A5148">
        <w:rPr>
          <w:lang w:bidi="en-US"/>
        </w:rPr>
        <w:t>premni na dulje vođenje razgovora zbog pisanja protokola na licu mjesta. Ukupno je protokolirano</w:t>
      </w:r>
      <w:r w:rsidR="002F5699" w:rsidRPr="007A5148">
        <w:rPr>
          <w:lang w:bidi="en-US"/>
        </w:rPr>
        <w:t xml:space="preserve"> 10 </w:t>
      </w:r>
      <w:r w:rsidR="00E016A7" w:rsidRPr="007A5148">
        <w:rPr>
          <w:lang w:bidi="en-US"/>
        </w:rPr>
        <w:t xml:space="preserve">takvih </w:t>
      </w:r>
      <w:r w:rsidR="003A4D84" w:rsidRPr="007A5148">
        <w:rPr>
          <w:i/>
        </w:rPr>
        <w:t>Dubinskih intervjua</w:t>
      </w:r>
      <w:r w:rsidR="00E016A7" w:rsidRPr="007A5148">
        <w:rPr>
          <w:lang w:bidi="en-US"/>
        </w:rPr>
        <w:t xml:space="preserve">. Pri </w:t>
      </w:r>
      <w:r w:rsidR="00C50B08" w:rsidRPr="007A5148">
        <w:rPr>
          <w:lang w:bidi="en-US"/>
        </w:rPr>
        <w:t>pismenom</w:t>
      </w:r>
      <w:r w:rsidR="007343D1">
        <w:rPr>
          <w:lang w:bidi="en-US"/>
        </w:rPr>
        <w:t>e</w:t>
      </w:r>
      <w:r w:rsidR="00C50B08" w:rsidRPr="007A5148">
        <w:rPr>
          <w:lang w:bidi="en-US"/>
        </w:rPr>
        <w:t xml:space="preserve"> </w:t>
      </w:r>
      <w:r w:rsidR="00E016A7" w:rsidRPr="007A5148">
        <w:rPr>
          <w:lang w:bidi="en-US"/>
        </w:rPr>
        <w:t>protokoliranju</w:t>
      </w:r>
      <w:r w:rsidR="00B07936" w:rsidRPr="007A5148">
        <w:rPr>
          <w:lang w:bidi="en-US"/>
        </w:rPr>
        <w:t>,</w:t>
      </w:r>
      <w:r w:rsidR="00E016A7" w:rsidRPr="007A5148">
        <w:rPr>
          <w:lang w:bidi="en-US"/>
        </w:rPr>
        <w:t xml:space="preserve"> posebna</w:t>
      </w:r>
      <w:r w:rsidR="00B07936" w:rsidRPr="007A5148">
        <w:rPr>
          <w:lang w:bidi="en-US"/>
        </w:rPr>
        <w:t xml:space="preserve"> je</w:t>
      </w:r>
      <w:r w:rsidR="00E016A7" w:rsidRPr="007A5148">
        <w:rPr>
          <w:lang w:bidi="en-US"/>
        </w:rPr>
        <w:t xml:space="preserve"> pažnja pridavana ispravnom</w:t>
      </w:r>
      <w:r w:rsidR="007343D1">
        <w:rPr>
          <w:lang w:bidi="en-US"/>
        </w:rPr>
        <w:t>e</w:t>
      </w:r>
      <w:r w:rsidR="00E016A7" w:rsidRPr="007A5148">
        <w:rPr>
          <w:lang w:bidi="en-US"/>
        </w:rPr>
        <w:t xml:space="preserve"> zapisivanju misli i stavova</w:t>
      </w:r>
      <w:r w:rsidR="00C039A7" w:rsidRPr="007A5148">
        <w:rPr>
          <w:lang w:bidi="en-US"/>
        </w:rPr>
        <w:t xml:space="preserve">. </w:t>
      </w:r>
      <w:r w:rsidR="00C039A7" w:rsidRPr="007A5148">
        <w:t xml:space="preserve">Postavljanjem potpitanja pokušalo se doći do konkretnijih odgovora, </w:t>
      </w:r>
      <w:r w:rsidR="007343D1">
        <w:t xml:space="preserve">ako </w:t>
      </w:r>
      <w:r w:rsidR="00C039A7" w:rsidRPr="007A5148">
        <w:t>je ispitanik odgovarao preopćenito.</w:t>
      </w:r>
      <w:r w:rsidR="00E016A7" w:rsidRPr="007A5148">
        <w:rPr>
          <w:lang w:bidi="en-US"/>
        </w:rPr>
        <w:t xml:space="preserve"> </w:t>
      </w:r>
      <w:r w:rsidR="00354DC7">
        <w:rPr>
          <w:lang w:bidi="en-US"/>
        </w:rPr>
        <w:t xml:space="preserve">Intervju je trajao između 75 i 90 minuta. </w:t>
      </w:r>
      <w:r w:rsidR="00E016A7" w:rsidRPr="007A5148">
        <w:rPr>
          <w:lang w:bidi="en-US"/>
        </w:rPr>
        <w:t xml:space="preserve">IT menadžeri </w:t>
      </w:r>
      <w:r w:rsidRPr="007A5148">
        <w:rPr>
          <w:lang w:bidi="en-US"/>
        </w:rPr>
        <w:t>koji su pokazali želju</w:t>
      </w:r>
      <w:r w:rsidR="00EE66EB" w:rsidRPr="007A5148">
        <w:rPr>
          <w:lang w:bidi="en-US"/>
        </w:rPr>
        <w:t>,</w:t>
      </w:r>
      <w:r w:rsidR="00E016A7" w:rsidRPr="007A5148">
        <w:rPr>
          <w:lang w:bidi="en-US"/>
        </w:rPr>
        <w:t xml:space="preserve"> </w:t>
      </w:r>
      <w:r w:rsidRPr="007A5148">
        <w:rPr>
          <w:lang w:bidi="en-US"/>
        </w:rPr>
        <w:t>dobili su priliku i autorizirati svoj intervju</w:t>
      </w:r>
      <w:r w:rsidR="00E016A7" w:rsidRPr="007A5148">
        <w:rPr>
          <w:lang w:bidi="en-US"/>
        </w:rPr>
        <w:t>. Svima je zajamčeno čuvanje podataka i i</w:t>
      </w:r>
      <w:r w:rsidRPr="007A5148">
        <w:rPr>
          <w:lang w:bidi="en-US"/>
        </w:rPr>
        <w:t>nformacija koje su prikupljene. Kako se s jednim IT menadžerom</w:t>
      </w:r>
      <w:r w:rsidR="00144359" w:rsidRPr="007A5148">
        <w:rPr>
          <w:lang w:bidi="en-US"/>
        </w:rPr>
        <w:t xml:space="preserve"> zbog velike udaljenosti</w:t>
      </w:r>
      <w:r w:rsidRPr="007A5148">
        <w:rPr>
          <w:lang w:bidi="en-US"/>
        </w:rPr>
        <w:t xml:space="preserve"> nikako nije mogao naći termin za </w:t>
      </w:r>
      <w:r w:rsidR="00815535" w:rsidRPr="007A5148">
        <w:rPr>
          <w:i/>
        </w:rPr>
        <w:t>Dubinsk</w:t>
      </w:r>
      <w:r w:rsidR="00815535">
        <w:rPr>
          <w:i/>
        </w:rPr>
        <w:t>i</w:t>
      </w:r>
      <w:r w:rsidR="00815535" w:rsidRPr="007A5148">
        <w:rPr>
          <w:i/>
        </w:rPr>
        <w:t xml:space="preserve"> intervju</w:t>
      </w:r>
      <w:r w:rsidRPr="007A5148">
        <w:rPr>
          <w:lang w:bidi="en-US"/>
        </w:rPr>
        <w:t xml:space="preserve">, a nedostajalo je vremena, isti je obavljen putem </w:t>
      </w:r>
      <w:r w:rsidR="007343D1">
        <w:rPr>
          <w:lang w:bidi="en-US"/>
        </w:rPr>
        <w:t>i</w:t>
      </w:r>
      <w:r w:rsidRPr="007A5148">
        <w:rPr>
          <w:lang w:bidi="en-US"/>
        </w:rPr>
        <w:t>nternet</w:t>
      </w:r>
      <w:r w:rsidR="007343D1">
        <w:rPr>
          <w:lang w:bidi="en-US"/>
        </w:rPr>
        <w:t>skoga</w:t>
      </w:r>
      <w:r w:rsidRPr="007A5148">
        <w:rPr>
          <w:lang w:bidi="en-US"/>
        </w:rPr>
        <w:t xml:space="preserve"> servisa </w:t>
      </w:r>
      <w:r w:rsidRPr="007A5148">
        <w:rPr>
          <w:i/>
          <w:lang w:bidi="en-US"/>
        </w:rPr>
        <w:t>Skype</w:t>
      </w:r>
      <w:r w:rsidRPr="007A5148">
        <w:rPr>
          <w:lang w:bidi="en-US"/>
        </w:rPr>
        <w:t>.</w:t>
      </w:r>
    </w:p>
    <w:p w:rsidR="00144359" w:rsidRPr="007A5148" w:rsidRDefault="00E016A7" w:rsidP="00127810">
      <w:r w:rsidRPr="007A5148">
        <w:t xml:space="preserve">Na kraju </w:t>
      </w:r>
      <w:r w:rsidR="003A4D84" w:rsidRPr="007A5148">
        <w:rPr>
          <w:i/>
        </w:rPr>
        <w:t>Dubinskog</w:t>
      </w:r>
      <w:r w:rsidR="007343D1">
        <w:rPr>
          <w:i/>
        </w:rPr>
        <w:t>a</w:t>
      </w:r>
      <w:r w:rsidR="003A4D84" w:rsidRPr="007A5148">
        <w:rPr>
          <w:i/>
        </w:rPr>
        <w:t xml:space="preserve"> intervjua</w:t>
      </w:r>
      <w:r w:rsidRPr="007A5148">
        <w:t>, svaki je IT menadžer</w:t>
      </w:r>
      <w:r w:rsidR="00912B3F" w:rsidRPr="007A5148">
        <w:t xml:space="preserve"> još jednom</w:t>
      </w:r>
      <w:r w:rsidRPr="007A5148">
        <w:t xml:space="preserve"> zamoljen </w:t>
      </w:r>
      <w:r w:rsidR="003227C8" w:rsidRPr="007A5148">
        <w:t>neka</w:t>
      </w:r>
      <w:r w:rsidRPr="007A5148">
        <w:t xml:space="preserve"> razmisli ima li još nešto što je </w:t>
      </w:r>
      <w:r w:rsidR="00C50B08" w:rsidRPr="007A5148">
        <w:t>izostavljen</w:t>
      </w:r>
      <w:r w:rsidRPr="007A5148">
        <w:t>o, a važno je i moglo bi</w:t>
      </w:r>
      <w:r w:rsidR="00B07936" w:rsidRPr="007A5148">
        <w:t xml:space="preserve"> pomoći u</w:t>
      </w:r>
      <w:r w:rsidRPr="007A5148">
        <w:t xml:space="preserve"> istraživanju</w:t>
      </w:r>
      <w:r w:rsidR="00C50B08" w:rsidRPr="007A5148">
        <w:t xml:space="preserve"> te</w:t>
      </w:r>
      <w:r w:rsidR="00B07936" w:rsidRPr="007A5148">
        <w:t xml:space="preserve"> obradi rezultata</w:t>
      </w:r>
      <w:r w:rsidRPr="007A5148">
        <w:t>. Da</w:t>
      </w:r>
      <w:r w:rsidR="00912B3F" w:rsidRPr="007A5148">
        <w:t>na</w:t>
      </w:r>
      <w:r w:rsidRPr="007A5148">
        <w:t xml:space="preserve"> im </w:t>
      </w:r>
      <w:r w:rsidR="00912B3F" w:rsidRPr="007A5148">
        <w:t xml:space="preserve">je </w:t>
      </w:r>
      <w:r w:rsidRPr="007A5148">
        <w:t>i mogućnost uvida u istraživačke podatke nakon</w:t>
      </w:r>
      <w:r w:rsidR="00B07936" w:rsidRPr="007A5148">
        <w:t xml:space="preserve"> što završi istraživanje. Samo </w:t>
      </w:r>
      <w:r w:rsidR="00C039A7" w:rsidRPr="007A5148">
        <w:t>ih je</w:t>
      </w:r>
      <w:r w:rsidR="00B07936" w:rsidRPr="007A5148">
        <w:t xml:space="preserve"> nek</w:t>
      </w:r>
      <w:r w:rsidR="00C039A7" w:rsidRPr="007A5148">
        <w:t>oliko</w:t>
      </w:r>
      <w:r w:rsidR="00B07936" w:rsidRPr="007A5148">
        <w:t xml:space="preserve"> </w:t>
      </w:r>
      <w:r w:rsidRPr="007A5148">
        <w:t>izrazil</w:t>
      </w:r>
      <w:r w:rsidR="00C039A7" w:rsidRPr="007A5148">
        <w:t>o</w:t>
      </w:r>
      <w:r w:rsidRPr="007A5148">
        <w:t xml:space="preserve"> tu želju</w:t>
      </w:r>
      <w:r w:rsidR="00C50B08" w:rsidRPr="007A5148">
        <w:t>.</w:t>
      </w:r>
    </w:p>
    <w:p w:rsidR="006F0FE0" w:rsidRPr="007A5148" w:rsidRDefault="006F0FE0" w:rsidP="00AB32A1">
      <w:pPr>
        <w:pStyle w:val="Heading1"/>
      </w:pPr>
      <w:bookmarkStart w:id="159" w:name="_Toc462787761"/>
      <w:r w:rsidRPr="007A5148">
        <w:t>Rezultati istraživanja</w:t>
      </w:r>
      <w:bookmarkEnd w:id="159"/>
    </w:p>
    <w:p w:rsidR="00475B63" w:rsidRPr="007A5148" w:rsidRDefault="00B948A9" w:rsidP="00DE4E2D">
      <w:pPr>
        <w:rPr>
          <w:lang w:bidi="en-US"/>
        </w:rPr>
      </w:pPr>
      <w:r>
        <w:rPr>
          <w:lang w:bidi="en-US"/>
        </w:rPr>
        <w:t>U</w:t>
      </w:r>
      <w:r w:rsidR="00A31ED3" w:rsidRPr="007A5148">
        <w:rPr>
          <w:lang w:bidi="en-US"/>
        </w:rPr>
        <w:t xml:space="preserve"> </w:t>
      </w:r>
      <w:r w:rsidR="006B6370">
        <w:rPr>
          <w:lang w:bidi="en-US"/>
        </w:rPr>
        <w:t xml:space="preserve">ovome </w:t>
      </w:r>
      <w:r>
        <w:rPr>
          <w:lang w:bidi="en-US"/>
        </w:rPr>
        <w:t xml:space="preserve">je </w:t>
      </w:r>
      <w:r w:rsidR="00A31ED3" w:rsidRPr="007A5148">
        <w:rPr>
          <w:lang w:bidi="en-US"/>
        </w:rPr>
        <w:t xml:space="preserve">istraživanju </w:t>
      </w:r>
      <w:r w:rsidR="003A4D84" w:rsidRPr="007A5148">
        <w:rPr>
          <w:lang w:bidi="en-US"/>
        </w:rPr>
        <w:t>korištena kombinacija dviju istraživačkih metoda,</w:t>
      </w:r>
      <w:r w:rsidR="00927EEE">
        <w:rPr>
          <w:lang w:bidi="en-US"/>
        </w:rPr>
        <w:t xml:space="preserve"> čime smo</w:t>
      </w:r>
      <w:r w:rsidR="00A31ED3" w:rsidRPr="007A5148">
        <w:rPr>
          <w:lang w:bidi="en-US"/>
        </w:rPr>
        <w:t xml:space="preserve"> dobili dvije skupine </w:t>
      </w:r>
      <w:r w:rsidR="006B6370">
        <w:rPr>
          <w:lang w:bidi="en-US"/>
        </w:rPr>
        <w:t>i tri</w:t>
      </w:r>
      <w:r w:rsidR="009C6D99" w:rsidRPr="007A5148">
        <w:rPr>
          <w:lang w:bidi="en-US"/>
        </w:rPr>
        <w:t xml:space="preserve"> podskupin</w:t>
      </w:r>
      <w:r w:rsidR="004C3BAE">
        <w:rPr>
          <w:lang w:bidi="en-US"/>
        </w:rPr>
        <w:t>e</w:t>
      </w:r>
      <w:r w:rsidR="009C6D99" w:rsidRPr="007A5148">
        <w:rPr>
          <w:lang w:bidi="en-US"/>
        </w:rPr>
        <w:t xml:space="preserve"> </w:t>
      </w:r>
      <w:r w:rsidR="00A31ED3" w:rsidRPr="007A5148">
        <w:rPr>
          <w:lang w:bidi="en-US"/>
        </w:rPr>
        <w:t>rezultata</w:t>
      </w:r>
      <w:r w:rsidR="009C6D99" w:rsidRPr="007A5148">
        <w:rPr>
          <w:lang w:bidi="en-US"/>
        </w:rPr>
        <w:t xml:space="preserve">. </w:t>
      </w:r>
      <w:r>
        <w:rPr>
          <w:lang w:bidi="en-US"/>
        </w:rPr>
        <w:t>Podjela je učinjena na sljedeći način</w:t>
      </w:r>
      <w:r w:rsidR="009C6D99" w:rsidRPr="007A5148">
        <w:rPr>
          <w:lang w:bidi="en-US"/>
        </w:rPr>
        <w:t>:</w:t>
      </w:r>
    </w:p>
    <w:p w:rsidR="00475B63" w:rsidRPr="007A5148" w:rsidRDefault="00475B63" w:rsidP="009F3C20">
      <w:pPr>
        <w:pStyle w:val="Nabrajanje"/>
        <w:numPr>
          <w:ilvl w:val="0"/>
          <w:numId w:val="84"/>
        </w:numPr>
      </w:pPr>
      <w:r w:rsidRPr="007A5148">
        <w:t>Kvantitativn</w:t>
      </w:r>
      <w:r w:rsidR="00A267C1">
        <w:t>a</w:t>
      </w:r>
      <w:r w:rsidRPr="007A5148">
        <w:t xml:space="preserve"> </w:t>
      </w:r>
      <w:r w:rsidR="00A56495">
        <w:t>metoda</w:t>
      </w:r>
    </w:p>
    <w:p w:rsidR="00475B63" w:rsidRPr="007A5148" w:rsidRDefault="00475B63" w:rsidP="009F3C20">
      <w:pPr>
        <w:pStyle w:val="Nabrajanje"/>
        <w:numPr>
          <w:ilvl w:val="1"/>
          <w:numId w:val="84"/>
        </w:numPr>
        <w:ind w:hanging="237"/>
      </w:pPr>
      <w:r w:rsidRPr="007A5148">
        <w:t>rezultati Anketnog</w:t>
      </w:r>
      <w:r w:rsidR="007343D1">
        <w:t>a</w:t>
      </w:r>
      <w:r w:rsidRPr="007A5148">
        <w:t xml:space="preserve"> upitnika korisnika IKT-a</w:t>
      </w:r>
    </w:p>
    <w:p w:rsidR="00475B63" w:rsidRPr="007A5148" w:rsidRDefault="00475B63" w:rsidP="009F3C20">
      <w:pPr>
        <w:pStyle w:val="Nabrajanje"/>
        <w:numPr>
          <w:ilvl w:val="1"/>
          <w:numId w:val="84"/>
        </w:numPr>
        <w:ind w:hanging="237"/>
      </w:pPr>
      <w:r w:rsidRPr="007A5148">
        <w:t>rezultati Anketnog</w:t>
      </w:r>
      <w:r w:rsidR="007343D1">
        <w:t>a</w:t>
      </w:r>
      <w:r w:rsidRPr="007A5148">
        <w:t xml:space="preserve"> upitnika </w:t>
      </w:r>
      <w:r w:rsidR="004C3BAE">
        <w:t xml:space="preserve">pripadajućih </w:t>
      </w:r>
      <w:r w:rsidR="009B05D9" w:rsidRPr="007A5148">
        <w:t>IT menadžera</w:t>
      </w:r>
      <w:r w:rsidR="004C3BAE">
        <w:t xml:space="preserve"> </w:t>
      </w:r>
    </w:p>
    <w:p w:rsidR="00475B63" w:rsidRPr="007A5148" w:rsidRDefault="00475B63" w:rsidP="009F3C20">
      <w:pPr>
        <w:pStyle w:val="Nabrajanje"/>
        <w:numPr>
          <w:ilvl w:val="0"/>
          <w:numId w:val="84"/>
        </w:numPr>
      </w:pPr>
      <w:r w:rsidRPr="007A5148">
        <w:t>Kvalitativn</w:t>
      </w:r>
      <w:r w:rsidR="00A267C1">
        <w:t>a</w:t>
      </w:r>
      <w:r w:rsidRPr="007A5148">
        <w:t xml:space="preserve"> </w:t>
      </w:r>
      <w:r w:rsidR="00A56495">
        <w:t>metoda</w:t>
      </w:r>
    </w:p>
    <w:p w:rsidR="00475B63" w:rsidRDefault="009B05D9" w:rsidP="009F3C20">
      <w:pPr>
        <w:pStyle w:val="Nabrajanje"/>
        <w:numPr>
          <w:ilvl w:val="1"/>
          <w:numId w:val="84"/>
        </w:numPr>
        <w:ind w:hanging="237"/>
      </w:pPr>
      <w:r w:rsidRPr="007A5148">
        <w:t>r</w:t>
      </w:r>
      <w:r w:rsidR="00475B63" w:rsidRPr="007A5148">
        <w:t>ezultati Dubinskoga intervjua IT menadžera</w:t>
      </w:r>
      <w:r w:rsidR="003F0AFD">
        <w:t xml:space="preserve"> i</w:t>
      </w:r>
    </w:p>
    <w:p w:rsidR="003F0AFD" w:rsidRPr="007A5148" w:rsidRDefault="003F0AFD" w:rsidP="009F3C20">
      <w:pPr>
        <w:pStyle w:val="Nabrajanje"/>
        <w:numPr>
          <w:ilvl w:val="1"/>
          <w:numId w:val="84"/>
        </w:numPr>
        <w:ind w:hanging="237"/>
      </w:pPr>
      <w:r>
        <w:t>rezultati iz k</w:t>
      </w:r>
      <w:r w:rsidRPr="007A5148">
        <w:t>vantitativn</w:t>
      </w:r>
      <w:r>
        <w:t>og</w:t>
      </w:r>
      <w:r w:rsidR="007343D1">
        <w:t>a</w:t>
      </w:r>
      <w:r>
        <w:t xml:space="preserve"> dijela</w:t>
      </w:r>
      <w:r w:rsidR="00A56495">
        <w:rPr>
          <w:rStyle w:val="FootnoteReference"/>
        </w:rPr>
        <w:footnoteReference w:id="73"/>
      </w:r>
      <w:r>
        <w:t xml:space="preserve"> </w:t>
      </w:r>
      <w:r w:rsidRPr="007A5148">
        <w:t>Dubinskoga intervjua IT menadžera</w:t>
      </w:r>
    </w:p>
    <w:p w:rsidR="009B05D9" w:rsidRPr="007A5148" w:rsidRDefault="00A31ED3" w:rsidP="009011A5">
      <w:r w:rsidRPr="007A5148">
        <w:rPr>
          <w:lang w:bidi="en-US"/>
        </w:rPr>
        <w:t>Prva je skupina rezultat</w:t>
      </w:r>
      <w:r w:rsidR="00535E5A" w:rsidRPr="007A5148">
        <w:rPr>
          <w:lang w:bidi="en-US"/>
        </w:rPr>
        <w:t xml:space="preserve">a </w:t>
      </w:r>
      <w:r w:rsidR="003F0AFD">
        <w:rPr>
          <w:lang w:bidi="en-US"/>
        </w:rPr>
        <w:t xml:space="preserve">isključivo </w:t>
      </w:r>
      <w:r w:rsidR="00535E5A" w:rsidRPr="007A5148">
        <w:rPr>
          <w:lang w:bidi="en-US"/>
        </w:rPr>
        <w:t>kvantitativne prirode i sadrži</w:t>
      </w:r>
      <w:r w:rsidRPr="007A5148">
        <w:rPr>
          <w:lang w:bidi="en-US"/>
        </w:rPr>
        <w:t xml:space="preserve"> </w:t>
      </w:r>
      <w:r w:rsidR="00067247" w:rsidRPr="007A5148">
        <w:t xml:space="preserve">vrednovanje korisnika IKT-a o </w:t>
      </w:r>
      <w:r w:rsidR="007343D1">
        <w:t>sedam</w:t>
      </w:r>
      <w:r w:rsidR="003F0AFD">
        <w:t xml:space="preserve"> </w:t>
      </w:r>
      <w:r w:rsidR="00067247" w:rsidRPr="007A5148">
        <w:rPr>
          <w:iCs/>
          <w:lang w:eastAsia="de-DE"/>
        </w:rPr>
        <w:t>opredjeljenja i navika koje su im važne kod IT menadžera</w:t>
      </w:r>
      <w:r w:rsidR="009B05D9" w:rsidRPr="007A5148">
        <w:rPr>
          <w:iCs/>
          <w:lang w:eastAsia="de-DE"/>
        </w:rPr>
        <w:t>. Vrednovanje tih opredjeljenja i navika</w:t>
      </w:r>
      <w:r w:rsidR="00067247" w:rsidRPr="007A5148">
        <w:rPr>
          <w:iCs/>
          <w:lang w:eastAsia="de-DE"/>
        </w:rPr>
        <w:t xml:space="preserve"> </w:t>
      </w:r>
      <w:r w:rsidR="00067247" w:rsidRPr="007A5148">
        <w:rPr>
          <w:lang w:bidi="en-US"/>
        </w:rPr>
        <w:t>definiran</w:t>
      </w:r>
      <w:r w:rsidR="009B05D9" w:rsidRPr="007A5148">
        <w:rPr>
          <w:lang w:bidi="en-US"/>
        </w:rPr>
        <w:t>o je</w:t>
      </w:r>
      <w:r w:rsidR="00067247" w:rsidRPr="007A5148">
        <w:rPr>
          <w:lang w:bidi="en-US"/>
        </w:rPr>
        <w:t xml:space="preserve"> putem Likertove skale</w:t>
      </w:r>
      <w:r w:rsidR="00067247" w:rsidRPr="007A5148">
        <w:rPr>
          <w:iCs/>
          <w:lang w:eastAsia="de-DE"/>
        </w:rPr>
        <w:t xml:space="preserve"> „</w:t>
      </w:r>
      <w:r w:rsidR="00067247" w:rsidRPr="007A5148">
        <w:rPr>
          <w:b/>
          <w:iCs/>
          <w:lang w:eastAsia="de-DE"/>
        </w:rPr>
        <w:t>a</w:t>
      </w:r>
      <w:r w:rsidR="009B05D9" w:rsidRPr="007A5148">
        <w:rPr>
          <w:iCs/>
          <w:lang w:eastAsia="de-DE"/>
        </w:rPr>
        <w:t xml:space="preserve">“. </w:t>
      </w:r>
      <w:r w:rsidR="004C3BAE">
        <w:rPr>
          <w:iCs/>
          <w:lang w:eastAsia="de-DE"/>
        </w:rPr>
        <w:t>Na isti su način v</w:t>
      </w:r>
      <w:r w:rsidR="00067247" w:rsidRPr="007A5148">
        <w:rPr>
          <w:iCs/>
          <w:lang w:eastAsia="de-DE"/>
        </w:rPr>
        <w:t>rednovan</w:t>
      </w:r>
      <w:r w:rsidR="004C3BAE">
        <w:rPr>
          <w:iCs/>
          <w:lang w:eastAsia="de-DE"/>
        </w:rPr>
        <w:t>a</w:t>
      </w:r>
      <w:r w:rsidR="00067247" w:rsidRPr="007A5148">
        <w:rPr>
          <w:iCs/>
          <w:lang w:eastAsia="de-DE"/>
        </w:rPr>
        <w:t xml:space="preserve"> ist</w:t>
      </w:r>
      <w:r w:rsidR="004C3BAE">
        <w:rPr>
          <w:iCs/>
          <w:lang w:eastAsia="de-DE"/>
        </w:rPr>
        <w:t>a</w:t>
      </w:r>
      <w:r w:rsidR="00067247" w:rsidRPr="007A5148">
        <w:rPr>
          <w:iCs/>
          <w:lang w:eastAsia="de-DE"/>
        </w:rPr>
        <w:t xml:space="preserve"> t</w:t>
      </w:r>
      <w:r w:rsidR="004C3BAE">
        <w:rPr>
          <w:iCs/>
          <w:lang w:eastAsia="de-DE"/>
        </w:rPr>
        <w:t>a</w:t>
      </w:r>
      <w:r w:rsidR="00067247" w:rsidRPr="007A5148">
        <w:rPr>
          <w:iCs/>
          <w:lang w:eastAsia="de-DE"/>
        </w:rPr>
        <w:t xml:space="preserve"> opredjeljenja i navik</w:t>
      </w:r>
      <w:r w:rsidR="004C3BAE">
        <w:rPr>
          <w:iCs/>
          <w:lang w:eastAsia="de-DE"/>
        </w:rPr>
        <w:t>e</w:t>
      </w:r>
      <w:r w:rsidR="00067247" w:rsidRPr="007A5148">
        <w:rPr>
          <w:iCs/>
          <w:lang w:eastAsia="de-DE"/>
        </w:rPr>
        <w:t xml:space="preserve"> </w:t>
      </w:r>
      <w:r w:rsidR="00067247" w:rsidRPr="007A5148">
        <w:t>od strane</w:t>
      </w:r>
      <w:r w:rsidR="009B05D9" w:rsidRPr="007A5148">
        <w:t>,</w:t>
      </w:r>
      <w:r w:rsidR="00067247" w:rsidRPr="007A5148">
        <w:t xml:space="preserve"> za svaku grupu</w:t>
      </w:r>
      <w:r w:rsidR="009B05D9" w:rsidRPr="007A5148">
        <w:t xml:space="preserve"> IKT korisnika</w:t>
      </w:r>
      <w:r w:rsidR="00A267C1">
        <w:t>,</w:t>
      </w:r>
      <w:r w:rsidR="00067247" w:rsidRPr="007A5148">
        <w:t xml:space="preserve"> odgovornoga IT menadžera</w:t>
      </w:r>
      <w:r w:rsidR="003F0AFD">
        <w:t xml:space="preserve"> što je</w:t>
      </w:r>
      <w:r w:rsidR="00067247" w:rsidRPr="007A5148">
        <w:t xml:space="preserve"> definiran</w:t>
      </w:r>
      <w:r w:rsidR="009B05D9" w:rsidRPr="007A5148">
        <w:t>o</w:t>
      </w:r>
      <w:r w:rsidR="00067247" w:rsidRPr="007A5148">
        <w:t xml:space="preserve"> </w:t>
      </w:r>
      <w:r w:rsidR="00067247" w:rsidRPr="007A5148">
        <w:rPr>
          <w:lang w:bidi="en-US"/>
        </w:rPr>
        <w:t>Likertovom skalom</w:t>
      </w:r>
      <w:r w:rsidR="00067247" w:rsidRPr="007A5148">
        <w:t xml:space="preserve"> „</w:t>
      </w:r>
      <w:r w:rsidR="00067247" w:rsidRPr="007A5148">
        <w:rPr>
          <w:b/>
        </w:rPr>
        <w:t>b</w:t>
      </w:r>
      <w:r w:rsidR="00067247" w:rsidRPr="007A5148">
        <w:t>“.</w:t>
      </w:r>
    </w:p>
    <w:p w:rsidR="009011A5" w:rsidRPr="007A5148" w:rsidRDefault="009011A5" w:rsidP="009011A5">
      <w:r w:rsidRPr="007A5148">
        <w:rPr>
          <w:lang w:bidi="en-US"/>
        </w:rPr>
        <w:t>U</w:t>
      </w:r>
      <w:r w:rsidR="009B05D9" w:rsidRPr="007A5148">
        <w:rPr>
          <w:lang w:bidi="en-US"/>
        </w:rPr>
        <w:t xml:space="preserve"> </w:t>
      </w:r>
      <w:r w:rsidRPr="007A5148">
        <w:rPr>
          <w:lang w:bidi="en-US"/>
        </w:rPr>
        <w:t xml:space="preserve">drugoj </w:t>
      </w:r>
      <w:r w:rsidR="005155CD">
        <w:rPr>
          <w:lang w:bidi="en-US"/>
        </w:rPr>
        <w:t xml:space="preserve">su </w:t>
      </w:r>
      <w:r w:rsidRPr="007A5148">
        <w:rPr>
          <w:lang w:bidi="en-US"/>
        </w:rPr>
        <w:t xml:space="preserve">skupini </w:t>
      </w:r>
      <w:r w:rsidRPr="007A5148">
        <w:t xml:space="preserve">rezultati Dubinskoga intervjua IT menadžera koji se sastoje od 4 </w:t>
      </w:r>
      <w:r w:rsidR="003F0AFD">
        <w:t>podgrupe rezultata</w:t>
      </w:r>
      <w:r w:rsidRPr="007A5148">
        <w:t>:</w:t>
      </w:r>
    </w:p>
    <w:p w:rsidR="009011A5" w:rsidRPr="007A5148" w:rsidRDefault="009011A5" w:rsidP="009F3C20">
      <w:pPr>
        <w:pStyle w:val="Nabrajanje"/>
        <w:numPr>
          <w:ilvl w:val="0"/>
          <w:numId w:val="85"/>
        </w:numPr>
      </w:pPr>
      <w:r w:rsidRPr="007A5148">
        <w:tab/>
        <w:t>Opći podaci o IT menadžeru,</w:t>
      </w:r>
    </w:p>
    <w:p w:rsidR="009011A5" w:rsidRPr="007A5148" w:rsidRDefault="009011A5" w:rsidP="009F3C20">
      <w:pPr>
        <w:pStyle w:val="Nabrajanje"/>
        <w:numPr>
          <w:ilvl w:val="0"/>
          <w:numId w:val="85"/>
        </w:numPr>
      </w:pPr>
      <w:r w:rsidRPr="007A5148">
        <w:t>Uloga</w:t>
      </w:r>
      <w:r w:rsidR="00B948A9">
        <w:t xml:space="preserve"> IT menadžera </w:t>
      </w:r>
      <w:r w:rsidR="009B05D9" w:rsidRPr="007A5148">
        <w:t xml:space="preserve"> u organizaciji</w:t>
      </w:r>
      <w:r w:rsidRPr="007A5148">
        <w:t>,</w:t>
      </w:r>
    </w:p>
    <w:p w:rsidR="009011A5" w:rsidRPr="007A5148" w:rsidRDefault="009011A5" w:rsidP="009F3C20">
      <w:pPr>
        <w:pStyle w:val="Nabrajanje"/>
        <w:numPr>
          <w:ilvl w:val="0"/>
          <w:numId w:val="85"/>
        </w:numPr>
      </w:pPr>
      <w:r w:rsidRPr="007A5148">
        <w:t>Komunikacijska uloga</w:t>
      </w:r>
      <w:r w:rsidR="009B05D9" w:rsidRPr="007A5148">
        <w:t xml:space="preserve"> </w:t>
      </w:r>
      <w:r w:rsidR="00B948A9">
        <w:t xml:space="preserve">IT menadžera </w:t>
      </w:r>
      <w:r w:rsidR="009B05D9" w:rsidRPr="007A5148">
        <w:t>i</w:t>
      </w:r>
    </w:p>
    <w:p w:rsidR="009011A5" w:rsidRPr="007A5148" w:rsidRDefault="009011A5" w:rsidP="009F3C20">
      <w:pPr>
        <w:pStyle w:val="Nabrajanje"/>
        <w:numPr>
          <w:ilvl w:val="0"/>
          <w:numId w:val="85"/>
        </w:numPr>
      </w:pPr>
      <w:r w:rsidRPr="007A5148">
        <w:t>Kompetencije IT menadžera.</w:t>
      </w:r>
    </w:p>
    <w:p w:rsidR="006B6370" w:rsidRDefault="006B6370" w:rsidP="006B6370">
      <w:r>
        <w:t xml:space="preserve">Tijekom dubinskoga intervjua s IT menadžerima, odrađeno je i nekoliko kvantitativnih pitanja i dobiveni su kvantitativni </w:t>
      </w:r>
      <w:r w:rsidR="003F0AFD">
        <w:t>rezultati</w:t>
      </w:r>
      <w:r w:rsidR="00BD4459">
        <w:t>.</w:t>
      </w:r>
      <w:r w:rsidR="003F0AFD">
        <w:t xml:space="preserve"> </w:t>
      </w:r>
      <w:r w:rsidR="00BD4459">
        <w:t>On</w:t>
      </w:r>
      <w:r w:rsidR="003F0AFD">
        <w:t xml:space="preserve">i će biti prikazani </w:t>
      </w:r>
      <w:r w:rsidR="00A267C1">
        <w:t xml:space="preserve">u </w:t>
      </w:r>
      <w:r w:rsidR="004F3314">
        <w:t>kvalitativnom</w:t>
      </w:r>
      <w:r w:rsidR="00A267C1">
        <w:t>e</w:t>
      </w:r>
      <w:r w:rsidR="004F3314">
        <w:t xml:space="preserve"> dijelu</w:t>
      </w:r>
      <w:r w:rsidR="00BD4459">
        <w:t xml:space="preserve"> rezultata</w:t>
      </w:r>
      <w:r w:rsidR="004F3314">
        <w:t xml:space="preserve"> kako bi se slijedila kronologija i logika korištena kod prikupljanja podataka, a to su:</w:t>
      </w:r>
    </w:p>
    <w:p w:rsidR="006B6370" w:rsidRDefault="006B6370" w:rsidP="009F3C20">
      <w:pPr>
        <w:pStyle w:val="Nabrajanje"/>
        <w:numPr>
          <w:ilvl w:val="0"/>
          <w:numId w:val="88"/>
        </w:numPr>
      </w:pPr>
      <w:r>
        <w:t xml:space="preserve">Podaci o tome koliko vremena </w:t>
      </w:r>
      <w:r w:rsidR="00310D77">
        <w:t>troš</w:t>
      </w:r>
      <w:r w:rsidR="00B948A9">
        <w:t>e</w:t>
      </w:r>
      <w:r>
        <w:t xml:space="preserve"> za </w:t>
      </w:r>
      <w:r w:rsidR="00310D77">
        <w:t>određene</w:t>
      </w:r>
      <w:r>
        <w:t xml:space="preserve"> vrste</w:t>
      </w:r>
      <w:r w:rsidR="00310D77">
        <w:t xml:space="preserve"> uobičajenih</w:t>
      </w:r>
      <w:r>
        <w:t xml:space="preserve"> zadaća</w:t>
      </w:r>
      <w:r w:rsidR="00841696">
        <w:t>,</w:t>
      </w:r>
    </w:p>
    <w:p w:rsidR="006B6370" w:rsidRDefault="00310D77" w:rsidP="009F3C20">
      <w:pPr>
        <w:pStyle w:val="Nabrajanje"/>
        <w:numPr>
          <w:ilvl w:val="0"/>
          <w:numId w:val="85"/>
        </w:numPr>
      </w:pPr>
      <w:r>
        <w:t>K</w:t>
      </w:r>
      <w:r w:rsidR="00B948A9">
        <w:t>oliko vremena troše</w:t>
      </w:r>
      <w:r w:rsidR="006B6370" w:rsidRPr="00917B5C">
        <w:t xml:space="preserve"> na suradnju i komunikaciju</w:t>
      </w:r>
      <w:r w:rsidR="006B6370">
        <w:t>, koliko na sastanke,</w:t>
      </w:r>
      <w:r>
        <w:t xml:space="preserve"> a koliko na</w:t>
      </w:r>
      <w:r w:rsidR="006B6370">
        <w:t xml:space="preserve"> uredski posao,</w:t>
      </w:r>
    </w:p>
    <w:p w:rsidR="00573E31" w:rsidRDefault="00310D77" w:rsidP="009F3C20">
      <w:pPr>
        <w:pStyle w:val="Nabrajanje"/>
        <w:numPr>
          <w:ilvl w:val="0"/>
          <w:numId w:val="85"/>
        </w:numPr>
      </w:pPr>
      <w:r>
        <w:t>O</w:t>
      </w:r>
      <w:r w:rsidR="006B6370">
        <w:t xml:space="preserve">dnos </w:t>
      </w:r>
      <w:r w:rsidR="00CF43BD">
        <w:t xml:space="preserve">pisane </w:t>
      </w:r>
      <w:r w:rsidR="006B6370">
        <w:t>i usmene komunikacije u svakodnevnom</w:t>
      </w:r>
      <w:r w:rsidR="00CF43BD">
        <w:t>e</w:t>
      </w:r>
      <w:r w:rsidR="006B6370">
        <w:t xml:space="preserve"> radu</w:t>
      </w:r>
      <w:r w:rsidR="00573E31">
        <w:t xml:space="preserve"> te</w:t>
      </w:r>
      <w:r w:rsidR="006B6370">
        <w:t xml:space="preserve"> </w:t>
      </w:r>
    </w:p>
    <w:p w:rsidR="006B6370" w:rsidRDefault="00573E31" w:rsidP="009F3C20">
      <w:pPr>
        <w:pStyle w:val="Nabrajanje"/>
        <w:numPr>
          <w:ilvl w:val="0"/>
          <w:numId w:val="85"/>
        </w:numPr>
      </w:pPr>
      <w:r>
        <w:t>N</w:t>
      </w:r>
      <w:r w:rsidR="006B6370">
        <w:t>ačin</w:t>
      </w:r>
      <w:r>
        <w:t xml:space="preserve"> na koji se </w:t>
      </w:r>
      <w:r w:rsidR="006B6370">
        <w:t>usavršava</w:t>
      </w:r>
      <w:r>
        <w:t>ju za svoju ulo</w:t>
      </w:r>
      <w:r w:rsidR="00A769AD">
        <w:t>gu</w:t>
      </w:r>
      <w:r w:rsidR="006B6370">
        <w:t xml:space="preserve">. </w:t>
      </w:r>
    </w:p>
    <w:p w:rsidR="0051412F" w:rsidRDefault="0051412F" w:rsidP="00AB32A1">
      <w:pPr>
        <w:pStyle w:val="Heading2"/>
      </w:pPr>
      <w:bookmarkStart w:id="160" w:name="_Toc462787762"/>
      <w:r w:rsidRPr="007A5148">
        <w:t>Kvantitativni rezultati</w:t>
      </w:r>
      <w:bookmarkEnd w:id="160"/>
    </w:p>
    <w:p w:rsidR="00A2270D" w:rsidRPr="007A5148" w:rsidRDefault="003F0AFD" w:rsidP="00A2270D">
      <w:r>
        <w:t>Kao što je spomenuto u prethodnom</w:t>
      </w:r>
      <w:r w:rsidR="00841696">
        <w:t>e</w:t>
      </w:r>
      <w:r>
        <w:t xml:space="preserve"> poglavlju značajan je problem nezainteresiranost potencijalnih ispitanika za upitnike općeni</w:t>
      </w:r>
      <w:r w:rsidR="00841696">
        <w:t>to</w:t>
      </w:r>
      <w:r>
        <w:t>. To je</w:t>
      </w:r>
      <w:r w:rsidR="00A56495">
        <w:t xml:space="preserve"> i</w:t>
      </w:r>
      <w:r>
        <w:t xml:space="preserve"> razlog </w:t>
      </w:r>
      <w:r w:rsidR="00A56495">
        <w:t>relativno niske</w:t>
      </w:r>
      <w:r>
        <w:t xml:space="preserve"> stope odgovora k</w:t>
      </w:r>
      <w:r w:rsidR="00A56495">
        <w:t>akv</w:t>
      </w:r>
      <w:r>
        <w:t>u je polučilo ovo istraživanje. S</w:t>
      </w:r>
      <w:r w:rsidR="00A2270D" w:rsidRPr="007A5148">
        <w:t xml:space="preserve">topu odgovora prema organizaciji, koje su radi anonimnosti označene </w:t>
      </w:r>
      <w:r w:rsidR="00573E31">
        <w:t>arap</w:t>
      </w:r>
      <w:r w:rsidR="00A2270D" w:rsidRPr="007A5148">
        <w:t xml:space="preserve">skim brojevima, prikazuje </w:t>
      </w:r>
      <w:fldSimple w:instr=" REF  _Ref364355267 \* Lower \r ">
        <w:r w:rsidR="00E634F9">
          <w:t xml:space="preserve">tablica 10. </w:t>
        </w:r>
      </w:fldSimple>
    </w:p>
    <w:p w:rsidR="00A2270D" w:rsidRDefault="00A2270D" w:rsidP="00594E04">
      <w:pPr>
        <w:pStyle w:val="Opistablice"/>
      </w:pPr>
      <w:bookmarkStart w:id="161" w:name="_Ref364355267"/>
      <w:bookmarkStart w:id="162" w:name="_Toc462787907"/>
      <w:r w:rsidRPr="007A5148">
        <w:t>Stopa odgovora prema organizaciji i prosječna stopa odgovora</w:t>
      </w:r>
      <w:bookmarkEnd w:id="161"/>
      <w:bookmarkEnd w:id="162"/>
    </w:p>
    <w:tbl>
      <w:tblPr>
        <w:tblStyle w:val="TableGrid"/>
        <w:tblW w:w="7087" w:type="dxa"/>
        <w:tblInd w:w="95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118"/>
        <w:gridCol w:w="3969"/>
      </w:tblGrid>
      <w:tr w:rsidR="00773570" w:rsidRPr="007A5148" w:rsidTr="00927EEE">
        <w:trPr>
          <w:trHeight w:val="664"/>
        </w:trPr>
        <w:tc>
          <w:tcPr>
            <w:tcW w:w="3118" w:type="dxa"/>
            <w:tcBorders>
              <w:top w:val="single" w:sz="8" w:space="0" w:color="auto"/>
              <w:bottom w:val="single" w:sz="8" w:space="0" w:color="auto"/>
              <w:right w:val="single" w:sz="8" w:space="0" w:color="auto"/>
            </w:tcBorders>
            <w:shd w:val="clear" w:color="auto" w:fill="auto"/>
            <w:vAlign w:val="center"/>
          </w:tcPr>
          <w:p w:rsidR="00773570" w:rsidRPr="00927EEE" w:rsidRDefault="00773570" w:rsidP="00927EEE">
            <w:pPr>
              <w:pStyle w:val="Tekst-sredinautablicikrupnije"/>
            </w:pPr>
            <w:r w:rsidRPr="00A32EC0">
              <w:t>Organizacija</w:t>
            </w:r>
          </w:p>
        </w:tc>
        <w:tc>
          <w:tcPr>
            <w:tcW w:w="3969" w:type="dxa"/>
            <w:tcBorders>
              <w:top w:val="single" w:sz="8" w:space="0" w:color="auto"/>
              <w:left w:val="single" w:sz="8" w:space="0" w:color="auto"/>
              <w:bottom w:val="single" w:sz="8" w:space="0" w:color="auto"/>
            </w:tcBorders>
            <w:shd w:val="clear" w:color="auto" w:fill="auto"/>
            <w:vAlign w:val="center"/>
          </w:tcPr>
          <w:p w:rsidR="00773570" w:rsidRPr="00A32EC0" w:rsidRDefault="00773570" w:rsidP="00927EEE">
            <w:pPr>
              <w:pStyle w:val="Tekst-sredinautablicikrupnije"/>
            </w:pPr>
            <w:r w:rsidRPr="00A32EC0">
              <w:t>Stopa odgovora u Anketnom</w:t>
            </w:r>
            <w:r w:rsidR="005155CD">
              <w:t>e</w:t>
            </w:r>
            <w:r w:rsidRPr="00A32EC0">
              <w:t xml:space="preserve"> upitniku</w:t>
            </w:r>
          </w:p>
        </w:tc>
      </w:tr>
      <w:tr w:rsidR="007D26EB" w:rsidRPr="007A5148" w:rsidTr="00927EEE">
        <w:tc>
          <w:tcPr>
            <w:tcW w:w="3118" w:type="dxa"/>
            <w:tcBorders>
              <w:top w:val="single" w:sz="8" w:space="0" w:color="auto"/>
              <w:right w:val="single" w:sz="8" w:space="0" w:color="auto"/>
            </w:tcBorders>
          </w:tcPr>
          <w:p w:rsidR="007D26EB" w:rsidRPr="007D26EB" w:rsidRDefault="007D26EB" w:rsidP="00166573">
            <w:pPr>
              <w:pStyle w:val="Tekst-Tabl-Sredina"/>
            </w:pPr>
            <w:r w:rsidRPr="007D26EB">
              <w:t>1</w:t>
            </w:r>
          </w:p>
        </w:tc>
        <w:tc>
          <w:tcPr>
            <w:tcW w:w="3969" w:type="dxa"/>
            <w:tcBorders>
              <w:top w:val="single" w:sz="8" w:space="0" w:color="auto"/>
              <w:left w:val="single" w:sz="8" w:space="0" w:color="auto"/>
            </w:tcBorders>
          </w:tcPr>
          <w:p w:rsidR="007D26EB" w:rsidRPr="007A5148" w:rsidRDefault="007D26EB" w:rsidP="00166573">
            <w:pPr>
              <w:pStyle w:val="Tekst-Tabl-Sredina"/>
            </w:pPr>
            <w:r w:rsidRPr="007A5148">
              <w:t>70,73%</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2</w:t>
            </w:r>
          </w:p>
        </w:tc>
        <w:tc>
          <w:tcPr>
            <w:tcW w:w="3969" w:type="dxa"/>
            <w:tcBorders>
              <w:left w:val="single" w:sz="8" w:space="0" w:color="auto"/>
            </w:tcBorders>
          </w:tcPr>
          <w:p w:rsidR="007D26EB" w:rsidRPr="007A5148" w:rsidRDefault="007D26EB" w:rsidP="00166573">
            <w:pPr>
              <w:pStyle w:val="Tekst-Tabl-Sredina"/>
            </w:pPr>
            <w:r w:rsidRPr="007A5148">
              <w:t>19,75%</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3</w:t>
            </w:r>
          </w:p>
        </w:tc>
        <w:tc>
          <w:tcPr>
            <w:tcW w:w="3969" w:type="dxa"/>
            <w:tcBorders>
              <w:left w:val="single" w:sz="8" w:space="0" w:color="auto"/>
            </w:tcBorders>
          </w:tcPr>
          <w:p w:rsidR="007D26EB" w:rsidRPr="007A5148" w:rsidRDefault="007D26EB" w:rsidP="00166573">
            <w:pPr>
              <w:pStyle w:val="Tekst-Tabl-Sredina"/>
            </w:pPr>
            <w:r w:rsidRPr="007A5148">
              <w:t>8,04%</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4</w:t>
            </w:r>
          </w:p>
        </w:tc>
        <w:tc>
          <w:tcPr>
            <w:tcW w:w="3969" w:type="dxa"/>
            <w:tcBorders>
              <w:left w:val="single" w:sz="8" w:space="0" w:color="auto"/>
            </w:tcBorders>
          </w:tcPr>
          <w:p w:rsidR="007D26EB" w:rsidRPr="007A5148" w:rsidRDefault="007D26EB" w:rsidP="00166573">
            <w:pPr>
              <w:pStyle w:val="Tekst-Tabl-Sredina"/>
            </w:pPr>
            <w:r w:rsidRPr="007A5148">
              <w:t>8,75%</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5</w:t>
            </w:r>
          </w:p>
        </w:tc>
        <w:tc>
          <w:tcPr>
            <w:tcW w:w="3969" w:type="dxa"/>
            <w:tcBorders>
              <w:left w:val="single" w:sz="8" w:space="0" w:color="auto"/>
            </w:tcBorders>
          </w:tcPr>
          <w:p w:rsidR="007D26EB" w:rsidRPr="007A5148" w:rsidRDefault="007D26EB" w:rsidP="00166573">
            <w:pPr>
              <w:pStyle w:val="Tekst-Tabl-Sredina"/>
            </w:pPr>
            <w:r w:rsidRPr="007A5148">
              <w:t>10,77%</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6</w:t>
            </w:r>
          </w:p>
        </w:tc>
        <w:tc>
          <w:tcPr>
            <w:tcW w:w="3969" w:type="dxa"/>
            <w:tcBorders>
              <w:left w:val="single" w:sz="8" w:space="0" w:color="auto"/>
            </w:tcBorders>
          </w:tcPr>
          <w:p w:rsidR="007D26EB" w:rsidRPr="007A5148" w:rsidRDefault="007D26EB" w:rsidP="00166573">
            <w:pPr>
              <w:pStyle w:val="Tekst-Tabl-Sredina"/>
            </w:pPr>
            <w:r w:rsidRPr="007A5148">
              <w:t>24,00%</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7</w:t>
            </w:r>
          </w:p>
        </w:tc>
        <w:tc>
          <w:tcPr>
            <w:tcW w:w="3969" w:type="dxa"/>
            <w:tcBorders>
              <w:left w:val="single" w:sz="8" w:space="0" w:color="auto"/>
            </w:tcBorders>
          </w:tcPr>
          <w:p w:rsidR="007D26EB" w:rsidRPr="007A5148" w:rsidRDefault="007D26EB" w:rsidP="00166573">
            <w:pPr>
              <w:pStyle w:val="Tekst-Tabl-Sredina"/>
            </w:pPr>
            <w:r w:rsidRPr="007A5148">
              <w:t>24,49%</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8</w:t>
            </w:r>
          </w:p>
        </w:tc>
        <w:tc>
          <w:tcPr>
            <w:tcW w:w="3969" w:type="dxa"/>
            <w:tcBorders>
              <w:left w:val="single" w:sz="8" w:space="0" w:color="auto"/>
            </w:tcBorders>
          </w:tcPr>
          <w:p w:rsidR="007D26EB" w:rsidRPr="007A5148" w:rsidRDefault="007D26EB" w:rsidP="00166573">
            <w:pPr>
              <w:pStyle w:val="Tekst-Tabl-Sredina"/>
            </w:pPr>
            <w:r w:rsidRPr="007A5148">
              <w:t>36,36%</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9</w:t>
            </w:r>
          </w:p>
        </w:tc>
        <w:tc>
          <w:tcPr>
            <w:tcW w:w="3969" w:type="dxa"/>
            <w:tcBorders>
              <w:left w:val="single" w:sz="8" w:space="0" w:color="auto"/>
            </w:tcBorders>
          </w:tcPr>
          <w:p w:rsidR="007D26EB" w:rsidRPr="007A5148" w:rsidRDefault="007D26EB" w:rsidP="00166573">
            <w:pPr>
              <w:pStyle w:val="Tekst-Tabl-Sredina"/>
            </w:pPr>
            <w:r w:rsidRPr="007A5148">
              <w:t>26,92%</w:t>
            </w:r>
          </w:p>
        </w:tc>
      </w:tr>
      <w:tr w:rsidR="007D26EB" w:rsidRPr="007A5148" w:rsidTr="00927EEE">
        <w:tc>
          <w:tcPr>
            <w:tcW w:w="3118" w:type="dxa"/>
            <w:tcBorders>
              <w:right w:val="single" w:sz="8" w:space="0" w:color="auto"/>
            </w:tcBorders>
          </w:tcPr>
          <w:p w:rsidR="007D26EB" w:rsidRPr="007D26EB" w:rsidRDefault="007D26EB" w:rsidP="00166573">
            <w:pPr>
              <w:pStyle w:val="Tekst-Tabl-Sredina"/>
            </w:pPr>
            <w:r w:rsidRPr="007D26EB">
              <w:t>10</w:t>
            </w:r>
          </w:p>
        </w:tc>
        <w:tc>
          <w:tcPr>
            <w:tcW w:w="3969" w:type="dxa"/>
            <w:tcBorders>
              <w:left w:val="single" w:sz="8" w:space="0" w:color="auto"/>
            </w:tcBorders>
          </w:tcPr>
          <w:p w:rsidR="007D26EB" w:rsidRPr="007A5148" w:rsidRDefault="007D26EB" w:rsidP="00166573">
            <w:pPr>
              <w:pStyle w:val="Tekst-Tabl-Sredina"/>
            </w:pPr>
            <w:r w:rsidRPr="007A5148">
              <w:t>50,00%</w:t>
            </w:r>
          </w:p>
        </w:tc>
      </w:tr>
      <w:tr w:rsidR="007D26EB" w:rsidRPr="007A5148" w:rsidTr="00927EEE">
        <w:tc>
          <w:tcPr>
            <w:tcW w:w="3118" w:type="dxa"/>
            <w:tcBorders>
              <w:right w:val="single" w:sz="8" w:space="0" w:color="auto"/>
            </w:tcBorders>
          </w:tcPr>
          <w:p w:rsidR="007D26EB" w:rsidRPr="007A5148" w:rsidRDefault="007D26EB" w:rsidP="00166573">
            <w:pPr>
              <w:pStyle w:val="Tekst-Tabl-Sredina"/>
            </w:pPr>
            <w:r w:rsidRPr="007A5148">
              <w:t>Prosječna stopa odgovora:</w:t>
            </w:r>
          </w:p>
        </w:tc>
        <w:tc>
          <w:tcPr>
            <w:tcW w:w="3969" w:type="dxa"/>
            <w:tcBorders>
              <w:left w:val="single" w:sz="8" w:space="0" w:color="auto"/>
              <w:bottom w:val="single" w:sz="8" w:space="0" w:color="auto"/>
            </w:tcBorders>
          </w:tcPr>
          <w:p w:rsidR="007D26EB" w:rsidRPr="007A5148" w:rsidRDefault="007D26EB" w:rsidP="00166573">
            <w:pPr>
              <w:pStyle w:val="Tekst-Tabl-Sredina"/>
            </w:pPr>
            <w:r w:rsidRPr="007A5148">
              <w:t>29,34%</w:t>
            </w:r>
          </w:p>
        </w:tc>
      </w:tr>
    </w:tbl>
    <w:p w:rsidR="00A2270D" w:rsidRDefault="00A2270D" w:rsidP="00A2270D"/>
    <w:p w:rsidR="00A2270D" w:rsidRDefault="00A2270D" w:rsidP="00A2270D">
      <w:r w:rsidRPr="007A5148">
        <w:t xml:space="preserve">Prema literaturi, </w:t>
      </w:r>
      <w:r w:rsidR="00662BDB">
        <w:t xml:space="preserve">prosječna </w:t>
      </w:r>
      <w:r w:rsidR="00841696">
        <w:t xml:space="preserve">je </w:t>
      </w:r>
      <w:r w:rsidRPr="007A5148">
        <w:t xml:space="preserve">stopa odgovora na </w:t>
      </w:r>
      <w:r w:rsidRPr="007A5148">
        <w:rPr>
          <w:i/>
        </w:rPr>
        <w:t>online Anketni upitnik</w:t>
      </w:r>
      <w:r w:rsidRPr="007A5148">
        <w:t xml:space="preserve"> 33% </w:t>
      </w:r>
      <w:sdt>
        <w:sdtPr>
          <w:id w:val="2308634"/>
          <w:citation/>
        </w:sdtPr>
        <w:sdtEndPr/>
        <w:sdtContent>
          <w:r w:rsidRPr="007A5148">
            <w:fldChar w:fldCharType="begin"/>
          </w:r>
          <w:r w:rsidRPr="007A5148">
            <w:instrText xml:space="preserve"> CITATION Dun08 \l 1050 </w:instrText>
          </w:r>
          <w:r w:rsidRPr="007A5148">
            <w:fldChar w:fldCharType="separate"/>
          </w:r>
          <w:r w:rsidR="001B6365">
            <w:rPr>
              <w:noProof/>
            </w:rPr>
            <w:t>(Duncan, 2008)</w:t>
          </w:r>
          <w:r w:rsidRPr="007A5148">
            <w:fldChar w:fldCharType="end"/>
          </w:r>
        </w:sdtContent>
      </w:sdt>
      <w:r w:rsidRPr="007A5148">
        <w:t xml:space="preserve">, dok je prihvatljivo 30% </w:t>
      </w:r>
      <w:sdt>
        <w:sdtPr>
          <w:id w:val="2308635"/>
          <w:citation/>
        </w:sdtPr>
        <w:sdtEndPr/>
        <w:sdtContent>
          <w:r w:rsidRPr="007A5148">
            <w:fldChar w:fldCharType="begin"/>
          </w:r>
          <w:r w:rsidRPr="007A5148">
            <w:instrText xml:space="preserve">CITATION Ana10 \l 1050 </w:instrText>
          </w:r>
          <w:r w:rsidRPr="007A5148">
            <w:fldChar w:fldCharType="separate"/>
          </w:r>
          <w:r w:rsidR="001B6365">
            <w:rPr>
              <w:noProof/>
            </w:rPr>
            <w:t>(Verčič, Ćorić, &amp; Vokić, 2010)</w:t>
          </w:r>
          <w:r w:rsidRPr="007A5148">
            <w:fldChar w:fldCharType="end"/>
          </w:r>
        </w:sdtContent>
      </w:sdt>
      <w:r w:rsidRPr="007A5148">
        <w:t xml:space="preserve">. Naš primjer pokazuje podudarnost prema već poznatim postotcima odaziva na </w:t>
      </w:r>
      <w:r w:rsidRPr="007A5148">
        <w:rPr>
          <w:i/>
        </w:rPr>
        <w:t>online</w:t>
      </w:r>
      <w:r w:rsidRPr="007A5148">
        <w:t xml:space="preserve"> </w:t>
      </w:r>
      <w:r w:rsidRPr="007A5148">
        <w:rPr>
          <w:i/>
        </w:rPr>
        <w:t>Anketni upitnik</w:t>
      </w:r>
      <w:r w:rsidRPr="007A5148">
        <w:t xml:space="preserve"> jer je</w:t>
      </w:r>
      <w:r w:rsidR="00573E31">
        <w:t xml:space="preserve"> u ovome istraživanju</w:t>
      </w:r>
      <w:r w:rsidRPr="007A5148">
        <w:t xml:space="preserve"> prosječan odaziv bio 29,34%. Razlozi </w:t>
      </w:r>
      <w:r w:rsidR="00CF43BD">
        <w:t xml:space="preserve">su </w:t>
      </w:r>
      <w:r w:rsidRPr="007A5148">
        <w:t xml:space="preserve">snižene prosječne stope odgovora na </w:t>
      </w:r>
      <w:r w:rsidR="003F0AFD" w:rsidRPr="003F0AFD">
        <w:rPr>
          <w:i/>
        </w:rPr>
        <w:t>Anketni u</w:t>
      </w:r>
      <w:r w:rsidRPr="003F0AFD">
        <w:rPr>
          <w:i/>
        </w:rPr>
        <w:t>pitnik</w:t>
      </w:r>
      <w:r w:rsidR="00841696">
        <w:t xml:space="preserve"> </w:t>
      </w:r>
      <w:r w:rsidRPr="007A5148">
        <w:t>u prilično velikom</w:t>
      </w:r>
      <w:r w:rsidR="00841696">
        <w:t>e</w:t>
      </w:r>
      <w:r w:rsidRPr="007A5148">
        <w:t xml:space="preserve"> broju odustajanja od Upitnika prije</w:t>
      </w:r>
      <w:r>
        <w:t xml:space="preserve"> njegova</w:t>
      </w:r>
      <w:r w:rsidRPr="007A5148">
        <w:t xml:space="preserve"> </w:t>
      </w:r>
      <w:r>
        <w:t>završetka</w:t>
      </w:r>
      <w:r w:rsidRPr="007A5148">
        <w:t xml:space="preserve">. Tako je </w:t>
      </w:r>
      <w:r w:rsidR="00A32EC0">
        <w:t xml:space="preserve">do kraja </w:t>
      </w:r>
      <w:r w:rsidRPr="007A5148">
        <w:t>dovršen</w:t>
      </w:r>
      <w:r>
        <w:t>o</w:t>
      </w:r>
      <w:r w:rsidRPr="007A5148">
        <w:t xml:space="preserve"> samo 200 upitnika od 236 započetih</w:t>
      </w:r>
      <w:r w:rsidR="00A32EC0">
        <w:t xml:space="preserve">, dok ih je </w:t>
      </w:r>
      <w:r w:rsidR="00A32EC0" w:rsidRPr="007A5148">
        <w:rPr>
          <w:lang w:bidi="en-US"/>
        </w:rPr>
        <w:t xml:space="preserve">214 </w:t>
      </w:r>
      <w:r w:rsidR="00A32EC0">
        <w:rPr>
          <w:lang w:bidi="en-US"/>
        </w:rPr>
        <w:t>ispunjeno</w:t>
      </w:r>
      <w:r w:rsidR="00A32EC0" w:rsidRPr="007A5148">
        <w:rPr>
          <w:lang w:bidi="en-US"/>
        </w:rPr>
        <w:t xml:space="preserve"> </w:t>
      </w:r>
      <w:r w:rsidR="00A32EC0">
        <w:rPr>
          <w:lang w:bidi="en-US"/>
        </w:rPr>
        <w:t>do</w:t>
      </w:r>
      <w:r w:rsidR="00A32EC0" w:rsidRPr="007A5148">
        <w:rPr>
          <w:lang w:bidi="en-US"/>
        </w:rPr>
        <w:t xml:space="preserve"> </w:t>
      </w:r>
      <w:r w:rsidR="00573E31">
        <w:rPr>
          <w:lang w:bidi="en-US"/>
        </w:rPr>
        <w:t xml:space="preserve">dijela gdje </w:t>
      </w:r>
      <w:r w:rsidR="00A32EC0" w:rsidRPr="007A5148">
        <w:rPr>
          <w:lang w:bidi="en-US"/>
        </w:rPr>
        <w:t>poč</w:t>
      </w:r>
      <w:r w:rsidR="00573E31">
        <w:rPr>
          <w:lang w:bidi="en-US"/>
        </w:rPr>
        <w:t>inje</w:t>
      </w:r>
      <w:r w:rsidR="00A32EC0" w:rsidRPr="007A5148">
        <w:rPr>
          <w:lang w:bidi="en-US"/>
        </w:rPr>
        <w:t xml:space="preserve"> demografsk</w:t>
      </w:r>
      <w:r w:rsidR="00573E31">
        <w:rPr>
          <w:lang w:bidi="en-US"/>
        </w:rPr>
        <w:t>i</w:t>
      </w:r>
      <w:r w:rsidR="00A32EC0" w:rsidRPr="007A5148">
        <w:rPr>
          <w:lang w:bidi="en-US"/>
        </w:rPr>
        <w:t xml:space="preserve"> di</w:t>
      </w:r>
      <w:r w:rsidR="00573E31">
        <w:rPr>
          <w:lang w:bidi="en-US"/>
        </w:rPr>
        <w:t>o</w:t>
      </w:r>
      <w:r w:rsidR="00A32EC0" w:rsidRPr="007A5148">
        <w:rPr>
          <w:lang w:bidi="en-US"/>
        </w:rPr>
        <w:t xml:space="preserve"> pitanja</w:t>
      </w:r>
      <w:r w:rsidR="00A32EC0">
        <w:rPr>
          <w:lang w:bidi="en-US"/>
        </w:rPr>
        <w:t>.</w:t>
      </w:r>
      <w:r w:rsidRPr="007A5148">
        <w:t xml:space="preserve"> </w:t>
      </w:r>
      <w:r w:rsidR="00A32EC0">
        <w:t>M</w:t>
      </w:r>
      <w:r w:rsidRPr="007A5148">
        <w:t>ože</w:t>
      </w:r>
      <w:r w:rsidR="00A32EC0">
        <w:t xml:space="preserve"> se</w:t>
      </w:r>
      <w:r w:rsidRPr="007A5148">
        <w:t xml:space="preserve"> </w:t>
      </w:r>
      <w:r>
        <w:t>reć</w:t>
      </w:r>
      <w:r w:rsidRPr="007A5148">
        <w:t xml:space="preserve">i kako je </w:t>
      </w:r>
      <w:r w:rsidR="00A32EC0">
        <w:t>po</w:t>
      </w:r>
      <w:r w:rsidRPr="007A5148">
        <w:t>sto</w:t>
      </w:r>
      <w:r w:rsidR="00A32EC0">
        <w:t>t</w:t>
      </w:r>
      <w:r w:rsidRPr="007A5148">
        <w:t>a</w:t>
      </w:r>
      <w:r w:rsidR="00A32EC0">
        <w:t>k</w:t>
      </w:r>
      <w:r w:rsidRPr="007A5148">
        <w:t xml:space="preserve"> završ</w:t>
      </w:r>
      <w:r w:rsidR="00A32EC0">
        <w:t>enih</w:t>
      </w:r>
      <w:r w:rsidRPr="007A5148">
        <w:t xml:space="preserve"> upitnika samo 71%. </w:t>
      </w:r>
      <w:r w:rsidR="00573E31">
        <w:t>Postoji mogućnost da</w:t>
      </w:r>
      <w:r w:rsidRPr="007A5148">
        <w:t xml:space="preserve"> je tako značajna stopa odustajanja od Upitnika prije završetka </w:t>
      </w:r>
      <w:r w:rsidR="00573E31">
        <w:t>prouzročen</w:t>
      </w:r>
      <w:r w:rsidRPr="007A5148">
        <w:t>a i potencijalnim strahom ispitanika kako će davanjem svojih demografskih podataka, otkriti i nešto o sebi te tako biti povezani s odgovorima koje su prethodno dali.</w:t>
      </w:r>
      <w:r w:rsidR="003F0AFD">
        <w:t xml:space="preserve"> Važno je napomenuti da je obračun stope odgovora načinjen </w:t>
      </w:r>
      <w:r w:rsidR="00841696">
        <w:t xml:space="preserve">tako </w:t>
      </w:r>
      <w:r w:rsidR="003F0AFD">
        <w:t>da su u obzir uzet</w:t>
      </w:r>
      <w:r w:rsidR="00841696">
        <w:t>i</w:t>
      </w:r>
      <w:r w:rsidR="003F0AFD">
        <w:t xml:space="preserve"> samo on</w:t>
      </w:r>
      <w:r w:rsidR="006E283A">
        <w:t>i</w:t>
      </w:r>
      <w:r w:rsidR="003F0AFD">
        <w:t xml:space="preserve">, do kraja dovršeni </w:t>
      </w:r>
      <w:r w:rsidR="003F0AFD" w:rsidRPr="006E283A">
        <w:rPr>
          <w:i/>
        </w:rPr>
        <w:t>Anketni upitnici</w:t>
      </w:r>
      <w:r w:rsidR="003F0AFD">
        <w:t>.</w:t>
      </w:r>
      <w:r w:rsidR="006E283A">
        <w:t xml:space="preserve"> Kada bi se u obračun ubacilo dodatnih 14 </w:t>
      </w:r>
      <w:r w:rsidR="00A56495">
        <w:t xml:space="preserve">upitnika dovršenih do demografskoga dijela istraživanja </w:t>
      </w:r>
      <w:r w:rsidR="006E283A">
        <w:t xml:space="preserve">odgovora, stopa odgovora bi </w:t>
      </w:r>
      <w:r w:rsidR="00A56495">
        <w:t xml:space="preserve">značajno </w:t>
      </w:r>
      <w:r w:rsidR="006E283A">
        <w:t xml:space="preserve">premašila </w:t>
      </w:r>
      <w:r w:rsidR="00A56495">
        <w:t>29,34%.</w:t>
      </w:r>
    </w:p>
    <w:p w:rsidR="00FD6ACF" w:rsidRPr="007A5148" w:rsidRDefault="009E2300" w:rsidP="00AB32A1">
      <w:pPr>
        <w:pStyle w:val="Heading3"/>
      </w:pPr>
      <w:bookmarkStart w:id="163" w:name="_Toc462787763"/>
      <w:r w:rsidRPr="007A5148">
        <w:t>Demograf</w:t>
      </w:r>
      <w:r w:rsidR="00310D77">
        <w:t xml:space="preserve">ski </w:t>
      </w:r>
      <w:r w:rsidR="004F3314">
        <w:t>pokaza</w:t>
      </w:r>
      <w:r w:rsidR="00310D77">
        <w:t>telji</w:t>
      </w:r>
      <w:r w:rsidRPr="007A5148">
        <w:t xml:space="preserve"> – k</w:t>
      </w:r>
      <w:r w:rsidR="003229F2" w:rsidRPr="007A5148">
        <w:t>orisnici IKT</w:t>
      </w:r>
      <w:r w:rsidRPr="007A5148">
        <w:t>-a</w:t>
      </w:r>
      <w:bookmarkEnd w:id="163"/>
    </w:p>
    <w:p w:rsidR="00D9410D" w:rsidRDefault="009E2300" w:rsidP="003229F2">
      <w:pPr>
        <w:rPr>
          <w:lang w:bidi="en-US"/>
        </w:rPr>
      </w:pPr>
      <w:r w:rsidRPr="007A5148">
        <w:rPr>
          <w:lang w:bidi="en-US"/>
        </w:rPr>
        <w:t>Kada je u pitanju demografska struktura ispitanika, korisnika IKT-a</w:t>
      </w:r>
      <w:r w:rsidR="00BC4FBC">
        <w:rPr>
          <w:lang w:bidi="en-US"/>
        </w:rPr>
        <w:t xml:space="preserve"> koja obuhvaća</w:t>
      </w:r>
      <w:r w:rsidRPr="007A5148">
        <w:rPr>
          <w:lang w:bidi="en-US"/>
        </w:rPr>
        <w:t xml:space="preserve"> 4 društvene i 6 privatnih organizacija u Republici Hrvatskoj</w:t>
      </w:r>
      <w:r w:rsidR="00BC4FBC">
        <w:rPr>
          <w:lang w:bidi="en-US"/>
        </w:rPr>
        <w:t xml:space="preserve">, analiza </w:t>
      </w:r>
      <w:r w:rsidR="00CF43BD">
        <w:rPr>
          <w:lang w:bidi="en-US"/>
        </w:rPr>
        <w:t xml:space="preserve">će se </w:t>
      </w:r>
      <w:r w:rsidR="00BC4FBC">
        <w:rPr>
          <w:lang w:bidi="en-US"/>
        </w:rPr>
        <w:t>podataka ograničiti na</w:t>
      </w:r>
      <w:r w:rsidRPr="007A5148">
        <w:rPr>
          <w:lang w:bidi="en-US"/>
        </w:rPr>
        <w:t xml:space="preserve"> </w:t>
      </w:r>
      <w:r w:rsidR="00BC4FBC">
        <w:rPr>
          <w:lang w:bidi="en-US"/>
        </w:rPr>
        <w:t>njih</w:t>
      </w:r>
      <w:r w:rsidRPr="007A5148">
        <w:rPr>
          <w:lang w:bidi="en-US"/>
        </w:rPr>
        <w:t xml:space="preserve"> 200</w:t>
      </w:r>
      <w:r w:rsidR="00BC4FBC">
        <w:rPr>
          <w:lang w:bidi="en-US"/>
        </w:rPr>
        <w:t>.</w:t>
      </w:r>
      <w:r w:rsidRPr="007A5148">
        <w:rPr>
          <w:lang w:bidi="en-US"/>
        </w:rPr>
        <w:t xml:space="preserve"> </w:t>
      </w:r>
      <w:r w:rsidR="00BC4FBC">
        <w:rPr>
          <w:lang w:bidi="en-US"/>
        </w:rPr>
        <w:t xml:space="preserve">To je stoga što ih je samo 200 </w:t>
      </w:r>
      <w:r w:rsidRPr="007A5148">
        <w:rPr>
          <w:lang w:bidi="en-US"/>
        </w:rPr>
        <w:t xml:space="preserve">ispunilo </w:t>
      </w:r>
      <w:r w:rsidR="00BC4FBC" w:rsidRPr="00BC4FBC">
        <w:rPr>
          <w:i/>
          <w:lang w:bidi="en-US"/>
        </w:rPr>
        <w:t xml:space="preserve">Anketni </w:t>
      </w:r>
      <w:r w:rsidR="00CF43BD">
        <w:rPr>
          <w:i/>
          <w:lang w:bidi="en-US"/>
        </w:rPr>
        <w:t>u</w:t>
      </w:r>
      <w:r w:rsidRPr="00BC4FBC">
        <w:rPr>
          <w:i/>
          <w:lang w:bidi="en-US"/>
        </w:rPr>
        <w:t>pitnik</w:t>
      </w:r>
      <w:r w:rsidRPr="007A5148">
        <w:rPr>
          <w:lang w:bidi="en-US"/>
        </w:rPr>
        <w:t xml:space="preserve"> do kraja</w:t>
      </w:r>
      <w:r w:rsidR="00CF43BD">
        <w:rPr>
          <w:lang w:bidi="en-US"/>
        </w:rPr>
        <w:t>,</w:t>
      </w:r>
      <w:r w:rsidRPr="007A5148">
        <w:rPr>
          <w:lang w:bidi="en-US"/>
        </w:rPr>
        <w:t xml:space="preserve"> dok ih je 214 prekinulo</w:t>
      </w:r>
      <w:r w:rsidR="00F97C7B" w:rsidRPr="007A5148">
        <w:rPr>
          <w:lang w:bidi="en-US"/>
        </w:rPr>
        <w:t xml:space="preserve"> ispunjavanje </w:t>
      </w:r>
      <w:r w:rsidR="006E283A" w:rsidRPr="006E283A">
        <w:rPr>
          <w:i/>
          <w:lang w:bidi="en-US"/>
        </w:rPr>
        <w:t>Anketnog</w:t>
      </w:r>
      <w:r w:rsidR="00841696">
        <w:rPr>
          <w:i/>
          <w:lang w:bidi="en-US"/>
        </w:rPr>
        <w:t>a</w:t>
      </w:r>
      <w:r w:rsidR="006E283A" w:rsidRPr="006E283A">
        <w:rPr>
          <w:i/>
          <w:lang w:bidi="en-US"/>
        </w:rPr>
        <w:t xml:space="preserve"> u</w:t>
      </w:r>
      <w:r w:rsidR="00F97C7B" w:rsidRPr="006E283A">
        <w:rPr>
          <w:i/>
          <w:lang w:bidi="en-US"/>
        </w:rPr>
        <w:t>pitnika</w:t>
      </w:r>
      <w:r w:rsidRPr="007A5148">
        <w:rPr>
          <w:lang w:bidi="en-US"/>
        </w:rPr>
        <w:t xml:space="preserve"> prije početka demografsko</w:t>
      </w:r>
      <w:r w:rsidR="00D9410D">
        <w:rPr>
          <w:lang w:bidi="en-US"/>
        </w:rPr>
        <w:t>g</w:t>
      </w:r>
      <w:r w:rsidR="00841696">
        <w:rPr>
          <w:lang w:bidi="en-US"/>
        </w:rPr>
        <w:t>a</w:t>
      </w:r>
      <w:r w:rsidR="00D9410D">
        <w:rPr>
          <w:lang w:bidi="en-US"/>
        </w:rPr>
        <w:t xml:space="preserve"> dijela pitanja.</w:t>
      </w:r>
    </w:p>
    <w:p w:rsidR="00D9410D" w:rsidRDefault="009E2300" w:rsidP="003229F2">
      <w:pPr>
        <w:rPr>
          <w:lang w:bidi="en-US"/>
        </w:rPr>
      </w:pPr>
      <w:r w:rsidRPr="007A5148">
        <w:rPr>
          <w:lang w:bidi="en-US"/>
        </w:rPr>
        <w:t xml:space="preserve">Od </w:t>
      </w:r>
      <w:r w:rsidR="00791575">
        <w:rPr>
          <w:lang w:bidi="en-US"/>
        </w:rPr>
        <w:t>navedenih</w:t>
      </w:r>
      <w:r w:rsidRPr="007A5148">
        <w:rPr>
          <w:lang w:bidi="en-US"/>
        </w:rPr>
        <w:t xml:space="preserve"> 200</w:t>
      </w:r>
      <w:r w:rsidR="006E283A">
        <w:rPr>
          <w:lang w:bidi="en-US"/>
        </w:rPr>
        <w:t xml:space="preserve"> ispitanika</w:t>
      </w:r>
      <w:r w:rsidRPr="007A5148">
        <w:rPr>
          <w:lang w:bidi="en-US"/>
        </w:rPr>
        <w:t xml:space="preserve">, 118 su </w:t>
      </w:r>
      <w:r w:rsidRPr="007A5148">
        <w:rPr>
          <w:i/>
          <w:lang w:bidi="en-US"/>
        </w:rPr>
        <w:t>žene</w:t>
      </w:r>
      <w:r w:rsidRPr="007A5148">
        <w:rPr>
          <w:lang w:bidi="en-US"/>
        </w:rPr>
        <w:t xml:space="preserve">, a 82 </w:t>
      </w:r>
      <w:r w:rsidRPr="007A5148">
        <w:rPr>
          <w:i/>
          <w:lang w:bidi="en-US"/>
        </w:rPr>
        <w:t>muškarci</w:t>
      </w:r>
      <w:r w:rsidR="00D9410D">
        <w:rPr>
          <w:lang w:bidi="en-US"/>
        </w:rPr>
        <w:t>.</w:t>
      </w:r>
    </w:p>
    <w:p w:rsidR="00D9410D" w:rsidRDefault="009E2300" w:rsidP="003229F2">
      <w:pPr>
        <w:rPr>
          <w:lang w:bidi="en-US"/>
        </w:rPr>
      </w:pPr>
      <w:r w:rsidRPr="007A5148">
        <w:rPr>
          <w:lang w:bidi="en-US"/>
        </w:rPr>
        <w:t>Što se tiče obrazovanja ispitanika</w:t>
      </w:r>
      <w:r w:rsidR="004F3314">
        <w:rPr>
          <w:lang w:bidi="en-US"/>
        </w:rPr>
        <w:t xml:space="preserve"> – korisnika IKT-a</w:t>
      </w:r>
      <w:r w:rsidRPr="007A5148">
        <w:rPr>
          <w:lang w:bidi="en-US"/>
        </w:rPr>
        <w:t xml:space="preserve">, najviše ih je s </w:t>
      </w:r>
      <w:r w:rsidRPr="007A5148">
        <w:rPr>
          <w:i/>
          <w:lang w:bidi="en-US"/>
        </w:rPr>
        <w:t>visokom stručnom spremom</w:t>
      </w:r>
      <w:r w:rsidRPr="007A5148">
        <w:rPr>
          <w:lang w:bidi="en-US"/>
        </w:rPr>
        <w:t xml:space="preserve"> 109, što je više </w:t>
      </w:r>
      <w:r w:rsidR="00D9410D">
        <w:rPr>
          <w:lang w:bidi="en-US"/>
        </w:rPr>
        <w:t>od 50% ukupnog</w:t>
      </w:r>
      <w:r w:rsidR="00841696">
        <w:rPr>
          <w:lang w:bidi="en-US"/>
        </w:rPr>
        <w:t>a</w:t>
      </w:r>
      <w:r w:rsidR="00D9410D">
        <w:rPr>
          <w:lang w:bidi="en-US"/>
        </w:rPr>
        <w:t xml:space="preserve"> broja ispitanika</w:t>
      </w:r>
      <w:r w:rsidR="006337D8">
        <w:rPr>
          <w:lang w:bidi="en-US"/>
        </w:rPr>
        <w:t>.</w:t>
      </w:r>
      <w:r w:rsidR="00D9410D">
        <w:rPr>
          <w:lang w:bidi="en-US"/>
        </w:rPr>
        <w:t xml:space="preserve"> </w:t>
      </w:r>
      <w:r w:rsidR="006337D8">
        <w:rPr>
          <w:lang w:bidi="en-US"/>
        </w:rPr>
        <w:t>S</w:t>
      </w:r>
      <w:r w:rsidR="00D9410D">
        <w:rPr>
          <w:lang w:bidi="en-US"/>
        </w:rPr>
        <w:t xml:space="preserve">lijede oni sa srednjom stručnom spremom – 33 ispitanika, zatim s doktoratom – 26 ispitanika, magisterijem </w:t>
      </w:r>
      <w:r w:rsidR="00ED7B7A">
        <w:rPr>
          <w:lang w:bidi="en-US"/>
        </w:rPr>
        <w:t>-</w:t>
      </w:r>
      <w:r w:rsidR="00841696">
        <w:rPr>
          <w:lang w:bidi="en-US"/>
        </w:rPr>
        <w:t xml:space="preserve"> </w:t>
      </w:r>
      <w:r w:rsidR="00D9410D">
        <w:rPr>
          <w:lang w:bidi="en-US"/>
        </w:rPr>
        <w:t xml:space="preserve">26 ispitanika i na kraju </w:t>
      </w:r>
      <w:r w:rsidR="005544B1">
        <w:rPr>
          <w:lang w:bidi="en-US"/>
        </w:rPr>
        <w:t xml:space="preserve">s </w:t>
      </w:r>
      <w:r w:rsidR="00D9410D">
        <w:rPr>
          <w:lang w:bidi="en-US"/>
        </w:rPr>
        <w:t>MBA</w:t>
      </w:r>
      <w:r w:rsidR="00D9410D">
        <w:rPr>
          <w:rStyle w:val="FootnoteReference"/>
          <w:lang w:bidi="en-US"/>
        </w:rPr>
        <w:footnoteReference w:id="74"/>
      </w:r>
      <w:r w:rsidR="00D9410D">
        <w:rPr>
          <w:lang w:bidi="en-US"/>
        </w:rPr>
        <w:t xml:space="preserve"> – 13 ispitanika</w:t>
      </w:r>
      <w:r w:rsidR="005544B1">
        <w:rPr>
          <w:lang w:bidi="en-US"/>
        </w:rPr>
        <w:t>.</w:t>
      </w:r>
    </w:p>
    <w:p w:rsidR="005544B1" w:rsidRDefault="00A32EC0" w:rsidP="003229F2">
      <w:pPr>
        <w:rPr>
          <w:lang w:bidi="en-US"/>
        </w:rPr>
      </w:pPr>
      <w:r>
        <w:rPr>
          <w:lang w:bidi="en-US"/>
        </w:rPr>
        <w:t>Prema</w:t>
      </w:r>
      <w:r w:rsidR="009E2300" w:rsidRPr="007A5148">
        <w:rPr>
          <w:lang w:bidi="en-US"/>
        </w:rPr>
        <w:t xml:space="preserve"> položaj</w:t>
      </w:r>
      <w:r>
        <w:rPr>
          <w:lang w:bidi="en-US"/>
        </w:rPr>
        <w:t>u</w:t>
      </w:r>
      <w:r w:rsidR="009E2300" w:rsidRPr="007A5148">
        <w:rPr>
          <w:lang w:bidi="en-US"/>
        </w:rPr>
        <w:t xml:space="preserve"> u organizaciji, najveći broj spada u skupinu </w:t>
      </w:r>
      <w:r w:rsidR="009E2300" w:rsidRPr="007A5148">
        <w:rPr>
          <w:i/>
          <w:lang w:bidi="en-US"/>
        </w:rPr>
        <w:t>specijalist/radnik,</w:t>
      </w:r>
      <w:r w:rsidR="009E2300" w:rsidRPr="007A5148">
        <w:rPr>
          <w:lang w:bidi="en-US"/>
        </w:rPr>
        <w:t xml:space="preserve"> 89 njih, u </w:t>
      </w:r>
      <w:r w:rsidR="009E2300" w:rsidRPr="007A5148">
        <w:rPr>
          <w:i/>
          <w:lang w:bidi="en-US"/>
        </w:rPr>
        <w:t>srednji menadžment</w:t>
      </w:r>
      <w:r w:rsidR="009E2300" w:rsidRPr="007A5148">
        <w:rPr>
          <w:lang w:bidi="en-US"/>
        </w:rPr>
        <w:t xml:space="preserve"> spada 44, </w:t>
      </w:r>
      <w:r w:rsidR="009E2300" w:rsidRPr="007A5148">
        <w:rPr>
          <w:i/>
          <w:lang w:bidi="en-US"/>
        </w:rPr>
        <w:t xml:space="preserve">niži menadžment </w:t>
      </w:r>
      <w:r w:rsidR="009E2300" w:rsidRPr="00A32EC0">
        <w:rPr>
          <w:lang w:bidi="en-US"/>
        </w:rPr>
        <w:t>37</w:t>
      </w:r>
      <w:r w:rsidR="009E2300" w:rsidRPr="007A5148">
        <w:rPr>
          <w:i/>
          <w:lang w:bidi="en-US"/>
        </w:rPr>
        <w:t xml:space="preserve">, </w:t>
      </w:r>
      <w:r w:rsidR="009E2300" w:rsidRPr="007A5148">
        <w:rPr>
          <w:lang w:bidi="en-US"/>
        </w:rPr>
        <w:t>a u</w:t>
      </w:r>
      <w:r w:rsidR="009E2300" w:rsidRPr="007A5148">
        <w:rPr>
          <w:i/>
          <w:lang w:bidi="en-US"/>
        </w:rPr>
        <w:t xml:space="preserve"> viši menadžment</w:t>
      </w:r>
      <w:r w:rsidR="009E2300" w:rsidRPr="007A5148">
        <w:rPr>
          <w:lang w:bidi="en-US"/>
        </w:rPr>
        <w:t xml:space="preserve"> 30 ispitanika.</w:t>
      </w:r>
    </w:p>
    <w:p w:rsidR="00746CC1" w:rsidRPr="006337D8" w:rsidRDefault="001722DD" w:rsidP="003229F2">
      <w:pPr>
        <w:rPr>
          <w:lang w:bidi="en-US"/>
        </w:rPr>
      </w:pPr>
      <w:r w:rsidRPr="007A5148">
        <w:rPr>
          <w:lang w:bidi="en-US"/>
        </w:rPr>
        <w:t>Distribucija ispitanika prema dobi</w:t>
      </w:r>
      <w:r w:rsidR="00841696">
        <w:rPr>
          <w:lang w:bidi="en-US"/>
        </w:rPr>
        <w:t xml:space="preserve"> </w:t>
      </w:r>
      <w:r w:rsidRPr="007A5148">
        <w:rPr>
          <w:lang w:bidi="en-US"/>
        </w:rPr>
        <w:t>gotovo</w:t>
      </w:r>
      <w:r w:rsidR="00841696">
        <w:rPr>
          <w:lang w:bidi="en-US"/>
        </w:rPr>
        <w:t xml:space="preserve"> je </w:t>
      </w:r>
      <w:r w:rsidRPr="007A5148">
        <w:rPr>
          <w:lang w:bidi="en-US"/>
        </w:rPr>
        <w:t xml:space="preserve">ista u području </w:t>
      </w:r>
      <w:r w:rsidR="005544B1" w:rsidRPr="007A5148">
        <w:rPr>
          <w:i/>
          <w:lang w:bidi="en-US"/>
        </w:rPr>
        <w:t>41-50 godina</w:t>
      </w:r>
      <w:r w:rsidR="005544B1">
        <w:rPr>
          <w:i/>
          <w:lang w:bidi="en-US"/>
        </w:rPr>
        <w:t xml:space="preserve"> </w:t>
      </w:r>
      <w:r w:rsidR="006337D8">
        <w:rPr>
          <w:i/>
          <w:lang w:bidi="en-US"/>
        </w:rPr>
        <w:t>–</w:t>
      </w:r>
      <w:r w:rsidR="005544B1">
        <w:rPr>
          <w:i/>
          <w:lang w:bidi="en-US"/>
        </w:rPr>
        <w:t xml:space="preserve"> </w:t>
      </w:r>
      <w:r w:rsidR="005544B1" w:rsidRPr="007A5148">
        <w:rPr>
          <w:lang w:bidi="en-US"/>
        </w:rPr>
        <w:t>66 ispitanika i</w:t>
      </w:r>
      <w:r w:rsidR="005544B1" w:rsidRPr="007A5148">
        <w:rPr>
          <w:i/>
          <w:lang w:bidi="en-US"/>
        </w:rPr>
        <w:t xml:space="preserve"> </w:t>
      </w:r>
      <w:r w:rsidRPr="007A5148">
        <w:rPr>
          <w:i/>
          <w:lang w:bidi="en-US"/>
        </w:rPr>
        <w:t>31-40 godina</w:t>
      </w:r>
      <w:r w:rsidR="005544B1">
        <w:rPr>
          <w:i/>
          <w:lang w:bidi="en-US"/>
        </w:rPr>
        <w:t xml:space="preserve"> </w:t>
      </w:r>
      <w:r w:rsidR="006337D8">
        <w:rPr>
          <w:i/>
          <w:lang w:bidi="en-US"/>
        </w:rPr>
        <w:t>–</w:t>
      </w:r>
      <w:r w:rsidRPr="007A5148">
        <w:rPr>
          <w:lang w:bidi="en-US"/>
        </w:rPr>
        <w:t xml:space="preserve"> 65 ispitanika</w:t>
      </w:r>
      <w:r w:rsidR="005544B1">
        <w:rPr>
          <w:lang w:bidi="en-US"/>
        </w:rPr>
        <w:t xml:space="preserve">, slijedi skupina </w:t>
      </w:r>
      <w:r w:rsidR="005544B1" w:rsidRPr="007A5148">
        <w:rPr>
          <w:i/>
          <w:lang w:bidi="en-US"/>
        </w:rPr>
        <w:t>1</w:t>
      </w:r>
      <w:r w:rsidR="005544B1">
        <w:rPr>
          <w:i/>
          <w:lang w:bidi="en-US"/>
        </w:rPr>
        <w:t>8</w:t>
      </w:r>
      <w:r w:rsidR="005544B1" w:rsidRPr="007A5148">
        <w:rPr>
          <w:i/>
          <w:lang w:bidi="en-US"/>
        </w:rPr>
        <w:t>-</w:t>
      </w:r>
      <w:r w:rsidR="005544B1">
        <w:rPr>
          <w:i/>
          <w:lang w:bidi="en-US"/>
        </w:rPr>
        <w:t>3</w:t>
      </w:r>
      <w:r w:rsidR="005544B1" w:rsidRPr="007A5148">
        <w:rPr>
          <w:i/>
          <w:lang w:bidi="en-US"/>
        </w:rPr>
        <w:t>0 godina</w:t>
      </w:r>
      <w:r w:rsidR="005544B1">
        <w:rPr>
          <w:lang w:bidi="en-US"/>
        </w:rPr>
        <w:t xml:space="preserve"> </w:t>
      </w:r>
      <w:r w:rsidR="006337D8">
        <w:rPr>
          <w:lang w:bidi="en-US"/>
        </w:rPr>
        <w:t xml:space="preserve">– </w:t>
      </w:r>
      <w:r w:rsidR="005544B1">
        <w:rPr>
          <w:lang w:bidi="en-US"/>
        </w:rPr>
        <w:t>4</w:t>
      </w:r>
      <w:r w:rsidR="005544B1" w:rsidRPr="007A5148">
        <w:rPr>
          <w:lang w:bidi="en-US"/>
        </w:rPr>
        <w:t>5 ispitanika</w:t>
      </w:r>
      <w:r w:rsidR="005544B1">
        <w:rPr>
          <w:lang w:bidi="en-US"/>
        </w:rPr>
        <w:t xml:space="preserve">, </w:t>
      </w:r>
      <w:r w:rsidR="005544B1">
        <w:rPr>
          <w:i/>
          <w:lang w:bidi="en-US"/>
        </w:rPr>
        <w:t>51-6</w:t>
      </w:r>
      <w:r w:rsidR="005544B1" w:rsidRPr="007A5148">
        <w:rPr>
          <w:i/>
          <w:lang w:bidi="en-US"/>
        </w:rPr>
        <w:t>0 godina</w:t>
      </w:r>
      <w:r w:rsidR="005544B1">
        <w:rPr>
          <w:i/>
          <w:lang w:bidi="en-US"/>
        </w:rPr>
        <w:t xml:space="preserve"> </w:t>
      </w:r>
      <w:r w:rsidR="006337D8">
        <w:rPr>
          <w:i/>
          <w:lang w:bidi="en-US"/>
        </w:rPr>
        <w:t>–</w:t>
      </w:r>
      <w:r w:rsidR="005544B1" w:rsidRPr="007A5148">
        <w:rPr>
          <w:lang w:bidi="en-US"/>
        </w:rPr>
        <w:t xml:space="preserve"> </w:t>
      </w:r>
      <w:r w:rsidR="005544B1">
        <w:rPr>
          <w:lang w:bidi="en-US"/>
        </w:rPr>
        <w:t>21</w:t>
      </w:r>
      <w:r w:rsidR="005544B1" w:rsidRPr="007A5148">
        <w:rPr>
          <w:lang w:bidi="en-US"/>
        </w:rPr>
        <w:t xml:space="preserve"> ispitanik</w:t>
      </w:r>
      <w:r w:rsidR="005544B1">
        <w:rPr>
          <w:lang w:bidi="en-US"/>
        </w:rPr>
        <w:t xml:space="preserve"> i na kraju, samo su 3 ispitanika s više od 60 godina.</w:t>
      </w:r>
      <w:r w:rsidR="00F97C7B" w:rsidRPr="007A5148">
        <w:rPr>
          <w:lang w:bidi="en-US"/>
        </w:rPr>
        <w:t xml:space="preserve"> Radno </w:t>
      </w:r>
      <w:r w:rsidR="00841696">
        <w:rPr>
          <w:lang w:bidi="en-US"/>
        </w:rPr>
        <w:t xml:space="preserve">je </w:t>
      </w:r>
      <w:r w:rsidR="00F97C7B" w:rsidRPr="007A5148">
        <w:rPr>
          <w:lang w:bidi="en-US"/>
        </w:rPr>
        <w:t xml:space="preserve">iskustvo podjednako u svim rasponima s tim da je najmanje ispitanika s radnim stažem </w:t>
      </w:r>
      <w:r w:rsidR="00F97C7B" w:rsidRPr="007A5148">
        <w:rPr>
          <w:i/>
          <w:lang w:bidi="en-US"/>
        </w:rPr>
        <w:t>6-9 godina</w:t>
      </w:r>
      <w:r w:rsidR="005544B1">
        <w:rPr>
          <w:i/>
          <w:lang w:bidi="en-US"/>
        </w:rPr>
        <w:t xml:space="preserve"> </w:t>
      </w:r>
      <w:r w:rsidR="006337D8">
        <w:rPr>
          <w:lang w:bidi="en-US"/>
        </w:rPr>
        <w:t>–</w:t>
      </w:r>
      <w:r w:rsidR="005544B1">
        <w:rPr>
          <w:lang w:bidi="en-US"/>
        </w:rPr>
        <w:t xml:space="preserve"> 24</w:t>
      </w:r>
      <w:r w:rsidR="005544B1" w:rsidRPr="007A5148">
        <w:rPr>
          <w:lang w:bidi="en-US"/>
        </w:rPr>
        <w:t xml:space="preserve"> ispitanika</w:t>
      </w:r>
      <w:r w:rsidR="005544B1">
        <w:rPr>
          <w:lang w:bidi="en-US"/>
        </w:rPr>
        <w:t xml:space="preserve">, zatim </w:t>
      </w:r>
      <w:r w:rsidR="005544B1">
        <w:rPr>
          <w:i/>
          <w:lang w:bidi="en-US"/>
        </w:rPr>
        <w:t>10</w:t>
      </w:r>
      <w:r w:rsidR="005544B1" w:rsidRPr="007A5148">
        <w:rPr>
          <w:i/>
          <w:lang w:bidi="en-US"/>
        </w:rPr>
        <w:t>-</w:t>
      </w:r>
      <w:r w:rsidR="005544B1">
        <w:rPr>
          <w:i/>
          <w:lang w:bidi="en-US"/>
        </w:rPr>
        <w:t>14</w:t>
      </w:r>
      <w:r w:rsidR="005544B1" w:rsidRPr="007A5148">
        <w:rPr>
          <w:i/>
          <w:lang w:bidi="en-US"/>
        </w:rPr>
        <w:t xml:space="preserve"> godina</w:t>
      </w:r>
      <w:r w:rsidR="005544B1">
        <w:rPr>
          <w:i/>
          <w:lang w:bidi="en-US"/>
        </w:rPr>
        <w:t xml:space="preserve"> </w:t>
      </w:r>
      <w:r w:rsidR="006337D8">
        <w:rPr>
          <w:lang w:bidi="en-US"/>
        </w:rPr>
        <w:t>–</w:t>
      </w:r>
      <w:r w:rsidR="005544B1">
        <w:rPr>
          <w:lang w:bidi="en-US"/>
        </w:rPr>
        <w:t xml:space="preserve"> 39</w:t>
      </w:r>
      <w:r w:rsidR="005544B1" w:rsidRPr="007A5148">
        <w:rPr>
          <w:lang w:bidi="en-US"/>
        </w:rPr>
        <w:t xml:space="preserve"> ispitanika</w:t>
      </w:r>
      <w:r w:rsidR="00746CC1">
        <w:rPr>
          <w:lang w:bidi="en-US"/>
        </w:rPr>
        <w:t>,</w:t>
      </w:r>
      <w:r w:rsidR="00746CC1" w:rsidRPr="00746CC1">
        <w:rPr>
          <w:lang w:bidi="en-US"/>
        </w:rPr>
        <w:t xml:space="preserve"> </w:t>
      </w:r>
      <w:r w:rsidR="00746CC1">
        <w:rPr>
          <w:lang w:bidi="en-US"/>
        </w:rPr>
        <w:t xml:space="preserve">zatim </w:t>
      </w:r>
      <w:r w:rsidR="00746CC1">
        <w:rPr>
          <w:i/>
          <w:lang w:bidi="en-US"/>
        </w:rPr>
        <w:t>1</w:t>
      </w:r>
      <w:r w:rsidR="00746CC1" w:rsidRPr="007A5148">
        <w:rPr>
          <w:i/>
          <w:lang w:bidi="en-US"/>
        </w:rPr>
        <w:t>-</w:t>
      </w:r>
      <w:r w:rsidR="00746CC1">
        <w:rPr>
          <w:i/>
          <w:lang w:bidi="en-US"/>
        </w:rPr>
        <w:t>5</w:t>
      </w:r>
      <w:r w:rsidR="00746CC1" w:rsidRPr="007A5148">
        <w:rPr>
          <w:i/>
          <w:lang w:bidi="en-US"/>
        </w:rPr>
        <w:t xml:space="preserve"> godina</w:t>
      </w:r>
      <w:r w:rsidR="00746CC1">
        <w:rPr>
          <w:i/>
          <w:lang w:bidi="en-US"/>
        </w:rPr>
        <w:t xml:space="preserve"> </w:t>
      </w:r>
      <w:r w:rsidR="006337D8">
        <w:rPr>
          <w:lang w:bidi="en-US"/>
        </w:rPr>
        <w:t>–</w:t>
      </w:r>
      <w:r w:rsidR="00746CC1">
        <w:rPr>
          <w:lang w:bidi="en-US"/>
        </w:rPr>
        <w:t xml:space="preserve"> 43</w:t>
      </w:r>
      <w:r w:rsidR="00746CC1" w:rsidRPr="007A5148">
        <w:rPr>
          <w:lang w:bidi="en-US"/>
        </w:rPr>
        <w:t xml:space="preserve"> ispitanika</w:t>
      </w:r>
      <w:r w:rsidR="00746CC1">
        <w:rPr>
          <w:lang w:bidi="en-US"/>
        </w:rPr>
        <w:t xml:space="preserve">, više od </w:t>
      </w:r>
      <w:r w:rsidR="00746CC1">
        <w:rPr>
          <w:i/>
          <w:lang w:bidi="en-US"/>
        </w:rPr>
        <w:t>20</w:t>
      </w:r>
      <w:r w:rsidR="00746CC1" w:rsidRPr="007A5148">
        <w:rPr>
          <w:i/>
          <w:lang w:bidi="en-US"/>
        </w:rPr>
        <w:t xml:space="preserve"> godina</w:t>
      </w:r>
      <w:r w:rsidR="00746CC1">
        <w:rPr>
          <w:i/>
          <w:lang w:bidi="en-US"/>
        </w:rPr>
        <w:t xml:space="preserve"> </w:t>
      </w:r>
      <w:r w:rsidR="006337D8">
        <w:rPr>
          <w:lang w:bidi="en-US"/>
        </w:rPr>
        <w:t>–</w:t>
      </w:r>
      <w:r w:rsidR="00746CC1">
        <w:rPr>
          <w:lang w:bidi="en-US"/>
        </w:rPr>
        <w:t xml:space="preserve"> 44</w:t>
      </w:r>
      <w:r w:rsidR="00746CC1" w:rsidRPr="007A5148">
        <w:rPr>
          <w:lang w:bidi="en-US"/>
        </w:rPr>
        <w:t xml:space="preserve"> ispitanika</w:t>
      </w:r>
      <w:r w:rsidR="00746CC1">
        <w:rPr>
          <w:lang w:bidi="en-US"/>
        </w:rPr>
        <w:t xml:space="preserve"> i na kraju najviše je u rasponu </w:t>
      </w:r>
      <w:r w:rsidR="00746CC1">
        <w:rPr>
          <w:i/>
          <w:lang w:bidi="en-US"/>
        </w:rPr>
        <w:t>15</w:t>
      </w:r>
      <w:r w:rsidR="00746CC1" w:rsidRPr="007A5148">
        <w:rPr>
          <w:i/>
          <w:lang w:bidi="en-US"/>
        </w:rPr>
        <w:t>-</w:t>
      </w:r>
      <w:r w:rsidR="00746CC1">
        <w:rPr>
          <w:i/>
          <w:lang w:bidi="en-US"/>
        </w:rPr>
        <w:t>19</w:t>
      </w:r>
      <w:r w:rsidR="00746CC1" w:rsidRPr="007A5148">
        <w:rPr>
          <w:i/>
          <w:lang w:bidi="en-US"/>
        </w:rPr>
        <w:t xml:space="preserve"> godina</w:t>
      </w:r>
      <w:r w:rsidR="00746CC1">
        <w:rPr>
          <w:i/>
          <w:lang w:bidi="en-US"/>
        </w:rPr>
        <w:t xml:space="preserve"> </w:t>
      </w:r>
      <w:r w:rsidR="006337D8">
        <w:rPr>
          <w:lang w:bidi="en-US"/>
        </w:rPr>
        <w:t>–</w:t>
      </w:r>
      <w:r w:rsidR="00746CC1">
        <w:rPr>
          <w:lang w:bidi="en-US"/>
        </w:rPr>
        <w:t xml:space="preserve"> 50</w:t>
      </w:r>
      <w:r w:rsidR="00746CC1" w:rsidRPr="007A5148">
        <w:rPr>
          <w:lang w:bidi="en-US"/>
        </w:rPr>
        <w:t xml:space="preserve"> ispitanika</w:t>
      </w:r>
      <w:r w:rsidR="00F97C7B" w:rsidRPr="007A5148">
        <w:rPr>
          <w:lang w:bidi="en-US"/>
        </w:rPr>
        <w:t>.</w:t>
      </w:r>
    </w:p>
    <w:p w:rsidR="003229F2" w:rsidRDefault="002879E5" w:rsidP="003229F2">
      <w:pPr>
        <w:rPr>
          <w:lang w:bidi="en-US"/>
        </w:rPr>
      </w:pPr>
      <w:r>
        <w:rPr>
          <w:lang w:bidi="en-US"/>
        </w:rPr>
        <w:t>Više o svim</w:t>
      </w:r>
      <w:r w:rsidR="00360F61">
        <w:rPr>
          <w:lang w:bidi="en-US"/>
        </w:rPr>
        <w:t>,</w:t>
      </w:r>
      <w:r w:rsidR="00746CC1">
        <w:rPr>
          <w:lang w:bidi="en-US"/>
        </w:rPr>
        <w:t xml:space="preserve"> u ovome istraživanju korištenim</w:t>
      </w:r>
      <w:r w:rsidR="00360F61">
        <w:rPr>
          <w:lang w:bidi="en-US"/>
        </w:rPr>
        <w:t>,</w:t>
      </w:r>
      <w:r w:rsidR="00746CC1">
        <w:rPr>
          <w:lang w:bidi="en-US"/>
        </w:rPr>
        <w:t xml:space="preserve"> </w:t>
      </w:r>
      <w:r>
        <w:rPr>
          <w:lang w:bidi="en-US"/>
        </w:rPr>
        <w:t>demografskim kriterijima</w:t>
      </w:r>
      <w:r w:rsidR="00061C10">
        <w:rPr>
          <w:lang w:bidi="en-US"/>
        </w:rPr>
        <w:t xml:space="preserve"> korisnika IKT-a,</w:t>
      </w:r>
      <w:r>
        <w:rPr>
          <w:lang w:bidi="en-US"/>
        </w:rPr>
        <w:t xml:space="preserve"> prikazuje </w:t>
      </w:r>
      <w:r>
        <w:rPr>
          <w:lang w:bidi="en-US"/>
        </w:rPr>
        <w:fldChar w:fldCharType="begin"/>
      </w:r>
      <w:r>
        <w:rPr>
          <w:lang w:bidi="en-US"/>
        </w:rPr>
        <w:instrText xml:space="preserve"> REF  _Ref457129098 \* Lower \h \r </w:instrText>
      </w:r>
      <w:r>
        <w:rPr>
          <w:lang w:bidi="en-US"/>
        </w:rPr>
      </w:r>
      <w:r>
        <w:rPr>
          <w:lang w:bidi="en-US"/>
        </w:rPr>
        <w:fldChar w:fldCharType="separate"/>
      </w:r>
      <w:r w:rsidR="00E634F9">
        <w:rPr>
          <w:lang w:bidi="en-US"/>
        </w:rPr>
        <w:t xml:space="preserve">tablica 11. </w:t>
      </w:r>
      <w:r>
        <w:rPr>
          <w:lang w:bidi="en-US"/>
        </w:rPr>
        <w:fldChar w:fldCharType="end"/>
      </w:r>
    </w:p>
    <w:p w:rsidR="00360F61" w:rsidRPr="007A5148" w:rsidRDefault="00360F61" w:rsidP="003229F2">
      <w:pPr>
        <w:rPr>
          <w:lang w:bidi="en-US"/>
        </w:rPr>
      </w:pPr>
    </w:p>
    <w:p w:rsidR="00FD6ACF" w:rsidRPr="007A5148" w:rsidRDefault="00FD6ACF" w:rsidP="00FD6ACF">
      <w:pPr>
        <w:contextualSpacing w:val="0"/>
        <w:jc w:val="left"/>
        <w:textboxTightWrap w:val="none"/>
        <w:rPr>
          <w:lang w:bidi="en-US"/>
        </w:rPr>
        <w:sectPr w:rsidR="00FD6ACF" w:rsidRPr="007A5148" w:rsidSect="00CD327C">
          <w:pgSz w:w="11906" w:h="16838" w:code="9"/>
          <w:pgMar w:top="1418" w:right="1418" w:bottom="1418" w:left="1418" w:header="851" w:footer="851" w:gutter="0"/>
          <w:cols w:space="708"/>
          <w:docGrid w:linePitch="360"/>
        </w:sectPr>
      </w:pPr>
    </w:p>
    <w:p w:rsidR="00FD6ACF" w:rsidRPr="007A5148" w:rsidRDefault="00FD6ACF" w:rsidP="00594E04">
      <w:pPr>
        <w:pStyle w:val="Opistablice"/>
      </w:pPr>
      <w:bookmarkStart w:id="164" w:name="_Ref457129098"/>
      <w:bookmarkStart w:id="165" w:name="_Toc462787908"/>
      <w:r w:rsidRPr="007A5148">
        <w:t>Demografska struktura ispitanika – korisnika IKT-a</w:t>
      </w:r>
      <w:r w:rsidR="002879E5">
        <w:rPr>
          <w:rStyle w:val="FootnoteReference"/>
        </w:rPr>
        <w:footnoteReference w:id="75"/>
      </w:r>
      <w:bookmarkEnd w:id="164"/>
      <w:bookmarkEnd w:id="165"/>
    </w:p>
    <w:tbl>
      <w:tblPr>
        <w:tblStyle w:val="TableGrid"/>
        <w:tblW w:w="14038" w:type="dxa"/>
        <w:tblInd w:w="108" w:type="dxa"/>
        <w:tblLayout w:type="fixed"/>
        <w:tblLook w:val="04A0" w:firstRow="1" w:lastRow="0" w:firstColumn="1" w:lastColumn="0" w:noHBand="0" w:noVBand="1"/>
      </w:tblPr>
      <w:tblGrid>
        <w:gridCol w:w="709"/>
        <w:gridCol w:w="1418"/>
        <w:gridCol w:w="567"/>
        <w:gridCol w:w="567"/>
        <w:gridCol w:w="567"/>
        <w:gridCol w:w="567"/>
        <w:gridCol w:w="571"/>
        <w:gridCol w:w="567"/>
        <w:gridCol w:w="567"/>
        <w:gridCol w:w="567"/>
        <w:gridCol w:w="567"/>
        <w:gridCol w:w="567"/>
        <w:gridCol w:w="567"/>
        <w:gridCol w:w="567"/>
        <w:gridCol w:w="567"/>
        <w:gridCol w:w="567"/>
        <w:gridCol w:w="567"/>
        <w:gridCol w:w="567"/>
        <w:gridCol w:w="567"/>
        <w:gridCol w:w="567"/>
        <w:gridCol w:w="567"/>
        <w:gridCol w:w="567"/>
        <w:gridCol w:w="567"/>
      </w:tblGrid>
      <w:tr w:rsidR="00FD6ACF" w:rsidRPr="007A5148" w:rsidTr="000035AF">
        <w:trPr>
          <w:trHeight w:val="608"/>
        </w:trPr>
        <w:tc>
          <w:tcPr>
            <w:tcW w:w="2127" w:type="dxa"/>
            <w:gridSpan w:val="2"/>
            <w:vMerge w:val="restart"/>
            <w:tcBorders>
              <w:top w:val="single" w:sz="12" w:space="0" w:color="auto"/>
              <w:left w:val="single" w:sz="12" w:space="0" w:color="auto"/>
              <w:bottom w:val="single" w:sz="12" w:space="0" w:color="auto"/>
              <w:right w:val="single" w:sz="12" w:space="0" w:color="auto"/>
            </w:tcBorders>
            <w:vAlign w:val="center"/>
          </w:tcPr>
          <w:p w:rsidR="00FD6ACF" w:rsidRPr="007A5148" w:rsidRDefault="00FD6ACF" w:rsidP="00360F61">
            <w:pPr>
              <w:pStyle w:val="Tekstutablici"/>
              <w:rPr>
                <w:rStyle w:val="Emphasis"/>
                <w:b w:val="0"/>
                <w:i w:val="0"/>
                <w:sz w:val="28"/>
                <w:szCs w:val="28"/>
              </w:rPr>
            </w:pPr>
            <w:r w:rsidRPr="007A5148">
              <w:rPr>
                <w:rStyle w:val="Emphasis"/>
                <w:i w:val="0"/>
                <w:sz w:val="28"/>
                <w:szCs w:val="28"/>
              </w:rPr>
              <w:t xml:space="preserve">Demografski </w:t>
            </w:r>
            <w:r w:rsidR="00360F61">
              <w:rPr>
                <w:rStyle w:val="Emphasis"/>
                <w:i w:val="0"/>
                <w:sz w:val="28"/>
                <w:szCs w:val="28"/>
              </w:rPr>
              <w:t>pokazatelji</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FD6ACF" w:rsidRPr="00B625B8" w:rsidRDefault="00FD6ACF" w:rsidP="00166573">
            <w:pPr>
              <w:pStyle w:val="Krupnijaslovautablici"/>
              <w:rPr>
                <w:rStyle w:val="Emphasis"/>
                <w:i w:val="0"/>
                <w:iCs w:val="0"/>
              </w:rPr>
            </w:pPr>
            <w:r w:rsidRPr="00B625B8">
              <w:rPr>
                <w:rStyle w:val="Emphasis"/>
                <w:i w:val="0"/>
                <w:iCs w:val="0"/>
              </w:rPr>
              <w:t>Spol</w:t>
            </w:r>
          </w:p>
        </w:tc>
        <w:tc>
          <w:tcPr>
            <w:tcW w:w="2839" w:type="dxa"/>
            <w:gridSpan w:val="5"/>
            <w:tcBorders>
              <w:top w:val="single" w:sz="12" w:space="0" w:color="auto"/>
              <w:left w:val="single" w:sz="12" w:space="0" w:color="auto"/>
              <w:bottom w:val="single" w:sz="12" w:space="0" w:color="auto"/>
              <w:right w:val="single" w:sz="12" w:space="0" w:color="auto"/>
            </w:tcBorders>
            <w:vAlign w:val="center"/>
          </w:tcPr>
          <w:p w:rsidR="00FD6ACF" w:rsidRPr="00B625B8" w:rsidRDefault="00FD6ACF" w:rsidP="00166573">
            <w:pPr>
              <w:pStyle w:val="Krupnijaslovautablici"/>
              <w:rPr>
                <w:rStyle w:val="Emphasis"/>
                <w:i w:val="0"/>
                <w:iCs w:val="0"/>
              </w:rPr>
            </w:pPr>
            <w:r w:rsidRPr="00B625B8">
              <w:rPr>
                <w:rStyle w:val="Emphasis"/>
                <w:i w:val="0"/>
                <w:iCs w:val="0"/>
              </w:rPr>
              <w:t>Obrazovanje</w:t>
            </w:r>
          </w:p>
        </w:tc>
        <w:tc>
          <w:tcPr>
            <w:tcW w:w="2268" w:type="dxa"/>
            <w:gridSpan w:val="4"/>
            <w:tcBorders>
              <w:top w:val="single" w:sz="12" w:space="0" w:color="auto"/>
              <w:left w:val="single" w:sz="12" w:space="0" w:color="auto"/>
              <w:bottom w:val="single" w:sz="12" w:space="0" w:color="auto"/>
              <w:right w:val="single" w:sz="12" w:space="0" w:color="auto"/>
            </w:tcBorders>
            <w:vAlign w:val="center"/>
          </w:tcPr>
          <w:p w:rsidR="00FD6ACF" w:rsidRPr="00B625B8" w:rsidRDefault="00FD6ACF" w:rsidP="00166573">
            <w:pPr>
              <w:pStyle w:val="Krupnijaslovautablici"/>
              <w:rPr>
                <w:rStyle w:val="Emphasis"/>
                <w:i w:val="0"/>
                <w:iCs w:val="0"/>
              </w:rPr>
            </w:pPr>
            <w:r w:rsidRPr="00B625B8">
              <w:rPr>
                <w:rStyle w:val="Emphasis"/>
                <w:i w:val="0"/>
                <w:iCs w:val="0"/>
              </w:rPr>
              <w:t>Položaj u organizaciji</w:t>
            </w:r>
          </w:p>
        </w:tc>
        <w:tc>
          <w:tcPr>
            <w:tcW w:w="2835" w:type="dxa"/>
            <w:gridSpan w:val="5"/>
            <w:tcBorders>
              <w:top w:val="single" w:sz="12" w:space="0" w:color="auto"/>
              <w:left w:val="single" w:sz="12" w:space="0" w:color="auto"/>
              <w:bottom w:val="single" w:sz="12" w:space="0" w:color="auto"/>
              <w:right w:val="single" w:sz="12" w:space="0" w:color="auto"/>
            </w:tcBorders>
            <w:vAlign w:val="center"/>
          </w:tcPr>
          <w:p w:rsidR="00FD6ACF" w:rsidRPr="00B625B8" w:rsidRDefault="00FD6ACF" w:rsidP="00166573">
            <w:pPr>
              <w:pStyle w:val="Krupnijaslovautablici"/>
              <w:rPr>
                <w:rStyle w:val="Emphasis"/>
                <w:i w:val="0"/>
                <w:iCs w:val="0"/>
              </w:rPr>
            </w:pPr>
            <w:r w:rsidRPr="00B625B8">
              <w:rPr>
                <w:rStyle w:val="Emphasis"/>
                <w:i w:val="0"/>
                <w:iCs w:val="0"/>
              </w:rPr>
              <w:t>Dob ispitanika</w:t>
            </w:r>
          </w:p>
        </w:tc>
        <w:tc>
          <w:tcPr>
            <w:tcW w:w="2835" w:type="dxa"/>
            <w:gridSpan w:val="5"/>
            <w:tcBorders>
              <w:top w:val="single" w:sz="12" w:space="0" w:color="auto"/>
              <w:left w:val="single" w:sz="12" w:space="0" w:color="auto"/>
              <w:bottom w:val="single" w:sz="12" w:space="0" w:color="auto"/>
              <w:right w:val="single" w:sz="12" w:space="0" w:color="auto"/>
            </w:tcBorders>
            <w:vAlign w:val="center"/>
          </w:tcPr>
          <w:p w:rsidR="00FD6ACF" w:rsidRPr="00B625B8" w:rsidRDefault="00FD6ACF" w:rsidP="00166573">
            <w:pPr>
              <w:pStyle w:val="Krupnijaslovautablici"/>
              <w:rPr>
                <w:rStyle w:val="Emphasis"/>
                <w:i w:val="0"/>
                <w:iCs w:val="0"/>
              </w:rPr>
            </w:pPr>
            <w:r w:rsidRPr="00B625B8">
              <w:rPr>
                <w:rStyle w:val="Emphasis"/>
                <w:i w:val="0"/>
                <w:iCs w:val="0"/>
              </w:rPr>
              <w:t>Radno iskustvo</w:t>
            </w:r>
          </w:p>
        </w:tc>
      </w:tr>
      <w:tr w:rsidR="00FD6ACF" w:rsidRPr="007A5148" w:rsidTr="000035AF">
        <w:trPr>
          <w:cantSplit/>
          <w:trHeight w:val="2070"/>
        </w:trPr>
        <w:tc>
          <w:tcPr>
            <w:tcW w:w="2127" w:type="dxa"/>
            <w:gridSpan w:val="2"/>
            <w:vMerge/>
            <w:tcBorders>
              <w:top w:val="nil"/>
              <w:left w:val="single" w:sz="12" w:space="0" w:color="auto"/>
              <w:bottom w:val="single" w:sz="12" w:space="0" w:color="auto"/>
              <w:right w:val="single" w:sz="12" w:space="0" w:color="auto"/>
            </w:tcBorders>
          </w:tcPr>
          <w:p w:rsidR="00FD6ACF" w:rsidRPr="007A5148" w:rsidRDefault="00FD6ACF" w:rsidP="00166573">
            <w:pPr>
              <w:pStyle w:val="Tekstutablici"/>
              <w:rPr>
                <w:rStyle w:val="Emphasis"/>
                <w:i w:val="0"/>
              </w:rPr>
            </w:pPr>
          </w:p>
        </w:tc>
        <w:tc>
          <w:tcPr>
            <w:tcW w:w="567" w:type="dxa"/>
            <w:tcBorders>
              <w:top w:val="single" w:sz="12" w:space="0" w:color="auto"/>
              <w:left w:val="single" w:sz="12"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rPr>
                <w:rStyle w:val="Emphasis"/>
                <w:i w:val="0"/>
                <w:iCs w:val="0"/>
              </w:rPr>
              <w:t>Ž</w:t>
            </w:r>
          </w:p>
        </w:tc>
        <w:tc>
          <w:tcPr>
            <w:tcW w:w="567" w:type="dxa"/>
            <w:tcBorders>
              <w:top w:val="single" w:sz="12" w:space="0" w:color="auto"/>
              <w:left w:val="single" w:sz="6" w:space="0" w:color="auto"/>
              <w:bottom w:val="single" w:sz="12" w:space="0" w:color="auto"/>
              <w:right w:val="single" w:sz="12" w:space="0" w:color="auto"/>
            </w:tcBorders>
            <w:textDirection w:val="btLr"/>
          </w:tcPr>
          <w:p w:rsidR="00FD6ACF" w:rsidRPr="000035AF" w:rsidRDefault="00FD6ACF" w:rsidP="00166573">
            <w:pPr>
              <w:pStyle w:val="Okomito-srednjaslovautablici"/>
              <w:rPr>
                <w:rStyle w:val="Emphasis"/>
                <w:i w:val="0"/>
                <w:iCs w:val="0"/>
              </w:rPr>
            </w:pPr>
            <w:r w:rsidRPr="000035AF">
              <w:rPr>
                <w:rStyle w:val="Emphasis"/>
                <w:i w:val="0"/>
                <w:iCs w:val="0"/>
              </w:rPr>
              <w:t>M</w:t>
            </w:r>
          </w:p>
        </w:tc>
        <w:tc>
          <w:tcPr>
            <w:tcW w:w="567" w:type="dxa"/>
            <w:tcBorders>
              <w:top w:val="single" w:sz="12" w:space="0" w:color="auto"/>
              <w:left w:val="single" w:sz="12"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rPr>
                <w:rStyle w:val="Emphasis"/>
                <w:i w:val="0"/>
                <w:iCs w:val="0"/>
              </w:rPr>
              <w:t>SSS</w:t>
            </w:r>
          </w:p>
        </w:tc>
        <w:tc>
          <w:tcPr>
            <w:tcW w:w="567" w:type="dxa"/>
            <w:tcBorders>
              <w:top w:val="single" w:sz="12" w:space="0" w:color="auto"/>
              <w:left w:val="single" w:sz="6"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rPr>
                <w:rStyle w:val="Emphasis"/>
                <w:i w:val="0"/>
                <w:iCs w:val="0"/>
              </w:rPr>
              <w:t>VSS</w:t>
            </w:r>
          </w:p>
        </w:tc>
        <w:tc>
          <w:tcPr>
            <w:tcW w:w="571" w:type="dxa"/>
            <w:tcBorders>
              <w:top w:val="single" w:sz="12" w:space="0" w:color="auto"/>
              <w:left w:val="single" w:sz="6"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rPr>
                <w:rStyle w:val="Emphasis"/>
                <w:i w:val="0"/>
                <w:iCs w:val="0"/>
              </w:rPr>
              <w:t>MBA</w:t>
            </w:r>
          </w:p>
        </w:tc>
        <w:tc>
          <w:tcPr>
            <w:tcW w:w="567" w:type="dxa"/>
            <w:tcBorders>
              <w:top w:val="single" w:sz="12" w:space="0" w:color="auto"/>
              <w:left w:val="single" w:sz="6"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rPr>
                <w:rStyle w:val="Emphasis"/>
                <w:i w:val="0"/>
                <w:iCs w:val="0"/>
              </w:rPr>
              <w:t>Magisterij</w:t>
            </w:r>
          </w:p>
        </w:tc>
        <w:tc>
          <w:tcPr>
            <w:tcW w:w="567" w:type="dxa"/>
            <w:tcBorders>
              <w:top w:val="single" w:sz="12" w:space="0" w:color="auto"/>
              <w:left w:val="single" w:sz="6" w:space="0" w:color="auto"/>
              <w:bottom w:val="single" w:sz="12" w:space="0" w:color="auto"/>
              <w:right w:val="single" w:sz="12" w:space="0" w:color="auto"/>
            </w:tcBorders>
            <w:textDirection w:val="btLr"/>
          </w:tcPr>
          <w:p w:rsidR="00FD6ACF" w:rsidRPr="000035AF" w:rsidRDefault="00FD6ACF" w:rsidP="00166573">
            <w:pPr>
              <w:pStyle w:val="Okomito-srednjaslovautablici"/>
              <w:rPr>
                <w:rStyle w:val="Emphasis"/>
                <w:i w:val="0"/>
                <w:iCs w:val="0"/>
              </w:rPr>
            </w:pPr>
            <w:r w:rsidRPr="000035AF">
              <w:rPr>
                <w:rStyle w:val="Emphasis"/>
                <w:i w:val="0"/>
                <w:iCs w:val="0"/>
              </w:rPr>
              <w:t>Doktorat</w:t>
            </w:r>
          </w:p>
        </w:tc>
        <w:tc>
          <w:tcPr>
            <w:tcW w:w="567" w:type="dxa"/>
            <w:tcBorders>
              <w:top w:val="single" w:sz="12" w:space="0" w:color="auto"/>
              <w:left w:val="single" w:sz="12" w:space="0" w:color="auto"/>
              <w:bottom w:val="single" w:sz="4" w:space="0" w:color="auto"/>
              <w:right w:val="single" w:sz="4" w:space="0" w:color="auto"/>
            </w:tcBorders>
            <w:textDirection w:val="btLr"/>
          </w:tcPr>
          <w:p w:rsidR="00FD6ACF" w:rsidRPr="000035AF" w:rsidRDefault="00FD6ACF" w:rsidP="00166573">
            <w:pPr>
              <w:pStyle w:val="Okomito-srednjaslovautablici"/>
              <w:rPr>
                <w:rStyle w:val="Emphasis"/>
                <w:i w:val="0"/>
                <w:iCs w:val="0"/>
              </w:rPr>
            </w:pPr>
            <w:r w:rsidRPr="000035AF">
              <w:t>Specijalist / radnik</w:t>
            </w:r>
          </w:p>
        </w:tc>
        <w:tc>
          <w:tcPr>
            <w:tcW w:w="567" w:type="dxa"/>
            <w:tcBorders>
              <w:top w:val="single" w:sz="12" w:space="0" w:color="auto"/>
              <w:left w:val="single" w:sz="4" w:space="0" w:color="auto"/>
              <w:bottom w:val="single" w:sz="4" w:space="0" w:color="auto"/>
              <w:right w:val="single" w:sz="4" w:space="0" w:color="auto"/>
            </w:tcBorders>
            <w:textDirection w:val="btLr"/>
          </w:tcPr>
          <w:p w:rsidR="00FD6ACF" w:rsidRPr="000035AF" w:rsidRDefault="00FD6ACF" w:rsidP="00166573">
            <w:pPr>
              <w:pStyle w:val="Okomito-srednjaslovautablici"/>
              <w:rPr>
                <w:rStyle w:val="Emphasis"/>
                <w:i w:val="0"/>
                <w:iCs w:val="0"/>
              </w:rPr>
            </w:pPr>
            <w:r w:rsidRPr="000035AF">
              <w:t>Niži menadžment</w:t>
            </w:r>
          </w:p>
        </w:tc>
        <w:tc>
          <w:tcPr>
            <w:tcW w:w="567" w:type="dxa"/>
            <w:tcBorders>
              <w:top w:val="single" w:sz="12" w:space="0" w:color="auto"/>
              <w:left w:val="single" w:sz="4" w:space="0" w:color="auto"/>
              <w:bottom w:val="single" w:sz="4" w:space="0" w:color="auto"/>
              <w:right w:val="single" w:sz="4" w:space="0" w:color="auto"/>
            </w:tcBorders>
            <w:textDirection w:val="btLr"/>
          </w:tcPr>
          <w:p w:rsidR="00FD6ACF" w:rsidRPr="000035AF" w:rsidRDefault="00FD6ACF" w:rsidP="00166573">
            <w:pPr>
              <w:pStyle w:val="Okomito-srednjaslovautablici"/>
              <w:rPr>
                <w:rStyle w:val="Emphasis"/>
                <w:i w:val="0"/>
                <w:iCs w:val="0"/>
              </w:rPr>
            </w:pPr>
            <w:r w:rsidRPr="000035AF">
              <w:t>Srednji menadžment</w:t>
            </w:r>
          </w:p>
        </w:tc>
        <w:tc>
          <w:tcPr>
            <w:tcW w:w="567" w:type="dxa"/>
            <w:tcBorders>
              <w:top w:val="single" w:sz="12" w:space="0" w:color="auto"/>
              <w:left w:val="single" w:sz="4" w:space="0" w:color="auto"/>
              <w:bottom w:val="single" w:sz="4" w:space="0" w:color="auto"/>
              <w:right w:val="single" w:sz="12" w:space="0" w:color="auto"/>
            </w:tcBorders>
            <w:textDirection w:val="btLr"/>
          </w:tcPr>
          <w:p w:rsidR="00FD6ACF" w:rsidRPr="000035AF" w:rsidRDefault="00FD6ACF" w:rsidP="00166573">
            <w:pPr>
              <w:pStyle w:val="Okomito-srednjaslovautablici"/>
              <w:rPr>
                <w:rStyle w:val="Emphasis"/>
                <w:i w:val="0"/>
                <w:iCs w:val="0"/>
              </w:rPr>
            </w:pPr>
            <w:r w:rsidRPr="000035AF">
              <w:t>Viši menadžment</w:t>
            </w:r>
          </w:p>
        </w:tc>
        <w:tc>
          <w:tcPr>
            <w:tcW w:w="567" w:type="dxa"/>
            <w:tcBorders>
              <w:top w:val="single" w:sz="12" w:space="0" w:color="auto"/>
              <w:left w:val="single" w:sz="12"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t>18 – 30 godina</w:t>
            </w:r>
          </w:p>
        </w:tc>
        <w:tc>
          <w:tcPr>
            <w:tcW w:w="567" w:type="dxa"/>
            <w:tcBorders>
              <w:top w:val="single" w:sz="12" w:space="0" w:color="auto"/>
              <w:left w:val="single" w:sz="6"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t>31 – 40 godina</w:t>
            </w:r>
          </w:p>
        </w:tc>
        <w:tc>
          <w:tcPr>
            <w:tcW w:w="567" w:type="dxa"/>
            <w:tcBorders>
              <w:top w:val="single" w:sz="12" w:space="0" w:color="auto"/>
              <w:left w:val="single" w:sz="6"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t>41 – 50 godina</w:t>
            </w:r>
          </w:p>
        </w:tc>
        <w:tc>
          <w:tcPr>
            <w:tcW w:w="567" w:type="dxa"/>
            <w:tcBorders>
              <w:top w:val="single" w:sz="12" w:space="0" w:color="auto"/>
              <w:left w:val="single" w:sz="6" w:space="0" w:color="auto"/>
              <w:bottom w:val="single" w:sz="12" w:space="0" w:color="auto"/>
              <w:right w:val="single" w:sz="6" w:space="0" w:color="auto"/>
            </w:tcBorders>
            <w:textDirection w:val="btLr"/>
          </w:tcPr>
          <w:p w:rsidR="00FD6ACF" w:rsidRPr="000035AF" w:rsidRDefault="00FD6ACF" w:rsidP="00166573">
            <w:pPr>
              <w:pStyle w:val="Okomito-srednjaslovautablici"/>
              <w:rPr>
                <w:rStyle w:val="Emphasis"/>
                <w:i w:val="0"/>
                <w:iCs w:val="0"/>
              </w:rPr>
            </w:pPr>
            <w:r w:rsidRPr="000035AF">
              <w:t>51 – 60 godina</w:t>
            </w:r>
          </w:p>
        </w:tc>
        <w:tc>
          <w:tcPr>
            <w:tcW w:w="567" w:type="dxa"/>
            <w:tcBorders>
              <w:top w:val="single" w:sz="12" w:space="0" w:color="auto"/>
              <w:left w:val="single" w:sz="6" w:space="0" w:color="auto"/>
              <w:bottom w:val="single" w:sz="12" w:space="0" w:color="auto"/>
              <w:right w:val="single" w:sz="12" w:space="0" w:color="auto"/>
            </w:tcBorders>
            <w:textDirection w:val="btLr"/>
          </w:tcPr>
          <w:p w:rsidR="00FD6ACF" w:rsidRPr="000035AF" w:rsidRDefault="00FD6ACF" w:rsidP="00166573">
            <w:pPr>
              <w:pStyle w:val="Okomito-srednjaslovautablici"/>
              <w:rPr>
                <w:rStyle w:val="Emphasis"/>
                <w:i w:val="0"/>
                <w:iCs w:val="0"/>
              </w:rPr>
            </w:pPr>
            <w:r w:rsidRPr="000035AF">
              <w:t>Više od 60 godina</w:t>
            </w:r>
          </w:p>
        </w:tc>
        <w:tc>
          <w:tcPr>
            <w:tcW w:w="567" w:type="dxa"/>
            <w:tcBorders>
              <w:top w:val="single" w:sz="12" w:space="0" w:color="auto"/>
              <w:left w:val="single" w:sz="12" w:space="0" w:color="auto"/>
              <w:bottom w:val="single" w:sz="12" w:space="0" w:color="auto"/>
              <w:right w:val="single" w:sz="4" w:space="0" w:color="auto"/>
            </w:tcBorders>
            <w:textDirection w:val="btLr"/>
          </w:tcPr>
          <w:p w:rsidR="00FD6ACF" w:rsidRPr="000035AF" w:rsidRDefault="00FD6ACF" w:rsidP="00166573">
            <w:pPr>
              <w:pStyle w:val="Okomito-srednjaslovautablici"/>
              <w:rPr>
                <w:rStyle w:val="Emphasis"/>
                <w:i w:val="0"/>
                <w:iCs w:val="0"/>
              </w:rPr>
            </w:pPr>
            <w:r w:rsidRPr="000035AF">
              <w:t>1 – 5 godina</w:t>
            </w:r>
          </w:p>
        </w:tc>
        <w:tc>
          <w:tcPr>
            <w:tcW w:w="567" w:type="dxa"/>
            <w:tcBorders>
              <w:top w:val="single" w:sz="12" w:space="0" w:color="auto"/>
              <w:left w:val="single" w:sz="4" w:space="0" w:color="auto"/>
              <w:bottom w:val="single" w:sz="12" w:space="0" w:color="auto"/>
              <w:right w:val="single" w:sz="4" w:space="0" w:color="auto"/>
            </w:tcBorders>
            <w:textDirection w:val="btLr"/>
          </w:tcPr>
          <w:p w:rsidR="00FD6ACF" w:rsidRPr="000035AF" w:rsidRDefault="00FD6ACF" w:rsidP="00166573">
            <w:pPr>
              <w:pStyle w:val="Okomito-srednjaslovautablici"/>
              <w:rPr>
                <w:rStyle w:val="Emphasis"/>
                <w:i w:val="0"/>
                <w:iCs w:val="0"/>
              </w:rPr>
            </w:pPr>
            <w:r w:rsidRPr="000035AF">
              <w:t>6 – 9 godina</w:t>
            </w:r>
          </w:p>
        </w:tc>
        <w:tc>
          <w:tcPr>
            <w:tcW w:w="567" w:type="dxa"/>
            <w:tcBorders>
              <w:top w:val="single" w:sz="12" w:space="0" w:color="auto"/>
              <w:left w:val="single" w:sz="4" w:space="0" w:color="auto"/>
              <w:bottom w:val="single" w:sz="12" w:space="0" w:color="auto"/>
              <w:right w:val="single" w:sz="4" w:space="0" w:color="auto"/>
            </w:tcBorders>
            <w:textDirection w:val="btLr"/>
          </w:tcPr>
          <w:p w:rsidR="00FD6ACF" w:rsidRPr="000035AF" w:rsidRDefault="00FD6ACF" w:rsidP="00166573">
            <w:pPr>
              <w:pStyle w:val="Okomito-srednjaslovautablici"/>
              <w:rPr>
                <w:rStyle w:val="Emphasis"/>
                <w:i w:val="0"/>
                <w:iCs w:val="0"/>
              </w:rPr>
            </w:pPr>
            <w:r w:rsidRPr="000035AF">
              <w:t>10 – 14 godina</w:t>
            </w:r>
          </w:p>
        </w:tc>
        <w:tc>
          <w:tcPr>
            <w:tcW w:w="567" w:type="dxa"/>
            <w:tcBorders>
              <w:top w:val="single" w:sz="12" w:space="0" w:color="auto"/>
              <w:left w:val="single" w:sz="4" w:space="0" w:color="auto"/>
              <w:bottom w:val="single" w:sz="12" w:space="0" w:color="auto"/>
              <w:right w:val="single" w:sz="4" w:space="0" w:color="auto"/>
            </w:tcBorders>
            <w:textDirection w:val="btLr"/>
          </w:tcPr>
          <w:p w:rsidR="00FD6ACF" w:rsidRPr="000035AF" w:rsidRDefault="00FD6ACF" w:rsidP="00166573">
            <w:pPr>
              <w:pStyle w:val="Okomito-srednjaslovautablici"/>
              <w:rPr>
                <w:rStyle w:val="Emphasis"/>
                <w:i w:val="0"/>
                <w:iCs w:val="0"/>
              </w:rPr>
            </w:pPr>
            <w:r w:rsidRPr="000035AF">
              <w:t>15 – 19 godina</w:t>
            </w:r>
          </w:p>
        </w:tc>
        <w:tc>
          <w:tcPr>
            <w:tcW w:w="567" w:type="dxa"/>
            <w:tcBorders>
              <w:top w:val="single" w:sz="12" w:space="0" w:color="auto"/>
              <w:left w:val="single" w:sz="4" w:space="0" w:color="auto"/>
              <w:bottom w:val="single" w:sz="12" w:space="0" w:color="auto"/>
              <w:right w:val="single" w:sz="12" w:space="0" w:color="auto"/>
            </w:tcBorders>
            <w:textDirection w:val="btLr"/>
          </w:tcPr>
          <w:p w:rsidR="00FD6ACF" w:rsidRPr="000035AF" w:rsidRDefault="00FD6ACF" w:rsidP="00166573">
            <w:pPr>
              <w:pStyle w:val="Okomito-srednjaslovautablici"/>
              <w:rPr>
                <w:rStyle w:val="Emphasis"/>
                <w:i w:val="0"/>
                <w:iCs w:val="0"/>
              </w:rPr>
            </w:pPr>
            <w:r w:rsidRPr="000035AF">
              <w:t>Više od 20 godina</w:t>
            </w:r>
          </w:p>
        </w:tc>
      </w:tr>
      <w:tr w:rsidR="00FD6ACF" w:rsidRPr="007A5148" w:rsidTr="000035AF">
        <w:trPr>
          <w:cantSplit/>
          <w:trHeight w:val="744"/>
        </w:trPr>
        <w:tc>
          <w:tcPr>
            <w:tcW w:w="709" w:type="dxa"/>
            <w:vMerge w:val="restart"/>
            <w:tcBorders>
              <w:top w:val="single" w:sz="12" w:space="0" w:color="auto"/>
              <w:left w:val="single" w:sz="12" w:space="0" w:color="auto"/>
              <w:right w:val="single" w:sz="12" w:space="0" w:color="auto"/>
            </w:tcBorders>
            <w:textDirection w:val="btLr"/>
          </w:tcPr>
          <w:p w:rsidR="00FD6ACF" w:rsidRPr="007A5148" w:rsidRDefault="00FD6ACF" w:rsidP="00166573">
            <w:pPr>
              <w:pStyle w:val="Krupnijaslovautablici"/>
              <w:rPr>
                <w:rStyle w:val="Emphasis"/>
                <w:b w:val="0"/>
                <w:i w:val="0"/>
              </w:rPr>
            </w:pPr>
            <w:r w:rsidRPr="007A5148">
              <w:rPr>
                <w:rStyle w:val="Emphasis"/>
                <w:i w:val="0"/>
              </w:rPr>
              <w:t xml:space="preserve">Broj </w:t>
            </w:r>
            <w:r w:rsidRPr="00B625B8">
              <w:rPr>
                <w:rStyle w:val="Emphasis"/>
                <w:i w:val="0"/>
                <w:iCs w:val="0"/>
              </w:rPr>
              <w:t>ispitanika</w:t>
            </w:r>
          </w:p>
        </w:tc>
        <w:tc>
          <w:tcPr>
            <w:tcW w:w="1418" w:type="dxa"/>
            <w:tcBorders>
              <w:top w:val="single" w:sz="12" w:space="0" w:color="auto"/>
              <w:left w:val="single" w:sz="12" w:space="0" w:color="auto"/>
              <w:right w:val="single" w:sz="12" w:space="0" w:color="auto"/>
            </w:tcBorders>
            <w:vAlign w:val="center"/>
          </w:tcPr>
          <w:p w:rsidR="00FD6ACF" w:rsidRPr="007A5148" w:rsidRDefault="00310D77" w:rsidP="00166573">
            <w:pPr>
              <w:pStyle w:val="Sednjaslovautablici10pt"/>
              <w:rPr>
                <w:rStyle w:val="Emphasis"/>
                <w:i w:val="0"/>
              </w:rPr>
            </w:pPr>
            <w:r>
              <w:rPr>
                <w:rStyle w:val="Emphasis"/>
                <w:i w:val="0"/>
              </w:rPr>
              <w:t>D</w:t>
            </w:r>
            <w:r w:rsidR="00FD6ACF" w:rsidRPr="007A5148">
              <w:rPr>
                <w:rStyle w:val="Emphasis"/>
                <w:i w:val="0"/>
              </w:rPr>
              <w:t>ruštveni sektor</w:t>
            </w:r>
          </w:p>
        </w:tc>
        <w:tc>
          <w:tcPr>
            <w:tcW w:w="567" w:type="dxa"/>
            <w:tcBorders>
              <w:top w:val="single" w:sz="12" w:space="0" w:color="auto"/>
              <w:lef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62</w:t>
            </w:r>
          </w:p>
        </w:tc>
        <w:tc>
          <w:tcPr>
            <w:tcW w:w="567" w:type="dxa"/>
            <w:tcBorders>
              <w:top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31</w:t>
            </w:r>
          </w:p>
        </w:tc>
        <w:tc>
          <w:tcPr>
            <w:tcW w:w="567" w:type="dxa"/>
            <w:tcBorders>
              <w:top w:val="single" w:sz="12" w:space="0" w:color="auto"/>
              <w:left w:val="single" w:sz="12" w:space="0" w:color="auto"/>
              <w:bottom w:val="single" w:sz="6"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7</w:t>
            </w:r>
          </w:p>
        </w:tc>
        <w:tc>
          <w:tcPr>
            <w:tcW w:w="567" w:type="dxa"/>
            <w:tcBorders>
              <w:top w:val="single" w:sz="12" w:space="0" w:color="auto"/>
              <w:left w:val="single" w:sz="6" w:space="0" w:color="auto"/>
              <w:bottom w:val="single" w:sz="6"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46</w:t>
            </w:r>
          </w:p>
        </w:tc>
        <w:tc>
          <w:tcPr>
            <w:tcW w:w="571" w:type="dxa"/>
            <w:tcBorders>
              <w:top w:val="single" w:sz="12" w:space="0" w:color="auto"/>
              <w:left w:val="single" w:sz="6" w:space="0" w:color="auto"/>
              <w:bottom w:val="single" w:sz="6"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7</w:t>
            </w:r>
          </w:p>
        </w:tc>
        <w:tc>
          <w:tcPr>
            <w:tcW w:w="567" w:type="dxa"/>
            <w:tcBorders>
              <w:top w:val="single" w:sz="12" w:space="0" w:color="auto"/>
              <w:left w:val="single" w:sz="6" w:space="0" w:color="auto"/>
              <w:bottom w:val="single" w:sz="6"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8</w:t>
            </w:r>
          </w:p>
        </w:tc>
        <w:tc>
          <w:tcPr>
            <w:tcW w:w="567" w:type="dxa"/>
            <w:tcBorders>
              <w:top w:val="single" w:sz="12" w:space="0" w:color="auto"/>
              <w:left w:val="single" w:sz="6" w:space="0" w:color="auto"/>
              <w:bottom w:val="single" w:sz="6"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25</w:t>
            </w:r>
          </w:p>
        </w:tc>
        <w:tc>
          <w:tcPr>
            <w:tcW w:w="567" w:type="dxa"/>
            <w:tcBorders>
              <w:top w:val="single" w:sz="12" w:space="0" w:color="auto"/>
              <w:lef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58</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13</w:t>
            </w:r>
          </w:p>
        </w:tc>
        <w:tc>
          <w:tcPr>
            <w:tcW w:w="567" w:type="dxa"/>
            <w:tcBorders>
              <w:top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15</w:t>
            </w:r>
          </w:p>
        </w:tc>
        <w:tc>
          <w:tcPr>
            <w:tcW w:w="567" w:type="dxa"/>
            <w:tcBorders>
              <w:top w:val="single" w:sz="12" w:space="0" w:color="auto"/>
              <w:lef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29</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30</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26</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6</w:t>
            </w:r>
          </w:p>
        </w:tc>
        <w:tc>
          <w:tcPr>
            <w:tcW w:w="567" w:type="dxa"/>
            <w:tcBorders>
              <w:top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w:t>
            </w:r>
          </w:p>
        </w:tc>
        <w:tc>
          <w:tcPr>
            <w:tcW w:w="567" w:type="dxa"/>
            <w:tcBorders>
              <w:top w:val="single" w:sz="12" w:space="0" w:color="auto"/>
              <w:lef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29</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14</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13</w:t>
            </w:r>
          </w:p>
        </w:tc>
        <w:tc>
          <w:tcPr>
            <w:tcW w:w="567" w:type="dxa"/>
            <w:tcBorders>
              <w:top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20</w:t>
            </w:r>
          </w:p>
        </w:tc>
        <w:tc>
          <w:tcPr>
            <w:tcW w:w="567" w:type="dxa"/>
            <w:tcBorders>
              <w:top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17</w:t>
            </w:r>
          </w:p>
        </w:tc>
      </w:tr>
      <w:tr w:rsidR="00FD6ACF" w:rsidRPr="007A5148" w:rsidTr="000035AF">
        <w:trPr>
          <w:cantSplit/>
          <w:trHeight w:val="674"/>
        </w:trPr>
        <w:tc>
          <w:tcPr>
            <w:tcW w:w="709" w:type="dxa"/>
            <w:vMerge/>
            <w:tcBorders>
              <w:left w:val="single" w:sz="12" w:space="0" w:color="auto"/>
              <w:bottom w:val="single" w:sz="12" w:space="0" w:color="auto"/>
              <w:right w:val="single" w:sz="12" w:space="0" w:color="auto"/>
            </w:tcBorders>
            <w:textDirection w:val="btLr"/>
          </w:tcPr>
          <w:p w:rsidR="00FD6ACF" w:rsidRPr="007A5148" w:rsidRDefault="00FD6ACF" w:rsidP="00166573">
            <w:pPr>
              <w:pStyle w:val="Sednjaslovautablici10pt"/>
              <w:rPr>
                <w:rStyle w:val="Emphasis"/>
                <w:b w:val="0"/>
                <w:i w:val="0"/>
              </w:rPr>
            </w:pPr>
          </w:p>
        </w:tc>
        <w:tc>
          <w:tcPr>
            <w:tcW w:w="1418" w:type="dxa"/>
            <w:tcBorders>
              <w:left w:val="single" w:sz="12" w:space="0" w:color="auto"/>
              <w:bottom w:val="single" w:sz="12" w:space="0" w:color="auto"/>
              <w:right w:val="single" w:sz="12" w:space="0" w:color="auto"/>
            </w:tcBorders>
            <w:vAlign w:val="center"/>
          </w:tcPr>
          <w:p w:rsidR="00FD6ACF" w:rsidRPr="007A5148" w:rsidRDefault="00310D77" w:rsidP="00166573">
            <w:pPr>
              <w:pStyle w:val="Sednjaslovautablici10pt"/>
              <w:rPr>
                <w:rStyle w:val="Emphasis"/>
                <w:i w:val="0"/>
              </w:rPr>
            </w:pPr>
            <w:r>
              <w:rPr>
                <w:rStyle w:val="Emphasis"/>
                <w:i w:val="0"/>
              </w:rPr>
              <w:t>P</w:t>
            </w:r>
            <w:r w:rsidR="00FD6ACF" w:rsidRPr="007A5148">
              <w:rPr>
                <w:rStyle w:val="Emphasis"/>
                <w:i w:val="0"/>
              </w:rPr>
              <w:t>rivatni sektor</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56</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51</w:t>
            </w:r>
          </w:p>
        </w:tc>
        <w:tc>
          <w:tcPr>
            <w:tcW w:w="567" w:type="dxa"/>
            <w:tcBorders>
              <w:top w:val="single" w:sz="6" w:space="0" w:color="auto"/>
              <w:left w:val="single" w:sz="12"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26</w:t>
            </w:r>
          </w:p>
        </w:tc>
        <w:tc>
          <w:tcPr>
            <w:tcW w:w="567" w:type="dxa"/>
            <w:tcBorders>
              <w:top w:val="single" w:sz="6" w:space="0" w:color="auto"/>
              <w:left w:val="single" w:sz="6"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63</w:t>
            </w:r>
          </w:p>
        </w:tc>
        <w:tc>
          <w:tcPr>
            <w:tcW w:w="571" w:type="dxa"/>
            <w:tcBorders>
              <w:top w:val="single" w:sz="6" w:space="0" w:color="auto"/>
              <w:left w:val="single" w:sz="6"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6</w:t>
            </w:r>
          </w:p>
        </w:tc>
        <w:tc>
          <w:tcPr>
            <w:tcW w:w="567" w:type="dxa"/>
            <w:tcBorders>
              <w:top w:val="single" w:sz="6" w:space="0" w:color="auto"/>
              <w:left w:val="single" w:sz="6"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11</w:t>
            </w:r>
          </w:p>
        </w:tc>
        <w:tc>
          <w:tcPr>
            <w:tcW w:w="567" w:type="dxa"/>
            <w:tcBorders>
              <w:top w:val="single" w:sz="6" w:space="0" w:color="auto"/>
              <w:left w:val="single" w:sz="6" w:space="0" w:color="auto"/>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31</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34</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27</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15</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16</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35</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40</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15</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14</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10</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26</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30</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27</w:t>
            </w:r>
          </w:p>
        </w:tc>
      </w:tr>
      <w:tr w:rsidR="00FD6ACF" w:rsidRPr="007A5148" w:rsidTr="000035AF">
        <w:trPr>
          <w:cantSplit/>
          <w:trHeight w:val="503"/>
        </w:trPr>
        <w:tc>
          <w:tcPr>
            <w:tcW w:w="709" w:type="dxa"/>
            <w:vMerge/>
            <w:tcBorders>
              <w:left w:val="single" w:sz="12" w:space="0" w:color="auto"/>
              <w:bottom w:val="single" w:sz="12" w:space="0" w:color="auto"/>
              <w:right w:val="single" w:sz="12" w:space="0" w:color="auto"/>
            </w:tcBorders>
            <w:textDirection w:val="btLr"/>
          </w:tcPr>
          <w:p w:rsidR="00FD6ACF" w:rsidRPr="007A5148" w:rsidRDefault="00FD6ACF" w:rsidP="00166573">
            <w:pPr>
              <w:pStyle w:val="Sednjaslovautablici10pt"/>
              <w:rPr>
                <w:rStyle w:val="Emphasis"/>
                <w:b w:val="0"/>
                <w:i w:val="0"/>
              </w:rPr>
            </w:pPr>
          </w:p>
        </w:tc>
        <w:tc>
          <w:tcPr>
            <w:tcW w:w="1418" w:type="dxa"/>
            <w:tcBorders>
              <w:left w:val="single" w:sz="12" w:space="0" w:color="auto"/>
              <w:bottom w:val="single" w:sz="12" w:space="0" w:color="auto"/>
              <w:right w:val="single" w:sz="12" w:space="0" w:color="auto"/>
            </w:tcBorders>
            <w:vAlign w:val="center"/>
          </w:tcPr>
          <w:p w:rsidR="00FD6ACF" w:rsidRPr="007A5148" w:rsidRDefault="00FD6ACF" w:rsidP="00166573">
            <w:pPr>
              <w:pStyle w:val="Sednjaslovautablici10pt"/>
              <w:rPr>
                <w:rStyle w:val="Emphasis"/>
                <w:i w:val="0"/>
              </w:rPr>
            </w:pPr>
            <w:r w:rsidRPr="007A5148">
              <w:rPr>
                <w:rStyle w:val="Emphasis"/>
                <w:i w:val="0"/>
              </w:rPr>
              <w:t>Ukupno</w:t>
            </w:r>
            <w:r w:rsidR="0062783A">
              <w:rPr>
                <w:rStyle w:val="Emphasis"/>
                <w:i w:val="0"/>
              </w:rPr>
              <w:t>:</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118</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82</w:t>
            </w:r>
          </w:p>
        </w:tc>
        <w:tc>
          <w:tcPr>
            <w:tcW w:w="567" w:type="dxa"/>
            <w:tcBorders>
              <w:top w:val="single" w:sz="6" w:space="0" w:color="auto"/>
              <w:left w:val="single" w:sz="12"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33</w:t>
            </w:r>
          </w:p>
        </w:tc>
        <w:tc>
          <w:tcPr>
            <w:tcW w:w="567" w:type="dxa"/>
            <w:tcBorders>
              <w:top w:val="single" w:sz="6" w:space="0" w:color="auto"/>
              <w:left w:val="single" w:sz="6"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109</w:t>
            </w:r>
          </w:p>
        </w:tc>
        <w:tc>
          <w:tcPr>
            <w:tcW w:w="571" w:type="dxa"/>
            <w:tcBorders>
              <w:top w:val="single" w:sz="6" w:space="0" w:color="auto"/>
              <w:left w:val="single" w:sz="6"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13</w:t>
            </w:r>
          </w:p>
        </w:tc>
        <w:tc>
          <w:tcPr>
            <w:tcW w:w="567" w:type="dxa"/>
            <w:tcBorders>
              <w:top w:val="single" w:sz="6" w:space="0" w:color="auto"/>
              <w:left w:val="single" w:sz="6" w:space="0" w:color="auto"/>
              <w:bottom w:val="single" w:sz="12" w:space="0" w:color="auto"/>
              <w:right w:val="single" w:sz="6"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19</w:t>
            </w:r>
          </w:p>
        </w:tc>
        <w:tc>
          <w:tcPr>
            <w:tcW w:w="567" w:type="dxa"/>
            <w:tcBorders>
              <w:top w:val="single" w:sz="6" w:space="0" w:color="auto"/>
              <w:left w:val="single" w:sz="6" w:space="0" w:color="auto"/>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26</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89</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37</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44</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30</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45</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65</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66</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21</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w:t>
            </w:r>
          </w:p>
        </w:tc>
        <w:tc>
          <w:tcPr>
            <w:tcW w:w="567" w:type="dxa"/>
            <w:tcBorders>
              <w:left w:val="single" w:sz="12" w:space="0" w:color="auto"/>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43</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24</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39</w:t>
            </w:r>
          </w:p>
        </w:tc>
        <w:tc>
          <w:tcPr>
            <w:tcW w:w="567" w:type="dxa"/>
            <w:tcBorders>
              <w:bottom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50</w:t>
            </w:r>
          </w:p>
        </w:tc>
        <w:tc>
          <w:tcPr>
            <w:tcW w:w="567" w:type="dxa"/>
            <w:tcBorders>
              <w:bottom w:val="single" w:sz="12" w:space="0" w:color="auto"/>
              <w:right w:val="single" w:sz="12" w:space="0" w:color="auto"/>
            </w:tcBorders>
            <w:vAlign w:val="center"/>
          </w:tcPr>
          <w:p w:rsidR="00FD6ACF" w:rsidRPr="007A5148" w:rsidRDefault="00FD6ACF" w:rsidP="00166573">
            <w:pPr>
              <w:pStyle w:val="Stnibrojeviutablici"/>
              <w:rPr>
                <w:rStyle w:val="Emphasis"/>
                <w:i w:val="0"/>
                <w:iCs w:val="0"/>
              </w:rPr>
            </w:pPr>
            <w:r w:rsidRPr="007A5148">
              <w:rPr>
                <w:rStyle w:val="Emphasis"/>
                <w:i w:val="0"/>
                <w:iCs w:val="0"/>
              </w:rPr>
              <w:t>44</w:t>
            </w:r>
          </w:p>
        </w:tc>
      </w:tr>
    </w:tbl>
    <w:p w:rsidR="00FD6ACF" w:rsidRPr="007A5148" w:rsidRDefault="00FD6ACF" w:rsidP="00FD6ACF">
      <w:pPr>
        <w:rPr>
          <w:lang w:bidi="en-US"/>
        </w:rPr>
      </w:pPr>
    </w:p>
    <w:p w:rsidR="00FD6ACF" w:rsidRDefault="00FD6ACF" w:rsidP="00FD6ACF">
      <w:pPr>
        <w:rPr>
          <w:lang w:bidi="en-US"/>
        </w:rPr>
      </w:pPr>
    </w:p>
    <w:p w:rsidR="00A769AD" w:rsidRDefault="00A769AD" w:rsidP="00FD6ACF">
      <w:pPr>
        <w:rPr>
          <w:lang w:bidi="en-US"/>
        </w:rPr>
      </w:pPr>
    </w:p>
    <w:p w:rsidR="00A769AD" w:rsidRDefault="00A769AD" w:rsidP="00FD6ACF">
      <w:pPr>
        <w:rPr>
          <w:lang w:bidi="en-US"/>
        </w:rPr>
      </w:pPr>
    </w:p>
    <w:p w:rsidR="00A769AD" w:rsidRDefault="00A769AD" w:rsidP="00FD6ACF">
      <w:pPr>
        <w:rPr>
          <w:lang w:bidi="en-US"/>
        </w:rPr>
      </w:pPr>
    </w:p>
    <w:p w:rsidR="00A769AD" w:rsidRDefault="00A769AD" w:rsidP="00FD6ACF">
      <w:pPr>
        <w:rPr>
          <w:lang w:bidi="en-US"/>
        </w:rPr>
      </w:pPr>
    </w:p>
    <w:p w:rsidR="00A769AD" w:rsidRPr="007A5148" w:rsidRDefault="00A769AD" w:rsidP="00594E04">
      <w:pPr>
        <w:pStyle w:val="Opistablice"/>
      </w:pPr>
      <w:bookmarkStart w:id="166" w:name="_Ref452841916"/>
      <w:bookmarkStart w:id="167" w:name="_Ref452842137"/>
      <w:bookmarkStart w:id="168" w:name="_Ref457672054"/>
      <w:bookmarkStart w:id="169" w:name="_Ref457737290"/>
      <w:bookmarkStart w:id="170" w:name="_Ref457740618"/>
      <w:bookmarkStart w:id="171" w:name="_Ref457740659"/>
      <w:bookmarkStart w:id="172" w:name="_Ref457740694"/>
      <w:bookmarkStart w:id="173" w:name="_Ref457740716"/>
      <w:bookmarkStart w:id="174" w:name="_Ref457740740"/>
      <w:bookmarkStart w:id="175" w:name="_Ref457740766"/>
      <w:bookmarkStart w:id="176" w:name="_Ref457740795"/>
      <w:bookmarkStart w:id="177" w:name="_Ref457740815"/>
      <w:bookmarkStart w:id="178" w:name="_Toc462787909"/>
      <w:r w:rsidRPr="007A5148">
        <w:t>Usporedbe kategorija pitanja</w:t>
      </w:r>
      <w:r w:rsidR="006337D8">
        <w:t xml:space="preserve"> </w:t>
      </w:r>
      <w:r w:rsidRPr="007A5148">
        <w:t>– svi korisnici IKT-a i svi IT menadžeri</w:t>
      </w:r>
      <w:bookmarkEnd w:id="166"/>
      <w:bookmarkEnd w:id="167"/>
      <w:r>
        <w:t xml:space="preserve"> </w:t>
      </w:r>
      <w:r w:rsidR="00BB1935">
        <w:t>–</w:t>
      </w:r>
      <w:r>
        <w:t xml:space="preserve"> po ocjenama važnosti opredjeljenja i navika kod IT menadžera</w:t>
      </w:r>
      <w:bookmarkEnd w:id="168"/>
      <w:bookmarkEnd w:id="169"/>
      <w:bookmarkEnd w:id="170"/>
      <w:bookmarkEnd w:id="171"/>
      <w:bookmarkEnd w:id="172"/>
      <w:bookmarkEnd w:id="173"/>
      <w:bookmarkEnd w:id="174"/>
      <w:bookmarkEnd w:id="175"/>
      <w:bookmarkEnd w:id="176"/>
      <w:bookmarkEnd w:id="177"/>
      <w:bookmarkEnd w:id="178"/>
    </w:p>
    <w:tbl>
      <w:tblPr>
        <w:tblStyle w:val="TableGrid"/>
        <w:tblW w:w="5073" w:type="pct"/>
        <w:tblLayout w:type="fixed"/>
        <w:tblLook w:val="04A0" w:firstRow="1" w:lastRow="0" w:firstColumn="1" w:lastColumn="0" w:noHBand="0" w:noVBand="1"/>
      </w:tblPr>
      <w:tblGrid>
        <w:gridCol w:w="528"/>
        <w:gridCol w:w="2626"/>
        <w:gridCol w:w="713"/>
        <w:gridCol w:w="837"/>
        <w:gridCol w:w="839"/>
        <w:gridCol w:w="835"/>
        <w:gridCol w:w="838"/>
        <w:gridCol w:w="836"/>
        <w:gridCol w:w="836"/>
        <w:gridCol w:w="836"/>
        <w:gridCol w:w="838"/>
        <w:gridCol w:w="836"/>
        <w:gridCol w:w="699"/>
        <w:gridCol w:w="796"/>
        <w:gridCol w:w="637"/>
        <w:gridCol w:w="661"/>
      </w:tblGrid>
      <w:tr w:rsidR="00335772" w:rsidRPr="007A5148" w:rsidTr="00360F61">
        <w:trPr>
          <w:cantSplit/>
          <w:trHeight w:val="744"/>
        </w:trPr>
        <w:tc>
          <w:tcPr>
            <w:tcW w:w="534" w:type="dxa"/>
            <w:tcBorders>
              <w:top w:val="nil"/>
              <w:left w:val="nil"/>
              <w:bottom w:val="nil"/>
              <w:right w:val="nil"/>
            </w:tcBorders>
          </w:tcPr>
          <w:p w:rsidR="00335772" w:rsidRPr="007A5148" w:rsidRDefault="00335772" w:rsidP="00166573">
            <w:pPr>
              <w:pStyle w:val="Sitnaslovautablici"/>
            </w:pPr>
          </w:p>
        </w:tc>
        <w:tc>
          <w:tcPr>
            <w:tcW w:w="2679" w:type="dxa"/>
            <w:tcBorders>
              <w:top w:val="nil"/>
              <w:left w:val="nil"/>
              <w:bottom w:val="nil"/>
              <w:right w:val="single" w:sz="12" w:space="0" w:color="auto"/>
            </w:tcBorders>
            <w:vAlign w:val="center"/>
          </w:tcPr>
          <w:p w:rsidR="00335772" w:rsidRPr="007A5148" w:rsidRDefault="00335772" w:rsidP="00166573">
            <w:pPr>
              <w:pStyle w:val="Sitnaslovautablici"/>
            </w:pPr>
          </w:p>
        </w:tc>
        <w:tc>
          <w:tcPr>
            <w:tcW w:w="2425" w:type="dxa"/>
            <w:gridSpan w:val="3"/>
            <w:tcBorders>
              <w:top w:val="single" w:sz="12" w:space="0" w:color="auto"/>
              <w:left w:val="single" w:sz="12" w:space="0" w:color="auto"/>
              <w:bottom w:val="single" w:sz="12" w:space="0" w:color="auto"/>
              <w:right w:val="single" w:sz="12" w:space="0" w:color="auto"/>
            </w:tcBorders>
            <w:vAlign w:val="center"/>
          </w:tcPr>
          <w:p w:rsidR="00335772" w:rsidRPr="00B625B8" w:rsidRDefault="00335772" w:rsidP="00166573">
            <w:pPr>
              <w:pStyle w:val="Tekst-sredinautablicikrupnije"/>
              <w:rPr>
                <w:rStyle w:val="Emphasis"/>
                <w:i w:val="0"/>
                <w:iCs w:val="0"/>
              </w:rPr>
            </w:pPr>
            <w:r w:rsidRPr="00B625B8">
              <w:t>Ocjene IKT korisnika svih organizacija po kategorijama pitanja</w:t>
            </w:r>
          </w:p>
        </w:tc>
        <w:tc>
          <w:tcPr>
            <w:tcW w:w="2551" w:type="dxa"/>
            <w:gridSpan w:val="3"/>
            <w:tcBorders>
              <w:top w:val="single" w:sz="12" w:space="0" w:color="auto"/>
              <w:left w:val="single" w:sz="12" w:space="0" w:color="auto"/>
              <w:bottom w:val="single" w:sz="12" w:space="0" w:color="auto"/>
              <w:right w:val="single" w:sz="12" w:space="0" w:color="auto"/>
            </w:tcBorders>
            <w:vAlign w:val="center"/>
          </w:tcPr>
          <w:p w:rsidR="00335772" w:rsidRPr="00B625B8" w:rsidRDefault="00335772" w:rsidP="00166573">
            <w:pPr>
              <w:pStyle w:val="Tekst-sredinautablicikrupnije"/>
              <w:rPr>
                <w:rStyle w:val="Emphasis"/>
                <w:i w:val="0"/>
                <w:iCs w:val="0"/>
              </w:rPr>
            </w:pPr>
            <w:r w:rsidRPr="00B625B8">
              <w:t>Ocjene IT menadžera po kategorijama pitanja</w:t>
            </w:r>
          </w:p>
        </w:tc>
        <w:tc>
          <w:tcPr>
            <w:tcW w:w="850" w:type="dxa"/>
            <w:vMerge w:val="restart"/>
            <w:tcBorders>
              <w:top w:val="single" w:sz="12" w:space="0" w:color="auto"/>
              <w:left w:val="single" w:sz="12" w:space="0" w:color="auto"/>
              <w:right w:val="single" w:sz="4" w:space="0" w:color="auto"/>
            </w:tcBorders>
            <w:textDirection w:val="btLr"/>
          </w:tcPr>
          <w:p w:rsidR="00335772" w:rsidRPr="000C05D4" w:rsidRDefault="00335772" w:rsidP="00166573">
            <w:pPr>
              <w:pStyle w:val="Tekst-sredinautablicikrupnije"/>
            </w:pPr>
            <w:r w:rsidRPr="000C05D4">
              <w:t xml:space="preserve">Razlika u </w:t>
            </w:r>
            <w:r w:rsidR="0079623C" w:rsidRPr="000C05D4">
              <w:t>p</w:t>
            </w:r>
            <w:r w:rsidRPr="000C05D4">
              <w:t>rosjecima</w:t>
            </w:r>
          </w:p>
        </w:tc>
        <w:tc>
          <w:tcPr>
            <w:tcW w:w="850" w:type="dxa"/>
            <w:vMerge w:val="restart"/>
            <w:tcBorders>
              <w:top w:val="single" w:sz="12" w:space="0" w:color="auto"/>
              <w:left w:val="single" w:sz="4" w:space="0" w:color="auto"/>
              <w:right w:val="single" w:sz="12" w:space="0" w:color="auto"/>
            </w:tcBorders>
            <w:textDirection w:val="btLr"/>
          </w:tcPr>
          <w:p w:rsidR="00335772" w:rsidRPr="000C05D4" w:rsidRDefault="00335772" w:rsidP="00166573">
            <w:pPr>
              <w:pStyle w:val="Tekst-sredinautablicikrupnije"/>
            </w:pPr>
            <w:r w:rsidRPr="000C05D4">
              <w:t>Razina usklađenosti</w:t>
            </w:r>
          </w:p>
        </w:tc>
        <w:tc>
          <w:tcPr>
            <w:tcW w:w="1702" w:type="dxa"/>
            <w:gridSpan w:val="2"/>
            <w:tcBorders>
              <w:top w:val="single" w:sz="12" w:space="0" w:color="auto"/>
              <w:left w:val="single" w:sz="12" w:space="0" w:color="auto"/>
              <w:bottom w:val="single" w:sz="12" w:space="0" w:color="auto"/>
              <w:right w:val="single" w:sz="12" w:space="0" w:color="auto"/>
            </w:tcBorders>
            <w:vAlign w:val="center"/>
          </w:tcPr>
          <w:p w:rsidR="00335772" w:rsidRPr="00C0067B" w:rsidRDefault="00335772" w:rsidP="00166573">
            <w:pPr>
              <w:pStyle w:val="Tekst-sredinautablicikrupnije"/>
            </w:pPr>
            <w:r w:rsidRPr="002D0861">
              <w:t>Leveneov test</w:t>
            </w:r>
          </w:p>
        </w:tc>
        <w:tc>
          <w:tcPr>
            <w:tcW w:w="2835" w:type="dxa"/>
            <w:gridSpan w:val="4"/>
            <w:tcBorders>
              <w:top w:val="single" w:sz="12" w:space="0" w:color="auto"/>
              <w:left w:val="single" w:sz="12" w:space="0" w:color="auto"/>
              <w:bottom w:val="single" w:sz="12" w:space="0" w:color="auto"/>
              <w:right w:val="single" w:sz="12" w:space="0" w:color="auto"/>
            </w:tcBorders>
            <w:vAlign w:val="center"/>
          </w:tcPr>
          <w:p w:rsidR="00335772" w:rsidRPr="00C0067B" w:rsidRDefault="00335772" w:rsidP="00166573">
            <w:pPr>
              <w:pStyle w:val="Tekst-sredinautablicikrupnije"/>
            </w:pPr>
            <w:r w:rsidRPr="002D0861">
              <w:t>t-test</w:t>
            </w:r>
          </w:p>
        </w:tc>
      </w:tr>
      <w:tr w:rsidR="0079623C" w:rsidRPr="007A5148" w:rsidTr="00360F61">
        <w:trPr>
          <w:cantSplit/>
          <w:trHeight w:val="518"/>
        </w:trPr>
        <w:tc>
          <w:tcPr>
            <w:tcW w:w="534" w:type="dxa"/>
            <w:tcBorders>
              <w:top w:val="nil"/>
              <w:left w:val="nil"/>
              <w:bottom w:val="single" w:sz="12" w:space="0" w:color="auto"/>
              <w:right w:val="nil"/>
            </w:tcBorders>
          </w:tcPr>
          <w:p w:rsidR="00335772" w:rsidRPr="007A5148" w:rsidRDefault="00335772" w:rsidP="00166573">
            <w:pPr>
              <w:pStyle w:val="Sitnaslovautablici"/>
            </w:pPr>
          </w:p>
        </w:tc>
        <w:tc>
          <w:tcPr>
            <w:tcW w:w="2679" w:type="dxa"/>
            <w:tcBorders>
              <w:top w:val="nil"/>
              <w:left w:val="nil"/>
              <w:bottom w:val="single" w:sz="12" w:space="0" w:color="auto"/>
              <w:right w:val="single" w:sz="12" w:space="0" w:color="auto"/>
            </w:tcBorders>
            <w:vAlign w:val="center"/>
          </w:tcPr>
          <w:p w:rsidR="00335772" w:rsidRPr="007A5148" w:rsidRDefault="00335772" w:rsidP="00166573">
            <w:pPr>
              <w:pStyle w:val="Sitnaslovautablici"/>
            </w:pPr>
          </w:p>
        </w:tc>
        <w:tc>
          <w:tcPr>
            <w:tcW w:w="723" w:type="dxa"/>
            <w:tcBorders>
              <w:top w:val="single" w:sz="12" w:space="0" w:color="auto"/>
              <w:left w:val="single" w:sz="12" w:space="0" w:color="auto"/>
              <w:bottom w:val="single" w:sz="12" w:space="0" w:color="auto"/>
              <w:right w:val="single" w:sz="6" w:space="0" w:color="auto"/>
            </w:tcBorders>
            <w:vAlign w:val="center"/>
          </w:tcPr>
          <w:p w:rsidR="00335772" w:rsidRPr="007A5148" w:rsidRDefault="00335772" w:rsidP="00166573">
            <w:pPr>
              <w:pStyle w:val="Tekst-sredinautablicikrupnije"/>
            </w:pPr>
            <w:r w:rsidRPr="007A5148">
              <w:t>N</w:t>
            </w:r>
          </w:p>
        </w:tc>
        <w:tc>
          <w:tcPr>
            <w:tcW w:w="850" w:type="dxa"/>
            <w:tcBorders>
              <w:top w:val="single" w:sz="12" w:space="0" w:color="auto"/>
              <w:left w:val="single" w:sz="6" w:space="0" w:color="auto"/>
              <w:bottom w:val="single" w:sz="12" w:space="0" w:color="auto"/>
              <w:right w:val="single" w:sz="6" w:space="0" w:color="auto"/>
            </w:tcBorders>
            <w:vAlign w:val="center"/>
          </w:tcPr>
          <w:p w:rsidR="00335772" w:rsidRPr="007A5148" w:rsidRDefault="00335772" w:rsidP="00166573">
            <w:pPr>
              <w:pStyle w:val="Tekst-sredinautablicikrupnije"/>
            </w:pPr>
            <w:r w:rsidRPr="007A5148">
              <w:t>M</w:t>
            </w:r>
          </w:p>
        </w:tc>
        <w:tc>
          <w:tcPr>
            <w:tcW w:w="852" w:type="dxa"/>
            <w:tcBorders>
              <w:top w:val="single" w:sz="12" w:space="0" w:color="auto"/>
              <w:left w:val="single" w:sz="6" w:space="0" w:color="auto"/>
              <w:bottom w:val="single" w:sz="12" w:space="0" w:color="auto"/>
              <w:right w:val="single" w:sz="12" w:space="0" w:color="auto"/>
            </w:tcBorders>
            <w:vAlign w:val="center"/>
          </w:tcPr>
          <w:p w:rsidR="00335772" w:rsidRPr="007A5148" w:rsidRDefault="00335772" w:rsidP="00166573">
            <w:pPr>
              <w:pStyle w:val="Tekst-sredinautablicikrupnije"/>
            </w:pPr>
            <w:r w:rsidRPr="007A5148">
              <w:t>SD</w:t>
            </w:r>
          </w:p>
        </w:tc>
        <w:tc>
          <w:tcPr>
            <w:tcW w:w="849" w:type="dxa"/>
            <w:tcBorders>
              <w:top w:val="single" w:sz="12" w:space="0" w:color="auto"/>
              <w:left w:val="single" w:sz="12" w:space="0" w:color="auto"/>
              <w:bottom w:val="single" w:sz="12" w:space="0" w:color="auto"/>
              <w:right w:val="single" w:sz="6" w:space="0" w:color="auto"/>
            </w:tcBorders>
            <w:vAlign w:val="center"/>
          </w:tcPr>
          <w:p w:rsidR="00335772" w:rsidRPr="007A5148" w:rsidRDefault="00335772" w:rsidP="00166573">
            <w:pPr>
              <w:pStyle w:val="Tekst-sredinautablicikrupnije"/>
            </w:pPr>
            <w:r w:rsidRPr="007A5148">
              <w:t>N</w:t>
            </w:r>
          </w:p>
        </w:tc>
        <w:tc>
          <w:tcPr>
            <w:tcW w:w="852" w:type="dxa"/>
            <w:tcBorders>
              <w:top w:val="single" w:sz="12" w:space="0" w:color="auto"/>
              <w:left w:val="single" w:sz="6" w:space="0" w:color="auto"/>
              <w:bottom w:val="single" w:sz="12" w:space="0" w:color="auto"/>
              <w:right w:val="single" w:sz="6" w:space="0" w:color="auto"/>
            </w:tcBorders>
            <w:vAlign w:val="center"/>
          </w:tcPr>
          <w:p w:rsidR="00335772" w:rsidRPr="007A5148" w:rsidRDefault="00335772" w:rsidP="00166573">
            <w:pPr>
              <w:pStyle w:val="Tekst-sredinautablicikrupnije"/>
            </w:pPr>
            <w:r w:rsidRPr="007A5148">
              <w:t>M</w:t>
            </w:r>
          </w:p>
        </w:tc>
        <w:tc>
          <w:tcPr>
            <w:tcW w:w="850" w:type="dxa"/>
            <w:tcBorders>
              <w:top w:val="single" w:sz="12" w:space="0" w:color="auto"/>
              <w:left w:val="single" w:sz="6" w:space="0" w:color="auto"/>
              <w:bottom w:val="single" w:sz="12" w:space="0" w:color="auto"/>
              <w:right w:val="single" w:sz="12" w:space="0" w:color="auto"/>
            </w:tcBorders>
            <w:vAlign w:val="center"/>
          </w:tcPr>
          <w:p w:rsidR="00335772" w:rsidRPr="007A5148" w:rsidRDefault="00335772" w:rsidP="00166573">
            <w:pPr>
              <w:pStyle w:val="Tekst-sredinautablicikrupnije"/>
            </w:pPr>
            <w:r w:rsidRPr="007A5148">
              <w:t>SD</w:t>
            </w:r>
          </w:p>
        </w:tc>
        <w:tc>
          <w:tcPr>
            <w:tcW w:w="850" w:type="dxa"/>
            <w:vMerge/>
            <w:tcBorders>
              <w:left w:val="single" w:sz="12" w:space="0" w:color="auto"/>
              <w:bottom w:val="single" w:sz="12" w:space="0" w:color="auto"/>
              <w:right w:val="single" w:sz="4" w:space="0" w:color="auto"/>
            </w:tcBorders>
          </w:tcPr>
          <w:p w:rsidR="00335772" w:rsidRDefault="00335772" w:rsidP="00166573">
            <w:pPr>
              <w:pStyle w:val="Tekst-sredinautablicikrupnije"/>
            </w:pPr>
          </w:p>
        </w:tc>
        <w:tc>
          <w:tcPr>
            <w:tcW w:w="850" w:type="dxa"/>
            <w:vMerge/>
            <w:tcBorders>
              <w:left w:val="single" w:sz="4" w:space="0" w:color="auto"/>
              <w:bottom w:val="single" w:sz="12" w:space="0" w:color="auto"/>
              <w:right w:val="single" w:sz="12" w:space="0" w:color="auto"/>
            </w:tcBorders>
          </w:tcPr>
          <w:p w:rsidR="00335772" w:rsidRDefault="00335772" w:rsidP="00166573">
            <w:pPr>
              <w:pStyle w:val="Tekst-sredinautablicikrupnije"/>
            </w:pPr>
          </w:p>
        </w:tc>
        <w:tc>
          <w:tcPr>
            <w:tcW w:w="852" w:type="dxa"/>
            <w:tcBorders>
              <w:top w:val="single" w:sz="12" w:space="0" w:color="auto"/>
              <w:left w:val="single" w:sz="12" w:space="0" w:color="auto"/>
              <w:bottom w:val="single" w:sz="12" w:space="0" w:color="auto"/>
              <w:right w:val="single" w:sz="6" w:space="0" w:color="auto"/>
            </w:tcBorders>
            <w:vAlign w:val="center"/>
          </w:tcPr>
          <w:p w:rsidR="00335772" w:rsidRPr="007A5148" w:rsidRDefault="00335772" w:rsidP="00166573">
            <w:pPr>
              <w:pStyle w:val="Tekst-sredinautablicikrupnije"/>
            </w:pPr>
            <w:r>
              <w:t>F</w:t>
            </w:r>
          </w:p>
        </w:tc>
        <w:tc>
          <w:tcPr>
            <w:tcW w:w="850" w:type="dxa"/>
            <w:tcBorders>
              <w:top w:val="single" w:sz="12" w:space="0" w:color="auto"/>
              <w:left w:val="single" w:sz="6" w:space="0" w:color="auto"/>
              <w:bottom w:val="single" w:sz="12" w:space="0" w:color="auto"/>
              <w:right w:val="single" w:sz="12" w:space="0" w:color="auto"/>
            </w:tcBorders>
            <w:vAlign w:val="center"/>
          </w:tcPr>
          <w:p w:rsidR="00335772" w:rsidRPr="007A5148" w:rsidRDefault="00335772" w:rsidP="00166573">
            <w:pPr>
              <w:pStyle w:val="Tekst-sredinautablicikrupnije"/>
            </w:pPr>
            <w:r>
              <w:t>p</w:t>
            </w:r>
          </w:p>
        </w:tc>
        <w:tc>
          <w:tcPr>
            <w:tcW w:w="709" w:type="dxa"/>
            <w:tcBorders>
              <w:top w:val="single" w:sz="12" w:space="0" w:color="auto"/>
              <w:left w:val="single" w:sz="12" w:space="0" w:color="auto"/>
              <w:bottom w:val="single" w:sz="12" w:space="0" w:color="auto"/>
              <w:right w:val="single" w:sz="6" w:space="0" w:color="auto"/>
            </w:tcBorders>
            <w:vAlign w:val="center"/>
          </w:tcPr>
          <w:p w:rsidR="00335772" w:rsidRPr="007A5148" w:rsidRDefault="00335772" w:rsidP="00166573">
            <w:pPr>
              <w:pStyle w:val="Tekst-sredinautablicikrupnije"/>
            </w:pPr>
            <w:r>
              <w:t>t</w:t>
            </w:r>
          </w:p>
        </w:tc>
        <w:tc>
          <w:tcPr>
            <w:tcW w:w="809" w:type="dxa"/>
            <w:tcBorders>
              <w:top w:val="single" w:sz="12" w:space="0" w:color="auto"/>
              <w:left w:val="single" w:sz="6" w:space="0" w:color="auto"/>
              <w:bottom w:val="single" w:sz="12" w:space="0" w:color="auto"/>
              <w:right w:val="single" w:sz="6" w:space="0" w:color="auto"/>
            </w:tcBorders>
            <w:vAlign w:val="center"/>
          </w:tcPr>
          <w:p w:rsidR="00335772" w:rsidRPr="007A5148" w:rsidRDefault="00335772" w:rsidP="00166573">
            <w:pPr>
              <w:pStyle w:val="Tekst-sredinautablicikrupnije"/>
            </w:pPr>
            <w:r>
              <w:t>df</w:t>
            </w:r>
          </w:p>
        </w:tc>
        <w:tc>
          <w:tcPr>
            <w:tcW w:w="646" w:type="dxa"/>
            <w:tcBorders>
              <w:top w:val="single" w:sz="12" w:space="0" w:color="auto"/>
              <w:left w:val="single" w:sz="6" w:space="0" w:color="auto"/>
              <w:bottom w:val="single" w:sz="12" w:space="0" w:color="auto"/>
              <w:right w:val="single" w:sz="6" w:space="0" w:color="auto"/>
            </w:tcBorders>
            <w:vAlign w:val="center"/>
          </w:tcPr>
          <w:p w:rsidR="00335772" w:rsidRPr="007A5148" w:rsidRDefault="00335772" w:rsidP="00166573">
            <w:pPr>
              <w:pStyle w:val="Tekst-sredinautablicikrupnije"/>
            </w:pPr>
            <w:r>
              <w:t>p</w:t>
            </w:r>
          </w:p>
        </w:tc>
        <w:tc>
          <w:tcPr>
            <w:tcW w:w="671" w:type="dxa"/>
            <w:tcBorders>
              <w:top w:val="single" w:sz="12" w:space="0" w:color="auto"/>
              <w:left w:val="single" w:sz="6" w:space="0" w:color="auto"/>
              <w:bottom w:val="single" w:sz="12" w:space="0" w:color="auto"/>
              <w:right w:val="single" w:sz="12" w:space="0" w:color="auto"/>
            </w:tcBorders>
            <w:vAlign w:val="center"/>
          </w:tcPr>
          <w:p w:rsidR="00335772" w:rsidRPr="00EF6AF4" w:rsidRDefault="00335772" w:rsidP="00166573">
            <w:pPr>
              <w:pStyle w:val="Tekst-sredinautablicikrupnije"/>
            </w:pPr>
            <w:r w:rsidRPr="00EF6AF4">
              <w:t>r</w:t>
            </w:r>
          </w:p>
        </w:tc>
      </w:tr>
      <w:tr w:rsidR="0079623C" w:rsidRPr="007A5148" w:rsidTr="00360F61">
        <w:trPr>
          <w:cantSplit/>
          <w:trHeight w:val="744"/>
        </w:trPr>
        <w:tc>
          <w:tcPr>
            <w:tcW w:w="534"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rednjibrojeviutablici"/>
            </w:pPr>
            <w:r>
              <w:t>1</w:t>
            </w:r>
          </w:p>
        </w:tc>
        <w:tc>
          <w:tcPr>
            <w:tcW w:w="2679"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itnaslovautablici"/>
            </w:pPr>
            <w:r w:rsidRPr="007A5148">
              <w:t>Opredijeljen je za ulogu voditelja prije svega</w:t>
            </w:r>
            <w:r w:rsidR="00841696">
              <w:t>.</w:t>
            </w:r>
          </w:p>
        </w:tc>
        <w:tc>
          <w:tcPr>
            <w:tcW w:w="723" w:type="dxa"/>
            <w:tcBorders>
              <w:top w:val="single" w:sz="12"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215</w:t>
            </w:r>
          </w:p>
        </w:tc>
        <w:tc>
          <w:tcPr>
            <w:tcW w:w="850" w:type="dxa"/>
            <w:tcBorders>
              <w:top w:val="single" w:sz="12"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4,4299</w:t>
            </w:r>
          </w:p>
        </w:tc>
        <w:tc>
          <w:tcPr>
            <w:tcW w:w="852" w:type="dxa"/>
            <w:tcBorders>
              <w:top w:val="single" w:sz="12"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,4464</w:t>
            </w:r>
          </w:p>
        </w:tc>
        <w:tc>
          <w:tcPr>
            <w:tcW w:w="849" w:type="dxa"/>
            <w:tcBorders>
              <w:top w:val="single" w:sz="12"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10</w:t>
            </w:r>
          </w:p>
        </w:tc>
        <w:tc>
          <w:tcPr>
            <w:tcW w:w="852" w:type="dxa"/>
            <w:tcBorders>
              <w:top w:val="single" w:sz="12"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t>4,3857</w:t>
            </w:r>
          </w:p>
        </w:tc>
        <w:tc>
          <w:tcPr>
            <w:tcW w:w="850" w:type="dxa"/>
            <w:tcBorders>
              <w:top w:val="single" w:sz="12"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,3</w:t>
            </w:r>
            <w:r>
              <w:t>753</w:t>
            </w:r>
          </w:p>
        </w:tc>
        <w:tc>
          <w:tcPr>
            <w:tcW w:w="850" w:type="dxa"/>
            <w:tcBorders>
              <w:top w:val="single" w:sz="12" w:space="0" w:color="auto"/>
              <w:left w:val="single" w:sz="12" w:space="0" w:color="auto"/>
              <w:bottom w:val="single" w:sz="6" w:space="0" w:color="auto"/>
              <w:right w:val="single" w:sz="4" w:space="0" w:color="auto"/>
            </w:tcBorders>
            <w:vAlign w:val="center"/>
          </w:tcPr>
          <w:p w:rsidR="00335772" w:rsidRPr="005B767B" w:rsidRDefault="00335772" w:rsidP="00166573">
            <w:pPr>
              <w:pStyle w:val="Srednjibrojeviutablici"/>
            </w:pPr>
            <w:r w:rsidRPr="005B767B">
              <w:t>0,0446</w:t>
            </w:r>
          </w:p>
        </w:tc>
        <w:tc>
          <w:tcPr>
            <w:tcW w:w="850" w:type="dxa"/>
            <w:tcBorders>
              <w:top w:val="single" w:sz="12" w:space="0" w:color="auto"/>
              <w:left w:val="single" w:sz="4" w:space="0" w:color="auto"/>
              <w:bottom w:val="single" w:sz="6" w:space="0" w:color="auto"/>
              <w:right w:val="single" w:sz="12" w:space="0" w:color="auto"/>
            </w:tcBorders>
            <w:vAlign w:val="center"/>
          </w:tcPr>
          <w:p w:rsidR="00335772" w:rsidRPr="0079623C" w:rsidRDefault="00335772" w:rsidP="00166573">
            <w:pPr>
              <w:pStyle w:val="Srednjibrojeviutablici"/>
            </w:pPr>
            <w:r w:rsidRPr="0079623C">
              <w:t>3</w:t>
            </w:r>
          </w:p>
        </w:tc>
        <w:tc>
          <w:tcPr>
            <w:tcW w:w="852" w:type="dxa"/>
            <w:tcBorders>
              <w:top w:val="single" w:sz="12"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0,115</w:t>
            </w:r>
          </w:p>
        </w:tc>
        <w:tc>
          <w:tcPr>
            <w:tcW w:w="850" w:type="dxa"/>
            <w:tcBorders>
              <w:top w:val="single" w:sz="12"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,734</w:t>
            </w:r>
          </w:p>
        </w:tc>
        <w:tc>
          <w:tcPr>
            <w:tcW w:w="709" w:type="dxa"/>
            <w:tcBorders>
              <w:top w:val="single" w:sz="12"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0,308</w:t>
            </w:r>
          </w:p>
        </w:tc>
        <w:tc>
          <w:tcPr>
            <w:tcW w:w="809" w:type="dxa"/>
            <w:tcBorders>
              <w:top w:val="single" w:sz="12"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223</w:t>
            </w:r>
          </w:p>
        </w:tc>
        <w:tc>
          <w:tcPr>
            <w:tcW w:w="646" w:type="dxa"/>
            <w:tcBorders>
              <w:top w:val="single" w:sz="12"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,759</w:t>
            </w:r>
          </w:p>
        </w:tc>
        <w:tc>
          <w:tcPr>
            <w:tcW w:w="671" w:type="dxa"/>
            <w:tcBorders>
              <w:top w:val="single" w:sz="12"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,021</w:t>
            </w:r>
          </w:p>
        </w:tc>
      </w:tr>
      <w:tr w:rsidR="0079623C" w:rsidRPr="007A5148" w:rsidTr="00360F61">
        <w:trPr>
          <w:cantSplit/>
          <w:trHeight w:val="674"/>
        </w:trPr>
        <w:tc>
          <w:tcPr>
            <w:tcW w:w="534"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rednjibrojeviutablici"/>
            </w:pPr>
            <w:r>
              <w:t>2</w:t>
            </w:r>
          </w:p>
        </w:tc>
        <w:tc>
          <w:tcPr>
            <w:tcW w:w="2679"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itnaslovautablici"/>
            </w:pPr>
            <w:r w:rsidRPr="007A5148">
              <w:t>Vodi različito od načina na koji je navikao</w:t>
            </w:r>
            <w:r w:rsidR="00841696">
              <w:t>.</w:t>
            </w:r>
          </w:p>
        </w:tc>
        <w:tc>
          <w:tcPr>
            <w:tcW w:w="723"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215</w:t>
            </w:r>
          </w:p>
        </w:tc>
        <w:tc>
          <w:tcPr>
            <w:tcW w:w="850"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4,4798</w:t>
            </w:r>
          </w:p>
        </w:tc>
        <w:tc>
          <w:tcPr>
            <w:tcW w:w="852"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,475</w:t>
            </w:r>
            <w:r>
              <w:t>4</w:t>
            </w:r>
          </w:p>
        </w:tc>
        <w:tc>
          <w:tcPr>
            <w:tcW w:w="849"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10</w:t>
            </w:r>
          </w:p>
        </w:tc>
        <w:tc>
          <w:tcPr>
            <w:tcW w:w="852"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4,2833</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964397" w:rsidRDefault="00335772" w:rsidP="00166573">
            <w:pPr>
              <w:pStyle w:val="Srednjibrojeviutablici"/>
            </w:pPr>
            <w:r w:rsidRPr="007A5148">
              <w:t>,550</w:t>
            </w:r>
            <w:r>
              <w:t>3</w:t>
            </w:r>
          </w:p>
        </w:tc>
        <w:tc>
          <w:tcPr>
            <w:tcW w:w="850" w:type="dxa"/>
            <w:tcBorders>
              <w:top w:val="single" w:sz="6" w:space="0" w:color="auto"/>
              <w:left w:val="single" w:sz="12" w:space="0" w:color="auto"/>
              <w:bottom w:val="single" w:sz="6" w:space="0" w:color="auto"/>
              <w:right w:val="single" w:sz="4" w:space="0" w:color="auto"/>
            </w:tcBorders>
            <w:vAlign w:val="center"/>
          </w:tcPr>
          <w:p w:rsidR="00335772" w:rsidRPr="005B767B" w:rsidRDefault="00335772" w:rsidP="00166573">
            <w:pPr>
              <w:pStyle w:val="Srednjibrojeviutablici"/>
            </w:pPr>
            <w:r w:rsidRPr="005B767B">
              <w:t>0,1965</w:t>
            </w:r>
          </w:p>
        </w:tc>
        <w:tc>
          <w:tcPr>
            <w:tcW w:w="850" w:type="dxa"/>
            <w:tcBorders>
              <w:top w:val="single" w:sz="6" w:space="0" w:color="auto"/>
              <w:left w:val="single" w:sz="4" w:space="0" w:color="auto"/>
              <w:bottom w:val="single" w:sz="6" w:space="0" w:color="auto"/>
              <w:right w:val="single" w:sz="12" w:space="0" w:color="auto"/>
            </w:tcBorders>
            <w:vAlign w:val="center"/>
          </w:tcPr>
          <w:p w:rsidR="00335772" w:rsidRPr="0079623C" w:rsidRDefault="00335772" w:rsidP="00166573">
            <w:pPr>
              <w:pStyle w:val="Srednjibrojeviutablici"/>
            </w:pPr>
            <w:r w:rsidRPr="0079623C">
              <w:t>7</w:t>
            </w:r>
          </w:p>
        </w:tc>
        <w:tc>
          <w:tcPr>
            <w:tcW w:w="852"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0,703</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,403</w:t>
            </w:r>
          </w:p>
        </w:tc>
        <w:tc>
          <w:tcPr>
            <w:tcW w:w="709"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1,269</w:t>
            </w:r>
          </w:p>
        </w:tc>
        <w:tc>
          <w:tcPr>
            <w:tcW w:w="809"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223</w:t>
            </w:r>
          </w:p>
        </w:tc>
        <w:tc>
          <w:tcPr>
            <w:tcW w:w="646"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,206</w:t>
            </w:r>
          </w:p>
        </w:tc>
        <w:tc>
          <w:tcPr>
            <w:tcW w:w="671"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,085</w:t>
            </w:r>
          </w:p>
        </w:tc>
      </w:tr>
      <w:tr w:rsidR="0079623C" w:rsidRPr="007A5148" w:rsidTr="00360F61">
        <w:trPr>
          <w:cantSplit/>
          <w:trHeight w:val="503"/>
        </w:trPr>
        <w:tc>
          <w:tcPr>
            <w:tcW w:w="534"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rednjibrojeviutablici"/>
            </w:pPr>
            <w:r>
              <w:t>3</w:t>
            </w:r>
          </w:p>
        </w:tc>
        <w:tc>
          <w:tcPr>
            <w:tcW w:w="2679"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itnaslovautablici"/>
            </w:pPr>
            <w:r w:rsidRPr="007A5148">
              <w:t>Prihvaća svoje "mekše" strane</w:t>
            </w:r>
            <w:r w:rsidR="00360F61">
              <w:t>.</w:t>
            </w:r>
          </w:p>
        </w:tc>
        <w:tc>
          <w:tcPr>
            <w:tcW w:w="723"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215</w:t>
            </w:r>
          </w:p>
        </w:tc>
        <w:tc>
          <w:tcPr>
            <w:tcW w:w="850"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4,0814</w:t>
            </w:r>
          </w:p>
        </w:tc>
        <w:tc>
          <w:tcPr>
            <w:tcW w:w="852"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,597</w:t>
            </w:r>
            <w:r>
              <w:t>7</w:t>
            </w:r>
          </w:p>
        </w:tc>
        <w:tc>
          <w:tcPr>
            <w:tcW w:w="849"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10</w:t>
            </w:r>
          </w:p>
        </w:tc>
        <w:tc>
          <w:tcPr>
            <w:tcW w:w="852"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4,0333</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,3583</w:t>
            </w:r>
          </w:p>
        </w:tc>
        <w:tc>
          <w:tcPr>
            <w:tcW w:w="850" w:type="dxa"/>
            <w:tcBorders>
              <w:top w:val="single" w:sz="6" w:space="0" w:color="auto"/>
              <w:left w:val="single" w:sz="12" w:space="0" w:color="auto"/>
              <w:bottom w:val="single" w:sz="6" w:space="0" w:color="auto"/>
              <w:right w:val="single" w:sz="4" w:space="0" w:color="auto"/>
            </w:tcBorders>
            <w:vAlign w:val="center"/>
          </w:tcPr>
          <w:p w:rsidR="00335772" w:rsidRPr="005B767B" w:rsidRDefault="00335772" w:rsidP="00166573">
            <w:pPr>
              <w:pStyle w:val="Srednjibrojeviutablici"/>
            </w:pPr>
            <w:r w:rsidRPr="005B767B">
              <w:t>0,0481</w:t>
            </w:r>
          </w:p>
        </w:tc>
        <w:tc>
          <w:tcPr>
            <w:tcW w:w="850" w:type="dxa"/>
            <w:tcBorders>
              <w:top w:val="single" w:sz="6" w:space="0" w:color="auto"/>
              <w:left w:val="single" w:sz="4" w:space="0" w:color="auto"/>
              <w:bottom w:val="single" w:sz="6" w:space="0" w:color="auto"/>
              <w:right w:val="single" w:sz="12" w:space="0" w:color="auto"/>
            </w:tcBorders>
            <w:vAlign w:val="center"/>
          </w:tcPr>
          <w:p w:rsidR="00335772" w:rsidRPr="0079623C" w:rsidRDefault="00335772" w:rsidP="00166573">
            <w:pPr>
              <w:pStyle w:val="Srednjibrojeviutablici"/>
            </w:pPr>
            <w:r w:rsidRPr="0079623C">
              <w:t>4</w:t>
            </w:r>
          </w:p>
        </w:tc>
        <w:tc>
          <w:tcPr>
            <w:tcW w:w="852"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4,856</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,029</w:t>
            </w:r>
          </w:p>
        </w:tc>
        <w:tc>
          <w:tcPr>
            <w:tcW w:w="709"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0,399</w:t>
            </w:r>
          </w:p>
        </w:tc>
        <w:tc>
          <w:tcPr>
            <w:tcW w:w="809"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11,472</w:t>
            </w:r>
          </w:p>
        </w:tc>
        <w:tc>
          <w:tcPr>
            <w:tcW w:w="646"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,697</w:t>
            </w:r>
          </w:p>
        </w:tc>
        <w:tc>
          <w:tcPr>
            <w:tcW w:w="671"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,027</w:t>
            </w:r>
          </w:p>
        </w:tc>
      </w:tr>
      <w:tr w:rsidR="0079623C" w:rsidRPr="007A5148" w:rsidTr="00360F61">
        <w:trPr>
          <w:cantSplit/>
          <w:trHeight w:val="503"/>
        </w:trPr>
        <w:tc>
          <w:tcPr>
            <w:tcW w:w="534"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rednjibrojeviutablici"/>
            </w:pPr>
            <w:r>
              <w:t>4</w:t>
            </w:r>
          </w:p>
        </w:tc>
        <w:tc>
          <w:tcPr>
            <w:tcW w:w="2679"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itnaslovautablici"/>
            </w:pPr>
            <w:r w:rsidRPr="007A5148">
              <w:t>Potiče ispravne odnose koji dovode do pravih rezultata.</w:t>
            </w:r>
          </w:p>
        </w:tc>
        <w:tc>
          <w:tcPr>
            <w:tcW w:w="723"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215</w:t>
            </w:r>
          </w:p>
        </w:tc>
        <w:tc>
          <w:tcPr>
            <w:tcW w:w="850"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4,1240</w:t>
            </w:r>
          </w:p>
        </w:tc>
        <w:tc>
          <w:tcPr>
            <w:tcW w:w="852"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,586</w:t>
            </w:r>
            <w:r>
              <w:t>2</w:t>
            </w:r>
          </w:p>
        </w:tc>
        <w:tc>
          <w:tcPr>
            <w:tcW w:w="849"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10</w:t>
            </w:r>
          </w:p>
        </w:tc>
        <w:tc>
          <w:tcPr>
            <w:tcW w:w="852"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4,1167</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,3338</w:t>
            </w:r>
          </w:p>
        </w:tc>
        <w:tc>
          <w:tcPr>
            <w:tcW w:w="850" w:type="dxa"/>
            <w:tcBorders>
              <w:top w:val="single" w:sz="6" w:space="0" w:color="auto"/>
              <w:left w:val="single" w:sz="12" w:space="0" w:color="auto"/>
              <w:bottom w:val="single" w:sz="6" w:space="0" w:color="auto"/>
              <w:right w:val="single" w:sz="4" w:space="0" w:color="auto"/>
            </w:tcBorders>
            <w:vAlign w:val="center"/>
          </w:tcPr>
          <w:p w:rsidR="00335772" w:rsidRPr="005B767B" w:rsidRDefault="00335772" w:rsidP="00166573">
            <w:pPr>
              <w:pStyle w:val="Srednjibrojeviutablici"/>
            </w:pPr>
            <w:r w:rsidRPr="005B767B">
              <w:t>0,0073</w:t>
            </w:r>
          </w:p>
        </w:tc>
        <w:tc>
          <w:tcPr>
            <w:tcW w:w="850" w:type="dxa"/>
            <w:tcBorders>
              <w:top w:val="single" w:sz="6" w:space="0" w:color="auto"/>
              <w:left w:val="single" w:sz="4" w:space="0" w:color="auto"/>
              <w:bottom w:val="single" w:sz="6" w:space="0" w:color="auto"/>
              <w:right w:val="single" w:sz="12" w:space="0" w:color="auto"/>
            </w:tcBorders>
            <w:vAlign w:val="center"/>
          </w:tcPr>
          <w:p w:rsidR="00335772" w:rsidRPr="0079623C" w:rsidRDefault="00335772" w:rsidP="00166573">
            <w:pPr>
              <w:pStyle w:val="Srednjibrojeviutablici"/>
            </w:pPr>
            <w:r w:rsidRPr="0079623C">
              <w:t>1</w:t>
            </w:r>
          </w:p>
        </w:tc>
        <w:tc>
          <w:tcPr>
            <w:tcW w:w="852"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3,900</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,050</w:t>
            </w:r>
          </w:p>
        </w:tc>
        <w:tc>
          <w:tcPr>
            <w:tcW w:w="709"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0,065</w:t>
            </w:r>
          </w:p>
        </w:tc>
        <w:tc>
          <w:tcPr>
            <w:tcW w:w="809"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11,757</w:t>
            </w:r>
          </w:p>
        </w:tc>
        <w:tc>
          <w:tcPr>
            <w:tcW w:w="646"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,949</w:t>
            </w:r>
          </w:p>
        </w:tc>
        <w:tc>
          <w:tcPr>
            <w:tcW w:w="671"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,004</w:t>
            </w:r>
          </w:p>
        </w:tc>
      </w:tr>
      <w:tr w:rsidR="0079623C" w:rsidRPr="007A5148" w:rsidTr="00360F61">
        <w:trPr>
          <w:cantSplit/>
          <w:trHeight w:val="503"/>
        </w:trPr>
        <w:tc>
          <w:tcPr>
            <w:tcW w:w="534"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rednjibrojeviutablici"/>
            </w:pPr>
            <w:r>
              <w:t>5</w:t>
            </w:r>
          </w:p>
        </w:tc>
        <w:tc>
          <w:tcPr>
            <w:tcW w:w="2679"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itnaslovautablici"/>
            </w:pPr>
            <w:r w:rsidRPr="007A5148">
              <w:t>Prakticira komunikacijske vještine.</w:t>
            </w:r>
          </w:p>
        </w:tc>
        <w:tc>
          <w:tcPr>
            <w:tcW w:w="723"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215</w:t>
            </w:r>
          </w:p>
        </w:tc>
        <w:tc>
          <w:tcPr>
            <w:tcW w:w="850"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4,2713</w:t>
            </w:r>
          </w:p>
        </w:tc>
        <w:tc>
          <w:tcPr>
            <w:tcW w:w="852"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,5695</w:t>
            </w:r>
          </w:p>
        </w:tc>
        <w:tc>
          <w:tcPr>
            <w:tcW w:w="849"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10</w:t>
            </w:r>
          </w:p>
        </w:tc>
        <w:tc>
          <w:tcPr>
            <w:tcW w:w="852"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t>4,2500</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w:t>
            </w:r>
            <w:r>
              <w:t>4101</w:t>
            </w:r>
          </w:p>
        </w:tc>
        <w:tc>
          <w:tcPr>
            <w:tcW w:w="850" w:type="dxa"/>
            <w:tcBorders>
              <w:top w:val="single" w:sz="6" w:space="0" w:color="auto"/>
              <w:left w:val="single" w:sz="12" w:space="0" w:color="auto"/>
              <w:bottom w:val="single" w:sz="6" w:space="0" w:color="auto"/>
              <w:right w:val="single" w:sz="4" w:space="0" w:color="auto"/>
            </w:tcBorders>
            <w:vAlign w:val="center"/>
          </w:tcPr>
          <w:p w:rsidR="00335772" w:rsidRPr="005B767B" w:rsidRDefault="00335772" w:rsidP="00166573">
            <w:pPr>
              <w:pStyle w:val="Srednjibrojeviutablici"/>
            </w:pPr>
            <w:r w:rsidRPr="005B767B">
              <w:t>0,0213</w:t>
            </w:r>
          </w:p>
        </w:tc>
        <w:tc>
          <w:tcPr>
            <w:tcW w:w="850" w:type="dxa"/>
            <w:tcBorders>
              <w:top w:val="single" w:sz="6" w:space="0" w:color="auto"/>
              <w:left w:val="single" w:sz="4" w:space="0" w:color="auto"/>
              <w:bottom w:val="single" w:sz="6" w:space="0" w:color="auto"/>
              <w:right w:val="single" w:sz="12" w:space="0" w:color="auto"/>
            </w:tcBorders>
            <w:vAlign w:val="center"/>
          </w:tcPr>
          <w:p w:rsidR="00335772" w:rsidRPr="0079623C" w:rsidRDefault="00335772" w:rsidP="00166573">
            <w:pPr>
              <w:pStyle w:val="Srednjibrojeviutablici"/>
            </w:pPr>
            <w:r w:rsidRPr="0079623C">
              <w:t>2</w:t>
            </w:r>
          </w:p>
        </w:tc>
        <w:tc>
          <w:tcPr>
            <w:tcW w:w="852"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1,221</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,270</w:t>
            </w:r>
          </w:p>
        </w:tc>
        <w:tc>
          <w:tcPr>
            <w:tcW w:w="709"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0,117</w:t>
            </w:r>
          </w:p>
        </w:tc>
        <w:tc>
          <w:tcPr>
            <w:tcW w:w="809"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223</w:t>
            </w:r>
          </w:p>
        </w:tc>
        <w:tc>
          <w:tcPr>
            <w:tcW w:w="646"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,907</w:t>
            </w:r>
          </w:p>
        </w:tc>
        <w:tc>
          <w:tcPr>
            <w:tcW w:w="671"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,008</w:t>
            </w:r>
          </w:p>
        </w:tc>
      </w:tr>
      <w:tr w:rsidR="0079623C" w:rsidRPr="007A5148" w:rsidTr="00360F61">
        <w:trPr>
          <w:cantSplit/>
          <w:trHeight w:val="503"/>
        </w:trPr>
        <w:tc>
          <w:tcPr>
            <w:tcW w:w="534"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rednjibrojeviutablici"/>
            </w:pPr>
            <w:r>
              <w:t>6</w:t>
            </w:r>
          </w:p>
        </w:tc>
        <w:tc>
          <w:tcPr>
            <w:tcW w:w="2679"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itnaslovautablici"/>
            </w:pPr>
            <w:r w:rsidRPr="007A5148">
              <w:t>Inspirira drug</w:t>
            </w:r>
            <w:r w:rsidR="005F129D">
              <w:t>e</w:t>
            </w:r>
            <w:r w:rsidR="00BB1935">
              <w:t>.</w:t>
            </w:r>
          </w:p>
        </w:tc>
        <w:tc>
          <w:tcPr>
            <w:tcW w:w="723"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215</w:t>
            </w:r>
          </w:p>
        </w:tc>
        <w:tc>
          <w:tcPr>
            <w:tcW w:w="850"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4,1349</w:t>
            </w:r>
          </w:p>
        </w:tc>
        <w:tc>
          <w:tcPr>
            <w:tcW w:w="852"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,5891</w:t>
            </w:r>
          </w:p>
        </w:tc>
        <w:tc>
          <w:tcPr>
            <w:tcW w:w="849" w:type="dxa"/>
            <w:tcBorders>
              <w:top w:val="single" w:sz="6" w:space="0" w:color="auto"/>
              <w:left w:val="single" w:sz="12"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10</w:t>
            </w:r>
          </w:p>
        </w:tc>
        <w:tc>
          <w:tcPr>
            <w:tcW w:w="852" w:type="dxa"/>
            <w:tcBorders>
              <w:top w:val="single" w:sz="6" w:space="0" w:color="auto"/>
              <w:left w:val="single" w:sz="6" w:space="0" w:color="auto"/>
              <w:bottom w:val="single" w:sz="6" w:space="0" w:color="auto"/>
              <w:right w:val="single" w:sz="6" w:space="0" w:color="auto"/>
            </w:tcBorders>
            <w:vAlign w:val="center"/>
          </w:tcPr>
          <w:p w:rsidR="00335772" w:rsidRPr="007A5148" w:rsidRDefault="00335772" w:rsidP="00166573">
            <w:pPr>
              <w:pStyle w:val="Srednjibrojeviutablici"/>
            </w:pPr>
            <w:r w:rsidRPr="007A5148">
              <w:t>4,0714</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7A5148" w:rsidRDefault="00335772" w:rsidP="00166573">
            <w:pPr>
              <w:pStyle w:val="Srednjibrojeviutablici"/>
            </w:pPr>
            <w:r w:rsidRPr="007A5148">
              <w:t>,41102</w:t>
            </w:r>
          </w:p>
        </w:tc>
        <w:tc>
          <w:tcPr>
            <w:tcW w:w="850" w:type="dxa"/>
            <w:tcBorders>
              <w:top w:val="single" w:sz="6" w:space="0" w:color="auto"/>
              <w:left w:val="single" w:sz="12" w:space="0" w:color="auto"/>
              <w:bottom w:val="single" w:sz="6" w:space="0" w:color="auto"/>
              <w:right w:val="single" w:sz="4" w:space="0" w:color="auto"/>
            </w:tcBorders>
            <w:vAlign w:val="center"/>
          </w:tcPr>
          <w:p w:rsidR="00335772" w:rsidRPr="005B767B" w:rsidRDefault="00335772" w:rsidP="00166573">
            <w:pPr>
              <w:pStyle w:val="Srednjibrojeviutablici"/>
            </w:pPr>
            <w:r w:rsidRPr="005B767B">
              <w:t>0,0635</w:t>
            </w:r>
          </w:p>
        </w:tc>
        <w:tc>
          <w:tcPr>
            <w:tcW w:w="850" w:type="dxa"/>
            <w:tcBorders>
              <w:top w:val="single" w:sz="6" w:space="0" w:color="auto"/>
              <w:left w:val="single" w:sz="4" w:space="0" w:color="auto"/>
              <w:bottom w:val="single" w:sz="6" w:space="0" w:color="auto"/>
              <w:right w:val="single" w:sz="12" w:space="0" w:color="auto"/>
            </w:tcBorders>
            <w:vAlign w:val="center"/>
          </w:tcPr>
          <w:p w:rsidR="00335772" w:rsidRPr="0079623C" w:rsidRDefault="00335772" w:rsidP="00166573">
            <w:pPr>
              <w:pStyle w:val="Srednjibrojeviutablici"/>
            </w:pPr>
            <w:r w:rsidRPr="0079623C">
              <w:t>5</w:t>
            </w:r>
          </w:p>
        </w:tc>
        <w:tc>
          <w:tcPr>
            <w:tcW w:w="852"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2,363</w:t>
            </w:r>
          </w:p>
        </w:tc>
        <w:tc>
          <w:tcPr>
            <w:tcW w:w="850"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,126</w:t>
            </w:r>
          </w:p>
        </w:tc>
        <w:tc>
          <w:tcPr>
            <w:tcW w:w="709" w:type="dxa"/>
            <w:tcBorders>
              <w:top w:val="single" w:sz="6" w:space="0" w:color="auto"/>
              <w:left w:val="single" w:sz="12"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0,336</w:t>
            </w:r>
          </w:p>
        </w:tc>
        <w:tc>
          <w:tcPr>
            <w:tcW w:w="809"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223</w:t>
            </w:r>
          </w:p>
        </w:tc>
        <w:tc>
          <w:tcPr>
            <w:tcW w:w="646" w:type="dxa"/>
            <w:tcBorders>
              <w:top w:val="single" w:sz="6" w:space="0" w:color="auto"/>
              <w:left w:val="single" w:sz="6" w:space="0" w:color="auto"/>
              <w:bottom w:val="single" w:sz="6" w:space="0" w:color="auto"/>
              <w:right w:val="single" w:sz="6" w:space="0" w:color="auto"/>
            </w:tcBorders>
            <w:vAlign w:val="center"/>
          </w:tcPr>
          <w:p w:rsidR="00335772" w:rsidRPr="00C0067B" w:rsidRDefault="00335772" w:rsidP="00166573">
            <w:pPr>
              <w:pStyle w:val="Srednjibrojeviutablici"/>
            </w:pPr>
            <w:r w:rsidRPr="00C0067B">
              <w:t>,737</w:t>
            </w:r>
          </w:p>
        </w:tc>
        <w:tc>
          <w:tcPr>
            <w:tcW w:w="671" w:type="dxa"/>
            <w:tcBorders>
              <w:top w:val="single" w:sz="6" w:space="0" w:color="auto"/>
              <w:left w:val="single" w:sz="6" w:space="0" w:color="auto"/>
              <w:bottom w:val="single" w:sz="6" w:space="0" w:color="auto"/>
              <w:right w:val="single" w:sz="12" w:space="0" w:color="auto"/>
            </w:tcBorders>
            <w:vAlign w:val="center"/>
          </w:tcPr>
          <w:p w:rsidR="00335772" w:rsidRPr="00C0067B" w:rsidRDefault="00335772" w:rsidP="00166573">
            <w:pPr>
              <w:pStyle w:val="Srednjibrojeviutablici"/>
            </w:pPr>
            <w:r w:rsidRPr="00C0067B">
              <w:t>,022</w:t>
            </w:r>
          </w:p>
        </w:tc>
      </w:tr>
      <w:tr w:rsidR="0079623C" w:rsidRPr="007A5148" w:rsidTr="00360F61">
        <w:trPr>
          <w:cantSplit/>
          <w:trHeight w:val="503"/>
        </w:trPr>
        <w:tc>
          <w:tcPr>
            <w:tcW w:w="534" w:type="dxa"/>
            <w:tcBorders>
              <w:top w:val="single" w:sz="12" w:space="0" w:color="auto"/>
              <w:left w:val="single" w:sz="12" w:space="0" w:color="auto"/>
              <w:bottom w:val="single" w:sz="12" w:space="0" w:color="auto"/>
              <w:right w:val="single" w:sz="12" w:space="0" w:color="auto"/>
            </w:tcBorders>
            <w:vAlign w:val="center"/>
          </w:tcPr>
          <w:p w:rsidR="00335772" w:rsidRPr="007A5148" w:rsidRDefault="00335772" w:rsidP="00166573">
            <w:pPr>
              <w:pStyle w:val="Srednjibrojeviutablici"/>
            </w:pPr>
            <w:r>
              <w:t>7</w:t>
            </w:r>
          </w:p>
        </w:tc>
        <w:tc>
          <w:tcPr>
            <w:tcW w:w="2679" w:type="dxa"/>
            <w:tcBorders>
              <w:top w:val="single" w:sz="12" w:space="0" w:color="auto"/>
              <w:left w:val="single" w:sz="12" w:space="0" w:color="auto"/>
              <w:bottom w:val="single" w:sz="12" w:space="0" w:color="auto"/>
              <w:right w:val="single" w:sz="12" w:space="0" w:color="auto"/>
            </w:tcBorders>
            <w:vAlign w:val="center"/>
          </w:tcPr>
          <w:p w:rsidR="00335772" w:rsidRPr="007A5148" w:rsidRDefault="005F129D" w:rsidP="00166573">
            <w:pPr>
              <w:pStyle w:val="Sitnaslovautablici"/>
            </w:pPr>
            <w:r>
              <w:t>Gradi</w:t>
            </w:r>
            <w:r w:rsidR="00335772" w:rsidRPr="007A5148">
              <w:t xml:space="preserve"> ljud</w:t>
            </w:r>
            <w:r>
              <w:t>e</w:t>
            </w:r>
            <w:r w:rsidR="00335772" w:rsidRPr="007A5148">
              <w:t>, a ne sustav</w:t>
            </w:r>
            <w:r>
              <w:t>e</w:t>
            </w:r>
            <w:r w:rsidR="000C05D4">
              <w:t>.</w:t>
            </w:r>
          </w:p>
        </w:tc>
        <w:tc>
          <w:tcPr>
            <w:tcW w:w="723" w:type="dxa"/>
            <w:tcBorders>
              <w:top w:val="single" w:sz="6" w:space="0" w:color="auto"/>
              <w:left w:val="single" w:sz="12" w:space="0" w:color="auto"/>
              <w:bottom w:val="single" w:sz="12" w:space="0" w:color="auto"/>
              <w:right w:val="single" w:sz="6" w:space="0" w:color="auto"/>
            </w:tcBorders>
            <w:vAlign w:val="center"/>
          </w:tcPr>
          <w:p w:rsidR="00335772" w:rsidRPr="007A5148" w:rsidRDefault="00335772" w:rsidP="00166573">
            <w:pPr>
              <w:pStyle w:val="Srednjibrojeviutablici"/>
            </w:pPr>
            <w:r w:rsidRPr="007A5148">
              <w:t>214</w:t>
            </w:r>
          </w:p>
        </w:tc>
        <w:tc>
          <w:tcPr>
            <w:tcW w:w="850" w:type="dxa"/>
            <w:tcBorders>
              <w:top w:val="single" w:sz="6" w:space="0" w:color="auto"/>
              <w:left w:val="single" w:sz="6" w:space="0" w:color="auto"/>
              <w:bottom w:val="single" w:sz="12" w:space="0" w:color="auto"/>
              <w:right w:val="single" w:sz="6" w:space="0" w:color="auto"/>
            </w:tcBorders>
            <w:vAlign w:val="center"/>
          </w:tcPr>
          <w:p w:rsidR="00335772" w:rsidRPr="007A5148" w:rsidRDefault="00335772" w:rsidP="00166573">
            <w:pPr>
              <w:pStyle w:val="Srednjibrojeviutablici"/>
            </w:pPr>
            <w:r w:rsidRPr="007A5148">
              <w:t>4,3754</w:t>
            </w:r>
          </w:p>
        </w:tc>
        <w:tc>
          <w:tcPr>
            <w:tcW w:w="852" w:type="dxa"/>
            <w:tcBorders>
              <w:top w:val="single" w:sz="6" w:space="0" w:color="auto"/>
              <w:left w:val="single" w:sz="6" w:space="0" w:color="auto"/>
              <w:bottom w:val="single" w:sz="12" w:space="0" w:color="auto"/>
              <w:right w:val="single" w:sz="12" w:space="0" w:color="auto"/>
            </w:tcBorders>
            <w:vAlign w:val="center"/>
          </w:tcPr>
          <w:p w:rsidR="00335772" w:rsidRPr="007A5148" w:rsidRDefault="00335772" w:rsidP="00166573">
            <w:pPr>
              <w:pStyle w:val="Srednjibrojeviutablici"/>
            </w:pPr>
            <w:r w:rsidRPr="007A5148">
              <w:t>,50922</w:t>
            </w:r>
          </w:p>
        </w:tc>
        <w:tc>
          <w:tcPr>
            <w:tcW w:w="849" w:type="dxa"/>
            <w:tcBorders>
              <w:top w:val="single" w:sz="6" w:space="0" w:color="auto"/>
              <w:left w:val="single" w:sz="12" w:space="0" w:color="auto"/>
              <w:bottom w:val="single" w:sz="12" w:space="0" w:color="auto"/>
              <w:right w:val="single" w:sz="6" w:space="0" w:color="auto"/>
            </w:tcBorders>
            <w:vAlign w:val="center"/>
          </w:tcPr>
          <w:p w:rsidR="00335772" w:rsidRPr="007A5148" w:rsidRDefault="00335772" w:rsidP="00166573">
            <w:pPr>
              <w:pStyle w:val="Srednjibrojeviutablici"/>
            </w:pPr>
            <w:r w:rsidRPr="007A5148">
              <w:t>10</w:t>
            </w:r>
          </w:p>
        </w:tc>
        <w:tc>
          <w:tcPr>
            <w:tcW w:w="852" w:type="dxa"/>
            <w:tcBorders>
              <w:top w:val="single" w:sz="6" w:space="0" w:color="auto"/>
              <w:left w:val="single" w:sz="6" w:space="0" w:color="auto"/>
              <w:bottom w:val="single" w:sz="12" w:space="0" w:color="auto"/>
              <w:right w:val="single" w:sz="6" w:space="0" w:color="auto"/>
            </w:tcBorders>
            <w:vAlign w:val="center"/>
          </w:tcPr>
          <w:p w:rsidR="00335772" w:rsidRPr="007A5148" w:rsidRDefault="00335772" w:rsidP="00166573">
            <w:pPr>
              <w:pStyle w:val="Srednjibrojeviutablici"/>
            </w:pPr>
            <w:r w:rsidRPr="007A5148">
              <w:t>4,2833</w:t>
            </w:r>
          </w:p>
        </w:tc>
        <w:tc>
          <w:tcPr>
            <w:tcW w:w="850" w:type="dxa"/>
            <w:tcBorders>
              <w:top w:val="single" w:sz="6" w:space="0" w:color="auto"/>
              <w:left w:val="single" w:sz="6" w:space="0" w:color="auto"/>
              <w:bottom w:val="single" w:sz="12" w:space="0" w:color="auto"/>
              <w:right w:val="single" w:sz="12" w:space="0" w:color="auto"/>
            </w:tcBorders>
            <w:vAlign w:val="center"/>
          </w:tcPr>
          <w:p w:rsidR="00335772" w:rsidRPr="007A5148" w:rsidRDefault="00335772" w:rsidP="00166573">
            <w:pPr>
              <w:pStyle w:val="Srednjibrojeviutablici"/>
            </w:pPr>
            <w:r w:rsidRPr="007A5148">
              <w:t>,54461</w:t>
            </w:r>
          </w:p>
        </w:tc>
        <w:tc>
          <w:tcPr>
            <w:tcW w:w="850" w:type="dxa"/>
            <w:tcBorders>
              <w:top w:val="single" w:sz="6" w:space="0" w:color="auto"/>
              <w:left w:val="single" w:sz="12" w:space="0" w:color="auto"/>
              <w:bottom w:val="single" w:sz="12" w:space="0" w:color="auto"/>
              <w:right w:val="single" w:sz="4" w:space="0" w:color="auto"/>
            </w:tcBorders>
            <w:vAlign w:val="center"/>
          </w:tcPr>
          <w:p w:rsidR="00335772" w:rsidRPr="005B767B" w:rsidRDefault="00335772" w:rsidP="00166573">
            <w:pPr>
              <w:pStyle w:val="Srednjibrojeviutablici"/>
            </w:pPr>
            <w:r w:rsidRPr="005B767B">
              <w:t>0,0921</w:t>
            </w:r>
          </w:p>
        </w:tc>
        <w:tc>
          <w:tcPr>
            <w:tcW w:w="850" w:type="dxa"/>
            <w:tcBorders>
              <w:top w:val="single" w:sz="6" w:space="0" w:color="auto"/>
              <w:left w:val="single" w:sz="4" w:space="0" w:color="auto"/>
              <w:bottom w:val="single" w:sz="12" w:space="0" w:color="auto"/>
              <w:right w:val="single" w:sz="12" w:space="0" w:color="auto"/>
            </w:tcBorders>
            <w:vAlign w:val="center"/>
          </w:tcPr>
          <w:p w:rsidR="00335772" w:rsidRPr="0079623C" w:rsidRDefault="00335772" w:rsidP="00166573">
            <w:pPr>
              <w:pStyle w:val="Srednjibrojeviutablici"/>
            </w:pPr>
            <w:r w:rsidRPr="0079623C">
              <w:t>6</w:t>
            </w:r>
          </w:p>
        </w:tc>
        <w:tc>
          <w:tcPr>
            <w:tcW w:w="852" w:type="dxa"/>
            <w:tcBorders>
              <w:top w:val="single" w:sz="6" w:space="0" w:color="auto"/>
              <w:left w:val="single" w:sz="12" w:space="0" w:color="auto"/>
              <w:bottom w:val="single" w:sz="12" w:space="0" w:color="auto"/>
              <w:right w:val="single" w:sz="6" w:space="0" w:color="auto"/>
            </w:tcBorders>
            <w:vAlign w:val="center"/>
          </w:tcPr>
          <w:p w:rsidR="00335772" w:rsidRPr="00C0067B" w:rsidRDefault="00335772" w:rsidP="00166573">
            <w:pPr>
              <w:pStyle w:val="Srednjibrojeviutablici"/>
            </w:pPr>
            <w:r w:rsidRPr="00C0067B">
              <w:t>0,160</w:t>
            </w:r>
          </w:p>
        </w:tc>
        <w:tc>
          <w:tcPr>
            <w:tcW w:w="850" w:type="dxa"/>
            <w:tcBorders>
              <w:top w:val="single" w:sz="6" w:space="0" w:color="auto"/>
              <w:left w:val="single" w:sz="6" w:space="0" w:color="auto"/>
              <w:bottom w:val="single" w:sz="12" w:space="0" w:color="auto"/>
              <w:right w:val="single" w:sz="12" w:space="0" w:color="auto"/>
            </w:tcBorders>
            <w:vAlign w:val="center"/>
          </w:tcPr>
          <w:p w:rsidR="00335772" w:rsidRPr="00C0067B" w:rsidRDefault="00335772" w:rsidP="00166573">
            <w:pPr>
              <w:pStyle w:val="Srednjibrojeviutablici"/>
            </w:pPr>
            <w:r w:rsidRPr="00C0067B">
              <w:t>,689</w:t>
            </w:r>
          </w:p>
        </w:tc>
        <w:tc>
          <w:tcPr>
            <w:tcW w:w="709" w:type="dxa"/>
            <w:tcBorders>
              <w:top w:val="single" w:sz="6" w:space="0" w:color="auto"/>
              <w:left w:val="single" w:sz="12" w:space="0" w:color="auto"/>
              <w:bottom w:val="single" w:sz="12" w:space="0" w:color="auto"/>
              <w:right w:val="single" w:sz="6" w:space="0" w:color="auto"/>
            </w:tcBorders>
            <w:vAlign w:val="center"/>
          </w:tcPr>
          <w:p w:rsidR="00335772" w:rsidRPr="00C0067B" w:rsidRDefault="00335772" w:rsidP="00166573">
            <w:pPr>
              <w:pStyle w:val="Srednjibrojeviutablici"/>
            </w:pPr>
            <w:r w:rsidRPr="00C0067B">
              <w:t>0,557</w:t>
            </w:r>
          </w:p>
        </w:tc>
        <w:tc>
          <w:tcPr>
            <w:tcW w:w="809" w:type="dxa"/>
            <w:tcBorders>
              <w:top w:val="single" w:sz="6" w:space="0" w:color="auto"/>
              <w:left w:val="single" w:sz="6" w:space="0" w:color="auto"/>
              <w:bottom w:val="single" w:sz="12" w:space="0" w:color="auto"/>
              <w:right w:val="single" w:sz="6" w:space="0" w:color="auto"/>
            </w:tcBorders>
            <w:vAlign w:val="center"/>
          </w:tcPr>
          <w:p w:rsidR="00335772" w:rsidRPr="00C0067B" w:rsidRDefault="00335772" w:rsidP="00166573">
            <w:pPr>
              <w:pStyle w:val="Srednjibrojeviutablici"/>
            </w:pPr>
            <w:r w:rsidRPr="00C0067B">
              <w:t>222</w:t>
            </w:r>
          </w:p>
        </w:tc>
        <w:tc>
          <w:tcPr>
            <w:tcW w:w="646" w:type="dxa"/>
            <w:tcBorders>
              <w:top w:val="single" w:sz="6" w:space="0" w:color="auto"/>
              <w:left w:val="single" w:sz="6" w:space="0" w:color="auto"/>
              <w:bottom w:val="single" w:sz="12" w:space="0" w:color="auto"/>
              <w:right w:val="single" w:sz="6" w:space="0" w:color="auto"/>
            </w:tcBorders>
            <w:vAlign w:val="center"/>
          </w:tcPr>
          <w:p w:rsidR="00335772" w:rsidRPr="00C0067B" w:rsidRDefault="00335772" w:rsidP="00166573">
            <w:pPr>
              <w:pStyle w:val="Srednjibrojeviutablici"/>
            </w:pPr>
            <w:r w:rsidRPr="00C0067B">
              <w:t>,578</w:t>
            </w:r>
          </w:p>
        </w:tc>
        <w:tc>
          <w:tcPr>
            <w:tcW w:w="671" w:type="dxa"/>
            <w:tcBorders>
              <w:top w:val="single" w:sz="6" w:space="0" w:color="auto"/>
              <w:left w:val="single" w:sz="6" w:space="0" w:color="auto"/>
              <w:bottom w:val="single" w:sz="12" w:space="0" w:color="auto"/>
              <w:right w:val="single" w:sz="12" w:space="0" w:color="auto"/>
            </w:tcBorders>
            <w:vAlign w:val="center"/>
          </w:tcPr>
          <w:p w:rsidR="00335772" w:rsidRPr="00C0067B" w:rsidRDefault="00335772" w:rsidP="00166573">
            <w:pPr>
              <w:pStyle w:val="Srednjibrojeviutablici"/>
            </w:pPr>
            <w:r w:rsidRPr="00C0067B">
              <w:t>,037</w:t>
            </w:r>
          </w:p>
        </w:tc>
      </w:tr>
    </w:tbl>
    <w:p w:rsidR="00A769AD" w:rsidRDefault="00A769AD" w:rsidP="00BB1935">
      <w:pPr>
        <w:pStyle w:val="Biljeka"/>
      </w:pPr>
      <w:r w:rsidRPr="00804C62">
        <w:rPr>
          <w:b/>
        </w:rPr>
        <w:t>Bilješka</w:t>
      </w:r>
      <w:r w:rsidR="00746CC1">
        <w:rPr>
          <w:b/>
        </w:rPr>
        <w:t xml:space="preserve"> (1)</w:t>
      </w:r>
      <w:r w:rsidRPr="00804C62">
        <w:rPr>
          <w:b/>
        </w:rPr>
        <w:t>:</w:t>
      </w:r>
      <w:r w:rsidRPr="002D0861">
        <w:rPr>
          <w:b/>
        </w:rPr>
        <w:t xml:space="preserve"> </w:t>
      </w:r>
      <w:r w:rsidRPr="00804C62">
        <w:rPr>
          <w:b/>
        </w:rPr>
        <w:t>n</w:t>
      </w:r>
      <w:r w:rsidRPr="002D0861">
        <w:t xml:space="preserve"> </w:t>
      </w:r>
      <w:r w:rsidR="006337D8">
        <w:t>–</w:t>
      </w:r>
      <w:r w:rsidRPr="002D0861">
        <w:t xml:space="preserve"> </w:t>
      </w:r>
      <w:r>
        <w:t>b</w:t>
      </w:r>
      <w:r w:rsidRPr="002D0861">
        <w:t xml:space="preserve">roj sudionika u podskupini; </w:t>
      </w:r>
      <w:r w:rsidRPr="00804C62">
        <w:rPr>
          <w:b/>
        </w:rPr>
        <w:t>M</w:t>
      </w:r>
      <w:r w:rsidRPr="002D0861">
        <w:t xml:space="preserve"> </w:t>
      </w:r>
      <w:r w:rsidR="006337D8">
        <w:t>–</w:t>
      </w:r>
      <w:r w:rsidRPr="002D0861">
        <w:t xml:space="preserve"> aritmetička sredina; </w:t>
      </w:r>
      <w:r w:rsidRPr="00804C62">
        <w:rPr>
          <w:b/>
        </w:rPr>
        <w:t>SD</w:t>
      </w:r>
      <w:r w:rsidRPr="002D0861">
        <w:t xml:space="preserve"> </w:t>
      </w:r>
      <w:r w:rsidR="00BB1935">
        <w:t>–</w:t>
      </w:r>
      <w:r w:rsidRPr="002D0861">
        <w:t xml:space="preserve"> standardna devijacija; </w:t>
      </w:r>
      <w:r w:rsidRPr="00804C62">
        <w:rPr>
          <w:b/>
        </w:rPr>
        <w:t>F</w:t>
      </w:r>
      <w:r w:rsidRPr="002D0861">
        <w:t xml:space="preserve"> – omjer varijanci; </w:t>
      </w:r>
      <w:r w:rsidRPr="00804C62">
        <w:rPr>
          <w:b/>
        </w:rPr>
        <w:t>p</w:t>
      </w:r>
      <w:r w:rsidRPr="002D0861">
        <w:t xml:space="preserve"> </w:t>
      </w:r>
      <w:r w:rsidR="00BB1935">
        <w:t>–</w:t>
      </w:r>
      <w:r w:rsidRPr="002D0861">
        <w:t xml:space="preserve"> statistička značajnost (dvostrana); </w:t>
      </w:r>
      <w:r w:rsidRPr="00804C62">
        <w:rPr>
          <w:b/>
        </w:rPr>
        <w:t>t</w:t>
      </w:r>
      <w:r w:rsidRPr="002D0861">
        <w:t xml:space="preserve"> </w:t>
      </w:r>
      <w:r w:rsidR="00BB1935">
        <w:t>–</w:t>
      </w:r>
      <w:r w:rsidRPr="002D0861">
        <w:t xml:space="preserve"> iznos t-testa; </w:t>
      </w:r>
      <w:r w:rsidRPr="00360F61">
        <w:rPr>
          <w:b/>
        </w:rPr>
        <w:t xml:space="preserve">df </w:t>
      </w:r>
      <w:r w:rsidR="00BB1935">
        <w:t>–</w:t>
      </w:r>
      <w:r w:rsidRPr="002D0861">
        <w:t xml:space="preserve"> stupnjevi slobode; </w:t>
      </w:r>
      <w:r w:rsidRPr="00360F61">
        <w:rPr>
          <w:b/>
        </w:rPr>
        <w:t>r</w:t>
      </w:r>
      <w:r w:rsidRPr="002D0861">
        <w:t xml:space="preserve"> </w:t>
      </w:r>
      <w:r w:rsidR="00BB1935">
        <w:t>–</w:t>
      </w:r>
      <w:r w:rsidRPr="002D0861">
        <w:t xml:space="preserve"> veličina efekta.</w:t>
      </w:r>
    </w:p>
    <w:p w:rsidR="00A769AD" w:rsidRDefault="00746CC1" w:rsidP="00BD4459">
      <w:pPr>
        <w:pStyle w:val="Biljeka"/>
      </w:pPr>
      <w:r w:rsidRPr="00804C62">
        <w:rPr>
          <w:b/>
        </w:rPr>
        <w:t>Bilješka</w:t>
      </w:r>
      <w:r>
        <w:rPr>
          <w:b/>
        </w:rPr>
        <w:t>(2)</w:t>
      </w:r>
      <w:r w:rsidRPr="00804C62">
        <w:rPr>
          <w:b/>
        </w:rPr>
        <w:t>:</w:t>
      </w:r>
      <w:r>
        <w:rPr>
          <w:b/>
        </w:rPr>
        <w:t xml:space="preserve"> </w:t>
      </w:r>
      <w:r>
        <w:t xml:space="preserve">Kako demografski podaci o korisnicima IKT-a nisu korišteni u statističkim analizama, uzeti su svi odgovori koji zadovoljavaju uvjete. Tako je za skupine pitanja od 1 do 6 uzeto 215 odgovora, a za 7. skupinu pitanja 214 odgovora. Broj odgovora prema skupinama pitanja prikazuje </w:t>
      </w:r>
      <w:r>
        <w:fldChar w:fldCharType="begin"/>
      </w:r>
      <w:r>
        <w:instrText xml:space="preserve"> REF  _Ref452841916 \* Lower \h \r  \* MERGEFORMAT </w:instrText>
      </w:r>
      <w:r>
        <w:fldChar w:fldCharType="separate"/>
      </w:r>
      <w:r w:rsidR="00E634F9">
        <w:t xml:space="preserve">tablica 12. </w:t>
      </w:r>
      <w:r>
        <w:fldChar w:fldCharType="end"/>
      </w:r>
    </w:p>
    <w:p w:rsidR="00FD6ACF" w:rsidRPr="007A5148" w:rsidRDefault="00FD6ACF" w:rsidP="00FD6ACF">
      <w:pPr>
        <w:contextualSpacing w:val="0"/>
        <w:jc w:val="left"/>
        <w:textboxTightWrap w:val="none"/>
        <w:rPr>
          <w:lang w:bidi="en-US"/>
        </w:rPr>
        <w:sectPr w:rsidR="00FD6ACF" w:rsidRPr="007A5148" w:rsidSect="00CD327C">
          <w:pgSz w:w="16838" w:h="11906" w:orient="landscape" w:code="9"/>
          <w:pgMar w:top="1418" w:right="1418" w:bottom="1418" w:left="1418" w:header="851" w:footer="851" w:gutter="0"/>
          <w:cols w:space="708"/>
          <w:docGrid w:linePitch="360"/>
        </w:sectPr>
      </w:pPr>
    </w:p>
    <w:p w:rsidR="0051412F" w:rsidRDefault="0051412F" w:rsidP="00AB32A1">
      <w:pPr>
        <w:pStyle w:val="Heading3"/>
      </w:pPr>
      <w:bookmarkStart w:id="179" w:name="_Toc462787764"/>
      <w:r w:rsidRPr="007A5148">
        <w:t>Korelacije odgovora korisnika IKT-a i IT menadžera</w:t>
      </w:r>
      <w:bookmarkEnd w:id="179"/>
      <w:r w:rsidRPr="007A5148">
        <w:t xml:space="preserve"> </w:t>
      </w:r>
    </w:p>
    <w:p w:rsidR="00E27320" w:rsidRPr="00E27320" w:rsidRDefault="00E54F0A" w:rsidP="00E27320">
      <w:pPr>
        <w:rPr>
          <w:lang w:bidi="en-US"/>
        </w:rPr>
      </w:pPr>
      <w:r>
        <w:t>Ovdje će biti opisane korelacije odgovora korisnika IKT-a i IT menadžera o važnim opredjeljenjima i navikama kod IT menadžera u 10 ispitanih organizacija</w:t>
      </w:r>
      <w:r w:rsidR="00360F61">
        <w:t>.</w:t>
      </w:r>
      <w:r w:rsidRPr="002D0861">
        <w:t xml:space="preserve"> </w:t>
      </w:r>
      <w:r w:rsidR="00E27320" w:rsidRPr="002D0861">
        <w:t xml:space="preserve">Kako bi se utvrdila usklađenost odgovora korisnika i menadžera u </w:t>
      </w:r>
      <w:r w:rsidR="00E27320">
        <w:t>važnosti navedenih opredjeljenja i navika kod IT menadžera,</w:t>
      </w:r>
      <w:r w:rsidR="00E27320" w:rsidRPr="002D0861">
        <w:t xml:space="preserve"> izračunati su Pearsonovi koeficijenti korelacije za 10 organizacija. Varijable su: prosječni odgovori korisnika te odgovori menadžera na svako o</w:t>
      </w:r>
      <w:r w:rsidR="00E27320">
        <w:t>d</w:t>
      </w:r>
      <w:r w:rsidR="00E27320" w:rsidRPr="002D0861">
        <w:t xml:space="preserve"> 44 pitanja u </w:t>
      </w:r>
      <w:r w:rsidR="00E27320" w:rsidRPr="00360F61">
        <w:rPr>
          <w:i/>
        </w:rPr>
        <w:t>upitniku</w:t>
      </w:r>
      <w:r w:rsidR="00E27320">
        <w:t>,</w:t>
      </w:r>
      <w:r w:rsidR="00360F61">
        <w:t xml:space="preserve"> kako prikazuje</w:t>
      </w:r>
      <w:r w:rsidR="00E27320">
        <w:t xml:space="preserve"> </w:t>
      </w:r>
      <w:r w:rsidR="00E27320">
        <w:fldChar w:fldCharType="begin"/>
      </w:r>
      <w:r w:rsidR="00E27320">
        <w:instrText xml:space="preserve"> REF  _Ref457131325 \* Lower \h \r </w:instrText>
      </w:r>
      <w:r w:rsidR="00E27320">
        <w:fldChar w:fldCharType="separate"/>
      </w:r>
      <w:r w:rsidR="00E634F9">
        <w:t xml:space="preserve">tablica 13. </w:t>
      </w:r>
      <w:r w:rsidR="00E27320">
        <w:fldChar w:fldCharType="end"/>
      </w:r>
    </w:p>
    <w:p w:rsidR="0051412F" w:rsidRPr="007A5148" w:rsidRDefault="0051412F" w:rsidP="00594E04">
      <w:pPr>
        <w:pStyle w:val="Opistablice"/>
      </w:pPr>
      <w:bookmarkStart w:id="180" w:name="_Ref457131325"/>
      <w:bookmarkStart w:id="181" w:name="_Toc462787910"/>
      <w:r w:rsidRPr="007A5148">
        <w:t>Korelacije odgovora korisnika IKT-a i IT menadžera u svim ispitanim organizacijama</w:t>
      </w:r>
      <w:bookmarkEnd w:id="180"/>
      <w:bookmarkEnd w:id="181"/>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1962"/>
        <w:gridCol w:w="2564"/>
        <w:gridCol w:w="2514"/>
      </w:tblGrid>
      <w:tr w:rsidR="00A95A6B" w:rsidRPr="007A5148" w:rsidTr="00A95A6B">
        <w:trPr>
          <w:trHeight w:val="644"/>
          <w:jc w:val="center"/>
        </w:trPr>
        <w:tc>
          <w:tcPr>
            <w:tcW w:w="1962" w:type="dxa"/>
            <w:tcBorders>
              <w:top w:val="single" w:sz="8" w:space="0" w:color="auto"/>
              <w:left w:val="single" w:sz="8" w:space="0" w:color="auto"/>
              <w:bottom w:val="single" w:sz="8" w:space="0" w:color="auto"/>
              <w:right w:val="single" w:sz="8" w:space="0" w:color="auto"/>
            </w:tcBorders>
            <w:vAlign w:val="center"/>
          </w:tcPr>
          <w:p w:rsidR="0051412F" w:rsidRPr="007A5148" w:rsidRDefault="0051412F" w:rsidP="00166573">
            <w:pPr>
              <w:pStyle w:val="Tekst-sredinautablicikrupnije"/>
            </w:pPr>
            <w:r w:rsidRPr="007A5148">
              <w:t>Organizacija br</w:t>
            </w:r>
            <w:r w:rsidR="009A3F5E" w:rsidRPr="007A5148">
              <w:t>oj</w:t>
            </w:r>
            <w:r w:rsidRPr="007A5148">
              <w:t>:</w:t>
            </w:r>
          </w:p>
        </w:tc>
        <w:tc>
          <w:tcPr>
            <w:tcW w:w="2564" w:type="dxa"/>
            <w:tcBorders>
              <w:top w:val="single" w:sz="8" w:space="0" w:color="auto"/>
              <w:left w:val="single" w:sz="8" w:space="0" w:color="auto"/>
              <w:bottom w:val="single" w:sz="8" w:space="0" w:color="auto"/>
              <w:right w:val="single" w:sz="8" w:space="0" w:color="auto"/>
            </w:tcBorders>
            <w:vAlign w:val="center"/>
          </w:tcPr>
          <w:p w:rsidR="0051412F" w:rsidRPr="007A5148" w:rsidRDefault="0051412F" w:rsidP="00166573">
            <w:pPr>
              <w:pStyle w:val="Tekst-sredinautablicikrupnije"/>
            </w:pPr>
            <w:r w:rsidRPr="007A5148">
              <w:t>Pearsonov koeficijent</w:t>
            </w:r>
          </w:p>
        </w:tc>
        <w:tc>
          <w:tcPr>
            <w:tcW w:w="2514" w:type="dxa"/>
            <w:tcBorders>
              <w:top w:val="single" w:sz="8" w:space="0" w:color="auto"/>
              <w:left w:val="single" w:sz="8" w:space="0" w:color="auto"/>
              <w:bottom w:val="single" w:sz="8" w:space="0" w:color="auto"/>
              <w:right w:val="single" w:sz="8" w:space="0" w:color="auto"/>
            </w:tcBorders>
            <w:vAlign w:val="center"/>
          </w:tcPr>
          <w:p w:rsidR="0051412F" w:rsidRPr="007A5148" w:rsidRDefault="0051412F" w:rsidP="00166573">
            <w:pPr>
              <w:pStyle w:val="Tekst-sredinautablicikrupnije"/>
            </w:pPr>
            <w:r w:rsidRPr="007A5148">
              <w:t>Značajnost (dvostrana)</w:t>
            </w:r>
          </w:p>
        </w:tc>
      </w:tr>
      <w:tr w:rsidR="00A95A6B" w:rsidRPr="007A5148" w:rsidTr="00A95A6B">
        <w:trPr>
          <w:jc w:val="center"/>
        </w:trPr>
        <w:tc>
          <w:tcPr>
            <w:tcW w:w="1962" w:type="dxa"/>
            <w:tcBorders>
              <w:top w:val="single" w:sz="8"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1</w:t>
            </w:r>
          </w:p>
        </w:tc>
        <w:tc>
          <w:tcPr>
            <w:tcW w:w="2564" w:type="dxa"/>
            <w:tcBorders>
              <w:top w:val="single" w:sz="8" w:space="0" w:color="auto"/>
              <w:left w:val="single" w:sz="8" w:space="0" w:color="auto"/>
              <w:bottom w:val="single" w:sz="4" w:space="0" w:color="auto"/>
              <w:right w:val="single" w:sz="8" w:space="0" w:color="auto"/>
            </w:tcBorders>
          </w:tcPr>
          <w:p w:rsidR="0051412F" w:rsidRPr="007D26EB" w:rsidRDefault="00570737" w:rsidP="00166573">
            <w:pPr>
              <w:pStyle w:val="Tekst-Tabl-Sredina"/>
            </w:pPr>
            <w:r w:rsidRPr="007D26EB">
              <w:t>,</w:t>
            </w:r>
            <w:r w:rsidR="002B62F2">
              <w:t>519</w:t>
            </w:r>
          </w:p>
        </w:tc>
        <w:tc>
          <w:tcPr>
            <w:tcW w:w="2514" w:type="dxa"/>
            <w:tcBorders>
              <w:top w:val="single" w:sz="8" w:space="0" w:color="auto"/>
              <w:left w:val="single" w:sz="8" w:space="0" w:color="auto"/>
              <w:bottom w:val="single" w:sz="4" w:space="0" w:color="auto"/>
              <w:right w:val="single" w:sz="8" w:space="0" w:color="auto"/>
            </w:tcBorders>
          </w:tcPr>
          <w:p w:rsidR="0051412F" w:rsidRPr="007D26EB" w:rsidRDefault="00570737" w:rsidP="00166573">
            <w:pPr>
              <w:pStyle w:val="Tekst-Tabl-Sredina"/>
            </w:pPr>
            <w:r w:rsidRPr="007D26EB">
              <w:t>,00</w:t>
            </w:r>
            <w:r w:rsidR="002B62F2">
              <w:t>0</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2</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,388</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,009</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3</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,284</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,062</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4</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1D1D2A" w:rsidP="00166573">
            <w:pPr>
              <w:pStyle w:val="Tekst-Tabl-Sredina"/>
            </w:pPr>
            <w:r w:rsidRPr="007D26EB">
              <w:t>,</w:t>
            </w:r>
            <w:r>
              <w:t>392</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1D1D2A" w:rsidP="00166573">
            <w:pPr>
              <w:pStyle w:val="Tekst-Tabl-Sredina"/>
            </w:pPr>
            <w:r w:rsidRPr="007D26EB">
              <w:t>,00</w:t>
            </w:r>
            <w:r>
              <w:t>9</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5</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,330</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,029</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6</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1D1D2A" w:rsidP="001D1D2A">
            <w:pPr>
              <w:pStyle w:val="Tekst-Tabl-Sredina"/>
            </w:pPr>
            <w:r>
              <w:t>,47</w:t>
            </w:r>
            <w:r w:rsidRPr="007D26EB">
              <w:t>2</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1D1D2A" w:rsidP="001D1D2A">
            <w:pPr>
              <w:pStyle w:val="Tekst-Tabl-Sredina"/>
            </w:pPr>
            <w:r w:rsidRPr="007D26EB">
              <w:t>,00</w:t>
            </w:r>
            <w:r>
              <w:t>1</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7</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,263</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,085</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8</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,420</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,004</w:t>
            </w:r>
          </w:p>
        </w:tc>
      </w:tr>
      <w:tr w:rsidR="0051412F" w:rsidRPr="007A5148" w:rsidTr="00A95A6B">
        <w:trPr>
          <w:jc w:val="center"/>
        </w:trPr>
        <w:tc>
          <w:tcPr>
            <w:tcW w:w="1962"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9</w:t>
            </w:r>
          </w:p>
        </w:tc>
        <w:tc>
          <w:tcPr>
            <w:tcW w:w="256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,542</w:t>
            </w:r>
          </w:p>
        </w:tc>
        <w:tc>
          <w:tcPr>
            <w:tcW w:w="2514" w:type="dxa"/>
            <w:tcBorders>
              <w:top w:val="single" w:sz="4" w:space="0" w:color="auto"/>
              <w:left w:val="single" w:sz="8" w:space="0" w:color="auto"/>
              <w:bottom w:val="single" w:sz="4" w:space="0" w:color="auto"/>
              <w:right w:val="single" w:sz="8" w:space="0" w:color="auto"/>
            </w:tcBorders>
          </w:tcPr>
          <w:p w:rsidR="0051412F" w:rsidRPr="007D26EB" w:rsidRDefault="0051412F" w:rsidP="00166573">
            <w:pPr>
              <w:pStyle w:val="Tekst-Tabl-Sredina"/>
            </w:pPr>
            <w:r w:rsidRPr="007D26EB">
              <w:t>,000</w:t>
            </w:r>
          </w:p>
        </w:tc>
      </w:tr>
      <w:tr w:rsidR="00A95A6B" w:rsidRPr="007A5148" w:rsidTr="00A95A6B">
        <w:trPr>
          <w:jc w:val="center"/>
        </w:trPr>
        <w:tc>
          <w:tcPr>
            <w:tcW w:w="1962" w:type="dxa"/>
            <w:tcBorders>
              <w:top w:val="single" w:sz="4" w:space="0" w:color="auto"/>
              <w:left w:val="single" w:sz="8" w:space="0" w:color="auto"/>
              <w:bottom w:val="single" w:sz="8" w:space="0" w:color="auto"/>
              <w:right w:val="single" w:sz="8" w:space="0" w:color="auto"/>
            </w:tcBorders>
          </w:tcPr>
          <w:p w:rsidR="0051412F" w:rsidRPr="007D26EB" w:rsidRDefault="0051412F" w:rsidP="00166573">
            <w:pPr>
              <w:pStyle w:val="Tekst-Tabl-Sredina"/>
            </w:pPr>
            <w:r w:rsidRPr="007D26EB">
              <w:t>10</w:t>
            </w:r>
          </w:p>
        </w:tc>
        <w:tc>
          <w:tcPr>
            <w:tcW w:w="2564" w:type="dxa"/>
            <w:tcBorders>
              <w:top w:val="single" w:sz="4" w:space="0" w:color="auto"/>
              <w:left w:val="single" w:sz="8" w:space="0" w:color="auto"/>
              <w:bottom w:val="single" w:sz="8" w:space="0" w:color="auto"/>
              <w:right w:val="single" w:sz="8" w:space="0" w:color="auto"/>
            </w:tcBorders>
          </w:tcPr>
          <w:p w:rsidR="0051412F" w:rsidRPr="007D26EB" w:rsidRDefault="0051412F" w:rsidP="00166573">
            <w:pPr>
              <w:pStyle w:val="Tekst-Tabl-Sredina"/>
            </w:pPr>
            <w:r w:rsidRPr="007D26EB">
              <w:t>,407</w:t>
            </w:r>
          </w:p>
        </w:tc>
        <w:tc>
          <w:tcPr>
            <w:tcW w:w="2514" w:type="dxa"/>
            <w:tcBorders>
              <w:top w:val="single" w:sz="4" w:space="0" w:color="auto"/>
              <w:left w:val="single" w:sz="8" w:space="0" w:color="auto"/>
              <w:bottom w:val="single" w:sz="8" w:space="0" w:color="auto"/>
              <w:right w:val="single" w:sz="8" w:space="0" w:color="auto"/>
            </w:tcBorders>
          </w:tcPr>
          <w:p w:rsidR="0051412F" w:rsidRPr="007D26EB" w:rsidRDefault="0051412F" w:rsidP="00166573">
            <w:pPr>
              <w:pStyle w:val="Tekst-Tabl-Sredina"/>
            </w:pPr>
            <w:r w:rsidRPr="007D26EB">
              <w:t>,006</w:t>
            </w:r>
          </w:p>
        </w:tc>
      </w:tr>
    </w:tbl>
    <w:p w:rsidR="00E27320" w:rsidRDefault="00E27320" w:rsidP="00E27320"/>
    <w:p w:rsidR="00E27320" w:rsidRDefault="00E27320" w:rsidP="00E27320">
      <w:r w:rsidRPr="002D0861">
        <w:t>Najveće statistički značajne povezanost</w:t>
      </w:r>
      <w:r w:rsidR="00841696">
        <w:t>i</w:t>
      </w:r>
      <w:r w:rsidRPr="002D0861">
        <w:t xml:space="preserve"> pokazale s</w:t>
      </w:r>
      <w:r w:rsidR="00841696">
        <w:t>u s</w:t>
      </w:r>
      <w:r w:rsidRPr="002D0861">
        <w:t xml:space="preserve">e u </w:t>
      </w:r>
      <w:r w:rsidR="004E435F" w:rsidRPr="004E435F">
        <w:rPr>
          <w:b/>
        </w:rPr>
        <w:t>organizacij</w:t>
      </w:r>
      <w:r w:rsidR="004E435F">
        <w:rPr>
          <w:b/>
        </w:rPr>
        <w:t>i</w:t>
      </w:r>
      <w:r w:rsidR="004E435F" w:rsidRPr="004E435F">
        <w:rPr>
          <w:b/>
        </w:rPr>
        <w:t xml:space="preserve"> br. </w:t>
      </w:r>
      <w:r w:rsidR="004E435F">
        <w:rPr>
          <w:b/>
        </w:rPr>
        <w:t>9</w:t>
      </w:r>
      <w:r w:rsidR="004E435F" w:rsidRPr="002D0861">
        <w:t xml:space="preserve"> </w:t>
      </w:r>
      <w:r w:rsidRPr="004E435F">
        <w:rPr>
          <w:i/>
        </w:rPr>
        <w:t>(r = ,542, p &lt; ,000)</w:t>
      </w:r>
      <w:r w:rsidRPr="002D0861">
        <w:t xml:space="preserve"> i </w:t>
      </w:r>
      <w:r w:rsidR="004E435F" w:rsidRPr="004E435F">
        <w:rPr>
          <w:b/>
        </w:rPr>
        <w:t>organizacij</w:t>
      </w:r>
      <w:r w:rsidR="004E435F">
        <w:rPr>
          <w:b/>
        </w:rPr>
        <w:t>i</w:t>
      </w:r>
      <w:r w:rsidR="004E435F" w:rsidRPr="004E435F">
        <w:rPr>
          <w:b/>
        </w:rPr>
        <w:t xml:space="preserve"> br. </w:t>
      </w:r>
      <w:r w:rsidR="004E435F">
        <w:rPr>
          <w:b/>
        </w:rPr>
        <w:t>1</w:t>
      </w:r>
      <w:r w:rsidRPr="002D0861">
        <w:t xml:space="preserve"> </w:t>
      </w:r>
      <w:r w:rsidRPr="004E435F">
        <w:rPr>
          <w:i/>
        </w:rPr>
        <w:t>(r = ,519, p &lt; ,000)</w:t>
      </w:r>
      <w:r w:rsidRPr="002D0861">
        <w:t>, što su ujedno i rezultati s visokim vrijednostima</w:t>
      </w:r>
      <w:r w:rsidRPr="002D0861">
        <w:rPr>
          <w:b/>
        </w:rPr>
        <w:t xml:space="preserve"> </w:t>
      </w:r>
      <w:r w:rsidRPr="002D0861">
        <w:t xml:space="preserve">veličine efekta. U tim organizacijama postoji visok stupanj usklađenosti </w:t>
      </w:r>
      <w:r w:rsidR="00927EEE" w:rsidRPr="002D0861">
        <w:t>između</w:t>
      </w:r>
      <w:r w:rsidR="00927EEE">
        <w:t xml:space="preserve"> </w:t>
      </w:r>
      <w:r w:rsidR="00927EEE" w:rsidRPr="002D0861">
        <w:t>korisnika</w:t>
      </w:r>
      <w:r w:rsidR="00927EEE">
        <w:t xml:space="preserve"> IKT-a i IT</w:t>
      </w:r>
      <w:r w:rsidR="00927EEE" w:rsidRPr="002D0861">
        <w:t xml:space="preserve"> menadžera </w:t>
      </w:r>
      <w:r w:rsidR="00912B82">
        <w:t xml:space="preserve">u </w:t>
      </w:r>
      <w:r w:rsidRPr="002D0861">
        <w:t>očekivanj</w:t>
      </w:r>
      <w:r w:rsidR="00912B82">
        <w:t>ima</w:t>
      </w:r>
      <w:r w:rsidRPr="002D0861">
        <w:t xml:space="preserve"> </w:t>
      </w:r>
      <w:r w:rsidR="0064769A">
        <w:t>k</w:t>
      </w:r>
      <w:r w:rsidRPr="002D0861">
        <w:t xml:space="preserve">od </w:t>
      </w:r>
      <w:r>
        <w:t xml:space="preserve">IT </w:t>
      </w:r>
      <w:r w:rsidRPr="002D0861">
        <w:t xml:space="preserve">menadžera. Ostale </w:t>
      </w:r>
      <w:r w:rsidR="00841696">
        <w:t xml:space="preserve">su </w:t>
      </w:r>
      <w:r w:rsidRPr="002D0861">
        <w:t xml:space="preserve">statistički značajne povezanosti srednje veličine efekta, a to su: </w:t>
      </w:r>
      <w:r w:rsidR="004E435F">
        <w:t xml:space="preserve">kod </w:t>
      </w:r>
      <w:r w:rsidRPr="004E435F">
        <w:rPr>
          <w:b/>
        </w:rPr>
        <w:t>organizacij</w:t>
      </w:r>
      <w:r w:rsidR="004E435F">
        <w:rPr>
          <w:b/>
        </w:rPr>
        <w:t>e</w:t>
      </w:r>
      <w:r w:rsidRPr="004E435F">
        <w:rPr>
          <w:b/>
        </w:rPr>
        <w:t xml:space="preserve"> br. </w:t>
      </w:r>
      <w:r w:rsidR="001D1D2A">
        <w:rPr>
          <w:b/>
        </w:rPr>
        <w:t>6</w:t>
      </w:r>
      <w:r w:rsidRPr="002D0861">
        <w:t xml:space="preserve"> </w:t>
      </w:r>
      <w:r w:rsidRPr="00E27320">
        <w:rPr>
          <w:i/>
        </w:rPr>
        <w:t>(r</w:t>
      </w:r>
      <w:r>
        <w:rPr>
          <w:i/>
        </w:rPr>
        <w:t xml:space="preserve"> =</w:t>
      </w:r>
      <w:r w:rsidRPr="00E27320">
        <w:rPr>
          <w:i/>
        </w:rPr>
        <w:t>,</w:t>
      </w:r>
      <w:r>
        <w:rPr>
          <w:i/>
        </w:rPr>
        <w:t xml:space="preserve"> </w:t>
      </w:r>
      <w:r w:rsidRPr="00E27320">
        <w:rPr>
          <w:i/>
        </w:rPr>
        <w:t>472, p</w:t>
      </w:r>
      <w:r>
        <w:rPr>
          <w:i/>
        </w:rPr>
        <w:t xml:space="preserve"> </w:t>
      </w:r>
      <w:r w:rsidRPr="00E27320">
        <w:rPr>
          <w:i/>
        </w:rPr>
        <w:t>&lt;</w:t>
      </w:r>
      <w:r>
        <w:rPr>
          <w:i/>
        </w:rPr>
        <w:t xml:space="preserve"> </w:t>
      </w:r>
      <w:r w:rsidRPr="00E27320">
        <w:rPr>
          <w:i/>
        </w:rPr>
        <w:t>,001)</w:t>
      </w:r>
      <w:r w:rsidRPr="002D0861">
        <w:t xml:space="preserve">, </w:t>
      </w:r>
      <w:r w:rsidRPr="004E435F">
        <w:rPr>
          <w:b/>
        </w:rPr>
        <w:t>organizacij</w:t>
      </w:r>
      <w:r w:rsidR="004E435F">
        <w:rPr>
          <w:b/>
        </w:rPr>
        <w:t>e</w:t>
      </w:r>
      <w:r w:rsidRPr="004E435F">
        <w:rPr>
          <w:b/>
        </w:rPr>
        <w:t xml:space="preserve"> br. 8</w:t>
      </w:r>
      <w:r w:rsidRPr="002D0861">
        <w:t xml:space="preserve"> </w:t>
      </w:r>
      <w:r w:rsidRPr="00E27320">
        <w:rPr>
          <w:i/>
        </w:rPr>
        <w:t>(r = ,420, p &lt; ,004)</w:t>
      </w:r>
      <w:r w:rsidRPr="002D0861">
        <w:t>,</w:t>
      </w:r>
      <w:r>
        <w:t xml:space="preserve"> </w:t>
      </w:r>
      <w:r w:rsidRPr="004E435F">
        <w:rPr>
          <w:b/>
        </w:rPr>
        <w:t>organizacij</w:t>
      </w:r>
      <w:r w:rsidR="004E435F">
        <w:rPr>
          <w:b/>
        </w:rPr>
        <w:t>e</w:t>
      </w:r>
      <w:r w:rsidRPr="004E435F">
        <w:rPr>
          <w:b/>
        </w:rPr>
        <w:t xml:space="preserve"> br. 10</w:t>
      </w:r>
      <w:r w:rsidRPr="002D0861">
        <w:t xml:space="preserve"> </w:t>
      </w:r>
      <w:r w:rsidRPr="00E27320">
        <w:rPr>
          <w:i/>
        </w:rPr>
        <w:t>(r = ,407, p &lt; ,006)</w:t>
      </w:r>
      <w:r w:rsidRPr="002D0861">
        <w:t xml:space="preserve">, </w:t>
      </w:r>
      <w:r w:rsidRPr="004E435F">
        <w:rPr>
          <w:b/>
        </w:rPr>
        <w:t>organizacij</w:t>
      </w:r>
      <w:r w:rsidR="004E435F">
        <w:rPr>
          <w:b/>
        </w:rPr>
        <w:t>e</w:t>
      </w:r>
      <w:r w:rsidRPr="004E435F">
        <w:rPr>
          <w:b/>
        </w:rPr>
        <w:t xml:space="preserve"> br. </w:t>
      </w:r>
      <w:r w:rsidR="001D1D2A">
        <w:rPr>
          <w:b/>
        </w:rPr>
        <w:t>4</w:t>
      </w:r>
      <w:r w:rsidRPr="002D0861">
        <w:t xml:space="preserve"> </w:t>
      </w:r>
      <w:r w:rsidRPr="00E27320">
        <w:rPr>
          <w:i/>
        </w:rPr>
        <w:t>(r = ,392, p &lt; ,009)</w:t>
      </w:r>
      <w:r w:rsidRPr="002D0861">
        <w:t xml:space="preserve">, </w:t>
      </w:r>
      <w:r w:rsidR="004E435F" w:rsidRPr="004E435F">
        <w:rPr>
          <w:b/>
        </w:rPr>
        <w:t>organizacij</w:t>
      </w:r>
      <w:r w:rsidR="004E435F">
        <w:rPr>
          <w:b/>
        </w:rPr>
        <w:t>e</w:t>
      </w:r>
      <w:r w:rsidR="004E435F" w:rsidRPr="004E435F">
        <w:rPr>
          <w:b/>
        </w:rPr>
        <w:t xml:space="preserve"> br. </w:t>
      </w:r>
      <w:r w:rsidR="004E435F">
        <w:rPr>
          <w:b/>
        </w:rPr>
        <w:t>2</w:t>
      </w:r>
      <w:r w:rsidRPr="002D0861">
        <w:t xml:space="preserve"> </w:t>
      </w:r>
      <w:r w:rsidRPr="004E435F">
        <w:rPr>
          <w:i/>
        </w:rPr>
        <w:t>(r = ,388, p &lt; ,009)</w:t>
      </w:r>
      <w:r w:rsidRPr="002D0861">
        <w:t xml:space="preserve"> te </w:t>
      </w:r>
      <w:r w:rsidR="004E435F" w:rsidRPr="004E435F">
        <w:rPr>
          <w:b/>
        </w:rPr>
        <w:t>organizacij</w:t>
      </w:r>
      <w:r w:rsidR="004E435F">
        <w:rPr>
          <w:b/>
        </w:rPr>
        <w:t>e</w:t>
      </w:r>
      <w:r w:rsidR="004E435F" w:rsidRPr="004E435F">
        <w:rPr>
          <w:b/>
        </w:rPr>
        <w:t xml:space="preserve"> br. </w:t>
      </w:r>
      <w:r w:rsidR="004E435F">
        <w:rPr>
          <w:b/>
        </w:rPr>
        <w:t>5</w:t>
      </w:r>
      <w:r w:rsidRPr="002D0861">
        <w:t xml:space="preserve"> </w:t>
      </w:r>
      <w:r w:rsidRPr="004E435F">
        <w:rPr>
          <w:i/>
        </w:rPr>
        <w:t>(r = ,330, p &lt; ,029)</w:t>
      </w:r>
      <w:r w:rsidRPr="002D0861">
        <w:t xml:space="preserve">. Povezanosti u </w:t>
      </w:r>
      <w:r w:rsidR="004E435F" w:rsidRPr="004E435F">
        <w:rPr>
          <w:b/>
        </w:rPr>
        <w:t>organizacij</w:t>
      </w:r>
      <w:r w:rsidR="005146CA">
        <w:rPr>
          <w:b/>
        </w:rPr>
        <w:t>ama</w:t>
      </w:r>
      <w:r w:rsidR="004E435F" w:rsidRPr="004E435F">
        <w:rPr>
          <w:b/>
        </w:rPr>
        <w:t xml:space="preserve"> br. </w:t>
      </w:r>
      <w:r w:rsidR="004E435F">
        <w:rPr>
          <w:b/>
        </w:rPr>
        <w:t>3</w:t>
      </w:r>
      <w:r w:rsidRPr="002D0861">
        <w:t xml:space="preserve"> </w:t>
      </w:r>
      <w:r w:rsidRPr="004E435F">
        <w:rPr>
          <w:i/>
        </w:rPr>
        <w:t>(r = ,28</w:t>
      </w:r>
      <w:r w:rsidR="005146CA">
        <w:rPr>
          <w:i/>
        </w:rPr>
        <w:t>4</w:t>
      </w:r>
      <w:r w:rsidRPr="004E435F">
        <w:rPr>
          <w:i/>
        </w:rPr>
        <w:t>, p = ,062)</w:t>
      </w:r>
      <w:r w:rsidRPr="002D0861">
        <w:t xml:space="preserve"> i </w:t>
      </w:r>
      <w:r w:rsidR="001D1D2A">
        <w:rPr>
          <w:b/>
        </w:rPr>
        <w:t>br. 7</w:t>
      </w:r>
      <w:r w:rsidR="005146CA">
        <w:rPr>
          <w:rFonts w:ascii="Arial" w:hAnsi="Arial" w:cs="Arial"/>
          <w:b/>
          <w:bCs/>
          <w:color w:val="555555"/>
          <w:sz w:val="19"/>
          <w:szCs w:val="19"/>
        </w:rPr>
        <w:t xml:space="preserve"> </w:t>
      </w:r>
      <w:r w:rsidRPr="004E435F">
        <w:rPr>
          <w:i/>
        </w:rPr>
        <w:t>(r = ,2</w:t>
      </w:r>
      <w:r w:rsidR="005146CA">
        <w:rPr>
          <w:i/>
        </w:rPr>
        <w:t>63</w:t>
      </w:r>
      <w:r w:rsidRPr="004E435F">
        <w:rPr>
          <w:i/>
        </w:rPr>
        <w:t>, p &lt; ,085)</w:t>
      </w:r>
      <w:r w:rsidRPr="002D0861">
        <w:t xml:space="preserve"> nisu statistički značajne, što ukazuje na</w:t>
      </w:r>
      <w:r w:rsidR="005146CA">
        <w:t xml:space="preserve"> mogućnost</w:t>
      </w:r>
      <w:r w:rsidRPr="002D0861">
        <w:t xml:space="preserve"> ni</w:t>
      </w:r>
      <w:r w:rsidR="005146CA">
        <w:t>skoga stup</w:t>
      </w:r>
      <w:r w:rsidRPr="002D0861">
        <w:t>nj</w:t>
      </w:r>
      <w:r w:rsidR="005146CA">
        <w:t>a</w:t>
      </w:r>
      <w:r w:rsidRPr="002D0861">
        <w:t xml:space="preserve"> usklađenosti </w:t>
      </w:r>
      <w:r w:rsidR="004E435F">
        <w:t xml:space="preserve">IKT </w:t>
      </w:r>
      <w:r w:rsidRPr="002D0861">
        <w:t>korisnika</w:t>
      </w:r>
      <w:r w:rsidR="004E435F">
        <w:t xml:space="preserve"> i IT menadžera</w:t>
      </w:r>
      <w:r w:rsidRPr="002D0861">
        <w:t>.</w:t>
      </w:r>
    </w:p>
    <w:p w:rsidR="00E27320" w:rsidRPr="00E27320" w:rsidRDefault="004E435F" w:rsidP="00E27320">
      <w:pPr>
        <w:rPr>
          <w:lang w:bidi="en-US"/>
        </w:rPr>
      </w:pPr>
      <w:r>
        <w:rPr>
          <w:lang w:bidi="en-US"/>
        </w:rPr>
        <w:fldChar w:fldCharType="begin"/>
      </w:r>
      <w:r>
        <w:rPr>
          <w:lang w:bidi="en-US"/>
        </w:rPr>
        <w:instrText xml:space="preserve"> REF _Ref457132206 \r \h </w:instrText>
      </w:r>
      <w:r>
        <w:rPr>
          <w:lang w:bidi="en-US"/>
        </w:rPr>
      </w:r>
      <w:r>
        <w:rPr>
          <w:lang w:bidi="en-US"/>
        </w:rPr>
        <w:fldChar w:fldCharType="separate"/>
      </w:r>
      <w:r w:rsidR="00AD7003">
        <w:rPr>
          <w:lang w:bidi="en-US"/>
        </w:rPr>
        <w:t xml:space="preserve">Grafikon 5. </w:t>
      </w:r>
      <w:r>
        <w:rPr>
          <w:lang w:bidi="en-US"/>
        </w:rPr>
        <w:fldChar w:fldCharType="end"/>
      </w:r>
      <w:r>
        <w:rPr>
          <w:lang w:bidi="en-US"/>
        </w:rPr>
        <w:t>prikazuje vrijednosti korelacije između odgovora korisnika IKT-a i njihova IT menadžera za svaku organizaciju</w:t>
      </w:r>
      <w:r w:rsidR="006B1C0D">
        <w:rPr>
          <w:lang w:bidi="en-US"/>
        </w:rPr>
        <w:t>.</w:t>
      </w:r>
    </w:p>
    <w:p w:rsidR="00E27320" w:rsidRDefault="00E27320" w:rsidP="00E27320">
      <w:pPr>
        <w:pStyle w:val="OpisGrafa"/>
      </w:pPr>
      <w:bookmarkStart w:id="182" w:name="_Ref457132206"/>
      <w:bookmarkStart w:id="183" w:name="_Toc462787875"/>
      <w:r w:rsidRPr="00E27320">
        <w:t xml:space="preserve">Grafički prikaz </w:t>
      </w:r>
      <w:r w:rsidR="004E435F">
        <w:t xml:space="preserve">vrijednosti </w:t>
      </w:r>
      <w:r w:rsidRPr="00E27320">
        <w:t>korelacije odgovora korisnika i menadžera u svim ispitanim organizacijama</w:t>
      </w:r>
      <w:bookmarkEnd w:id="182"/>
      <w:bookmarkEnd w:id="183"/>
    </w:p>
    <w:p w:rsidR="00241D67" w:rsidRPr="00241D67" w:rsidRDefault="00241D67" w:rsidP="00241D67">
      <w:pPr>
        <w:rPr>
          <w:lang w:bidi="en-US"/>
        </w:rPr>
      </w:pPr>
      <w:r w:rsidRPr="007A5148">
        <w:rPr>
          <w:noProof/>
          <w:lang w:eastAsia="hr-HR"/>
        </w:rPr>
        <w:drawing>
          <wp:inline distT="0" distB="0" distL="0" distR="0" wp14:anchorId="5E33F031" wp14:editId="09925E59">
            <wp:extent cx="5497285" cy="3810000"/>
            <wp:effectExtent l="0" t="0" r="825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257D0" w:rsidRDefault="00335772" w:rsidP="0051412F">
      <w:pPr>
        <w:rPr>
          <w:lang w:bidi="en-US"/>
        </w:rPr>
      </w:pPr>
      <w:r>
        <w:rPr>
          <w:lang w:bidi="en-US"/>
        </w:rPr>
        <w:t>Grafički prikaz korelacije s</w:t>
      </w:r>
      <w:r w:rsidR="004E435F">
        <w:rPr>
          <w:lang w:bidi="en-US"/>
        </w:rPr>
        <w:t>trukturiran je na način da su vrijednosti složene od najvećih prema najmanjima.</w:t>
      </w:r>
    </w:p>
    <w:p w:rsidR="00845A0B" w:rsidRDefault="00845A0B" w:rsidP="00AB32A1">
      <w:pPr>
        <w:pStyle w:val="Heading3"/>
      </w:pPr>
      <w:bookmarkStart w:id="184" w:name="_Toc462787765"/>
      <w:r w:rsidRPr="007A5148">
        <w:t>Wilcoxonov test sume rangova</w:t>
      </w:r>
      <w:bookmarkEnd w:id="184"/>
    </w:p>
    <w:p w:rsidR="00845A0B" w:rsidRDefault="00845A0B" w:rsidP="00845A0B">
      <w:r w:rsidRPr="007A5148">
        <w:t xml:space="preserve">Kako bi se provjerilo razlikuju li se organizacije po tome koliko su korisnici IKT-a </w:t>
      </w:r>
      <w:r w:rsidR="0064769A">
        <w:t xml:space="preserve">i </w:t>
      </w:r>
      <w:r w:rsidR="0064769A" w:rsidRPr="007A5148">
        <w:t xml:space="preserve">IT menadžeri </w:t>
      </w:r>
      <w:r w:rsidRPr="007A5148">
        <w:t xml:space="preserve">usklađeni u očekivanjima </w:t>
      </w:r>
      <w:r>
        <w:t>kod IT</w:t>
      </w:r>
      <w:r w:rsidRPr="007A5148">
        <w:t xml:space="preserve"> menadžera, proveden je Wilcoxonov test sume rangova</w:t>
      </w:r>
      <w:r>
        <w:t xml:space="preserve"> kao što prikazuje </w:t>
      </w:r>
      <w:bookmarkStart w:id="185" w:name="_Ref456523794"/>
      <w:r w:rsidR="00083937">
        <w:fldChar w:fldCharType="begin"/>
      </w:r>
      <w:r w:rsidR="00083937">
        <w:instrText xml:space="preserve"> REF  _Ref457160451 \* Lower \h \r </w:instrText>
      </w:r>
      <w:r w:rsidR="00083937">
        <w:fldChar w:fldCharType="separate"/>
      </w:r>
      <w:r w:rsidR="00E634F9">
        <w:t xml:space="preserve">tablica 14. </w:t>
      </w:r>
      <w:r w:rsidR="00083937">
        <w:fldChar w:fldCharType="end"/>
      </w:r>
    </w:p>
    <w:p w:rsidR="0051412F" w:rsidRPr="007A5148" w:rsidRDefault="0051412F" w:rsidP="00594E04">
      <w:pPr>
        <w:pStyle w:val="Opistablice"/>
      </w:pPr>
      <w:bookmarkStart w:id="186" w:name="_Ref457160451"/>
      <w:bookmarkStart w:id="187" w:name="_Toc462787911"/>
      <w:r w:rsidRPr="007A5148">
        <w:t>Wilcoxonov test sume rangova – test</w:t>
      </w:r>
      <w:r w:rsidR="00317A66">
        <w:t xml:space="preserve"> razlike između organizacija prema</w:t>
      </w:r>
      <w:r w:rsidRPr="007A5148">
        <w:t xml:space="preserve"> usklađenosti</w:t>
      </w:r>
      <w:r w:rsidR="004B1C6E" w:rsidRPr="007A5148">
        <w:t xml:space="preserve"> IT</w:t>
      </w:r>
      <w:r w:rsidRPr="007A5148">
        <w:t xml:space="preserve"> menadžera i korisnika</w:t>
      </w:r>
      <w:r w:rsidR="004B1C6E" w:rsidRPr="007A5148">
        <w:t xml:space="preserve"> IKT-a</w:t>
      </w:r>
      <w:r w:rsidRPr="007A5148">
        <w:t xml:space="preserve"> u očekivanjima </w:t>
      </w:r>
      <w:r w:rsidR="0064769A">
        <w:t>k</w:t>
      </w:r>
      <w:r w:rsidRPr="007A5148">
        <w:t>od IT menadžera</w:t>
      </w:r>
      <w:bookmarkEnd w:id="185"/>
      <w:bookmarkEnd w:id="186"/>
      <w:bookmarkEnd w:id="187"/>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2"/>
        <w:gridCol w:w="2409"/>
        <w:gridCol w:w="3008"/>
      </w:tblGrid>
      <w:tr w:rsidR="0051412F" w:rsidRPr="007A5148" w:rsidTr="004B1C6E">
        <w:trPr>
          <w:cantSplit/>
          <w:jc w:val="center"/>
        </w:trPr>
        <w:tc>
          <w:tcPr>
            <w:tcW w:w="3152" w:type="dxa"/>
            <w:shd w:val="clear" w:color="auto" w:fill="FFFFFF"/>
          </w:tcPr>
          <w:p w:rsidR="0051412F" w:rsidRPr="007A5148" w:rsidRDefault="0051412F" w:rsidP="00166573">
            <w:pPr>
              <w:pStyle w:val="Tekst-sredinautablicikrupnije"/>
            </w:pPr>
          </w:p>
        </w:tc>
        <w:tc>
          <w:tcPr>
            <w:tcW w:w="2409" w:type="dxa"/>
            <w:shd w:val="clear" w:color="auto" w:fill="FFFFFF"/>
          </w:tcPr>
          <w:p w:rsidR="0051412F" w:rsidRPr="007A5148" w:rsidRDefault="0051412F" w:rsidP="00166573">
            <w:pPr>
              <w:pStyle w:val="Tekst-sredinautablicikrupnije"/>
            </w:pPr>
            <w:r w:rsidRPr="007A5148">
              <w:t>Privatne i društvene organizacije</w:t>
            </w:r>
          </w:p>
        </w:tc>
        <w:tc>
          <w:tcPr>
            <w:tcW w:w="3008" w:type="dxa"/>
            <w:shd w:val="clear" w:color="auto" w:fill="FFFFFF"/>
          </w:tcPr>
          <w:p w:rsidR="0051412F" w:rsidRPr="007A5148" w:rsidRDefault="004B1C6E" w:rsidP="00166573">
            <w:pPr>
              <w:pStyle w:val="Tekst-sredinautablicikrupnije"/>
            </w:pPr>
            <w:r w:rsidRPr="007A5148">
              <w:t>IT m</w:t>
            </w:r>
            <w:r w:rsidR="0051412F" w:rsidRPr="007A5148">
              <w:t>enadžeri s više i</w:t>
            </w:r>
            <w:r w:rsidR="002164A5">
              <w:t xml:space="preserve"> oni s</w:t>
            </w:r>
            <w:r w:rsidR="0051412F" w:rsidRPr="007A5148">
              <w:t xml:space="preserve"> manje staža</w:t>
            </w:r>
            <w:r w:rsidRPr="007A5148">
              <w:t xml:space="preserve"> na mjestu IT menadžera</w:t>
            </w:r>
          </w:p>
        </w:tc>
      </w:tr>
      <w:tr w:rsidR="0051412F" w:rsidRPr="007A5148" w:rsidTr="004B1C6E">
        <w:trPr>
          <w:cantSplit/>
          <w:jc w:val="center"/>
        </w:trPr>
        <w:tc>
          <w:tcPr>
            <w:tcW w:w="3152" w:type="dxa"/>
            <w:shd w:val="clear" w:color="auto" w:fill="FFFFFF"/>
            <w:vAlign w:val="center"/>
          </w:tcPr>
          <w:p w:rsidR="0051412F" w:rsidRPr="00317A66" w:rsidRDefault="0051412F" w:rsidP="00166573">
            <w:pPr>
              <w:pStyle w:val="SitnaslobvautabliciNormal"/>
            </w:pPr>
            <w:r w:rsidRPr="00317A66">
              <w:t>Wilcoxonov W</w:t>
            </w:r>
          </w:p>
        </w:tc>
        <w:tc>
          <w:tcPr>
            <w:tcW w:w="2409" w:type="dxa"/>
            <w:shd w:val="clear" w:color="auto" w:fill="FFFFFF"/>
            <w:vAlign w:val="center"/>
          </w:tcPr>
          <w:p w:rsidR="0051412F" w:rsidRPr="00317A66" w:rsidRDefault="00152115" w:rsidP="00166573">
            <w:pPr>
              <w:pStyle w:val="Tekst-Tabl-Sredina"/>
            </w:pPr>
            <w:r>
              <w:t>20</w:t>
            </w:r>
            <w:r w:rsidR="0051412F" w:rsidRPr="00317A66">
              <w:t>,000</w:t>
            </w:r>
          </w:p>
        </w:tc>
        <w:tc>
          <w:tcPr>
            <w:tcW w:w="3008" w:type="dxa"/>
            <w:shd w:val="clear" w:color="auto" w:fill="FFFFFF"/>
          </w:tcPr>
          <w:p w:rsidR="0051412F" w:rsidRPr="00317A66" w:rsidRDefault="0051412F" w:rsidP="00166573">
            <w:pPr>
              <w:pStyle w:val="Tekst-Tabl-Sredina"/>
            </w:pPr>
            <w:r w:rsidRPr="00317A66">
              <w:t>29,000</w:t>
            </w:r>
          </w:p>
        </w:tc>
      </w:tr>
      <w:tr w:rsidR="0051412F" w:rsidRPr="007A5148" w:rsidTr="004B1C6E">
        <w:trPr>
          <w:cantSplit/>
          <w:jc w:val="center"/>
        </w:trPr>
        <w:tc>
          <w:tcPr>
            <w:tcW w:w="3152" w:type="dxa"/>
            <w:shd w:val="clear" w:color="auto" w:fill="FFFFFF"/>
            <w:vAlign w:val="center"/>
          </w:tcPr>
          <w:p w:rsidR="0051412F" w:rsidRPr="00317A66" w:rsidRDefault="0051412F" w:rsidP="00166573">
            <w:pPr>
              <w:pStyle w:val="SitnaslobvautabliciNormal"/>
            </w:pPr>
            <w:r w:rsidRPr="00317A66">
              <w:t>Veličina efekta</w:t>
            </w:r>
          </w:p>
        </w:tc>
        <w:tc>
          <w:tcPr>
            <w:tcW w:w="2409" w:type="dxa"/>
            <w:shd w:val="clear" w:color="auto" w:fill="FFFFFF"/>
            <w:vAlign w:val="center"/>
          </w:tcPr>
          <w:p w:rsidR="0051412F" w:rsidRPr="00317A66" w:rsidRDefault="00CC38C2" w:rsidP="00166573">
            <w:pPr>
              <w:pStyle w:val="Tekst-Tabl-Sredina"/>
            </w:pPr>
            <w:r w:rsidRPr="00317A66">
              <w:t>,</w:t>
            </w:r>
            <w:r w:rsidR="00152115">
              <w:t>135</w:t>
            </w:r>
          </w:p>
        </w:tc>
        <w:tc>
          <w:tcPr>
            <w:tcW w:w="3008" w:type="dxa"/>
            <w:shd w:val="clear" w:color="auto" w:fill="FFFFFF"/>
          </w:tcPr>
          <w:p w:rsidR="0051412F" w:rsidRPr="00317A66" w:rsidRDefault="0051412F" w:rsidP="00166573">
            <w:pPr>
              <w:pStyle w:val="Tekst-Tabl-Sredina"/>
            </w:pPr>
            <w:r w:rsidRPr="00317A66">
              <w:t>,270</w:t>
            </w:r>
          </w:p>
        </w:tc>
      </w:tr>
      <w:tr w:rsidR="0051412F" w:rsidRPr="007A5148" w:rsidTr="004B1C6E">
        <w:trPr>
          <w:cantSplit/>
          <w:jc w:val="center"/>
        </w:trPr>
        <w:tc>
          <w:tcPr>
            <w:tcW w:w="3152" w:type="dxa"/>
            <w:shd w:val="clear" w:color="auto" w:fill="FFFFFF"/>
            <w:vAlign w:val="center"/>
          </w:tcPr>
          <w:p w:rsidR="0051412F" w:rsidRPr="00317A66" w:rsidRDefault="0051412F" w:rsidP="00166573">
            <w:pPr>
              <w:pStyle w:val="SitnaslobvautabliciNormal"/>
            </w:pPr>
            <w:r w:rsidRPr="00317A66">
              <w:t>Značajnost (dvosmjerna)</w:t>
            </w:r>
          </w:p>
        </w:tc>
        <w:tc>
          <w:tcPr>
            <w:tcW w:w="2409" w:type="dxa"/>
            <w:shd w:val="clear" w:color="auto" w:fill="FFFFFF"/>
            <w:vAlign w:val="center"/>
          </w:tcPr>
          <w:p w:rsidR="0051412F" w:rsidRPr="00317A66" w:rsidRDefault="00152115" w:rsidP="00166573">
            <w:pPr>
              <w:pStyle w:val="Tekst-Tabl-Sredina"/>
            </w:pPr>
            <w:r>
              <w:t>,76</w:t>
            </w:r>
            <w:r w:rsidR="00CC38C2" w:rsidRPr="00317A66">
              <w:t>2</w:t>
            </w:r>
          </w:p>
        </w:tc>
        <w:tc>
          <w:tcPr>
            <w:tcW w:w="3008" w:type="dxa"/>
            <w:shd w:val="clear" w:color="auto" w:fill="FFFFFF"/>
          </w:tcPr>
          <w:p w:rsidR="0051412F" w:rsidRPr="00317A66" w:rsidRDefault="0051412F" w:rsidP="00166573">
            <w:pPr>
              <w:pStyle w:val="Tekst-Tabl-Sredina"/>
            </w:pPr>
            <w:r w:rsidRPr="00317A66">
              <w:t>,476</w:t>
            </w:r>
          </w:p>
        </w:tc>
      </w:tr>
    </w:tbl>
    <w:p w:rsidR="0051412F" w:rsidRPr="007A5148" w:rsidRDefault="0051412F" w:rsidP="0051412F"/>
    <w:p w:rsidR="00845A0B" w:rsidRPr="007A5148" w:rsidRDefault="00845A0B" w:rsidP="00845A0B">
      <w:r w:rsidRPr="007A5148">
        <w:t xml:space="preserve">Uzorak je prvo podijeljen na privatne i društvene organizacije, a zatim na organizacije u kojima IT menadžeri imaju više i </w:t>
      </w:r>
      <w:r w:rsidR="002164A5">
        <w:t xml:space="preserve">organizacije u kojima IT menadžeri imaju </w:t>
      </w:r>
      <w:r w:rsidRPr="007A5148">
        <w:t>manje radnog</w:t>
      </w:r>
      <w:r w:rsidR="00841696">
        <w:t>a</w:t>
      </w:r>
      <w:r w:rsidRPr="007A5148">
        <w:t xml:space="preserve"> staža u ulozi IT menadžera. U skupinu s manje staža svrstani su IT menadžeri s manje od 12 godina iskustva, a u skupinu s više staža oni s dvanaest ili više godina</w:t>
      </w:r>
      <w:r w:rsidR="002164A5">
        <w:t xml:space="preserve"> radnoga</w:t>
      </w:r>
      <w:r w:rsidRPr="007A5148">
        <w:t xml:space="preserve"> iskustva.</w:t>
      </w:r>
    </w:p>
    <w:p w:rsidR="0051412F" w:rsidRPr="007A5148" w:rsidRDefault="0051412F" w:rsidP="0051412F">
      <w:r w:rsidRPr="007A5148">
        <w:t>Korišten je neparametrijski test jer nisu zadovoljeni preduvjeti normalnosti distribucije i intervalne skale za parametrijski test. Kao bruto rezultati korištene su korelacije odgovora korisnika i menadžera za svaku organizaciju.</w:t>
      </w:r>
    </w:p>
    <w:p w:rsidR="004B1C6E" w:rsidRPr="007A5148" w:rsidRDefault="00121A7D" w:rsidP="00A40277">
      <w:pPr>
        <w:pStyle w:val="Heading4"/>
      </w:pPr>
      <w:bookmarkStart w:id="188" w:name="_Toc462787766"/>
      <w:r>
        <w:t>Rezultati usklađenosti</w:t>
      </w:r>
      <w:r w:rsidR="004B1C6E" w:rsidRPr="007A5148">
        <w:t xml:space="preserve"> prema vrsti organizacije</w:t>
      </w:r>
      <w:bookmarkEnd w:id="188"/>
    </w:p>
    <w:p w:rsidR="0051412F" w:rsidRPr="007A5148" w:rsidRDefault="0051412F" w:rsidP="0051412F">
      <w:r w:rsidRPr="007A5148">
        <w:t xml:space="preserve">Kod podjele na privatne i društvene organizacije nije nađena statistički značajna razlika </w:t>
      </w:r>
      <w:r w:rsidR="00121A7D" w:rsidRPr="005378DC">
        <w:rPr>
          <w:i/>
        </w:rPr>
        <w:t>(W=</w:t>
      </w:r>
      <w:r w:rsidRPr="005378DC">
        <w:rPr>
          <w:i/>
        </w:rPr>
        <w:t>20</w:t>
      </w:r>
      <w:r w:rsidR="00121A7D" w:rsidRPr="005378DC">
        <w:rPr>
          <w:i/>
        </w:rPr>
        <w:t>)</w:t>
      </w:r>
      <w:r w:rsidR="00121A7D">
        <w:t xml:space="preserve">; </w:t>
      </w:r>
      <w:r w:rsidR="00121A7D" w:rsidRPr="005378DC">
        <w:rPr>
          <w:i/>
        </w:rPr>
        <w:t>(</w:t>
      </w:r>
      <w:r w:rsidRPr="005378DC">
        <w:rPr>
          <w:i/>
        </w:rPr>
        <w:t>p = 0,762)</w:t>
      </w:r>
      <w:r w:rsidRPr="007A5148">
        <w:t>, one se ne razlikuju po usklađenosti menadžera sa svojim korisnicima.</w:t>
      </w:r>
    </w:p>
    <w:p w:rsidR="004B1C6E" w:rsidRPr="007A5148" w:rsidRDefault="00121A7D" w:rsidP="00A40277">
      <w:pPr>
        <w:pStyle w:val="Heading4"/>
      </w:pPr>
      <w:bookmarkStart w:id="189" w:name="_Toc462787767"/>
      <w:r>
        <w:t>Rezultati usklađenosti</w:t>
      </w:r>
      <w:r w:rsidRPr="007A5148">
        <w:t xml:space="preserve"> prema</w:t>
      </w:r>
      <w:r w:rsidR="004B1C6E" w:rsidRPr="007A5148">
        <w:t xml:space="preserve"> stažu</w:t>
      </w:r>
      <w:r>
        <w:t xml:space="preserve"> IT menadžera</w:t>
      </w:r>
      <w:bookmarkEnd w:id="189"/>
    </w:p>
    <w:p w:rsidR="0051412F" w:rsidRPr="007A5148" w:rsidRDefault="0051412F" w:rsidP="0051412F">
      <w:r w:rsidRPr="007A5148">
        <w:t>Kod podjele na</w:t>
      </w:r>
      <w:r w:rsidR="004B1C6E" w:rsidRPr="007A5148">
        <w:t xml:space="preserve"> IT</w:t>
      </w:r>
      <w:r w:rsidRPr="007A5148">
        <w:t xml:space="preserve"> menadžere s više i</w:t>
      </w:r>
      <w:r w:rsidR="002164A5">
        <w:t xml:space="preserve"> IT menadžere s</w:t>
      </w:r>
      <w:r w:rsidRPr="007A5148">
        <w:t xml:space="preserve"> manje </w:t>
      </w:r>
      <w:r w:rsidR="002164A5">
        <w:t xml:space="preserve">radnoga </w:t>
      </w:r>
      <w:r w:rsidRPr="007A5148">
        <w:t xml:space="preserve">staža u ulozi IT menadžera također nije nađena </w:t>
      </w:r>
      <w:r w:rsidR="00121A7D">
        <w:t xml:space="preserve">statistički značajna razlika </w:t>
      </w:r>
      <w:r w:rsidR="00121A7D" w:rsidRPr="005378DC">
        <w:rPr>
          <w:i/>
        </w:rPr>
        <w:t>(W</w:t>
      </w:r>
      <w:r w:rsidRPr="005378DC">
        <w:rPr>
          <w:i/>
        </w:rPr>
        <w:t>=29</w:t>
      </w:r>
      <w:r w:rsidR="00121A7D" w:rsidRPr="005378DC">
        <w:rPr>
          <w:i/>
        </w:rPr>
        <w:t>)</w:t>
      </w:r>
      <w:r w:rsidRPr="007A5148">
        <w:t>;</w:t>
      </w:r>
      <w:r w:rsidR="00121A7D">
        <w:t xml:space="preserve"> </w:t>
      </w:r>
      <w:r w:rsidR="00121A7D" w:rsidRPr="005378DC">
        <w:rPr>
          <w:i/>
        </w:rPr>
        <w:t>(</w:t>
      </w:r>
      <w:r w:rsidRPr="005378DC">
        <w:rPr>
          <w:i/>
        </w:rPr>
        <w:t>p=0,476)</w:t>
      </w:r>
      <w:r w:rsidRPr="007A5148">
        <w:t>.</w:t>
      </w:r>
    </w:p>
    <w:p w:rsidR="009A3F5E" w:rsidRPr="007A5148" w:rsidRDefault="00121A7D" w:rsidP="00A40277">
      <w:pPr>
        <w:pStyle w:val="Heading4"/>
      </w:pPr>
      <w:bookmarkStart w:id="190" w:name="_Toc462787768"/>
      <w:r>
        <w:t>Rezultati usklađenosti</w:t>
      </w:r>
      <w:r w:rsidRPr="007A5148">
        <w:t xml:space="preserve"> </w:t>
      </w:r>
      <w:r w:rsidR="009A3F5E" w:rsidRPr="007A5148">
        <w:t>prema obrazovanju</w:t>
      </w:r>
      <w:r>
        <w:t xml:space="preserve"> </w:t>
      </w:r>
      <w:r w:rsidRPr="007A5148">
        <w:t>IT menadžera</w:t>
      </w:r>
      <w:bookmarkEnd w:id="190"/>
    </w:p>
    <w:p w:rsidR="0035756B" w:rsidRPr="007A5148" w:rsidRDefault="00E901BC" w:rsidP="0035756B">
      <w:pPr>
        <w:rPr>
          <w:lang w:bidi="en-US"/>
        </w:rPr>
      </w:pPr>
      <w:r>
        <w:rPr>
          <w:lang w:bidi="en-US"/>
        </w:rPr>
        <w:t xml:space="preserve">Zbog premaloga uzorka nije rađena usporedba usklađenosti prema ključu </w:t>
      </w:r>
      <w:r w:rsidRPr="00E901BC">
        <w:rPr>
          <w:i/>
          <w:lang w:bidi="en-US"/>
        </w:rPr>
        <w:t>obrazovanje IT menadžera</w:t>
      </w:r>
      <w:r>
        <w:rPr>
          <w:lang w:bidi="en-US"/>
        </w:rPr>
        <w:t>.</w:t>
      </w:r>
    </w:p>
    <w:p w:rsidR="0035756B" w:rsidRPr="007A5148" w:rsidRDefault="00E901BC" w:rsidP="00A40277">
      <w:pPr>
        <w:pStyle w:val="Heading4"/>
      </w:pPr>
      <w:bookmarkStart w:id="191" w:name="_Toc462787769"/>
      <w:r>
        <w:t>Rezultati usklađenosti</w:t>
      </w:r>
      <w:r w:rsidRPr="007A5148">
        <w:t xml:space="preserve"> </w:t>
      </w:r>
      <w:r w:rsidR="0035756B" w:rsidRPr="007A5148">
        <w:t xml:space="preserve">prema položaju </w:t>
      </w:r>
      <w:r w:rsidRPr="007A5148">
        <w:t>IT menadžera</w:t>
      </w:r>
      <w:r w:rsidR="006B1C0D">
        <w:t xml:space="preserve"> u</w:t>
      </w:r>
      <w:r w:rsidRPr="007A5148">
        <w:t xml:space="preserve"> </w:t>
      </w:r>
      <w:r w:rsidR="0035756B" w:rsidRPr="007A5148">
        <w:t>organizaciji</w:t>
      </w:r>
      <w:bookmarkEnd w:id="191"/>
    </w:p>
    <w:p w:rsidR="00A40277" w:rsidRDefault="00E901BC" w:rsidP="00A40277">
      <w:pPr>
        <w:rPr>
          <w:i/>
        </w:rPr>
      </w:pPr>
      <w:r>
        <w:t xml:space="preserve">I ovdje se </w:t>
      </w:r>
      <w:r>
        <w:rPr>
          <w:lang w:bidi="en-US"/>
        </w:rPr>
        <w:t xml:space="preserve">zbog premaloga uzorka nije radila usporedba usklađenosti prema ključu </w:t>
      </w:r>
      <w:r w:rsidRPr="00E901BC">
        <w:rPr>
          <w:i/>
        </w:rPr>
        <w:t>položaj IT menadžera organizaciji</w:t>
      </w:r>
      <w:bookmarkStart w:id="192" w:name="_Ref452842584"/>
    </w:p>
    <w:p w:rsidR="004859EB" w:rsidRDefault="004859EB" w:rsidP="00AB32A1">
      <w:pPr>
        <w:pStyle w:val="Heading3"/>
      </w:pPr>
      <w:bookmarkStart w:id="193" w:name="_Toc462787770"/>
      <w:r w:rsidRPr="002D0861">
        <w:t>Leveneov test</w:t>
      </w:r>
      <w:bookmarkEnd w:id="193"/>
    </w:p>
    <w:p w:rsidR="007D3605" w:rsidRPr="002D0861" w:rsidRDefault="007D3605" w:rsidP="007D3605">
      <w:r w:rsidRPr="002D0861">
        <w:t xml:space="preserve">Leveneovim testom za jednakost varijanci ispitano je zadovoljavaju li varijable uvjete za provedbu t-testa. Tamo gdje su varijance statistički značajno različite (kod </w:t>
      </w:r>
      <w:r w:rsidR="00360F61">
        <w:t>skupina</w:t>
      </w:r>
      <w:r>
        <w:t xml:space="preserve"> pitanja</w:t>
      </w:r>
      <w:r w:rsidRPr="002D0861">
        <w:t xml:space="preserve"> </w:t>
      </w:r>
      <w:r w:rsidR="00360F61">
        <w:t xml:space="preserve">broj </w:t>
      </w:r>
      <w:r w:rsidR="00D5288B">
        <w:t>3</w:t>
      </w:r>
      <w:r w:rsidR="00360F61">
        <w:t xml:space="preserve"> </w:t>
      </w:r>
      <w:r w:rsidRPr="007D3605">
        <w:rPr>
          <w:i/>
        </w:rPr>
        <w:t>Prihvaća svoje mekše strane</w:t>
      </w:r>
      <w:r w:rsidRPr="002D0861">
        <w:t xml:space="preserve"> i</w:t>
      </w:r>
      <w:r w:rsidR="00360F61">
        <w:t xml:space="preserve"> broj</w:t>
      </w:r>
      <w:r w:rsidR="00D5288B">
        <w:t xml:space="preserve"> 4</w:t>
      </w:r>
      <w:r w:rsidRPr="002D0861">
        <w:t xml:space="preserve"> </w:t>
      </w:r>
      <w:r>
        <w:rPr>
          <w:i/>
        </w:rPr>
        <w:t>Po</w:t>
      </w:r>
      <w:r w:rsidRPr="007D3605">
        <w:rPr>
          <w:i/>
        </w:rPr>
        <w:t>tiče ispravne odnose koji dovode do pravih rezultata</w:t>
      </w:r>
      <w:r w:rsidR="00DB54D3">
        <w:t>)</w:t>
      </w:r>
      <w:r w:rsidRPr="002D0861">
        <w:t xml:space="preserve"> korišteni su korigirani podaci (Welchov t-test).</w:t>
      </w:r>
    </w:p>
    <w:p w:rsidR="007D3605" w:rsidRPr="002D0861" w:rsidRDefault="007D3605" w:rsidP="007D3605">
      <w:r w:rsidRPr="002D0861">
        <w:t xml:space="preserve">Zbog toga što je provedeno ukupno 7 testova, učinjena je Bonferronijeva korekcija stupnja značajnosti. Korekcija je ublažena jer su zavisne varijable u međusobnim korelacijama. Prosječna korelacija među zavisnim varijablama iznosi </w:t>
      </w:r>
      <w:r w:rsidRPr="007D3605">
        <w:rPr>
          <w:i/>
        </w:rPr>
        <w:t>,66</w:t>
      </w:r>
      <w:r w:rsidRPr="002D0861">
        <w:t xml:space="preserve">. Korigirana vrijednost alfe iznosi </w:t>
      </w:r>
      <w:r w:rsidRPr="007D3605">
        <w:rPr>
          <w:i/>
        </w:rPr>
        <w:t>,026</w:t>
      </w:r>
      <w:r w:rsidR="00BD4459">
        <w:t xml:space="preserve"> što detaljnije prikazuje </w:t>
      </w:r>
      <w:r w:rsidR="00BD4459">
        <w:fldChar w:fldCharType="begin"/>
      </w:r>
      <w:r w:rsidR="00BD4459">
        <w:instrText xml:space="preserve"> REF  _Ref457672054 \* Lower \h \r </w:instrText>
      </w:r>
      <w:r w:rsidR="00BD4459">
        <w:fldChar w:fldCharType="separate"/>
      </w:r>
      <w:r w:rsidR="00E634F9">
        <w:t>tablica 12.</w:t>
      </w:r>
      <w:r w:rsidR="00BD4459">
        <w:fldChar w:fldCharType="end"/>
      </w:r>
    </w:p>
    <w:p w:rsidR="00980E70" w:rsidRDefault="00980E70" w:rsidP="00AB32A1">
      <w:pPr>
        <w:pStyle w:val="Heading3"/>
      </w:pPr>
      <w:bookmarkStart w:id="194" w:name="_Toc462787771"/>
      <w:r w:rsidRPr="002D0861">
        <w:t>T-test</w:t>
      </w:r>
      <w:bookmarkEnd w:id="194"/>
    </w:p>
    <w:p w:rsidR="007D3605" w:rsidRDefault="007D3605" w:rsidP="007D3605">
      <w:r w:rsidRPr="002D0861">
        <w:t xml:space="preserve">T-testom za nezavisne uzorke ispitana je statistička značajnost razlika između </w:t>
      </w:r>
      <w:r w:rsidR="00152115">
        <w:t xml:space="preserve">ocjena </w:t>
      </w:r>
      <w:r w:rsidRPr="002D0861">
        <w:t>korisnika</w:t>
      </w:r>
      <w:r w:rsidR="00D5288B">
        <w:t xml:space="preserve"> IKT-a</w:t>
      </w:r>
      <w:r w:rsidRPr="002D0861">
        <w:t xml:space="preserve"> i</w:t>
      </w:r>
      <w:r w:rsidR="00152115">
        <w:t xml:space="preserve"> IT</w:t>
      </w:r>
      <w:r w:rsidRPr="002D0861">
        <w:t xml:space="preserve"> menadžera u procjenama važnosti </w:t>
      </w:r>
      <w:r w:rsidR="00152115">
        <w:t>opredjeljenja i navika</w:t>
      </w:r>
      <w:r w:rsidRPr="002D0861">
        <w:t xml:space="preserve"> </w:t>
      </w:r>
      <w:r w:rsidR="00152115">
        <w:t xml:space="preserve">IT </w:t>
      </w:r>
      <w:r w:rsidRPr="002D0861">
        <w:t>menadžera</w:t>
      </w:r>
      <w:r w:rsidR="00335772">
        <w:t>,</w:t>
      </w:r>
      <w:r w:rsidR="00D5288B">
        <w:t xml:space="preserve"> kako prikazuje</w:t>
      </w:r>
      <w:r w:rsidR="00335772">
        <w:t xml:space="preserve"> </w:t>
      </w:r>
      <w:r w:rsidR="00335772">
        <w:fldChar w:fldCharType="begin"/>
      </w:r>
      <w:r w:rsidR="00335772">
        <w:instrText xml:space="preserve"> REF  _Ref457672054 \* Lower \h \r </w:instrText>
      </w:r>
      <w:r w:rsidR="00335772">
        <w:fldChar w:fldCharType="separate"/>
      </w:r>
      <w:r w:rsidR="00E634F9">
        <w:t xml:space="preserve">tablica 12. </w:t>
      </w:r>
      <w:r w:rsidR="00335772">
        <w:fldChar w:fldCharType="end"/>
      </w:r>
      <w:r w:rsidRPr="002D0861">
        <w:t xml:space="preserve">Nisu nađene statistički značajne razlike za svih 7 kategorija procjene: </w:t>
      </w:r>
      <w:r w:rsidRPr="00152115">
        <w:rPr>
          <w:b/>
          <w:i/>
        </w:rPr>
        <w:t>Opredijeljen je za ulogu voditelja prije svega</w:t>
      </w:r>
      <w:r w:rsidRPr="002D0861">
        <w:t xml:space="preserve"> </w:t>
      </w:r>
      <w:r w:rsidRPr="00152115">
        <w:rPr>
          <w:i/>
        </w:rPr>
        <w:t>(t(223) = 0,759, p = ,021, r = ,02)</w:t>
      </w:r>
      <w:r w:rsidRPr="002D0861">
        <w:t xml:space="preserve">, </w:t>
      </w:r>
      <w:r w:rsidR="00152115" w:rsidRPr="00152115">
        <w:rPr>
          <w:b/>
          <w:i/>
        </w:rPr>
        <w:t>V</w:t>
      </w:r>
      <w:r w:rsidRPr="00152115">
        <w:rPr>
          <w:b/>
          <w:i/>
        </w:rPr>
        <w:t>odi različito od načina na koji je navikao</w:t>
      </w:r>
      <w:r w:rsidRPr="00152115">
        <w:rPr>
          <w:i/>
        </w:rPr>
        <w:t xml:space="preserve"> (t(223) = 1,269, p = ,206, r = ,09)</w:t>
      </w:r>
      <w:r w:rsidRPr="002D0861">
        <w:t xml:space="preserve">, </w:t>
      </w:r>
      <w:r w:rsidRPr="00152115">
        <w:rPr>
          <w:b/>
          <w:i/>
        </w:rPr>
        <w:t>Prihvaća svoje mekše strane</w:t>
      </w:r>
      <w:r w:rsidRPr="002D0861">
        <w:t xml:space="preserve"> </w:t>
      </w:r>
      <w:r w:rsidRPr="00152115">
        <w:rPr>
          <w:i/>
        </w:rPr>
        <w:t>(t(11,472) = 0,399, p = ,697, r = ,03)</w:t>
      </w:r>
      <w:r w:rsidRPr="002D0861">
        <w:t xml:space="preserve">, </w:t>
      </w:r>
      <w:r w:rsidRPr="00152115">
        <w:rPr>
          <w:b/>
          <w:i/>
        </w:rPr>
        <w:t>Potiče ispravne odnose koji dovode do pravih rezultata</w:t>
      </w:r>
      <w:r w:rsidRPr="002D0861">
        <w:t xml:space="preserve"> </w:t>
      </w:r>
      <w:r w:rsidRPr="00152115">
        <w:rPr>
          <w:i/>
        </w:rPr>
        <w:t>(t(11,472) = 0,065, p = ,949, r &lt; ,00)</w:t>
      </w:r>
      <w:r w:rsidRPr="002D0861">
        <w:t xml:space="preserve">, </w:t>
      </w:r>
      <w:r w:rsidRPr="00152115">
        <w:rPr>
          <w:b/>
          <w:i/>
        </w:rPr>
        <w:t>Prakticira komunikacijske vještine</w:t>
      </w:r>
      <w:r w:rsidRPr="002D0861">
        <w:t xml:space="preserve"> </w:t>
      </w:r>
      <w:r w:rsidRPr="00152115">
        <w:rPr>
          <w:i/>
        </w:rPr>
        <w:t>(t(223) = 0,117, p = ,907, r = ,01)</w:t>
      </w:r>
      <w:r w:rsidRPr="002D0861">
        <w:t xml:space="preserve">, </w:t>
      </w:r>
      <w:r w:rsidRPr="00152115">
        <w:rPr>
          <w:b/>
          <w:i/>
        </w:rPr>
        <w:t>Inspirira druge</w:t>
      </w:r>
      <w:r w:rsidRPr="00152115">
        <w:rPr>
          <w:i/>
        </w:rPr>
        <w:t xml:space="preserve"> (t(223) = 0,336, p = ,737, r = ,02)</w:t>
      </w:r>
      <w:r w:rsidRPr="002D0861">
        <w:t xml:space="preserve">, </w:t>
      </w:r>
      <w:r w:rsidRPr="00152115">
        <w:rPr>
          <w:b/>
          <w:i/>
        </w:rPr>
        <w:t>Gradi ljude, a ne sustave</w:t>
      </w:r>
      <w:r w:rsidRPr="002D0861">
        <w:t xml:space="preserve"> </w:t>
      </w:r>
      <w:r w:rsidRPr="00152115">
        <w:rPr>
          <w:i/>
        </w:rPr>
        <w:t>(t(222) = 0,557, p = ,578, r = ,04)</w:t>
      </w:r>
      <w:r w:rsidRPr="002D0861">
        <w:t>. Sve veličine efekta su, u skladu s neznačajnim razlikama, zanemarive. Izostanak značajnih razlika te niske veličine efekta ukazuju na usk</w:t>
      </w:r>
      <w:r w:rsidR="00152115">
        <w:t>l</w:t>
      </w:r>
      <w:r w:rsidR="00D5288B">
        <w:t>ađenost odgovora</w:t>
      </w:r>
      <w:r w:rsidR="00CA71B9">
        <w:t xml:space="preserve"> </w:t>
      </w:r>
      <w:r w:rsidR="00CA71B9" w:rsidRPr="002D0861">
        <w:t>korisnika</w:t>
      </w:r>
      <w:r w:rsidR="00CA71B9">
        <w:t xml:space="preserve"> </w:t>
      </w:r>
      <w:r w:rsidR="00D5288B">
        <w:t xml:space="preserve">IKT-a </w:t>
      </w:r>
      <w:r w:rsidR="00CA71B9">
        <w:t>i IT menadžera</w:t>
      </w:r>
      <w:r w:rsidR="00BD4459">
        <w:t xml:space="preserve"> što detaljnije prikazuje </w:t>
      </w:r>
      <w:r w:rsidR="00BD4459">
        <w:fldChar w:fldCharType="begin"/>
      </w:r>
      <w:r w:rsidR="00BD4459">
        <w:instrText xml:space="preserve"> REF  _Ref457672054 \* Lower \h \r </w:instrText>
      </w:r>
      <w:r w:rsidR="00BD4459">
        <w:fldChar w:fldCharType="separate"/>
      </w:r>
      <w:r w:rsidR="00E634F9">
        <w:t xml:space="preserve">tablica 12. </w:t>
      </w:r>
      <w:r w:rsidR="00BD4459">
        <w:fldChar w:fldCharType="end"/>
      </w:r>
    </w:p>
    <w:p w:rsidR="00D07F94" w:rsidRPr="007A5148" w:rsidRDefault="00482C06" w:rsidP="00AB32A1">
      <w:pPr>
        <w:pStyle w:val="Heading3"/>
      </w:pPr>
      <w:bookmarkStart w:id="195" w:name="_Toc462787772"/>
      <w:r>
        <w:t>U</w:t>
      </w:r>
      <w:r w:rsidR="00D07F94" w:rsidRPr="007A5148">
        <w:t xml:space="preserve">sporedba </w:t>
      </w:r>
      <w:r w:rsidR="00E60191">
        <w:t>usklađenosti</w:t>
      </w:r>
      <w:r w:rsidR="00D07F94" w:rsidRPr="007A5148">
        <w:t xml:space="preserve"> korisnika IKT-a i IT menadžera</w:t>
      </w:r>
      <w:bookmarkEnd w:id="195"/>
    </w:p>
    <w:p w:rsidR="00D07F94" w:rsidRDefault="00D07F94" w:rsidP="00D07F94">
      <w:pPr>
        <w:rPr>
          <w:lang w:bidi="en-US"/>
        </w:rPr>
      </w:pPr>
      <w:r w:rsidRPr="007A5148">
        <w:t xml:space="preserve">Kako bi se usporedile ocjene korisnika IKT-a i IT menadžera za svaku od sedam kategorija pitanja, izrađene su tablice koje prikazuju aritmetičke sredine svih odgovora na sva pitanja po svakoj kategoriji pitanja. To je učinjeno posebno za IT menadžere, a posebno za korisnike IKT-a. </w:t>
      </w:r>
      <w:r>
        <w:t>U</w:t>
      </w:r>
      <w:r w:rsidRPr="007A5148">
        <w:t>sporedb</w:t>
      </w:r>
      <w:r>
        <w:t>u tih aritmetičkih sredina</w:t>
      </w:r>
      <w:r w:rsidRPr="007A5148">
        <w:t xml:space="preserve"> prikazuje</w:t>
      </w:r>
      <w:r w:rsidR="00841696">
        <w:t xml:space="preserve"> </w:t>
      </w:r>
      <w:r w:rsidR="00841696">
        <w:fldChar w:fldCharType="begin"/>
      </w:r>
      <w:r w:rsidR="00841696">
        <w:instrText xml:space="preserve"> REF  _Ref457672054 \* Lower \h \r </w:instrText>
      </w:r>
      <w:r w:rsidR="00841696">
        <w:fldChar w:fldCharType="separate"/>
      </w:r>
      <w:r w:rsidR="00E634F9">
        <w:t>tablica 12.</w:t>
      </w:r>
      <w:r w:rsidR="00841696">
        <w:fldChar w:fldCharType="end"/>
      </w:r>
      <w:r w:rsidR="00912B82">
        <w:t xml:space="preserve"> R</w:t>
      </w:r>
      <w:r>
        <w:t>azine usklađenosti između korisnika IKT-a i IT menadžera</w:t>
      </w:r>
      <w:r w:rsidR="00083937">
        <w:t xml:space="preserve"> </w:t>
      </w:r>
      <w:r w:rsidR="00335772">
        <w:t xml:space="preserve">prikazuje </w:t>
      </w:r>
      <w:r w:rsidR="00295D80">
        <w:fldChar w:fldCharType="begin"/>
      </w:r>
      <w:r w:rsidR="00295D80">
        <w:instrText xml:space="preserve"> REF  _Ref457161052 \* Lower \h \r </w:instrText>
      </w:r>
      <w:r w:rsidR="00295D80">
        <w:fldChar w:fldCharType="separate"/>
      </w:r>
      <w:r w:rsidR="00730B47">
        <w:t xml:space="preserve">grafikon 6. </w:t>
      </w:r>
      <w:r w:rsidR="00295D80">
        <w:fldChar w:fldCharType="end"/>
      </w:r>
      <w:r w:rsidR="006E283A">
        <w:rPr>
          <w:lang w:bidi="en-US"/>
        </w:rPr>
        <w:t>Dalje su g</w:t>
      </w:r>
      <w:r w:rsidR="00D04FEB">
        <w:rPr>
          <w:lang w:bidi="en-US"/>
        </w:rPr>
        <w:t>rafički prikazani k</w:t>
      </w:r>
      <w:r w:rsidR="00D04FEB" w:rsidRPr="007A5148">
        <w:rPr>
          <w:lang w:bidi="en-US"/>
        </w:rPr>
        <w:t xml:space="preserve">vantitativni rezultati na način da je </w:t>
      </w:r>
      <w:r w:rsidR="00335772">
        <w:rPr>
          <w:lang w:bidi="en-US"/>
        </w:rPr>
        <w:t>učin</w:t>
      </w:r>
      <w:r w:rsidR="00D04FEB" w:rsidRPr="007A5148">
        <w:rPr>
          <w:lang w:bidi="en-US"/>
        </w:rPr>
        <w:t>jena, prvo skupna analiza</w:t>
      </w:r>
      <w:r w:rsidR="006E283A">
        <w:rPr>
          <w:lang w:bidi="en-US"/>
        </w:rPr>
        <w:t xml:space="preserve"> </w:t>
      </w:r>
      <w:r w:rsidR="006E283A" w:rsidRPr="007A5148">
        <w:rPr>
          <w:lang w:bidi="en-US"/>
        </w:rPr>
        <w:t xml:space="preserve">po svih 7 skupina </w:t>
      </w:r>
      <w:r w:rsidR="006E283A">
        <w:rPr>
          <w:lang w:bidi="en-US"/>
        </w:rPr>
        <w:t>pitanja</w:t>
      </w:r>
      <w:r w:rsidR="00D04FEB">
        <w:rPr>
          <w:lang w:bidi="en-US"/>
        </w:rPr>
        <w:t>, a onda i</w:t>
      </w:r>
      <w:r w:rsidR="00D04FEB" w:rsidRPr="007A5148">
        <w:rPr>
          <w:lang w:bidi="en-US"/>
        </w:rPr>
        <w:t xml:space="preserve"> pojedinačna </w:t>
      </w:r>
      <w:r w:rsidR="00784B19">
        <w:rPr>
          <w:lang w:bidi="en-US"/>
        </w:rPr>
        <w:t>–</w:t>
      </w:r>
      <w:r w:rsidR="00D04FEB" w:rsidRPr="007A5148">
        <w:rPr>
          <w:lang w:bidi="en-US"/>
        </w:rPr>
        <w:t xml:space="preserve"> po svakom</w:t>
      </w:r>
      <w:r w:rsidR="00841696">
        <w:rPr>
          <w:lang w:bidi="en-US"/>
        </w:rPr>
        <w:t>e</w:t>
      </w:r>
      <w:r w:rsidR="00D04FEB" w:rsidRPr="007A5148">
        <w:rPr>
          <w:lang w:bidi="en-US"/>
        </w:rPr>
        <w:t xml:space="preserve"> pitanju</w:t>
      </w:r>
      <w:r w:rsidR="006E283A">
        <w:rPr>
          <w:lang w:bidi="en-US"/>
        </w:rPr>
        <w:t xml:space="preserve"> u svakoj skupini. U</w:t>
      </w:r>
      <w:r w:rsidR="00D04FEB" w:rsidRPr="007A5148">
        <w:rPr>
          <w:lang w:bidi="en-US"/>
        </w:rPr>
        <w:t>spoređeni</w:t>
      </w:r>
      <w:r w:rsidR="006E283A">
        <w:rPr>
          <w:lang w:bidi="en-US"/>
        </w:rPr>
        <w:t xml:space="preserve"> su</w:t>
      </w:r>
      <w:r w:rsidR="00D04FEB" w:rsidRPr="007A5148">
        <w:rPr>
          <w:lang w:bidi="en-US"/>
        </w:rPr>
        <w:t xml:space="preserve"> </w:t>
      </w:r>
      <w:r w:rsidR="006E283A">
        <w:rPr>
          <w:lang w:bidi="en-US"/>
        </w:rPr>
        <w:t xml:space="preserve">i </w:t>
      </w:r>
      <w:r w:rsidR="00D04FEB" w:rsidRPr="007A5148">
        <w:rPr>
          <w:lang w:bidi="en-US"/>
        </w:rPr>
        <w:t>rezultati za odgovore korisnika IKT-a i IT menad</w:t>
      </w:r>
      <w:r w:rsidR="006E283A">
        <w:rPr>
          <w:lang w:bidi="en-US"/>
        </w:rPr>
        <w:t>žera</w:t>
      </w:r>
      <w:r w:rsidR="00BD4459">
        <w:rPr>
          <w:lang w:bidi="en-US"/>
        </w:rPr>
        <w:t xml:space="preserve"> kao što prikazuje </w:t>
      </w:r>
      <w:r w:rsidR="00BD4459">
        <w:rPr>
          <w:lang w:bidi="en-US"/>
        </w:rPr>
        <w:fldChar w:fldCharType="begin"/>
      </w:r>
      <w:r w:rsidR="00BD4459">
        <w:rPr>
          <w:lang w:bidi="en-US"/>
        </w:rPr>
        <w:instrText xml:space="preserve"> REF  _Ref457672054 \* Lower \h \r </w:instrText>
      </w:r>
      <w:r w:rsidR="00BD4459">
        <w:rPr>
          <w:lang w:bidi="en-US"/>
        </w:rPr>
      </w:r>
      <w:r w:rsidR="00BD4459">
        <w:rPr>
          <w:lang w:bidi="en-US"/>
        </w:rPr>
        <w:fldChar w:fldCharType="separate"/>
      </w:r>
      <w:r w:rsidR="00E634F9">
        <w:rPr>
          <w:lang w:bidi="en-US"/>
        </w:rPr>
        <w:t xml:space="preserve">tablica 12. </w:t>
      </w:r>
      <w:r w:rsidR="00BD4459">
        <w:rPr>
          <w:lang w:bidi="en-US"/>
        </w:rPr>
        <w:fldChar w:fldCharType="end"/>
      </w:r>
    </w:p>
    <w:p w:rsidR="00FD6ACF" w:rsidRPr="007A5148" w:rsidRDefault="00FD6ACF" w:rsidP="00122C6F">
      <w:pPr>
        <w:pStyle w:val="OpisGrafa"/>
      </w:pPr>
      <w:bookmarkStart w:id="196" w:name="_Ref457161052"/>
      <w:bookmarkStart w:id="197" w:name="_Toc462787876"/>
      <w:r w:rsidRPr="007A5148">
        <w:t>Ocjene IKT korisnika i IT menadžera svih organizacija po 7 kategorija pitanja</w:t>
      </w:r>
      <w:bookmarkEnd w:id="192"/>
      <w:bookmarkEnd w:id="196"/>
      <w:bookmarkEnd w:id="197"/>
    </w:p>
    <w:p w:rsidR="00FD6ACF" w:rsidRPr="007A5148" w:rsidRDefault="00FD6ACF" w:rsidP="00FD6ACF">
      <w:pPr>
        <w:spacing w:after="200" w:line="276" w:lineRule="auto"/>
        <w:contextualSpacing w:val="0"/>
        <w:jc w:val="left"/>
        <w:textboxTightWrap w:val="none"/>
        <w:rPr>
          <w:lang w:bidi="en-US"/>
        </w:rPr>
      </w:pPr>
      <w:r w:rsidRPr="007A5148">
        <w:rPr>
          <w:noProof/>
          <w:lang w:eastAsia="hr-HR"/>
        </w:rPr>
        <w:drawing>
          <wp:inline distT="0" distB="0" distL="0" distR="0" wp14:anchorId="4F3A27F1" wp14:editId="051B1774">
            <wp:extent cx="5498048" cy="4548703"/>
            <wp:effectExtent l="0" t="0" r="7620" b="4445"/>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D6ACF" w:rsidRDefault="00083937" w:rsidP="0051412F">
      <w:r>
        <w:t xml:space="preserve">Iz ove </w:t>
      </w:r>
      <w:r w:rsidR="00784B19">
        <w:t xml:space="preserve">je </w:t>
      </w:r>
      <w:r>
        <w:t>usporedbe v</w:t>
      </w:r>
      <w:r w:rsidR="00E21707">
        <w:t xml:space="preserve">idljivo </w:t>
      </w:r>
      <w:r>
        <w:t>kako</w:t>
      </w:r>
      <w:r w:rsidR="00E21707">
        <w:t xml:space="preserve"> su razine usklađenosti najzn</w:t>
      </w:r>
      <w:r w:rsidR="00DB54D3">
        <w:t xml:space="preserve">ačajnije u skupinama pitanja 4 </w:t>
      </w:r>
      <w:r w:rsidR="00E21707" w:rsidRPr="00E21707">
        <w:rPr>
          <w:i/>
        </w:rPr>
        <w:t>Potiče ispravne odnose koji dovode do pravih rezultata</w:t>
      </w:r>
      <w:r w:rsidR="00DB54D3">
        <w:t xml:space="preserve"> i 5 </w:t>
      </w:r>
      <w:r w:rsidR="00E21707" w:rsidRPr="00E21707">
        <w:rPr>
          <w:i/>
        </w:rPr>
        <w:t>Prakticira komunikacijske vještine</w:t>
      </w:r>
      <w:r w:rsidR="00E21707">
        <w:t xml:space="preserve">. Najmanja </w:t>
      </w:r>
      <w:r w:rsidR="00784B19">
        <w:t xml:space="preserve">je </w:t>
      </w:r>
      <w:r w:rsidR="00E21707">
        <w:t xml:space="preserve">razlika između mišljenja IKT korisnika i IT menadžera, tj. </w:t>
      </w:r>
      <w:r w:rsidR="009A3095">
        <w:t>n</w:t>
      </w:r>
      <w:r w:rsidR="00E21707">
        <w:t xml:space="preserve">ajveći </w:t>
      </w:r>
      <w:r w:rsidR="00841696">
        <w:t xml:space="preserve">je </w:t>
      </w:r>
      <w:r w:rsidR="00E21707">
        <w:t>stupanj usklađenosti</w:t>
      </w:r>
      <w:r w:rsidR="00841696">
        <w:t xml:space="preserve"> </w:t>
      </w:r>
      <w:r w:rsidR="00E21707">
        <w:t>u skupini pitanja broj 4. Radi se o</w:t>
      </w:r>
      <w:r w:rsidR="0084453F">
        <w:t xml:space="preserve"> razlici od samo</w:t>
      </w:r>
      <w:r w:rsidR="00E21707">
        <w:t xml:space="preserve"> </w:t>
      </w:r>
      <w:r w:rsidR="00E21707" w:rsidRPr="00511129">
        <w:rPr>
          <w:i/>
        </w:rPr>
        <w:t>0,0073</w:t>
      </w:r>
      <w:r w:rsidR="0084453F" w:rsidRPr="0084453F">
        <w:t xml:space="preserve">, dok je za </w:t>
      </w:r>
      <w:r w:rsidR="0084453F">
        <w:t xml:space="preserve">skupinu pitanja broj 5 ta razlika nešto veća i iznosi </w:t>
      </w:r>
      <w:r w:rsidR="0084453F" w:rsidRPr="00511129">
        <w:rPr>
          <w:i/>
        </w:rPr>
        <w:t>0,0213</w:t>
      </w:r>
      <w:r w:rsidR="00E21707">
        <w:t>.</w:t>
      </w:r>
      <w:r w:rsidR="0084453F">
        <w:t xml:space="preserve"> Rezultati za sve ostale skupine pitanja pokazuju značajnu razliku, tj. </w:t>
      </w:r>
      <w:r w:rsidR="009A3095">
        <w:t xml:space="preserve">daleko nižu razinu </w:t>
      </w:r>
      <w:r w:rsidR="0084453F">
        <w:t>u</w:t>
      </w:r>
      <w:r w:rsidR="009A3095">
        <w:t>sklađenosti</w:t>
      </w:r>
      <w:r w:rsidR="0084453F">
        <w:t xml:space="preserve"> između IKT korisnika i IT menadžera.</w:t>
      </w:r>
    </w:p>
    <w:p w:rsidR="0064769A" w:rsidRDefault="0064769A" w:rsidP="0064769A">
      <w:pPr>
        <w:rPr>
          <w:lang w:bidi="en-US"/>
        </w:rPr>
      </w:pPr>
      <w:r>
        <w:rPr>
          <w:lang w:bidi="en-US"/>
        </w:rPr>
        <w:t xml:space="preserve">Osim kod skupina pitanja 4 i 5 kod kojih je postignuta najviša razina usklađenosti kada su u pitanju </w:t>
      </w:r>
      <w:r w:rsidRPr="000C3DC0">
        <w:rPr>
          <w:lang w:bidi="en-US"/>
        </w:rPr>
        <w:t>uzajamn</w:t>
      </w:r>
      <w:r>
        <w:rPr>
          <w:lang w:bidi="en-US"/>
        </w:rPr>
        <w:t>a</w:t>
      </w:r>
      <w:r w:rsidRPr="000C3DC0">
        <w:rPr>
          <w:lang w:bidi="en-US"/>
        </w:rPr>
        <w:t xml:space="preserve"> očekivanja IKT korisnika i IT menadžera</w:t>
      </w:r>
      <w:r>
        <w:rPr>
          <w:lang w:bidi="en-US"/>
        </w:rPr>
        <w:t>, dalje će biti istaknuti i najznačajniji elementi iz dobivenih rezultata provedenog</w:t>
      </w:r>
      <w:r w:rsidR="00784B19">
        <w:rPr>
          <w:lang w:bidi="en-US"/>
        </w:rPr>
        <w:t>a</w:t>
      </w:r>
      <w:r>
        <w:rPr>
          <w:lang w:bidi="en-US"/>
        </w:rPr>
        <w:t xml:space="preserve"> </w:t>
      </w:r>
      <w:r w:rsidRPr="0038631C">
        <w:rPr>
          <w:i/>
          <w:lang w:bidi="en-US"/>
        </w:rPr>
        <w:t>Upitnika za korisnik</w:t>
      </w:r>
      <w:r w:rsidR="00784B19">
        <w:rPr>
          <w:i/>
          <w:lang w:bidi="en-US"/>
        </w:rPr>
        <w:t>e</w:t>
      </w:r>
      <w:r w:rsidRPr="0038631C">
        <w:rPr>
          <w:i/>
          <w:lang w:bidi="en-US"/>
        </w:rPr>
        <w:t xml:space="preserve"> IKT-a</w:t>
      </w:r>
      <w:r>
        <w:rPr>
          <w:lang w:bidi="en-US"/>
        </w:rPr>
        <w:t xml:space="preserve">. </w:t>
      </w:r>
    </w:p>
    <w:p w:rsidR="003E568F" w:rsidRDefault="003E568F" w:rsidP="00A40277">
      <w:pPr>
        <w:pStyle w:val="Heading4"/>
      </w:pPr>
      <w:bookmarkStart w:id="198" w:name="_Ref456533442"/>
      <w:bookmarkStart w:id="199" w:name="_Toc462787773"/>
      <w:r w:rsidRPr="007A5148">
        <w:t xml:space="preserve">Rezultati </w:t>
      </w:r>
      <w:r w:rsidR="00295D80">
        <w:t>za skupinu pitanja</w:t>
      </w:r>
      <w:r w:rsidRPr="007A5148">
        <w:t xml:space="preserve"> </w:t>
      </w:r>
      <w:r w:rsidRPr="00B54A01">
        <w:rPr>
          <w:i/>
        </w:rPr>
        <w:t>Opred</w:t>
      </w:r>
      <w:r w:rsidR="00897FC7" w:rsidRPr="00B54A01">
        <w:rPr>
          <w:i/>
        </w:rPr>
        <w:t>i</w:t>
      </w:r>
      <w:r w:rsidRPr="00B54A01">
        <w:rPr>
          <w:i/>
        </w:rPr>
        <w:t>jelj</w:t>
      </w:r>
      <w:r w:rsidR="00897FC7" w:rsidRPr="00B54A01">
        <w:rPr>
          <w:i/>
        </w:rPr>
        <w:t xml:space="preserve">en </w:t>
      </w:r>
      <w:r w:rsidRPr="00B54A01">
        <w:rPr>
          <w:i/>
        </w:rPr>
        <w:t>je za ulogu voditelja prije svega</w:t>
      </w:r>
      <w:bookmarkEnd w:id="198"/>
      <w:bookmarkEnd w:id="199"/>
    </w:p>
    <w:p w:rsidR="00D5288B" w:rsidRDefault="00967E76" w:rsidP="00D5288B">
      <w:pPr>
        <w:rPr>
          <w:lang w:bidi="en-US"/>
        </w:rPr>
      </w:pPr>
      <w:r>
        <w:rPr>
          <w:lang w:bidi="en-US"/>
        </w:rPr>
        <w:t xml:space="preserve">Kod </w:t>
      </w:r>
      <w:r w:rsidR="009A3095">
        <w:rPr>
          <w:lang w:bidi="en-US"/>
        </w:rPr>
        <w:t>skupine pitanja</w:t>
      </w:r>
      <w:r>
        <w:rPr>
          <w:lang w:bidi="en-US"/>
        </w:rPr>
        <w:t xml:space="preserve"> </w:t>
      </w:r>
      <w:r w:rsidRPr="00122C6F">
        <w:rPr>
          <w:i/>
        </w:rPr>
        <w:t>Opred</w:t>
      </w:r>
      <w:r w:rsidR="00897FC7">
        <w:rPr>
          <w:i/>
        </w:rPr>
        <w:t>i</w:t>
      </w:r>
      <w:r w:rsidRPr="00122C6F">
        <w:rPr>
          <w:i/>
        </w:rPr>
        <w:t>jelje</w:t>
      </w:r>
      <w:r w:rsidR="00897FC7">
        <w:rPr>
          <w:i/>
        </w:rPr>
        <w:t>n je</w:t>
      </w:r>
      <w:r w:rsidRPr="00122C6F">
        <w:rPr>
          <w:i/>
        </w:rPr>
        <w:t xml:space="preserve"> za ulogu voditelja prije svega</w:t>
      </w:r>
      <w:r w:rsidR="009A3095">
        <w:rPr>
          <w:lang w:bidi="en-US"/>
        </w:rPr>
        <w:t xml:space="preserve"> radi se</w:t>
      </w:r>
      <w:r w:rsidR="005C2E97">
        <w:rPr>
          <w:lang w:bidi="en-US"/>
        </w:rPr>
        <w:t xml:space="preserve"> o</w:t>
      </w:r>
      <w:r w:rsidR="009A3095">
        <w:rPr>
          <w:lang w:bidi="en-US"/>
        </w:rPr>
        <w:t xml:space="preserve"> </w:t>
      </w:r>
      <w:r w:rsidR="00037C24">
        <w:rPr>
          <w:lang w:bidi="en-US"/>
        </w:rPr>
        <w:t xml:space="preserve">prosječno </w:t>
      </w:r>
      <w:r w:rsidR="00F45112">
        <w:rPr>
          <w:lang w:bidi="en-US"/>
        </w:rPr>
        <w:t>višoj</w:t>
      </w:r>
      <w:r w:rsidR="009A3095">
        <w:rPr>
          <w:lang w:bidi="en-US"/>
        </w:rPr>
        <w:t xml:space="preserve"> razini </w:t>
      </w:r>
      <w:r w:rsidR="008907D3">
        <w:rPr>
          <w:lang w:bidi="en-US"/>
        </w:rPr>
        <w:t>usklađenosti</w:t>
      </w:r>
      <w:r w:rsidR="009A3095">
        <w:rPr>
          <w:lang w:bidi="en-US"/>
        </w:rPr>
        <w:t xml:space="preserve"> između korisnika IKT-a i IT menadžera</w:t>
      </w:r>
      <w:r w:rsidR="005C2E97">
        <w:rPr>
          <w:lang w:bidi="en-US"/>
        </w:rPr>
        <w:t xml:space="preserve"> u bitnim opredjeljenjima i navikama kod IT menadžera</w:t>
      </w:r>
      <w:r w:rsidR="009A3095">
        <w:rPr>
          <w:lang w:bidi="en-US"/>
        </w:rPr>
        <w:t>.</w:t>
      </w:r>
      <w:r w:rsidR="00F45112">
        <w:rPr>
          <w:lang w:bidi="en-US"/>
        </w:rPr>
        <w:t xml:space="preserve"> Razlika u prosječnim ocjenama </w:t>
      </w:r>
      <w:r w:rsidR="005C2E97">
        <w:rPr>
          <w:lang w:bidi="en-US"/>
        </w:rPr>
        <w:t>iznosi</w:t>
      </w:r>
      <w:r w:rsidR="00F45112">
        <w:rPr>
          <w:lang w:bidi="en-US"/>
        </w:rPr>
        <w:t xml:space="preserve"> </w:t>
      </w:r>
      <w:r w:rsidR="00F45112" w:rsidRPr="005B767B">
        <w:rPr>
          <w:i/>
          <w:lang w:bidi="en-US"/>
        </w:rPr>
        <w:t>0,044</w:t>
      </w:r>
      <w:r w:rsidR="009F6C95">
        <w:rPr>
          <w:i/>
          <w:lang w:bidi="en-US"/>
        </w:rPr>
        <w:t>2</w:t>
      </w:r>
      <w:r w:rsidR="00F45112" w:rsidRPr="00F45112">
        <w:rPr>
          <w:lang w:bidi="en-US"/>
        </w:rPr>
        <w:t xml:space="preserve"> što ovu skupinu opredje</w:t>
      </w:r>
      <w:r w:rsidR="00F45112">
        <w:rPr>
          <w:lang w:bidi="en-US"/>
        </w:rPr>
        <w:t>ljen</w:t>
      </w:r>
      <w:r w:rsidR="00F45112" w:rsidRPr="00F45112">
        <w:rPr>
          <w:lang w:bidi="en-US"/>
        </w:rPr>
        <w:t>ja i navika stavlja na visoko treće mjesto</w:t>
      </w:r>
      <w:r w:rsidR="00F45112">
        <w:rPr>
          <w:lang w:bidi="en-US"/>
        </w:rPr>
        <w:t xml:space="preserve"> prema usklađenosti </w:t>
      </w:r>
      <w:r w:rsidR="005C2E97">
        <w:rPr>
          <w:lang w:bidi="en-US"/>
        </w:rPr>
        <w:t xml:space="preserve">kao </w:t>
      </w:r>
      <w:r w:rsidR="00F45112">
        <w:rPr>
          <w:lang w:bidi="en-US"/>
        </w:rPr>
        <w:t xml:space="preserve">što prikazuje </w:t>
      </w:r>
      <w:r w:rsidR="00201901">
        <w:rPr>
          <w:lang w:bidi="en-US"/>
        </w:rPr>
        <w:fldChar w:fldCharType="begin"/>
      </w:r>
      <w:r w:rsidR="00201901">
        <w:rPr>
          <w:lang w:bidi="en-US"/>
        </w:rPr>
        <w:instrText xml:space="preserve"> REF  _Ref457737290 \* Lower \h \r </w:instrText>
      </w:r>
      <w:r w:rsidR="00201901">
        <w:rPr>
          <w:lang w:bidi="en-US"/>
        </w:rPr>
      </w:r>
      <w:r w:rsidR="00201901">
        <w:rPr>
          <w:lang w:bidi="en-US"/>
        </w:rPr>
        <w:fldChar w:fldCharType="separate"/>
      </w:r>
      <w:r w:rsidR="00E634F9">
        <w:rPr>
          <w:lang w:bidi="en-US"/>
        </w:rPr>
        <w:t xml:space="preserve">tablica 12. </w:t>
      </w:r>
      <w:r w:rsidR="00201901">
        <w:rPr>
          <w:lang w:bidi="en-US"/>
        </w:rPr>
        <w:fldChar w:fldCharType="end"/>
      </w:r>
    </w:p>
    <w:p w:rsidR="00D5288B" w:rsidRDefault="00F45112" w:rsidP="00D5288B">
      <w:pPr>
        <w:rPr>
          <w:lang w:bidi="en-US"/>
        </w:rPr>
      </w:pPr>
      <w:r>
        <w:rPr>
          <w:lang w:bidi="en-US"/>
        </w:rPr>
        <w:t>A</w:t>
      </w:r>
      <w:r w:rsidR="00D14B86">
        <w:rPr>
          <w:lang w:bidi="en-US"/>
        </w:rPr>
        <w:t xml:space="preserve">nalizom </w:t>
      </w:r>
      <w:r>
        <w:rPr>
          <w:lang w:bidi="en-US"/>
        </w:rPr>
        <w:t>pojedinačn</w:t>
      </w:r>
      <w:r w:rsidR="00D14B86">
        <w:rPr>
          <w:lang w:bidi="en-US"/>
        </w:rPr>
        <w:t>ih pitanja vidi se kako</w:t>
      </w:r>
      <w:r>
        <w:rPr>
          <w:lang w:bidi="en-US"/>
        </w:rPr>
        <w:t xml:space="preserve"> najvišu razinu usklađenosti</w:t>
      </w:r>
      <w:r w:rsidR="00D14B86">
        <w:rPr>
          <w:lang w:bidi="en-US"/>
        </w:rPr>
        <w:t xml:space="preserve"> korisnici IKT-a i IT menadžeri</w:t>
      </w:r>
      <w:r>
        <w:rPr>
          <w:lang w:bidi="en-US"/>
        </w:rPr>
        <w:t xml:space="preserve"> ima</w:t>
      </w:r>
      <w:r w:rsidR="005C2E97">
        <w:rPr>
          <w:lang w:bidi="en-US"/>
        </w:rPr>
        <w:t>ju u</w:t>
      </w:r>
      <w:r>
        <w:rPr>
          <w:lang w:bidi="en-US"/>
        </w:rPr>
        <w:t xml:space="preserve"> </w:t>
      </w:r>
      <w:r w:rsidR="00347953">
        <w:rPr>
          <w:lang w:bidi="en-US"/>
        </w:rPr>
        <w:t xml:space="preserve">4. </w:t>
      </w:r>
      <w:r>
        <w:rPr>
          <w:lang w:bidi="en-US"/>
        </w:rPr>
        <w:t>pitanj</w:t>
      </w:r>
      <w:r w:rsidR="005C2E97">
        <w:rPr>
          <w:lang w:bidi="en-US"/>
        </w:rPr>
        <w:t>u</w:t>
      </w:r>
      <w:r>
        <w:rPr>
          <w:lang w:bidi="en-US"/>
        </w:rPr>
        <w:t xml:space="preserve"> </w:t>
      </w:r>
      <w:r w:rsidRPr="00F45112">
        <w:rPr>
          <w:i/>
          <w:lang w:bidi="en-US"/>
        </w:rPr>
        <w:t>Ima vis</w:t>
      </w:r>
      <w:r>
        <w:rPr>
          <w:i/>
          <w:lang w:bidi="en-US"/>
        </w:rPr>
        <w:t>oka očekivanja od sebe i drugih</w:t>
      </w:r>
      <w:r>
        <w:rPr>
          <w:lang w:bidi="en-US"/>
        </w:rPr>
        <w:t>, a najnižu</w:t>
      </w:r>
      <w:r w:rsidR="005C2E97">
        <w:rPr>
          <w:lang w:bidi="en-US"/>
        </w:rPr>
        <w:t xml:space="preserve"> u </w:t>
      </w:r>
      <w:r w:rsidR="00347953">
        <w:rPr>
          <w:lang w:bidi="en-US"/>
        </w:rPr>
        <w:t xml:space="preserve">1. </w:t>
      </w:r>
      <w:r w:rsidR="005C2E97">
        <w:rPr>
          <w:lang w:bidi="en-US"/>
        </w:rPr>
        <w:t>pitanju</w:t>
      </w:r>
      <w:r>
        <w:rPr>
          <w:lang w:bidi="en-US"/>
        </w:rPr>
        <w:t xml:space="preserve"> </w:t>
      </w:r>
      <w:r w:rsidRPr="00F45112">
        <w:rPr>
          <w:i/>
          <w:lang w:bidi="en-US"/>
        </w:rPr>
        <w:t>Raspolaže znanjima potrebnim za posao</w:t>
      </w:r>
      <w:r w:rsidR="00295D80">
        <w:rPr>
          <w:lang w:bidi="en-US"/>
        </w:rPr>
        <w:t xml:space="preserve">. </w:t>
      </w:r>
      <w:r w:rsidR="005C2E97">
        <w:rPr>
          <w:lang w:bidi="en-US"/>
        </w:rPr>
        <w:t xml:space="preserve">Detaljniji prikaz </w:t>
      </w:r>
      <w:r w:rsidR="008907D3">
        <w:rPr>
          <w:lang w:bidi="en-US"/>
        </w:rPr>
        <w:t>usklađenosti</w:t>
      </w:r>
      <w:r w:rsidR="005C2E97">
        <w:rPr>
          <w:lang w:bidi="en-US"/>
        </w:rPr>
        <w:t xml:space="preserve"> po svim pitanjima</w:t>
      </w:r>
      <w:r w:rsidR="008A7054">
        <w:rPr>
          <w:lang w:bidi="en-US"/>
        </w:rPr>
        <w:t xml:space="preserve"> </w:t>
      </w:r>
      <w:r w:rsidR="00A8459B">
        <w:rPr>
          <w:lang w:bidi="en-US"/>
        </w:rPr>
        <w:t xml:space="preserve">ove skupine </w:t>
      </w:r>
      <w:r w:rsidR="008A7054">
        <w:rPr>
          <w:lang w:bidi="en-US"/>
        </w:rPr>
        <w:t xml:space="preserve">prikazuje </w:t>
      </w:r>
      <w:r w:rsidR="008A7054">
        <w:rPr>
          <w:lang w:bidi="en-US"/>
        </w:rPr>
        <w:fldChar w:fldCharType="begin"/>
      </w:r>
      <w:r w:rsidR="008A7054">
        <w:rPr>
          <w:lang w:bidi="en-US"/>
        </w:rPr>
        <w:instrText xml:space="preserve"> REF  _Ref456533455 \* Lower \h \r </w:instrText>
      </w:r>
      <w:r w:rsidR="008A7054">
        <w:rPr>
          <w:lang w:bidi="en-US"/>
        </w:rPr>
      </w:r>
      <w:r w:rsidR="008A7054">
        <w:rPr>
          <w:lang w:bidi="en-US"/>
        </w:rPr>
        <w:fldChar w:fldCharType="separate"/>
      </w:r>
      <w:r w:rsidR="00730B47">
        <w:rPr>
          <w:lang w:bidi="en-US"/>
        </w:rPr>
        <w:t>grafikon 7.</w:t>
      </w:r>
      <w:r w:rsidR="008A7054">
        <w:rPr>
          <w:lang w:bidi="en-US"/>
        </w:rPr>
        <w:fldChar w:fldCharType="end"/>
      </w:r>
    </w:p>
    <w:p w:rsidR="00D5288B" w:rsidRDefault="00D5288B" w:rsidP="00D5288B">
      <w:pPr>
        <w:rPr>
          <w:lang w:bidi="en-US"/>
        </w:rPr>
      </w:pPr>
      <w:r>
        <w:rPr>
          <w:lang w:bidi="en-US"/>
        </w:rPr>
        <w:t xml:space="preserve">Ovu su skupinu pitanja IT menadžeri ukupno ocijenili najvišim prosječnim ocjenama važnosti </w:t>
      </w:r>
      <w:r w:rsidRPr="002E07F7">
        <w:rPr>
          <w:i/>
          <w:lang w:bidi="en-US"/>
        </w:rPr>
        <w:t>(M=4,385</w:t>
      </w:r>
      <w:r>
        <w:rPr>
          <w:i/>
          <w:lang w:bidi="en-US"/>
        </w:rPr>
        <w:t>7</w:t>
      </w:r>
      <w:r w:rsidRPr="002E07F7">
        <w:rPr>
          <w:i/>
          <w:lang w:bidi="en-US"/>
        </w:rPr>
        <w:t>)</w:t>
      </w:r>
      <w:r>
        <w:rPr>
          <w:i/>
          <w:lang w:bidi="en-US"/>
        </w:rPr>
        <w:t>,</w:t>
      </w:r>
      <w:r>
        <w:rPr>
          <w:lang w:bidi="en-US"/>
        </w:rPr>
        <w:t xml:space="preserve"> dok je kod korisnika IKT-a to druga po važnosti skupina ocijenjena ukupnom ocjenom </w:t>
      </w:r>
      <w:r>
        <w:rPr>
          <w:i/>
          <w:lang w:bidi="en-US"/>
        </w:rPr>
        <w:t>(M=</w:t>
      </w:r>
      <w:r w:rsidRPr="00342AC9">
        <w:rPr>
          <w:i/>
          <w:lang w:bidi="en-US"/>
        </w:rPr>
        <w:t>4,4299</w:t>
      </w:r>
      <w:r>
        <w:rPr>
          <w:i/>
          <w:lang w:bidi="en-US"/>
        </w:rPr>
        <w:t>)</w:t>
      </w:r>
      <w:r w:rsidRPr="00D14B86">
        <w:rPr>
          <w:lang w:bidi="en-US"/>
        </w:rPr>
        <w:t>,</w:t>
      </w:r>
      <w:r>
        <w:rPr>
          <w:lang w:bidi="en-US"/>
        </w:rPr>
        <w:t xml:space="preserve"> kako prikazuje </w:t>
      </w:r>
      <w:r>
        <w:rPr>
          <w:lang w:bidi="en-US"/>
        </w:rPr>
        <w:fldChar w:fldCharType="begin"/>
      </w:r>
      <w:r>
        <w:rPr>
          <w:lang w:bidi="en-US"/>
        </w:rPr>
        <w:instrText xml:space="preserve"> REF  _Ref457740618 \* Lower \h \r </w:instrText>
      </w:r>
      <w:r>
        <w:rPr>
          <w:lang w:bidi="en-US"/>
        </w:rPr>
      </w:r>
      <w:r>
        <w:rPr>
          <w:lang w:bidi="en-US"/>
        </w:rPr>
        <w:fldChar w:fldCharType="separate"/>
      </w:r>
      <w:r>
        <w:rPr>
          <w:lang w:bidi="en-US"/>
        </w:rPr>
        <w:t xml:space="preserve">tablica 12. </w:t>
      </w:r>
      <w:r>
        <w:rPr>
          <w:lang w:bidi="en-US"/>
        </w:rPr>
        <w:fldChar w:fldCharType="end"/>
      </w:r>
    </w:p>
    <w:p w:rsidR="00471600" w:rsidRDefault="00D5288B" w:rsidP="00D5288B">
      <w:pPr>
        <w:rPr>
          <w:lang w:bidi="en-US"/>
        </w:rPr>
      </w:pPr>
      <w:r>
        <w:rPr>
          <w:lang w:bidi="en-US"/>
        </w:rPr>
        <w:t>Korisnici IKT-a u ovoj skupini pitanja vrlo visokim ocjenama ocjenjuju važnost neophodnih znanja, dosljednost i odgovornost, dok IT menadžeri više stavljaju težište na znanja i kompetencije u vođenju ljudi.</w:t>
      </w:r>
      <w:r w:rsidRPr="000C3DC0">
        <w:rPr>
          <w:lang w:bidi="en-US"/>
        </w:rPr>
        <w:t xml:space="preserve"> </w:t>
      </w:r>
      <w:r>
        <w:rPr>
          <w:lang w:bidi="en-US"/>
        </w:rPr>
        <w:t>I korisnici IKT-a kao i IT menadžeri slažu se međusobno kako su teme pokrivene ovom skupinom pitanja među najvažnijima.</w:t>
      </w:r>
    </w:p>
    <w:p w:rsidR="003E568F" w:rsidRPr="007A5148" w:rsidRDefault="003E568F" w:rsidP="00871453">
      <w:pPr>
        <w:pStyle w:val="OpisGrafa"/>
        <w:rPr>
          <w:lang w:eastAsia="hr-HR"/>
        </w:rPr>
      </w:pPr>
      <w:bookmarkStart w:id="200" w:name="_Ref456533455"/>
      <w:bookmarkStart w:id="201" w:name="_Toc462787877"/>
      <w:r w:rsidRPr="007A5148">
        <w:t xml:space="preserve">Prosječni odgovori korisnika IKT-a i IT menadžera na skupinu pitanja </w:t>
      </w:r>
      <w:r w:rsidRPr="007A5148">
        <w:rPr>
          <w:i/>
        </w:rPr>
        <w:t>Opred</w:t>
      </w:r>
      <w:r w:rsidR="00897FC7">
        <w:rPr>
          <w:i/>
        </w:rPr>
        <w:t>i</w:t>
      </w:r>
      <w:r w:rsidRPr="007A5148">
        <w:rPr>
          <w:i/>
        </w:rPr>
        <w:t>jel</w:t>
      </w:r>
      <w:r w:rsidR="00897FC7">
        <w:rPr>
          <w:i/>
        </w:rPr>
        <w:t>je</w:t>
      </w:r>
      <w:r w:rsidRPr="007A5148">
        <w:rPr>
          <w:i/>
        </w:rPr>
        <w:t>n</w:t>
      </w:r>
      <w:r w:rsidR="00897FC7">
        <w:rPr>
          <w:i/>
        </w:rPr>
        <w:t xml:space="preserve"> </w:t>
      </w:r>
      <w:r w:rsidRPr="007A5148">
        <w:rPr>
          <w:i/>
        </w:rPr>
        <w:t>je za ulogu voditelja prije svega</w:t>
      </w:r>
      <w:bookmarkEnd w:id="200"/>
      <w:bookmarkEnd w:id="201"/>
    </w:p>
    <w:p w:rsidR="003E568F" w:rsidRDefault="003E568F" w:rsidP="003E568F">
      <w:pPr>
        <w:jc w:val="center"/>
        <w:rPr>
          <w:lang w:bidi="en-US"/>
        </w:rPr>
      </w:pPr>
      <w:r w:rsidRPr="007A5148">
        <w:rPr>
          <w:noProof/>
          <w:lang w:eastAsia="hr-HR"/>
        </w:rPr>
        <w:drawing>
          <wp:inline distT="0" distB="0" distL="0" distR="0" wp14:anchorId="7B5F7AE1" wp14:editId="18F9FD5B">
            <wp:extent cx="5600700" cy="4086225"/>
            <wp:effectExtent l="0" t="0" r="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60191" w:rsidRDefault="00E60191" w:rsidP="00F82662">
      <w:pPr>
        <w:rPr>
          <w:lang w:bidi="en-US"/>
        </w:rPr>
      </w:pPr>
      <w:r>
        <w:rPr>
          <w:lang w:bidi="en-US"/>
        </w:rPr>
        <w:t>IT menadžeri ovu</w:t>
      </w:r>
      <w:r w:rsidR="00E82A9A">
        <w:rPr>
          <w:lang w:bidi="en-US"/>
        </w:rPr>
        <w:t xml:space="preserve"> su</w:t>
      </w:r>
      <w:r>
        <w:rPr>
          <w:lang w:bidi="en-US"/>
        </w:rPr>
        <w:t xml:space="preserve"> skupinu pitanja ocijenili najvišom ocjenom što znači kako imaju visoka očekivanja od sebe samih u pitanju vođenja. </w:t>
      </w:r>
      <w:r w:rsidR="00D5288B">
        <w:rPr>
          <w:lang w:bidi="en-US"/>
        </w:rPr>
        <w:t>Rezultati</w:t>
      </w:r>
      <w:r>
        <w:rPr>
          <w:lang w:bidi="en-US"/>
        </w:rPr>
        <w:t xml:space="preserve"> pokazuj</w:t>
      </w:r>
      <w:r w:rsidR="00D5288B">
        <w:rPr>
          <w:lang w:bidi="en-US"/>
        </w:rPr>
        <w:t>u</w:t>
      </w:r>
      <w:r>
        <w:rPr>
          <w:lang w:bidi="en-US"/>
        </w:rPr>
        <w:t xml:space="preserve"> i njihovu usmjerenost da budu ono što od njih očekuju njihove organizacije, a to znači menadžeri i vođe.</w:t>
      </w:r>
    </w:p>
    <w:p w:rsidR="003E568F" w:rsidRPr="00E41DCD" w:rsidRDefault="00295D80" w:rsidP="00A40277">
      <w:pPr>
        <w:pStyle w:val="Heading4"/>
      </w:pPr>
      <w:bookmarkStart w:id="202" w:name="_Toc462787774"/>
      <w:r w:rsidRPr="007A5148">
        <w:t xml:space="preserve">Rezultati </w:t>
      </w:r>
      <w:r>
        <w:t>za skupinu pitanja</w:t>
      </w:r>
      <w:r w:rsidRPr="007A5148">
        <w:t xml:space="preserve"> </w:t>
      </w:r>
      <w:r w:rsidR="003E568F" w:rsidRPr="00B54A01">
        <w:rPr>
          <w:i/>
        </w:rPr>
        <w:t>Vodi različito od načina na koji je navikao</w:t>
      </w:r>
      <w:bookmarkEnd w:id="202"/>
    </w:p>
    <w:p w:rsidR="005C2E97" w:rsidRDefault="005C2E97" w:rsidP="005C2E97">
      <w:pPr>
        <w:rPr>
          <w:lang w:bidi="en-US"/>
        </w:rPr>
      </w:pPr>
      <w:r>
        <w:rPr>
          <w:lang w:bidi="en-US"/>
        </w:rPr>
        <w:t>Kod skupine pitanja</w:t>
      </w:r>
      <w:r w:rsidR="00967E76">
        <w:rPr>
          <w:lang w:bidi="en-US"/>
        </w:rPr>
        <w:t xml:space="preserve"> </w:t>
      </w:r>
      <w:r w:rsidR="00967E76" w:rsidRPr="005C2E97">
        <w:rPr>
          <w:i/>
        </w:rPr>
        <w:t>Vodi različito od načina na koji je navikao</w:t>
      </w:r>
      <w:r>
        <w:rPr>
          <w:lang w:bidi="en-US"/>
        </w:rPr>
        <w:t xml:space="preserve"> radi se o </w:t>
      </w:r>
      <w:r w:rsidR="00967E76">
        <w:rPr>
          <w:lang w:bidi="en-US"/>
        </w:rPr>
        <w:t>najnižoj</w:t>
      </w:r>
      <w:r>
        <w:rPr>
          <w:lang w:bidi="en-US"/>
        </w:rPr>
        <w:t xml:space="preserve"> razini </w:t>
      </w:r>
      <w:r w:rsidR="008907D3">
        <w:rPr>
          <w:lang w:bidi="en-US"/>
        </w:rPr>
        <w:t>usklađenosti</w:t>
      </w:r>
      <w:r>
        <w:rPr>
          <w:lang w:bidi="en-US"/>
        </w:rPr>
        <w:t xml:space="preserve"> između korisnika IKT-a i IT menadžera u bitnim opredjeljenjima i navikama kod IT menadžera. Razlika u prosječnim ocjenama iznosi </w:t>
      </w:r>
      <w:r w:rsidRPr="005B767B">
        <w:rPr>
          <w:i/>
          <w:lang w:bidi="en-US"/>
        </w:rPr>
        <w:t>0,</w:t>
      </w:r>
      <w:r w:rsidR="00967E76">
        <w:rPr>
          <w:i/>
          <w:lang w:bidi="en-US"/>
        </w:rPr>
        <w:t>1965</w:t>
      </w:r>
      <w:r w:rsidRPr="00F45112">
        <w:rPr>
          <w:lang w:bidi="en-US"/>
        </w:rPr>
        <w:t xml:space="preserve"> što ovu skupinu opredje</w:t>
      </w:r>
      <w:r>
        <w:rPr>
          <w:lang w:bidi="en-US"/>
        </w:rPr>
        <w:t>ljen</w:t>
      </w:r>
      <w:r w:rsidRPr="00F45112">
        <w:rPr>
          <w:lang w:bidi="en-US"/>
        </w:rPr>
        <w:t xml:space="preserve">ja i navika stavlja na </w:t>
      </w:r>
      <w:r w:rsidR="00967E76">
        <w:rPr>
          <w:lang w:bidi="en-US"/>
        </w:rPr>
        <w:t>najniže, 7</w:t>
      </w:r>
      <w:r w:rsidR="00841696">
        <w:rPr>
          <w:lang w:bidi="en-US"/>
        </w:rPr>
        <w:t>.</w:t>
      </w:r>
      <w:r w:rsidR="00967E76">
        <w:rPr>
          <w:lang w:bidi="en-US"/>
        </w:rPr>
        <w:t xml:space="preserve"> </w:t>
      </w:r>
      <w:r w:rsidRPr="00F45112">
        <w:rPr>
          <w:lang w:bidi="en-US"/>
        </w:rPr>
        <w:t>mjesto</w:t>
      </w:r>
      <w:r>
        <w:rPr>
          <w:lang w:bidi="en-US"/>
        </w:rPr>
        <w:t xml:space="preserve"> prema usklađenosti kao što prikazuje </w:t>
      </w:r>
      <w:r w:rsidR="00037C24">
        <w:rPr>
          <w:lang w:bidi="en-US"/>
        </w:rPr>
        <w:fldChar w:fldCharType="begin"/>
      </w:r>
      <w:r w:rsidR="00037C24">
        <w:rPr>
          <w:lang w:bidi="en-US"/>
        </w:rPr>
        <w:instrText xml:space="preserve"> REF  _Ref457740659 \* Lower \h \r </w:instrText>
      </w:r>
      <w:r w:rsidR="00037C24">
        <w:rPr>
          <w:lang w:bidi="en-US"/>
        </w:rPr>
      </w:r>
      <w:r w:rsidR="00037C24">
        <w:rPr>
          <w:lang w:bidi="en-US"/>
        </w:rPr>
        <w:fldChar w:fldCharType="separate"/>
      </w:r>
      <w:r w:rsidR="00E634F9">
        <w:rPr>
          <w:lang w:bidi="en-US"/>
        </w:rPr>
        <w:t xml:space="preserve">tablica 12. </w:t>
      </w:r>
      <w:r w:rsidR="00037C24">
        <w:rPr>
          <w:lang w:bidi="en-US"/>
        </w:rPr>
        <w:fldChar w:fldCharType="end"/>
      </w:r>
      <w:r>
        <w:rPr>
          <w:lang w:bidi="en-US"/>
        </w:rPr>
        <w:t>Ako se gledaju pitanja pojedinačno, onda najvišu razinu usklađenosti imaju u</w:t>
      </w:r>
      <w:r w:rsidR="00967E76">
        <w:rPr>
          <w:lang w:bidi="en-US"/>
        </w:rPr>
        <w:t xml:space="preserve"> 1.</w:t>
      </w:r>
      <w:r>
        <w:rPr>
          <w:lang w:bidi="en-US"/>
        </w:rPr>
        <w:t xml:space="preserve"> pitanju</w:t>
      </w:r>
      <w:r w:rsidR="00967E76">
        <w:rPr>
          <w:lang w:bidi="en-US"/>
        </w:rPr>
        <w:t xml:space="preserve"> ove</w:t>
      </w:r>
      <w:r w:rsidR="00ED7B7A">
        <w:rPr>
          <w:lang w:bidi="en-US"/>
        </w:rPr>
        <w:t xml:space="preserve"> skupine </w:t>
      </w:r>
      <w:r w:rsidR="00967E76" w:rsidRPr="00967E76">
        <w:rPr>
          <w:i/>
          <w:lang w:bidi="en-US"/>
        </w:rPr>
        <w:t>Otvoren je prema različitim mišljenjima</w:t>
      </w:r>
      <w:r>
        <w:rPr>
          <w:lang w:bidi="en-US"/>
        </w:rPr>
        <w:t>, a najnižu u</w:t>
      </w:r>
      <w:r w:rsidR="00967E76">
        <w:rPr>
          <w:lang w:bidi="en-US"/>
        </w:rPr>
        <w:t xml:space="preserve"> 4.</w:t>
      </w:r>
      <w:r>
        <w:rPr>
          <w:lang w:bidi="en-US"/>
        </w:rPr>
        <w:t xml:space="preserve"> pitanju </w:t>
      </w:r>
      <w:r w:rsidR="00967E76" w:rsidRPr="00967E76">
        <w:rPr>
          <w:i/>
          <w:lang w:bidi="en-US"/>
        </w:rPr>
        <w:t>Prem</w:t>
      </w:r>
      <w:r w:rsidR="00967E76">
        <w:rPr>
          <w:i/>
          <w:lang w:bidi="en-US"/>
        </w:rPr>
        <w:t xml:space="preserve">a svima se odnosi s poštovanjem. </w:t>
      </w:r>
    </w:p>
    <w:p w:rsidR="003E568F" w:rsidRPr="007A5148" w:rsidRDefault="003E568F" w:rsidP="00871453">
      <w:pPr>
        <w:pStyle w:val="OpisGrafa"/>
      </w:pPr>
      <w:bookmarkStart w:id="203" w:name="_Ref456556448"/>
      <w:bookmarkStart w:id="204" w:name="_Ref456556462"/>
      <w:bookmarkStart w:id="205" w:name="_Toc462787878"/>
      <w:r w:rsidRPr="007A5148">
        <w:t>Prosječni odgovori korisnika IKT-a i IT menadžera na skupinu pitanja</w:t>
      </w:r>
      <w:r w:rsidRPr="007A5148">
        <w:rPr>
          <w:i/>
        </w:rPr>
        <w:t xml:space="preserve"> Vodi različito od načina na koji je navikao</w:t>
      </w:r>
      <w:bookmarkEnd w:id="203"/>
      <w:bookmarkEnd w:id="204"/>
      <w:bookmarkEnd w:id="205"/>
    </w:p>
    <w:p w:rsidR="003E568F" w:rsidRPr="007A5148" w:rsidRDefault="003E568F" w:rsidP="003E568F">
      <w:pPr>
        <w:jc w:val="center"/>
      </w:pPr>
      <w:r w:rsidRPr="007A5148">
        <w:rPr>
          <w:noProof/>
          <w:lang w:eastAsia="hr-HR"/>
        </w:rPr>
        <w:drawing>
          <wp:inline distT="0" distB="0" distL="0" distR="0" wp14:anchorId="49794A06" wp14:editId="4D19AA56">
            <wp:extent cx="5600700" cy="4086225"/>
            <wp:effectExtent l="0" t="0" r="0"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E568F" w:rsidRDefault="00DA3F4C" w:rsidP="003E568F">
      <w:pPr>
        <w:rPr>
          <w:lang w:bidi="en-US"/>
        </w:rPr>
      </w:pPr>
      <w:r w:rsidRPr="00967E76">
        <w:rPr>
          <w:lang w:bidi="en-US"/>
        </w:rPr>
        <w:t>Zanimljivo je da</w:t>
      </w:r>
      <w:r>
        <w:rPr>
          <w:lang w:bidi="en-US"/>
        </w:rPr>
        <w:t xml:space="preserve"> su kod </w:t>
      </w:r>
      <w:r w:rsidR="00D5288B">
        <w:rPr>
          <w:lang w:bidi="en-US"/>
        </w:rPr>
        <w:t>prvoga</w:t>
      </w:r>
      <w:r>
        <w:rPr>
          <w:lang w:bidi="en-US"/>
        </w:rPr>
        <w:t xml:space="preserve"> pitanja IT menadžeri dali višu ocjenu važnosti u odnosu na korisnike IKT-a. Vrlo </w:t>
      </w:r>
      <w:r w:rsidR="00E82A9A">
        <w:rPr>
          <w:lang w:bidi="en-US"/>
        </w:rPr>
        <w:t xml:space="preserve">je </w:t>
      </w:r>
      <w:r>
        <w:rPr>
          <w:lang w:bidi="en-US"/>
        </w:rPr>
        <w:t xml:space="preserve">niska usklađenost u pitanju broj 4. Detaljniji prikaz usklađenosti po svim pitanjima ove skupine prikazuje </w:t>
      </w:r>
      <w:r>
        <w:rPr>
          <w:lang w:bidi="en-US"/>
        </w:rPr>
        <w:fldChar w:fldCharType="begin"/>
      </w:r>
      <w:r>
        <w:rPr>
          <w:lang w:bidi="en-US"/>
        </w:rPr>
        <w:instrText xml:space="preserve"> REF  _Ref456556462 \* Lower \h \r </w:instrText>
      </w:r>
      <w:r>
        <w:rPr>
          <w:lang w:bidi="en-US"/>
        </w:rPr>
      </w:r>
      <w:r>
        <w:rPr>
          <w:lang w:bidi="en-US"/>
        </w:rPr>
        <w:fldChar w:fldCharType="separate"/>
      </w:r>
      <w:r w:rsidR="00730B47">
        <w:rPr>
          <w:lang w:bidi="en-US"/>
        </w:rPr>
        <w:t xml:space="preserve">grafikon 8. </w:t>
      </w:r>
      <w:r>
        <w:rPr>
          <w:lang w:bidi="en-US"/>
        </w:rPr>
        <w:fldChar w:fldCharType="end"/>
      </w:r>
      <w:r w:rsidR="00F82662">
        <w:rPr>
          <w:lang w:bidi="en-US"/>
        </w:rPr>
        <w:t xml:space="preserve">Ovu su skupinu pitanja korisnici IKT-a ukupno ocijenili najvišim ocjenama važnosti, tako da ona iznosi </w:t>
      </w:r>
      <w:r w:rsidR="00471600">
        <w:rPr>
          <w:lang w:bidi="en-US"/>
        </w:rPr>
        <w:t>(</w:t>
      </w:r>
      <w:r w:rsidR="00471600" w:rsidRPr="00471600">
        <w:rPr>
          <w:i/>
          <w:lang w:bidi="en-US"/>
        </w:rPr>
        <w:t>M=</w:t>
      </w:r>
      <w:r w:rsidR="00F82662">
        <w:rPr>
          <w:i/>
          <w:lang w:bidi="en-US"/>
        </w:rPr>
        <w:t>4,</w:t>
      </w:r>
      <w:r w:rsidR="00471600">
        <w:rPr>
          <w:i/>
          <w:lang w:bidi="en-US"/>
        </w:rPr>
        <w:t>4798)</w:t>
      </w:r>
      <w:r w:rsidR="00F82662">
        <w:rPr>
          <w:i/>
          <w:lang w:bidi="en-US"/>
        </w:rPr>
        <w:t>,</w:t>
      </w:r>
      <w:r w:rsidR="00F82662">
        <w:rPr>
          <w:lang w:bidi="en-US"/>
        </w:rPr>
        <w:t xml:space="preserve"> dok je to </w:t>
      </w:r>
      <w:r w:rsidR="00A05AA3">
        <w:rPr>
          <w:lang w:bidi="en-US"/>
        </w:rPr>
        <w:t>za</w:t>
      </w:r>
      <w:r w:rsidR="00F82662">
        <w:rPr>
          <w:lang w:bidi="en-US"/>
        </w:rPr>
        <w:t xml:space="preserve"> IT menadžer</w:t>
      </w:r>
      <w:r w:rsidR="00A05AA3">
        <w:rPr>
          <w:lang w:bidi="en-US"/>
        </w:rPr>
        <w:t>e</w:t>
      </w:r>
      <w:r w:rsidR="00F82662">
        <w:rPr>
          <w:lang w:bidi="en-US"/>
        </w:rPr>
        <w:t xml:space="preserve"> </w:t>
      </w:r>
      <w:r w:rsidR="00992E7A">
        <w:rPr>
          <w:lang w:bidi="en-US"/>
        </w:rPr>
        <w:t>treća</w:t>
      </w:r>
      <w:r w:rsidR="00ED7B7A">
        <w:rPr>
          <w:lang w:bidi="en-US"/>
        </w:rPr>
        <w:t xml:space="preserve"> </w:t>
      </w:r>
      <w:r w:rsidR="00F82662">
        <w:rPr>
          <w:lang w:bidi="en-US"/>
        </w:rPr>
        <w:t xml:space="preserve">po važnosti skupina ocijenjena ukupnom ocjenom </w:t>
      </w:r>
      <w:r w:rsidR="00471600" w:rsidRPr="00471600">
        <w:rPr>
          <w:i/>
          <w:lang w:bidi="en-US"/>
        </w:rPr>
        <w:t>(M=</w:t>
      </w:r>
      <w:r w:rsidR="00471600">
        <w:rPr>
          <w:i/>
          <w:lang w:bidi="en-US"/>
        </w:rPr>
        <w:t>4,</w:t>
      </w:r>
      <w:r w:rsidR="00F82662" w:rsidRPr="00342AC9">
        <w:rPr>
          <w:i/>
          <w:lang w:bidi="en-US"/>
        </w:rPr>
        <w:t>2</w:t>
      </w:r>
      <w:r w:rsidR="00471600">
        <w:rPr>
          <w:i/>
          <w:lang w:bidi="en-US"/>
        </w:rPr>
        <w:t>833)</w:t>
      </w:r>
      <w:r w:rsidR="00F82662">
        <w:rPr>
          <w:lang w:bidi="en-US"/>
        </w:rPr>
        <w:t>.</w:t>
      </w:r>
    </w:p>
    <w:p w:rsidR="00E60191" w:rsidRPr="007A5148" w:rsidRDefault="00E60191" w:rsidP="003E568F">
      <w:pPr>
        <w:rPr>
          <w:lang w:bidi="en-US"/>
        </w:rPr>
      </w:pPr>
      <w:r>
        <w:rPr>
          <w:lang w:bidi="en-US"/>
        </w:rPr>
        <w:t>U ovoj</w:t>
      </w:r>
      <w:r>
        <w:t xml:space="preserve"> skupini pitanja </w:t>
      </w:r>
      <w:r>
        <w:rPr>
          <w:lang w:bidi="en-US"/>
        </w:rPr>
        <w:t>korisnici IKT-a pokazuju uobičajeno očekivanje boljih međusobnih odnosa pri čemu je poštovanje za njih najvažniji element.</w:t>
      </w:r>
      <w:r w:rsidRPr="00200169">
        <w:rPr>
          <w:lang w:bidi="en-US"/>
        </w:rPr>
        <w:t xml:space="preserve"> </w:t>
      </w:r>
      <w:r>
        <w:rPr>
          <w:lang w:bidi="en-US"/>
        </w:rPr>
        <w:t>To upućuje na njihovu želju za suradnjom i otvorenošću prema drugima. IT menadžeri ovoj temi ne pridaju previše važnosti pa bi to moglo biti objašnjenje tako visoke razlike u visini ocjena u odnosu na one koje su dali korisnici IKT-a i najlošije razine njihove međusobne usklađenosti.</w:t>
      </w:r>
    </w:p>
    <w:p w:rsidR="00417876" w:rsidRPr="007A5148" w:rsidRDefault="00295D80" w:rsidP="00A40277">
      <w:pPr>
        <w:pStyle w:val="Heading4"/>
      </w:pPr>
      <w:bookmarkStart w:id="206" w:name="_Toc462787775"/>
      <w:r w:rsidRPr="007A5148">
        <w:t xml:space="preserve">Rezultati </w:t>
      </w:r>
      <w:r>
        <w:t>za skupinu pitanja</w:t>
      </w:r>
      <w:r w:rsidRPr="007A5148">
        <w:t xml:space="preserve"> </w:t>
      </w:r>
      <w:r w:rsidR="00417876" w:rsidRPr="00E149CC">
        <w:rPr>
          <w:i/>
        </w:rPr>
        <w:t>Prihvaća svoje "mekše" strane</w:t>
      </w:r>
      <w:bookmarkEnd w:id="206"/>
    </w:p>
    <w:p w:rsidR="00DA3F4C" w:rsidRDefault="00E833B2" w:rsidP="00DA3F4C">
      <w:pPr>
        <w:rPr>
          <w:lang w:bidi="en-US"/>
        </w:rPr>
      </w:pPr>
      <w:r>
        <w:rPr>
          <w:lang w:bidi="en-US"/>
        </w:rPr>
        <w:t xml:space="preserve">Kod skupine pitanja </w:t>
      </w:r>
      <w:r w:rsidRPr="00E149CC">
        <w:rPr>
          <w:i/>
        </w:rPr>
        <w:t>Prihvaća svoje "mekše" strane</w:t>
      </w:r>
      <w:r>
        <w:rPr>
          <w:lang w:bidi="en-US"/>
        </w:rPr>
        <w:t xml:space="preserve"> radi se o relativno</w:t>
      </w:r>
      <w:r w:rsidR="00D14B86">
        <w:rPr>
          <w:lang w:bidi="en-US"/>
        </w:rPr>
        <w:t>j</w:t>
      </w:r>
      <w:r>
        <w:rPr>
          <w:lang w:bidi="en-US"/>
        </w:rPr>
        <w:t xml:space="preserve"> </w:t>
      </w:r>
      <w:r w:rsidR="008907D3">
        <w:rPr>
          <w:lang w:bidi="en-US"/>
        </w:rPr>
        <w:t>usklađenosti</w:t>
      </w:r>
      <w:r>
        <w:rPr>
          <w:lang w:bidi="en-US"/>
        </w:rPr>
        <w:t xml:space="preserve"> između korisnika IKT-a i IT menadžera u bitnim opredjeljenjima i navikama kod IT menadžera. </w:t>
      </w:r>
      <w:bookmarkStart w:id="207" w:name="_Ref456652531"/>
      <w:r w:rsidR="00DA3F4C">
        <w:rPr>
          <w:lang w:bidi="en-US"/>
        </w:rPr>
        <w:t xml:space="preserve">Razlika u prosječnim ocjenama iznosi </w:t>
      </w:r>
      <w:r w:rsidR="00DA3F4C" w:rsidRPr="005B767B">
        <w:rPr>
          <w:i/>
          <w:lang w:bidi="en-US"/>
        </w:rPr>
        <w:t>0,</w:t>
      </w:r>
      <w:r w:rsidR="00DA3F4C">
        <w:rPr>
          <w:i/>
          <w:lang w:bidi="en-US"/>
        </w:rPr>
        <w:t>0481</w:t>
      </w:r>
      <w:r w:rsidR="00DA3F4C" w:rsidRPr="00F45112">
        <w:rPr>
          <w:lang w:bidi="en-US"/>
        </w:rPr>
        <w:t xml:space="preserve"> što ovu skupinu opredje</w:t>
      </w:r>
      <w:r w:rsidR="00DA3F4C">
        <w:rPr>
          <w:lang w:bidi="en-US"/>
        </w:rPr>
        <w:t>ljen</w:t>
      </w:r>
      <w:r w:rsidR="00DA3F4C" w:rsidRPr="00F45112">
        <w:rPr>
          <w:lang w:bidi="en-US"/>
        </w:rPr>
        <w:t xml:space="preserve">ja i navika stavlja </w:t>
      </w:r>
      <w:r w:rsidR="00DA3F4C">
        <w:rPr>
          <w:lang w:bidi="en-US"/>
        </w:rPr>
        <w:t>u</w:t>
      </w:r>
      <w:r w:rsidR="00DA3F4C" w:rsidRPr="00F45112">
        <w:rPr>
          <w:lang w:bidi="en-US"/>
        </w:rPr>
        <w:t xml:space="preserve"> </w:t>
      </w:r>
      <w:r w:rsidR="00DA3F4C">
        <w:rPr>
          <w:lang w:bidi="en-US"/>
        </w:rPr>
        <w:t xml:space="preserve">sredinu i to na </w:t>
      </w:r>
      <w:r w:rsidR="00992E7A">
        <w:rPr>
          <w:lang w:bidi="en-US"/>
        </w:rPr>
        <w:t xml:space="preserve">četvrto </w:t>
      </w:r>
      <w:r w:rsidR="00DA3F4C" w:rsidRPr="00F45112">
        <w:rPr>
          <w:lang w:bidi="en-US"/>
        </w:rPr>
        <w:t>mjesto</w:t>
      </w:r>
      <w:r w:rsidR="00DA3F4C">
        <w:rPr>
          <w:lang w:bidi="en-US"/>
        </w:rPr>
        <w:t xml:space="preserve"> prema usklađenosti kao što prikazuje </w:t>
      </w:r>
      <w:r w:rsidR="00DA3F4C">
        <w:rPr>
          <w:lang w:bidi="en-US"/>
        </w:rPr>
        <w:fldChar w:fldCharType="begin"/>
      </w:r>
      <w:r w:rsidR="00DA3F4C">
        <w:rPr>
          <w:lang w:bidi="en-US"/>
        </w:rPr>
        <w:instrText xml:space="preserve"> REF  _Ref457740694 \* Lower \h \r </w:instrText>
      </w:r>
      <w:r w:rsidR="00DA3F4C">
        <w:rPr>
          <w:lang w:bidi="en-US"/>
        </w:rPr>
      </w:r>
      <w:r w:rsidR="00DA3F4C">
        <w:rPr>
          <w:lang w:bidi="en-US"/>
        </w:rPr>
        <w:fldChar w:fldCharType="separate"/>
      </w:r>
      <w:r w:rsidR="00E634F9">
        <w:rPr>
          <w:lang w:bidi="en-US"/>
        </w:rPr>
        <w:t xml:space="preserve">tablica 12. </w:t>
      </w:r>
      <w:r w:rsidR="00DA3F4C">
        <w:rPr>
          <w:lang w:bidi="en-US"/>
        </w:rPr>
        <w:fldChar w:fldCharType="end"/>
      </w:r>
    </w:p>
    <w:p w:rsidR="00417876" w:rsidRPr="007A5148" w:rsidRDefault="00417876" w:rsidP="00DA3F4C">
      <w:pPr>
        <w:pStyle w:val="OpisGrafa"/>
        <w:ind w:left="1208" w:hanging="851"/>
      </w:pPr>
      <w:bookmarkStart w:id="208" w:name="_Ref462257363"/>
      <w:bookmarkStart w:id="209" w:name="_Toc462787879"/>
      <w:r w:rsidRPr="007A5148">
        <w:t>Prosječni odgovori korisnika IKT-a i IT menadžera na skupinu pitanja</w:t>
      </w:r>
      <w:r w:rsidRPr="007A5148">
        <w:rPr>
          <w:i/>
        </w:rPr>
        <w:t xml:space="preserve"> Prihvaća svoje "mekše" strane</w:t>
      </w:r>
      <w:bookmarkEnd w:id="207"/>
      <w:bookmarkEnd w:id="208"/>
      <w:bookmarkEnd w:id="209"/>
    </w:p>
    <w:p w:rsidR="00417876" w:rsidRPr="007A5148" w:rsidRDefault="00417876" w:rsidP="00417876">
      <w:pPr>
        <w:jc w:val="center"/>
      </w:pPr>
      <w:r w:rsidRPr="007A5148">
        <w:rPr>
          <w:noProof/>
          <w:lang w:eastAsia="hr-HR"/>
        </w:rPr>
        <w:drawing>
          <wp:inline distT="0" distB="0" distL="0" distR="0" wp14:anchorId="6CA87D21" wp14:editId="16D55DAB">
            <wp:extent cx="5600700" cy="4086225"/>
            <wp:effectExtent l="0" t="0" r="0" b="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E7CBC" w:rsidRDefault="008E7CBC" w:rsidP="00730B47">
      <w:pPr>
        <w:rPr>
          <w:lang w:bidi="en-US"/>
        </w:rPr>
      </w:pPr>
      <w:r>
        <w:rPr>
          <w:lang w:bidi="en-US"/>
        </w:rPr>
        <w:t xml:space="preserve">Stupanj je usklađenosti relativno visok za većinu pitanja, a ističe se drugo pitanje </w:t>
      </w:r>
      <w:r w:rsidRPr="00D55FED">
        <w:rPr>
          <w:i/>
          <w:lang w:bidi="en-US"/>
        </w:rPr>
        <w:t>Pouzdan je</w:t>
      </w:r>
      <w:r>
        <w:rPr>
          <w:lang w:bidi="en-US"/>
        </w:rPr>
        <w:t xml:space="preserve"> s potpunom usklađenošću u odgovorima između IKT korisnika i IT menadžera. Pitanja 1, 3, 4 i 6, imaju relativno visoku razinu usklađenosti, dok 6. pitanje </w:t>
      </w:r>
      <w:r w:rsidRPr="00D55FED">
        <w:rPr>
          <w:i/>
          <w:lang w:bidi="en-US"/>
        </w:rPr>
        <w:t>Tehnički rječnik prilagođava slušatelju</w:t>
      </w:r>
      <w:r>
        <w:rPr>
          <w:lang w:bidi="en-US"/>
        </w:rPr>
        <w:t xml:space="preserve"> pokazuje nižu razinu usklađenosti. Jasno je da je korisnicima IKT-a koji su ovo pitanje ocijenili prosječnom ocjenom </w:t>
      </w:r>
      <w:r w:rsidRPr="00C571D4">
        <w:rPr>
          <w:i/>
          <w:lang w:bidi="en-US"/>
        </w:rPr>
        <w:t>4,34</w:t>
      </w:r>
      <w:r>
        <w:rPr>
          <w:lang w:bidi="en-US"/>
        </w:rPr>
        <w:t xml:space="preserve"> važno da im se informacije prenose na prihvatljiv i razumljiv način. Na drugoj strani, IT menadžeri to pitanje ne vide tako važnim jer je njihova prosječna ocjena </w:t>
      </w:r>
      <w:r w:rsidRPr="00C571D4">
        <w:rPr>
          <w:i/>
          <w:lang w:bidi="en-US"/>
        </w:rPr>
        <w:t>4,20</w:t>
      </w:r>
      <w:r>
        <w:rPr>
          <w:lang w:bidi="en-US"/>
        </w:rPr>
        <w:t xml:space="preserve">. Detaljniji prikaz razina usklađenosti po svim pitanjima prikazuje </w:t>
      </w:r>
      <w:r>
        <w:rPr>
          <w:lang w:bidi="en-US"/>
        </w:rPr>
        <w:fldChar w:fldCharType="begin"/>
      </w:r>
      <w:r>
        <w:rPr>
          <w:lang w:bidi="en-US"/>
        </w:rPr>
        <w:instrText xml:space="preserve"> REF  _Ref462257363 \* Lower \h \r </w:instrText>
      </w:r>
      <w:r>
        <w:rPr>
          <w:lang w:bidi="en-US"/>
        </w:rPr>
      </w:r>
      <w:r>
        <w:rPr>
          <w:lang w:bidi="en-US"/>
        </w:rPr>
        <w:fldChar w:fldCharType="separate"/>
      </w:r>
      <w:r>
        <w:rPr>
          <w:lang w:bidi="en-US"/>
        </w:rPr>
        <w:t>grafikon 9.</w:t>
      </w:r>
      <w:r>
        <w:rPr>
          <w:lang w:bidi="en-US"/>
        </w:rPr>
        <w:fldChar w:fldCharType="end"/>
      </w:r>
    </w:p>
    <w:p w:rsidR="00E833B2" w:rsidRPr="007A5148" w:rsidRDefault="00730B47" w:rsidP="00E833B2">
      <w:pPr>
        <w:rPr>
          <w:lang w:bidi="en-US"/>
        </w:rPr>
      </w:pPr>
      <w:r>
        <w:rPr>
          <w:lang w:bidi="en-US"/>
        </w:rPr>
        <w:t>Unatoč srednjoj razini usklađenosti, ovu su skupinu pitanja i korisnici IKT-a (</w:t>
      </w:r>
      <w:r w:rsidRPr="00471600">
        <w:rPr>
          <w:i/>
          <w:lang w:bidi="en-US"/>
        </w:rPr>
        <w:t>M=</w:t>
      </w:r>
      <w:r w:rsidRPr="00D55FED">
        <w:rPr>
          <w:i/>
          <w:lang w:bidi="en-US"/>
        </w:rPr>
        <w:t>4,0814</w:t>
      </w:r>
      <w:r>
        <w:rPr>
          <w:i/>
          <w:lang w:bidi="en-US"/>
        </w:rPr>
        <w:t>)</w:t>
      </w:r>
      <w:r>
        <w:rPr>
          <w:lang w:bidi="en-US"/>
        </w:rPr>
        <w:t xml:space="preserve"> i IT menadžeri </w:t>
      </w:r>
      <w:r>
        <w:rPr>
          <w:i/>
          <w:lang w:bidi="en-US"/>
        </w:rPr>
        <w:t>(M=</w:t>
      </w:r>
      <w:r w:rsidRPr="00D55FED">
        <w:rPr>
          <w:i/>
          <w:lang w:bidi="en-US"/>
        </w:rPr>
        <w:t>4,0333</w:t>
      </w:r>
      <w:r>
        <w:rPr>
          <w:i/>
          <w:lang w:bidi="en-US"/>
        </w:rPr>
        <w:t>)</w:t>
      </w:r>
      <w:r>
        <w:rPr>
          <w:lang w:bidi="en-US"/>
        </w:rPr>
        <w:t xml:space="preserve"> ocijenili najnižim ocjenama važnosti. </w:t>
      </w:r>
      <w:r>
        <w:t>U ovoj skupini pitanja ističe se pouzdanost IT menadžera kao pitanje kod kojega je postignuta potpuna usklađenost.</w:t>
      </w:r>
      <w:r w:rsidR="008E7CBC">
        <w:t xml:space="preserve"> </w:t>
      </w:r>
      <w:r w:rsidR="00E60191">
        <w:t>To je pitanje ocijenjeno i najvišom ocjenom u ovome istraživanju</w:t>
      </w:r>
      <w:r w:rsidR="00E60191" w:rsidRPr="003B5E98">
        <w:rPr>
          <w:i/>
        </w:rPr>
        <w:t xml:space="preserve"> </w:t>
      </w:r>
      <w:r w:rsidR="00E60191" w:rsidRPr="00DA3F4C">
        <w:t>i to čak</w:t>
      </w:r>
      <w:r w:rsidR="00E60191">
        <w:rPr>
          <w:i/>
        </w:rPr>
        <w:t xml:space="preserve"> </w:t>
      </w:r>
      <w:r w:rsidR="00E60191" w:rsidRPr="003B5E98">
        <w:rPr>
          <w:i/>
        </w:rPr>
        <w:t>4,70</w:t>
      </w:r>
      <w:r w:rsidR="00E60191">
        <w:t xml:space="preserve"> </w:t>
      </w:r>
      <w:r w:rsidR="00DA3F4C">
        <w:t xml:space="preserve">što </w:t>
      </w:r>
      <w:r w:rsidR="00E60191">
        <w:t>n</w:t>
      </w:r>
      <w:r w:rsidR="00E60191" w:rsidRPr="003B5E98">
        <w:t xml:space="preserve">e iznenađuje </w:t>
      </w:r>
      <w:r w:rsidR="00E60191">
        <w:t>jer je pouzdanost u suvremenom</w:t>
      </w:r>
      <w:r w:rsidR="00B57206">
        <w:t>e</w:t>
      </w:r>
      <w:r w:rsidR="00E60191">
        <w:t xml:space="preserve"> poslovnom svijetu jako važna.</w:t>
      </w:r>
    </w:p>
    <w:p w:rsidR="00871453" w:rsidRDefault="00295D80" w:rsidP="00A40277">
      <w:pPr>
        <w:pStyle w:val="Heading4"/>
      </w:pPr>
      <w:bookmarkStart w:id="210" w:name="_Toc462787776"/>
      <w:r w:rsidRPr="007A5148">
        <w:t xml:space="preserve">Rezultati </w:t>
      </w:r>
      <w:r>
        <w:t>za skupinu pitanja</w:t>
      </w:r>
      <w:r w:rsidRPr="007A5148">
        <w:t xml:space="preserve"> </w:t>
      </w:r>
      <w:r w:rsidR="00871453" w:rsidRPr="00B54A01">
        <w:rPr>
          <w:i/>
        </w:rPr>
        <w:t>Potiče ispravne odnose koji dovode do pravih rezultata</w:t>
      </w:r>
      <w:bookmarkEnd w:id="210"/>
    </w:p>
    <w:p w:rsidR="00871453" w:rsidRDefault="002E07F7" w:rsidP="00A721B4">
      <w:pPr>
        <w:rPr>
          <w:lang w:bidi="en-US"/>
        </w:rPr>
      </w:pPr>
      <w:r>
        <w:rPr>
          <w:lang w:bidi="en-US"/>
        </w:rPr>
        <w:t xml:space="preserve">Kod skupine pitanja </w:t>
      </w:r>
      <w:r w:rsidR="00C66D1C" w:rsidRPr="009A3095">
        <w:rPr>
          <w:i/>
        </w:rPr>
        <w:t>Potiče ispravne odnose koji dovode do pravih rezultata</w:t>
      </w:r>
      <w:r w:rsidR="00DA3F4C">
        <w:rPr>
          <w:i/>
        </w:rPr>
        <w:t>.</w:t>
      </w:r>
      <w:r>
        <w:rPr>
          <w:lang w:bidi="en-US"/>
        </w:rPr>
        <w:t xml:space="preserve"> radi se o </w:t>
      </w:r>
      <w:r w:rsidR="00C66D1C">
        <w:rPr>
          <w:lang w:bidi="en-US"/>
        </w:rPr>
        <w:t>naj</w:t>
      </w:r>
      <w:r>
        <w:rPr>
          <w:lang w:bidi="en-US"/>
        </w:rPr>
        <w:t xml:space="preserve">višoj razini </w:t>
      </w:r>
      <w:r w:rsidR="008907D3">
        <w:rPr>
          <w:lang w:bidi="en-US"/>
        </w:rPr>
        <w:t>usklađenosti</w:t>
      </w:r>
      <w:r>
        <w:rPr>
          <w:lang w:bidi="en-US"/>
        </w:rPr>
        <w:t xml:space="preserve"> između korisnika IKT-a i IT menadžera u bitnim opredjeljenjima i navikama kod IT menadžera. Razlika u prosječnim ocjenama iznosi </w:t>
      </w:r>
      <w:r w:rsidRPr="005B767B">
        <w:rPr>
          <w:i/>
          <w:lang w:bidi="en-US"/>
        </w:rPr>
        <w:t>0,0</w:t>
      </w:r>
      <w:r w:rsidR="00C66D1C">
        <w:rPr>
          <w:i/>
          <w:lang w:bidi="en-US"/>
        </w:rPr>
        <w:t>073</w:t>
      </w:r>
      <w:r w:rsidRPr="00F45112">
        <w:rPr>
          <w:lang w:bidi="en-US"/>
        </w:rPr>
        <w:t xml:space="preserve"> što ovu skupinu opredje</w:t>
      </w:r>
      <w:r>
        <w:rPr>
          <w:lang w:bidi="en-US"/>
        </w:rPr>
        <w:t>ljen</w:t>
      </w:r>
      <w:r w:rsidRPr="00F45112">
        <w:rPr>
          <w:lang w:bidi="en-US"/>
        </w:rPr>
        <w:t xml:space="preserve">ja i navika stavlja na </w:t>
      </w:r>
      <w:r w:rsidR="00C66D1C">
        <w:rPr>
          <w:lang w:bidi="en-US"/>
        </w:rPr>
        <w:t>najviše</w:t>
      </w:r>
      <w:r w:rsidRPr="00F45112">
        <w:rPr>
          <w:lang w:bidi="en-US"/>
        </w:rPr>
        <w:t xml:space="preserve"> mjesto</w:t>
      </w:r>
      <w:r>
        <w:rPr>
          <w:lang w:bidi="en-US"/>
        </w:rPr>
        <w:t xml:space="preserve"> prema usklađenosti kao što prikazuje</w:t>
      </w:r>
      <w:r w:rsidR="00037C24">
        <w:rPr>
          <w:lang w:bidi="en-US"/>
        </w:rPr>
        <w:t xml:space="preserve"> </w:t>
      </w:r>
      <w:r w:rsidR="00037C24">
        <w:rPr>
          <w:lang w:bidi="en-US"/>
        </w:rPr>
        <w:fldChar w:fldCharType="begin"/>
      </w:r>
      <w:r w:rsidR="00037C24">
        <w:rPr>
          <w:lang w:bidi="en-US"/>
        </w:rPr>
        <w:instrText xml:space="preserve"> REF  _Ref457740716 \* Lower \h \r </w:instrText>
      </w:r>
      <w:r w:rsidR="00037C24">
        <w:rPr>
          <w:lang w:bidi="en-US"/>
        </w:rPr>
      </w:r>
      <w:r w:rsidR="00037C24">
        <w:rPr>
          <w:lang w:bidi="en-US"/>
        </w:rPr>
        <w:fldChar w:fldCharType="separate"/>
      </w:r>
      <w:r w:rsidR="00E634F9">
        <w:rPr>
          <w:lang w:bidi="en-US"/>
        </w:rPr>
        <w:t xml:space="preserve">tablica 12. </w:t>
      </w:r>
      <w:r w:rsidR="00037C24">
        <w:rPr>
          <w:lang w:bidi="en-US"/>
        </w:rPr>
        <w:fldChar w:fldCharType="end"/>
      </w:r>
      <w:r w:rsidR="00DA3F4C">
        <w:rPr>
          <w:lang w:bidi="en-US"/>
        </w:rPr>
        <w:t xml:space="preserve">Ako se gledaju pitanja pojedinačno, onda najvišu razinu usklađenosti korisnici IKT-a i IT menadžeri imaju u 6. pitanju </w:t>
      </w:r>
      <w:r w:rsidR="00DA3F4C" w:rsidRPr="00C66D1C">
        <w:rPr>
          <w:i/>
          <w:lang w:bidi="en-US"/>
        </w:rPr>
        <w:t>Otvoren je prema svima i ne pati od položaja</w:t>
      </w:r>
      <w:r w:rsidR="00DA3F4C">
        <w:rPr>
          <w:i/>
          <w:lang w:bidi="en-US"/>
        </w:rPr>
        <w:t>.</w:t>
      </w:r>
      <w:r w:rsidR="00DA3F4C">
        <w:rPr>
          <w:lang w:bidi="en-US"/>
        </w:rPr>
        <w:t xml:space="preserve">, a najnižu u 2. pitanju </w:t>
      </w:r>
      <w:r w:rsidR="00DA3F4C" w:rsidRPr="00C66D1C">
        <w:rPr>
          <w:i/>
          <w:lang w:bidi="en-US"/>
        </w:rPr>
        <w:t>Ima vremena za druge i spreman je pomoći</w:t>
      </w:r>
      <w:r w:rsidR="00DA3F4C">
        <w:rPr>
          <w:lang w:bidi="en-US"/>
        </w:rPr>
        <w:t xml:space="preserve">. Pitanja br. 1, 4 i 5 </w:t>
      </w:r>
      <w:r w:rsidR="00DA3F4C">
        <w:rPr>
          <w:i/>
          <w:lang w:bidi="en-US"/>
        </w:rPr>
        <w:t xml:space="preserve">Ima odlične odnose </w:t>
      </w:r>
      <w:r w:rsidR="00DA3F4C" w:rsidRPr="00992E7A">
        <w:rPr>
          <w:i/>
          <w:lang w:bidi="en-US"/>
        </w:rPr>
        <w:t>sa svima</w:t>
      </w:r>
      <w:r w:rsidR="00DA3F4C">
        <w:rPr>
          <w:lang w:bidi="en-US"/>
        </w:rPr>
        <w:t xml:space="preserve">., </w:t>
      </w:r>
      <w:r w:rsidR="00DA3F4C" w:rsidRPr="007522F7">
        <w:rPr>
          <w:i/>
          <w:lang w:bidi="en-US"/>
        </w:rPr>
        <w:t>Zna</w:t>
      </w:r>
      <w:r w:rsidR="00DA3F4C" w:rsidRPr="000B3926">
        <w:rPr>
          <w:i/>
          <w:lang w:bidi="en-US"/>
        </w:rPr>
        <w:t xml:space="preserve"> </w:t>
      </w:r>
      <w:r w:rsidR="00DA3F4C" w:rsidRPr="00712B82">
        <w:rPr>
          <w:i/>
          <w:lang w:bidi="en-US"/>
        </w:rPr>
        <w:t>reći ne kad je to potrebno.</w:t>
      </w:r>
      <w:r w:rsidR="00DA3F4C">
        <w:rPr>
          <w:lang w:bidi="en-US"/>
        </w:rPr>
        <w:t xml:space="preserve"> i </w:t>
      </w:r>
      <w:r w:rsidR="00DA3F4C" w:rsidRPr="00712B82">
        <w:rPr>
          <w:i/>
          <w:lang w:bidi="en-US"/>
        </w:rPr>
        <w:t>Etičan je i ljudi mu vjeruju.</w:t>
      </w:r>
      <w:r w:rsidR="00DA3F4C">
        <w:rPr>
          <w:lang w:bidi="en-US"/>
        </w:rPr>
        <w:t xml:space="preserve"> IT menadžeri ocijenili su višom ocjenom važnosti od IKT korisnika. Detaljnije o usklađenosti po svim pitanjima ove skupine prikazuje </w:t>
      </w:r>
      <w:r w:rsidR="00DA3F4C">
        <w:rPr>
          <w:lang w:bidi="en-US"/>
        </w:rPr>
        <w:fldChar w:fldCharType="begin"/>
      </w:r>
      <w:r w:rsidR="00DA3F4C">
        <w:rPr>
          <w:lang w:bidi="en-US"/>
        </w:rPr>
        <w:instrText xml:space="preserve"> REF  _Ref456903175 \* Lower \h \r </w:instrText>
      </w:r>
      <w:r w:rsidR="00DA3F4C">
        <w:rPr>
          <w:lang w:bidi="en-US"/>
        </w:rPr>
      </w:r>
      <w:r w:rsidR="00DA3F4C">
        <w:rPr>
          <w:lang w:bidi="en-US"/>
        </w:rPr>
        <w:fldChar w:fldCharType="separate"/>
      </w:r>
      <w:r w:rsidR="00D5288B">
        <w:rPr>
          <w:lang w:bidi="en-US"/>
        </w:rPr>
        <w:t xml:space="preserve">grafikon 10. </w:t>
      </w:r>
      <w:r w:rsidR="00DA3F4C">
        <w:rPr>
          <w:lang w:bidi="en-US"/>
        </w:rPr>
        <w:fldChar w:fldCharType="end"/>
      </w:r>
    </w:p>
    <w:p w:rsidR="00DA3F4C" w:rsidRPr="007A5148" w:rsidRDefault="00DA3F4C" w:rsidP="00DA3F4C">
      <w:pPr>
        <w:pStyle w:val="OpisGrafa"/>
        <w:ind w:left="1208" w:hanging="851"/>
      </w:pPr>
      <w:bookmarkStart w:id="211" w:name="_Ref456903175"/>
      <w:bookmarkStart w:id="212" w:name="_Ref462262817"/>
      <w:bookmarkStart w:id="213" w:name="_Ref462262833"/>
      <w:bookmarkStart w:id="214" w:name="_Toc462787880"/>
      <w:r w:rsidRPr="007A5148">
        <w:t xml:space="preserve">Prosječni odgovori korisnika IKT-a i IT menadžera na skupinu pitanja </w:t>
      </w:r>
      <w:r w:rsidRPr="007A5148">
        <w:rPr>
          <w:i/>
        </w:rPr>
        <w:t>Potiče ispravne odnose koji dovode do pravih rezultata</w:t>
      </w:r>
      <w:bookmarkEnd w:id="211"/>
      <w:r>
        <w:rPr>
          <w:i/>
        </w:rPr>
        <w:t>.</w:t>
      </w:r>
      <w:bookmarkEnd w:id="212"/>
      <w:bookmarkEnd w:id="213"/>
      <w:bookmarkEnd w:id="214"/>
    </w:p>
    <w:p w:rsidR="00871453" w:rsidRPr="007A5148" w:rsidRDefault="00871453" w:rsidP="00871453">
      <w:pPr>
        <w:jc w:val="center"/>
      </w:pPr>
      <w:r w:rsidRPr="007A5148">
        <w:rPr>
          <w:noProof/>
          <w:lang w:eastAsia="hr-HR"/>
        </w:rPr>
        <w:drawing>
          <wp:inline distT="0" distB="0" distL="0" distR="0" wp14:anchorId="12771435" wp14:editId="7D4EF9BC">
            <wp:extent cx="5600700" cy="4086225"/>
            <wp:effectExtent l="0" t="0" r="0" b="0"/>
            <wp:docPr id="47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66D1C" w:rsidRDefault="00C66D1C" w:rsidP="00C66D1C">
      <w:pPr>
        <w:rPr>
          <w:lang w:bidi="en-US"/>
        </w:rPr>
      </w:pPr>
      <w:r>
        <w:rPr>
          <w:lang w:bidi="en-US"/>
        </w:rPr>
        <w:t xml:space="preserve">Ovu su skupinu pitanja IT menadžeri ukupno ocijenili </w:t>
      </w:r>
      <w:r w:rsidR="00EC58DD">
        <w:rPr>
          <w:lang w:bidi="en-US"/>
        </w:rPr>
        <w:t xml:space="preserve">petom po redu </w:t>
      </w:r>
      <w:r>
        <w:rPr>
          <w:lang w:bidi="en-US"/>
        </w:rPr>
        <w:t>ocjen</w:t>
      </w:r>
      <w:r w:rsidR="00EC58DD">
        <w:rPr>
          <w:lang w:bidi="en-US"/>
        </w:rPr>
        <w:t>o</w:t>
      </w:r>
      <w:r>
        <w:rPr>
          <w:lang w:bidi="en-US"/>
        </w:rPr>
        <w:t xml:space="preserve">m važnosti </w:t>
      </w:r>
      <w:r w:rsidRPr="002E07F7">
        <w:rPr>
          <w:i/>
          <w:lang w:bidi="en-US"/>
        </w:rPr>
        <w:t>(M=4,</w:t>
      </w:r>
      <w:r w:rsidR="00EC58DD">
        <w:rPr>
          <w:i/>
          <w:lang w:bidi="en-US"/>
        </w:rPr>
        <w:t>1167</w:t>
      </w:r>
      <w:r w:rsidRPr="002E07F7">
        <w:rPr>
          <w:i/>
          <w:lang w:bidi="en-US"/>
        </w:rPr>
        <w:t>)</w:t>
      </w:r>
      <w:r>
        <w:rPr>
          <w:i/>
          <w:lang w:bidi="en-US"/>
        </w:rPr>
        <w:t>,</w:t>
      </w:r>
      <w:r>
        <w:rPr>
          <w:lang w:bidi="en-US"/>
        </w:rPr>
        <w:t xml:space="preserve"> dok je to kod korisnika IKT-a </w:t>
      </w:r>
      <w:r w:rsidR="00EC58DD">
        <w:rPr>
          <w:lang w:bidi="en-US"/>
        </w:rPr>
        <w:t>tek šesta</w:t>
      </w:r>
      <w:r>
        <w:rPr>
          <w:lang w:bidi="en-US"/>
        </w:rPr>
        <w:t xml:space="preserve"> po važnosti skupina ocijenjena ukupnom ocjenom </w:t>
      </w:r>
      <w:r>
        <w:rPr>
          <w:i/>
          <w:lang w:bidi="en-US"/>
        </w:rPr>
        <w:t>(M=</w:t>
      </w:r>
      <w:r w:rsidRPr="00342AC9">
        <w:rPr>
          <w:i/>
          <w:lang w:bidi="en-US"/>
        </w:rPr>
        <w:t>4,</w:t>
      </w:r>
      <w:r w:rsidR="00EC58DD">
        <w:rPr>
          <w:i/>
          <w:lang w:bidi="en-US"/>
        </w:rPr>
        <w:t>1240</w:t>
      </w:r>
      <w:r>
        <w:rPr>
          <w:i/>
          <w:lang w:bidi="en-US"/>
        </w:rPr>
        <w:t>)</w:t>
      </w:r>
      <w:r>
        <w:rPr>
          <w:lang w:bidi="en-US"/>
        </w:rPr>
        <w:t>.</w:t>
      </w:r>
    </w:p>
    <w:p w:rsidR="00871453" w:rsidRPr="0072610C" w:rsidRDefault="00295D80" w:rsidP="00A40277">
      <w:pPr>
        <w:pStyle w:val="Heading4"/>
      </w:pPr>
      <w:bookmarkStart w:id="215" w:name="_Toc462787777"/>
      <w:r w:rsidRPr="0072610C">
        <w:t xml:space="preserve">Rezultati za skupinu pitanja </w:t>
      </w:r>
      <w:r w:rsidR="00871453" w:rsidRPr="00B54A01">
        <w:rPr>
          <w:i/>
        </w:rPr>
        <w:t>Prakticira komunikacijske vještine</w:t>
      </w:r>
      <w:bookmarkEnd w:id="215"/>
    </w:p>
    <w:p w:rsidR="008E7CBC" w:rsidRDefault="0086619B" w:rsidP="008E7CBC">
      <w:pPr>
        <w:rPr>
          <w:lang w:bidi="en-US"/>
        </w:rPr>
      </w:pPr>
      <w:r>
        <w:rPr>
          <w:lang w:bidi="en-US"/>
        </w:rPr>
        <w:t xml:space="preserve">Kod skupine pitanja </w:t>
      </w:r>
      <w:r w:rsidRPr="009A3095">
        <w:rPr>
          <w:i/>
        </w:rPr>
        <w:t>Prakticira komunikacijske vještine</w:t>
      </w:r>
      <w:r>
        <w:rPr>
          <w:lang w:bidi="en-US"/>
        </w:rPr>
        <w:t xml:space="preserve"> radi se o </w:t>
      </w:r>
      <w:r w:rsidR="0072610C">
        <w:rPr>
          <w:lang w:bidi="en-US"/>
        </w:rPr>
        <w:t>drug</w:t>
      </w:r>
      <w:r>
        <w:rPr>
          <w:lang w:bidi="en-US"/>
        </w:rPr>
        <w:t>oj</w:t>
      </w:r>
      <w:r w:rsidR="0072610C">
        <w:rPr>
          <w:lang w:bidi="en-US"/>
        </w:rPr>
        <w:t xml:space="preserve"> po redu</w:t>
      </w:r>
      <w:r>
        <w:rPr>
          <w:lang w:bidi="en-US"/>
        </w:rPr>
        <w:t xml:space="preserve"> razini </w:t>
      </w:r>
      <w:r w:rsidR="008907D3">
        <w:rPr>
          <w:lang w:bidi="en-US"/>
        </w:rPr>
        <w:t>usklađenosti</w:t>
      </w:r>
      <w:r>
        <w:rPr>
          <w:lang w:bidi="en-US"/>
        </w:rPr>
        <w:t xml:space="preserve"> između korisnika IKT-a i IT menadžera u bitnim opredjeljenjima i navikama kod IT menadžera. Razlika u prosječnim ocjenama iznosi </w:t>
      </w:r>
      <w:r w:rsidRPr="005B767B">
        <w:rPr>
          <w:i/>
          <w:lang w:bidi="en-US"/>
        </w:rPr>
        <w:t>0,0</w:t>
      </w:r>
      <w:r w:rsidR="0072610C">
        <w:rPr>
          <w:i/>
          <w:lang w:bidi="en-US"/>
        </w:rPr>
        <w:t>21</w:t>
      </w:r>
      <w:r>
        <w:rPr>
          <w:i/>
          <w:lang w:bidi="en-US"/>
        </w:rPr>
        <w:t>3</w:t>
      </w:r>
      <w:r w:rsidRPr="00F45112">
        <w:rPr>
          <w:lang w:bidi="en-US"/>
        </w:rPr>
        <w:t xml:space="preserve"> što ovu skupinu opredje</w:t>
      </w:r>
      <w:r>
        <w:rPr>
          <w:lang w:bidi="en-US"/>
        </w:rPr>
        <w:t>ljen</w:t>
      </w:r>
      <w:r w:rsidRPr="00F45112">
        <w:rPr>
          <w:lang w:bidi="en-US"/>
        </w:rPr>
        <w:t xml:space="preserve">ja i navika stavlja na </w:t>
      </w:r>
      <w:r w:rsidR="00F66C0C">
        <w:rPr>
          <w:lang w:bidi="en-US"/>
        </w:rPr>
        <w:t>drugo</w:t>
      </w:r>
      <w:r w:rsidRPr="00F45112">
        <w:rPr>
          <w:lang w:bidi="en-US"/>
        </w:rPr>
        <w:t xml:space="preserve"> mjesto</w:t>
      </w:r>
      <w:r>
        <w:rPr>
          <w:lang w:bidi="en-US"/>
        </w:rPr>
        <w:t xml:space="preserve"> prema usklađenosti kao što prikazuje</w:t>
      </w:r>
      <w:r w:rsidR="00037C24">
        <w:rPr>
          <w:lang w:bidi="en-US"/>
        </w:rPr>
        <w:t xml:space="preserve"> </w:t>
      </w:r>
      <w:r w:rsidR="00F66C0C">
        <w:rPr>
          <w:lang w:bidi="en-US"/>
        </w:rPr>
        <w:fldChar w:fldCharType="begin"/>
      </w:r>
      <w:r w:rsidR="00F66C0C">
        <w:rPr>
          <w:lang w:bidi="en-US"/>
        </w:rPr>
        <w:instrText xml:space="preserve"> REF  _Ref457672054 \* Lower \h \r </w:instrText>
      </w:r>
      <w:r w:rsidR="00F66C0C">
        <w:rPr>
          <w:lang w:bidi="en-US"/>
        </w:rPr>
      </w:r>
      <w:r w:rsidR="00F66C0C">
        <w:rPr>
          <w:lang w:bidi="en-US"/>
        </w:rPr>
        <w:fldChar w:fldCharType="separate"/>
      </w:r>
      <w:r w:rsidR="00E634F9">
        <w:rPr>
          <w:lang w:bidi="en-US"/>
        </w:rPr>
        <w:t xml:space="preserve">tablica 12. </w:t>
      </w:r>
      <w:r w:rsidR="00F66C0C">
        <w:rPr>
          <w:lang w:bidi="en-US"/>
        </w:rPr>
        <w:fldChar w:fldCharType="end"/>
      </w:r>
      <w:r>
        <w:rPr>
          <w:lang w:bidi="en-US"/>
        </w:rPr>
        <w:t xml:space="preserve">Ako se gledaju pitanja pojedinačno, onda najvišu razinu </w:t>
      </w:r>
      <w:r w:rsidR="0072610C">
        <w:rPr>
          <w:lang w:bidi="en-US"/>
        </w:rPr>
        <w:t xml:space="preserve">usklađenosti korisnici IKT-a i IT menadžeri </w:t>
      </w:r>
      <w:r w:rsidR="00454B9D">
        <w:rPr>
          <w:lang w:bidi="en-US"/>
        </w:rPr>
        <w:t>imaju u 1. i 3. p</w:t>
      </w:r>
      <w:r>
        <w:rPr>
          <w:lang w:bidi="en-US"/>
        </w:rPr>
        <w:t xml:space="preserve">itanju: </w:t>
      </w:r>
      <w:r w:rsidRPr="0086619B">
        <w:rPr>
          <w:i/>
          <w:lang w:bidi="en-US"/>
        </w:rPr>
        <w:t xml:space="preserve">U komunikaciji je izravan, bez „fige u džepu“ </w:t>
      </w:r>
      <w:r w:rsidRPr="0086619B">
        <w:rPr>
          <w:lang w:bidi="en-US"/>
        </w:rPr>
        <w:t>te</w:t>
      </w:r>
      <w:r w:rsidRPr="0086619B">
        <w:rPr>
          <w:i/>
          <w:lang w:bidi="en-US"/>
        </w:rPr>
        <w:t xml:space="preserve"> Zna iznijeti ideje i pridobiti druge da ih slijede.</w:t>
      </w:r>
      <w:r>
        <w:rPr>
          <w:lang w:bidi="en-US"/>
        </w:rPr>
        <w:t xml:space="preserve">, a najnižu u 7. pitanju </w:t>
      </w:r>
      <w:r>
        <w:rPr>
          <w:i/>
          <w:lang w:bidi="en-US"/>
        </w:rPr>
        <w:t>Dosljedan je u svojim tvrdnjama.</w:t>
      </w:r>
      <w:r>
        <w:rPr>
          <w:lang w:bidi="en-US"/>
        </w:rPr>
        <w:t xml:space="preserve"> </w:t>
      </w:r>
      <w:bookmarkStart w:id="216" w:name="_Ref456908673"/>
      <w:r w:rsidR="008E7CBC">
        <w:rPr>
          <w:lang w:bidi="en-US"/>
        </w:rPr>
        <w:t xml:space="preserve">Ocjene važnosti koje su IT menadžeri dali na 2., 3. i 5. pitanje pokazuju kako su ta pitanja važnija za IT menadžere i ocijenili su ih višim ocjenama. Detaljnije o slaganju po svim pitanjima ove skupine prikazuje </w:t>
      </w:r>
      <w:r w:rsidR="008E7CBC">
        <w:rPr>
          <w:lang w:bidi="en-US"/>
        </w:rPr>
        <w:fldChar w:fldCharType="begin"/>
      </w:r>
      <w:r w:rsidR="008E7CBC">
        <w:rPr>
          <w:lang w:bidi="en-US"/>
        </w:rPr>
        <w:instrText xml:space="preserve"> REF  _Ref462257407 \* Lower \h \r </w:instrText>
      </w:r>
      <w:r w:rsidR="008E7CBC">
        <w:rPr>
          <w:lang w:bidi="en-US"/>
        </w:rPr>
      </w:r>
      <w:r w:rsidR="008E7CBC">
        <w:rPr>
          <w:lang w:bidi="en-US"/>
        </w:rPr>
        <w:fldChar w:fldCharType="separate"/>
      </w:r>
      <w:r w:rsidR="008E7CBC">
        <w:rPr>
          <w:lang w:bidi="en-US"/>
        </w:rPr>
        <w:t xml:space="preserve">grafikon 11. </w:t>
      </w:r>
      <w:r w:rsidR="008E7CBC">
        <w:rPr>
          <w:lang w:bidi="en-US"/>
        </w:rPr>
        <w:fldChar w:fldCharType="end"/>
      </w:r>
    </w:p>
    <w:p w:rsidR="00871453" w:rsidRPr="007A5148" w:rsidRDefault="00871453" w:rsidP="00DA3F4C">
      <w:pPr>
        <w:pStyle w:val="OpisGrafa"/>
        <w:ind w:left="1208" w:hanging="851"/>
      </w:pPr>
      <w:bookmarkStart w:id="217" w:name="_Ref462257407"/>
      <w:bookmarkStart w:id="218" w:name="_Toc462787881"/>
      <w:r w:rsidRPr="007A5148">
        <w:t xml:space="preserve">Prosječni odgovori korisnika IKT-a i IT menadžera na skupinu pitanja </w:t>
      </w:r>
      <w:r w:rsidRPr="007A5148">
        <w:rPr>
          <w:i/>
        </w:rPr>
        <w:t>Prakticira komunikacijske vještine</w:t>
      </w:r>
      <w:bookmarkEnd w:id="216"/>
      <w:bookmarkEnd w:id="217"/>
      <w:bookmarkEnd w:id="218"/>
    </w:p>
    <w:p w:rsidR="00871453" w:rsidRPr="007A5148" w:rsidRDefault="00871453" w:rsidP="00871453">
      <w:pPr>
        <w:jc w:val="center"/>
      </w:pPr>
      <w:r w:rsidRPr="007A5148">
        <w:rPr>
          <w:noProof/>
          <w:lang w:eastAsia="hr-HR"/>
        </w:rPr>
        <w:drawing>
          <wp:inline distT="0" distB="0" distL="0" distR="0" wp14:anchorId="59CFA23F" wp14:editId="0D903BF5">
            <wp:extent cx="5600700" cy="4086225"/>
            <wp:effectExtent l="0" t="0" r="0" b="0"/>
            <wp:docPr id="4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71453" w:rsidRPr="007A5148" w:rsidRDefault="0086619B" w:rsidP="00871453">
      <w:pPr>
        <w:rPr>
          <w:lang w:bidi="en-US"/>
        </w:rPr>
      </w:pPr>
      <w:r>
        <w:rPr>
          <w:lang w:bidi="en-US"/>
        </w:rPr>
        <w:t xml:space="preserve">Ovu su skupinu pitanja i korisnici IKT-a i IT menadžeri ukupno ocijenili četvrtom po redu ocjenom važnosti. IT menadžeri </w:t>
      </w:r>
      <w:r w:rsidRPr="002E07F7">
        <w:rPr>
          <w:i/>
          <w:lang w:bidi="en-US"/>
        </w:rPr>
        <w:t>(M=4,</w:t>
      </w:r>
      <w:r>
        <w:rPr>
          <w:i/>
          <w:lang w:bidi="en-US"/>
        </w:rPr>
        <w:t>2500</w:t>
      </w:r>
      <w:r w:rsidRPr="002E07F7">
        <w:rPr>
          <w:i/>
          <w:lang w:bidi="en-US"/>
        </w:rPr>
        <w:t>)</w:t>
      </w:r>
      <w:r>
        <w:rPr>
          <w:i/>
          <w:lang w:bidi="en-US"/>
        </w:rPr>
        <w:t xml:space="preserve">, </w:t>
      </w:r>
      <w:r>
        <w:rPr>
          <w:lang w:bidi="en-US"/>
        </w:rPr>
        <w:t xml:space="preserve">a korisnici IKT-a </w:t>
      </w:r>
      <w:r>
        <w:rPr>
          <w:i/>
          <w:lang w:bidi="en-US"/>
        </w:rPr>
        <w:t>(M=</w:t>
      </w:r>
      <w:r w:rsidRPr="00342AC9">
        <w:rPr>
          <w:i/>
          <w:lang w:bidi="en-US"/>
        </w:rPr>
        <w:t>4,</w:t>
      </w:r>
      <w:r>
        <w:rPr>
          <w:i/>
          <w:lang w:bidi="en-US"/>
        </w:rPr>
        <w:t>2713)</w:t>
      </w:r>
      <w:r>
        <w:rPr>
          <w:lang w:bidi="en-US"/>
        </w:rPr>
        <w:t>.</w:t>
      </w:r>
    </w:p>
    <w:p w:rsidR="00871453" w:rsidRPr="00295D80" w:rsidRDefault="00295D80" w:rsidP="00A40277">
      <w:pPr>
        <w:pStyle w:val="Heading4"/>
      </w:pPr>
      <w:bookmarkStart w:id="219" w:name="_Toc462787778"/>
      <w:r w:rsidRPr="007A5148">
        <w:t xml:space="preserve">Rezultati </w:t>
      </w:r>
      <w:r>
        <w:t>za skupinu pitanja</w:t>
      </w:r>
      <w:r w:rsidR="00871453" w:rsidRPr="007A5148">
        <w:t xml:space="preserve"> </w:t>
      </w:r>
      <w:r w:rsidR="00871453" w:rsidRPr="00295D80">
        <w:rPr>
          <w:i/>
        </w:rPr>
        <w:t>Inspirira druge</w:t>
      </w:r>
      <w:bookmarkEnd w:id="219"/>
    </w:p>
    <w:p w:rsidR="0086619B" w:rsidRDefault="0086619B" w:rsidP="0086619B">
      <w:pPr>
        <w:rPr>
          <w:lang w:bidi="en-US"/>
        </w:rPr>
      </w:pPr>
      <w:r>
        <w:rPr>
          <w:lang w:bidi="en-US"/>
        </w:rPr>
        <w:t xml:space="preserve">Kod skupine pitanja </w:t>
      </w:r>
      <w:r w:rsidRPr="007A5148">
        <w:rPr>
          <w:i/>
        </w:rPr>
        <w:t>Inspirira druge</w:t>
      </w:r>
      <w:r w:rsidR="00DA3F4C">
        <w:rPr>
          <w:i/>
        </w:rPr>
        <w:t>.</w:t>
      </w:r>
      <w:r w:rsidR="00DA3F4C" w:rsidRPr="00DA3F4C">
        <w:t>,</w:t>
      </w:r>
      <w:r>
        <w:rPr>
          <w:lang w:bidi="en-US"/>
        </w:rPr>
        <w:t xml:space="preserve"> radi se o relativno </w:t>
      </w:r>
      <w:r w:rsidR="00D90F5B">
        <w:rPr>
          <w:lang w:bidi="en-US"/>
        </w:rPr>
        <w:t>nižoj</w:t>
      </w:r>
      <w:r>
        <w:rPr>
          <w:lang w:bidi="en-US"/>
        </w:rPr>
        <w:t xml:space="preserve"> razini </w:t>
      </w:r>
      <w:r w:rsidR="008907D3">
        <w:rPr>
          <w:lang w:bidi="en-US"/>
        </w:rPr>
        <w:t>usklađenosti</w:t>
      </w:r>
      <w:r>
        <w:rPr>
          <w:lang w:bidi="en-US"/>
        </w:rPr>
        <w:t xml:space="preserve"> između korisnika IKT-a i IT menadžera u bitnim opredjeljenjima i navikama kod IT menadžera. Razlika u prosječnim ocjenama iznosi </w:t>
      </w:r>
      <w:r w:rsidRPr="005B767B">
        <w:rPr>
          <w:i/>
          <w:lang w:bidi="en-US"/>
        </w:rPr>
        <w:t>0,</w:t>
      </w:r>
      <w:r>
        <w:rPr>
          <w:i/>
          <w:lang w:bidi="en-US"/>
        </w:rPr>
        <w:t>0</w:t>
      </w:r>
      <w:r w:rsidR="00370EC7">
        <w:rPr>
          <w:i/>
          <w:lang w:bidi="en-US"/>
        </w:rPr>
        <w:t>635</w:t>
      </w:r>
      <w:r w:rsidRPr="00F45112">
        <w:rPr>
          <w:lang w:bidi="en-US"/>
        </w:rPr>
        <w:t xml:space="preserve"> što ovu skupinu opredje</w:t>
      </w:r>
      <w:r>
        <w:rPr>
          <w:lang w:bidi="en-US"/>
        </w:rPr>
        <w:t>ljen</w:t>
      </w:r>
      <w:r w:rsidRPr="00F45112">
        <w:rPr>
          <w:lang w:bidi="en-US"/>
        </w:rPr>
        <w:t xml:space="preserve">ja i navika stavlja </w:t>
      </w:r>
      <w:r w:rsidR="00370EC7">
        <w:rPr>
          <w:lang w:bidi="en-US"/>
        </w:rPr>
        <w:t>na</w:t>
      </w:r>
      <w:r w:rsidR="00992E7A">
        <w:rPr>
          <w:lang w:bidi="en-US"/>
        </w:rPr>
        <w:t xml:space="preserve"> peto</w:t>
      </w:r>
      <w:r w:rsidR="00370EC7">
        <w:rPr>
          <w:lang w:bidi="en-US"/>
        </w:rPr>
        <w:t xml:space="preserve"> </w:t>
      </w:r>
      <w:r w:rsidRPr="00F45112">
        <w:rPr>
          <w:lang w:bidi="en-US"/>
        </w:rPr>
        <w:t>mjest</w:t>
      </w:r>
      <w:r w:rsidR="00D81C7A">
        <w:rPr>
          <w:lang w:bidi="en-US"/>
        </w:rPr>
        <w:t>o</w:t>
      </w:r>
      <w:r>
        <w:rPr>
          <w:lang w:bidi="en-US"/>
        </w:rPr>
        <w:t xml:space="preserve"> prema usklađenosti kao što prikazuje </w:t>
      </w:r>
      <w:r w:rsidR="00037C24">
        <w:rPr>
          <w:lang w:bidi="en-US"/>
        </w:rPr>
        <w:fldChar w:fldCharType="begin"/>
      </w:r>
      <w:r w:rsidR="00037C24">
        <w:rPr>
          <w:lang w:bidi="en-US"/>
        </w:rPr>
        <w:instrText xml:space="preserve"> REF  _Ref457740795 \* Lower \h \r </w:instrText>
      </w:r>
      <w:r w:rsidR="00037C24">
        <w:rPr>
          <w:lang w:bidi="en-US"/>
        </w:rPr>
      </w:r>
      <w:r w:rsidR="00037C24">
        <w:rPr>
          <w:lang w:bidi="en-US"/>
        </w:rPr>
        <w:fldChar w:fldCharType="separate"/>
      </w:r>
      <w:r w:rsidR="00E634F9">
        <w:rPr>
          <w:lang w:bidi="en-US"/>
        </w:rPr>
        <w:t xml:space="preserve">tablica 12. </w:t>
      </w:r>
      <w:r w:rsidR="00037C24">
        <w:rPr>
          <w:lang w:bidi="en-US"/>
        </w:rPr>
        <w:fldChar w:fldCharType="end"/>
      </w:r>
      <w:r>
        <w:rPr>
          <w:lang w:bidi="en-US"/>
        </w:rPr>
        <w:t xml:space="preserve">Stupanj </w:t>
      </w:r>
      <w:r w:rsidR="008907D3">
        <w:rPr>
          <w:lang w:bidi="en-US"/>
        </w:rPr>
        <w:t>usklađenosti</w:t>
      </w:r>
      <w:r>
        <w:rPr>
          <w:lang w:bidi="en-US"/>
        </w:rPr>
        <w:t xml:space="preserve"> </w:t>
      </w:r>
      <w:r w:rsidR="00D90F5B">
        <w:rPr>
          <w:lang w:bidi="en-US"/>
        </w:rPr>
        <w:t>u pitanima ove grupe</w:t>
      </w:r>
      <w:r>
        <w:rPr>
          <w:lang w:bidi="en-US"/>
        </w:rPr>
        <w:t xml:space="preserve"> </w:t>
      </w:r>
      <w:r w:rsidR="00370EC7">
        <w:rPr>
          <w:lang w:bidi="en-US"/>
        </w:rPr>
        <w:t xml:space="preserve">prilično </w:t>
      </w:r>
      <w:r w:rsidR="000B3926">
        <w:rPr>
          <w:lang w:bidi="en-US"/>
        </w:rPr>
        <w:t xml:space="preserve">je </w:t>
      </w:r>
      <w:r w:rsidR="00370EC7">
        <w:rPr>
          <w:lang w:bidi="en-US"/>
        </w:rPr>
        <w:t>šarolik. I</w:t>
      </w:r>
      <w:r>
        <w:rPr>
          <w:lang w:bidi="en-US"/>
        </w:rPr>
        <w:t xml:space="preserve">stiče se </w:t>
      </w:r>
      <w:r w:rsidR="00370EC7">
        <w:rPr>
          <w:lang w:bidi="en-US"/>
        </w:rPr>
        <w:t>1</w:t>
      </w:r>
      <w:r>
        <w:rPr>
          <w:lang w:bidi="en-US"/>
        </w:rPr>
        <w:t xml:space="preserve">. pitanje </w:t>
      </w:r>
      <w:r w:rsidR="00370EC7" w:rsidRPr="00370EC7">
        <w:rPr>
          <w:i/>
          <w:lang w:bidi="en-US"/>
        </w:rPr>
        <w:t>Izgradio je učinkovit suradnički tim.</w:t>
      </w:r>
      <w:r>
        <w:rPr>
          <w:lang w:bidi="en-US"/>
        </w:rPr>
        <w:t xml:space="preserve"> s </w:t>
      </w:r>
      <w:r w:rsidR="002C37A6">
        <w:rPr>
          <w:lang w:bidi="en-US"/>
        </w:rPr>
        <w:t>najvišom razinom</w:t>
      </w:r>
      <w:r w:rsidR="00370EC7">
        <w:rPr>
          <w:lang w:bidi="en-US"/>
        </w:rPr>
        <w:t xml:space="preserve"> usklađenosti </w:t>
      </w:r>
      <w:r w:rsidR="002C37A6">
        <w:rPr>
          <w:lang w:bidi="en-US"/>
        </w:rPr>
        <w:t xml:space="preserve">i najvišom ocjenom </w:t>
      </w:r>
      <w:r w:rsidR="00370EC7">
        <w:rPr>
          <w:lang w:bidi="en-US"/>
        </w:rPr>
        <w:t>dok je p</w:t>
      </w:r>
      <w:r>
        <w:rPr>
          <w:lang w:bidi="en-US"/>
        </w:rPr>
        <w:t>itanj</w:t>
      </w:r>
      <w:r w:rsidR="00370EC7">
        <w:rPr>
          <w:lang w:bidi="en-US"/>
        </w:rPr>
        <w:t>e</w:t>
      </w:r>
      <w:r>
        <w:rPr>
          <w:lang w:bidi="en-US"/>
        </w:rPr>
        <w:t xml:space="preserve"> </w:t>
      </w:r>
      <w:r w:rsidR="00370EC7">
        <w:rPr>
          <w:lang w:bidi="en-US"/>
        </w:rPr>
        <w:t>broj</w:t>
      </w:r>
      <w:r>
        <w:rPr>
          <w:lang w:bidi="en-US"/>
        </w:rPr>
        <w:t xml:space="preserve"> 3</w:t>
      </w:r>
      <w:r w:rsidR="00370EC7">
        <w:rPr>
          <w:lang w:bidi="en-US"/>
        </w:rPr>
        <w:t xml:space="preserve"> </w:t>
      </w:r>
      <w:r w:rsidR="002C37A6" w:rsidRPr="002C37A6">
        <w:rPr>
          <w:i/>
          <w:lang w:bidi="en-US"/>
        </w:rPr>
        <w:t>Ne odustaje od svojih uvjerenja.</w:t>
      </w:r>
      <w:r w:rsidR="00370EC7">
        <w:rPr>
          <w:lang w:bidi="en-US"/>
        </w:rPr>
        <w:t xml:space="preserve"> s najnižom razinom </w:t>
      </w:r>
      <w:r>
        <w:rPr>
          <w:lang w:bidi="en-US"/>
        </w:rPr>
        <w:t>usklađenosti</w:t>
      </w:r>
      <w:r w:rsidR="002C37A6">
        <w:rPr>
          <w:lang w:bidi="en-US"/>
        </w:rPr>
        <w:t xml:space="preserve"> i najnižom ocjenom važnosti u ovoj grupi pitanja</w:t>
      </w:r>
      <w:r w:rsidR="00370EC7">
        <w:rPr>
          <w:lang w:bidi="en-US"/>
        </w:rPr>
        <w:t>.</w:t>
      </w:r>
      <w:r>
        <w:rPr>
          <w:lang w:bidi="en-US"/>
        </w:rPr>
        <w:t xml:space="preserve"> Detaljniji prikaz razine </w:t>
      </w:r>
      <w:r w:rsidR="002C37A6">
        <w:rPr>
          <w:lang w:bidi="en-US"/>
        </w:rPr>
        <w:t>usklađenosti</w:t>
      </w:r>
      <w:r>
        <w:rPr>
          <w:lang w:bidi="en-US"/>
        </w:rPr>
        <w:t xml:space="preserve"> po svim pitanjima prikazuje </w:t>
      </w:r>
      <w:r w:rsidR="00370EC7">
        <w:rPr>
          <w:lang w:bidi="en-US"/>
        </w:rPr>
        <w:fldChar w:fldCharType="begin"/>
      </w:r>
      <w:r w:rsidR="00370EC7">
        <w:rPr>
          <w:lang w:bidi="en-US"/>
        </w:rPr>
        <w:instrText xml:space="preserve"> REF  _Ref456909502 \* Lower \h \r </w:instrText>
      </w:r>
      <w:r w:rsidR="00370EC7">
        <w:rPr>
          <w:lang w:bidi="en-US"/>
        </w:rPr>
      </w:r>
      <w:r w:rsidR="00370EC7">
        <w:rPr>
          <w:lang w:bidi="en-US"/>
        </w:rPr>
        <w:fldChar w:fldCharType="separate"/>
      </w:r>
      <w:r w:rsidR="00D5288B">
        <w:rPr>
          <w:lang w:bidi="en-US"/>
        </w:rPr>
        <w:t xml:space="preserve">grafikon 12. </w:t>
      </w:r>
      <w:r w:rsidR="00370EC7">
        <w:rPr>
          <w:lang w:bidi="en-US"/>
        </w:rPr>
        <w:fldChar w:fldCharType="end"/>
      </w:r>
      <w:r w:rsidR="00A721B4">
        <w:rPr>
          <w:lang w:bidi="en-US"/>
        </w:rPr>
        <w:t xml:space="preserve">Ovu su skupinu pitanja Korisnici IKT-a ukupno ocijenili petom po redu ocjenom važnosti </w:t>
      </w:r>
      <w:r w:rsidR="00A721B4" w:rsidRPr="002E07F7">
        <w:rPr>
          <w:i/>
          <w:lang w:bidi="en-US"/>
        </w:rPr>
        <w:t>(M=4,</w:t>
      </w:r>
      <w:r w:rsidR="00A721B4">
        <w:rPr>
          <w:i/>
          <w:lang w:bidi="en-US"/>
        </w:rPr>
        <w:t>1349</w:t>
      </w:r>
      <w:r w:rsidR="00A721B4" w:rsidRPr="002E07F7">
        <w:rPr>
          <w:i/>
          <w:lang w:bidi="en-US"/>
        </w:rPr>
        <w:t>)</w:t>
      </w:r>
      <w:r w:rsidR="00A721B4">
        <w:rPr>
          <w:i/>
          <w:lang w:bidi="en-US"/>
        </w:rPr>
        <w:t>,</w:t>
      </w:r>
      <w:r w:rsidR="00A721B4">
        <w:rPr>
          <w:lang w:bidi="en-US"/>
        </w:rPr>
        <w:t xml:space="preserve"> dok je to za IT menadžere tek šesta po važnosti </w:t>
      </w:r>
      <w:r w:rsidR="008C6C10">
        <w:rPr>
          <w:lang w:bidi="en-US"/>
        </w:rPr>
        <w:t xml:space="preserve">skupina </w:t>
      </w:r>
      <w:r w:rsidR="00A721B4">
        <w:rPr>
          <w:lang w:bidi="en-US"/>
        </w:rPr>
        <w:t xml:space="preserve">ocijenjena ukupnom ocjenom </w:t>
      </w:r>
      <w:r w:rsidR="00A721B4">
        <w:rPr>
          <w:i/>
          <w:lang w:bidi="en-US"/>
        </w:rPr>
        <w:t>(M=</w:t>
      </w:r>
      <w:r w:rsidR="00A721B4" w:rsidRPr="00342AC9">
        <w:rPr>
          <w:i/>
          <w:lang w:bidi="en-US"/>
        </w:rPr>
        <w:t>4,</w:t>
      </w:r>
      <w:r w:rsidR="00A721B4">
        <w:rPr>
          <w:i/>
          <w:lang w:bidi="en-US"/>
        </w:rPr>
        <w:t>0714)</w:t>
      </w:r>
      <w:r w:rsidR="00A721B4">
        <w:rPr>
          <w:lang w:bidi="en-US"/>
        </w:rPr>
        <w:t>.</w:t>
      </w:r>
    </w:p>
    <w:p w:rsidR="00871453" w:rsidRPr="007A5148" w:rsidRDefault="00871453" w:rsidP="00871453">
      <w:pPr>
        <w:pStyle w:val="OpisGrafa"/>
      </w:pPr>
      <w:bookmarkStart w:id="220" w:name="_Ref456909502"/>
      <w:bookmarkStart w:id="221" w:name="_Toc462787882"/>
      <w:r w:rsidRPr="007A5148">
        <w:t xml:space="preserve">Prosječni odgovori korisnika IKT-a i IT menadžera na skupinu pitanja </w:t>
      </w:r>
      <w:r w:rsidRPr="007A5148">
        <w:rPr>
          <w:i/>
        </w:rPr>
        <w:t>Inspirira druge</w:t>
      </w:r>
      <w:bookmarkEnd w:id="220"/>
      <w:bookmarkEnd w:id="221"/>
    </w:p>
    <w:p w:rsidR="00871453" w:rsidRPr="007A5148" w:rsidRDefault="00871453" w:rsidP="00871453">
      <w:pPr>
        <w:jc w:val="center"/>
      </w:pPr>
      <w:r w:rsidRPr="007A5148">
        <w:rPr>
          <w:noProof/>
          <w:lang w:eastAsia="hr-HR"/>
        </w:rPr>
        <w:drawing>
          <wp:inline distT="0" distB="0" distL="0" distR="0" wp14:anchorId="7158DD26" wp14:editId="7928EF04">
            <wp:extent cx="5600700" cy="4086225"/>
            <wp:effectExtent l="0" t="0" r="0" b="0"/>
            <wp:docPr id="4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1453" w:rsidRPr="007A5148" w:rsidRDefault="00A721B4" w:rsidP="00871453">
      <w:pPr>
        <w:rPr>
          <w:lang w:bidi="en-US"/>
        </w:rPr>
      </w:pPr>
      <w:r>
        <w:t xml:space="preserve">Kod ove skupine pitanja </w:t>
      </w:r>
      <w:r w:rsidRPr="00370059">
        <w:t>visoku ocjenu i visok</w:t>
      </w:r>
      <w:r>
        <w:t xml:space="preserve"> stupanj slaganja dobilo je pitanje </w:t>
      </w:r>
      <w:r w:rsidRPr="00370059">
        <w:rPr>
          <w:i/>
        </w:rPr>
        <w:t>Izgradio je učinkovit suradnički tim</w:t>
      </w:r>
      <w:r>
        <w:rPr>
          <w:i/>
        </w:rPr>
        <w:t>.</w:t>
      </w:r>
      <w:r>
        <w:t xml:space="preserve"> To pokazuje koliko je važno da IT menadžer ima tim koji je učinkovit i sposoban za izazove i koliko je </w:t>
      </w:r>
      <w:r w:rsidR="00DA3F4C">
        <w:t>i</w:t>
      </w:r>
      <w:r>
        <w:t xml:space="preserve"> korisnicima IKT-a i IT me</w:t>
      </w:r>
      <w:r w:rsidR="00DA3F4C">
        <w:t>nadžer</w:t>
      </w:r>
      <w:r w:rsidR="008E7CBC">
        <w:t>ima</w:t>
      </w:r>
      <w:r w:rsidR="00DA3F4C">
        <w:t xml:space="preserve"> stalo da se to ostvari.</w:t>
      </w:r>
    </w:p>
    <w:p w:rsidR="00871453" w:rsidRDefault="00295D80" w:rsidP="00A40277">
      <w:pPr>
        <w:pStyle w:val="Heading4"/>
      </w:pPr>
      <w:bookmarkStart w:id="222" w:name="_Toc462787779"/>
      <w:r w:rsidRPr="007A5148">
        <w:t xml:space="preserve">Rezultati </w:t>
      </w:r>
      <w:r>
        <w:t>za skupinu pitanja</w:t>
      </w:r>
      <w:r w:rsidR="00871453" w:rsidRPr="007A5148">
        <w:t xml:space="preserve"> </w:t>
      </w:r>
      <w:r w:rsidR="00871453" w:rsidRPr="001C3C72">
        <w:rPr>
          <w:i/>
        </w:rPr>
        <w:t>Gradi ljude, a ne sustave</w:t>
      </w:r>
      <w:bookmarkEnd w:id="222"/>
    </w:p>
    <w:p w:rsidR="00DA3F4C" w:rsidRDefault="00370EC7" w:rsidP="00370EC7">
      <w:pPr>
        <w:rPr>
          <w:lang w:bidi="en-US"/>
        </w:rPr>
      </w:pPr>
      <w:r>
        <w:rPr>
          <w:lang w:bidi="en-US"/>
        </w:rPr>
        <w:t xml:space="preserve">Kod skupine pitanja </w:t>
      </w:r>
      <w:r w:rsidR="001C3C72" w:rsidRPr="001C3C72">
        <w:rPr>
          <w:i/>
        </w:rPr>
        <w:t>Gradi ljude, a ne sustave</w:t>
      </w:r>
      <w:r>
        <w:rPr>
          <w:lang w:bidi="en-US"/>
        </w:rPr>
        <w:t xml:space="preserve"> radi se o relativno </w:t>
      </w:r>
      <w:r w:rsidR="001C3C72">
        <w:rPr>
          <w:lang w:bidi="en-US"/>
        </w:rPr>
        <w:t>nižoj</w:t>
      </w:r>
      <w:r>
        <w:rPr>
          <w:lang w:bidi="en-US"/>
        </w:rPr>
        <w:t xml:space="preserve"> razini </w:t>
      </w:r>
      <w:r w:rsidR="008907D3">
        <w:rPr>
          <w:lang w:bidi="en-US"/>
        </w:rPr>
        <w:t>usklađenosti</w:t>
      </w:r>
      <w:r>
        <w:rPr>
          <w:lang w:bidi="en-US"/>
        </w:rPr>
        <w:t xml:space="preserve"> između korisnika IKT-a i IT menadžera u bitnim opredjeljenjima i navikama kod IT menadžera. Razlika u prosječnim ocjenama iznosi </w:t>
      </w:r>
      <w:r w:rsidRPr="005B767B">
        <w:rPr>
          <w:i/>
          <w:lang w:bidi="en-US"/>
        </w:rPr>
        <w:t>0,</w:t>
      </w:r>
      <w:r>
        <w:rPr>
          <w:i/>
          <w:lang w:bidi="en-US"/>
        </w:rPr>
        <w:t>0</w:t>
      </w:r>
      <w:r w:rsidR="001C3C72">
        <w:rPr>
          <w:i/>
          <w:lang w:bidi="en-US"/>
        </w:rPr>
        <w:t>921</w:t>
      </w:r>
      <w:r w:rsidRPr="00F45112">
        <w:rPr>
          <w:lang w:bidi="en-US"/>
        </w:rPr>
        <w:t xml:space="preserve"> što ovu skupinu opredje</w:t>
      </w:r>
      <w:r>
        <w:rPr>
          <w:lang w:bidi="en-US"/>
        </w:rPr>
        <w:t>ljen</w:t>
      </w:r>
      <w:r w:rsidRPr="00F45112">
        <w:rPr>
          <w:lang w:bidi="en-US"/>
        </w:rPr>
        <w:t>ja i navika stavlja</w:t>
      </w:r>
      <w:r w:rsidR="00C66757">
        <w:rPr>
          <w:lang w:bidi="en-US"/>
        </w:rPr>
        <w:t xml:space="preserve"> gotovo na</w:t>
      </w:r>
      <w:r w:rsidR="001C3C72">
        <w:rPr>
          <w:lang w:bidi="en-US"/>
        </w:rPr>
        <w:t xml:space="preserve"> dno</w:t>
      </w:r>
      <w:r>
        <w:rPr>
          <w:lang w:bidi="en-US"/>
        </w:rPr>
        <w:t>,</w:t>
      </w:r>
      <w:r w:rsidR="00C66757">
        <w:rPr>
          <w:lang w:bidi="en-US"/>
        </w:rPr>
        <w:t xml:space="preserve"> tj.</w:t>
      </w:r>
      <w:r w:rsidR="00992E7A">
        <w:rPr>
          <w:lang w:bidi="en-US"/>
        </w:rPr>
        <w:t xml:space="preserve"> šesto</w:t>
      </w:r>
      <w:r>
        <w:rPr>
          <w:lang w:bidi="en-US"/>
        </w:rPr>
        <w:t xml:space="preserve"> </w:t>
      </w:r>
      <w:r w:rsidRPr="00F45112">
        <w:rPr>
          <w:lang w:bidi="en-US"/>
        </w:rPr>
        <w:t>mjesto</w:t>
      </w:r>
      <w:r>
        <w:rPr>
          <w:lang w:bidi="en-US"/>
        </w:rPr>
        <w:t xml:space="preserve"> prema usklađenosti </w:t>
      </w:r>
      <w:r w:rsidR="00FB761B">
        <w:rPr>
          <w:lang w:bidi="en-US"/>
        </w:rPr>
        <w:t>kako</w:t>
      </w:r>
      <w:r>
        <w:rPr>
          <w:lang w:bidi="en-US"/>
        </w:rPr>
        <w:t xml:space="preserve"> prikazuje </w:t>
      </w:r>
      <w:r w:rsidR="00037C24">
        <w:rPr>
          <w:lang w:bidi="en-US"/>
        </w:rPr>
        <w:fldChar w:fldCharType="begin"/>
      </w:r>
      <w:r w:rsidR="00037C24">
        <w:rPr>
          <w:lang w:bidi="en-US"/>
        </w:rPr>
        <w:instrText xml:space="preserve"> REF  _Ref457740815 \* Lower \h \r </w:instrText>
      </w:r>
      <w:r w:rsidR="00037C24">
        <w:rPr>
          <w:lang w:bidi="en-US"/>
        </w:rPr>
      </w:r>
      <w:r w:rsidR="00037C24">
        <w:rPr>
          <w:lang w:bidi="en-US"/>
        </w:rPr>
        <w:fldChar w:fldCharType="separate"/>
      </w:r>
      <w:r w:rsidR="00E634F9">
        <w:rPr>
          <w:lang w:bidi="en-US"/>
        </w:rPr>
        <w:t xml:space="preserve">tablica 12. </w:t>
      </w:r>
      <w:r w:rsidR="00037C24">
        <w:rPr>
          <w:lang w:bidi="en-US"/>
        </w:rPr>
        <w:fldChar w:fldCharType="end"/>
      </w:r>
      <w:r w:rsidR="001C3C72">
        <w:rPr>
          <w:lang w:bidi="en-US"/>
        </w:rPr>
        <w:t>U</w:t>
      </w:r>
      <w:r w:rsidR="00D90F5B">
        <w:rPr>
          <w:lang w:bidi="en-US"/>
        </w:rPr>
        <w:t xml:space="preserve"> višoj razini</w:t>
      </w:r>
      <w:r w:rsidR="001C3C72">
        <w:rPr>
          <w:lang w:bidi="en-US"/>
        </w:rPr>
        <w:t xml:space="preserve"> </w:t>
      </w:r>
      <w:r w:rsidR="008907D3">
        <w:rPr>
          <w:lang w:bidi="en-US"/>
        </w:rPr>
        <w:t>usklađenosti</w:t>
      </w:r>
      <w:r w:rsidR="00D90F5B">
        <w:rPr>
          <w:lang w:bidi="en-US"/>
        </w:rPr>
        <w:t xml:space="preserve"> između korisnika IKT-a i IT menadžera</w:t>
      </w:r>
      <w:r>
        <w:rPr>
          <w:lang w:bidi="en-US"/>
        </w:rPr>
        <w:t xml:space="preserve"> istič</w:t>
      </w:r>
      <w:r w:rsidR="00C66757">
        <w:rPr>
          <w:lang w:bidi="en-US"/>
        </w:rPr>
        <w:t>u</w:t>
      </w:r>
      <w:r>
        <w:rPr>
          <w:lang w:bidi="en-US"/>
        </w:rPr>
        <w:t xml:space="preserve"> se 2.</w:t>
      </w:r>
      <w:r w:rsidR="00C66757">
        <w:rPr>
          <w:lang w:bidi="en-US"/>
        </w:rPr>
        <w:t xml:space="preserve"> i 4.</w:t>
      </w:r>
      <w:r>
        <w:rPr>
          <w:lang w:bidi="en-US"/>
        </w:rPr>
        <w:t xml:space="preserve"> pitanje </w:t>
      </w:r>
      <w:r w:rsidR="001C3C72" w:rsidRPr="001C3C72">
        <w:rPr>
          <w:i/>
          <w:lang w:bidi="en-US"/>
        </w:rPr>
        <w:t>Spremno priznaje svoje slabe strane.</w:t>
      </w:r>
      <w:r w:rsidR="00C66757">
        <w:rPr>
          <w:i/>
          <w:lang w:bidi="en-US"/>
        </w:rPr>
        <w:t xml:space="preserve"> </w:t>
      </w:r>
      <w:r w:rsidR="00C66757" w:rsidRPr="00C66757">
        <w:rPr>
          <w:lang w:bidi="en-US"/>
        </w:rPr>
        <w:t>te</w:t>
      </w:r>
      <w:r w:rsidR="00C66757">
        <w:rPr>
          <w:lang w:bidi="en-US"/>
        </w:rPr>
        <w:t xml:space="preserve"> </w:t>
      </w:r>
      <w:r w:rsidR="00C66757" w:rsidRPr="00C66757">
        <w:rPr>
          <w:i/>
          <w:lang w:bidi="en-US"/>
        </w:rPr>
        <w:t>Radnu okolinu je učinio izazovnom za svoje suradnike.</w:t>
      </w:r>
      <w:r>
        <w:rPr>
          <w:lang w:bidi="en-US"/>
        </w:rPr>
        <w:t xml:space="preserve"> </w:t>
      </w:r>
      <w:r w:rsidR="00C66757">
        <w:rPr>
          <w:lang w:bidi="en-US"/>
        </w:rPr>
        <w:t xml:space="preserve">Pitanje br. </w:t>
      </w:r>
      <w:r w:rsidR="001C3C72">
        <w:rPr>
          <w:lang w:bidi="en-US"/>
        </w:rPr>
        <w:t>1</w:t>
      </w:r>
      <w:r>
        <w:rPr>
          <w:lang w:bidi="en-US"/>
        </w:rPr>
        <w:t xml:space="preserve">. </w:t>
      </w:r>
      <w:r w:rsidR="001C3C72" w:rsidRPr="001C3C72">
        <w:rPr>
          <w:i/>
          <w:lang w:bidi="en-US"/>
        </w:rPr>
        <w:t>Konstantno proširuje svoja znanja.</w:t>
      </w:r>
      <w:r>
        <w:rPr>
          <w:lang w:bidi="en-US"/>
        </w:rPr>
        <w:t xml:space="preserve"> pokazuje </w:t>
      </w:r>
      <w:r w:rsidR="001C3C72">
        <w:rPr>
          <w:lang w:bidi="en-US"/>
        </w:rPr>
        <w:t>naj</w:t>
      </w:r>
      <w:r w:rsidR="00C66757">
        <w:rPr>
          <w:lang w:bidi="en-US"/>
        </w:rPr>
        <w:t>nižu razinu</w:t>
      </w:r>
      <w:r>
        <w:rPr>
          <w:lang w:bidi="en-US"/>
        </w:rPr>
        <w:t xml:space="preserve"> usklađenosti</w:t>
      </w:r>
      <w:r w:rsidR="00C66757">
        <w:rPr>
          <w:lang w:bidi="en-US"/>
        </w:rPr>
        <w:t xml:space="preserve"> kod ove </w:t>
      </w:r>
      <w:r w:rsidR="00776E36">
        <w:rPr>
          <w:lang w:bidi="en-US"/>
        </w:rPr>
        <w:t>skupine pitanja</w:t>
      </w:r>
      <w:r>
        <w:rPr>
          <w:lang w:bidi="en-US"/>
        </w:rPr>
        <w:t xml:space="preserve">. </w:t>
      </w:r>
      <w:r w:rsidR="00DA3F4C">
        <w:rPr>
          <w:lang w:bidi="en-US"/>
        </w:rPr>
        <w:t xml:space="preserve">Detaljniji prikaz razine usklađenosti po svim pitanjima prikazuje </w:t>
      </w:r>
      <w:r w:rsidR="00DA3F4C">
        <w:rPr>
          <w:lang w:bidi="en-US"/>
        </w:rPr>
        <w:fldChar w:fldCharType="begin"/>
      </w:r>
      <w:r w:rsidR="00DA3F4C">
        <w:rPr>
          <w:lang w:bidi="en-US"/>
        </w:rPr>
        <w:instrText xml:space="preserve"> REF  _Ref456910523 \* Lower \h \r </w:instrText>
      </w:r>
      <w:r w:rsidR="00DA3F4C">
        <w:rPr>
          <w:lang w:bidi="en-US"/>
        </w:rPr>
      </w:r>
      <w:r w:rsidR="00DA3F4C">
        <w:rPr>
          <w:lang w:bidi="en-US"/>
        </w:rPr>
        <w:fldChar w:fldCharType="separate"/>
      </w:r>
      <w:r w:rsidR="00D5288B">
        <w:rPr>
          <w:lang w:bidi="en-US"/>
        </w:rPr>
        <w:t xml:space="preserve">grafikon 13. </w:t>
      </w:r>
      <w:r w:rsidR="00DA3F4C">
        <w:rPr>
          <w:lang w:bidi="en-US"/>
        </w:rPr>
        <w:fldChar w:fldCharType="end"/>
      </w:r>
    </w:p>
    <w:p w:rsidR="00871453" w:rsidRPr="007A5148" w:rsidRDefault="00871453" w:rsidP="00871453">
      <w:pPr>
        <w:pStyle w:val="OpisGrafa"/>
      </w:pPr>
      <w:bookmarkStart w:id="223" w:name="_Ref456910523"/>
      <w:bookmarkStart w:id="224" w:name="_Toc462787883"/>
      <w:r w:rsidRPr="007A5148">
        <w:t xml:space="preserve">Prosječni odgovori korisnika IKT-a i IT menadžera na skupinu pitanja </w:t>
      </w:r>
      <w:r w:rsidRPr="007A5148">
        <w:rPr>
          <w:i/>
        </w:rPr>
        <w:t>Gradi ljude, a ne sustave</w:t>
      </w:r>
      <w:bookmarkEnd w:id="223"/>
      <w:bookmarkEnd w:id="224"/>
    </w:p>
    <w:p w:rsidR="00871453" w:rsidRDefault="00871453" w:rsidP="00871453">
      <w:pPr>
        <w:jc w:val="center"/>
      </w:pPr>
      <w:r w:rsidRPr="007A5148">
        <w:rPr>
          <w:noProof/>
          <w:lang w:eastAsia="hr-HR"/>
        </w:rPr>
        <w:drawing>
          <wp:inline distT="0" distB="0" distL="0" distR="0" wp14:anchorId="3266622B" wp14:editId="1CD0CCE3">
            <wp:extent cx="5600700" cy="4086225"/>
            <wp:effectExtent l="0" t="0" r="0" b="0"/>
            <wp:docPr id="4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D327C" w:rsidRPr="00E26681" w:rsidRDefault="00CD327C" w:rsidP="00370EC7">
      <w:pPr>
        <w:rPr>
          <w:lang w:bidi="en-US"/>
        </w:rPr>
      </w:pPr>
      <w:r>
        <w:rPr>
          <w:lang w:bidi="en-US"/>
        </w:rPr>
        <w:t xml:space="preserve">U većini odgovora na razini ove skupine pitanja, korisnici IKT-a davali su općenito veće ocjene važnosti za navike i opredjeljenja bitna za IT menadžera, no u pitanju broj 3. </w:t>
      </w:r>
      <w:r w:rsidRPr="008D5524">
        <w:rPr>
          <w:i/>
          <w:lang w:bidi="en-US"/>
        </w:rPr>
        <w:t>Okružio se odgovarajućim stručnim i motiviranim ljudima.</w:t>
      </w:r>
      <w:r>
        <w:rPr>
          <w:i/>
          <w:lang w:bidi="en-US"/>
        </w:rPr>
        <w:t xml:space="preserve"> </w:t>
      </w:r>
      <w:r>
        <w:rPr>
          <w:lang w:bidi="en-US"/>
        </w:rPr>
        <w:t>vidi se razlika u ocjeni važnosti na strani IT menadžera</w:t>
      </w:r>
      <w:r w:rsidR="008E7CBC">
        <w:rPr>
          <w:lang w:bidi="en-US"/>
        </w:rPr>
        <w:t xml:space="preserve"> kojima je to pitanje znatno važnije</w:t>
      </w:r>
      <w:r>
        <w:rPr>
          <w:lang w:bidi="en-US"/>
        </w:rPr>
        <w:t xml:space="preserve">. Za IT menadžere ovo je druga po važnosti skupina pitanja ocijenjena ukupnom ocjenom </w:t>
      </w:r>
      <w:r w:rsidRPr="008D5524">
        <w:rPr>
          <w:i/>
          <w:lang w:bidi="en-US"/>
        </w:rPr>
        <w:t>(M=</w:t>
      </w:r>
      <w:r w:rsidRPr="00342AC9">
        <w:rPr>
          <w:i/>
          <w:lang w:bidi="en-US"/>
        </w:rPr>
        <w:t>4,2</w:t>
      </w:r>
      <w:r>
        <w:rPr>
          <w:i/>
          <w:lang w:bidi="en-US"/>
        </w:rPr>
        <w:t>833)</w:t>
      </w:r>
      <w:r>
        <w:rPr>
          <w:lang w:bidi="en-US"/>
        </w:rPr>
        <w:t xml:space="preserve">, dok je za korisnike IKT-a ovo treća po važnosti prosječna ocjena </w:t>
      </w:r>
      <w:r w:rsidRPr="008D5524">
        <w:rPr>
          <w:i/>
          <w:lang w:bidi="en-US"/>
        </w:rPr>
        <w:t>(M=4,3754)</w:t>
      </w:r>
      <w:r>
        <w:rPr>
          <w:lang w:bidi="en-US"/>
        </w:rPr>
        <w:t xml:space="preserve">. </w:t>
      </w:r>
      <w:r>
        <w:t>Važn</w:t>
      </w:r>
      <w:r w:rsidR="008C6C10">
        <w:t>a je</w:t>
      </w:r>
      <w:r>
        <w:t xml:space="preserve"> za ovu skupinu pitanja</w:t>
      </w:r>
      <w:r>
        <w:rPr>
          <w:lang w:bidi="en-US"/>
        </w:rPr>
        <w:t xml:space="preserve"> činjenica da je IT menadžer svjestan kako bez vrhunskoga i motiviranog tima suradnika nema ni rezultata, a time ni zadovoljstva korisnika. Iz toga </w:t>
      </w:r>
      <w:r w:rsidR="0052220E">
        <w:rPr>
          <w:lang w:bidi="en-US"/>
        </w:rPr>
        <w:t xml:space="preserve">su </w:t>
      </w:r>
      <w:r>
        <w:rPr>
          <w:lang w:bidi="en-US"/>
        </w:rPr>
        <w:t>razloga</w:t>
      </w:r>
      <w:r w:rsidRPr="00B86606">
        <w:rPr>
          <w:lang w:bidi="en-US"/>
        </w:rPr>
        <w:t xml:space="preserve"> </w:t>
      </w:r>
      <w:r w:rsidRPr="00B86606">
        <w:t>pitanje</w:t>
      </w:r>
      <w:r w:rsidRPr="00547A80">
        <w:rPr>
          <w:i/>
        </w:rPr>
        <w:t xml:space="preserve"> Okružio se odgovarajućim stručnim i motiviranim ljudima</w:t>
      </w:r>
      <w:r w:rsidR="008E7CBC" w:rsidRPr="008E7CBC">
        <w:t xml:space="preserve"> </w:t>
      </w:r>
      <w:r w:rsidR="008E7CBC">
        <w:t>IT menadžer</w:t>
      </w:r>
      <w:r w:rsidR="0052220E">
        <w:t>i</w:t>
      </w:r>
      <w:r w:rsidR="008E7CBC">
        <w:t xml:space="preserve"> ocijen</w:t>
      </w:r>
      <w:r w:rsidR="0052220E">
        <w:t>ili</w:t>
      </w:r>
      <w:r w:rsidR="008E7CBC">
        <w:t xml:space="preserve"> većom ocjenom važnosti u odnosu na ocjenu koju su dali korisnici IKT-a što potvrđuje visoki stupanj svijesti o važnosti kvalitetnih suradnika u uspjehu.</w:t>
      </w:r>
    </w:p>
    <w:p w:rsidR="0051412F" w:rsidRPr="007A5148" w:rsidRDefault="0051412F" w:rsidP="00AB32A1">
      <w:pPr>
        <w:pStyle w:val="Heading2"/>
      </w:pPr>
      <w:bookmarkStart w:id="225" w:name="_Toc462787780"/>
      <w:r w:rsidRPr="007A5148">
        <w:t>Kvalitativni rezultati</w:t>
      </w:r>
      <w:bookmarkEnd w:id="225"/>
    </w:p>
    <w:p w:rsidR="009837CA" w:rsidRDefault="00C2736A" w:rsidP="009837CA">
      <w:r w:rsidRPr="007A5148">
        <w:rPr>
          <w:lang w:bidi="en-US"/>
        </w:rPr>
        <w:t xml:space="preserve">Kvalitativni rezultati istraživanja dobiveni su polustrukturiranim dubinskim </w:t>
      </w:r>
      <w:r w:rsidR="00C932D8">
        <w:rPr>
          <w:lang w:bidi="en-US"/>
        </w:rPr>
        <w:t>i</w:t>
      </w:r>
      <w:r w:rsidRPr="007A5148">
        <w:rPr>
          <w:lang w:bidi="en-US"/>
        </w:rPr>
        <w:t>ntervjuom s IT menadžerima.</w:t>
      </w:r>
      <w:r w:rsidR="0073333E" w:rsidRPr="007A5148">
        <w:rPr>
          <w:lang w:bidi="en-US"/>
        </w:rPr>
        <w:t xml:space="preserve"> </w:t>
      </w:r>
      <w:r w:rsidR="0073333E" w:rsidRPr="007A5148">
        <w:rPr>
          <w:lang w:bidi="en-US"/>
        </w:rPr>
        <w:fldChar w:fldCharType="begin"/>
      </w:r>
      <w:r w:rsidR="0073333E" w:rsidRPr="007A5148">
        <w:rPr>
          <w:lang w:bidi="en-US"/>
        </w:rPr>
        <w:instrText xml:space="preserve"> REF _Ref453449542 \r \h </w:instrText>
      </w:r>
      <w:r w:rsidR="0073333E" w:rsidRPr="007A5148">
        <w:rPr>
          <w:lang w:bidi="en-US"/>
        </w:rPr>
      </w:r>
      <w:r w:rsidR="0073333E" w:rsidRPr="007A5148">
        <w:rPr>
          <w:lang w:bidi="en-US"/>
        </w:rPr>
        <w:fldChar w:fldCharType="separate"/>
      </w:r>
      <w:r w:rsidR="00E634F9">
        <w:rPr>
          <w:lang w:bidi="en-US"/>
        </w:rPr>
        <w:t xml:space="preserve">Tablica 16. </w:t>
      </w:r>
      <w:r w:rsidR="0073333E" w:rsidRPr="007A5148">
        <w:rPr>
          <w:lang w:bidi="en-US"/>
        </w:rPr>
        <w:fldChar w:fldCharType="end"/>
      </w:r>
      <w:r w:rsidR="0073333E" w:rsidRPr="007A5148">
        <w:rPr>
          <w:lang w:bidi="en-US"/>
        </w:rPr>
        <w:t xml:space="preserve">prikazuje </w:t>
      </w:r>
      <w:r w:rsidR="004D334F">
        <w:t>opće podatke, s</w:t>
      </w:r>
      <w:r w:rsidR="004D334F" w:rsidRPr="007A5148">
        <w:t>vakodnevn</w:t>
      </w:r>
      <w:r w:rsidR="004D334F">
        <w:t>e</w:t>
      </w:r>
      <w:r w:rsidR="004D334F" w:rsidRPr="007A5148">
        <w:t xml:space="preserve"> aktivnosti i</w:t>
      </w:r>
      <w:r w:rsidR="004D334F">
        <w:t xml:space="preserve"> komunikacijsku ulogu</w:t>
      </w:r>
      <w:r w:rsidR="004D334F" w:rsidRPr="007A5148">
        <w:t xml:space="preserve"> </w:t>
      </w:r>
      <w:r w:rsidR="004D334F">
        <w:t xml:space="preserve">IT menadžera </w:t>
      </w:r>
      <w:r w:rsidR="004D334F" w:rsidRPr="007A5148">
        <w:t>u organizaciji</w:t>
      </w:r>
      <w:r w:rsidR="004D334F">
        <w:t xml:space="preserve"> kroz</w:t>
      </w:r>
      <w:r w:rsidR="004D334F" w:rsidRPr="007A5148">
        <w:rPr>
          <w:lang w:bidi="en-US"/>
        </w:rPr>
        <w:t xml:space="preserve"> </w:t>
      </w:r>
      <w:r w:rsidR="0073333E" w:rsidRPr="007A5148">
        <w:rPr>
          <w:lang w:bidi="en-US"/>
        </w:rPr>
        <w:t xml:space="preserve">pregled najvažnijih podataka o svakom od 10 intervjuiranih IT menadžera. To su: </w:t>
      </w:r>
      <w:r w:rsidR="002E29D2" w:rsidRPr="007A5148">
        <w:rPr>
          <w:i/>
          <w:lang w:bidi="en-US"/>
        </w:rPr>
        <w:t>akademski stupanj</w:t>
      </w:r>
      <w:r w:rsidR="0073333E" w:rsidRPr="007A5148">
        <w:rPr>
          <w:i/>
          <w:lang w:bidi="en-US"/>
        </w:rPr>
        <w:t xml:space="preserve"> IT menadžera</w:t>
      </w:r>
      <w:r w:rsidR="002E29D2" w:rsidRPr="007A5148">
        <w:rPr>
          <w:lang w:bidi="en-US"/>
        </w:rPr>
        <w:t xml:space="preserve">, </w:t>
      </w:r>
      <w:r w:rsidR="002E29D2" w:rsidRPr="007A5148">
        <w:rPr>
          <w:i/>
          <w:lang w:bidi="en-US"/>
        </w:rPr>
        <w:t>dob</w:t>
      </w:r>
      <w:r w:rsidR="002E29D2" w:rsidRPr="007A5148">
        <w:rPr>
          <w:lang w:bidi="en-US"/>
        </w:rPr>
        <w:t xml:space="preserve">, </w:t>
      </w:r>
      <w:r w:rsidR="002E29D2" w:rsidRPr="007A5148">
        <w:rPr>
          <w:i/>
          <w:lang w:bidi="en-US"/>
        </w:rPr>
        <w:t>naziv funkcije</w:t>
      </w:r>
      <w:r w:rsidR="002E29D2" w:rsidRPr="007A5148">
        <w:rPr>
          <w:lang w:bidi="en-US"/>
        </w:rPr>
        <w:t xml:space="preserve">, </w:t>
      </w:r>
      <w:r w:rsidR="002E29D2" w:rsidRPr="007A5148">
        <w:rPr>
          <w:i/>
          <w:lang w:bidi="en-US"/>
        </w:rPr>
        <w:t>broj korisnika IKT-a</w:t>
      </w:r>
      <w:r w:rsidR="0073333E" w:rsidRPr="007A5148">
        <w:rPr>
          <w:i/>
          <w:lang w:bidi="en-US"/>
        </w:rPr>
        <w:t xml:space="preserve"> koje podržava</w:t>
      </w:r>
      <w:r w:rsidR="002E29D2" w:rsidRPr="007A5148">
        <w:rPr>
          <w:lang w:bidi="en-US"/>
        </w:rPr>
        <w:t xml:space="preserve">, </w:t>
      </w:r>
      <w:r w:rsidR="002E29D2" w:rsidRPr="007A5148">
        <w:rPr>
          <w:i/>
          <w:lang w:bidi="en-US"/>
        </w:rPr>
        <w:t>staž u IKT-u</w:t>
      </w:r>
      <w:r w:rsidR="0073333E" w:rsidRPr="007A5148">
        <w:rPr>
          <w:lang w:bidi="en-US"/>
        </w:rPr>
        <w:t xml:space="preserve"> i </w:t>
      </w:r>
      <w:r w:rsidR="0073333E" w:rsidRPr="007A5148">
        <w:rPr>
          <w:i/>
          <w:lang w:bidi="en-US"/>
        </w:rPr>
        <w:t xml:space="preserve">staž </w:t>
      </w:r>
      <w:r w:rsidR="008E7CBC">
        <w:rPr>
          <w:i/>
          <w:lang w:bidi="en-US"/>
        </w:rPr>
        <w:t xml:space="preserve">na mjestu </w:t>
      </w:r>
      <w:r w:rsidR="0073333E" w:rsidRPr="007A5148">
        <w:rPr>
          <w:i/>
          <w:lang w:bidi="en-US"/>
        </w:rPr>
        <w:t>IT menadžer</w:t>
      </w:r>
      <w:r w:rsidR="008E7CBC">
        <w:rPr>
          <w:i/>
          <w:lang w:bidi="en-US"/>
        </w:rPr>
        <w:t>a</w:t>
      </w:r>
      <w:r w:rsidR="0073333E" w:rsidRPr="007A5148">
        <w:rPr>
          <w:lang w:bidi="en-US"/>
        </w:rPr>
        <w:t xml:space="preserve"> </w:t>
      </w:r>
      <w:r w:rsidR="002E07F7">
        <w:rPr>
          <w:lang w:bidi="en-US"/>
        </w:rPr>
        <w:t>kao i</w:t>
      </w:r>
      <w:r w:rsidR="002E29D2" w:rsidRPr="007A5148">
        <w:rPr>
          <w:lang w:bidi="en-US"/>
        </w:rPr>
        <w:t xml:space="preserve"> </w:t>
      </w:r>
      <w:r w:rsidR="0073333E" w:rsidRPr="007A5148">
        <w:rPr>
          <w:i/>
          <w:lang w:bidi="en-US"/>
        </w:rPr>
        <w:t>položaj u hijerarhiji organizacije</w:t>
      </w:r>
      <w:r w:rsidR="0073333E" w:rsidRPr="007A5148">
        <w:rPr>
          <w:lang w:bidi="en-US"/>
        </w:rPr>
        <w:t xml:space="preserve">. Prikazane su tu i </w:t>
      </w:r>
      <w:r w:rsidR="009837CA" w:rsidRPr="007A5148">
        <w:rPr>
          <w:i/>
          <w:iCs/>
          <w:lang w:bidi="en-US"/>
        </w:rPr>
        <w:t>4 najznačajnije dnevne aktivnosti IT menadžera</w:t>
      </w:r>
      <w:r w:rsidR="009837CA" w:rsidRPr="007A5148">
        <w:rPr>
          <w:iCs/>
          <w:lang w:bidi="en-US"/>
        </w:rPr>
        <w:t xml:space="preserve">, </w:t>
      </w:r>
      <w:r w:rsidR="009837CA" w:rsidRPr="007A5148">
        <w:rPr>
          <w:i/>
          <w:lang w:bidi="en-US"/>
        </w:rPr>
        <w:t>5 najvažnijih činitelja uspjeha IT menadžera</w:t>
      </w:r>
      <w:r w:rsidR="009837CA" w:rsidRPr="007A5148">
        <w:rPr>
          <w:lang w:bidi="en-US"/>
        </w:rPr>
        <w:t>,</w:t>
      </w:r>
      <w:r w:rsidR="006121BF">
        <w:rPr>
          <w:lang w:bidi="en-US"/>
        </w:rPr>
        <w:t xml:space="preserve"> i </w:t>
      </w:r>
      <w:r w:rsidR="00A620C6">
        <w:rPr>
          <w:lang w:bidi="en-US"/>
        </w:rPr>
        <w:t>kako vide</w:t>
      </w:r>
      <w:r w:rsidR="008E7CBC">
        <w:rPr>
          <w:lang w:bidi="en-US"/>
        </w:rPr>
        <w:t xml:space="preserve"> njihovu važnost</w:t>
      </w:r>
      <w:r w:rsidR="00A620C6">
        <w:rPr>
          <w:lang w:bidi="en-US"/>
        </w:rPr>
        <w:t xml:space="preserve"> u svome okruženju </w:t>
      </w:r>
      <w:r w:rsidR="0073333E" w:rsidRPr="007A5148">
        <w:rPr>
          <w:lang w:bidi="en-US"/>
        </w:rPr>
        <w:t>te odgovor</w:t>
      </w:r>
      <w:r w:rsidR="00C94C77" w:rsidRPr="007A5148">
        <w:rPr>
          <w:lang w:bidi="en-US"/>
        </w:rPr>
        <w:t>i</w:t>
      </w:r>
      <w:r w:rsidR="0073333E" w:rsidRPr="007A5148">
        <w:rPr>
          <w:lang w:bidi="en-US"/>
        </w:rPr>
        <w:t xml:space="preserve"> </w:t>
      </w:r>
      <w:r w:rsidR="00C932D8">
        <w:rPr>
          <w:lang w:bidi="en-US"/>
        </w:rPr>
        <w:t>glede</w:t>
      </w:r>
      <w:r w:rsidR="0073333E" w:rsidRPr="007A5148">
        <w:rPr>
          <w:lang w:bidi="en-US"/>
        </w:rPr>
        <w:t xml:space="preserve"> tem</w:t>
      </w:r>
      <w:r w:rsidR="00C932D8">
        <w:rPr>
          <w:lang w:bidi="en-US"/>
        </w:rPr>
        <w:t>e</w:t>
      </w:r>
      <w:r w:rsidR="0073333E" w:rsidRPr="007A5148">
        <w:rPr>
          <w:lang w:bidi="en-US"/>
        </w:rPr>
        <w:t xml:space="preserve"> </w:t>
      </w:r>
      <w:r w:rsidR="009837CA" w:rsidRPr="007A5148">
        <w:rPr>
          <w:i/>
          <w:iCs/>
          <w:lang w:bidi="en-US"/>
        </w:rPr>
        <w:t>Komunikacijska uloga i kompetencije IT menadžera</w:t>
      </w:r>
      <w:r w:rsidR="0073333E" w:rsidRPr="007A5148">
        <w:rPr>
          <w:i/>
          <w:iCs/>
          <w:lang w:bidi="en-US"/>
        </w:rPr>
        <w:t>.</w:t>
      </w:r>
      <w:r w:rsidR="00C94C77" w:rsidRPr="007A5148">
        <w:rPr>
          <w:i/>
          <w:iCs/>
          <w:lang w:bidi="en-US"/>
        </w:rPr>
        <w:t xml:space="preserve"> </w:t>
      </w:r>
      <w:r w:rsidR="00C94C77" w:rsidRPr="007A5148">
        <w:rPr>
          <w:iCs/>
          <w:lang w:bidi="en-US"/>
        </w:rPr>
        <w:t xml:space="preserve">Zastupljenost organizacija iz kojih dolaze </w:t>
      </w:r>
      <w:r w:rsidR="001A079B" w:rsidRPr="007A5148">
        <w:rPr>
          <w:iCs/>
          <w:lang w:bidi="en-US"/>
        </w:rPr>
        <w:t>takva</w:t>
      </w:r>
      <w:r w:rsidR="00194C21">
        <w:rPr>
          <w:iCs/>
          <w:lang w:bidi="en-US"/>
        </w:rPr>
        <w:t xml:space="preserve"> je</w:t>
      </w:r>
      <w:r w:rsidR="001A079B" w:rsidRPr="007A5148">
        <w:rPr>
          <w:iCs/>
          <w:lang w:bidi="en-US"/>
        </w:rPr>
        <w:t xml:space="preserve"> da su propitani IT menadžeri </w:t>
      </w:r>
      <w:r w:rsidR="006121BF">
        <w:rPr>
          <w:iCs/>
          <w:lang w:bidi="en-US"/>
        </w:rPr>
        <w:t>i</w:t>
      </w:r>
      <w:r w:rsidR="001A079B" w:rsidRPr="007A5148">
        <w:rPr>
          <w:iCs/>
          <w:lang w:bidi="en-US"/>
        </w:rPr>
        <w:t xml:space="preserve">z </w:t>
      </w:r>
      <w:r w:rsidR="0043681D">
        <w:rPr>
          <w:iCs/>
          <w:lang w:bidi="en-US"/>
        </w:rPr>
        <w:t>četiriju</w:t>
      </w:r>
      <w:r w:rsidR="001A079B" w:rsidRPr="007A5148">
        <w:rPr>
          <w:iCs/>
          <w:lang w:bidi="en-US"/>
        </w:rPr>
        <w:t xml:space="preserve"> društven</w:t>
      </w:r>
      <w:r w:rsidR="0043681D">
        <w:rPr>
          <w:iCs/>
          <w:lang w:bidi="en-US"/>
        </w:rPr>
        <w:t>ih</w:t>
      </w:r>
      <w:r w:rsidR="001A079B" w:rsidRPr="007A5148">
        <w:rPr>
          <w:iCs/>
          <w:lang w:bidi="en-US"/>
        </w:rPr>
        <w:t xml:space="preserve"> i </w:t>
      </w:r>
      <w:r w:rsidR="00C932D8">
        <w:rPr>
          <w:iCs/>
          <w:lang w:bidi="en-US"/>
        </w:rPr>
        <w:t xml:space="preserve">šest </w:t>
      </w:r>
      <w:r w:rsidR="001A079B" w:rsidRPr="007A5148">
        <w:rPr>
          <w:iCs/>
          <w:lang w:bidi="en-US"/>
        </w:rPr>
        <w:t xml:space="preserve">privatnih organizacija. </w:t>
      </w:r>
      <w:r w:rsidR="006121BF">
        <w:t xml:space="preserve">Daljnja </w:t>
      </w:r>
      <w:r w:rsidR="00C932D8">
        <w:t xml:space="preserve">je </w:t>
      </w:r>
      <w:r w:rsidR="001A079B" w:rsidRPr="002E07F7">
        <w:t>po</w:t>
      </w:r>
      <w:r w:rsidR="006121BF">
        <w:t xml:space="preserve">djela </w:t>
      </w:r>
      <w:r w:rsidR="004D334F">
        <w:t>strukturirana na način</w:t>
      </w:r>
      <w:r w:rsidR="006121BF">
        <w:t xml:space="preserve"> da po</w:t>
      </w:r>
      <w:r w:rsidR="001A079B" w:rsidRPr="002E07F7">
        <w:t xml:space="preserve"> jedna</w:t>
      </w:r>
      <w:r w:rsidR="006121BF">
        <w:t xml:space="preserve"> ispitana organizacija</w:t>
      </w:r>
      <w:r w:rsidR="001A079B" w:rsidRPr="002E07F7">
        <w:t xml:space="preserve"> dolazi iz </w:t>
      </w:r>
      <w:r w:rsidR="00C94C77" w:rsidRPr="002E07F7">
        <w:rPr>
          <w:i/>
        </w:rPr>
        <w:t>zdravstv</w:t>
      </w:r>
      <w:r w:rsidR="001A079B" w:rsidRPr="002E07F7">
        <w:rPr>
          <w:i/>
        </w:rPr>
        <w:t>a</w:t>
      </w:r>
      <w:r w:rsidR="00C94C77" w:rsidRPr="002E07F7">
        <w:rPr>
          <w:i/>
        </w:rPr>
        <w:t>, visoko</w:t>
      </w:r>
      <w:r w:rsidR="001A079B" w:rsidRPr="002E07F7">
        <w:rPr>
          <w:i/>
        </w:rPr>
        <w:t>g</w:t>
      </w:r>
      <w:r w:rsidR="00C932D8">
        <w:rPr>
          <w:i/>
        </w:rPr>
        <w:t>a</w:t>
      </w:r>
      <w:r w:rsidR="00C94C77" w:rsidRPr="002E07F7">
        <w:rPr>
          <w:i/>
        </w:rPr>
        <w:t xml:space="preserve"> obrazovanj</w:t>
      </w:r>
      <w:r w:rsidR="001A079B" w:rsidRPr="002E07F7">
        <w:rPr>
          <w:i/>
        </w:rPr>
        <w:t>a</w:t>
      </w:r>
      <w:r w:rsidR="00C94C77" w:rsidRPr="002E07F7">
        <w:rPr>
          <w:i/>
        </w:rPr>
        <w:t>, osiguranj</w:t>
      </w:r>
      <w:r w:rsidR="001A079B" w:rsidRPr="002E07F7">
        <w:rPr>
          <w:i/>
        </w:rPr>
        <w:t>a</w:t>
      </w:r>
      <w:r w:rsidR="00C94C77" w:rsidRPr="002E07F7">
        <w:rPr>
          <w:i/>
        </w:rPr>
        <w:t>, uslužn</w:t>
      </w:r>
      <w:r w:rsidR="001A079B" w:rsidRPr="002E07F7">
        <w:rPr>
          <w:i/>
        </w:rPr>
        <w:t>e</w:t>
      </w:r>
      <w:r w:rsidR="00C94C77" w:rsidRPr="002E07F7">
        <w:rPr>
          <w:i/>
        </w:rPr>
        <w:t xml:space="preserve"> djelatnost</w:t>
      </w:r>
      <w:r w:rsidR="001A079B" w:rsidRPr="002E07F7">
        <w:rPr>
          <w:i/>
        </w:rPr>
        <w:t>i</w:t>
      </w:r>
      <w:r w:rsidR="00C94C77" w:rsidRPr="002E07F7">
        <w:t>,</w:t>
      </w:r>
      <w:r w:rsidR="001A079B" w:rsidRPr="002E07F7">
        <w:t xml:space="preserve"> te po dvije iz</w:t>
      </w:r>
      <w:r w:rsidR="00C94C77" w:rsidRPr="002E07F7">
        <w:t xml:space="preserve"> </w:t>
      </w:r>
      <w:r w:rsidR="00C94C77" w:rsidRPr="002E07F7">
        <w:rPr>
          <w:i/>
        </w:rPr>
        <w:t>proizvodnj</w:t>
      </w:r>
      <w:r w:rsidR="001A079B" w:rsidRPr="002E07F7">
        <w:rPr>
          <w:i/>
        </w:rPr>
        <w:t>e</w:t>
      </w:r>
      <w:r w:rsidR="00C94C77" w:rsidRPr="002E07F7">
        <w:rPr>
          <w:i/>
        </w:rPr>
        <w:t xml:space="preserve"> i trgovin</w:t>
      </w:r>
      <w:r w:rsidR="001A079B" w:rsidRPr="002E07F7">
        <w:rPr>
          <w:i/>
        </w:rPr>
        <w:t>e</w:t>
      </w:r>
      <w:r w:rsidR="001A079B" w:rsidRPr="002E07F7">
        <w:t>.</w:t>
      </w:r>
    </w:p>
    <w:p w:rsidR="00E80BC1" w:rsidRPr="002E07F7" w:rsidRDefault="00E80BC1" w:rsidP="009837CA">
      <w:r w:rsidRPr="007A5148">
        <w:rPr>
          <w:lang w:bidi="en-US"/>
        </w:rPr>
        <w:t>IT menadžeri tijekom dubinskog</w:t>
      </w:r>
      <w:r>
        <w:rPr>
          <w:lang w:bidi="en-US"/>
        </w:rPr>
        <w:t>a</w:t>
      </w:r>
      <w:r w:rsidR="00194C21">
        <w:rPr>
          <w:lang w:bidi="en-US"/>
        </w:rPr>
        <w:t xml:space="preserve"> su</w:t>
      </w:r>
      <w:r w:rsidRPr="007A5148">
        <w:rPr>
          <w:lang w:bidi="en-US"/>
        </w:rPr>
        <w:t xml:space="preserve"> </w:t>
      </w:r>
      <w:r>
        <w:rPr>
          <w:lang w:bidi="en-US"/>
        </w:rPr>
        <w:t xml:space="preserve">intervjua zamoljeni da odgovore i na neka pitanja kvantitativnoga tipa postavljena u svrhu dobivanja točnije slike uloge, položaja i komunikacijskih kompetencija IT menadžera u hrvatskim društvenim i privatnim organizacijama. Tako su sljedeća pitanja iz </w:t>
      </w:r>
      <w:r w:rsidRPr="005004FD">
        <w:rPr>
          <w:i/>
          <w:lang w:bidi="en-US"/>
        </w:rPr>
        <w:t>Protokola dubinskoga intervjua IT menadžera</w:t>
      </w:r>
      <w:r>
        <w:rPr>
          <w:lang w:bidi="en-US"/>
        </w:rPr>
        <w:t xml:space="preserve"> korištena za ovu vrstu analize: </w:t>
      </w:r>
      <w:r w:rsidRPr="00E80BC1">
        <w:rPr>
          <w:i/>
          <w:lang w:bidi="en-US"/>
        </w:rPr>
        <w:t>koliko vremena koristi za pojedine vrste zadaća</w:t>
      </w:r>
      <w:r>
        <w:rPr>
          <w:lang w:bidi="en-US"/>
        </w:rPr>
        <w:t xml:space="preserve">, </w:t>
      </w:r>
      <w:r w:rsidRPr="00E80BC1">
        <w:rPr>
          <w:i/>
        </w:rPr>
        <w:t>koliko vremena troši na suradnju i komunikaciju, koliko na sastanke te koliko na uredski posao</w:t>
      </w:r>
      <w:r>
        <w:t xml:space="preserve">. Zatim, tu su odnos i zastupljenost </w:t>
      </w:r>
      <w:r w:rsidR="00194C21">
        <w:t xml:space="preserve">pisane </w:t>
      </w:r>
      <w:r>
        <w:t>i usmene komunikacije u svakodnevnome radu kao i način usavršavanja te praćenja najnovijih dostignuća IKT struke.</w:t>
      </w:r>
    </w:p>
    <w:p w:rsidR="00BD4459" w:rsidRPr="007A5148" w:rsidRDefault="00BD4459" w:rsidP="00AB32A1">
      <w:pPr>
        <w:pStyle w:val="Heading3"/>
      </w:pPr>
      <w:bookmarkStart w:id="226" w:name="_Toc462787781"/>
      <w:r w:rsidRPr="007A5148">
        <w:t>Opći podaci o IT menadžerima</w:t>
      </w:r>
      <w:bookmarkEnd w:id="226"/>
    </w:p>
    <w:p w:rsidR="00BD4459" w:rsidRPr="007A5148" w:rsidRDefault="00BD4459" w:rsidP="00BD4459">
      <w:pPr>
        <w:rPr>
          <w:lang w:bidi="en-US"/>
        </w:rPr>
      </w:pPr>
      <w:r w:rsidRPr="007A5148">
        <w:rPr>
          <w:lang w:bidi="en-US"/>
        </w:rPr>
        <w:t>Ovdje slijede, prema informacijama koje prikazuje</w:t>
      </w:r>
      <w:r w:rsidR="008E7CBC">
        <w:rPr>
          <w:lang w:bidi="en-US"/>
        </w:rPr>
        <w:t xml:space="preserve"> </w:t>
      </w:r>
      <w:r w:rsidRPr="007A5148">
        <w:rPr>
          <w:lang w:bidi="en-US"/>
        </w:rPr>
        <w:fldChar w:fldCharType="begin"/>
      </w:r>
      <w:r w:rsidRPr="007A5148">
        <w:rPr>
          <w:lang w:bidi="en-US"/>
        </w:rPr>
        <w:instrText xml:space="preserve"> REF  _Ref453454779 \* Lower \h \r </w:instrText>
      </w:r>
      <w:r w:rsidRPr="007A5148">
        <w:rPr>
          <w:lang w:bidi="en-US"/>
        </w:rPr>
      </w:r>
      <w:r w:rsidRPr="007A5148">
        <w:rPr>
          <w:lang w:bidi="en-US"/>
        </w:rPr>
        <w:fldChar w:fldCharType="separate"/>
      </w:r>
      <w:r w:rsidR="008E7CBC">
        <w:rPr>
          <w:lang w:bidi="en-US"/>
        </w:rPr>
        <w:t>tablica 16.</w:t>
      </w:r>
      <w:r w:rsidRPr="007A5148">
        <w:rPr>
          <w:lang w:bidi="en-US"/>
        </w:rPr>
        <w:fldChar w:fldCharType="end"/>
      </w:r>
      <w:r w:rsidR="00E80BC1">
        <w:rPr>
          <w:lang w:bidi="en-US"/>
        </w:rPr>
        <w:t>,</w:t>
      </w:r>
      <w:r w:rsidR="005E7F14">
        <w:rPr>
          <w:lang w:bidi="en-US"/>
        </w:rPr>
        <w:t xml:space="preserve"> </w:t>
      </w:r>
      <w:r w:rsidRPr="007A5148">
        <w:rPr>
          <w:lang w:bidi="en-US"/>
        </w:rPr>
        <w:t xml:space="preserve">općeniti demografski podaci o IT menadžerima kao što su: </w:t>
      </w:r>
      <w:r w:rsidRPr="007A5148">
        <w:rPr>
          <w:i/>
          <w:lang w:bidi="en-US"/>
        </w:rPr>
        <w:t>akademsk</w:t>
      </w:r>
      <w:r>
        <w:rPr>
          <w:i/>
          <w:lang w:bidi="en-US"/>
        </w:rPr>
        <w:t>i</w:t>
      </w:r>
      <w:r w:rsidRPr="007A5148">
        <w:rPr>
          <w:i/>
          <w:lang w:bidi="en-US"/>
        </w:rPr>
        <w:t xml:space="preserve"> stupanj IT menadžera</w:t>
      </w:r>
      <w:r w:rsidRPr="007A5148">
        <w:rPr>
          <w:lang w:bidi="en-US"/>
        </w:rPr>
        <w:t xml:space="preserve">, </w:t>
      </w:r>
      <w:r w:rsidRPr="007A5148">
        <w:rPr>
          <w:i/>
          <w:lang w:bidi="en-US"/>
        </w:rPr>
        <w:t>dob</w:t>
      </w:r>
      <w:r w:rsidRPr="007A5148">
        <w:rPr>
          <w:lang w:bidi="en-US"/>
        </w:rPr>
        <w:t xml:space="preserve">, </w:t>
      </w:r>
      <w:r w:rsidRPr="007A5148">
        <w:rPr>
          <w:i/>
          <w:lang w:bidi="en-US"/>
        </w:rPr>
        <w:t>naziv funkcije</w:t>
      </w:r>
      <w:r w:rsidRPr="007A5148">
        <w:rPr>
          <w:lang w:bidi="en-US"/>
        </w:rPr>
        <w:t xml:space="preserve">, </w:t>
      </w:r>
      <w:r w:rsidRPr="007A5148">
        <w:rPr>
          <w:i/>
          <w:lang w:bidi="en-US"/>
        </w:rPr>
        <w:t>broj korisnika IKT-a koje podržava</w:t>
      </w:r>
      <w:r w:rsidRPr="007A5148">
        <w:rPr>
          <w:lang w:bidi="en-US"/>
        </w:rPr>
        <w:t xml:space="preserve">, </w:t>
      </w:r>
      <w:r w:rsidRPr="007A5148">
        <w:rPr>
          <w:i/>
          <w:lang w:bidi="en-US"/>
        </w:rPr>
        <w:t>staž u IKT-u</w:t>
      </w:r>
      <w:r w:rsidRPr="007A5148">
        <w:rPr>
          <w:lang w:bidi="en-US"/>
        </w:rPr>
        <w:t xml:space="preserve"> i </w:t>
      </w:r>
      <w:r w:rsidRPr="007A5148">
        <w:rPr>
          <w:i/>
          <w:lang w:bidi="en-US"/>
        </w:rPr>
        <w:t>staž kao IT menadžer</w:t>
      </w:r>
      <w:r w:rsidRPr="007A5148">
        <w:rPr>
          <w:lang w:bidi="en-US"/>
        </w:rPr>
        <w:t xml:space="preserve"> te </w:t>
      </w:r>
      <w:r w:rsidRPr="007A5148">
        <w:rPr>
          <w:i/>
          <w:lang w:bidi="en-US"/>
        </w:rPr>
        <w:t>položaj u hijerarhiji organizacije</w:t>
      </w:r>
      <w:r w:rsidRPr="007A5148">
        <w:rPr>
          <w:lang w:bidi="en-US"/>
        </w:rPr>
        <w:t>.</w:t>
      </w:r>
    </w:p>
    <w:p w:rsidR="00BD4459" w:rsidRDefault="00BD4459" w:rsidP="00BD4459">
      <w:pPr>
        <w:rPr>
          <w:lang w:bidi="en-US"/>
        </w:rPr>
      </w:pPr>
      <w:r w:rsidRPr="007A5148">
        <w:rPr>
          <w:lang w:bidi="en-US"/>
        </w:rPr>
        <w:t xml:space="preserve">Prema prikupljenim podacima može se reći da su svih 10 IT menadžera izvrsne naobrazbe, 7 ih ima VSS naobrazbu, dva su doktora znanosti, a jedan je magistar znanosti. Prema dobi, četvorica su u području između 30 i 40 godina, isto </w:t>
      </w:r>
      <w:r w:rsidR="00194C21">
        <w:rPr>
          <w:lang w:bidi="en-US"/>
        </w:rPr>
        <w:t xml:space="preserve">su </w:t>
      </w:r>
      <w:r w:rsidRPr="007A5148">
        <w:rPr>
          <w:lang w:bidi="en-US"/>
        </w:rPr>
        <w:t>tako četvorica između 40 i 50 godina, dok su preostala dvojica, jedan iznad 50, a drugi iznad 60 godina. Prema nazivu funkcije koju obnašaju</w:t>
      </w:r>
      <w:r w:rsidR="00E65B4D">
        <w:rPr>
          <w:lang w:bidi="en-US"/>
        </w:rPr>
        <w:t>,</w:t>
      </w:r>
      <w:r w:rsidRPr="007A5148">
        <w:rPr>
          <w:lang w:bidi="en-US"/>
        </w:rPr>
        <w:t xml:space="preserve"> 4 su </w:t>
      </w:r>
      <w:r w:rsidRPr="007A5148">
        <w:rPr>
          <w:i/>
          <w:lang w:bidi="en-US"/>
        </w:rPr>
        <w:t>IT menadžera</w:t>
      </w:r>
      <w:r w:rsidRPr="007A5148">
        <w:rPr>
          <w:lang w:bidi="en-US"/>
        </w:rPr>
        <w:t xml:space="preserve"> i njih je najviše, zatim tu su 3 </w:t>
      </w:r>
      <w:r w:rsidRPr="007A5148">
        <w:rPr>
          <w:i/>
          <w:lang w:bidi="en-US"/>
        </w:rPr>
        <w:t>IT voditelja,</w:t>
      </w:r>
      <w:r w:rsidRPr="007A5148">
        <w:rPr>
          <w:lang w:bidi="en-US"/>
        </w:rPr>
        <w:t xml:space="preserve"> 2 </w:t>
      </w:r>
      <w:r w:rsidRPr="007A5148">
        <w:rPr>
          <w:i/>
          <w:lang w:bidi="en-US"/>
        </w:rPr>
        <w:t xml:space="preserve">IT direktora </w:t>
      </w:r>
      <w:r w:rsidRPr="007A5148">
        <w:rPr>
          <w:lang w:bidi="en-US"/>
        </w:rPr>
        <w:t>te jedan</w:t>
      </w:r>
      <w:r w:rsidRPr="007A5148">
        <w:rPr>
          <w:i/>
          <w:lang w:bidi="en-US"/>
        </w:rPr>
        <w:t xml:space="preserve"> </w:t>
      </w:r>
      <w:r w:rsidRPr="007A5148">
        <w:rPr>
          <w:lang w:bidi="en-US"/>
        </w:rPr>
        <w:t xml:space="preserve">koji obnaša dvije funkcije, </w:t>
      </w:r>
      <w:r w:rsidRPr="007A5148">
        <w:rPr>
          <w:i/>
          <w:lang w:bidi="en-US"/>
        </w:rPr>
        <w:t>Voditelj IT podrške i financijskog</w:t>
      </w:r>
      <w:r>
        <w:rPr>
          <w:i/>
          <w:lang w:bidi="en-US"/>
        </w:rPr>
        <w:t>a</w:t>
      </w:r>
      <w:r w:rsidRPr="007A5148">
        <w:rPr>
          <w:i/>
          <w:lang w:bidi="en-US"/>
        </w:rPr>
        <w:t xml:space="preserve"> kontrolinga</w:t>
      </w:r>
      <w:r w:rsidRPr="007A5148">
        <w:rPr>
          <w:lang w:bidi="en-US"/>
        </w:rPr>
        <w:t>.</w:t>
      </w:r>
    </w:p>
    <w:p w:rsidR="00BD4459" w:rsidRDefault="00BD4459" w:rsidP="00BD4459">
      <w:pPr>
        <w:rPr>
          <w:lang w:bidi="en-US"/>
        </w:rPr>
      </w:pPr>
      <w:r>
        <w:rPr>
          <w:lang w:bidi="en-US"/>
        </w:rPr>
        <w:t xml:space="preserve">Svi ispitani IT menadžeri oženjeni </w:t>
      </w:r>
      <w:r w:rsidR="00194C21">
        <w:rPr>
          <w:lang w:bidi="en-US"/>
        </w:rPr>
        <w:t xml:space="preserve">su </w:t>
      </w:r>
      <w:r>
        <w:rPr>
          <w:lang w:bidi="en-US"/>
        </w:rPr>
        <w:t>i imaju djecu.</w:t>
      </w:r>
    </w:p>
    <w:p w:rsidR="00BD4459" w:rsidRDefault="00BD4459" w:rsidP="00BD4459">
      <w:pPr>
        <w:rPr>
          <w:lang w:bidi="en-US"/>
        </w:rPr>
      </w:pPr>
      <w:r>
        <w:rPr>
          <w:lang w:bidi="en-US"/>
        </w:rPr>
        <w:t>Kad je poznavanje stranih jezika u pitanju, svi oni odlično barataju engleskim jezikom, dvojica od njih još odlično poznaju i njemački jezik, a jedan od njih francuski.</w:t>
      </w:r>
    </w:p>
    <w:p w:rsidR="00BD4459" w:rsidRDefault="00BD4459" w:rsidP="00BD4459">
      <w:r>
        <w:rPr>
          <w:lang w:bidi="en-US"/>
        </w:rPr>
        <w:t xml:space="preserve">Primanja IT menadžera kreću se u sljedećim rasponima: </w:t>
      </w:r>
      <w:r>
        <w:t xml:space="preserve">od </w:t>
      </w:r>
      <w:r w:rsidRPr="00E65B4D">
        <w:rPr>
          <w:i/>
        </w:rPr>
        <w:t xml:space="preserve">5.000 </w:t>
      </w:r>
      <w:r w:rsidR="006B4422" w:rsidRPr="00992E7A">
        <w:t>do</w:t>
      </w:r>
      <w:r w:rsidRPr="00E65B4D">
        <w:rPr>
          <w:i/>
        </w:rPr>
        <w:t xml:space="preserve"> 10.000 kuna</w:t>
      </w:r>
      <w:r>
        <w:t xml:space="preserve"> </w:t>
      </w:r>
      <w:r w:rsidR="006B4422">
        <w:t>–</w:t>
      </w:r>
      <w:r>
        <w:t xml:space="preserve"> 2 IT menadžera,</w:t>
      </w:r>
      <w:r w:rsidR="00E65B4D">
        <w:t xml:space="preserve"> </w:t>
      </w:r>
      <w:r>
        <w:t xml:space="preserve">od </w:t>
      </w:r>
      <w:r w:rsidRPr="00E65B4D">
        <w:rPr>
          <w:i/>
        </w:rPr>
        <w:t xml:space="preserve">10.000 </w:t>
      </w:r>
      <w:r w:rsidR="006B4422">
        <w:t>do</w:t>
      </w:r>
      <w:r w:rsidRPr="00E65B4D">
        <w:rPr>
          <w:i/>
        </w:rPr>
        <w:t xml:space="preserve"> 15.000 kuna</w:t>
      </w:r>
      <w:r>
        <w:t xml:space="preserve"> </w:t>
      </w:r>
      <w:r w:rsidR="00C03E84">
        <w:t>–</w:t>
      </w:r>
      <w:r>
        <w:t xml:space="preserve"> 3 IT menadžera i</w:t>
      </w:r>
      <w:r w:rsidR="00E65B4D">
        <w:t xml:space="preserve"> </w:t>
      </w:r>
      <w:r>
        <w:t xml:space="preserve">od </w:t>
      </w:r>
      <w:r w:rsidRPr="00E65B4D">
        <w:rPr>
          <w:i/>
        </w:rPr>
        <w:t xml:space="preserve">15.000 </w:t>
      </w:r>
      <w:r w:rsidR="00C03E84" w:rsidRPr="00992E7A">
        <w:t>do</w:t>
      </w:r>
      <w:r w:rsidRPr="00E65B4D">
        <w:rPr>
          <w:i/>
        </w:rPr>
        <w:t xml:space="preserve"> 20.000 kuna</w:t>
      </w:r>
      <w:r>
        <w:t xml:space="preserve"> </w:t>
      </w:r>
      <w:r w:rsidR="00C03E84">
        <w:t>–</w:t>
      </w:r>
      <w:r>
        <w:t xml:space="preserve"> 5 IT menadžera.</w:t>
      </w:r>
      <w:r w:rsidR="00E65B4D">
        <w:t xml:space="preserve"> </w:t>
      </w:r>
      <w:r>
        <w:t>IT menadžeri iz treće grupe, s rasponom plaće</w:t>
      </w:r>
      <w:r w:rsidR="00C03E84">
        <w:t xml:space="preserve"> od</w:t>
      </w:r>
      <w:r>
        <w:t xml:space="preserve"> </w:t>
      </w:r>
      <w:r w:rsidRPr="00E65B4D">
        <w:rPr>
          <w:i/>
        </w:rPr>
        <w:t xml:space="preserve">15.000 </w:t>
      </w:r>
      <w:r w:rsidR="00FD7CBC" w:rsidRPr="00992E7A">
        <w:t>do</w:t>
      </w:r>
      <w:r w:rsidRPr="00E65B4D">
        <w:rPr>
          <w:i/>
        </w:rPr>
        <w:t xml:space="preserve"> 20.0</w:t>
      </w:r>
      <w:r w:rsidR="005E7F14" w:rsidRPr="00E65B4D">
        <w:rPr>
          <w:i/>
        </w:rPr>
        <w:t>00 kuna</w:t>
      </w:r>
      <w:r w:rsidR="005E7F14">
        <w:t>, imaju i službeni auto n</w:t>
      </w:r>
      <w:r>
        <w:t>a 24</w:t>
      </w:r>
      <w:r w:rsidR="00BE414E">
        <w:t>-</w:t>
      </w:r>
      <w:r>
        <w:t xml:space="preserve">satno korištenje. Dvojica </w:t>
      </w:r>
      <w:r w:rsidR="00E65B4D">
        <w:t>iz te grupe</w:t>
      </w:r>
      <w:r>
        <w:t xml:space="preserve"> imaju i korporativnu kreditnu karticu u svrhu </w:t>
      </w:r>
      <w:r w:rsidRPr="004D334F">
        <w:rPr>
          <w:i/>
        </w:rPr>
        <w:t>reprezentacije</w:t>
      </w:r>
      <w:r>
        <w:t>.</w:t>
      </w:r>
    </w:p>
    <w:p w:rsidR="00BD4459" w:rsidRDefault="00BD4459" w:rsidP="00A40277">
      <w:pPr>
        <w:pStyle w:val="Heading4"/>
      </w:pPr>
      <w:bookmarkStart w:id="227" w:name="_Toc462787782"/>
      <w:r>
        <w:t>Kako IT menadžer upravlja vremenom?</w:t>
      </w:r>
      <w:bookmarkEnd w:id="227"/>
    </w:p>
    <w:p w:rsidR="00903B24" w:rsidRDefault="00BD4459" w:rsidP="00BD4459">
      <w:pPr>
        <w:rPr>
          <w:lang w:bidi="en-US"/>
        </w:rPr>
      </w:pPr>
      <w:r>
        <w:rPr>
          <w:lang w:bidi="en-US"/>
        </w:rPr>
        <w:t>Od IT menadžera traženo je da odgovore koliko svo</w:t>
      </w:r>
      <w:r w:rsidR="00BE414E">
        <w:rPr>
          <w:lang w:bidi="en-US"/>
        </w:rPr>
        <w:t>je</w:t>
      </w:r>
      <w:r>
        <w:rPr>
          <w:lang w:bidi="en-US"/>
        </w:rPr>
        <w:t>ga radnog vremena koriste</w:t>
      </w:r>
      <w:r w:rsidR="00903B24" w:rsidRPr="00903B24">
        <w:rPr>
          <w:lang w:bidi="en-US"/>
        </w:rPr>
        <w:t xml:space="preserve"> </w:t>
      </w:r>
      <w:r w:rsidR="00903B24">
        <w:rPr>
          <w:lang w:bidi="en-US"/>
        </w:rPr>
        <w:t>za tri najvažnija dijela svoje uloge u organizaciji kako prikazuje</w:t>
      </w:r>
      <w:r w:rsidR="00511129">
        <w:rPr>
          <w:lang w:bidi="en-US"/>
        </w:rPr>
        <w:t xml:space="preserve"> </w:t>
      </w:r>
      <w:r w:rsidR="00511129">
        <w:rPr>
          <w:lang w:bidi="en-US"/>
        </w:rPr>
        <w:fldChar w:fldCharType="begin"/>
      </w:r>
      <w:r w:rsidR="00511129">
        <w:rPr>
          <w:lang w:bidi="en-US"/>
        </w:rPr>
        <w:instrText xml:space="preserve"> REF  _Ref462256892 \* Lower \h \r </w:instrText>
      </w:r>
      <w:r w:rsidR="00511129">
        <w:rPr>
          <w:lang w:bidi="en-US"/>
        </w:rPr>
      </w:r>
      <w:r w:rsidR="00511129">
        <w:rPr>
          <w:lang w:bidi="en-US"/>
        </w:rPr>
        <w:fldChar w:fldCharType="separate"/>
      </w:r>
      <w:r w:rsidR="00511129">
        <w:rPr>
          <w:lang w:bidi="en-US"/>
        </w:rPr>
        <w:t>tablica 15.</w:t>
      </w:r>
      <w:r w:rsidR="00511129">
        <w:rPr>
          <w:lang w:bidi="en-US"/>
        </w:rPr>
        <w:fldChar w:fldCharType="end"/>
      </w:r>
      <w:r w:rsidR="00511129">
        <w:rPr>
          <w:lang w:bidi="en-US"/>
        </w:rPr>
        <w:t xml:space="preserve"> </w:t>
      </w:r>
      <w:r>
        <w:rPr>
          <w:lang w:bidi="en-US"/>
        </w:rPr>
        <w:t>Tako kod hrvatskoga IT menadžera operativne zadaće uzimaju 46% radnoga vremena, zatim dolazi upravljanje 32% radnoga vremena, a tek na kraju vođenje s 22% radnog</w:t>
      </w:r>
      <w:r w:rsidR="00BE414E">
        <w:rPr>
          <w:lang w:bidi="en-US"/>
        </w:rPr>
        <w:t>a</w:t>
      </w:r>
      <w:r>
        <w:rPr>
          <w:lang w:bidi="en-US"/>
        </w:rPr>
        <w:t xml:space="preserve"> vremena.</w:t>
      </w:r>
    </w:p>
    <w:p w:rsidR="00BD4459" w:rsidRPr="007A5148" w:rsidRDefault="00BD4459" w:rsidP="00BD4459">
      <w:pPr>
        <w:contextualSpacing w:val="0"/>
        <w:jc w:val="left"/>
        <w:textboxTightWrap w:val="none"/>
        <w:rPr>
          <w:lang w:bidi="en-US"/>
        </w:rPr>
        <w:sectPr w:rsidR="00BD4459" w:rsidRPr="007A5148" w:rsidSect="00CD327C">
          <w:pgSz w:w="11906" w:h="16838" w:code="9"/>
          <w:pgMar w:top="1418" w:right="1418" w:bottom="1418" w:left="1418" w:header="851" w:footer="851" w:gutter="0"/>
          <w:cols w:space="708"/>
          <w:docGrid w:linePitch="360"/>
        </w:sectPr>
      </w:pPr>
    </w:p>
    <w:tbl>
      <w:tblPr>
        <w:tblpPr w:leftFromText="180" w:rightFromText="180" w:vertAnchor="text" w:horzAnchor="margin" w:tblpXSpec="center" w:tblpY="527"/>
        <w:tblW w:w="1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646"/>
        <w:gridCol w:w="597"/>
        <w:gridCol w:w="597"/>
        <w:gridCol w:w="649"/>
        <w:gridCol w:w="597"/>
        <w:gridCol w:w="597"/>
        <w:gridCol w:w="597"/>
        <w:gridCol w:w="567"/>
        <w:gridCol w:w="567"/>
        <w:gridCol w:w="597"/>
        <w:gridCol w:w="597"/>
        <w:gridCol w:w="597"/>
        <w:gridCol w:w="668"/>
        <w:gridCol w:w="638"/>
        <w:gridCol w:w="595"/>
        <w:gridCol w:w="595"/>
        <w:gridCol w:w="595"/>
        <w:gridCol w:w="595"/>
      </w:tblGrid>
      <w:tr w:rsidR="003F50DE" w:rsidRPr="00230295" w:rsidTr="003C31A7">
        <w:trPr>
          <w:trHeight w:val="687"/>
        </w:trPr>
        <w:tc>
          <w:tcPr>
            <w:tcW w:w="122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F50DE" w:rsidRPr="00510149" w:rsidRDefault="003F50DE" w:rsidP="003C31A7">
            <w:pPr>
              <w:jc w:val="center"/>
              <w:rPr>
                <w:rFonts w:ascii="Calibri" w:eastAsia="Times New Roman" w:hAnsi="Calibri" w:cs="Times New Roman"/>
                <w:b/>
                <w:bCs/>
                <w:color w:val="000000"/>
                <w:sz w:val="18"/>
                <w:szCs w:val="18"/>
                <w:lang w:eastAsia="hr-HR"/>
              </w:rPr>
            </w:pPr>
            <w:bookmarkStart w:id="228" w:name="_Ref461917464"/>
            <w:r w:rsidRPr="00510149">
              <w:rPr>
                <w:rFonts w:ascii="Calibri" w:eastAsia="Times New Roman" w:hAnsi="Calibri" w:cs="Times New Roman"/>
                <w:b/>
                <w:bCs/>
                <w:color w:val="000000"/>
                <w:sz w:val="18"/>
                <w:szCs w:val="18"/>
                <w:lang w:eastAsia="hr-HR"/>
              </w:rPr>
              <w:t>O</w:t>
            </w:r>
            <w:r>
              <w:rPr>
                <w:rFonts w:ascii="Calibri" w:eastAsia="Times New Roman" w:hAnsi="Calibri" w:cs="Times New Roman"/>
                <w:b/>
                <w:bCs/>
                <w:color w:val="000000"/>
                <w:sz w:val="18"/>
                <w:szCs w:val="18"/>
                <w:lang w:eastAsia="hr-HR"/>
              </w:rPr>
              <w:t>rganizacije</w:t>
            </w:r>
          </w:p>
        </w:tc>
        <w:tc>
          <w:tcPr>
            <w:tcW w:w="1843"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F50DE" w:rsidRPr="00912EAA" w:rsidRDefault="003F50DE" w:rsidP="003C31A7">
            <w:pPr>
              <w:jc w:val="center"/>
              <w:rPr>
                <w:rFonts w:ascii="Calibri" w:eastAsia="Times New Roman" w:hAnsi="Calibri" w:cs="Times New Roman"/>
                <w:b/>
                <w:bCs/>
                <w:color w:val="000000"/>
                <w:sz w:val="18"/>
                <w:szCs w:val="18"/>
                <w:lang w:eastAsia="hr-HR"/>
              </w:rPr>
            </w:pPr>
            <w:r w:rsidRPr="00912EAA">
              <w:rPr>
                <w:rFonts w:ascii="Calibri" w:eastAsia="Times New Roman" w:hAnsi="Calibri" w:cs="Times New Roman"/>
                <w:b/>
                <w:bCs/>
                <w:color w:val="000000"/>
                <w:sz w:val="18"/>
                <w:szCs w:val="18"/>
                <w:lang w:eastAsia="hr-HR"/>
              </w:rPr>
              <w:t xml:space="preserve">Koliko vremena trošite </w:t>
            </w:r>
            <w:r>
              <w:rPr>
                <w:rFonts w:ascii="Calibri" w:eastAsia="Times New Roman" w:hAnsi="Calibri" w:cs="Times New Roman"/>
                <w:b/>
                <w:bCs/>
                <w:color w:val="000000"/>
                <w:sz w:val="18"/>
                <w:szCs w:val="18"/>
                <w:lang w:eastAsia="hr-HR"/>
              </w:rPr>
              <w:t>na:</w:t>
            </w:r>
          </w:p>
        </w:tc>
        <w:tc>
          <w:tcPr>
            <w:tcW w:w="2358"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F50DE" w:rsidRPr="00912EAA" w:rsidRDefault="003F50DE" w:rsidP="003C31A7">
            <w:pPr>
              <w:jc w:val="center"/>
              <w:rPr>
                <w:rFonts w:ascii="Calibri" w:eastAsia="Times New Roman" w:hAnsi="Calibri" w:cs="Times New Roman"/>
                <w:b/>
                <w:bCs/>
                <w:color w:val="000000"/>
                <w:sz w:val="18"/>
                <w:szCs w:val="18"/>
                <w:lang w:eastAsia="hr-HR"/>
              </w:rPr>
            </w:pPr>
            <w:r w:rsidRPr="00912EAA">
              <w:rPr>
                <w:rFonts w:ascii="Calibri" w:eastAsia="Times New Roman" w:hAnsi="Calibri" w:cs="Times New Roman"/>
                <w:b/>
                <w:bCs/>
                <w:color w:val="000000"/>
                <w:sz w:val="18"/>
                <w:szCs w:val="18"/>
                <w:lang w:eastAsia="hr-HR"/>
              </w:rPr>
              <w:t>Koliko vremena trošite na suradnju</w:t>
            </w:r>
            <w:r>
              <w:rPr>
                <w:rFonts w:ascii="Calibri" w:eastAsia="Times New Roman" w:hAnsi="Calibri" w:cs="Times New Roman"/>
                <w:b/>
                <w:bCs/>
                <w:color w:val="000000"/>
                <w:sz w:val="18"/>
                <w:szCs w:val="18"/>
                <w:lang w:eastAsia="hr-HR"/>
              </w:rPr>
              <w:t>:</w:t>
            </w:r>
          </w:p>
        </w:tc>
        <w:tc>
          <w:tcPr>
            <w:tcW w:w="2358"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F50DE" w:rsidRPr="00912EAA" w:rsidRDefault="003F50DE" w:rsidP="003C31A7">
            <w:pPr>
              <w:jc w:val="center"/>
              <w:rPr>
                <w:rFonts w:ascii="Calibri" w:eastAsia="Times New Roman" w:hAnsi="Calibri" w:cs="Times New Roman"/>
                <w:b/>
                <w:bCs/>
                <w:color w:val="000000"/>
                <w:sz w:val="18"/>
                <w:szCs w:val="18"/>
                <w:lang w:eastAsia="hr-HR"/>
              </w:rPr>
            </w:pPr>
            <w:r w:rsidRPr="00912EAA">
              <w:rPr>
                <w:rFonts w:ascii="Calibri" w:eastAsia="Times New Roman" w:hAnsi="Calibri" w:cs="Times New Roman"/>
                <w:b/>
                <w:bCs/>
                <w:color w:val="000000"/>
                <w:sz w:val="18"/>
                <w:szCs w:val="18"/>
                <w:lang w:eastAsia="hr-HR"/>
              </w:rPr>
              <w:t>Koliko vremena trošite na</w:t>
            </w:r>
            <w:r>
              <w:rPr>
                <w:rFonts w:ascii="Calibri" w:eastAsia="Times New Roman" w:hAnsi="Calibri" w:cs="Times New Roman"/>
                <w:b/>
                <w:bCs/>
                <w:color w:val="000000"/>
                <w:sz w:val="18"/>
                <w:szCs w:val="18"/>
                <w:lang w:eastAsia="hr-HR"/>
              </w:rPr>
              <w:t xml:space="preserve"> uobičajene aktivnosti?</w:t>
            </w:r>
          </w:p>
        </w:tc>
        <w:tc>
          <w:tcPr>
            <w:tcW w:w="1306"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F50DE" w:rsidRPr="00912EAA" w:rsidRDefault="003F50DE" w:rsidP="003C31A7">
            <w:pPr>
              <w:jc w:val="center"/>
              <w:rPr>
                <w:rFonts w:ascii="Calibri" w:eastAsia="Times New Roman" w:hAnsi="Calibri" w:cs="Times New Roman"/>
                <w:b/>
                <w:bCs/>
                <w:color w:val="000000"/>
                <w:sz w:val="18"/>
                <w:szCs w:val="18"/>
                <w:lang w:eastAsia="hr-HR"/>
              </w:rPr>
            </w:pPr>
            <w:r>
              <w:rPr>
                <w:rFonts w:ascii="Calibri" w:eastAsia="Times New Roman" w:hAnsi="Calibri" w:cs="Times New Roman"/>
                <w:b/>
                <w:bCs/>
                <w:color w:val="000000"/>
                <w:sz w:val="18"/>
                <w:szCs w:val="18"/>
                <w:lang w:eastAsia="hr-HR"/>
              </w:rPr>
              <w:t>Komunikacija u postotcima:</w:t>
            </w:r>
          </w:p>
        </w:tc>
        <w:tc>
          <w:tcPr>
            <w:tcW w:w="238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F50DE" w:rsidRPr="00912EAA" w:rsidRDefault="003F50DE" w:rsidP="003C31A7">
            <w:pPr>
              <w:jc w:val="center"/>
              <w:rPr>
                <w:rFonts w:ascii="Calibri" w:eastAsia="Times New Roman" w:hAnsi="Calibri" w:cs="Times New Roman"/>
                <w:b/>
                <w:bCs/>
                <w:color w:val="000000"/>
                <w:sz w:val="18"/>
                <w:szCs w:val="18"/>
                <w:lang w:eastAsia="hr-HR"/>
              </w:rPr>
            </w:pPr>
            <w:r>
              <w:rPr>
                <w:rFonts w:ascii="Calibri" w:eastAsia="Times New Roman" w:hAnsi="Calibri" w:cs="Times New Roman"/>
                <w:b/>
                <w:bCs/>
                <w:color w:val="000000"/>
                <w:sz w:val="18"/>
                <w:szCs w:val="18"/>
                <w:lang w:eastAsia="hr-HR"/>
              </w:rPr>
              <w:t>Način usavršavanja:</w:t>
            </w:r>
          </w:p>
        </w:tc>
      </w:tr>
      <w:tr w:rsidR="003F50DE" w:rsidRPr="00230295" w:rsidTr="003C31A7">
        <w:trPr>
          <w:cantSplit/>
          <w:trHeight w:val="3224"/>
        </w:trPr>
        <w:tc>
          <w:tcPr>
            <w:tcW w:w="577" w:type="dxa"/>
            <w:tcBorders>
              <w:top w:val="single" w:sz="8" w:space="0" w:color="auto"/>
              <w:lef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Vrsta</w:t>
            </w:r>
            <w:r>
              <w:rPr>
                <w:lang w:eastAsia="hr-HR"/>
              </w:rPr>
              <w:t xml:space="preserve"> organizacije (društvena /privatna)</w:t>
            </w:r>
          </w:p>
        </w:tc>
        <w:tc>
          <w:tcPr>
            <w:tcW w:w="646" w:type="dxa"/>
            <w:tcBorders>
              <w:top w:val="single" w:sz="8" w:space="0" w:color="auto"/>
              <w:righ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Naziv</w:t>
            </w:r>
            <w:r>
              <w:rPr>
                <w:lang w:eastAsia="hr-HR"/>
              </w:rPr>
              <w:t>, redni broj organizacije</w:t>
            </w:r>
          </w:p>
        </w:tc>
        <w:tc>
          <w:tcPr>
            <w:tcW w:w="597" w:type="dxa"/>
            <w:tcBorders>
              <w:top w:val="single" w:sz="8" w:space="0" w:color="auto"/>
              <w:lef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Pr>
                <w:lang w:eastAsia="hr-HR"/>
              </w:rPr>
              <w:t>op</w:t>
            </w:r>
            <w:r w:rsidRPr="00912EAA">
              <w:rPr>
                <w:lang w:eastAsia="hr-HR"/>
              </w:rPr>
              <w:t>erativne zadaće</w:t>
            </w:r>
          </w:p>
        </w:tc>
        <w:tc>
          <w:tcPr>
            <w:tcW w:w="597" w:type="dxa"/>
            <w:tcBorders>
              <w:top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Pr>
                <w:lang w:eastAsia="hr-HR"/>
              </w:rPr>
              <w:t>u</w:t>
            </w:r>
            <w:r w:rsidRPr="00912EAA">
              <w:rPr>
                <w:lang w:eastAsia="hr-HR"/>
              </w:rPr>
              <w:t>pravljanje</w:t>
            </w:r>
          </w:p>
        </w:tc>
        <w:tc>
          <w:tcPr>
            <w:tcW w:w="649" w:type="dxa"/>
            <w:tcBorders>
              <w:top w:val="single" w:sz="8" w:space="0" w:color="auto"/>
              <w:righ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Pr>
                <w:lang w:eastAsia="hr-HR"/>
              </w:rPr>
              <w:t>vo</w:t>
            </w:r>
            <w:r w:rsidRPr="00912EAA">
              <w:rPr>
                <w:lang w:eastAsia="hr-HR"/>
              </w:rPr>
              <w:t>đenje</w:t>
            </w:r>
          </w:p>
        </w:tc>
        <w:tc>
          <w:tcPr>
            <w:tcW w:w="597" w:type="dxa"/>
            <w:tcBorders>
              <w:top w:val="single" w:sz="8" w:space="0" w:color="auto"/>
              <w:lef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s nadređenima</w:t>
            </w:r>
          </w:p>
        </w:tc>
        <w:tc>
          <w:tcPr>
            <w:tcW w:w="597" w:type="dxa"/>
            <w:tcBorders>
              <w:top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sa svojim suradnicima</w:t>
            </w:r>
          </w:p>
        </w:tc>
        <w:tc>
          <w:tcPr>
            <w:tcW w:w="597" w:type="dxa"/>
            <w:tcBorders>
              <w:top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s menadžerima iz drugih sektora</w:t>
            </w:r>
          </w:p>
        </w:tc>
        <w:tc>
          <w:tcPr>
            <w:tcW w:w="567" w:type="dxa"/>
            <w:tcBorders>
              <w:top w:val="single" w:sz="8" w:space="0" w:color="auto"/>
              <w:righ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 xml:space="preserve">s vanjskim </w:t>
            </w:r>
            <w:r>
              <w:rPr>
                <w:lang w:eastAsia="hr-HR"/>
              </w:rPr>
              <w:t xml:space="preserve">korisnicima, </w:t>
            </w:r>
            <w:r w:rsidRPr="00912EAA">
              <w:rPr>
                <w:lang w:eastAsia="hr-HR"/>
              </w:rPr>
              <w:t>partnerima i dobavljačima</w:t>
            </w:r>
          </w:p>
        </w:tc>
        <w:tc>
          <w:tcPr>
            <w:tcW w:w="567" w:type="dxa"/>
            <w:tcBorders>
              <w:top w:val="single" w:sz="8" w:space="0" w:color="auto"/>
              <w:lef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Zakazane sastanke</w:t>
            </w:r>
          </w:p>
        </w:tc>
        <w:tc>
          <w:tcPr>
            <w:tcW w:w="597" w:type="dxa"/>
            <w:tcBorders>
              <w:top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Nezakazane sastanke</w:t>
            </w:r>
          </w:p>
        </w:tc>
        <w:tc>
          <w:tcPr>
            <w:tcW w:w="597" w:type="dxa"/>
            <w:tcBorders>
              <w:top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Telefonske razgovore</w:t>
            </w:r>
          </w:p>
        </w:tc>
        <w:tc>
          <w:tcPr>
            <w:tcW w:w="597" w:type="dxa"/>
            <w:tcBorders>
              <w:top w:val="single" w:sz="8" w:space="0" w:color="auto"/>
              <w:righ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Uredski posao</w:t>
            </w:r>
          </w:p>
        </w:tc>
        <w:tc>
          <w:tcPr>
            <w:tcW w:w="668" w:type="dxa"/>
            <w:tcBorders>
              <w:top w:val="single" w:sz="8" w:space="0" w:color="auto"/>
              <w:lef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Pr>
                <w:lang w:eastAsia="hr-HR"/>
              </w:rPr>
              <w:t>us</w:t>
            </w:r>
            <w:r w:rsidRPr="00912EAA">
              <w:rPr>
                <w:lang w:eastAsia="hr-HR"/>
              </w:rPr>
              <w:t>men</w:t>
            </w:r>
            <w:r>
              <w:rPr>
                <w:lang w:eastAsia="hr-HR"/>
              </w:rPr>
              <w:t>a</w:t>
            </w:r>
            <w:r w:rsidRPr="00912EAA">
              <w:rPr>
                <w:lang w:eastAsia="hr-HR"/>
              </w:rPr>
              <w:t xml:space="preserve"> komunikacij</w:t>
            </w:r>
            <w:r>
              <w:rPr>
                <w:lang w:eastAsia="hr-HR"/>
              </w:rPr>
              <w:t>a</w:t>
            </w:r>
          </w:p>
        </w:tc>
        <w:tc>
          <w:tcPr>
            <w:tcW w:w="638" w:type="dxa"/>
            <w:tcBorders>
              <w:top w:val="single" w:sz="8" w:space="0" w:color="auto"/>
              <w:righ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pismen</w:t>
            </w:r>
            <w:r>
              <w:rPr>
                <w:lang w:eastAsia="hr-HR"/>
              </w:rPr>
              <w:t>a</w:t>
            </w:r>
            <w:r w:rsidRPr="00912EAA">
              <w:rPr>
                <w:lang w:eastAsia="hr-HR"/>
              </w:rPr>
              <w:t xml:space="preserve"> komunikacij</w:t>
            </w:r>
            <w:r>
              <w:rPr>
                <w:lang w:eastAsia="hr-HR"/>
              </w:rPr>
              <w:t>a</w:t>
            </w:r>
          </w:p>
        </w:tc>
        <w:tc>
          <w:tcPr>
            <w:tcW w:w="595" w:type="dxa"/>
            <w:tcBorders>
              <w:top w:val="single" w:sz="8" w:space="0" w:color="auto"/>
              <w:lef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Pr>
                <w:lang w:eastAsia="hr-HR"/>
              </w:rPr>
              <w:t>s</w:t>
            </w:r>
            <w:r w:rsidRPr="00912EAA">
              <w:rPr>
                <w:lang w:eastAsia="hr-HR"/>
              </w:rPr>
              <w:t>talnim školovanjem</w:t>
            </w:r>
          </w:p>
        </w:tc>
        <w:tc>
          <w:tcPr>
            <w:tcW w:w="595" w:type="dxa"/>
            <w:tcBorders>
              <w:top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praćenjem stručnih časopisa</w:t>
            </w:r>
          </w:p>
        </w:tc>
        <w:tc>
          <w:tcPr>
            <w:tcW w:w="595" w:type="dxa"/>
            <w:tcBorders>
              <w:top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Korištenjem</w:t>
            </w:r>
            <w:r>
              <w:rPr>
                <w:lang w:eastAsia="hr-HR"/>
              </w:rPr>
              <w:t xml:space="preserve"> i</w:t>
            </w:r>
            <w:r w:rsidRPr="00912EAA">
              <w:rPr>
                <w:lang w:eastAsia="hr-HR"/>
              </w:rPr>
              <w:t>nterneta</w:t>
            </w:r>
          </w:p>
        </w:tc>
        <w:tc>
          <w:tcPr>
            <w:tcW w:w="595" w:type="dxa"/>
            <w:tcBorders>
              <w:top w:val="single" w:sz="8" w:space="0" w:color="auto"/>
              <w:right w:val="single" w:sz="8" w:space="0" w:color="auto"/>
            </w:tcBorders>
            <w:shd w:val="clear" w:color="auto" w:fill="auto"/>
            <w:noWrap/>
            <w:textDirection w:val="btLr"/>
            <w:vAlign w:val="center"/>
            <w:hideMark/>
          </w:tcPr>
          <w:p w:rsidR="003F50DE" w:rsidRPr="00912EAA" w:rsidRDefault="003F50DE" w:rsidP="003C31A7">
            <w:pPr>
              <w:pStyle w:val="Sitnaslovautablici"/>
              <w:ind w:left="113"/>
              <w:rPr>
                <w:lang w:eastAsia="hr-HR"/>
              </w:rPr>
            </w:pPr>
            <w:r w:rsidRPr="00912EAA">
              <w:rPr>
                <w:lang w:eastAsia="hr-HR"/>
              </w:rPr>
              <w:t>pohađanjem stručnih skupova</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p</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1</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80%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60%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P</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35%</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25%</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25%</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60%</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35%</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65%</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D</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3</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80%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88%</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73%</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90%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D</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4</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25%</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65%</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60%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D</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5</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55%</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70%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P</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6</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45%</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45%</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P</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7</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25%</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25%</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60%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P</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8</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70%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25%</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60%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r>
      <w:tr w:rsidR="003F50DE" w:rsidRPr="00AE757B" w:rsidTr="003C31A7">
        <w:trPr>
          <w:trHeight w:val="270"/>
        </w:trPr>
        <w:tc>
          <w:tcPr>
            <w:tcW w:w="577" w:type="dxa"/>
            <w:tcBorders>
              <w:left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P</w:t>
            </w:r>
          </w:p>
        </w:tc>
        <w:tc>
          <w:tcPr>
            <w:tcW w:w="646" w:type="dxa"/>
            <w:tcBorders>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9</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70%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649"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9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6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10%</w:t>
            </w:r>
          </w:p>
        </w:tc>
        <w:tc>
          <w:tcPr>
            <w:tcW w:w="567"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w:t>
            </w:r>
          </w:p>
        </w:tc>
        <w:tc>
          <w:tcPr>
            <w:tcW w:w="597"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70%</w:t>
            </w:r>
          </w:p>
        </w:tc>
        <w:tc>
          <w:tcPr>
            <w:tcW w:w="668"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70%</w:t>
            </w:r>
          </w:p>
        </w:tc>
        <w:tc>
          <w:tcPr>
            <w:tcW w:w="638"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595" w:type="dxa"/>
            <w:tcBorders>
              <w:lef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c>
          <w:tcPr>
            <w:tcW w:w="595" w:type="dxa"/>
            <w:tcBorders>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r>
      <w:tr w:rsidR="003F50DE" w:rsidRPr="00AE757B" w:rsidTr="003C31A7">
        <w:trPr>
          <w:trHeight w:val="270"/>
        </w:trPr>
        <w:tc>
          <w:tcPr>
            <w:tcW w:w="577" w:type="dxa"/>
            <w:tcBorders>
              <w:left w:val="single" w:sz="8" w:space="0" w:color="auto"/>
              <w:bottom w:val="single" w:sz="8" w:space="0" w:color="auto"/>
            </w:tcBorders>
            <w:shd w:val="clear" w:color="auto" w:fill="auto"/>
            <w:noWrap/>
            <w:vAlign w:val="center"/>
            <w:hideMark/>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D</w:t>
            </w:r>
          </w:p>
        </w:tc>
        <w:tc>
          <w:tcPr>
            <w:tcW w:w="646" w:type="dxa"/>
            <w:tcBorders>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10</w:t>
            </w:r>
          </w:p>
        </w:tc>
        <w:tc>
          <w:tcPr>
            <w:tcW w:w="597" w:type="dxa"/>
            <w:tcBorders>
              <w:left w:val="single" w:sz="8" w:space="0" w:color="auto"/>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30%</w:t>
            </w:r>
          </w:p>
        </w:tc>
        <w:tc>
          <w:tcPr>
            <w:tcW w:w="649" w:type="dxa"/>
            <w:tcBorders>
              <w:bottom w:val="single" w:sz="8" w:space="0" w:color="auto"/>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7" w:type="dxa"/>
            <w:tcBorders>
              <w:left w:val="single" w:sz="8" w:space="0" w:color="auto"/>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tcBorders>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67" w:type="dxa"/>
            <w:tcBorders>
              <w:bottom w:val="single" w:sz="8" w:space="0" w:color="auto"/>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67" w:type="dxa"/>
            <w:tcBorders>
              <w:left w:val="single" w:sz="8" w:space="0" w:color="auto"/>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7" w:type="dxa"/>
            <w:tcBorders>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20%</w:t>
            </w:r>
          </w:p>
        </w:tc>
        <w:tc>
          <w:tcPr>
            <w:tcW w:w="597" w:type="dxa"/>
            <w:tcBorders>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597" w:type="dxa"/>
            <w:tcBorders>
              <w:bottom w:val="single" w:sz="8" w:space="0" w:color="auto"/>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15%</w:t>
            </w:r>
          </w:p>
        </w:tc>
        <w:tc>
          <w:tcPr>
            <w:tcW w:w="668" w:type="dxa"/>
            <w:tcBorders>
              <w:left w:val="single" w:sz="8" w:space="0" w:color="auto"/>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638" w:type="dxa"/>
            <w:tcBorders>
              <w:bottom w:val="single" w:sz="8" w:space="0" w:color="auto"/>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50%</w:t>
            </w:r>
          </w:p>
        </w:tc>
        <w:tc>
          <w:tcPr>
            <w:tcW w:w="595" w:type="dxa"/>
            <w:tcBorders>
              <w:left w:val="single" w:sz="8" w:space="0" w:color="auto"/>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1</w:t>
            </w:r>
          </w:p>
        </w:tc>
        <w:tc>
          <w:tcPr>
            <w:tcW w:w="595" w:type="dxa"/>
            <w:tcBorders>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4</w:t>
            </w:r>
          </w:p>
        </w:tc>
        <w:tc>
          <w:tcPr>
            <w:tcW w:w="595" w:type="dxa"/>
            <w:tcBorders>
              <w:bottom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3</w:t>
            </w:r>
          </w:p>
        </w:tc>
        <w:tc>
          <w:tcPr>
            <w:tcW w:w="595" w:type="dxa"/>
            <w:tcBorders>
              <w:bottom w:val="single" w:sz="8" w:space="0" w:color="auto"/>
              <w:right w:val="single" w:sz="8" w:space="0" w:color="auto"/>
            </w:tcBorders>
            <w:shd w:val="clear" w:color="auto" w:fill="auto"/>
            <w:noWrap/>
            <w:vAlign w:val="center"/>
            <w:hideMark/>
          </w:tcPr>
          <w:p w:rsidR="003F50DE" w:rsidRPr="00912EAA" w:rsidRDefault="003F50DE" w:rsidP="003C31A7">
            <w:pPr>
              <w:spacing w:line="240" w:lineRule="auto"/>
              <w:jc w:val="center"/>
              <w:rPr>
                <w:rFonts w:ascii="Calibri" w:eastAsia="Times New Roman" w:hAnsi="Calibri" w:cs="Times New Roman"/>
                <w:color w:val="000000"/>
                <w:sz w:val="17"/>
                <w:szCs w:val="17"/>
                <w:lang w:eastAsia="hr-HR"/>
              </w:rPr>
            </w:pPr>
            <w:r w:rsidRPr="00912EAA">
              <w:rPr>
                <w:rFonts w:ascii="Calibri" w:eastAsia="Times New Roman" w:hAnsi="Calibri" w:cs="Times New Roman"/>
                <w:color w:val="000000"/>
                <w:sz w:val="17"/>
                <w:szCs w:val="17"/>
                <w:lang w:eastAsia="hr-HR"/>
              </w:rPr>
              <w:t>2</w:t>
            </w:r>
          </w:p>
        </w:tc>
      </w:tr>
      <w:tr w:rsidR="003F50DE" w:rsidRPr="00AE757B" w:rsidTr="003C31A7">
        <w:trPr>
          <w:trHeight w:val="270"/>
        </w:trPr>
        <w:tc>
          <w:tcPr>
            <w:tcW w:w="122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Prosjeci:</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47%</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32%</w:t>
            </w:r>
          </w:p>
        </w:tc>
        <w:tc>
          <w:tcPr>
            <w:tcW w:w="649"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22%</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21%</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33%</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22%</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24%</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22</w:t>
            </w:r>
            <w:r w:rsidRPr="00F9708E">
              <w:rPr>
                <w:rFonts w:ascii="Calibri" w:eastAsia="Times New Roman" w:hAnsi="Calibri" w:cs="Times New Roman"/>
                <w:b/>
                <w:color w:val="000000"/>
                <w:sz w:val="17"/>
                <w:szCs w:val="17"/>
                <w:lang w:eastAsia="hr-HR"/>
              </w:rPr>
              <w:t>%</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14%</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17%</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47%</w:t>
            </w:r>
          </w:p>
        </w:tc>
        <w:tc>
          <w:tcPr>
            <w:tcW w:w="66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48%</w:t>
            </w:r>
          </w:p>
        </w:tc>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5</w:t>
            </w:r>
            <w:r>
              <w:rPr>
                <w:rFonts w:ascii="Calibri" w:eastAsia="Times New Roman" w:hAnsi="Calibri" w:cs="Times New Roman"/>
                <w:b/>
                <w:color w:val="000000"/>
                <w:sz w:val="17"/>
                <w:szCs w:val="17"/>
                <w:lang w:eastAsia="hr-HR"/>
              </w:rPr>
              <w:t>2</w:t>
            </w:r>
            <w:r w:rsidRPr="00F9708E">
              <w:rPr>
                <w:rFonts w:ascii="Calibri" w:eastAsia="Times New Roman" w:hAnsi="Calibri" w:cs="Times New Roman"/>
                <w:b/>
                <w:color w:val="000000"/>
                <w:sz w:val="17"/>
                <w:szCs w:val="17"/>
                <w:lang w:eastAsia="hr-HR"/>
              </w:rPr>
              <w:t>%</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28%</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27%</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17%</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sidRPr="00F9708E">
              <w:rPr>
                <w:rFonts w:ascii="Calibri" w:eastAsia="Times New Roman" w:hAnsi="Calibri" w:cs="Times New Roman"/>
                <w:b/>
                <w:color w:val="000000"/>
                <w:sz w:val="17"/>
                <w:szCs w:val="17"/>
                <w:lang w:eastAsia="hr-HR"/>
              </w:rPr>
              <w:t>28%</w:t>
            </w:r>
          </w:p>
        </w:tc>
      </w:tr>
      <w:tr w:rsidR="003F50DE" w:rsidRPr="00AE757B" w:rsidTr="003C31A7">
        <w:trPr>
          <w:trHeight w:val="270"/>
        </w:trPr>
        <w:tc>
          <w:tcPr>
            <w:tcW w:w="122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Važnost:</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1</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2</w:t>
            </w:r>
          </w:p>
        </w:tc>
        <w:tc>
          <w:tcPr>
            <w:tcW w:w="649"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3</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4</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1</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3</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2</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2</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4</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3</w:t>
            </w:r>
          </w:p>
        </w:tc>
        <w:tc>
          <w:tcPr>
            <w:tcW w:w="5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1</w:t>
            </w:r>
          </w:p>
        </w:tc>
        <w:tc>
          <w:tcPr>
            <w:tcW w:w="66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2</w:t>
            </w:r>
          </w:p>
        </w:tc>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1</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1</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3</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4</w:t>
            </w:r>
          </w:p>
        </w:tc>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50DE" w:rsidRPr="00F9708E" w:rsidRDefault="003F50DE" w:rsidP="003C31A7">
            <w:pPr>
              <w:spacing w:line="240" w:lineRule="auto"/>
              <w:jc w:val="center"/>
              <w:rPr>
                <w:rFonts w:ascii="Calibri" w:eastAsia="Times New Roman" w:hAnsi="Calibri" w:cs="Times New Roman"/>
                <w:b/>
                <w:color w:val="000000"/>
                <w:sz w:val="17"/>
                <w:szCs w:val="17"/>
                <w:lang w:eastAsia="hr-HR"/>
              </w:rPr>
            </w:pPr>
            <w:r>
              <w:rPr>
                <w:rFonts w:ascii="Calibri" w:eastAsia="Times New Roman" w:hAnsi="Calibri" w:cs="Times New Roman"/>
                <w:b/>
                <w:color w:val="000000"/>
                <w:sz w:val="17"/>
                <w:szCs w:val="17"/>
                <w:lang w:eastAsia="hr-HR"/>
              </w:rPr>
              <w:t>2</w:t>
            </w:r>
          </w:p>
        </w:tc>
      </w:tr>
    </w:tbl>
    <w:p w:rsidR="003F50DE" w:rsidRDefault="00BD4459" w:rsidP="003F50DE">
      <w:pPr>
        <w:pStyle w:val="Opistablice"/>
        <w:spacing w:before="120"/>
        <w:ind w:left="357" w:hanging="357"/>
      </w:pPr>
      <w:bookmarkStart w:id="229" w:name="_Ref462256892"/>
      <w:bookmarkStart w:id="230" w:name="_Toc462787912"/>
      <w:r w:rsidRPr="007A5148">
        <w:t xml:space="preserve">Usporedbe </w:t>
      </w:r>
      <w:r w:rsidR="00DB594A">
        <w:t xml:space="preserve">odgovora IT menadžera na neka </w:t>
      </w:r>
      <w:r>
        <w:t>kvantitativn</w:t>
      </w:r>
      <w:r w:rsidR="00DB594A">
        <w:t>a</w:t>
      </w:r>
      <w:r>
        <w:t xml:space="preserve"> </w:t>
      </w:r>
      <w:r w:rsidRPr="007A5148">
        <w:t>pitanja</w:t>
      </w:r>
      <w:bookmarkEnd w:id="228"/>
      <w:r w:rsidR="00DB594A">
        <w:t xml:space="preserve"> iz </w:t>
      </w:r>
      <w:r w:rsidR="00DB594A" w:rsidRPr="00DB594A">
        <w:rPr>
          <w:i/>
        </w:rPr>
        <w:t>Dubinskog</w:t>
      </w:r>
      <w:r w:rsidR="00BE414E">
        <w:rPr>
          <w:i/>
        </w:rPr>
        <w:t>a</w:t>
      </w:r>
      <w:r w:rsidR="00DB594A" w:rsidRPr="00DB594A">
        <w:rPr>
          <w:i/>
        </w:rPr>
        <w:t xml:space="preserve"> intervjua</w:t>
      </w:r>
      <w:r w:rsidR="00DB594A">
        <w:rPr>
          <w:rStyle w:val="FootnoteReference"/>
        </w:rPr>
        <w:footnoteReference w:id="76"/>
      </w:r>
      <w:bookmarkEnd w:id="229"/>
      <w:bookmarkEnd w:id="230"/>
    </w:p>
    <w:p w:rsidR="00BD4459" w:rsidRDefault="00BD4459" w:rsidP="00DB594A">
      <w:pPr>
        <w:pStyle w:val="Biljeka"/>
      </w:pPr>
    </w:p>
    <w:p w:rsidR="003F50DE" w:rsidRDefault="003F50DE" w:rsidP="003F50DE">
      <w:pPr>
        <w:pStyle w:val="Biljeka"/>
        <w:spacing w:before="120"/>
      </w:pPr>
    </w:p>
    <w:p w:rsidR="00BD4459" w:rsidRPr="007A5148" w:rsidRDefault="00BD4459" w:rsidP="00BD4459">
      <w:pPr>
        <w:contextualSpacing w:val="0"/>
        <w:jc w:val="left"/>
        <w:textboxTightWrap w:val="none"/>
        <w:rPr>
          <w:lang w:bidi="en-US"/>
        </w:rPr>
        <w:sectPr w:rsidR="00BD4459" w:rsidRPr="007A5148" w:rsidSect="00CD327C">
          <w:pgSz w:w="16838" w:h="11906" w:orient="landscape" w:code="9"/>
          <w:pgMar w:top="1418" w:right="1418" w:bottom="1418" w:left="1418" w:header="851" w:footer="851" w:gutter="0"/>
          <w:cols w:space="708"/>
          <w:docGrid w:linePitch="360"/>
        </w:sectPr>
      </w:pPr>
    </w:p>
    <w:p w:rsidR="00970B8C" w:rsidRDefault="00D339F5" w:rsidP="00AB32A1">
      <w:pPr>
        <w:pStyle w:val="Heading3"/>
      </w:pPr>
      <w:bookmarkStart w:id="231" w:name="_Toc462787783"/>
      <w:r>
        <w:t>Uloga i p</w:t>
      </w:r>
      <w:r w:rsidR="00970B8C">
        <w:t>oložaj IT menadžer</w:t>
      </w:r>
      <w:r w:rsidR="000C5113">
        <w:t>a</w:t>
      </w:r>
      <w:r w:rsidR="00970B8C">
        <w:t xml:space="preserve"> u organizaciji</w:t>
      </w:r>
      <w:bookmarkEnd w:id="231"/>
    </w:p>
    <w:p w:rsidR="00970B8C" w:rsidRDefault="00970B8C" w:rsidP="00970B8C">
      <w:r>
        <w:rPr>
          <w:lang w:bidi="en-US"/>
        </w:rPr>
        <w:t>IT menadžeri ovoga istraživanja u najvećoj su mjeri na visokom</w:t>
      </w:r>
      <w:r w:rsidR="00BE414E">
        <w:rPr>
          <w:lang w:bidi="en-US"/>
        </w:rPr>
        <w:t>e</w:t>
      </w:r>
      <w:r>
        <w:rPr>
          <w:lang w:bidi="en-US"/>
        </w:rPr>
        <w:t xml:space="preserve"> hijerarhijskom položaju. </w:t>
      </w:r>
      <w:r>
        <w:t>Članovi su uže ili proširene uprave ili odgovaraju izvršnom</w:t>
      </w:r>
      <w:r w:rsidR="00BE414E">
        <w:t>e</w:t>
      </w:r>
      <w:r>
        <w:t xml:space="preserve"> direktoru. Samo trojica odgovaraju direktoru financija. </w:t>
      </w:r>
    </w:p>
    <w:p w:rsidR="00970B8C" w:rsidRDefault="00970B8C" w:rsidP="00970B8C">
      <w:r>
        <w:t>Na žalost, samo su u tri slučaja IT menadžeri za svoju upravu kazali da posjeduj</w:t>
      </w:r>
      <w:r w:rsidR="006C6BED">
        <w:t>e</w:t>
      </w:r>
      <w:r>
        <w:t xml:space="preserve"> odgovarajuć</w:t>
      </w:r>
      <w:r w:rsidR="00DA2E12">
        <w:t>a</w:t>
      </w:r>
      <w:r>
        <w:t xml:space="preserve"> znanja za razumijevanje IKT-a</w:t>
      </w:r>
      <w:r w:rsidR="00DA2E12">
        <w:t>.</w:t>
      </w:r>
      <w:r>
        <w:t xml:space="preserve"> </w:t>
      </w:r>
      <w:r w:rsidR="00DA2E12">
        <w:t>S</w:t>
      </w:r>
      <w:r>
        <w:t xml:space="preserve"> polovičnim</w:t>
      </w:r>
      <w:r w:rsidR="00BE414E">
        <w:t xml:space="preserve"> su</w:t>
      </w:r>
      <w:r>
        <w:t xml:space="preserve"> znanjima </w:t>
      </w:r>
      <w:r w:rsidR="00DA2E12">
        <w:t>svoju upravu ocijenila</w:t>
      </w:r>
      <w:r>
        <w:t xml:space="preserve"> još tri </w:t>
      </w:r>
      <w:r w:rsidR="00DA2E12">
        <w:t>IT menadžera</w:t>
      </w:r>
      <w:r w:rsidR="006C6BED">
        <w:t>,</w:t>
      </w:r>
      <w:r w:rsidR="00DA2E12">
        <w:t xml:space="preserve"> </w:t>
      </w:r>
      <w:r>
        <w:t>dok su ostalih pet</w:t>
      </w:r>
      <w:r w:rsidR="005E7F14">
        <w:t xml:space="preserve"> svoju upravu</w:t>
      </w:r>
      <w:r>
        <w:t xml:space="preserve"> negativno ocijeni</w:t>
      </w:r>
      <w:r w:rsidR="005E7F14">
        <w:t>li</w:t>
      </w:r>
      <w:r w:rsidR="00DA2E12">
        <w:t xml:space="preserve"> u pitanju razine IKT znanja</w:t>
      </w:r>
      <w:r>
        <w:t xml:space="preserve">. U slučajevima </w:t>
      </w:r>
      <w:r w:rsidR="005E7F14">
        <w:t xml:space="preserve">u kojima su IT menadžeri dali </w:t>
      </w:r>
      <w:r>
        <w:t>pozitivn</w:t>
      </w:r>
      <w:r w:rsidR="005E7F14">
        <w:t>e ocjene,</w:t>
      </w:r>
      <w:r>
        <w:t xml:space="preserve"> uprava je sastavljena od mlađih ljudi koji su odgovarajuće IKT pismeni. U jednom je slučaju, kod organizacije br. 5 </w:t>
      </w:r>
      <w:r w:rsidRPr="00DA1481">
        <w:rPr>
          <w:i/>
        </w:rPr>
        <w:t>predsjednik uprave je prije bio IT menadžer</w:t>
      </w:r>
      <w:r w:rsidR="00E65B4D">
        <w:t>.</w:t>
      </w:r>
      <w:r>
        <w:t xml:space="preserve"> </w:t>
      </w:r>
      <w:r w:rsidR="00E65B4D">
        <w:t>T</w:t>
      </w:r>
      <w:r>
        <w:t>o je zasigurno vrlo rijedak slučaj u praksi i kod nas i u svijetu, osim kad se radi o organizacijama koje</w:t>
      </w:r>
      <w:r w:rsidR="00DA2E12">
        <w:t xml:space="preserve"> nude IKT usluge ili proizvode drugima, </w:t>
      </w:r>
      <w:r>
        <w:t xml:space="preserve">no takva vrsta organizacija ovdje nije razmatrana. Razlozi koje navode IT menadžeri kako bi potkrijepili negativne odgovore u vezi </w:t>
      </w:r>
      <w:r w:rsidR="00861377">
        <w:t xml:space="preserve">sa </w:t>
      </w:r>
      <w:r>
        <w:t>svoj</w:t>
      </w:r>
      <w:r w:rsidR="00861377">
        <w:t>om</w:t>
      </w:r>
      <w:r>
        <w:t xml:space="preserve"> uprav</w:t>
      </w:r>
      <w:r w:rsidR="00861377">
        <w:t>om</w:t>
      </w:r>
      <w:r>
        <w:t xml:space="preserve"> i razin</w:t>
      </w:r>
      <w:r w:rsidR="00861377">
        <w:t>om</w:t>
      </w:r>
      <w:r>
        <w:t xml:space="preserve"> njihovih IKT znanja su: </w:t>
      </w:r>
      <w:r w:rsidRPr="00A20FBE">
        <w:rPr>
          <w:i/>
        </w:rPr>
        <w:t>nemaju vremena, volje, a ni znanja</w:t>
      </w:r>
      <w:r>
        <w:t xml:space="preserve">; </w:t>
      </w:r>
      <w:r w:rsidRPr="00A20FBE">
        <w:rPr>
          <w:i/>
        </w:rPr>
        <w:t>nije im to „</w:t>
      </w:r>
      <w:r w:rsidR="00C14D20">
        <w:rPr>
          <w:i/>
        </w:rPr>
        <w:t>kor</w:t>
      </w:r>
      <w:r w:rsidRPr="00A20FBE">
        <w:rPr>
          <w:i/>
        </w:rPr>
        <w:t xml:space="preserve"> biznis</w:t>
      </w:r>
      <w:r>
        <w:t>“</w:t>
      </w:r>
      <w:r w:rsidR="00E65B4D">
        <w:rPr>
          <w:rStyle w:val="FootnoteReference"/>
        </w:rPr>
        <w:footnoteReference w:id="77"/>
      </w:r>
      <w:r>
        <w:t xml:space="preserve"> ili </w:t>
      </w:r>
      <w:r w:rsidRPr="00A20FBE">
        <w:rPr>
          <w:i/>
        </w:rPr>
        <w:t>raspolažu znanjima</w:t>
      </w:r>
      <w:r>
        <w:rPr>
          <w:i/>
        </w:rPr>
        <w:t>, ali samo na</w:t>
      </w:r>
      <w:r w:rsidRPr="00A20FBE">
        <w:rPr>
          <w:i/>
        </w:rPr>
        <w:t xml:space="preserve"> korisničkoj razini</w:t>
      </w:r>
      <w:r>
        <w:t xml:space="preserve">. </w:t>
      </w:r>
    </w:p>
    <w:p w:rsidR="00BD0D89" w:rsidRDefault="00970B8C" w:rsidP="009837CA">
      <w:r>
        <w:t xml:space="preserve">Važno je za uočiti da su svi IT menadžeri iz </w:t>
      </w:r>
      <w:r w:rsidR="00861377">
        <w:t>triju</w:t>
      </w:r>
      <w:r>
        <w:t xml:space="preserve"> organizacij</w:t>
      </w:r>
      <w:r w:rsidR="00861377">
        <w:t>a</w:t>
      </w:r>
      <w:r>
        <w:t xml:space="preserve"> u kojima uprava posjeduje odgovarajuća IKT znanja za razumijevanje IKT-a uključeni </w:t>
      </w:r>
      <w:r w:rsidRPr="007A5148">
        <w:t xml:space="preserve">u strateške odluke </w:t>
      </w:r>
      <w:r>
        <w:t xml:space="preserve">svoje </w:t>
      </w:r>
      <w:r w:rsidRPr="007A5148">
        <w:t>organizacije</w:t>
      </w:r>
      <w:r>
        <w:t xml:space="preserve">, dok je kod ostalih 7 </w:t>
      </w:r>
      <w:r w:rsidR="00DA2E12">
        <w:t>organizacija</w:t>
      </w:r>
      <w:r w:rsidR="00861377">
        <w:t>,</w:t>
      </w:r>
      <w:r w:rsidR="00DA2E12">
        <w:t xml:space="preserve"> </w:t>
      </w:r>
      <w:r>
        <w:t>gdje uprava nije</w:t>
      </w:r>
      <w:r w:rsidR="006C6BED">
        <w:t xml:space="preserve"> odgovarajuće</w:t>
      </w:r>
      <w:r>
        <w:t xml:space="preserve"> IKT pismena, samo jedan IT menadžer</w:t>
      </w:r>
      <w:r w:rsidR="00BD0D89">
        <w:t xml:space="preserve"> sudjeluje u donošenju strateških odluka za organizaciju</w:t>
      </w:r>
      <w:r w:rsidR="00861377">
        <w:t>.</w:t>
      </w:r>
    </w:p>
    <w:p w:rsidR="00992234" w:rsidRDefault="00992234" w:rsidP="00992234">
      <w:pPr>
        <w:rPr>
          <w:i/>
        </w:rPr>
      </w:pPr>
      <w:r>
        <w:t xml:space="preserve">Na pitanje </w:t>
      </w:r>
      <w:r w:rsidRPr="00992234">
        <w:t>nudi</w:t>
      </w:r>
      <w:r>
        <w:t xml:space="preserve"> li njihov IT sektor</w:t>
      </w:r>
      <w:r w:rsidRPr="00992234">
        <w:t xml:space="preserve"> korisnicima kvalitetne IKT usluge</w:t>
      </w:r>
      <w:r>
        <w:t>, svi su odgovorili s da, iako neki od njih navode kako uvijek postoji prostor za poboljšanje</w:t>
      </w:r>
      <w:r w:rsidR="00861377">
        <w:t>,</w:t>
      </w:r>
      <w:r>
        <w:t xml:space="preserve"> što često ovisi </w:t>
      </w:r>
      <w:r w:rsidRPr="00992234">
        <w:t xml:space="preserve">o </w:t>
      </w:r>
      <w:r w:rsidRPr="00992234">
        <w:rPr>
          <w:i/>
        </w:rPr>
        <w:t>suradnji i razumijevanju druge strane</w:t>
      </w:r>
      <w:r>
        <w:t>, tj. korisnika IKT-a i uprave.</w:t>
      </w:r>
      <w:r w:rsidR="000F68D4">
        <w:t xml:space="preserve"> </w:t>
      </w:r>
      <w:r>
        <w:t>Među razlozima koji otežavaju pružanje kvalitetnih IKT usluga navode kako bi o</w:t>
      </w:r>
      <w:r w:rsidRPr="00992234">
        <w:t>rganizacija</w:t>
      </w:r>
      <w:r w:rsidRPr="00992234">
        <w:rPr>
          <w:i/>
        </w:rPr>
        <w:t xml:space="preserve"> trebala bolje prihvaćati nova načela poslovanja koja promiču IKT projekti.</w:t>
      </w:r>
      <w:r>
        <w:t xml:space="preserve"> Trebalo bi biti</w:t>
      </w:r>
      <w:r>
        <w:rPr>
          <w:i/>
        </w:rPr>
        <w:t xml:space="preserve"> </w:t>
      </w:r>
      <w:r w:rsidRPr="00992234">
        <w:rPr>
          <w:i/>
        </w:rPr>
        <w:t>više volje</w:t>
      </w:r>
      <w:r>
        <w:rPr>
          <w:i/>
        </w:rPr>
        <w:t xml:space="preserve"> i</w:t>
      </w:r>
      <w:r w:rsidRPr="00992234">
        <w:rPr>
          <w:i/>
        </w:rPr>
        <w:t xml:space="preserve"> svijesti od strane onih koji odlučuju</w:t>
      </w:r>
      <w:r>
        <w:rPr>
          <w:i/>
        </w:rPr>
        <w:t xml:space="preserve"> jer</w:t>
      </w:r>
      <w:r>
        <w:t xml:space="preserve"> </w:t>
      </w:r>
      <w:r w:rsidRPr="00992234">
        <w:rPr>
          <w:i/>
        </w:rPr>
        <w:t>ovisimo o upravi koja u pravilu ne želi dati novce</w:t>
      </w:r>
      <w:r>
        <w:rPr>
          <w:i/>
        </w:rPr>
        <w:t>.</w:t>
      </w:r>
    </w:p>
    <w:p w:rsidR="00C14D20" w:rsidRDefault="00992234" w:rsidP="000F68D4">
      <w:r>
        <w:t>Oko pitanja k</w:t>
      </w:r>
      <w:r w:rsidRPr="00992234">
        <w:t xml:space="preserve">oliko višegodišnja recesija utječe na </w:t>
      </w:r>
      <w:r>
        <w:t xml:space="preserve">njihovu </w:t>
      </w:r>
      <w:r w:rsidRPr="00992234">
        <w:t>ulogu, status te svakodnevni rad i odluke</w:t>
      </w:r>
      <w:r>
        <w:t xml:space="preserve">, IT menadžeri su </w:t>
      </w:r>
      <w:r w:rsidR="003F60DE">
        <w:t xml:space="preserve">podijeljeni na one koji ne ističu probleme s recesijom i one na koje recesija znatno utječe. Tako IT menadžeri nekih društvenih organizacija smatraju da ih recesija nije dotakla jer </w:t>
      </w:r>
      <w:r w:rsidR="003F60DE" w:rsidRPr="003F60DE">
        <w:rPr>
          <w:i/>
        </w:rPr>
        <w:t>U javnom sektoru nema recesije!</w:t>
      </w:r>
      <w:r w:rsidR="00861377">
        <w:t>,</w:t>
      </w:r>
      <w:r w:rsidR="003F60DE">
        <w:t xml:space="preserve"> drugi pak ističu</w:t>
      </w:r>
      <w:r w:rsidR="003F60DE" w:rsidRPr="003F60DE">
        <w:t xml:space="preserve"> kako</w:t>
      </w:r>
      <w:r w:rsidR="003F60DE" w:rsidRPr="003F60DE">
        <w:rPr>
          <w:i/>
        </w:rPr>
        <w:t xml:space="preserve"> zbog toga što se vrti manje novaca i manje se investira u tehnologij</w:t>
      </w:r>
      <w:r w:rsidR="003F60DE">
        <w:rPr>
          <w:i/>
        </w:rPr>
        <w:t xml:space="preserve">u </w:t>
      </w:r>
      <w:r w:rsidR="003F60DE" w:rsidRPr="003F60DE">
        <w:t>i</w:t>
      </w:r>
      <w:r w:rsidR="003F60DE">
        <w:t>li vide povremeni utjecaj recesije</w:t>
      </w:r>
      <w:r w:rsidR="003F60DE" w:rsidRPr="003F60DE">
        <w:rPr>
          <w:i/>
        </w:rPr>
        <w:t>, ovisno o političkoj situaciji</w:t>
      </w:r>
      <w:r w:rsidR="006C6BED">
        <w:rPr>
          <w:i/>
        </w:rPr>
        <w:t>,</w:t>
      </w:r>
      <w:r w:rsidR="003F60DE" w:rsidRPr="003F60DE">
        <w:rPr>
          <w:i/>
        </w:rPr>
        <w:t xml:space="preserve"> budući da smo mi državna tv</w:t>
      </w:r>
      <w:r w:rsidR="003F60DE">
        <w:rPr>
          <w:i/>
        </w:rPr>
        <w:t>rtka</w:t>
      </w:r>
      <w:r w:rsidR="003F60DE" w:rsidRPr="003F60DE">
        <w:t>.</w:t>
      </w:r>
    </w:p>
    <w:p w:rsidR="00992234" w:rsidRDefault="003F60DE" w:rsidP="000F68D4">
      <w:r>
        <w:t>IT menadžeri privatnih organizacija ističu većinom negativne konotacije recesije</w:t>
      </w:r>
      <w:r w:rsidRPr="000F68D4">
        <w:rPr>
          <w:i/>
        </w:rPr>
        <w:t xml:space="preserve">: smanjen je broj projekata – nema novih rješenja, zaustavljene su investicije u IKT, </w:t>
      </w:r>
      <w:r w:rsidR="00C14D20">
        <w:rPr>
          <w:i/>
        </w:rPr>
        <w:t>p</w:t>
      </w:r>
      <w:r w:rsidRPr="000F68D4">
        <w:rPr>
          <w:i/>
        </w:rPr>
        <w:t>roblemi s plaćanjem dobavljača, nabav</w:t>
      </w:r>
      <w:r w:rsidR="000F68D4" w:rsidRPr="000F68D4">
        <w:rPr>
          <w:i/>
        </w:rPr>
        <w:t>k</w:t>
      </w:r>
      <w:r w:rsidRPr="000F68D4">
        <w:rPr>
          <w:i/>
        </w:rPr>
        <w:t xml:space="preserve">om opreme, veća </w:t>
      </w:r>
      <w:r w:rsidR="000F68D4" w:rsidRPr="000F68D4">
        <w:rPr>
          <w:i/>
        </w:rPr>
        <w:t xml:space="preserve">je </w:t>
      </w:r>
      <w:r w:rsidRPr="000F68D4">
        <w:rPr>
          <w:i/>
        </w:rPr>
        <w:t>fluktuacija ljudi zbog loših uvjeta</w:t>
      </w:r>
      <w:r w:rsidR="00C14D20">
        <w:rPr>
          <w:i/>
        </w:rPr>
        <w:t xml:space="preserve"> </w:t>
      </w:r>
      <w:r w:rsidR="00C14D20" w:rsidRPr="00C14D20">
        <w:t>te</w:t>
      </w:r>
      <w:r w:rsidRPr="000F68D4">
        <w:rPr>
          <w:i/>
        </w:rPr>
        <w:t xml:space="preserve"> </w:t>
      </w:r>
      <w:r w:rsidR="000F68D4" w:rsidRPr="000F68D4">
        <w:rPr>
          <w:i/>
        </w:rPr>
        <w:t xml:space="preserve">prisutno </w:t>
      </w:r>
      <w:r w:rsidR="00C14D20">
        <w:rPr>
          <w:i/>
        </w:rPr>
        <w:t xml:space="preserve">je </w:t>
      </w:r>
      <w:r w:rsidRPr="000F68D4">
        <w:rPr>
          <w:i/>
        </w:rPr>
        <w:t>kaskanje s implementacijom novih verzija softvera</w:t>
      </w:r>
      <w:r w:rsidR="006C6BED">
        <w:rPr>
          <w:i/>
        </w:rPr>
        <w:t xml:space="preserve"> i</w:t>
      </w:r>
      <w:r w:rsidR="000F68D4" w:rsidRPr="000F68D4">
        <w:rPr>
          <w:i/>
        </w:rPr>
        <w:t xml:space="preserve"> u tehnološkom smo zaostatku</w:t>
      </w:r>
      <w:r w:rsidR="000F68D4">
        <w:t xml:space="preserve">. Za njih su pak </w:t>
      </w:r>
      <w:r w:rsidR="006C6BED">
        <w:t xml:space="preserve">neke </w:t>
      </w:r>
      <w:r w:rsidR="000F68D4">
        <w:t>konotacije recesije</w:t>
      </w:r>
      <w:r w:rsidR="00861377">
        <w:t xml:space="preserve"> pozitivne</w:t>
      </w:r>
      <w:r w:rsidR="000F68D4">
        <w:t xml:space="preserve">: </w:t>
      </w:r>
      <w:r w:rsidR="000F68D4">
        <w:rPr>
          <w:i/>
        </w:rPr>
        <w:t>m</w:t>
      </w:r>
      <w:r w:rsidRPr="000F68D4">
        <w:rPr>
          <w:i/>
        </w:rPr>
        <w:t>etodologija procjene učinkovitosti je unaprijeđena, a to je dobro</w:t>
      </w:r>
      <w:r w:rsidR="000F68D4" w:rsidRPr="000F68D4">
        <w:rPr>
          <w:i/>
        </w:rPr>
        <w:t xml:space="preserve"> i više smo fokusirani na troškove što je </w:t>
      </w:r>
      <w:r w:rsidR="000F68D4">
        <w:rPr>
          <w:i/>
        </w:rPr>
        <w:t xml:space="preserve">također </w:t>
      </w:r>
      <w:r w:rsidR="000F68D4" w:rsidRPr="000F68D4">
        <w:rPr>
          <w:i/>
        </w:rPr>
        <w:t>dobro.</w:t>
      </w:r>
      <w:r w:rsidR="000F68D4">
        <w:t xml:space="preserve"> </w:t>
      </w:r>
    </w:p>
    <w:p w:rsidR="000D644C" w:rsidRDefault="000F68D4" w:rsidP="000D644C">
      <w:r>
        <w:t xml:space="preserve">U pitanju kako sami </w:t>
      </w:r>
      <w:r w:rsidRPr="000F68D4">
        <w:t>procjenjuj</w:t>
      </w:r>
      <w:r>
        <w:t>u</w:t>
      </w:r>
      <w:r w:rsidRPr="000F68D4">
        <w:t xml:space="preserve"> važnost </w:t>
      </w:r>
      <w:r>
        <w:t>svoje</w:t>
      </w:r>
      <w:r w:rsidRPr="000F68D4">
        <w:t xml:space="preserve"> uloge </w:t>
      </w:r>
      <w:r>
        <w:t>u</w:t>
      </w:r>
      <w:r w:rsidRPr="000F68D4">
        <w:t xml:space="preserve"> organizacij</w:t>
      </w:r>
      <w:r>
        <w:t>i i j</w:t>
      </w:r>
      <w:r w:rsidRPr="000F68D4">
        <w:t>e li ona jasna svima</w:t>
      </w:r>
      <w:r w:rsidR="00966026">
        <w:t xml:space="preserve">, 7 ih je odgovorilo kako je njihova uloga u organizaciji jako važna, dvojica su </w:t>
      </w:r>
      <w:r w:rsidR="0065458A">
        <w:t>odgovoril</w:t>
      </w:r>
      <w:r w:rsidR="008973BF">
        <w:t>a</w:t>
      </w:r>
      <w:r w:rsidR="0065458A">
        <w:t xml:space="preserve"> kako je djelomično važna, a samo jedan je rekao kao </w:t>
      </w:r>
      <w:r w:rsidR="0065458A" w:rsidRPr="0065458A">
        <w:rPr>
          <w:i/>
        </w:rPr>
        <w:t>uo</w:t>
      </w:r>
      <w:r w:rsidR="0065458A">
        <w:rPr>
          <w:i/>
        </w:rPr>
        <w:t>p</w:t>
      </w:r>
      <w:r w:rsidR="0065458A" w:rsidRPr="0065458A">
        <w:rPr>
          <w:i/>
        </w:rPr>
        <w:t>će nije važna</w:t>
      </w:r>
      <w:r w:rsidR="0065458A">
        <w:t xml:space="preserve">. Na žalost, nije svugdje i dovoljno jasna </w:t>
      </w:r>
      <w:r w:rsidR="00237880">
        <w:t xml:space="preserve">korisnicima IKT-a i upravi, </w:t>
      </w:r>
      <w:r w:rsidR="0065458A" w:rsidRPr="0065458A">
        <w:rPr>
          <w:i/>
        </w:rPr>
        <w:t>osim u ekscesnim situacijama</w:t>
      </w:r>
      <w:r w:rsidR="0065458A">
        <w:t>. U</w:t>
      </w:r>
      <w:r w:rsidR="0065458A" w:rsidRPr="000F68D4">
        <w:t>naprijediti razumijevanje njene važnosti</w:t>
      </w:r>
      <w:r w:rsidR="0065458A">
        <w:t xml:space="preserve"> bi se moglo: </w:t>
      </w:r>
      <w:r w:rsidR="0065458A" w:rsidRPr="0065458A">
        <w:rPr>
          <w:i/>
        </w:rPr>
        <w:t>povremenim edukacijama kao npr. što konkretno IT sektor radi i koje su međuovisnosti, sazrijevanjem društva i okoline kroz uspješne IKT projekte</w:t>
      </w:r>
      <w:r w:rsidR="0065458A">
        <w:rPr>
          <w:i/>
        </w:rPr>
        <w:t>,</w:t>
      </w:r>
      <w:r w:rsidR="0065458A" w:rsidRPr="0065458A">
        <w:rPr>
          <w:i/>
        </w:rPr>
        <w:t xml:space="preserve"> potreban je bolji „Interni PR“ </w:t>
      </w:r>
      <w:r w:rsidR="0065458A">
        <w:t xml:space="preserve">zatim </w:t>
      </w:r>
      <w:r w:rsidR="0065458A" w:rsidRPr="0065458A">
        <w:rPr>
          <w:i/>
        </w:rPr>
        <w:t xml:space="preserve">neformalnim edukacijama, ciljanim prezentacijama, razgovorima na temu IKT-a, </w:t>
      </w:r>
      <w:r w:rsidR="0065458A">
        <w:rPr>
          <w:i/>
        </w:rPr>
        <w:t xml:space="preserve">ciljanom </w:t>
      </w:r>
      <w:r w:rsidR="0065458A" w:rsidRPr="0065458A">
        <w:rPr>
          <w:i/>
        </w:rPr>
        <w:t>komunikacij</w:t>
      </w:r>
      <w:r w:rsidR="0065458A">
        <w:rPr>
          <w:i/>
        </w:rPr>
        <w:t>om</w:t>
      </w:r>
      <w:r w:rsidR="0065458A" w:rsidRPr="0065458A">
        <w:rPr>
          <w:i/>
        </w:rPr>
        <w:t xml:space="preserve"> i edukacij</w:t>
      </w:r>
      <w:r w:rsidR="0065458A">
        <w:rPr>
          <w:i/>
        </w:rPr>
        <w:t>om</w:t>
      </w:r>
      <w:r w:rsidR="0065458A" w:rsidRPr="0065458A">
        <w:rPr>
          <w:i/>
        </w:rPr>
        <w:t xml:space="preserve"> korisnika i uprave</w:t>
      </w:r>
      <w:r w:rsidR="0065458A">
        <w:rPr>
          <w:i/>
        </w:rPr>
        <w:t xml:space="preserve">. </w:t>
      </w:r>
      <w:r w:rsidR="0065458A">
        <w:t>IT menadžer iz društvene organizacije br. 3, ističe</w:t>
      </w:r>
      <w:r w:rsidR="0065458A" w:rsidRPr="0065458A">
        <w:t xml:space="preserve"> kako</w:t>
      </w:r>
      <w:r w:rsidR="0065458A" w:rsidRPr="0065458A">
        <w:rPr>
          <w:i/>
        </w:rPr>
        <w:t xml:space="preserve"> </w:t>
      </w:r>
      <w:r w:rsidR="0065458A">
        <w:rPr>
          <w:i/>
        </w:rPr>
        <w:t xml:space="preserve">treba postaviti </w:t>
      </w:r>
      <w:r w:rsidR="0065458A" w:rsidRPr="0065458A">
        <w:rPr>
          <w:i/>
        </w:rPr>
        <w:t>zdrave osnove u javnom sektoru</w:t>
      </w:r>
      <w:r w:rsidR="0065458A">
        <w:rPr>
          <w:i/>
        </w:rPr>
        <w:t>, a u</w:t>
      </w:r>
      <w:r w:rsidR="0065458A" w:rsidRPr="0065458A">
        <w:rPr>
          <w:i/>
        </w:rPr>
        <w:t>prava treba biti vrednovana prema uspjehu</w:t>
      </w:r>
      <w:r w:rsidR="0065458A">
        <w:rPr>
          <w:i/>
        </w:rPr>
        <w:t xml:space="preserve">, tj. </w:t>
      </w:r>
      <w:r w:rsidR="0065458A" w:rsidRPr="0065458A">
        <w:rPr>
          <w:i/>
        </w:rPr>
        <w:t>učinkovitosti. T</w:t>
      </w:r>
      <w:r w:rsidR="006C6BED">
        <w:rPr>
          <w:i/>
        </w:rPr>
        <w:t>ek t</w:t>
      </w:r>
      <w:r w:rsidR="0065458A" w:rsidRPr="0065458A">
        <w:rPr>
          <w:i/>
        </w:rPr>
        <w:t>ada se može očekivati i bolje vrednovanje IKT-a.</w:t>
      </w:r>
      <w:r w:rsidR="0065458A">
        <w:t xml:space="preserve"> </w:t>
      </w:r>
    </w:p>
    <w:p w:rsidR="00966026" w:rsidRPr="000D644C" w:rsidRDefault="000D644C" w:rsidP="002D153C">
      <w:r w:rsidRPr="000D644C">
        <w:t>K</w:t>
      </w:r>
      <w:r w:rsidR="00966026" w:rsidRPr="00966026">
        <w:t>oliko IT menadžeru za uspjeh pomaže visok položaj u hijerarhiji</w:t>
      </w:r>
      <w:r w:rsidRPr="000D644C">
        <w:t xml:space="preserve"> dovoljno govori to da su gotovo svi rekli kako je taj položaj bitan. Blizina</w:t>
      </w:r>
      <w:r w:rsidR="00966026" w:rsidRPr="000D644C">
        <w:t xml:space="preserve"> mjest</w:t>
      </w:r>
      <w:r w:rsidRPr="000D644C">
        <w:t>u</w:t>
      </w:r>
      <w:r w:rsidR="00966026" w:rsidRPr="000D644C">
        <w:t xml:space="preserve"> odlučivanja </w:t>
      </w:r>
      <w:r w:rsidRPr="000D644C">
        <w:t>omogućuje lakše prenošenje</w:t>
      </w:r>
      <w:r w:rsidR="006C6BED">
        <w:t xml:space="preserve"> informacija o</w:t>
      </w:r>
      <w:r w:rsidR="00966026" w:rsidRPr="000D644C">
        <w:t xml:space="preserve"> problem</w:t>
      </w:r>
      <w:r w:rsidR="006C6BED">
        <w:t>im</w:t>
      </w:r>
      <w:r w:rsidRPr="000D644C">
        <w:t>a</w:t>
      </w:r>
      <w:r w:rsidR="00966026" w:rsidRPr="000D644C">
        <w:t xml:space="preserve"> i </w:t>
      </w:r>
      <w:r w:rsidR="006C6BED">
        <w:t xml:space="preserve">njihovim </w:t>
      </w:r>
      <w:r w:rsidR="00966026" w:rsidRPr="000D644C">
        <w:t>rješenj</w:t>
      </w:r>
      <w:r w:rsidR="006C6BED">
        <w:t>im</w:t>
      </w:r>
      <w:r w:rsidRPr="000D644C">
        <w:t xml:space="preserve">a, </w:t>
      </w:r>
      <w:r w:rsidRPr="002D153C">
        <w:rPr>
          <w:i/>
        </w:rPr>
        <w:t>dobiva se mogućnosti odlučivati i sudjelovati u odlučivanju</w:t>
      </w:r>
      <w:r w:rsidRPr="000D644C">
        <w:t xml:space="preserve"> jer </w:t>
      </w:r>
      <w:r w:rsidR="002D153C" w:rsidRPr="002D153C">
        <w:rPr>
          <w:i/>
        </w:rPr>
        <w:t>n</w:t>
      </w:r>
      <w:r w:rsidRPr="002D153C">
        <w:rPr>
          <w:i/>
        </w:rPr>
        <w:t>ema nikakvog progresa IKT-a bez prava glasa IT menadžera</w:t>
      </w:r>
      <w:r w:rsidRPr="000D644C">
        <w:t xml:space="preserve"> i </w:t>
      </w:r>
      <w:r w:rsidRPr="002D153C">
        <w:rPr>
          <w:i/>
        </w:rPr>
        <w:t>stoga je važno biti visoko pozicioniran</w:t>
      </w:r>
      <w:r w:rsidRPr="000D644C">
        <w:t>.</w:t>
      </w:r>
      <w:r w:rsidR="002D153C">
        <w:t xml:space="preserve"> </w:t>
      </w:r>
      <w:r w:rsidRPr="000D644C">
        <w:t xml:space="preserve">Samo </w:t>
      </w:r>
      <w:r w:rsidR="004057EF">
        <w:t xml:space="preserve">je </w:t>
      </w:r>
      <w:r w:rsidRPr="000D644C">
        <w:t xml:space="preserve">jedan IT menadžer istaknuo kako visok položaj u hijerarhiji nije ključan, no </w:t>
      </w:r>
      <w:r w:rsidRPr="002D153C">
        <w:rPr>
          <w:i/>
        </w:rPr>
        <w:t>pomaže jer je lakše raditi</w:t>
      </w:r>
      <w:r w:rsidRPr="000D644C">
        <w:t>.</w:t>
      </w:r>
    </w:p>
    <w:p w:rsidR="00B7552D" w:rsidRDefault="00B7552D" w:rsidP="00B7552D">
      <w:r>
        <w:t>D</w:t>
      </w:r>
      <w:r w:rsidR="00966026" w:rsidRPr="00966026">
        <w:t>a se uloga IT menadžera uvelike promijenila u posljednje vrijeme</w:t>
      </w:r>
      <w:r w:rsidR="004057EF">
        <w:t>,</w:t>
      </w:r>
      <w:r>
        <w:t xml:space="preserve"> slažu se svi IT menadžeri.</w:t>
      </w:r>
      <w:r w:rsidR="00966026" w:rsidRPr="00966026">
        <w:t xml:space="preserve"> </w:t>
      </w:r>
      <w:r>
        <w:t>T</w:t>
      </w:r>
      <w:r w:rsidR="00966026" w:rsidRPr="00966026">
        <w:t>o</w:t>
      </w:r>
      <w:r w:rsidR="004057EF">
        <w:t xml:space="preserve"> se</w:t>
      </w:r>
      <w:r w:rsidR="00966026" w:rsidRPr="00966026">
        <w:t xml:space="preserve"> najbolje vidi</w:t>
      </w:r>
      <w:r>
        <w:t xml:space="preserve"> </w:t>
      </w:r>
      <w:r w:rsidRPr="00B7552D">
        <w:rPr>
          <w:i/>
        </w:rPr>
        <w:t>kroz s</w:t>
      </w:r>
      <w:r w:rsidR="00966026" w:rsidRPr="00B7552D">
        <w:rPr>
          <w:i/>
        </w:rPr>
        <w:t>manjene ovlasti loka</w:t>
      </w:r>
      <w:r w:rsidR="004057EF">
        <w:rPr>
          <w:i/>
        </w:rPr>
        <w:t>l</w:t>
      </w:r>
      <w:r w:rsidR="00966026" w:rsidRPr="00B7552D">
        <w:rPr>
          <w:i/>
        </w:rPr>
        <w:t>n</w:t>
      </w:r>
      <w:r w:rsidRPr="00B7552D">
        <w:rPr>
          <w:i/>
        </w:rPr>
        <w:t>i</w:t>
      </w:r>
      <w:r w:rsidR="00966026" w:rsidRPr="00B7552D">
        <w:rPr>
          <w:i/>
        </w:rPr>
        <w:t>m IT</w:t>
      </w:r>
      <w:r w:rsidRPr="00B7552D">
        <w:rPr>
          <w:i/>
        </w:rPr>
        <w:t xml:space="preserve"> sektorima putem</w:t>
      </w:r>
      <w:r w:rsidR="00966026" w:rsidRPr="00B7552D">
        <w:rPr>
          <w:i/>
        </w:rPr>
        <w:t xml:space="preserve"> </w:t>
      </w:r>
      <w:r w:rsidRPr="00B7552D">
        <w:rPr>
          <w:i/>
        </w:rPr>
        <w:t>c</w:t>
      </w:r>
      <w:r w:rsidR="00966026" w:rsidRPr="00B7552D">
        <w:rPr>
          <w:i/>
        </w:rPr>
        <w:t>entraliza</w:t>
      </w:r>
      <w:r w:rsidRPr="00B7552D">
        <w:rPr>
          <w:i/>
        </w:rPr>
        <w:t>cije</w:t>
      </w:r>
      <w:r w:rsidR="00966026" w:rsidRPr="00B7552D">
        <w:rPr>
          <w:i/>
        </w:rPr>
        <w:t xml:space="preserve"> sustav</w:t>
      </w:r>
      <w:r w:rsidRPr="00B7552D">
        <w:rPr>
          <w:i/>
        </w:rPr>
        <w:t>a,</w:t>
      </w:r>
      <w:r w:rsidR="006C6BED">
        <w:rPr>
          <w:i/>
        </w:rPr>
        <w:t xml:space="preserve"> zatim</w:t>
      </w:r>
      <w:r w:rsidR="00966026" w:rsidRPr="00B7552D">
        <w:rPr>
          <w:i/>
        </w:rPr>
        <w:t xml:space="preserve"> prevelik broj aplikacija na koje se poslovanje</w:t>
      </w:r>
      <w:r w:rsidRPr="00B7552D">
        <w:rPr>
          <w:i/>
        </w:rPr>
        <w:t xml:space="preserve"> oslanja, u</w:t>
      </w:r>
      <w:r w:rsidR="00966026" w:rsidRPr="00B7552D">
        <w:rPr>
          <w:i/>
        </w:rPr>
        <w:t>prava više uvažava mišljenja zbog povećane</w:t>
      </w:r>
      <w:r w:rsidRPr="00B7552D">
        <w:rPr>
          <w:i/>
        </w:rPr>
        <w:t xml:space="preserve"> potrebe i oslonjenosti na IKT, </w:t>
      </w:r>
      <w:r w:rsidR="00966026" w:rsidRPr="00B7552D">
        <w:rPr>
          <w:i/>
        </w:rPr>
        <w:t>mora</w:t>
      </w:r>
      <w:r w:rsidRPr="00B7552D">
        <w:rPr>
          <w:i/>
        </w:rPr>
        <w:t xml:space="preserve"> se</w:t>
      </w:r>
      <w:r w:rsidR="00966026" w:rsidRPr="00B7552D">
        <w:rPr>
          <w:i/>
        </w:rPr>
        <w:t xml:space="preserve"> više radit</w:t>
      </w:r>
      <w:r w:rsidRPr="00B7552D">
        <w:rPr>
          <w:i/>
        </w:rPr>
        <w:t>i na učinkovitosti, a IKT je taj koji to omogućava, b</w:t>
      </w:r>
      <w:r w:rsidR="00966026" w:rsidRPr="00B7552D">
        <w:rPr>
          <w:i/>
        </w:rPr>
        <w:t>ilo kakva poslovna inicijativa je postala i IKT inicijativa</w:t>
      </w:r>
      <w:r w:rsidRPr="00B7552D">
        <w:rPr>
          <w:i/>
        </w:rPr>
        <w:t>,</w:t>
      </w:r>
      <w:r w:rsidR="00966026" w:rsidRPr="00B7552D">
        <w:rPr>
          <w:i/>
        </w:rPr>
        <w:t xml:space="preserve"> </w:t>
      </w:r>
      <w:r w:rsidRPr="00B7552D">
        <w:rPr>
          <w:i/>
        </w:rPr>
        <w:t>p</w:t>
      </w:r>
      <w:r w:rsidR="00966026" w:rsidRPr="00B7552D">
        <w:rPr>
          <w:i/>
        </w:rPr>
        <w:t>otrebne su promjene kroz bolje prožimanje poslovanja i IKT-a.</w:t>
      </w:r>
      <w:r w:rsidRPr="00B7552D">
        <w:t xml:space="preserve"> </w:t>
      </w:r>
    </w:p>
    <w:p w:rsidR="004F1A96" w:rsidRPr="00570EEB" w:rsidRDefault="00B7552D" w:rsidP="009837CA">
      <w:r>
        <w:t>U</w:t>
      </w:r>
      <w:r w:rsidRPr="00966026">
        <w:t xml:space="preserve"> sljedećih 5 godina očekuju</w:t>
      </w:r>
      <w:r w:rsidR="007D2AAC">
        <w:t xml:space="preserve"> se</w:t>
      </w:r>
      <w:r>
        <w:t xml:space="preserve"> sljedeće </w:t>
      </w:r>
      <w:r w:rsidRPr="00966026">
        <w:t>promjene</w:t>
      </w:r>
      <w:r>
        <w:t xml:space="preserve">: </w:t>
      </w:r>
      <w:r w:rsidR="007D2AAC">
        <w:rPr>
          <w:i/>
        </w:rPr>
        <w:t>v</w:t>
      </w:r>
      <w:r w:rsidRPr="007D2AAC">
        <w:rPr>
          <w:i/>
        </w:rPr>
        <w:t>iše upravljanja, a manje operativnog rada,</w:t>
      </w:r>
      <w:r w:rsidR="00966026" w:rsidRPr="007D2AAC">
        <w:rPr>
          <w:i/>
        </w:rPr>
        <w:t xml:space="preserve"> </w:t>
      </w:r>
      <w:r w:rsidR="007D2AAC">
        <w:rPr>
          <w:i/>
        </w:rPr>
        <w:t xml:space="preserve">veće </w:t>
      </w:r>
      <w:r w:rsidR="007D2AAC" w:rsidRPr="007D2AAC">
        <w:rPr>
          <w:i/>
        </w:rPr>
        <w:t xml:space="preserve">uključivanje IT sektora i IT menadžera u donošenje odluka jer strateško odlučivanje bez sudjelovanja IT menadžera može dovesti do krivih odluka i nesagledivih posljedica po poslovanje, </w:t>
      </w:r>
      <w:r w:rsidR="00966026" w:rsidRPr="007D2AAC">
        <w:rPr>
          <w:i/>
        </w:rPr>
        <w:t>preseljenje poslovanja u virtualno okruženje</w:t>
      </w:r>
      <w:r w:rsidRPr="007D2AAC">
        <w:rPr>
          <w:i/>
        </w:rPr>
        <w:t xml:space="preserve">, </w:t>
      </w:r>
      <w:r w:rsidR="00966026" w:rsidRPr="007D2AAC">
        <w:rPr>
          <w:i/>
        </w:rPr>
        <w:t>više učinkovitost</w:t>
      </w:r>
      <w:r w:rsidRPr="007D2AAC">
        <w:rPr>
          <w:i/>
        </w:rPr>
        <w:t>i</w:t>
      </w:r>
      <w:r w:rsidR="007D2AAC" w:rsidRPr="007D2AAC">
        <w:rPr>
          <w:i/>
        </w:rPr>
        <w:t xml:space="preserve"> </w:t>
      </w:r>
      <w:r w:rsidR="006C6BED" w:rsidRPr="006C6BED">
        <w:t>i</w:t>
      </w:r>
      <w:r w:rsidR="006C6BED">
        <w:rPr>
          <w:i/>
        </w:rPr>
        <w:t xml:space="preserve"> </w:t>
      </w:r>
      <w:r w:rsidR="007D2AAC" w:rsidRPr="007D2AAC">
        <w:rPr>
          <w:i/>
        </w:rPr>
        <w:t>sve veća</w:t>
      </w:r>
      <w:r w:rsidR="00966026" w:rsidRPr="007D2AAC">
        <w:rPr>
          <w:i/>
        </w:rPr>
        <w:t xml:space="preserve"> mobilnost</w:t>
      </w:r>
      <w:r w:rsidR="007D2AAC" w:rsidRPr="007D2AAC">
        <w:rPr>
          <w:i/>
        </w:rPr>
        <w:t>.</w:t>
      </w:r>
    </w:p>
    <w:p w:rsidR="008B6A35" w:rsidRPr="007A5148" w:rsidRDefault="008B6A35" w:rsidP="008B6A35">
      <w:pPr>
        <w:sectPr w:rsidR="008B6A35" w:rsidRPr="007A5148" w:rsidSect="00CD327C">
          <w:pgSz w:w="11906" w:h="16838" w:code="9"/>
          <w:pgMar w:top="1418" w:right="1418" w:bottom="1418" w:left="1418" w:header="851" w:footer="851" w:gutter="0"/>
          <w:cols w:space="708"/>
          <w:docGrid w:linePitch="360"/>
        </w:sectPr>
      </w:pPr>
    </w:p>
    <w:p w:rsidR="00FD6ACF" w:rsidRPr="007A5148" w:rsidRDefault="00E97FCE" w:rsidP="00594E04">
      <w:pPr>
        <w:pStyle w:val="Opistablice"/>
      </w:pPr>
      <w:bookmarkStart w:id="232" w:name="_Ref453423511"/>
      <w:bookmarkStart w:id="233" w:name="_Ref453449542"/>
      <w:bookmarkStart w:id="234" w:name="_Ref453449544"/>
      <w:bookmarkStart w:id="235" w:name="_Ref453454734"/>
      <w:bookmarkStart w:id="236" w:name="_Ref453454779"/>
      <w:bookmarkStart w:id="237" w:name="_Toc462787913"/>
      <w:r>
        <w:t>Opći podaci, s</w:t>
      </w:r>
      <w:r w:rsidR="00FD6ACF" w:rsidRPr="007A5148">
        <w:t>vakodnevn</w:t>
      </w:r>
      <w:r>
        <w:t>e</w:t>
      </w:r>
      <w:r w:rsidR="00FD6ACF" w:rsidRPr="007A5148">
        <w:t xml:space="preserve"> aktivnosti i</w:t>
      </w:r>
      <w:r>
        <w:t xml:space="preserve"> </w:t>
      </w:r>
      <w:r w:rsidR="004D334F">
        <w:t xml:space="preserve">komunikacijska </w:t>
      </w:r>
      <w:r>
        <w:t>uloga</w:t>
      </w:r>
      <w:r w:rsidR="00FD6ACF" w:rsidRPr="007A5148">
        <w:t xml:space="preserve"> </w:t>
      </w:r>
      <w:r>
        <w:t xml:space="preserve">IT menadžera </w:t>
      </w:r>
      <w:r w:rsidR="00FD6ACF" w:rsidRPr="007A5148">
        <w:t>u organizaciji</w:t>
      </w:r>
      <w:bookmarkEnd w:id="232"/>
      <w:bookmarkEnd w:id="233"/>
      <w:bookmarkEnd w:id="234"/>
      <w:bookmarkEnd w:id="235"/>
      <w:bookmarkEnd w:id="236"/>
      <w:bookmarkEnd w:id="237"/>
    </w:p>
    <w:tbl>
      <w:tblPr>
        <w:tblStyle w:val="TableGrid"/>
        <w:tblW w:w="0" w:type="auto"/>
        <w:tblLook w:val="04A0" w:firstRow="1" w:lastRow="0" w:firstColumn="1" w:lastColumn="0" w:noHBand="0" w:noVBand="1"/>
      </w:tblPr>
      <w:tblGrid>
        <w:gridCol w:w="3604"/>
        <w:gridCol w:w="3210"/>
        <w:gridCol w:w="3209"/>
        <w:gridCol w:w="3969"/>
      </w:tblGrid>
      <w:tr w:rsidR="00FD6ACF" w:rsidRPr="007A5148" w:rsidTr="004B1C6E">
        <w:trPr>
          <w:trHeight w:val="909"/>
        </w:trPr>
        <w:tc>
          <w:tcPr>
            <w:tcW w:w="3652" w:type="dxa"/>
            <w:vAlign w:val="center"/>
          </w:tcPr>
          <w:p w:rsidR="00FD6ACF" w:rsidRPr="007A5148" w:rsidRDefault="00FD6ACF" w:rsidP="00166573">
            <w:pPr>
              <w:pStyle w:val="Sednjaslovautablici10pt"/>
              <w:rPr>
                <w:rStyle w:val="Emphasis"/>
                <w:b w:val="0"/>
                <w:i w:val="0"/>
                <w:iCs w:val="0"/>
              </w:rPr>
            </w:pPr>
            <w:r w:rsidRPr="007A5148">
              <w:rPr>
                <w:rStyle w:val="Emphasis"/>
                <w:i w:val="0"/>
              </w:rPr>
              <w:t xml:space="preserve">Organizacija / IT menadžer </w:t>
            </w:r>
            <w:r w:rsidR="0022711F">
              <w:rPr>
                <w:rStyle w:val="Emphasis"/>
                <w:i w:val="0"/>
                <w:iCs w:val="0"/>
              </w:rPr>
              <w:t>–</w:t>
            </w:r>
            <w:r w:rsidRPr="007A5148">
              <w:rPr>
                <w:rStyle w:val="Emphasis"/>
                <w:i w:val="0"/>
                <w:iCs w:val="0"/>
              </w:rPr>
              <w:t xml:space="preserve"> značajke</w:t>
            </w:r>
          </w:p>
        </w:tc>
        <w:tc>
          <w:tcPr>
            <w:tcW w:w="3260" w:type="dxa"/>
            <w:vAlign w:val="center"/>
          </w:tcPr>
          <w:p w:rsidR="00FD6ACF" w:rsidRPr="007A5148" w:rsidRDefault="00FD6ACF" w:rsidP="00166573">
            <w:pPr>
              <w:pStyle w:val="Sednjaslovautablici10pt"/>
              <w:rPr>
                <w:rStyle w:val="Emphasis"/>
                <w:b w:val="0"/>
                <w:i w:val="0"/>
              </w:rPr>
            </w:pPr>
            <w:r w:rsidRPr="007A5148">
              <w:rPr>
                <w:rStyle w:val="Emphasis"/>
                <w:i w:val="0"/>
              </w:rPr>
              <w:t>4 najznačajnije dnevne aktivnosti IT menadžera</w:t>
            </w:r>
          </w:p>
        </w:tc>
        <w:tc>
          <w:tcPr>
            <w:tcW w:w="3261" w:type="dxa"/>
            <w:vAlign w:val="center"/>
          </w:tcPr>
          <w:p w:rsidR="00FD6ACF" w:rsidRPr="007A5148" w:rsidRDefault="00FD6ACF" w:rsidP="00166573">
            <w:pPr>
              <w:pStyle w:val="Sednjaslovautablici10pt"/>
              <w:rPr>
                <w:rStyle w:val="Emphasis"/>
                <w:b w:val="0"/>
                <w:i w:val="0"/>
              </w:rPr>
            </w:pPr>
            <w:r w:rsidRPr="007A5148">
              <w:t>5 najvažnijih činitelja uspjeha IT menadžera</w:t>
            </w:r>
          </w:p>
        </w:tc>
        <w:tc>
          <w:tcPr>
            <w:tcW w:w="4045" w:type="dxa"/>
            <w:vAlign w:val="center"/>
          </w:tcPr>
          <w:p w:rsidR="00FD6ACF" w:rsidRPr="007A5148" w:rsidRDefault="00FD6ACF" w:rsidP="00166573">
            <w:pPr>
              <w:pStyle w:val="Sednjaslovautablici10pt"/>
              <w:rPr>
                <w:rStyle w:val="Emphasis"/>
                <w:b w:val="0"/>
                <w:i w:val="0"/>
              </w:rPr>
            </w:pPr>
            <w:r w:rsidRPr="007A5148">
              <w:rPr>
                <w:rStyle w:val="Emphasis"/>
                <w:i w:val="0"/>
              </w:rPr>
              <w:t>Komunikacijska uloga i kompetencije IT menadžera?</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1</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privatno/multinacionalna org.</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mr.</w:t>
            </w:r>
            <w:r w:rsidR="00A518F9">
              <w:rPr>
                <w:rFonts w:asciiTheme="minorHAnsi" w:hAnsiTheme="minorHAnsi"/>
                <w:sz w:val="18"/>
                <w:szCs w:val="18"/>
                <w:lang w:bidi="en-US"/>
              </w:rPr>
              <w:t xml:space="preserve"> </w:t>
            </w:r>
            <w:r w:rsidRPr="007A5148">
              <w:rPr>
                <w:rFonts w:asciiTheme="minorHAnsi" w:hAnsiTheme="minorHAnsi"/>
                <w:sz w:val="18"/>
                <w:szCs w:val="18"/>
                <w:lang w:bidi="en-US"/>
              </w:rPr>
              <w:t>sc.</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40-50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IT menadžer</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131</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18 godina (16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Direktoru financija</w:t>
            </w:r>
          </w:p>
          <w:p w:rsidR="006058CC" w:rsidRPr="006058CC" w:rsidRDefault="006058CC" w:rsidP="003C31A7">
            <w:pPr>
              <w:spacing w:line="240" w:lineRule="auto"/>
              <w:jc w:val="left"/>
              <w:rPr>
                <w:rFonts w:asciiTheme="minorHAnsi" w:hAnsiTheme="minorHAnsi"/>
                <w:b/>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4057EF">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u govoru i pismu</w:t>
            </w:r>
          </w:p>
        </w:tc>
        <w:tc>
          <w:tcPr>
            <w:tcW w:w="3260" w:type="dxa"/>
          </w:tcPr>
          <w:p w:rsidR="00FD6ACF" w:rsidRPr="007A5148" w:rsidRDefault="00FD6ACF" w:rsidP="003C31A7">
            <w:pPr>
              <w:pStyle w:val="ListParagraph"/>
              <w:numPr>
                <w:ilvl w:val="0"/>
                <w:numId w:val="6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Rješavanje tekuće problematike,</w:t>
            </w:r>
          </w:p>
          <w:p w:rsidR="00FD6ACF" w:rsidRPr="007A5148" w:rsidRDefault="00FD6ACF" w:rsidP="003C31A7">
            <w:pPr>
              <w:pStyle w:val="ListParagraph"/>
              <w:numPr>
                <w:ilvl w:val="0"/>
                <w:numId w:val="6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Operativni zadaci,</w:t>
            </w:r>
          </w:p>
          <w:p w:rsidR="00FD6ACF" w:rsidRPr="007A5148" w:rsidRDefault="00FD6ACF" w:rsidP="003C31A7">
            <w:pPr>
              <w:pStyle w:val="ListParagraph"/>
              <w:numPr>
                <w:ilvl w:val="0"/>
                <w:numId w:val="6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Rješavanje incidenata i zahtjeva korisnika,</w:t>
            </w:r>
          </w:p>
          <w:p w:rsidR="00FD6ACF" w:rsidRPr="007A5148" w:rsidRDefault="00FD6ACF" w:rsidP="003C31A7">
            <w:pPr>
              <w:pStyle w:val="ListParagraph"/>
              <w:numPr>
                <w:ilvl w:val="0"/>
                <w:numId w:val="6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Vođenje projekata (na zahtjev).</w:t>
            </w:r>
          </w:p>
        </w:tc>
        <w:tc>
          <w:tcPr>
            <w:tcW w:w="3261" w:type="dxa"/>
          </w:tcPr>
          <w:p w:rsidR="00FD6ACF" w:rsidRPr="007A5148" w:rsidRDefault="00FD6ACF" w:rsidP="003C31A7">
            <w:pPr>
              <w:pStyle w:val="ListParagraph"/>
              <w:numPr>
                <w:ilvl w:val="0"/>
                <w:numId w:val="66"/>
              </w:numPr>
              <w:spacing w:line="240" w:lineRule="auto"/>
              <w:ind w:left="170" w:hanging="170"/>
              <w:rPr>
                <w:rFonts w:asciiTheme="minorHAnsi" w:hAnsiTheme="minorHAnsi"/>
                <w:sz w:val="18"/>
                <w:szCs w:val="18"/>
                <w:lang w:bidi="en-US"/>
              </w:rPr>
            </w:pPr>
            <w:r w:rsidRPr="007A5148">
              <w:rPr>
                <w:rFonts w:asciiTheme="minorHAnsi" w:hAnsiTheme="minorHAnsi"/>
                <w:b/>
                <w:sz w:val="18"/>
                <w:szCs w:val="18"/>
                <w:lang w:bidi="en-US"/>
              </w:rPr>
              <w:t xml:space="preserve">Komunikacijske kompetencije (sposobnost prijenosa informacija jezikom koji korisnik razumije), </w:t>
            </w:r>
          </w:p>
          <w:p w:rsidR="00FD6ACF" w:rsidRPr="007A5148" w:rsidRDefault="00FD6ACF" w:rsidP="003C31A7">
            <w:pPr>
              <w:pStyle w:val="ListParagraph"/>
              <w:numPr>
                <w:ilvl w:val="0"/>
                <w:numId w:val="6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Tehnička IKT znanja,</w:t>
            </w:r>
          </w:p>
          <w:p w:rsidR="00FD6ACF" w:rsidRPr="007A5148" w:rsidRDefault="00FD6ACF" w:rsidP="003C31A7">
            <w:pPr>
              <w:pStyle w:val="ListParagraph"/>
              <w:numPr>
                <w:ilvl w:val="0"/>
                <w:numId w:val="6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Fer odnos s korisnicima – poslovna etika,</w:t>
            </w:r>
          </w:p>
          <w:p w:rsidR="00FD6ACF" w:rsidRPr="007A5148" w:rsidRDefault="00FD6ACF" w:rsidP="003C31A7">
            <w:pPr>
              <w:pStyle w:val="ListParagraph"/>
              <w:numPr>
                <w:ilvl w:val="0"/>
                <w:numId w:val="6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Uspjeh u vođenju projekata,</w:t>
            </w:r>
          </w:p>
          <w:p w:rsidR="00FD6ACF" w:rsidRPr="007A5148" w:rsidRDefault="00FD6ACF" w:rsidP="003C31A7">
            <w:pPr>
              <w:pStyle w:val="ListParagraph"/>
              <w:numPr>
                <w:ilvl w:val="0"/>
                <w:numId w:val="6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Financijske kompetencije.</w:t>
            </w: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Verbalna komunikacija </w:t>
            </w:r>
            <w:r w:rsidR="004057EF">
              <w:rPr>
                <w:rFonts w:asciiTheme="minorHAnsi" w:hAnsiTheme="minorHAnsi"/>
                <w:sz w:val="18"/>
                <w:szCs w:val="18"/>
                <w:lang w:bidi="en-US"/>
              </w:rPr>
              <w:t>–</w:t>
            </w:r>
            <w:r w:rsidRPr="007A5148">
              <w:rPr>
                <w:rFonts w:asciiTheme="minorHAnsi" w:hAnsiTheme="minorHAnsi"/>
                <w:sz w:val="18"/>
                <w:szCs w:val="18"/>
                <w:lang w:bidi="en-US"/>
              </w:rPr>
              <w:t xml:space="preserve"> zbog brzine i jednostavnosti</w:t>
            </w:r>
            <w:r w:rsidR="00C932D8">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Medij</w:t>
            </w:r>
            <w:r w:rsidR="00C932D8">
              <w:rPr>
                <w:rFonts w:asciiTheme="minorHAnsi" w:hAnsiTheme="minorHAnsi"/>
                <w:sz w:val="18"/>
                <w:szCs w:val="18"/>
                <w:lang w:bidi="en-US"/>
              </w:rPr>
              <w:t xml:space="preserve"> je</w:t>
            </w:r>
            <w:r w:rsidRPr="007A5148">
              <w:rPr>
                <w:rFonts w:asciiTheme="minorHAnsi" w:hAnsiTheme="minorHAnsi"/>
                <w:sz w:val="18"/>
                <w:szCs w:val="18"/>
                <w:lang w:bidi="en-US"/>
              </w:rPr>
              <w:t xml:space="preserve"> komunikacije telefon i elektronička pošta.</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Izazovi u komunikaciji s korisnicima i upravom u razumijevanju</w:t>
            </w:r>
            <w:r w:rsidR="00C932D8">
              <w:rPr>
                <w:rFonts w:asciiTheme="minorHAnsi" w:hAnsiTheme="minorHAnsi"/>
                <w:sz w:val="18"/>
                <w:szCs w:val="18"/>
                <w:lang w:bidi="en-US"/>
              </w:rPr>
              <w:t xml:space="preserve"> </w:t>
            </w:r>
            <w:r w:rsidRPr="007A5148">
              <w:rPr>
                <w:rFonts w:asciiTheme="minorHAnsi" w:hAnsiTheme="minorHAnsi"/>
                <w:sz w:val="18"/>
                <w:szCs w:val="18"/>
                <w:lang w:bidi="en-US"/>
              </w:rPr>
              <w:t>teme o kojoj se govori.</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Opća kultura</w:t>
            </w:r>
            <w:r w:rsidR="00C932D8">
              <w:rPr>
                <w:rFonts w:asciiTheme="minorHAnsi" w:hAnsiTheme="minorHAnsi"/>
                <w:sz w:val="18"/>
                <w:szCs w:val="18"/>
                <w:lang w:bidi="en-US"/>
              </w:rPr>
              <w:t xml:space="preserve"> </w:t>
            </w:r>
            <w:r w:rsidRPr="007A5148">
              <w:rPr>
                <w:rFonts w:asciiTheme="minorHAnsi" w:hAnsiTheme="minorHAnsi"/>
                <w:sz w:val="18"/>
                <w:szCs w:val="18"/>
                <w:lang w:bidi="en-US"/>
              </w:rPr>
              <w:t xml:space="preserve">jako </w:t>
            </w:r>
            <w:r w:rsidR="00C932D8">
              <w:rPr>
                <w:rFonts w:asciiTheme="minorHAnsi" w:hAnsiTheme="minorHAnsi"/>
                <w:sz w:val="18"/>
                <w:szCs w:val="18"/>
                <w:lang w:bidi="en-US"/>
              </w:rPr>
              <w:t xml:space="preserve">je </w:t>
            </w:r>
            <w:r w:rsidRPr="007A5148">
              <w:rPr>
                <w:rFonts w:asciiTheme="minorHAnsi" w:hAnsiTheme="minorHAnsi"/>
                <w:sz w:val="18"/>
                <w:szCs w:val="18"/>
                <w:lang w:bidi="en-US"/>
              </w:rPr>
              <w:t>važna, daje širinu i pomaže učinkovitu komunikaciju s ljudima iz drugih područja</w:t>
            </w:r>
            <w:r w:rsidR="00C932D8">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Komunikacijske kompetencije najvažnije </w:t>
            </w:r>
            <w:r w:rsidR="00C932D8">
              <w:rPr>
                <w:rFonts w:asciiTheme="minorHAnsi" w:hAnsiTheme="minorHAnsi"/>
                <w:sz w:val="18"/>
                <w:szCs w:val="18"/>
                <w:lang w:bidi="en-US"/>
              </w:rPr>
              <w:t xml:space="preserve">su </w:t>
            </w:r>
            <w:r w:rsidRPr="007A5148">
              <w:rPr>
                <w:rFonts w:asciiTheme="minorHAnsi" w:hAnsiTheme="minorHAnsi"/>
                <w:sz w:val="18"/>
                <w:szCs w:val="18"/>
                <w:lang w:bidi="en-US"/>
              </w:rPr>
              <w:t>za uspjeh.</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2</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privatno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VSS</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40-50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Direktor sektora informatike</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300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20 godina (12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Predsjedniku uprave</w:t>
            </w:r>
          </w:p>
          <w:p w:rsidR="006058CC" w:rsidRPr="007A5148" w:rsidRDefault="006058CC"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4057EF">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w:t>
            </w:r>
            <w:r>
              <w:rPr>
                <w:rFonts w:asciiTheme="minorHAnsi" w:hAnsiTheme="minorHAnsi"/>
                <w:sz w:val="18"/>
                <w:szCs w:val="18"/>
                <w:lang w:bidi="en-US"/>
              </w:rPr>
              <w:t xml:space="preserve">i FR. </w:t>
            </w:r>
            <w:r w:rsidRPr="006058CC">
              <w:rPr>
                <w:rFonts w:asciiTheme="minorHAnsi" w:hAnsiTheme="minorHAnsi"/>
                <w:sz w:val="18"/>
                <w:szCs w:val="18"/>
                <w:lang w:bidi="en-US"/>
              </w:rPr>
              <w:t>u govoru i pismu</w:t>
            </w:r>
          </w:p>
        </w:tc>
        <w:tc>
          <w:tcPr>
            <w:tcW w:w="3260" w:type="dxa"/>
          </w:tcPr>
          <w:p w:rsidR="00FD6ACF" w:rsidRPr="007A5148" w:rsidRDefault="00FD6ACF" w:rsidP="003C31A7">
            <w:pPr>
              <w:pStyle w:val="ListParagraph"/>
              <w:numPr>
                <w:ilvl w:val="0"/>
                <w:numId w:val="6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Odgovaranje na elektroničku poštu,</w:t>
            </w:r>
          </w:p>
          <w:p w:rsidR="00FD6ACF" w:rsidRPr="007A5148" w:rsidRDefault="00FD6ACF" w:rsidP="003C31A7">
            <w:pPr>
              <w:pStyle w:val="ListParagraph"/>
              <w:numPr>
                <w:ilvl w:val="0"/>
                <w:numId w:val="6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Rješavanje dnevnih problema,</w:t>
            </w:r>
          </w:p>
          <w:p w:rsidR="00FD6ACF" w:rsidRPr="007A5148" w:rsidRDefault="00FD6ACF" w:rsidP="003C31A7">
            <w:pPr>
              <w:pStyle w:val="ListParagraph"/>
              <w:numPr>
                <w:ilvl w:val="0"/>
                <w:numId w:val="6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Raspodjela zadataka suradnicima,</w:t>
            </w:r>
          </w:p>
          <w:p w:rsidR="00FD6ACF" w:rsidRPr="007A5148" w:rsidRDefault="00FD6ACF" w:rsidP="003C31A7">
            <w:pPr>
              <w:pStyle w:val="ListParagraph"/>
              <w:numPr>
                <w:ilvl w:val="0"/>
                <w:numId w:val="6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Ostali operativni pos</w:t>
            </w:r>
            <w:r w:rsidR="00992E7A">
              <w:rPr>
                <w:rFonts w:asciiTheme="minorHAnsi" w:hAnsiTheme="minorHAnsi"/>
                <w:sz w:val="18"/>
                <w:szCs w:val="18"/>
                <w:lang w:bidi="en-US"/>
              </w:rPr>
              <w:t>lovi</w:t>
            </w:r>
            <w:r w:rsidRPr="007A5148">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p>
        </w:tc>
        <w:tc>
          <w:tcPr>
            <w:tcW w:w="3261" w:type="dxa"/>
          </w:tcPr>
          <w:p w:rsidR="00FD6ACF" w:rsidRPr="007A5148" w:rsidRDefault="00FD6ACF" w:rsidP="003C31A7">
            <w:pPr>
              <w:pStyle w:val="ListParagraph"/>
              <w:numPr>
                <w:ilvl w:val="0"/>
                <w:numId w:val="65"/>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Poznavanje IKT posla – tehnički dio, </w:t>
            </w:r>
          </w:p>
          <w:p w:rsidR="00FD6ACF" w:rsidRPr="007A5148" w:rsidRDefault="00FD6ACF" w:rsidP="003C31A7">
            <w:pPr>
              <w:pStyle w:val="ListParagraph"/>
              <w:numPr>
                <w:ilvl w:val="0"/>
                <w:numId w:val="65"/>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Poznavanje poslovanja kojim se bavi organizacija,</w:t>
            </w:r>
          </w:p>
          <w:p w:rsidR="00FD6ACF" w:rsidRPr="007A5148" w:rsidRDefault="00FD6ACF" w:rsidP="003C31A7">
            <w:pPr>
              <w:pStyle w:val="ListParagraph"/>
              <w:numPr>
                <w:ilvl w:val="0"/>
                <w:numId w:val="65"/>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Meke vještine,</w:t>
            </w:r>
          </w:p>
          <w:p w:rsidR="00FD6ACF" w:rsidRPr="00992E7A" w:rsidRDefault="00FD6ACF" w:rsidP="004057EF">
            <w:pPr>
              <w:pStyle w:val="ListParagraph"/>
              <w:numPr>
                <w:ilvl w:val="0"/>
                <w:numId w:val="65"/>
              </w:numPr>
              <w:spacing w:before="100" w:beforeAutospacing="1" w:after="100" w:afterAutospacing="1"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Imati viziju </w:t>
            </w:r>
            <w:r w:rsidR="004057EF">
              <w:rPr>
                <w:rFonts w:asciiTheme="minorHAnsi" w:hAnsiTheme="minorHAnsi"/>
                <w:sz w:val="18"/>
                <w:szCs w:val="18"/>
                <w:lang w:bidi="en-US"/>
              </w:rPr>
              <w:t>–</w:t>
            </w:r>
            <w:r w:rsidRPr="00992E7A">
              <w:rPr>
                <w:rFonts w:asciiTheme="minorHAnsi" w:hAnsiTheme="minorHAnsi"/>
                <w:sz w:val="18"/>
                <w:szCs w:val="18"/>
                <w:lang w:bidi="en-US"/>
              </w:rPr>
              <w:t xml:space="preserve"> strateško razmišljanje</w:t>
            </w:r>
          </w:p>
          <w:p w:rsidR="00FD6ACF" w:rsidRPr="007A5148" w:rsidRDefault="00FD6ACF" w:rsidP="003C31A7">
            <w:pPr>
              <w:pStyle w:val="ListParagraph"/>
              <w:numPr>
                <w:ilvl w:val="0"/>
                <w:numId w:val="65"/>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Komunikacijske vještine</w:t>
            </w:r>
          </w:p>
          <w:p w:rsidR="00FD6ACF" w:rsidRPr="007A5148" w:rsidRDefault="00FD6ACF" w:rsidP="003C31A7">
            <w:pPr>
              <w:spacing w:line="240" w:lineRule="auto"/>
              <w:jc w:val="left"/>
              <w:rPr>
                <w:rFonts w:asciiTheme="minorHAnsi" w:hAnsiTheme="minorHAnsi"/>
                <w:sz w:val="18"/>
                <w:szCs w:val="18"/>
                <w:lang w:bidi="en-US"/>
              </w:rPr>
            </w:pP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Verbalna</w:t>
            </w:r>
            <w:r w:rsidR="00C932D8">
              <w:rPr>
                <w:rFonts w:asciiTheme="minorHAnsi" w:hAnsiTheme="minorHAnsi"/>
                <w:sz w:val="18"/>
                <w:szCs w:val="18"/>
                <w:lang w:bidi="en-US"/>
              </w:rPr>
              <w:t xml:space="preserve"> je</w:t>
            </w:r>
            <w:r w:rsidRPr="007A5148">
              <w:rPr>
                <w:rFonts w:asciiTheme="minorHAnsi" w:hAnsiTheme="minorHAnsi"/>
                <w:sz w:val="18"/>
                <w:szCs w:val="18"/>
                <w:lang w:bidi="en-US"/>
              </w:rPr>
              <w:t xml:space="preserve"> komunikacija bolja, no važno je izabrati pravi način </w:t>
            </w:r>
            <w:r w:rsidR="00C932D8">
              <w:rPr>
                <w:rFonts w:asciiTheme="minorHAnsi" w:hAnsiTheme="minorHAnsi"/>
                <w:sz w:val="18"/>
                <w:szCs w:val="18"/>
                <w:lang w:bidi="en-US"/>
              </w:rPr>
              <w:t xml:space="preserve">s </w:t>
            </w:r>
            <w:r w:rsidRPr="007A5148">
              <w:rPr>
                <w:rFonts w:asciiTheme="minorHAnsi" w:hAnsiTheme="minorHAnsi"/>
                <w:sz w:val="18"/>
                <w:szCs w:val="18"/>
                <w:lang w:bidi="en-US"/>
              </w:rPr>
              <w:t>obzirom na okolnosti.</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telefonom i e</w:t>
            </w:r>
            <w:r w:rsidR="003B76F5">
              <w:rPr>
                <w:rFonts w:asciiTheme="minorHAnsi" w:hAnsiTheme="minorHAnsi"/>
                <w:sz w:val="18"/>
                <w:szCs w:val="18"/>
                <w:lang w:bidi="en-US"/>
              </w:rPr>
              <w:t>-</w:t>
            </w:r>
            <w:r w:rsidRPr="007A5148">
              <w:rPr>
                <w:rFonts w:asciiTheme="minorHAnsi" w:hAnsiTheme="minorHAnsi"/>
                <w:sz w:val="18"/>
                <w:szCs w:val="18"/>
                <w:lang w:bidi="en-US"/>
              </w:rPr>
              <w:t>poštom.</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U komunikaciji s korisnicima i upravom treba razumjeti potrebe, prilagoditi se </w:t>
            </w:r>
            <w:r w:rsidR="004057EF">
              <w:rPr>
                <w:rFonts w:asciiTheme="minorHAnsi" w:hAnsiTheme="minorHAnsi"/>
                <w:sz w:val="18"/>
                <w:szCs w:val="18"/>
                <w:lang w:bidi="en-US"/>
              </w:rPr>
              <w:t>–</w:t>
            </w:r>
            <w:r w:rsidRPr="007A5148">
              <w:rPr>
                <w:rFonts w:asciiTheme="minorHAnsi" w:hAnsiTheme="minorHAnsi"/>
                <w:sz w:val="18"/>
                <w:szCs w:val="18"/>
                <w:lang w:bidi="en-US"/>
              </w:rPr>
              <w:t xml:space="preserve"> govoriti </w:t>
            </w:r>
            <w:r w:rsidRPr="007A5148">
              <w:rPr>
                <w:rFonts w:asciiTheme="minorHAnsi" w:hAnsiTheme="minorHAnsi"/>
                <w:i/>
                <w:sz w:val="18"/>
                <w:szCs w:val="18"/>
                <w:lang w:bidi="en-US"/>
              </w:rPr>
              <w:t>istim jezikom.</w:t>
            </w:r>
            <w:r w:rsidRPr="007A5148">
              <w:rPr>
                <w:rFonts w:asciiTheme="minorHAnsi" w:hAnsiTheme="minorHAnsi"/>
                <w:sz w:val="18"/>
                <w:szCs w:val="18"/>
                <w:lang w:bidi="en-US"/>
              </w:rPr>
              <w:t xml:space="preserve"> </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Opća </w:t>
            </w:r>
            <w:r w:rsidR="00C932D8">
              <w:rPr>
                <w:rFonts w:asciiTheme="minorHAnsi" w:hAnsiTheme="minorHAnsi"/>
                <w:sz w:val="18"/>
                <w:szCs w:val="18"/>
                <w:lang w:bidi="en-US"/>
              </w:rPr>
              <w:t xml:space="preserve">je </w:t>
            </w:r>
            <w:r w:rsidRPr="007A5148">
              <w:rPr>
                <w:rFonts w:asciiTheme="minorHAnsi" w:hAnsiTheme="minorHAnsi"/>
                <w:sz w:val="18"/>
                <w:szCs w:val="18"/>
                <w:lang w:bidi="en-US"/>
              </w:rPr>
              <w:t>kultura</w:t>
            </w:r>
            <w:r w:rsidR="00C932D8">
              <w:rPr>
                <w:rFonts w:asciiTheme="minorHAnsi" w:hAnsiTheme="minorHAnsi"/>
                <w:sz w:val="18"/>
                <w:szCs w:val="18"/>
                <w:lang w:bidi="en-US"/>
              </w:rPr>
              <w:t xml:space="preserve"> </w:t>
            </w:r>
            <w:r w:rsidRPr="007A5148">
              <w:rPr>
                <w:rFonts w:asciiTheme="minorHAnsi" w:hAnsiTheme="minorHAnsi"/>
                <w:sz w:val="18"/>
                <w:szCs w:val="18"/>
                <w:lang w:bidi="en-US"/>
              </w:rPr>
              <w:t>važna – pomaže sagledati stvari drugim očima.</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Komunikacijske kompetencije važne</w:t>
            </w:r>
            <w:r w:rsidR="00C932D8">
              <w:rPr>
                <w:rFonts w:asciiTheme="minorHAnsi" w:hAnsiTheme="minorHAnsi"/>
                <w:sz w:val="18"/>
                <w:szCs w:val="18"/>
                <w:lang w:bidi="en-US"/>
              </w:rPr>
              <w:t xml:space="preserve"> su</w:t>
            </w:r>
            <w:r w:rsidRPr="007A5148">
              <w:rPr>
                <w:rFonts w:asciiTheme="minorHAnsi" w:hAnsiTheme="minorHAnsi"/>
                <w:sz w:val="18"/>
                <w:szCs w:val="18"/>
                <w:lang w:bidi="en-US"/>
              </w:rPr>
              <w:t xml:space="preserve"> za uspjeh.</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3</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društveno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VSS</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50-60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Voditelj službe za informatiku</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850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41 godina (15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Izvršnom</w:t>
            </w:r>
            <w:r w:rsidR="004E2184">
              <w:rPr>
                <w:rFonts w:asciiTheme="minorHAnsi" w:hAnsiTheme="minorHAnsi"/>
                <w:sz w:val="18"/>
                <w:szCs w:val="18"/>
                <w:lang w:bidi="en-US"/>
              </w:rPr>
              <w:t>e</w:t>
            </w:r>
            <w:r w:rsidRPr="007A5148">
              <w:rPr>
                <w:rFonts w:asciiTheme="minorHAnsi" w:hAnsiTheme="minorHAnsi"/>
                <w:sz w:val="18"/>
                <w:szCs w:val="18"/>
                <w:lang w:bidi="en-US"/>
              </w:rPr>
              <w:t xml:space="preserve"> direktoru</w:t>
            </w:r>
          </w:p>
          <w:p w:rsidR="006058CC" w:rsidRPr="007A5148" w:rsidRDefault="006058CC"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4057EF">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u govoru i pismu</w:t>
            </w:r>
          </w:p>
        </w:tc>
        <w:tc>
          <w:tcPr>
            <w:tcW w:w="3260" w:type="dxa"/>
          </w:tcPr>
          <w:p w:rsidR="00FD6ACF" w:rsidRPr="007A5148" w:rsidRDefault="00FD6ACF" w:rsidP="003C31A7">
            <w:pPr>
              <w:pStyle w:val="ListParagraph"/>
              <w:numPr>
                <w:ilvl w:val="0"/>
                <w:numId w:val="6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Rješavanje elektroničke pošte (upiti, zahtjevi…)</w:t>
            </w:r>
            <w:r w:rsidR="004057EF">
              <w:rPr>
                <w:rFonts w:asciiTheme="minorHAnsi" w:hAnsiTheme="minorHAnsi"/>
                <w:sz w:val="18"/>
                <w:szCs w:val="18"/>
                <w:lang w:bidi="en-US"/>
              </w:rPr>
              <w:t>,</w:t>
            </w:r>
          </w:p>
          <w:p w:rsidR="00FD6ACF" w:rsidRPr="007A5148" w:rsidRDefault="00FD6ACF" w:rsidP="003C31A7">
            <w:pPr>
              <w:pStyle w:val="ListParagraph"/>
              <w:numPr>
                <w:ilvl w:val="0"/>
                <w:numId w:val="6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Izravan kontakt s korisnicima</w:t>
            </w:r>
            <w:r w:rsidR="004057EF">
              <w:rPr>
                <w:rFonts w:asciiTheme="minorHAnsi" w:hAnsiTheme="minorHAnsi"/>
                <w:sz w:val="18"/>
                <w:szCs w:val="18"/>
                <w:lang w:bidi="en-US"/>
              </w:rPr>
              <w:t>,</w:t>
            </w:r>
          </w:p>
          <w:p w:rsidR="00FD6ACF" w:rsidRPr="007A5148" w:rsidRDefault="00FD6ACF" w:rsidP="003C31A7">
            <w:pPr>
              <w:pStyle w:val="ListParagraph"/>
              <w:numPr>
                <w:ilvl w:val="0"/>
                <w:numId w:val="6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Operativni zadaci / održavanje sustava koj</w:t>
            </w:r>
            <w:r w:rsidR="004E2184">
              <w:rPr>
                <w:rFonts w:asciiTheme="minorHAnsi" w:hAnsiTheme="minorHAnsi"/>
                <w:sz w:val="18"/>
                <w:szCs w:val="18"/>
                <w:lang w:bidi="en-US"/>
              </w:rPr>
              <w:t>i je</w:t>
            </w:r>
            <w:r w:rsidRPr="007A5148">
              <w:rPr>
                <w:rFonts w:asciiTheme="minorHAnsi" w:hAnsiTheme="minorHAnsi"/>
                <w:sz w:val="18"/>
                <w:szCs w:val="18"/>
                <w:lang w:bidi="en-US"/>
              </w:rPr>
              <w:t xml:space="preserve"> sam prije izgradio (programiranje)</w:t>
            </w:r>
            <w:r w:rsidR="004057EF">
              <w:rPr>
                <w:rFonts w:asciiTheme="minorHAnsi" w:hAnsiTheme="minorHAnsi"/>
                <w:sz w:val="18"/>
                <w:szCs w:val="18"/>
                <w:lang w:bidi="en-US"/>
              </w:rPr>
              <w:t>,</w:t>
            </w:r>
          </w:p>
          <w:p w:rsidR="00FD6ACF" w:rsidRPr="007A5148" w:rsidRDefault="00FD6ACF" w:rsidP="003C31A7">
            <w:pPr>
              <w:pStyle w:val="ListParagraph"/>
              <w:numPr>
                <w:ilvl w:val="0"/>
                <w:numId w:val="6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Rješavanje otvorenih točaka koje nisu riješili kolege</w:t>
            </w:r>
            <w:r w:rsidR="004057EF">
              <w:rPr>
                <w:rFonts w:asciiTheme="minorHAnsi" w:hAnsiTheme="minorHAnsi"/>
                <w:sz w:val="18"/>
                <w:szCs w:val="18"/>
                <w:lang w:bidi="en-US"/>
              </w:rPr>
              <w:t>,</w:t>
            </w:r>
            <w:r w:rsidRPr="007A5148">
              <w:rPr>
                <w:rFonts w:asciiTheme="minorHAnsi" w:hAnsiTheme="minorHAnsi"/>
                <w:sz w:val="18"/>
                <w:szCs w:val="18"/>
                <w:lang w:bidi="en-US"/>
              </w:rPr>
              <w:t xml:space="preserve"> a na inicijativu korisnika</w:t>
            </w:r>
            <w:r w:rsidR="004057EF">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p>
        </w:tc>
        <w:tc>
          <w:tcPr>
            <w:tcW w:w="3261" w:type="dxa"/>
          </w:tcPr>
          <w:p w:rsidR="00FD6ACF" w:rsidRPr="007A5148" w:rsidRDefault="00FD6ACF" w:rsidP="003C31A7">
            <w:pPr>
              <w:pStyle w:val="ListParagraph"/>
              <w:numPr>
                <w:ilvl w:val="0"/>
                <w:numId w:val="69"/>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Upravljati timom</w:t>
            </w:r>
            <w:r w:rsidR="00A518F9">
              <w:rPr>
                <w:rFonts w:asciiTheme="minorHAnsi" w:hAnsiTheme="minorHAnsi"/>
                <w:sz w:val="18"/>
                <w:szCs w:val="18"/>
                <w:lang w:bidi="en-US"/>
              </w:rPr>
              <w:t>,</w:t>
            </w:r>
            <w:r w:rsidRPr="007A5148">
              <w:rPr>
                <w:rFonts w:asciiTheme="minorHAnsi" w:hAnsiTheme="minorHAnsi"/>
                <w:sz w:val="18"/>
                <w:szCs w:val="18"/>
                <w:lang w:bidi="en-US"/>
              </w:rPr>
              <w:t xml:space="preserve"> </w:t>
            </w:r>
          </w:p>
          <w:p w:rsidR="00FD6ACF" w:rsidRPr="007A5148" w:rsidRDefault="00FD6ACF" w:rsidP="003C31A7">
            <w:pPr>
              <w:pStyle w:val="ListParagraph"/>
              <w:numPr>
                <w:ilvl w:val="0"/>
                <w:numId w:val="69"/>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Imati sponzorstvo </w:t>
            </w:r>
            <w:r w:rsidR="004057EF">
              <w:rPr>
                <w:rFonts w:asciiTheme="minorHAnsi" w:hAnsiTheme="minorHAnsi"/>
                <w:sz w:val="18"/>
                <w:szCs w:val="18"/>
                <w:lang w:bidi="en-US"/>
              </w:rPr>
              <w:t>u</w:t>
            </w:r>
            <w:r w:rsidRPr="007A5148">
              <w:rPr>
                <w:rFonts w:asciiTheme="minorHAnsi" w:hAnsiTheme="minorHAnsi"/>
                <w:sz w:val="18"/>
                <w:szCs w:val="18"/>
                <w:lang w:bidi="en-US"/>
              </w:rPr>
              <w:t>prave</w:t>
            </w:r>
            <w:r w:rsidR="004057EF">
              <w:rPr>
                <w:rFonts w:asciiTheme="minorHAnsi" w:hAnsiTheme="minorHAnsi"/>
                <w:sz w:val="18"/>
                <w:szCs w:val="18"/>
                <w:lang w:bidi="en-US"/>
              </w:rPr>
              <w:t>,</w:t>
            </w:r>
          </w:p>
          <w:p w:rsidR="00FD6ACF" w:rsidRPr="007A5148" w:rsidRDefault="00FD6ACF" w:rsidP="003C31A7">
            <w:pPr>
              <w:pStyle w:val="ListParagraph"/>
              <w:numPr>
                <w:ilvl w:val="0"/>
                <w:numId w:val="69"/>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Imati </w:t>
            </w:r>
            <w:r w:rsidR="003B76F5">
              <w:rPr>
                <w:rFonts w:asciiTheme="minorHAnsi" w:hAnsiTheme="minorHAnsi"/>
                <w:sz w:val="18"/>
                <w:szCs w:val="18"/>
                <w:lang w:bidi="en-US"/>
              </w:rPr>
              <w:t>u</w:t>
            </w:r>
            <w:r w:rsidRPr="007A5148">
              <w:rPr>
                <w:rFonts w:asciiTheme="minorHAnsi" w:hAnsiTheme="minorHAnsi"/>
                <w:sz w:val="18"/>
                <w:szCs w:val="18"/>
                <w:lang w:bidi="en-US"/>
              </w:rPr>
              <w:t>pravu koja je zahtjevna i želi promjene na bolje</w:t>
            </w:r>
            <w:r w:rsidR="004057EF">
              <w:rPr>
                <w:rFonts w:asciiTheme="minorHAnsi" w:hAnsiTheme="minorHAnsi"/>
                <w:sz w:val="18"/>
                <w:szCs w:val="18"/>
                <w:lang w:bidi="en-US"/>
              </w:rPr>
              <w:t>,</w:t>
            </w:r>
          </w:p>
          <w:p w:rsidR="00FD6ACF" w:rsidRPr="007A5148" w:rsidRDefault="00FD6ACF" w:rsidP="003C31A7">
            <w:pPr>
              <w:pStyle w:val="ListParagraph"/>
              <w:numPr>
                <w:ilvl w:val="0"/>
                <w:numId w:val="69"/>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Poznavati tehnički aspekt priče za razgovor i prenošenje ideja prema </w:t>
            </w:r>
            <w:r w:rsidR="004057EF">
              <w:rPr>
                <w:rFonts w:asciiTheme="minorHAnsi" w:hAnsiTheme="minorHAnsi"/>
                <w:sz w:val="18"/>
                <w:szCs w:val="18"/>
                <w:lang w:bidi="en-US"/>
              </w:rPr>
              <w:t>u</w:t>
            </w:r>
            <w:r w:rsidRPr="007A5148">
              <w:rPr>
                <w:rFonts w:asciiTheme="minorHAnsi" w:hAnsiTheme="minorHAnsi"/>
                <w:sz w:val="18"/>
                <w:szCs w:val="18"/>
                <w:lang w:bidi="en-US"/>
              </w:rPr>
              <w:t>pravi</w:t>
            </w:r>
            <w:r w:rsidR="004057EF">
              <w:rPr>
                <w:rFonts w:asciiTheme="minorHAnsi" w:hAnsiTheme="minorHAnsi"/>
                <w:sz w:val="18"/>
                <w:szCs w:val="18"/>
                <w:lang w:bidi="en-US"/>
              </w:rPr>
              <w:t>,</w:t>
            </w:r>
          </w:p>
          <w:p w:rsidR="00FD6ACF" w:rsidRPr="007A5148" w:rsidRDefault="00FD6ACF" w:rsidP="003C31A7">
            <w:pPr>
              <w:pStyle w:val="ListParagraph"/>
              <w:numPr>
                <w:ilvl w:val="0"/>
                <w:numId w:val="69"/>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Komunikacijske vještine</w:t>
            </w:r>
            <w:r w:rsidR="004057EF">
              <w:rPr>
                <w:rFonts w:asciiTheme="minorHAnsi" w:hAnsiTheme="minorHAnsi"/>
                <w:b/>
                <w:sz w:val="18"/>
                <w:szCs w:val="18"/>
                <w:lang w:bidi="en-US"/>
              </w:rPr>
              <w:t>.</w:t>
            </w: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Pisana</w:t>
            </w:r>
            <w:r w:rsidR="00C932D8">
              <w:rPr>
                <w:rFonts w:asciiTheme="minorHAnsi" w:hAnsiTheme="minorHAnsi"/>
                <w:sz w:val="18"/>
                <w:szCs w:val="18"/>
                <w:lang w:bidi="en-US"/>
              </w:rPr>
              <w:t xml:space="preserve"> je</w:t>
            </w:r>
            <w:r w:rsidRPr="007A5148">
              <w:rPr>
                <w:rFonts w:asciiTheme="minorHAnsi" w:hAnsiTheme="minorHAnsi"/>
                <w:sz w:val="18"/>
                <w:szCs w:val="18"/>
                <w:lang w:bidi="en-US"/>
              </w:rPr>
              <w:t xml:space="preserve"> komunikacija bolja </w:t>
            </w:r>
            <w:r w:rsidR="004974A3">
              <w:rPr>
                <w:rFonts w:asciiTheme="minorHAnsi" w:hAnsiTheme="minorHAnsi"/>
                <w:sz w:val="18"/>
                <w:szCs w:val="18"/>
                <w:lang w:bidi="en-US"/>
              </w:rPr>
              <w:t>jer ostavlja</w:t>
            </w:r>
            <w:r w:rsidRPr="007A5148">
              <w:rPr>
                <w:rFonts w:asciiTheme="minorHAnsi" w:hAnsiTheme="minorHAnsi"/>
                <w:sz w:val="18"/>
                <w:szCs w:val="18"/>
                <w:lang w:bidi="en-US"/>
              </w:rPr>
              <w:t xml:space="preserve"> traga i mogućnosti pozivanja na napisano.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telefonom i e</w:t>
            </w:r>
            <w:r w:rsidR="003B76F5">
              <w:rPr>
                <w:rFonts w:asciiTheme="minorHAnsi" w:hAnsiTheme="minorHAnsi"/>
                <w:sz w:val="18"/>
                <w:szCs w:val="18"/>
                <w:lang w:bidi="en-US"/>
              </w:rPr>
              <w:t>-</w:t>
            </w:r>
            <w:r w:rsidRPr="007A5148">
              <w:rPr>
                <w:rFonts w:asciiTheme="minorHAnsi" w:hAnsiTheme="minorHAnsi"/>
                <w:sz w:val="18"/>
                <w:szCs w:val="18"/>
                <w:lang w:bidi="en-US"/>
              </w:rPr>
              <w:t>poštom.</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U komunikaciji s korisnicima i upravom treba govoriti </w:t>
            </w:r>
            <w:r w:rsidRPr="007A5148">
              <w:rPr>
                <w:rFonts w:asciiTheme="minorHAnsi" w:hAnsiTheme="minorHAnsi"/>
                <w:i/>
                <w:sz w:val="18"/>
                <w:szCs w:val="18"/>
                <w:lang w:bidi="en-US"/>
              </w:rPr>
              <w:t>istim jezikom</w:t>
            </w:r>
            <w:r w:rsidRPr="007A5148">
              <w:rPr>
                <w:rFonts w:asciiTheme="minorHAnsi" w:hAnsiTheme="minorHAnsi"/>
                <w:sz w:val="18"/>
                <w:szCs w:val="18"/>
                <w:lang w:bidi="en-US"/>
              </w:rPr>
              <w:t xml:space="preserve"> jer oni ne razumiju jezik IKT-a i teže mogu artikulirati svoje potrebe.</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Opća kultura nije važna za uspjeh</w:t>
            </w:r>
            <w:r w:rsidR="00C932D8">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Komunikacijske kompetencije jako </w:t>
            </w:r>
            <w:r w:rsidR="00C932D8">
              <w:rPr>
                <w:rFonts w:asciiTheme="minorHAnsi" w:hAnsiTheme="minorHAnsi"/>
                <w:sz w:val="18"/>
                <w:szCs w:val="18"/>
                <w:lang w:bidi="en-US"/>
              </w:rPr>
              <w:t xml:space="preserve">su </w:t>
            </w:r>
            <w:r w:rsidRPr="007A5148">
              <w:rPr>
                <w:rFonts w:asciiTheme="minorHAnsi" w:hAnsiTheme="minorHAnsi"/>
                <w:sz w:val="18"/>
                <w:szCs w:val="18"/>
                <w:lang w:bidi="en-US"/>
              </w:rPr>
              <w:t>važne za uspjeh, no u okolini u kojoj</w:t>
            </w:r>
            <w:r w:rsidR="00B948A9">
              <w:rPr>
                <w:rFonts w:asciiTheme="minorHAnsi" w:hAnsiTheme="minorHAnsi"/>
                <w:sz w:val="18"/>
                <w:szCs w:val="18"/>
                <w:lang w:bidi="en-US"/>
              </w:rPr>
              <w:t xml:space="preserve"> on</w:t>
            </w:r>
            <w:r w:rsidRPr="007A5148">
              <w:rPr>
                <w:rFonts w:asciiTheme="minorHAnsi" w:hAnsiTheme="minorHAnsi"/>
                <w:sz w:val="18"/>
                <w:szCs w:val="18"/>
                <w:lang w:bidi="en-US"/>
              </w:rPr>
              <w:t xml:space="preserve"> djeluje</w:t>
            </w:r>
            <w:r w:rsidR="00B948A9">
              <w:rPr>
                <w:rFonts w:asciiTheme="minorHAnsi" w:hAnsiTheme="minorHAnsi"/>
                <w:sz w:val="18"/>
                <w:szCs w:val="18"/>
                <w:lang w:bidi="en-US"/>
              </w:rPr>
              <w:t>,</w:t>
            </w:r>
            <w:r w:rsidRPr="007A5148">
              <w:rPr>
                <w:rFonts w:asciiTheme="minorHAnsi" w:hAnsiTheme="minorHAnsi"/>
                <w:sz w:val="18"/>
                <w:szCs w:val="18"/>
                <w:lang w:bidi="en-US"/>
              </w:rPr>
              <w:t xml:space="preserve"> nisu.</w:t>
            </w:r>
          </w:p>
        </w:tc>
      </w:tr>
    </w:tbl>
    <w:p w:rsidR="00FD6ACF" w:rsidRPr="007A5148" w:rsidRDefault="00FD6ACF" w:rsidP="00FD6ACF"/>
    <w:p w:rsidR="00FD6ACF" w:rsidRPr="007A5148" w:rsidRDefault="00FD6ACF" w:rsidP="00FD6ACF"/>
    <w:tbl>
      <w:tblPr>
        <w:tblStyle w:val="TableGrid"/>
        <w:tblW w:w="0" w:type="auto"/>
        <w:tblLook w:val="04A0" w:firstRow="1" w:lastRow="0" w:firstColumn="1" w:lastColumn="0" w:noHBand="0" w:noVBand="1"/>
      </w:tblPr>
      <w:tblGrid>
        <w:gridCol w:w="3589"/>
        <w:gridCol w:w="3212"/>
        <w:gridCol w:w="3215"/>
        <w:gridCol w:w="3976"/>
      </w:tblGrid>
      <w:tr w:rsidR="00FD6ACF" w:rsidRPr="007A5148" w:rsidTr="00A777CC">
        <w:trPr>
          <w:trHeight w:val="835"/>
        </w:trPr>
        <w:tc>
          <w:tcPr>
            <w:tcW w:w="3652" w:type="dxa"/>
            <w:vAlign w:val="center"/>
          </w:tcPr>
          <w:p w:rsidR="00FD6ACF" w:rsidRPr="007A5148" w:rsidRDefault="00FD6ACF" w:rsidP="00166573">
            <w:pPr>
              <w:pStyle w:val="Sednjaslovautablici10pt"/>
              <w:rPr>
                <w:rStyle w:val="Emphasis"/>
                <w:b w:val="0"/>
                <w:i w:val="0"/>
                <w:iCs w:val="0"/>
              </w:rPr>
            </w:pPr>
            <w:r w:rsidRPr="007A5148">
              <w:rPr>
                <w:rStyle w:val="Emphasis"/>
                <w:i w:val="0"/>
              </w:rPr>
              <w:t xml:space="preserve">Organizacija / IT menadžer </w:t>
            </w:r>
            <w:r w:rsidR="0022711F">
              <w:rPr>
                <w:rStyle w:val="Emphasis"/>
                <w:i w:val="0"/>
                <w:iCs w:val="0"/>
              </w:rPr>
              <w:t>–</w:t>
            </w:r>
            <w:r w:rsidRPr="007A5148">
              <w:rPr>
                <w:rStyle w:val="Emphasis"/>
                <w:i w:val="0"/>
                <w:iCs w:val="0"/>
              </w:rPr>
              <w:t xml:space="preserve"> značajke</w:t>
            </w:r>
          </w:p>
        </w:tc>
        <w:tc>
          <w:tcPr>
            <w:tcW w:w="3260" w:type="dxa"/>
            <w:vAlign w:val="center"/>
          </w:tcPr>
          <w:p w:rsidR="00FD6ACF" w:rsidRPr="007A5148" w:rsidRDefault="00FD6ACF" w:rsidP="00166573">
            <w:pPr>
              <w:pStyle w:val="Sednjaslovautablici10pt"/>
              <w:rPr>
                <w:rStyle w:val="Emphasis"/>
                <w:b w:val="0"/>
                <w:i w:val="0"/>
              </w:rPr>
            </w:pPr>
            <w:r w:rsidRPr="007A5148">
              <w:rPr>
                <w:rStyle w:val="Emphasis"/>
                <w:i w:val="0"/>
              </w:rPr>
              <w:t>4 najznačajnije dnevne aktivnosti IT menadžera</w:t>
            </w:r>
          </w:p>
        </w:tc>
        <w:tc>
          <w:tcPr>
            <w:tcW w:w="3261" w:type="dxa"/>
            <w:vAlign w:val="center"/>
          </w:tcPr>
          <w:p w:rsidR="00FD6ACF" w:rsidRPr="007A5148" w:rsidRDefault="00FD6ACF" w:rsidP="00166573">
            <w:pPr>
              <w:pStyle w:val="Sednjaslovautablici10pt"/>
              <w:rPr>
                <w:rStyle w:val="Emphasis"/>
                <w:b w:val="0"/>
                <w:i w:val="0"/>
              </w:rPr>
            </w:pPr>
            <w:r w:rsidRPr="007A5148">
              <w:t>5 najvažnijih činitelja uspjeha IT menadžera</w:t>
            </w:r>
          </w:p>
        </w:tc>
        <w:tc>
          <w:tcPr>
            <w:tcW w:w="4045" w:type="dxa"/>
            <w:vAlign w:val="center"/>
          </w:tcPr>
          <w:p w:rsidR="00FD6ACF" w:rsidRPr="007A5148" w:rsidRDefault="00FD6ACF" w:rsidP="00166573">
            <w:pPr>
              <w:pStyle w:val="Sednjaslovautablici10pt"/>
              <w:rPr>
                <w:rStyle w:val="Emphasis"/>
                <w:b w:val="0"/>
                <w:i w:val="0"/>
              </w:rPr>
            </w:pPr>
            <w:r w:rsidRPr="007A5148">
              <w:rPr>
                <w:rStyle w:val="Emphasis"/>
                <w:i w:val="0"/>
              </w:rPr>
              <w:t>Komunikacijska uloga i kompetencije IT menadžera?</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4</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društveno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dr.</w:t>
            </w:r>
            <w:r w:rsidR="004057EF">
              <w:rPr>
                <w:rFonts w:asciiTheme="minorHAnsi" w:hAnsiTheme="minorHAnsi"/>
                <w:sz w:val="18"/>
                <w:szCs w:val="18"/>
                <w:lang w:bidi="en-US"/>
              </w:rPr>
              <w:t xml:space="preserve"> </w:t>
            </w:r>
            <w:r w:rsidRPr="007A5148">
              <w:rPr>
                <w:rFonts w:asciiTheme="minorHAnsi" w:hAnsiTheme="minorHAnsi"/>
                <w:sz w:val="18"/>
                <w:szCs w:val="18"/>
                <w:lang w:bidi="en-US"/>
              </w:rPr>
              <w:t>sc.</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60-70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Rukovoditelj službe informatičkih usluga</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4000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40 godina (28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Pomoćniku izvršnog</w:t>
            </w:r>
            <w:r w:rsidR="004E2184">
              <w:rPr>
                <w:rFonts w:asciiTheme="minorHAnsi" w:hAnsiTheme="minorHAnsi"/>
                <w:sz w:val="18"/>
                <w:szCs w:val="18"/>
                <w:lang w:bidi="en-US"/>
              </w:rPr>
              <w:t>a</w:t>
            </w:r>
            <w:r w:rsidRPr="007A5148">
              <w:rPr>
                <w:rFonts w:asciiTheme="minorHAnsi" w:hAnsiTheme="minorHAnsi"/>
                <w:sz w:val="18"/>
                <w:szCs w:val="18"/>
                <w:lang w:bidi="en-US"/>
              </w:rPr>
              <w:t xml:space="preserve"> direktora</w:t>
            </w:r>
          </w:p>
          <w:p w:rsidR="006058CC" w:rsidRPr="007A5148" w:rsidRDefault="006058CC"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3018A3">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w:t>
            </w:r>
            <w:r>
              <w:rPr>
                <w:rFonts w:asciiTheme="minorHAnsi" w:hAnsiTheme="minorHAnsi"/>
                <w:sz w:val="18"/>
                <w:szCs w:val="18"/>
                <w:lang w:bidi="en-US"/>
              </w:rPr>
              <w:t xml:space="preserve">i NJEM. </w:t>
            </w:r>
            <w:r w:rsidRPr="006058CC">
              <w:rPr>
                <w:rFonts w:asciiTheme="minorHAnsi" w:hAnsiTheme="minorHAnsi"/>
                <w:sz w:val="18"/>
                <w:szCs w:val="18"/>
                <w:lang w:bidi="en-US"/>
              </w:rPr>
              <w:t>u govoru i pismu</w:t>
            </w:r>
          </w:p>
        </w:tc>
        <w:tc>
          <w:tcPr>
            <w:tcW w:w="3260" w:type="dxa"/>
          </w:tcPr>
          <w:p w:rsidR="00FD6ACF" w:rsidRPr="007A5148" w:rsidRDefault="00FD6ACF" w:rsidP="003C31A7">
            <w:pPr>
              <w:pStyle w:val="ListParagraph"/>
              <w:numPr>
                <w:ilvl w:val="0"/>
                <w:numId w:val="7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Provjera učinjenoga</w:t>
            </w:r>
            <w:r w:rsidR="003018A3">
              <w:rPr>
                <w:rFonts w:asciiTheme="minorHAnsi" w:hAnsiTheme="minorHAnsi"/>
                <w:sz w:val="18"/>
                <w:szCs w:val="18"/>
                <w:lang w:bidi="en-US"/>
              </w:rPr>
              <w:t>,</w:t>
            </w:r>
          </w:p>
          <w:p w:rsidR="00FD6ACF" w:rsidRPr="007A5148" w:rsidRDefault="00FD6ACF" w:rsidP="003C31A7">
            <w:pPr>
              <w:pStyle w:val="ListParagraph"/>
              <w:numPr>
                <w:ilvl w:val="0"/>
                <w:numId w:val="7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Planiranje budućih poslova</w:t>
            </w:r>
            <w:r w:rsidR="003018A3">
              <w:rPr>
                <w:rFonts w:asciiTheme="minorHAnsi" w:hAnsiTheme="minorHAnsi"/>
                <w:sz w:val="18"/>
                <w:szCs w:val="18"/>
                <w:lang w:bidi="en-US"/>
              </w:rPr>
              <w:t>,</w:t>
            </w:r>
          </w:p>
          <w:p w:rsidR="00FD6ACF" w:rsidRPr="007A5148" w:rsidRDefault="00FD6ACF" w:rsidP="003C31A7">
            <w:pPr>
              <w:pStyle w:val="ListParagraph"/>
              <w:numPr>
                <w:ilvl w:val="0"/>
                <w:numId w:val="7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Dogovori s kolegama</w:t>
            </w:r>
            <w:r w:rsidR="003018A3">
              <w:rPr>
                <w:rFonts w:asciiTheme="minorHAnsi" w:hAnsiTheme="minorHAnsi"/>
                <w:sz w:val="18"/>
                <w:szCs w:val="18"/>
                <w:lang w:bidi="en-US"/>
              </w:rPr>
              <w:t>,</w:t>
            </w:r>
          </w:p>
          <w:p w:rsidR="00FD6ACF" w:rsidRPr="007A5148" w:rsidRDefault="00FD6ACF" w:rsidP="003C31A7">
            <w:pPr>
              <w:pStyle w:val="ListParagraph"/>
              <w:numPr>
                <w:ilvl w:val="0"/>
                <w:numId w:val="7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Dogovori s korisnicima</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p>
        </w:tc>
        <w:tc>
          <w:tcPr>
            <w:tcW w:w="3261" w:type="dxa"/>
          </w:tcPr>
          <w:p w:rsidR="00FD6ACF" w:rsidRPr="00A777CC" w:rsidRDefault="00350C42" w:rsidP="003C31A7">
            <w:pPr>
              <w:pStyle w:val="ListParagraph"/>
              <w:numPr>
                <w:ilvl w:val="0"/>
                <w:numId w:val="71"/>
              </w:numPr>
              <w:spacing w:line="240" w:lineRule="auto"/>
              <w:ind w:left="170" w:hanging="170"/>
              <w:rPr>
                <w:rFonts w:asciiTheme="minorHAnsi" w:hAnsiTheme="minorHAnsi"/>
                <w:sz w:val="18"/>
                <w:szCs w:val="18"/>
                <w:lang w:bidi="en-US"/>
              </w:rPr>
            </w:pPr>
            <w:r w:rsidRPr="00A777CC">
              <w:rPr>
                <w:rFonts w:asciiTheme="minorHAnsi" w:hAnsiTheme="minorHAnsi"/>
                <w:sz w:val="18"/>
                <w:szCs w:val="18"/>
                <w:lang w:bidi="en-US"/>
              </w:rPr>
              <w:t>Odnos s u</w:t>
            </w:r>
            <w:r w:rsidR="00FD6ACF" w:rsidRPr="00A777CC">
              <w:rPr>
                <w:rFonts w:asciiTheme="minorHAnsi" w:hAnsiTheme="minorHAnsi"/>
                <w:sz w:val="18"/>
                <w:szCs w:val="18"/>
                <w:lang w:bidi="en-US"/>
              </w:rPr>
              <w:t>pravom,</w:t>
            </w:r>
          </w:p>
          <w:p w:rsidR="00FD6ACF" w:rsidRPr="00A777CC" w:rsidRDefault="00FD6ACF" w:rsidP="003C31A7">
            <w:pPr>
              <w:pStyle w:val="ListParagraph"/>
              <w:numPr>
                <w:ilvl w:val="0"/>
                <w:numId w:val="71"/>
              </w:numPr>
              <w:spacing w:line="240" w:lineRule="auto"/>
              <w:ind w:left="170" w:hanging="170"/>
              <w:rPr>
                <w:rFonts w:asciiTheme="minorHAnsi" w:hAnsiTheme="minorHAnsi"/>
                <w:sz w:val="18"/>
                <w:szCs w:val="18"/>
                <w:lang w:bidi="en-US"/>
              </w:rPr>
            </w:pPr>
            <w:r w:rsidRPr="00A777CC">
              <w:rPr>
                <w:rFonts w:asciiTheme="minorHAnsi" w:hAnsiTheme="minorHAnsi"/>
                <w:sz w:val="18"/>
                <w:szCs w:val="18"/>
                <w:lang w:bidi="en-US"/>
              </w:rPr>
              <w:t>Odnos s ključnim korisnicima</w:t>
            </w:r>
            <w:r w:rsidR="003018A3" w:rsidRPr="00A777CC">
              <w:rPr>
                <w:rFonts w:asciiTheme="minorHAnsi" w:hAnsiTheme="minorHAnsi"/>
                <w:sz w:val="18"/>
                <w:szCs w:val="18"/>
                <w:lang w:bidi="en-US"/>
              </w:rPr>
              <w:t>,</w:t>
            </w:r>
          </w:p>
          <w:p w:rsidR="00FD6ACF" w:rsidRPr="00A777CC" w:rsidRDefault="00FD6ACF" w:rsidP="003C31A7">
            <w:pPr>
              <w:pStyle w:val="ListParagraph"/>
              <w:numPr>
                <w:ilvl w:val="0"/>
                <w:numId w:val="71"/>
              </w:numPr>
              <w:spacing w:line="240" w:lineRule="auto"/>
              <w:ind w:left="170" w:hanging="170"/>
              <w:rPr>
                <w:rFonts w:asciiTheme="minorHAnsi" w:hAnsiTheme="minorHAnsi"/>
                <w:sz w:val="18"/>
                <w:szCs w:val="18"/>
                <w:lang w:bidi="en-US"/>
              </w:rPr>
            </w:pPr>
            <w:r w:rsidRPr="00A777CC">
              <w:rPr>
                <w:rFonts w:asciiTheme="minorHAnsi" w:hAnsiTheme="minorHAnsi"/>
                <w:sz w:val="18"/>
                <w:szCs w:val="18"/>
                <w:lang w:bidi="en-US"/>
              </w:rPr>
              <w:t>Kadrovska struktura u sektoru</w:t>
            </w:r>
            <w:r w:rsidR="003018A3" w:rsidRPr="00A777CC">
              <w:rPr>
                <w:rFonts w:asciiTheme="minorHAnsi" w:hAnsiTheme="minorHAnsi"/>
                <w:sz w:val="18"/>
                <w:szCs w:val="18"/>
                <w:lang w:bidi="en-US"/>
              </w:rPr>
              <w:t>,</w:t>
            </w:r>
          </w:p>
          <w:p w:rsidR="00FD6ACF" w:rsidRPr="00A777CC" w:rsidRDefault="00FD6ACF" w:rsidP="003C31A7">
            <w:pPr>
              <w:pStyle w:val="ListParagraph"/>
              <w:numPr>
                <w:ilvl w:val="0"/>
                <w:numId w:val="71"/>
              </w:numPr>
              <w:spacing w:line="240" w:lineRule="auto"/>
              <w:ind w:left="170" w:hanging="170"/>
              <w:rPr>
                <w:rFonts w:asciiTheme="minorHAnsi" w:hAnsiTheme="minorHAnsi"/>
                <w:sz w:val="18"/>
                <w:szCs w:val="18"/>
                <w:lang w:bidi="en-US"/>
              </w:rPr>
            </w:pPr>
            <w:r w:rsidRPr="00A777CC">
              <w:rPr>
                <w:rFonts w:asciiTheme="minorHAnsi" w:hAnsiTheme="minorHAnsi"/>
                <w:sz w:val="18"/>
                <w:szCs w:val="18"/>
                <w:lang w:bidi="en-US"/>
              </w:rPr>
              <w:t>Vlastita sposobnost vođenja</w:t>
            </w:r>
            <w:r w:rsidR="003018A3" w:rsidRPr="00A777CC">
              <w:rPr>
                <w:rFonts w:asciiTheme="minorHAnsi" w:hAnsiTheme="minorHAnsi"/>
                <w:sz w:val="18"/>
                <w:szCs w:val="18"/>
                <w:lang w:bidi="en-US"/>
              </w:rPr>
              <w:t>,</w:t>
            </w:r>
          </w:p>
          <w:p w:rsidR="00FD6ACF" w:rsidRPr="00A777CC" w:rsidRDefault="00FD6ACF" w:rsidP="003C31A7">
            <w:pPr>
              <w:pStyle w:val="ListParagraph"/>
              <w:numPr>
                <w:ilvl w:val="0"/>
                <w:numId w:val="71"/>
              </w:numPr>
              <w:spacing w:line="240" w:lineRule="auto"/>
              <w:ind w:left="170" w:hanging="170"/>
              <w:rPr>
                <w:rFonts w:asciiTheme="minorHAnsi" w:hAnsiTheme="minorHAnsi"/>
                <w:sz w:val="18"/>
                <w:szCs w:val="18"/>
                <w:lang w:bidi="en-US"/>
              </w:rPr>
            </w:pPr>
            <w:r w:rsidRPr="00A777CC">
              <w:rPr>
                <w:rFonts w:asciiTheme="minorHAnsi" w:hAnsiTheme="minorHAnsi"/>
                <w:sz w:val="18"/>
                <w:szCs w:val="18"/>
                <w:lang w:bidi="en-US"/>
              </w:rPr>
              <w:t>Vlastita sposobnost upravljanja</w:t>
            </w:r>
            <w:r w:rsidR="003018A3" w:rsidRPr="00A777CC">
              <w:rPr>
                <w:rFonts w:asciiTheme="minorHAnsi" w:hAnsiTheme="minorHAnsi"/>
                <w:sz w:val="18"/>
                <w:szCs w:val="18"/>
                <w:lang w:bidi="en-US"/>
              </w:rPr>
              <w:t>.</w:t>
            </w:r>
          </w:p>
          <w:p w:rsidR="00FD6ACF" w:rsidRPr="00A777CC" w:rsidRDefault="00FD6ACF" w:rsidP="003C31A7">
            <w:pPr>
              <w:spacing w:line="240" w:lineRule="auto"/>
              <w:jc w:val="left"/>
              <w:rPr>
                <w:rFonts w:asciiTheme="minorHAnsi" w:hAnsiTheme="minorHAnsi"/>
                <w:sz w:val="18"/>
                <w:szCs w:val="18"/>
                <w:lang w:bidi="en-US"/>
              </w:rPr>
            </w:pPr>
          </w:p>
        </w:tc>
        <w:tc>
          <w:tcPr>
            <w:tcW w:w="4045" w:type="dxa"/>
          </w:tcPr>
          <w:p w:rsidR="003018A3"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Pisana komunikacija –  vjerodostojnost</w:t>
            </w:r>
            <w:r w:rsidR="00594E04">
              <w:rPr>
                <w:rFonts w:asciiTheme="minorHAnsi" w:hAnsiTheme="minorHAnsi"/>
                <w:sz w:val="18"/>
                <w:szCs w:val="18"/>
                <w:lang w:bidi="en-US"/>
              </w:rPr>
              <w:t>.</w:t>
            </w:r>
            <w:r w:rsidR="006058CC">
              <w:rPr>
                <w:rFonts w:asciiTheme="minorHAnsi" w:hAnsiTheme="minorHAnsi"/>
                <w:sz w:val="18"/>
                <w:szCs w:val="18"/>
                <w:lang w:bidi="en-US"/>
              </w:rPr>
              <w:t xml:space="preserve"> </w:t>
            </w:r>
            <w:r w:rsidRPr="007A5148">
              <w:rPr>
                <w:rFonts w:asciiTheme="minorHAnsi" w:hAnsiTheme="minorHAnsi"/>
                <w:sz w:val="18"/>
                <w:szCs w:val="18"/>
                <w:lang w:bidi="en-US"/>
              </w:rPr>
              <w:t>Pretežno komunicira elektroničkom poštom.</w:t>
            </w:r>
            <w:r w:rsidR="006058CC">
              <w:rPr>
                <w:rFonts w:asciiTheme="minorHAnsi" w:hAnsiTheme="minorHAnsi"/>
                <w:sz w:val="18"/>
                <w:szCs w:val="18"/>
                <w:lang w:bidi="en-US"/>
              </w:rPr>
              <w:t xml:space="preserve"> </w:t>
            </w:r>
            <w:r w:rsidRPr="007A5148">
              <w:rPr>
                <w:rFonts w:asciiTheme="minorHAnsi" w:hAnsiTheme="minorHAnsi"/>
                <w:sz w:val="18"/>
                <w:szCs w:val="18"/>
                <w:lang w:bidi="en-US"/>
              </w:rPr>
              <w:t xml:space="preserve">U komunikaciji s korisnicima i upravom problem </w:t>
            </w:r>
            <w:r w:rsidR="003018A3">
              <w:rPr>
                <w:rFonts w:asciiTheme="minorHAnsi" w:hAnsiTheme="minorHAnsi"/>
                <w:sz w:val="18"/>
                <w:szCs w:val="18"/>
                <w:lang w:bidi="en-US"/>
              </w:rPr>
              <w:t xml:space="preserve">je </w:t>
            </w:r>
            <w:r w:rsidRPr="007A5148">
              <w:rPr>
                <w:rFonts w:asciiTheme="minorHAnsi" w:hAnsiTheme="minorHAnsi"/>
                <w:sz w:val="18"/>
                <w:szCs w:val="18"/>
                <w:lang w:bidi="en-US"/>
              </w:rPr>
              <w:t xml:space="preserve">što svi misle kako oni drugi trebaju razumjeti njih. </w:t>
            </w:r>
            <w:r w:rsidR="00237B77">
              <w:rPr>
                <w:rFonts w:asciiTheme="minorHAnsi" w:hAnsiTheme="minorHAnsi"/>
                <w:sz w:val="18"/>
                <w:szCs w:val="18"/>
                <w:lang w:bidi="en-US"/>
              </w:rPr>
              <w:t>Prema njihov</w:t>
            </w:r>
            <w:r w:rsidR="00594E04">
              <w:rPr>
                <w:rFonts w:asciiTheme="minorHAnsi" w:hAnsiTheme="minorHAnsi"/>
                <w:sz w:val="18"/>
                <w:szCs w:val="18"/>
                <w:lang w:bidi="en-US"/>
              </w:rPr>
              <w:t>u</w:t>
            </w:r>
            <w:r w:rsidR="00237B77">
              <w:rPr>
                <w:rFonts w:asciiTheme="minorHAnsi" w:hAnsiTheme="minorHAnsi"/>
                <w:sz w:val="18"/>
                <w:szCs w:val="18"/>
                <w:lang w:bidi="en-US"/>
              </w:rPr>
              <w:t xml:space="preserve"> mišljenju </w:t>
            </w:r>
            <w:r w:rsidRPr="007A5148">
              <w:rPr>
                <w:rFonts w:asciiTheme="minorHAnsi" w:hAnsiTheme="minorHAnsi"/>
                <w:sz w:val="18"/>
                <w:szCs w:val="18"/>
                <w:lang w:bidi="en-US"/>
              </w:rPr>
              <w:t xml:space="preserve">IT sektor treba razumjeti </w:t>
            </w:r>
            <w:r w:rsidR="003018A3">
              <w:rPr>
                <w:rFonts w:asciiTheme="minorHAnsi" w:hAnsiTheme="minorHAnsi"/>
                <w:sz w:val="18"/>
                <w:szCs w:val="18"/>
                <w:lang w:bidi="en-US"/>
              </w:rPr>
              <w:t>u</w:t>
            </w:r>
            <w:r w:rsidRPr="007A5148">
              <w:rPr>
                <w:rFonts w:asciiTheme="minorHAnsi" w:hAnsiTheme="minorHAnsi"/>
                <w:sz w:val="18"/>
                <w:szCs w:val="18"/>
                <w:lang w:bidi="en-US"/>
              </w:rPr>
              <w:t>pravu i korisnike, a IT</w:t>
            </w:r>
            <w:r w:rsidR="00237B77">
              <w:rPr>
                <w:rFonts w:asciiTheme="minorHAnsi" w:hAnsiTheme="minorHAnsi"/>
                <w:sz w:val="18"/>
                <w:szCs w:val="18"/>
                <w:lang w:bidi="en-US"/>
              </w:rPr>
              <w:t xml:space="preserve"> kolege</w:t>
            </w:r>
            <w:r w:rsidRPr="007A5148">
              <w:rPr>
                <w:rFonts w:asciiTheme="minorHAnsi" w:hAnsiTheme="minorHAnsi"/>
                <w:sz w:val="18"/>
                <w:szCs w:val="18"/>
                <w:lang w:bidi="en-US"/>
              </w:rPr>
              <w:t xml:space="preserve"> očekuj</w:t>
            </w:r>
            <w:r w:rsidR="00237B77">
              <w:rPr>
                <w:rFonts w:asciiTheme="minorHAnsi" w:hAnsiTheme="minorHAnsi"/>
                <w:sz w:val="18"/>
                <w:szCs w:val="18"/>
                <w:lang w:bidi="en-US"/>
              </w:rPr>
              <w:t>u</w:t>
            </w:r>
            <w:r w:rsidRPr="007A5148">
              <w:rPr>
                <w:rFonts w:asciiTheme="minorHAnsi" w:hAnsiTheme="minorHAnsi"/>
                <w:sz w:val="18"/>
                <w:szCs w:val="18"/>
                <w:lang w:bidi="en-US"/>
              </w:rPr>
              <w:t xml:space="preserve"> obrnuto</w:t>
            </w:r>
            <w:r w:rsidR="00237B77" w:rsidRPr="007A5148">
              <w:rPr>
                <w:rFonts w:asciiTheme="minorHAnsi" w:hAnsiTheme="minorHAnsi"/>
                <w:sz w:val="18"/>
                <w:szCs w:val="18"/>
                <w:lang w:bidi="en-US"/>
              </w:rPr>
              <w:t xml:space="preserve"> </w:t>
            </w:r>
            <w:r w:rsidR="003018A3">
              <w:rPr>
                <w:rFonts w:asciiTheme="minorHAnsi" w:hAnsiTheme="minorHAnsi"/>
                <w:sz w:val="18"/>
                <w:szCs w:val="18"/>
                <w:lang w:bidi="en-US"/>
              </w:rPr>
              <w:t>–</w:t>
            </w:r>
            <w:r w:rsidR="00237B77" w:rsidRPr="007A5148">
              <w:rPr>
                <w:rFonts w:asciiTheme="minorHAnsi" w:hAnsiTheme="minorHAnsi"/>
                <w:sz w:val="18"/>
                <w:szCs w:val="18"/>
                <w:lang w:bidi="en-US"/>
              </w:rPr>
              <w:t xml:space="preserve"> </w:t>
            </w:r>
            <w:r w:rsidR="00237B77">
              <w:rPr>
                <w:rFonts w:asciiTheme="minorHAnsi" w:hAnsiTheme="minorHAnsi"/>
                <w:sz w:val="18"/>
                <w:szCs w:val="18"/>
                <w:lang w:bidi="en-US"/>
              </w:rPr>
              <w:t xml:space="preserve">razumijevanje korisnika i </w:t>
            </w:r>
            <w:r w:rsidR="003018A3">
              <w:rPr>
                <w:rFonts w:asciiTheme="minorHAnsi" w:hAnsiTheme="minorHAnsi"/>
                <w:sz w:val="18"/>
                <w:szCs w:val="18"/>
                <w:lang w:bidi="en-US"/>
              </w:rPr>
              <w:t>u</w:t>
            </w:r>
            <w:r w:rsidR="00237B77">
              <w:rPr>
                <w:rFonts w:asciiTheme="minorHAnsi" w:hAnsiTheme="minorHAnsi"/>
                <w:sz w:val="18"/>
                <w:szCs w:val="18"/>
                <w:lang w:bidi="en-US"/>
              </w:rPr>
              <w:t>prave</w:t>
            </w:r>
            <w:r w:rsidRPr="007A5148">
              <w:rPr>
                <w:rFonts w:asciiTheme="minorHAnsi" w:hAnsiTheme="minorHAnsi"/>
                <w:sz w:val="18"/>
                <w:szCs w:val="18"/>
                <w:lang w:bidi="en-US"/>
              </w:rPr>
              <w:t>.</w:t>
            </w:r>
            <w:r w:rsidR="006058CC">
              <w:rPr>
                <w:rFonts w:asciiTheme="minorHAnsi" w:hAnsiTheme="minorHAnsi"/>
                <w:sz w:val="18"/>
                <w:szCs w:val="18"/>
                <w:lang w:bidi="en-US"/>
              </w:rPr>
              <w:t xml:space="preserve"> </w:t>
            </w:r>
            <w:r w:rsidRPr="007A5148">
              <w:rPr>
                <w:rFonts w:asciiTheme="minorHAnsi" w:hAnsiTheme="minorHAnsi"/>
                <w:sz w:val="18"/>
                <w:szCs w:val="18"/>
                <w:lang w:bidi="en-US"/>
              </w:rPr>
              <w:t>Opća kultura</w:t>
            </w:r>
            <w:r w:rsidR="003018A3">
              <w:rPr>
                <w:rFonts w:asciiTheme="minorHAnsi" w:hAnsiTheme="minorHAnsi"/>
                <w:sz w:val="18"/>
                <w:szCs w:val="18"/>
                <w:lang w:bidi="en-US"/>
              </w:rPr>
              <w:t xml:space="preserve"> –</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jako važna za uspjeh</w:t>
            </w:r>
            <w:r w:rsidR="00FB761B">
              <w:rPr>
                <w:rFonts w:asciiTheme="minorHAnsi" w:hAnsiTheme="minorHAnsi"/>
                <w:sz w:val="18"/>
                <w:szCs w:val="18"/>
                <w:lang w:bidi="en-US"/>
              </w:rPr>
              <w:t>.</w:t>
            </w:r>
            <w:r w:rsidRPr="007A5148">
              <w:rPr>
                <w:rFonts w:asciiTheme="minorHAnsi" w:hAnsiTheme="minorHAnsi"/>
                <w:sz w:val="18"/>
                <w:szCs w:val="18"/>
                <w:lang w:bidi="en-US"/>
              </w:rPr>
              <w:t xml:space="preserve"> </w:t>
            </w:r>
            <w:r w:rsidR="00FB761B">
              <w:rPr>
                <w:rFonts w:asciiTheme="minorHAnsi" w:hAnsiTheme="minorHAnsi"/>
                <w:sz w:val="18"/>
                <w:szCs w:val="18"/>
                <w:lang w:bidi="en-US"/>
              </w:rPr>
              <w:t>Treba biti</w:t>
            </w:r>
            <w:r w:rsidRPr="007A5148">
              <w:rPr>
                <w:rFonts w:asciiTheme="minorHAnsi" w:hAnsiTheme="minorHAnsi"/>
                <w:sz w:val="18"/>
                <w:szCs w:val="18"/>
                <w:lang w:bidi="en-US"/>
              </w:rPr>
              <w:t xml:space="preserve"> vjerodostojan, a time</w:t>
            </w:r>
            <w:r w:rsidR="00FB761B">
              <w:rPr>
                <w:rFonts w:asciiTheme="minorHAnsi" w:hAnsiTheme="minorHAnsi"/>
                <w:sz w:val="18"/>
                <w:szCs w:val="18"/>
                <w:lang w:bidi="en-US"/>
              </w:rPr>
              <w:t xml:space="preserve"> onda</w:t>
            </w:r>
            <w:r w:rsidRPr="007A5148">
              <w:rPr>
                <w:rFonts w:asciiTheme="minorHAnsi" w:hAnsiTheme="minorHAnsi"/>
                <w:sz w:val="18"/>
                <w:szCs w:val="18"/>
                <w:lang w:bidi="en-US"/>
              </w:rPr>
              <w:t xml:space="preserve"> i prihvaćen</w:t>
            </w:r>
            <w:r w:rsidR="00594E04">
              <w:rPr>
                <w:rFonts w:asciiTheme="minorHAnsi" w:hAnsiTheme="minorHAnsi"/>
                <w:sz w:val="18"/>
                <w:szCs w:val="18"/>
                <w:lang w:bidi="en-US"/>
              </w:rPr>
              <w:t>.</w:t>
            </w:r>
            <w:r w:rsidR="00A22649">
              <w:rPr>
                <w:rFonts w:asciiTheme="minorHAnsi" w:hAnsiTheme="minorHAnsi"/>
                <w:sz w:val="18"/>
                <w:szCs w:val="18"/>
                <w:lang w:bidi="en-US"/>
              </w:rPr>
              <w:t xml:space="preserve"> </w:t>
            </w:r>
            <w:r w:rsidRPr="007A5148">
              <w:rPr>
                <w:rFonts w:asciiTheme="minorHAnsi" w:hAnsiTheme="minorHAnsi"/>
                <w:sz w:val="18"/>
                <w:szCs w:val="18"/>
                <w:lang w:bidi="en-US"/>
              </w:rPr>
              <w:t>Komunikacijske kompeten</w:t>
            </w:r>
            <w:r w:rsidR="00A777CC">
              <w:rPr>
                <w:rFonts w:asciiTheme="minorHAnsi" w:hAnsiTheme="minorHAnsi"/>
                <w:sz w:val="18"/>
                <w:szCs w:val="18"/>
                <w:lang w:bidi="en-US"/>
              </w:rPr>
              <w:t>-</w:t>
            </w:r>
            <w:r w:rsidRPr="007A5148">
              <w:rPr>
                <w:rFonts w:asciiTheme="minorHAnsi" w:hAnsiTheme="minorHAnsi"/>
                <w:sz w:val="18"/>
                <w:szCs w:val="18"/>
                <w:lang w:bidi="en-US"/>
              </w:rPr>
              <w:t>cije pomažu pokazati vrijednost IKT-a poslovanju.</w:t>
            </w:r>
          </w:p>
        </w:tc>
      </w:tr>
      <w:tr w:rsidR="00FD6ACF" w:rsidRPr="007A5148" w:rsidTr="004B1C6E">
        <w:tc>
          <w:tcPr>
            <w:tcW w:w="3652" w:type="dxa"/>
            <w:tcBorders>
              <w:bottom w:val="single" w:sz="4" w:space="0" w:color="auto"/>
            </w:tcBorders>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5</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društveno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VSS</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40-50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IT menadžer</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7500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21 godina (11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Izvršnom</w:t>
            </w:r>
            <w:r w:rsidR="00A518F9">
              <w:rPr>
                <w:rFonts w:asciiTheme="minorHAnsi" w:hAnsiTheme="minorHAnsi"/>
                <w:sz w:val="18"/>
                <w:szCs w:val="18"/>
                <w:lang w:bidi="en-US"/>
              </w:rPr>
              <w:t>e</w:t>
            </w:r>
            <w:r w:rsidRPr="007A5148">
              <w:rPr>
                <w:rFonts w:asciiTheme="minorHAnsi" w:hAnsiTheme="minorHAnsi"/>
                <w:sz w:val="18"/>
                <w:szCs w:val="18"/>
                <w:lang w:bidi="en-US"/>
              </w:rPr>
              <w:t xml:space="preserve"> dir. – član šire uprave</w:t>
            </w:r>
          </w:p>
          <w:p w:rsidR="006058CC" w:rsidRPr="007A5148" w:rsidRDefault="006058CC"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3018A3">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u govoru i pismu</w:t>
            </w:r>
          </w:p>
        </w:tc>
        <w:tc>
          <w:tcPr>
            <w:tcW w:w="3260" w:type="dxa"/>
          </w:tcPr>
          <w:p w:rsidR="00FD6ACF" w:rsidRPr="007A5148" w:rsidRDefault="00FD6ACF" w:rsidP="003C31A7">
            <w:pPr>
              <w:pStyle w:val="ListParagraph"/>
              <w:numPr>
                <w:ilvl w:val="0"/>
                <w:numId w:val="7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Praćenje IKT projekata (statusi, otvorene točke…)</w:t>
            </w:r>
            <w:r w:rsidR="003018A3">
              <w:rPr>
                <w:rFonts w:asciiTheme="minorHAnsi" w:hAnsiTheme="minorHAnsi"/>
                <w:sz w:val="18"/>
                <w:szCs w:val="18"/>
                <w:lang w:bidi="en-US"/>
              </w:rPr>
              <w:t>,</w:t>
            </w:r>
          </w:p>
          <w:p w:rsidR="00FD6ACF" w:rsidRPr="007A5148" w:rsidRDefault="00FD6ACF" w:rsidP="003C31A7">
            <w:pPr>
              <w:pStyle w:val="ListParagraph"/>
              <w:numPr>
                <w:ilvl w:val="0"/>
                <w:numId w:val="7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Dnevni sastanci s korisnicima – interni</w:t>
            </w:r>
            <w:r w:rsidR="003018A3">
              <w:rPr>
                <w:rFonts w:asciiTheme="minorHAnsi" w:hAnsiTheme="minorHAnsi"/>
                <w:sz w:val="18"/>
                <w:szCs w:val="18"/>
                <w:lang w:bidi="en-US"/>
              </w:rPr>
              <w:t>,</w:t>
            </w:r>
          </w:p>
          <w:p w:rsidR="00FD6ACF" w:rsidRPr="00A518F9" w:rsidRDefault="00FD6ACF" w:rsidP="003C31A7">
            <w:pPr>
              <w:pStyle w:val="ListParagraph"/>
              <w:numPr>
                <w:ilvl w:val="0"/>
                <w:numId w:val="7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Dnevni sastanci s korisnicima </w:t>
            </w:r>
            <w:r w:rsidR="009060CE">
              <w:rPr>
                <w:rFonts w:asciiTheme="minorHAnsi" w:hAnsiTheme="minorHAnsi"/>
                <w:sz w:val="18"/>
                <w:szCs w:val="18"/>
                <w:lang w:bidi="en-US"/>
              </w:rPr>
              <w:t>–</w:t>
            </w:r>
            <w:r w:rsidRPr="00A518F9">
              <w:rPr>
                <w:rFonts w:asciiTheme="minorHAnsi" w:hAnsiTheme="minorHAnsi"/>
                <w:sz w:val="18"/>
                <w:szCs w:val="18"/>
                <w:lang w:bidi="en-US"/>
              </w:rPr>
              <w:t xml:space="preserve"> eksterni</w:t>
            </w:r>
            <w:r w:rsidR="003018A3">
              <w:rPr>
                <w:rFonts w:asciiTheme="minorHAnsi" w:hAnsiTheme="minorHAnsi"/>
                <w:sz w:val="18"/>
                <w:szCs w:val="18"/>
                <w:lang w:bidi="en-US"/>
              </w:rPr>
              <w:t>,</w:t>
            </w:r>
          </w:p>
          <w:p w:rsidR="00FD6ACF" w:rsidRPr="007A5148" w:rsidRDefault="00FD6ACF" w:rsidP="003C31A7">
            <w:pPr>
              <w:pStyle w:val="ListParagraph"/>
              <w:numPr>
                <w:ilvl w:val="0"/>
                <w:numId w:val="7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Kontakti s kolegama iz sektora</w:t>
            </w:r>
            <w:r w:rsidR="003018A3">
              <w:rPr>
                <w:rFonts w:asciiTheme="minorHAnsi" w:hAnsiTheme="minorHAnsi"/>
                <w:sz w:val="18"/>
                <w:szCs w:val="18"/>
                <w:lang w:bidi="en-US"/>
              </w:rPr>
              <w:t>.</w:t>
            </w:r>
          </w:p>
          <w:p w:rsidR="00FD6ACF" w:rsidRPr="007A5148" w:rsidRDefault="00FD6ACF" w:rsidP="003C31A7">
            <w:pPr>
              <w:spacing w:line="240" w:lineRule="auto"/>
              <w:rPr>
                <w:rFonts w:asciiTheme="minorHAnsi" w:hAnsiTheme="minorHAnsi"/>
                <w:sz w:val="18"/>
                <w:szCs w:val="18"/>
                <w:lang w:bidi="en-US"/>
              </w:rPr>
            </w:pPr>
          </w:p>
        </w:tc>
        <w:tc>
          <w:tcPr>
            <w:tcW w:w="3261" w:type="dxa"/>
          </w:tcPr>
          <w:p w:rsidR="00FD6ACF" w:rsidRPr="007A5148" w:rsidRDefault="00FD6ACF" w:rsidP="003C31A7">
            <w:pPr>
              <w:pStyle w:val="ListParagraph"/>
              <w:numPr>
                <w:ilvl w:val="0"/>
                <w:numId w:val="73"/>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Vještina komunikacije</w:t>
            </w:r>
            <w:r w:rsidR="003018A3">
              <w:rPr>
                <w:rFonts w:asciiTheme="minorHAnsi" w:hAnsiTheme="minorHAnsi"/>
                <w:b/>
                <w:sz w:val="18"/>
                <w:szCs w:val="18"/>
                <w:lang w:bidi="en-US"/>
              </w:rPr>
              <w:t>,</w:t>
            </w:r>
          </w:p>
          <w:p w:rsidR="00FD6ACF" w:rsidRPr="007A5148" w:rsidRDefault="00FD6ACF" w:rsidP="003C31A7">
            <w:pPr>
              <w:pStyle w:val="ListParagraph"/>
              <w:numPr>
                <w:ilvl w:val="0"/>
                <w:numId w:val="7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Dobro upravljanje timom</w:t>
            </w:r>
            <w:r w:rsidR="00594E04">
              <w:rPr>
                <w:rFonts w:asciiTheme="minorHAnsi" w:hAnsiTheme="minorHAnsi"/>
                <w:sz w:val="18"/>
                <w:szCs w:val="18"/>
                <w:lang w:bidi="en-US"/>
              </w:rPr>
              <w:t>,</w:t>
            </w:r>
          </w:p>
          <w:p w:rsidR="00FD6ACF" w:rsidRPr="007A5148" w:rsidRDefault="00FD6ACF" w:rsidP="003C31A7">
            <w:pPr>
              <w:pStyle w:val="ListParagraph"/>
              <w:numPr>
                <w:ilvl w:val="0"/>
                <w:numId w:val="7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Iskustvo</w:t>
            </w:r>
            <w:r w:rsidR="00A518F9">
              <w:rPr>
                <w:rFonts w:asciiTheme="minorHAnsi" w:hAnsiTheme="minorHAnsi"/>
                <w:sz w:val="18"/>
                <w:szCs w:val="18"/>
                <w:lang w:bidi="en-US"/>
              </w:rPr>
              <w:t>,</w:t>
            </w:r>
          </w:p>
          <w:p w:rsidR="00FD6ACF" w:rsidRPr="007A5148" w:rsidRDefault="00FD6ACF" w:rsidP="003C31A7">
            <w:pPr>
              <w:pStyle w:val="ListParagraph"/>
              <w:numPr>
                <w:ilvl w:val="0"/>
                <w:numId w:val="7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Stalna edukacija</w:t>
            </w:r>
            <w:r w:rsidR="003018A3">
              <w:rPr>
                <w:rFonts w:asciiTheme="minorHAnsi" w:hAnsiTheme="minorHAnsi"/>
                <w:sz w:val="18"/>
                <w:szCs w:val="18"/>
                <w:lang w:bidi="en-US"/>
              </w:rPr>
              <w:t>,</w:t>
            </w:r>
          </w:p>
          <w:p w:rsidR="00FD6ACF" w:rsidRPr="007A5148" w:rsidRDefault="00FD6ACF" w:rsidP="003C31A7">
            <w:pPr>
              <w:pStyle w:val="ListParagraph"/>
              <w:numPr>
                <w:ilvl w:val="0"/>
                <w:numId w:val="7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Sposobnost poticanja drugih na postizanje ciljeva</w:t>
            </w:r>
            <w:r w:rsidR="003018A3">
              <w:rPr>
                <w:rFonts w:asciiTheme="minorHAnsi" w:hAnsiTheme="minorHAnsi"/>
                <w:sz w:val="18"/>
                <w:szCs w:val="18"/>
                <w:lang w:bidi="en-US"/>
              </w:rPr>
              <w:t>.</w:t>
            </w:r>
            <w:r w:rsidRPr="007A5148">
              <w:rPr>
                <w:rFonts w:asciiTheme="minorHAnsi" w:hAnsiTheme="minorHAnsi"/>
                <w:sz w:val="18"/>
                <w:szCs w:val="18"/>
                <w:lang w:bidi="en-US"/>
              </w:rPr>
              <w:t xml:space="preserve"> </w:t>
            </w:r>
          </w:p>
          <w:p w:rsidR="00FD6ACF" w:rsidRPr="007A5148" w:rsidRDefault="00FD6ACF" w:rsidP="003C31A7">
            <w:pPr>
              <w:spacing w:line="240" w:lineRule="auto"/>
              <w:jc w:val="left"/>
              <w:rPr>
                <w:rFonts w:asciiTheme="minorHAnsi" w:hAnsiTheme="minorHAnsi"/>
                <w:b/>
                <w:sz w:val="18"/>
                <w:szCs w:val="18"/>
                <w:lang w:bidi="en-US"/>
              </w:rPr>
            </w:pP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Verbalna komunikacija – govor tijela, emocije…</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elektroničkom poštom, telefonom, intranet</w:t>
            </w:r>
            <w:r w:rsidR="00A777CC">
              <w:rPr>
                <w:rFonts w:asciiTheme="minorHAnsi" w:hAnsiTheme="minorHAnsi"/>
                <w:sz w:val="18"/>
                <w:szCs w:val="18"/>
                <w:lang w:bidi="en-US"/>
              </w:rPr>
              <w:t>om</w:t>
            </w:r>
            <w:r w:rsidR="003B76F5">
              <w:rPr>
                <w:rFonts w:asciiTheme="minorHAnsi" w:hAnsiTheme="minorHAnsi"/>
                <w:sz w:val="18"/>
                <w:szCs w:val="18"/>
                <w:lang w:bidi="en-US"/>
              </w:rPr>
              <w:t>..</w:t>
            </w:r>
            <w:r w:rsidRPr="007A5148">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Izazovi u komunikaciji s korisnicima: razumijevanje i jezgrovitost, a s upravom: postići iskrenost i dosljednost.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Opća kultura </w:t>
            </w:r>
            <w:r w:rsidR="003018A3">
              <w:rPr>
                <w:rFonts w:asciiTheme="minorHAnsi" w:hAnsiTheme="minorHAnsi"/>
                <w:sz w:val="18"/>
                <w:szCs w:val="18"/>
                <w:lang w:bidi="en-US"/>
              </w:rPr>
              <w:t>–</w:t>
            </w:r>
            <w:r w:rsidRPr="007A5148">
              <w:rPr>
                <w:rFonts w:asciiTheme="minorHAnsi" w:hAnsiTheme="minorHAnsi"/>
                <w:sz w:val="18"/>
                <w:szCs w:val="18"/>
                <w:lang w:bidi="en-US"/>
              </w:rPr>
              <w:t xml:space="preserve"> jako bitna za uspjeh</w:t>
            </w:r>
            <w:r w:rsidR="00A518F9">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Dobra komunikacija</w:t>
            </w:r>
            <w:r w:rsidR="00A518F9">
              <w:rPr>
                <w:rFonts w:asciiTheme="minorHAnsi" w:hAnsiTheme="minorHAnsi"/>
                <w:sz w:val="18"/>
                <w:szCs w:val="18"/>
                <w:lang w:bidi="en-US"/>
              </w:rPr>
              <w:t xml:space="preserve"> </w:t>
            </w:r>
            <w:r w:rsidR="003018A3">
              <w:rPr>
                <w:rFonts w:asciiTheme="minorHAnsi" w:hAnsiTheme="minorHAnsi"/>
                <w:sz w:val="18"/>
                <w:szCs w:val="18"/>
                <w:lang w:bidi="en-US"/>
              </w:rPr>
              <w:t xml:space="preserve">– </w:t>
            </w:r>
            <w:r w:rsidRPr="007A5148">
              <w:rPr>
                <w:rFonts w:asciiTheme="minorHAnsi" w:hAnsiTheme="minorHAnsi"/>
                <w:sz w:val="18"/>
                <w:szCs w:val="18"/>
                <w:lang w:bidi="en-US"/>
              </w:rPr>
              <w:t>glavni</w:t>
            </w:r>
            <w:r w:rsidR="00A518F9">
              <w:rPr>
                <w:rFonts w:asciiTheme="minorHAnsi" w:hAnsiTheme="minorHAnsi"/>
                <w:sz w:val="18"/>
                <w:szCs w:val="18"/>
                <w:lang w:bidi="en-US"/>
              </w:rPr>
              <w:t xml:space="preserve"> </w:t>
            </w:r>
            <w:r w:rsidRPr="007A5148">
              <w:rPr>
                <w:rFonts w:asciiTheme="minorHAnsi" w:hAnsiTheme="minorHAnsi"/>
                <w:sz w:val="18"/>
                <w:szCs w:val="18"/>
                <w:lang w:bidi="en-US"/>
              </w:rPr>
              <w:t>činitelj uspjeha</w:t>
            </w:r>
            <w:r w:rsidR="00A518F9">
              <w:rPr>
                <w:rFonts w:asciiTheme="minorHAnsi" w:hAnsiTheme="minorHAnsi"/>
                <w:sz w:val="18"/>
                <w:szCs w:val="18"/>
                <w:lang w:bidi="en-US"/>
              </w:rPr>
              <w:t>.</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6</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privatno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VSS</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40-50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Direktor informatike i </w:t>
            </w:r>
            <w:r w:rsidR="006058CC">
              <w:rPr>
                <w:rFonts w:asciiTheme="minorHAnsi" w:hAnsiTheme="minorHAnsi"/>
                <w:sz w:val="18"/>
                <w:szCs w:val="18"/>
                <w:lang w:bidi="en-US"/>
              </w:rPr>
              <w:t>t</w:t>
            </w:r>
            <w:r w:rsidRPr="007A5148">
              <w:rPr>
                <w:rFonts w:asciiTheme="minorHAnsi" w:hAnsiTheme="minorHAnsi"/>
                <w:sz w:val="18"/>
                <w:szCs w:val="18"/>
                <w:lang w:bidi="en-US"/>
              </w:rPr>
              <w:t>elekom</w:t>
            </w:r>
            <w:r w:rsidR="006058CC">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1500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26 godina (12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Izvršnom</w:t>
            </w:r>
            <w:r w:rsidR="00A518F9">
              <w:rPr>
                <w:rFonts w:asciiTheme="minorHAnsi" w:hAnsiTheme="minorHAnsi"/>
                <w:sz w:val="18"/>
                <w:szCs w:val="18"/>
                <w:lang w:bidi="en-US"/>
              </w:rPr>
              <w:t>e</w:t>
            </w:r>
            <w:r w:rsidRPr="007A5148">
              <w:rPr>
                <w:rFonts w:asciiTheme="minorHAnsi" w:hAnsiTheme="minorHAnsi"/>
                <w:sz w:val="18"/>
                <w:szCs w:val="18"/>
                <w:lang w:bidi="en-US"/>
              </w:rPr>
              <w:t xml:space="preserve"> direktoru</w:t>
            </w:r>
          </w:p>
          <w:p w:rsidR="006058CC" w:rsidRPr="007A5148" w:rsidRDefault="006058CC"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3018A3">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u govoru i pismu</w:t>
            </w:r>
          </w:p>
        </w:tc>
        <w:tc>
          <w:tcPr>
            <w:tcW w:w="3260" w:type="dxa"/>
          </w:tcPr>
          <w:p w:rsidR="00FD6ACF" w:rsidRPr="007A5148" w:rsidRDefault="00FD6ACF" w:rsidP="003C31A7">
            <w:pPr>
              <w:pStyle w:val="ListParagraph"/>
              <w:numPr>
                <w:ilvl w:val="0"/>
                <w:numId w:val="7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Nadzor aktivnosti </w:t>
            </w:r>
            <w:r w:rsidR="00423A12">
              <w:rPr>
                <w:rFonts w:asciiTheme="minorHAnsi" w:hAnsiTheme="minorHAnsi"/>
                <w:sz w:val="18"/>
                <w:szCs w:val="18"/>
                <w:lang w:bidi="en-US"/>
              </w:rPr>
              <w:t>u vezi sa</w:t>
            </w:r>
            <w:r w:rsidRPr="007A5148">
              <w:rPr>
                <w:rFonts w:asciiTheme="minorHAnsi" w:hAnsiTheme="minorHAnsi"/>
                <w:sz w:val="18"/>
                <w:szCs w:val="18"/>
                <w:lang w:bidi="en-US"/>
              </w:rPr>
              <w:t xml:space="preserve"> suradni</w:t>
            </w:r>
            <w:r w:rsidR="00423A12">
              <w:rPr>
                <w:rFonts w:asciiTheme="minorHAnsi" w:hAnsiTheme="minorHAnsi"/>
                <w:sz w:val="18"/>
                <w:szCs w:val="18"/>
                <w:lang w:bidi="en-US"/>
              </w:rPr>
              <w:t>cima</w:t>
            </w:r>
            <w:r w:rsidRPr="007A5148">
              <w:rPr>
                <w:rFonts w:asciiTheme="minorHAnsi" w:hAnsiTheme="minorHAnsi"/>
                <w:sz w:val="18"/>
                <w:szCs w:val="18"/>
                <w:lang w:bidi="en-US"/>
              </w:rPr>
              <w:t xml:space="preserve"> i njihov</w:t>
            </w:r>
            <w:r w:rsidR="00423A12">
              <w:rPr>
                <w:rFonts w:asciiTheme="minorHAnsi" w:hAnsiTheme="minorHAnsi"/>
                <w:sz w:val="18"/>
                <w:szCs w:val="18"/>
                <w:lang w:bidi="en-US"/>
              </w:rPr>
              <w:t>im</w:t>
            </w:r>
            <w:r w:rsidRPr="007A5148">
              <w:rPr>
                <w:rFonts w:asciiTheme="minorHAnsi" w:hAnsiTheme="minorHAnsi"/>
                <w:sz w:val="18"/>
                <w:szCs w:val="18"/>
                <w:lang w:bidi="en-US"/>
              </w:rPr>
              <w:t xml:space="preserve"> učin</w:t>
            </w:r>
            <w:r w:rsidR="00423A12">
              <w:rPr>
                <w:rFonts w:asciiTheme="minorHAnsi" w:hAnsiTheme="minorHAnsi"/>
                <w:sz w:val="18"/>
                <w:szCs w:val="18"/>
                <w:lang w:bidi="en-US"/>
              </w:rPr>
              <w:t>kom</w:t>
            </w:r>
            <w:r w:rsidR="003018A3">
              <w:rPr>
                <w:rFonts w:asciiTheme="minorHAnsi" w:hAnsiTheme="minorHAnsi"/>
                <w:sz w:val="18"/>
                <w:szCs w:val="18"/>
                <w:lang w:bidi="en-US"/>
              </w:rPr>
              <w:t>,</w:t>
            </w:r>
          </w:p>
          <w:p w:rsidR="00FD6ACF" w:rsidRPr="007A5148" w:rsidRDefault="00FD6ACF" w:rsidP="003C31A7">
            <w:pPr>
              <w:pStyle w:val="ListParagraph"/>
              <w:numPr>
                <w:ilvl w:val="0"/>
                <w:numId w:val="7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Koordinacija s menadžerima na istoj razini</w:t>
            </w:r>
            <w:r w:rsidR="003018A3">
              <w:rPr>
                <w:rFonts w:asciiTheme="minorHAnsi" w:hAnsiTheme="minorHAnsi"/>
                <w:sz w:val="18"/>
                <w:szCs w:val="18"/>
                <w:lang w:bidi="en-US"/>
              </w:rPr>
              <w:t>,</w:t>
            </w:r>
          </w:p>
          <w:p w:rsidR="00FD6ACF" w:rsidRPr="007A5148" w:rsidRDefault="00FD6ACF" w:rsidP="003C31A7">
            <w:pPr>
              <w:pStyle w:val="ListParagraph"/>
              <w:numPr>
                <w:ilvl w:val="0"/>
                <w:numId w:val="7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Koordinacija otvorenih točaka s nadređenima</w:t>
            </w:r>
            <w:r w:rsidR="003018A3">
              <w:rPr>
                <w:rFonts w:asciiTheme="minorHAnsi" w:hAnsiTheme="minorHAnsi"/>
                <w:sz w:val="18"/>
                <w:szCs w:val="18"/>
                <w:lang w:bidi="en-US"/>
              </w:rPr>
              <w:t>,</w:t>
            </w:r>
          </w:p>
          <w:p w:rsidR="00FD6ACF" w:rsidRPr="007A5148" w:rsidRDefault="00FD6ACF" w:rsidP="003C31A7">
            <w:pPr>
              <w:pStyle w:val="ListParagraph"/>
              <w:numPr>
                <w:ilvl w:val="0"/>
                <w:numId w:val="74"/>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Srednjoročna planiranja / zadaci na razini grupe</w:t>
            </w:r>
            <w:r w:rsidR="003018A3">
              <w:rPr>
                <w:rFonts w:asciiTheme="minorHAnsi" w:hAnsiTheme="minorHAnsi"/>
                <w:sz w:val="18"/>
                <w:szCs w:val="18"/>
                <w:lang w:bidi="en-US"/>
              </w:rPr>
              <w:t>.</w:t>
            </w:r>
          </w:p>
        </w:tc>
        <w:tc>
          <w:tcPr>
            <w:tcW w:w="3261" w:type="dxa"/>
          </w:tcPr>
          <w:p w:rsidR="00FD6ACF" w:rsidRPr="007A5148" w:rsidRDefault="00FD6ACF" w:rsidP="003C31A7">
            <w:pPr>
              <w:pStyle w:val="ListParagraph"/>
              <w:numPr>
                <w:ilvl w:val="0"/>
                <w:numId w:val="75"/>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Vizija</w:t>
            </w:r>
            <w:r w:rsidR="003018A3">
              <w:rPr>
                <w:rFonts w:asciiTheme="minorHAnsi" w:hAnsiTheme="minorHAnsi"/>
                <w:sz w:val="18"/>
                <w:szCs w:val="18"/>
                <w:lang w:bidi="en-US"/>
              </w:rPr>
              <w:t>,</w:t>
            </w:r>
            <w:r w:rsidRPr="007A5148">
              <w:rPr>
                <w:rFonts w:asciiTheme="minorHAnsi" w:hAnsiTheme="minorHAnsi"/>
                <w:sz w:val="18"/>
                <w:szCs w:val="18"/>
                <w:lang w:bidi="en-US"/>
              </w:rPr>
              <w:t xml:space="preserve"> </w:t>
            </w:r>
          </w:p>
          <w:p w:rsidR="00FD6ACF" w:rsidRPr="007A5148" w:rsidRDefault="00FD6ACF" w:rsidP="003C31A7">
            <w:pPr>
              <w:pStyle w:val="ListParagraph"/>
              <w:numPr>
                <w:ilvl w:val="0"/>
                <w:numId w:val="75"/>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Umijeće prezentacije te vizije</w:t>
            </w:r>
            <w:r w:rsidR="003018A3">
              <w:rPr>
                <w:rFonts w:asciiTheme="minorHAnsi" w:hAnsiTheme="minorHAnsi"/>
                <w:b/>
                <w:sz w:val="18"/>
                <w:szCs w:val="18"/>
                <w:lang w:bidi="en-US"/>
              </w:rPr>
              <w:t>,</w:t>
            </w:r>
          </w:p>
          <w:p w:rsidR="00FD6ACF" w:rsidRPr="007A5148" w:rsidRDefault="00FD6ACF" w:rsidP="003C31A7">
            <w:pPr>
              <w:pStyle w:val="ListParagraph"/>
              <w:numPr>
                <w:ilvl w:val="0"/>
                <w:numId w:val="75"/>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Vođenje ljudi u cilju ispunjenja te vizije</w:t>
            </w:r>
            <w:r w:rsidR="00A518F9">
              <w:rPr>
                <w:rFonts w:asciiTheme="minorHAnsi" w:hAnsiTheme="minorHAnsi"/>
                <w:sz w:val="18"/>
                <w:szCs w:val="18"/>
                <w:lang w:bidi="en-US"/>
              </w:rPr>
              <w:t>,</w:t>
            </w:r>
          </w:p>
          <w:p w:rsidR="00FD6ACF" w:rsidRPr="007A5148" w:rsidRDefault="00FD6ACF" w:rsidP="003C31A7">
            <w:pPr>
              <w:pStyle w:val="ListParagraph"/>
              <w:numPr>
                <w:ilvl w:val="0"/>
                <w:numId w:val="75"/>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Poznavanje poslovanja kojemu se daje podrška</w:t>
            </w:r>
            <w:r w:rsidR="003018A3">
              <w:rPr>
                <w:rFonts w:asciiTheme="minorHAnsi" w:hAnsiTheme="minorHAnsi"/>
                <w:sz w:val="18"/>
                <w:szCs w:val="18"/>
                <w:lang w:bidi="en-US"/>
              </w:rPr>
              <w:t>,</w:t>
            </w:r>
          </w:p>
          <w:p w:rsidR="00FD6ACF" w:rsidRPr="007A5148" w:rsidRDefault="00FD6ACF" w:rsidP="003C31A7">
            <w:pPr>
              <w:pStyle w:val="ListParagraph"/>
              <w:numPr>
                <w:ilvl w:val="0"/>
                <w:numId w:val="75"/>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Poznavanje tehnologije za davanje te podrške</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b/>
                <w:sz w:val="18"/>
                <w:szCs w:val="18"/>
                <w:lang w:bidi="en-US"/>
              </w:rPr>
            </w:pP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Pisana komunikacija – ovisi o situaciji</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elektroničkom poštom, web konferencijom</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Izazovi u komunikaciji s korisnicima i upravom: postići iskrenost i dosljednost.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Opća kultura </w:t>
            </w:r>
            <w:r w:rsidR="003018A3">
              <w:rPr>
                <w:rFonts w:asciiTheme="minorHAnsi" w:hAnsiTheme="minorHAnsi"/>
                <w:sz w:val="18"/>
                <w:szCs w:val="18"/>
                <w:lang w:bidi="en-US"/>
              </w:rPr>
              <w:t>–</w:t>
            </w:r>
            <w:r w:rsidRPr="007A5148">
              <w:rPr>
                <w:rFonts w:asciiTheme="minorHAnsi" w:hAnsiTheme="minorHAnsi"/>
                <w:sz w:val="18"/>
                <w:szCs w:val="18"/>
                <w:lang w:bidi="en-US"/>
              </w:rPr>
              <w:t xml:space="preserve"> važna je za uspjeh u bilo kojem području</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Menadžment je komunikacija, a komunikacijske vještine snažno utječu na učinkovitost</w:t>
            </w:r>
            <w:r w:rsidR="003018A3">
              <w:rPr>
                <w:rFonts w:asciiTheme="minorHAnsi" w:hAnsiTheme="minorHAnsi"/>
                <w:sz w:val="18"/>
                <w:szCs w:val="18"/>
                <w:lang w:bidi="en-US"/>
              </w:rPr>
              <w:t>.</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7</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privatno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VSS</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30-40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IT menadžer </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900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16 godina (14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Direktoru financija</w:t>
            </w:r>
          </w:p>
          <w:p w:rsidR="006058CC" w:rsidRPr="007A5148" w:rsidRDefault="006058CC"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330C54">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w:t>
            </w:r>
            <w:r>
              <w:rPr>
                <w:rFonts w:asciiTheme="minorHAnsi" w:hAnsiTheme="minorHAnsi"/>
                <w:sz w:val="18"/>
                <w:szCs w:val="18"/>
                <w:lang w:bidi="en-US"/>
              </w:rPr>
              <w:t xml:space="preserve">i NJEM. </w:t>
            </w:r>
            <w:r w:rsidRPr="006058CC">
              <w:rPr>
                <w:rFonts w:asciiTheme="minorHAnsi" w:hAnsiTheme="minorHAnsi"/>
                <w:sz w:val="18"/>
                <w:szCs w:val="18"/>
                <w:lang w:bidi="en-US"/>
              </w:rPr>
              <w:t>u govoru i pismu</w:t>
            </w:r>
          </w:p>
        </w:tc>
        <w:tc>
          <w:tcPr>
            <w:tcW w:w="3260" w:type="dxa"/>
          </w:tcPr>
          <w:p w:rsidR="00FD6ACF" w:rsidRPr="007A5148" w:rsidRDefault="00FD6ACF" w:rsidP="003C31A7">
            <w:pPr>
              <w:pStyle w:val="ListParagraph"/>
              <w:numPr>
                <w:ilvl w:val="0"/>
                <w:numId w:val="7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Raspored aktivnosti</w:t>
            </w:r>
            <w:r w:rsidR="003018A3">
              <w:rPr>
                <w:rFonts w:asciiTheme="minorHAnsi" w:hAnsiTheme="minorHAnsi"/>
                <w:sz w:val="18"/>
                <w:szCs w:val="18"/>
                <w:lang w:bidi="en-US"/>
              </w:rPr>
              <w:t>,</w:t>
            </w:r>
          </w:p>
          <w:p w:rsidR="00FD6ACF" w:rsidRPr="007A5148" w:rsidRDefault="00FD6ACF" w:rsidP="003C31A7">
            <w:pPr>
              <w:pStyle w:val="ListParagraph"/>
              <w:numPr>
                <w:ilvl w:val="0"/>
                <w:numId w:val="7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Kontrola izvršenih zadataka u timu</w:t>
            </w:r>
            <w:r w:rsidR="003018A3">
              <w:rPr>
                <w:rFonts w:asciiTheme="minorHAnsi" w:hAnsiTheme="minorHAnsi"/>
                <w:sz w:val="18"/>
                <w:szCs w:val="18"/>
                <w:lang w:bidi="en-US"/>
              </w:rPr>
              <w:t>,</w:t>
            </w:r>
          </w:p>
          <w:p w:rsidR="00FD6ACF" w:rsidRPr="007A5148" w:rsidRDefault="00FD6ACF" w:rsidP="003C31A7">
            <w:pPr>
              <w:pStyle w:val="ListParagraph"/>
              <w:numPr>
                <w:ilvl w:val="0"/>
                <w:numId w:val="7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Sastanci</w:t>
            </w:r>
            <w:r w:rsidR="003018A3">
              <w:rPr>
                <w:rFonts w:asciiTheme="minorHAnsi" w:hAnsiTheme="minorHAnsi"/>
                <w:sz w:val="18"/>
                <w:szCs w:val="18"/>
                <w:lang w:bidi="en-US"/>
              </w:rPr>
              <w:t>,</w:t>
            </w:r>
          </w:p>
          <w:p w:rsidR="00FD6ACF" w:rsidRPr="007A5148" w:rsidRDefault="00FD6ACF" w:rsidP="003C31A7">
            <w:pPr>
              <w:pStyle w:val="ListParagraph"/>
              <w:numPr>
                <w:ilvl w:val="0"/>
                <w:numId w:val="76"/>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Projektni zadaci</w:t>
            </w:r>
            <w:r w:rsidR="003018A3">
              <w:rPr>
                <w:rFonts w:asciiTheme="minorHAnsi" w:hAnsiTheme="minorHAnsi"/>
                <w:sz w:val="18"/>
                <w:szCs w:val="18"/>
                <w:lang w:bidi="en-US"/>
              </w:rPr>
              <w:t>.</w:t>
            </w:r>
          </w:p>
        </w:tc>
        <w:tc>
          <w:tcPr>
            <w:tcW w:w="3261" w:type="dxa"/>
          </w:tcPr>
          <w:p w:rsidR="00FD6ACF" w:rsidRPr="007A5148" w:rsidRDefault="00FD6ACF" w:rsidP="003C31A7">
            <w:pPr>
              <w:pStyle w:val="ListParagraph"/>
              <w:numPr>
                <w:ilvl w:val="0"/>
                <w:numId w:val="7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Dobro upravljanje timom suradnika, </w:t>
            </w:r>
          </w:p>
          <w:p w:rsidR="00FD6ACF" w:rsidRPr="007A5148" w:rsidRDefault="00FD6ACF" w:rsidP="003C31A7">
            <w:pPr>
              <w:pStyle w:val="ListParagraph"/>
              <w:numPr>
                <w:ilvl w:val="0"/>
                <w:numId w:val="7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Uspješno završavanje započetih projekata</w:t>
            </w:r>
            <w:r w:rsidR="003018A3">
              <w:rPr>
                <w:rFonts w:asciiTheme="minorHAnsi" w:hAnsiTheme="minorHAnsi"/>
                <w:sz w:val="18"/>
                <w:szCs w:val="18"/>
                <w:lang w:bidi="en-US"/>
              </w:rPr>
              <w:t>,</w:t>
            </w:r>
          </w:p>
          <w:p w:rsidR="00FD6ACF" w:rsidRPr="007A5148" w:rsidRDefault="00FD6ACF" w:rsidP="003C31A7">
            <w:pPr>
              <w:pStyle w:val="ListParagraph"/>
              <w:numPr>
                <w:ilvl w:val="0"/>
                <w:numId w:val="77"/>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Komunikacijske i prezentacijske vještine</w:t>
            </w:r>
            <w:r w:rsidR="003018A3">
              <w:rPr>
                <w:rFonts w:asciiTheme="minorHAnsi" w:hAnsiTheme="minorHAnsi"/>
                <w:b/>
                <w:sz w:val="18"/>
                <w:szCs w:val="18"/>
                <w:lang w:bidi="en-US"/>
              </w:rPr>
              <w:t>,</w:t>
            </w:r>
          </w:p>
          <w:p w:rsidR="00FD6ACF" w:rsidRPr="007A5148" w:rsidRDefault="00FD6ACF" w:rsidP="003C31A7">
            <w:pPr>
              <w:pStyle w:val="ListParagraph"/>
              <w:numPr>
                <w:ilvl w:val="0"/>
                <w:numId w:val="7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Spremnost na inovacije</w:t>
            </w:r>
            <w:r w:rsidR="003018A3">
              <w:rPr>
                <w:rFonts w:asciiTheme="minorHAnsi" w:hAnsiTheme="minorHAnsi"/>
                <w:sz w:val="18"/>
                <w:szCs w:val="18"/>
                <w:lang w:bidi="en-US"/>
              </w:rPr>
              <w:t>,</w:t>
            </w:r>
          </w:p>
          <w:p w:rsidR="00FD6ACF" w:rsidRPr="007A5148" w:rsidRDefault="00FD6ACF" w:rsidP="003C31A7">
            <w:pPr>
              <w:pStyle w:val="ListParagraph"/>
              <w:numPr>
                <w:ilvl w:val="0"/>
                <w:numId w:val="77"/>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Troškovna učinkovitost</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b/>
                <w:sz w:val="18"/>
                <w:szCs w:val="18"/>
                <w:lang w:bidi="en-US"/>
              </w:rPr>
            </w:pP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Verbalna komunikacija – lakše je objasniti i prilagoditi rječnik sugovorniku</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elektroničkom poštom</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Izazov u komunikaciji s korisnicima je u korištenju jezika razumljivoga za njih, a s upravom treba postići učinkovitost u prezentiranju ideja</w:t>
            </w:r>
            <w:r w:rsidR="006058CC">
              <w:rPr>
                <w:rFonts w:asciiTheme="minorHAnsi" w:hAnsiTheme="minorHAnsi"/>
                <w:sz w:val="18"/>
                <w:szCs w:val="18"/>
                <w:lang w:bidi="en-US"/>
              </w:rPr>
              <w:t xml:space="preserve"> i</w:t>
            </w:r>
            <w:r w:rsidRPr="007A5148">
              <w:rPr>
                <w:rFonts w:asciiTheme="minorHAnsi" w:hAnsiTheme="minorHAnsi"/>
                <w:sz w:val="18"/>
                <w:szCs w:val="18"/>
                <w:lang w:bidi="en-US"/>
              </w:rPr>
              <w:t xml:space="preserve"> problema</w:t>
            </w:r>
            <w:r w:rsidR="003018A3">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Opća kultura</w:t>
            </w:r>
            <w:r w:rsidR="00A518F9">
              <w:rPr>
                <w:rFonts w:asciiTheme="minorHAnsi" w:hAnsiTheme="minorHAnsi"/>
                <w:sz w:val="18"/>
                <w:szCs w:val="18"/>
                <w:lang w:bidi="en-US"/>
              </w:rPr>
              <w:t xml:space="preserve"> </w:t>
            </w:r>
            <w:r w:rsidRPr="007A5148">
              <w:rPr>
                <w:rFonts w:asciiTheme="minorHAnsi" w:hAnsiTheme="minorHAnsi"/>
                <w:sz w:val="18"/>
                <w:szCs w:val="18"/>
                <w:lang w:bidi="en-US"/>
              </w:rPr>
              <w:t>jako</w:t>
            </w:r>
            <w:r w:rsidR="00A518F9">
              <w:rPr>
                <w:rFonts w:asciiTheme="minorHAnsi" w:hAnsiTheme="minorHAnsi"/>
                <w:sz w:val="18"/>
                <w:szCs w:val="18"/>
                <w:lang w:bidi="en-US"/>
              </w:rPr>
              <w:t xml:space="preserve"> je</w:t>
            </w:r>
            <w:r w:rsidRPr="007A5148">
              <w:rPr>
                <w:rFonts w:asciiTheme="minorHAnsi" w:hAnsiTheme="minorHAnsi"/>
                <w:sz w:val="18"/>
                <w:szCs w:val="18"/>
                <w:lang w:bidi="en-US"/>
              </w:rPr>
              <w:t xml:space="preserve"> bitna za uspjeh. Komunikacijske vještine najviše utječu na učinkovitost</w:t>
            </w:r>
            <w:r w:rsidR="00330C54">
              <w:rPr>
                <w:rFonts w:asciiTheme="minorHAnsi" w:hAnsiTheme="minorHAnsi"/>
                <w:sz w:val="18"/>
                <w:szCs w:val="18"/>
                <w:lang w:bidi="en-US"/>
              </w:rPr>
              <w:t>.</w:t>
            </w:r>
          </w:p>
        </w:tc>
      </w:tr>
      <w:tr w:rsidR="00FD6ACF" w:rsidRPr="007A5148" w:rsidTr="004B1C6E">
        <w:trPr>
          <w:trHeight w:val="909"/>
        </w:trPr>
        <w:tc>
          <w:tcPr>
            <w:tcW w:w="3652" w:type="dxa"/>
            <w:vAlign w:val="center"/>
          </w:tcPr>
          <w:p w:rsidR="00FD6ACF" w:rsidRPr="007A5148" w:rsidRDefault="00FD6ACF" w:rsidP="00166573">
            <w:pPr>
              <w:pStyle w:val="Sednjaslovautablici10pt"/>
              <w:rPr>
                <w:rStyle w:val="Emphasis"/>
                <w:b w:val="0"/>
                <w:i w:val="0"/>
                <w:iCs w:val="0"/>
              </w:rPr>
            </w:pPr>
            <w:r w:rsidRPr="007A5148">
              <w:rPr>
                <w:rStyle w:val="Emphasis"/>
                <w:i w:val="0"/>
              </w:rPr>
              <w:t xml:space="preserve">Organizacija / IT menadžer </w:t>
            </w:r>
            <w:r w:rsidR="0022711F">
              <w:rPr>
                <w:rStyle w:val="Emphasis"/>
                <w:i w:val="0"/>
                <w:iCs w:val="0"/>
              </w:rPr>
              <w:t>–</w:t>
            </w:r>
            <w:r w:rsidRPr="007A5148">
              <w:rPr>
                <w:rStyle w:val="Emphasis"/>
                <w:i w:val="0"/>
                <w:iCs w:val="0"/>
              </w:rPr>
              <w:t xml:space="preserve"> značajke</w:t>
            </w:r>
          </w:p>
        </w:tc>
        <w:tc>
          <w:tcPr>
            <w:tcW w:w="3260" w:type="dxa"/>
            <w:vAlign w:val="center"/>
          </w:tcPr>
          <w:p w:rsidR="00FD6ACF" w:rsidRPr="007A5148" w:rsidRDefault="00FD6ACF" w:rsidP="00166573">
            <w:pPr>
              <w:pStyle w:val="Sednjaslovautablici10pt"/>
              <w:rPr>
                <w:rStyle w:val="Emphasis"/>
                <w:b w:val="0"/>
                <w:i w:val="0"/>
              </w:rPr>
            </w:pPr>
            <w:r w:rsidRPr="007A5148">
              <w:rPr>
                <w:rStyle w:val="Emphasis"/>
                <w:i w:val="0"/>
              </w:rPr>
              <w:t>4 najznačajnije dnevne aktivnosti IT menadžera</w:t>
            </w:r>
          </w:p>
        </w:tc>
        <w:tc>
          <w:tcPr>
            <w:tcW w:w="3261" w:type="dxa"/>
            <w:vAlign w:val="center"/>
          </w:tcPr>
          <w:p w:rsidR="00FD6ACF" w:rsidRPr="007A5148" w:rsidRDefault="00FD6ACF" w:rsidP="00166573">
            <w:pPr>
              <w:pStyle w:val="Sednjaslovautablici10pt"/>
              <w:rPr>
                <w:rStyle w:val="Emphasis"/>
                <w:b w:val="0"/>
                <w:i w:val="0"/>
              </w:rPr>
            </w:pPr>
            <w:r w:rsidRPr="007A5148">
              <w:t>5 najvažnijih činitelja uspjeha IT menadžera</w:t>
            </w:r>
          </w:p>
        </w:tc>
        <w:tc>
          <w:tcPr>
            <w:tcW w:w="4045" w:type="dxa"/>
            <w:vAlign w:val="center"/>
          </w:tcPr>
          <w:p w:rsidR="00FD6ACF" w:rsidRPr="007A5148" w:rsidRDefault="00FD6ACF" w:rsidP="00166573">
            <w:pPr>
              <w:pStyle w:val="Sednjaslovautablici10pt"/>
              <w:rPr>
                <w:rStyle w:val="Emphasis"/>
                <w:b w:val="0"/>
                <w:i w:val="0"/>
              </w:rPr>
            </w:pPr>
            <w:r w:rsidRPr="007A5148">
              <w:rPr>
                <w:rStyle w:val="Emphasis"/>
                <w:i w:val="0"/>
              </w:rPr>
              <w:t>Komunikacijska uloga i kompetencije IT menadžera?</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8</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privatno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VSS</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30-40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Voditelj IT sektora</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600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12 godina (6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Direktoru financija</w:t>
            </w:r>
          </w:p>
          <w:p w:rsidR="006058CC" w:rsidRPr="007A5148" w:rsidRDefault="006058CC"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330C54">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u govoru i pismu</w:t>
            </w:r>
          </w:p>
        </w:tc>
        <w:tc>
          <w:tcPr>
            <w:tcW w:w="3260" w:type="dxa"/>
          </w:tcPr>
          <w:p w:rsidR="00FD6ACF" w:rsidRPr="007A5148" w:rsidRDefault="00FD6ACF" w:rsidP="003C31A7">
            <w:pPr>
              <w:pStyle w:val="ListParagraph"/>
              <w:numPr>
                <w:ilvl w:val="0"/>
                <w:numId w:val="7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Izvještaji za </w:t>
            </w:r>
            <w:r w:rsidR="00330C54">
              <w:rPr>
                <w:rFonts w:asciiTheme="minorHAnsi" w:hAnsiTheme="minorHAnsi"/>
                <w:sz w:val="18"/>
                <w:szCs w:val="18"/>
                <w:lang w:bidi="en-US"/>
              </w:rPr>
              <w:t>u</w:t>
            </w:r>
            <w:r w:rsidRPr="007A5148">
              <w:rPr>
                <w:rFonts w:asciiTheme="minorHAnsi" w:hAnsiTheme="minorHAnsi"/>
                <w:sz w:val="18"/>
                <w:szCs w:val="18"/>
                <w:lang w:bidi="en-US"/>
              </w:rPr>
              <w:t>pravu</w:t>
            </w:r>
            <w:r w:rsidR="00330C54">
              <w:rPr>
                <w:rFonts w:asciiTheme="minorHAnsi" w:hAnsiTheme="minorHAnsi"/>
                <w:sz w:val="18"/>
                <w:szCs w:val="18"/>
                <w:lang w:bidi="en-US"/>
              </w:rPr>
              <w:t>,</w:t>
            </w:r>
          </w:p>
          <w:p w:rsidR="00FD6ACF" w:rsidRPr="007A5148" w:rsidRDefault="00FD6ACF" w:rsidP="003C31A7">
            <w:pPr>
              <w:pStyle w:val="ListParagraph"/>
              <w:numPr>
                <w:ilvl w:val="0"/>
                <w:numId w:val="7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Upravljanje IT ugovorima, licencama</w:t>
            </w:r>
            <w:r w:rsidR="00330C54">
              <w:rPr>
                <w:rFonts w:asciiTheme="minorHAnsi" w:hAnsiTheme="minorHAnsi"/>
                <w:sz w:val="18"/>
                <w:szCs w:val="18"/>
                <w:lang w:bidi="en-US"/>
              </w:rPr>
              <w:t>,</w:t>
            </w:r>
          </w:p>
          <w:p w:rsidR="00FD6ACF" w:rsidRPr="007A5148" w:rsidRDefault="00FD6ACF" w:rsidP="003C31A7">
            <w:pPr>
              <w:pStyle w:val="ListParagraph"/>
              <w:numPr>
                <w:ilvl w:val="0"/>
                <w:numId w:val="7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Rješavanje tehničkih problema</w:t>
            </w:r>
            <w:r w:rsidR="00330C54">
              <w:rPr>
                <w:rFonts w:asciiTheme="minorHAnsi" w:hAnsiTheme="minorHAnsi"/>
                <w:sz w:val="18"/>
                <w:szCs w:val="18"/>
                <w:lang w:bidi="en-US"/>
              </w:rPr>
              <w:t>,</w:t>
            </w:r>
          </w:p>
          <w:p w:rsidR="00FD6ACF" w:rsidRPr="007A5148" w:rsidRDefault="00FD6ACF" w:rsidP="003C31A7">
            <w:pPr>
              <w:pStyle w:val="ListParagraph"/>
              <w:numPr>
                <w:ilvl w:val="0"/>
                <w:numId w:val="78"/>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Odgovaranje na upite</w:t>
            </w:r>
            <w:r w:rsidR="00330C54">
              <w:rPr>
                <w:rFonts w:asciiTheme="minorHAnsi" w:hAnsiTheme="minorHAnsi"/>
                <w:sz w:val="18"/>
                <w:szCs w:val="18"/>
                <w:lang w:bidi="en-US"/>
              </w:rPr>
              <w:t>.</w:t>
            </w:r>
          </w:p>
        </w:tc>
        <w:tc>
          <w:tcPr>
            <w:tcW w:w="3261" w:type="dxa"/>
          </w:tcPr>
          <w:p w:rsidR="00FD6ACF" w:rsidRPr="007A5148" w:rsidRDefault="00260EA2" w:rsidP="003C31A7">
            <w:pPr>
              <w:pStyle w:val="ListParagraph"/>
              <w:numPr>
                <w:ilvl w:val="0"/>
                <w:numId w:val="79"/>
              </w:numPr>
              <w:spacing w:line="240" w:lineRule="auto"/>
              <w:ind w:left="170" w:hanging="170"/>
              <w:rPr>
                <w:rFonts w:asciiTheme="minorHAnsi" w:hAnsiTheme="minorHAnsi"/>
                <w:sz w:val="18"/>
                <w:szCs w:val="18"/>
                <w:lang w:bidi="en-US"/>
              </w:rPr>
            </w:pPr>
            <w:r>
              <w:rPr>
                <w:rFonts w:asciiTheme="minorHAnsi" w:hAnsiTheme="minorHAnsi"/>
                <w:sz w:val="18"/>
                <w:szCs w:val="18"/>
                <w:lang w:bidi="en-US"/>
              </w:rPr>
              <w:t>Podrška uprave,</w:t>
            </w:r>
            <w:r w:rsidR="00FD6ACF" w:rsidRPr="007A5148">
              <w:rPr>
                <w:rFonts w:asciiTheme="minorHAnsi" w:hAnsiTheme="minorHAnsi"/>
                <w:sz w:val="18"/>
                <w:szCs w:val="18"/>
                <w:lang w:bidi="en-US"/>
              </w:rPr>
              <w:t xml:space="preserve"> </w:t>
            </w:r>
          </w:p>
          <w:p w:rsidR="00FD6ACF" w:rsidRPr="007A5148" w:rsidRDefault="00FD6ACF" w:rsidP="003C31A7">
            <w:pPr>
              <w:pStyle w:val="ListParagraph"/>
              <w:numPr>
                <w:ilvl w:val="0"/>
                <w:numId w:val="79"/>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Dobar tim</w:t>
            </w:r>
            <w:r w:rsidR="00330C54">
              <w:rPr>
                <w:rFonts w:asciiTheme="minorHAnsi" w:hAnsiTheme="minorHAnsi"/>
                <w:sz w:val="18"/>
                <w:szCs w:val="18"/>
                <w:lang w:bidi="en-US"/>
              </w:rPr>
              <w:t>,</w:t>
            </w:r>
          </w:p>
          <w:p w:rsidR="00FD6ACF" w:rsidRPr="007A5148" w:rsidRDefault="00FD6ACF" w:rsidP="003C31A7">
            <w:pPr>
              <w:pStyle w:val="ListParagraph"/>
              <w:numPr>
                <w:ilvl w:val="0"/>
                <w:numId w:val="79"/>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Komunikacijske vještine</w:t>
            </w:r>
            <w:r w:rsidR="00330C54">
              <w:rPr>
                <w:rFonts w:asciiTheme="minorHAnsi" w:hAnsiTheme="minorHAnsi"/>
                <w:b/>
                <w:sz w:val="18"/>
                <w:szCs w:val="18"/>
                <w:lang w:bidi="en-US"/>
              </w:rPr>
              <w:t>,</w:t>
            </w:r>
            <w:r w:rsidRPr="007A5148">
              <w:rPr>
                <w:rFonts w:asciiTheme="minorHAnsi" w:hAnsiTheme="minorHAnsi"/>
                <w:b/>
                <w:sz w:val="18"/>
                <w:szCs w:val="18"/>
                <w:lang w:bidi="en-US"/>
              </w:rPr>
              <w:t xml:space="preserve"> </w:t>
            </w:r>
          </w:p>
          <w:p w:rsidR="00FD6ACF" w:rsidRPr="007A5148" w:rsidRDefault="00FD6ACF" w:rsidP="003C31A7">
            <w:pPr>
              <w:pStyle w:val="ListParagraph"/>
              <w:numPr>
                <w:ilvl w:val="0"/>
                <w:numId w:val="79"/>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Razumijevanje krajnjih korisnika</w:t>
            </w:r>
            <w:r w:rsidR="00330C54">
              <w:rPr>
                <w:rFonts w:asciiTheme="minorHAnsi" w:hAnsiTheme="minorHAnsi"/>
                <w:sz w:val="18"/>
                <w:szCs w:val="18"/>
                <w:lang w:bidi="en-US"/>
              </w:rPr>
              <w:t>,</w:t>
            </w:r>
          </w:p>
          <w:p w:rsidR="00FD6ACF" w:rsidRPr="007A5148" w:rsidRDefault="00FD6ACF" w:rsidP="003C31A7">
            <w:pPr>
              <w:pStyle w:val="ListParagraph"/>
              <w:numPr>
                <w:ilvl w:val="0"/>
                <w:numId w:val="79"/>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Tehničke vještine</w:t>
            </w:r>
            <w:r w:rsidR="00330C54">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b/>
                <w:sz w:val="18"/>
                <w:szCs w:val="18"/>
                <w:lang w:bidi="en-US"/>
              </w:rPr>
            </w:pP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Verbalna komunikacija – uvijek kada je to moguće i </w:t>
            </w:r>
            <w:r w:rsidR="00260EA2">
              <w:rPr>
                <w:rFonts w:asciiTheme="minorHAnsi" w:hAnsiTheme="minorHAnsi"/>
                <w:sz w:val="18"/>
                <w:szCs w:val="18"/>
                <w:lang w:bidi="en-US"/>
              </w:rPr>
              <w:t xml:space="preserve">ako </w:t>
            </w:r>
            <w:r w:rsidRPr="007A5148">
              <w:rPr>
                <w:rFonts w:asciiTheme="minorHAnsi" w:hAnsiTheme="minorHAnsi"/>
                <w:sz w:val="18"/>
                <w:szCs w:val="18"/>
                <w:lang w:bidi="en-US"/>
              </w:rPr>
              <w:t>ne treba pisani trag.</w:t>
            </w:r>
          </w:p>
          <w:p w:rsidR="00260EA2"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telefonom i elektroničkom poštom</w:t>
            </w:r>
            <w:r w:rsidR="00330C54">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Izazovi u komunikaciji s korisnicima i upravom: stavit</w:t>
            </w:r>
            <w:r w:rsidR="00260EA2">
              <w:rPr>
                <w:rFonts w:asciiTheme="minorHAnsi" w:hAnsiTheme="minorHAnsi"/>
                <w:sz w:val="18"/>
                <w:szCs w:val="18"/>
                <w:lang w:bidi="en-US"/>
              </w:rPr>
              <w:t>i</w:t>
            </w:r>
            <w:r w:rsidRPr="007A5148">
              <w:rPr>
                <w:rFonts w:asciiTheme="minorHAnsi" w:hAnsiTheme="minorHAnsi"/>
                <w:sz w:val="18"/>
                <w:szCs w:val="18"/>
                <w:lang w:bidi="en-US"/>
              </w:rPr>
              <w:t xml:space="preserve"> se u njihovu kožu i govoriti „njihovim jezikom“.</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Opća kultura nije previše bitna u Hrvatskoj općenito kao ni u </w:t>
            </w:r>
            <w:r w:rsidR="00260EA2">
              <w:rPr>
                <w:rFonts w:asciiTheme="minorHAnsi" w:hAnsiTheme="minorHAnsi"/>
                <w:sz w:val="18"/>
                <w:szCs w:val="18"/>
                <w:lang w:bidi="en-US"/>
              </w:rPr>
              <w:t xml:space="preserve">njegovoj </w:t>
            </w:r>
            <w:r w:rsidRPr="007A5148">
              <w:rPr>
                <w:rFonts w:asciiTheme="minorHAnsi" w:hAnsiTheme="minorHAnsi"/>
                <w:sz w:val="18"/>
                <w:szCs w:val="18"/>
                <w:lang w:bidi="en-US"/>
              </w:rPr>
              <w:t>organizaciji.</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Komunikacijske vještine uvelike utječu na učinkovitost.</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9</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privatno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VSS</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30-40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Voditelj IT podrške i financijskog</w:t>
            </w:r>
            <w:r w:rsidR="00260EA2">
              <w:rPr>
                <w:rFonts w:asciiTheme="minorHAnsi" w:hAnsiTheme="minorHAnsi"/>
                <w:sz w:val="18"/>
                <w:szCs w:val="18"/>
                <w:lang w:bidi="en-US"/>
              </w:rPr>
              <w:t>a</w:t>
            </w:r>
            <w:r w:rsidRPr="007A5148">
              <w:rPr>
                <w:rFonts w:asciiTheme="minorHAnsi" w:hAnsiTheme="minorHAnsi"/>
                <w:sz w:val="18"/>
                <w:szCs w:val="18"/>
                <w:lang w:bidi="en-US"/>
              </w:rPr>
              <w:t xml:space="preserve"> kontrolinga </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130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10 godina (8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Izvršnom</w:t>
            </w:r>
            <w:r w:rsidR="00260EA2">
              <w:rPr>
                <w:rFonts w:asciiTheme="minorHAnsi" w:hAnsiTheme="minorHAnsi"/>
                <w:sz w:val="18"/>
                <w:szCs w:val="18"/>
                <w:lang w:bidi="en-US"/>
              </w:rPr>
              <w:t>e</w:t>
            </w:r>
            <w:r w:rsidRPr="007A5148">
              <w:rPr>
                <w:rFonts w:asciiTheme="minorHAnsi" w:hAnsiTheme="minorHAnsi"/>
                <w:sz w:val="18"/>
                <w:szCs w:val="18"/>
                <w:lang w:bidi="en-US"/>
              </w:rPr>
              <w:t xml:space="preserve"> direktoru</w:t>
            </w:r>
          </w:p>
          <w:p w:rsidR="006058CC" w:rsidRPr="007A5148" w:rsidRDefault="002266E7"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330C54">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u govoru i pismu</w:t>
            </w:r>
          </w:p>
        </w:tc>
        <w:tc>
          <w:tcPr>
            <w:tcW w:w="3260" w:type="dxa"/>
          </w:tcPr>
          <w:p w:rsidR="00FD6ACF" w:rsidRPr="007A5148" w:rsidRDefault="00FD6ACF" w:rsidP="003C31A7">
            <w:pPr>
              <w:pStyle w:val="ListParagraph"/>
              <w:numPr>
                <w:ilvl w:val="0"/>
                <w:numId w:val="8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Provjera funkcionalnosti ključnih elemenata sustava – briga o hardveru</w:t>
            </w:r>
            <w:r w:rsidR="00330C54">
              <w:rPr>
                <w:rFonts w:asciiTheme="minorHAnsi" w:hAnsiTheme="minorHAnsi"/>
                <w:sz w:val="18"/>
                <w:szCs w:val="18"/>
                <w:lang w:bidi="en-US"/>
              </w:rPr>
              <w:t>,</w:t>
            </w:r>
          </w:p>
          <w:p w:rsidR="00FD6ACF" w:rsidRPr="007A5148" w:rsidRDefault="00FD6ACF" w:rsidP="003C31A7">
            <w:pPr>
              <w:pStyle w:val="ListParagraph"/>
              <w:numPr>
                <w:ilvl w:val="0"/>
                <w:numId w:val="8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Projekti</w:t>
            </w:r>
            <w:r w:rsidR="00330C54">
              <w:rPr>
                <w:rFonts w:asciiTheme="minorHAnsi" w:hAnsiTheme="minorHAnsi"/>
                <w:sz w:val="18"/>
                <w:szCs w:val="18"/>
                <w:lang w:bidi="en-US"/>
              </w:rPr>
              <w:t>,</w:t>
            </w:r>
          </w:p>
          <w:p w:rsidR="00FD6ACF" w:rsidRPr="007A5148" w:rsidRDefault="00FD6ACF" w:rsidP="003C31A7">
            <w:pPr>
              <w:pStyle w:val="ListParagraph"/>
              <w:numPr>
                <w:ilvl w:val="0"/>
                <w:numId w:val="8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Tekući IKT zadaci</w:t>
            </w:r>
            <w:r w:rsidR="00330C54">
              <w:rPr>
                <w:rFonts w:asciiTheme="minorHAnsi" w:hAnsiTheme="minorHAnsi"/>
                <w:sz w:val="18"/>
                <w:szCs w:val="18"/>
                <w:lang w:bidi="en-US"/>
              </w:rPr>
              <w:t>,</w:t>
            </w:r>
            <w:r w:rsidRPr="007A5148">
              <w:rPr>
                <w:rFonts w:asciiTheme="minorHAnsi" w:hAnsiTheme="minorHAnsi"/>
                <w:sz w:val="18"/>
                <w:szCs w:val="18"/>
                <w:lang w:bidi="en-US"/>
              </w:rPr>
              <w:t xml:space="preserve"> </w:t>
            </w:r>
          </w:p>
          <w:p w:rsidR="00FD6ACF" w:rsidRPr="007A5148" w:rsidRDefault="00FD6ACF" w:rsidP="003C31A7">
            <w:pPr>
              <w:pStyle w:val="ListParagraph"/>
              <w:numPr>
                <w:ilvl w:val="0"/>
                <w:numId w:val="80"/>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Sastanci s kolegama iz odjela, dobavljačima (unutarnji i vanjski)</w:t>
            </w:r>
            <w:r w:rsidR="00330C54">
              <w:rPr>
                <w:rFonts w:asciiTheme="minorHAnsi" w:hAnsiTheme="minorHAnsi"/>
                <w:sz w:val="18"/>
                <w:szCs w:val="18"/>
                <w:lang w:bidi="en-US"/>
              </w:rPr>
              <w:t>.</w:t>
            </w:r>
          </w:p>
        </w:tc>
        <w:tc>
          <w:tcPr>
            <w:tcW w:w="3261" w:type="dxa"/>
          </w:tcPr>
          <w:p w:rsidR="00FD6ACF" w:rsidRPr="007A5148" w:rsidRDefault="00FD6ACF" w:rsidP="003C31A7">
            <w:pPr>
              <w:pStyle w:val="ListParagraph"/>
              <w:numPr>
                <w:ilvl w:val="0"/>
                <w:numId w:val="81"/>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Meke vještine</w:t>
            </w:r>
            <w:r w:rsidR="00260EA2">
              <w:rPr>
                <w:rFonts w:asciiTheme="minorHAnsi" w:hAnsiTheme="minorHAnsi"/>
                <w:b/>
                <w:sz w:val="18"/>
                <w:szCs w:val="18"/>
                <w:lang w:bidi="en-US"/>
              </w:rPr>
              <w:t>,</w:t>
            </w:r>
          </w:p>
          <w:p w:rsidR="00FD6ACF" w:rsidRPr="007A5148" w:rsidRDefault="00FD6ACF" w:rsidP="003C31A7">
            <w:pPr>
              <w:pStyle w:val="ListParagraph"/>
              <w:numPr>
                <w:ilvl w:val="0"/>
                <w:numId w:val="81"/>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Znati upravljati ljudima – biti socijalno osjetljiv</w:t>
            </w:r>
            <w:r w:rsidR="00260EA2">
              <w:rPr>
                <w:rFonts w:asciiTheme="minorHAnsi" w:hAnsiTheme="minorHAnsi"/>
                <w:sz w:val="18"/>
                <w:szCs w:val="18"/>
                <w:lang w:bidi="en-US"/>
              </w:rPr>
              <w:t>,</w:t>
            </w:r>
          </w:p>
          <w:p w:rsidR="00FD6ACF" w:rsidRPr="007A5148" w:rsidRDefault="00FD6ACF" w:rsidP="003C31A7">
            <w:pPr>
              <w:pStyle w:val="ListParagraph"/>
              <w:numPr>
                <w:ilvl w:val="0"/>
                <w:numId w:val="81"/>
              </w:numPr>
              <w:spacing w:line="240" w:lineRule="auto"/>
              <w:ind w:left="170" w:hanging="170"/>
              <w:rPr>
                <w:rFonts w:asciiTheme="minorHAnsi" w:hAnsiTheme="minorHAnsi"/>
                <w:b/>
                <w:sz w:val="18"/>
                <w:szCs w:val="18"/>
                <w:lang w:bidi="en-US"/>
              </w:rPr>
            </w:pPr>
            <w:r w:rsidRPr="007A5148">
              <w:rPr>
                <w:rFonts w:asciiTheme="minorHAnsi" w:hAnsiTheme="minorHAnsi"/>
                <w:b/>
                <w:sz w:val="18"/>
                <w:szCs w:val="18"/>
                <w:lang w:bidi="en-US"/>
              </w:rPr>
              <w:t>Komunikacijske vještine (retorika, pregovaranje)</w:t>
            </w:r>
            <w:r w:rsidR="00330C54">
              <w:rPr>
                <w:rFonts w:asciiTheme="minorHAnsi" w:hAnsiTheme="minorHAnsi"/>
                <w:b/>
                <w:sz w:val="18"/>
                <w:szCs w:val="18"/>
                <w:lang w:bidi="en-US"/>
              </w:rPr>
              <w:t>,</w:t>
            </w:r>
          </w:p>
          <w:p w:rsidR="00FD6ACF" w:rsidRPr="007A5148" w:rsidRDefault="00FD6ACF" w:rsidP="003C31A7">
            <w:pPr>
              <w:pStyle w:val="ListParagraph"/>
              <w:numPr>
                <w:ilvl w:val="0"/>
                <w:numId w:val="81"/>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Tehnička znanja</w:t>
            </w:r>
            <w:r w:rsidR="00330C54">
              <w:rPr>
                <w:rFonts w:asciiTheme="minorHAnsi" w:hAnsiTheme="minorHAnsi"/>
                <w:sz w:val="18"/>
                <w:szCs w:val="18"/>
                <w:lang w:bidi="en-US"/>
              </w:rPr>
              <w:t>,</w:t>
            </w:r>
          </w:p>
          <w:p w:rsidR="00FD6ACF" w:rsidRPr="007A5148" w:rsidRDefault="00FD6ACF" w:rsidP="003C31A7">
            <w:pPr>
              <w:pStyle w:val="ListParagraph"/>
              <w:numPr>
                <w:ilvl w:val="0"/>
                <w:numId w:val="81"/>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 xml:space="preserve">Razumijevanje uloge IKT-a od strane </w:t>
            </w:r>
            <w:r w:rsidR="00330C54">
              <w:rPr>
                <w:rFonts w:asciiTheme="minorHAnsi" w:hAnsiTheme="minorHAnsi"/>
                <w:sz w:val="18"/>
                <w:szCs w:val="18"/>
                <w:lang w:bidi="en-US"/>
              </w:rPr>
              <w:t>u</w:t>
            </w:r>
            <w:r w:rsidRPr="007A5148">
              <w:rPr>
                <w:rFonts w:asciiTheme="minorHAnsi" w:hAnsiTheme="minorHAnsi"/>
                <w:sz w:val="18"/>
                <w:szCs w:val="18"/>
                <w:lang w:bidi="en-US"/>
              </w:rPr>
              <w:t>prave</w:t>
            </w:r>
            <w:r w:rsidR="00330C54">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b/>
                <w:sz w:val="18"/>
                <w:szCs w:val="18"/>
                <w:lang w:bidi="en-US"/>
              </w:rPr>
            </w:pP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Pisana komunikacija – učinkovitija je.</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elektroničkom poštom s korisnicima, a telefonski s upravom.</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Izazovi</w:t>
            </w:r>
            <w:r w:rsidR="00260EA2">
              <w:rPr>
                <w:rFonts w:asciiTheme="minorHAnsi" w:hAnsiTheme="minorHAnsi"/>
                <w:sz w:val="18"/>
                <w:szCs w:val="18"/>
                <w:lang w:bidi="en-US"/>
              </w:rPr>
              <w:t xml:space="preserve"> su </w:t>
            </w:r>
            <w:r w:rsidRPr="007A5148">
              <w:rPr>
                <w:rFonts w:asciiTheme="minorHAnsi" w:hAnsiTheme="minorHAnsi"/>
                <w:sz w:val="18"/>
                <w:szCs w:val="18"/>
                <w:lang w:bidi="en-US"/>
              </w:rPr>
              <w:t>u komunikaciji s korisnicima u korištenju jezika razumljivoga za njih, a s upravom treba postići učinkovitost u prezentiranju ideja, problema i izazova.</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Opća kultura </w:t>
            </w:r>
            <w:r w:rsidR="00260EA2">
              <w:rPr>
                <w:rFonts w:asciiTheme="minorHAnsi" w:hAnsiTheme="minorHAnsi"/>
                <w:sz w:val="18"/>
                <w:szCs w:val="18"/>
                <w:lang w:bidi="en-US"/>
              </w:rPr>
              <w:t xml:space="preserve">mu </w:t>
            </w:r>
            <w:r w:rsidRPr="007A5148">
              <w:rPr>
                <w:rFonts w:asciiTheme="minorHAnsi" w:hAnsiTheme="minorHAnsi"/>
                <w:sz w:val="18"/>
                <w:szCs w:val="18"/>
                <w:lang w:bidi="en-US"/>
              </w:rPr>
              <w:t>je bitna, no nije presudna.</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Komunikacijske vještine</w:t>
            </w:r>
            <w:r w:rsidR="00260EA2">
              <w:rPr>
                <w:rFonts w:asciiTheme="minorHAnsi" w:hAnsiTheme="minorHAnsi"/>
                <w:sz w:val="18"/>
                <w:szCs w:val="18"/>
                <w:lang w:bidi="en-US"/>
              </w:rPr>
              <w:t xml:space="preserve"> </w:t>
            </w:r>
            <w:r w:rsidR="00330C54">
              <w:rPr>
                <w:rFonts w:asciiTheme="minorHAnsi" w:hAnsiTheme="minorHAnsi"/>
                <w:sz w:val="18"/>
                <w:szCs w:val="18"/>
                <w:lang w:bidi="en-US"/>
              </w:rPr>
              <w:t xml:space="preserve">– </w:t>
            </w:r>
            <w:r w:rsidRPr="007A5148">
              <w:rPr>
                <w:rFonts w:asciiTheme="minorHAnsi" w:hAnsiTheme="minorHAnsi"/>
                <w:sz w:val="18"/>
                <w:szCs w:val="18"/>
                <w:lang w:bidi="en-US"/>
              </w:rPr>
              <w:t>jako</w:t>
            </w:r>
            <w:r w:rsidR="00260EA2">
              <w:rPr>
                <w:rFonts w:asciiTheme="minorHAnsi" w:hAnsiTheme="minorHAnsi"/>
                <w:sz w:val="18"/>
                <w:szCs w:val="18"/>
                <w:lang w:bidi="en-US"/>
              </w:rPr>
              <w:t xml:space="preserve"> su mu </w:t>
            </w:r>
            <w:r w:rsidRPr="007A5148">
              <w:rPr>
                <w:rFonts w:asciiTheme="minorHAnsi" w:hAnsiTheme="minorHAnsi"/>
                <w:sz w:val="18"/>
                <w:szCs w:val="18"/>
                <w:lang w:bidi="en-US"/>
              </w:rPr>
              <w:t>bitne</w:t>
            </w:r>
            <w:r w:rsidR="00330C54">
              <w:rPr>
                <w:rFonts w:asciiTheme="minorHAnsi" w:hAnsiTheme="minorHAnsi"/>
                <w:sz w:val="18"/>
                <w:szCs w:val="18"/>
                <w:lang w:bidi="en-US"/>
              </w:rPr>
              <w:t>.</w:t>
            </w:r>
          </w:p>
        </w:tc>
      </w:tr>
      <w:tr w:rsidR="00FD6ACF" w:rsidRPr="007A5148" w:rsidTr="004B1C6E">
        <w:tc>
          <w:tcPr>
            <w:tcW w:w="3652" w:type="dxa"/>
          </w:tcPr>
          <w:p w:rsidR="00FD6ACF" w:rsidRPr="007A5148" w:rsidRDefault="00FD6ACF" w:rsidP="003C31A7">
            <w:pPr>
              <w:spacing w:line="240" w:lineRule="auto"/>
              <w:jc w:val="left"/>
              <w:rPr>
                <w:rFonts w:asciiTheme="minorHAnsi" w:hAnsiTheme="minorHAnsi"/>
                <w:b/>
                <w:sz w:val="18"/>
                <w:szCs w:val="18"/>
                <w:u w:val="single"/>
                <w:lang w:bidi="en-US"/>
              </w:rPr>
            </w:pPr>
            <w:r w:rsidRPr="007A5148">
              <w:rPr>
                <w:rFonts w:asciiTheme="minorHAnsi" w:hAnsiTheme="minorHAnsi"/>
                <w:b/>
                <w:sz w:val="18"/>
                <w:szCs w:val="18"/>
                <w:u w:val="single"/>
                <w:lang w:bidi="en-US"/>
              </w:rPr>
              <w:t>ORGANIZACIJA br. 10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 xml:space="preserve">Vlasništvo: </w:t>
            </w:r>
            <w:r w:rsidRPr="007A5148">
              <w:rPr>
                <w:rFonts w:asciiTheme="minorHAnsi" w:hAnsiTheme="minorHAnsi"/>
                <w:sz w:val="18"/>
                <w:szCs w:val="18"/>
                <w:lang w:bidi="en-US"/>
              </w:rPr>
              <w:t>društveno</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Akademski stupanj:</w:t>
            </w:r>
            <w:r w:rsidRPr="007A5148">
              <w:rPr>
                <w:rFonts w:asciiTheme="minorHAnsi" w:hAnsiTheme="minorHAnsi"/>
                <w:sz w:val="18"/>
                <w:szCs w:val="18"/>
                <w:lang w:bidi="en-US"/>
              </w:rPr>
              <w:t xml:space="preserve"> dr.</w:t>
            </w:r>
            <w:r w:rsidR="00330C54">
              <w:rPr>
                <w:rFonts w:asciiTheme="minorHAnsi" w:hAnsiTheme="minorHAnsi"/>
                <w:sz w:val="18"/>
                <w:szCs w:val="18"/>
                <w:lang w:bidi="en-US"/>
              </w:rPr>
              <w:t xml:space="preserve"> </w:t>
            </w:r>
            <w:r w:rsidRPr="007A5148">
              <w:rPr>
                <w:rFonts w:asciiTheme="minorHAnsi" w:hAnsiTheme="minorHAnsi"/>
                <w:sz w:val="18"/>
                <w:szCs w:val="18"/>
                <w:lang w:bidi="en-US"/>
              </w:rPr>
              <w:t>sc.</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Dob:</w:t>
            </w:r>
            <w:r w:rsidRPr="007A5148">
              <w:rPr>
                <w:rFonts w:asciiTheme="minorHAnsi" w:hAnsiTheme="minorHAnsi"/>
                <w:sz w:val="18"/>
                <w:szCs w:val="18"/>
                <w:lang w:bidi="en-US"/>
              </w:rPr>
              <w:t xml:space="preserve"> 30-40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Naziv funkcije:</w:t>
            </w:r>
            <w:r w:rsidRPr="007A5148">
              <w:rPr>
                <w:rFonts w:asciiTheme="minorHAnsi" w:hAnsiTheme="minorHAnsi"/>
                <w:sz w:val="18"/>
                <w:szCs w:val="18"/>
                <w:lang w:bidi="en-US"/>
              </w:rPr>
              <w:t xml:space="preserve"> IT menadžer</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Broj korisnika IKT-a:</w:t>
            </w:r>
            <w:r w:rsidRPr="007A5148">
              <w:rPr>
                <w:rFonts w:asciiTheme="minorHAnsi" w:hAnsiTheme="minorHAnsi"/>
                <w:sz w:val="18"/>
                <w:szCs w:val="18"/>
                <w:lang w:bidi="en-US"/>
              </w:rPr>
              <w:t xml:space="preserve"> 650</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Staž u IKT-u:</w:t>
            </w:r>
            <w:r w:rsidRPr="007A5148">
              <w:rPr>
                <w:rFonts w:asciiTheme="minorHAnsi" w:hAnsiTheme="minorHAnsi"/>
                <w:sz w:val="18"/>
                <w:szCs w:val="18"/>
                <w:lang w:bidi="en-US"/>
              </w:rPr>
              <w:t xml:space="preserve"> 6 godina (6 na vodećoj poziciji)</w:t>
            </w:r>
          </w:p>
          <w:p w:rsidR="00FD6ACF" w:rsidRDefault="00FD6ACF" w:rsidP="003C31A7">
            <w:pPr>
              <w:spacing w:line="240" w:lineRule="auto"/>
              <w:jc w:val="left"/>
              <w:rPr>
                <w:rFonts w:asciiTheme="minorHAnsi" w:hAnsiTheme="minorHAnsi"/>
                <w:sz w:val="18"/>
                <w:szCs w:val="18"/>
                <w:lang w:bidi="en-US"/>
              </w:rPr>
            </w:pPr>
            <w:r w:rsidRPr="007A5148">
              <w:rPr>
                <w:rFonts w:asciiTheme="minorHAnsi" w:hAnsiTheme="minorHAnsi"/>
                <w:b/>
                <w:sz w:val="18"/>
                <w:szCs w:val="18"/>
                <w:lang w:bidi="en-US"/>
              </w:rPr>
              <w:t>Odgovornost:</w:t>
            </w:r>
            <w:r w:rsidRPr="007A5148">
              <w:rPr>
                <w:rFonts w:asciiTheme="minorHAnsi" w:hAnsiTheme="minorHAnsi"/>
                <w:sz w:val="18"/>
                <w:szCs w:val="18"/>
                <w:lang w:bidi="en-US"/>
              </w:rPr>
              <w:t xml:space="preserve"> Izvršnom</w:t>
            </w:r>
            <w:r w:rsidR="00260EA2">
              <w:rPr>
                <w:rFonts w:asciiTheme="minorHAnsi" w:hAnsiTheme="minorHAnsi"/>
                <w:sz w:val="18"/>
                <w:szCs w:val="18"/>
                <w:lang w:bidi="en-US"/>
              </w:rPr>
              <w:t>e</w:t>
            </w:r>
            <w:r w:rsidRPr="007A5148">
              <w:rPr>
                <w:rFonts w:asciiTheme="minorHAnsi" w:hAnsiTheme="minorHAnsi"/>
                <w:sz w:val="18"/>
                <w:szCs w:val="18"/>
                <w:lang w:bidi="en-US"/>
              </w:rPr>
              <w:t xml:space="preserve"> direktoru</w:t>
            </w:r>
          </w:p>
          <w:p w:rsidR="002266E7" w:rsidRPr="007A5148" w:rsidRDefault="002266E7" w:rsidP="003C31A7">
            <w:pPr>
              <w:spacing w:line="240" w:lineRule="auto"/>
              <w:jc w:val="left"/>
              <w:rPr>
                <w:rFonts w:asciiTheme="minorHAnsi" w:hAnsiTheme="minorHAnsi"/>
                <w:sz w:val="18"/>
                <w:szCs w:val="18"/>
                <w:lang w:bidi="en-US"/>
              </w:rPr>
            </w:pPr>
            <w:r w:rsidRPr="006058CC">
              <w:rPr>
                <w:rFonts w:asciiTheme="minorHAnsi" w:hAnsiTheme="minorHAnsi"/>
                <w:b/>
                <w:sz w:val="18"/>
                <w:szCs w:val="18"/>
                <w:lang w:bidi="en-US"/>
              </w:rPr>
              <w:t xml:space="preserve">Strani jezik: </w:t>
            </w:r>
            <w:r w:rsidRPr="006058CC">
              <w:rPr>
                <w:rFonts w:asciiTheme="minorHAnsi" w:hAnsiTheme="minorHAnsi"/>
                <w:sz w:val="18"/>
                <w:szCs w:val="18"/>
                <w:lang w:bidi="en-US"/>
              </w:rPr>
              <w:t>EN</w:t>
            </w:r>
            <w:r>
              <w:rPr>
                <w:rFonts w:asciiTheme="minorHAnsi" w:hAnsiTheme="minorHAnsi"/>
                <w:sz w:val="18"/>
                <w:szCs w:val="18"/>
                <w:lang w:bidi="en-US"/>
              </w:rPr>
              <w:t>G</w:t>
            </w:r>
            <w:r w:rsidR="00330C54">
              <w:rPr>
                <w:rFonts w:asciiTheme="minorHAnsi" w:hAnsiTheme="minorHAnsi"/>
                <w:sz w:val="18"/>
                <w:szCs w:val="18"/>
                <w:lang w:bidi="en-US"/>
              </w:rPr>
              <w:t>L</w:t>
            </w:r>
            <w:r>
              <w:rPr>
                <w:rFonts w:asciiTheme="minorHAnsi" w:hAnsiTheme="minorHAnsi"/>
                <w:sz w:val="18"/>
                <w:szCs w:val="18"/>
                <w:lang w:bidi="en-US"/>
              </w:rPr>
              <w:t>.</w:t>
            </w:r>
            <w:r w:rsidRPr="006058CC">
              <w:rPr>
                <w:rFonts w:asciiTheme="minorHAnsi" w:hAnsiTheme="minorHAnsi"/>
                <w:sz w:val="18"/>
                <w:szCs w:val="18"/>
                <w:lang w:bidi="en-US"/>
              </w:rPr>
              <w:t xml:space="preserve"> </w:t>
            </w:r>
            <w:r>
              <w:rPr>
                <w:rFonts w:asciiTheme="minorHAnsi" w:hAnsiTheme="minorHAnsi"/>
                <w:sz w:val="18"/>
                <w:szCs w:val="18"/>
                <w:lang w:bidi="en-US"/>
              </w:rPr>
              <w:t xml:space="preserve">i NJEM. </w:t>
            </w:r>
            <w:r w:rsidRPr="006058CC">
              <w:rPr>
                <w:rFonts w:asciiTheme="minorHAnsi" w:hAnsiTheme="minorHAnsi"/>
                <w:sz w:val="18"/>
                <w:szCs w:val="18"/>
                <w:lang w:bidi="en-US"/>
              </w:rPr>
              <w:t>u govoru i pismu</w:t>
            </w:r>
          </w:p>
        </w:tc>
        <w:tc>
          <w:tcPr>
            <w:tcW w:w="3260" w:type="dxa"/>
          </w:tcPr>
          <w:p w:rsidR="00FD6ACF" w:rsidRPr="007A5148" w:rsidRDefault="00FD6ACF" w:rsidP="003C31A7">
            <w:pPr>
              <w:pStyle w:val="ListParagraph"/>
              <w:numPr>
                <w:ilvl w:val="0"/>
                <w:numId w:val="8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Sastanci</w:t>
            </w:r>
            <w:r w:rsidR="00330C54">
              <w:rPr>
                <w:rFonts w:asciiTheme="minorHAnsi" w:hAnsiTheme="minorHAnsi"/>
                <w:sz w:val="18"/>
                <w:szCs w:val="18"/>
                <w:lang w:bidi="en-US"/>
              </w:rPr>
              <w:t>,</w:t>
            </w:r>
          </w:p>
          <w:p w:rsidR="00FD6ACF" w:rsidRPr="007A5148" w:rsidRDefault="00FD6ACF" w:rsidP="003C31A7">
            <w:pPr>
              <w:pStyle w:val="ListParagraph"/>
              <w:numPr>
                <w:ilvl w:val="0"/>
                <w:numId w:val="8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Statusne radionice</w:t>
            </w:r>
            <w:r w:rsidR="00330C54">
              <w:rPr>
                <w:rFonts w:asciiTheme="minorHAnsi" w:hAnsiTheme="minorHAnsi"/>
                <w:sz w:val="18"/>
                <w:szCs w:val="18"/>
                <w:lang w:bidi="en-US"/>
              </w:rPr>
              <w:t>,</w:t>
            </w:r>
          </w:p>
          <w:p w:rsidR="00FD6ACF" w:rsidRPr="007A5148" w:rsidRDefault="00FD6ACF" w:rsidP="003C31A7">
            <w:pPr>
              <w:pStyle w:val="ListParagraph"/>
              <w:numPr>
                <w:ilvl w:val="0"/>
                <w:numId w:val="8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Internet komunikacija (elektronička pošta, društvene grupe...)</w:t>
            </w:r>
            <w:r w:rsidR="00330C54">
              <w:rPr>
                <w:rFonts w:asciiTheme="minorHAnsi" w:hAnsiTheme="minorHAnsi"/>
                <w:sz w:val="18"/>
                <w:szCs w:val="18"/>
                <w:lang w:bidi="en-US"/>
              </w:rPr>
              <w:t>,</w:t>
            </w:r>
          </w:p>
          <w:p w:rsidR="00FD6ACF" w:rsidRPr="007A5148" w:rsidRDefault="00FD6ACF" w:rsidP="003C31A7">
            <w:pPr>
              <w:pStyle w:val="ListParagraph"/>
              <w:numPr>
                <w:ilvl w:val="0"/>
                <w:numId w:val="82"/>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Upravljanje projektima</w:t>
            </w:r>
            <w:r w:rsidR="00330C54">
              <w:rPr>
                <w:rFonts w:asciiTheme="minorHAnsi" w:hAnsiTheme="minorHAnsi"/>
                <w:sz w:val="18"/>
                <w:szCs w:val="18"/>
                <w:lang w:bidi="en-US"/>
              </w:rPr>
              <w:t>.</w:t>
            </w:r>
          </w:p>
        </w:tc>
        <w:tc>
          <w:tcPr>
            <w:tcW w:w="3261" w:type="dxa"/>
          </w:tcPr>
          <w:p w:rsidR="00FD6ACF" w:rsidRPr="007A5148" w:rsidRDefault="00FD6ACF" w:rsidP="003C31A7">
            <w:pPr>
              <w:pStyle w:val="ListParagraph"/>
              <w:numPr>
                <w:ilvl w:val="0"/>
                <w:numId w:val="8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Biti lider</w:t>
            </w:r>
            <w:r w:rsidR="00260EA2">
              <w:rPr>
                <w:rFonts w:asciiTheme="minorHAnsi" w:hAnsiTheme="minorHAnsi"/>
                <w:sz w:val="18"/>
                <w:szCs w:val="18"/>
                <w:lang w:bidi="en-US"/>
              </w:rPr>
              <w:t>,</w:t>
            </w:r>
          </w:p>
          <w:p w:rsidR="00FD6ACF" w:rsidRPr="007A5148" w:rsidRDefault="00FD6ACF" w:rsidP="003C31A7">
            <w:pPr>
              <w:pStyle w:val="ListParagraph"/>
              <w:numPr>
                <w:ilvl w:val="0"/>
                <w:numId w:val="8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Imati stručne i motivirane ljude u timu</w:t>
            </w:r>
            <w:r w:rsidR="00330C54">
              <w:rPr>
                <w:rFonts w:asciiTheme="minorHAnsi" w:hAnsiTheme="minorHAnsi"/>
                <w:sz w:val="18"/>
                <w:szCs w:val="18"/>
                <w:lang w:bidi="en-US"/>
              </w:rPr>
              <w:t>,</w:t>
            </w:r>
          </w:p>
          <w:p w:rsidR="00FD6ACF" w:rsidRPr="007A5148" w:rsidRDefault="00FD6ACF" w:rsidP="003C31A7">
            <w:pPr>
              <w:pStyle w:val="ListParagraph"/>
              <w:numPr>
                <w:ilvl w:val="0"/>
                <w:numId w:val="8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Razvoj ljudi</w:t>
            </w:r>
            <w:r w:rsidR="00330C54">
              <w:rPr>
                <w:rFonts w:asciiTheme="minorHAnsi" w:hAnsiTheme="minorHAnsi"/>
                <w:sz w:val="18"/>
                <w:szCs w:val="18"/>
                <w:lang w:bidi="en-US"/>
              </w:rPr>
              <w:t>,</w:t>
            </w:r>
          </w:p>
          <w:p w:rsidR="00FD6ACF" w:rsidRPr="007A5148" w:rsidRDefault="00FD6ACF" w:rsidP="003C31A7">
            <w:pPr>
              <w:pStyle w:val="ListParagraph"/>
              <w:numPr>
                <w:ilvl w:val="0"/>
                <w:numId w:val="83"/>
              </w:numPr>
              <w:spacing w:line="240" w:lineRule="auto"/>
              <w:ind w:left="170" w:hanging="170"/>
              <w:rPr>
                <w:rFonts w:asciiTheme="minorHAnsi" w:hAnsiTheme="minorHAnsi"/>
                <w:sz w:val="18"/>
                <w:szCs w:val="18"/>
                <w:lang w:bidi="en-US"/>
              </w:rPr>
            </w:pPr>
            <w:r w:rsidRPr="007A5148">
              <w:rPr>
                <w:rFonts w:asciiTheme="minorHAnsi" w:hAnsiTheme="minorHAnsi"/>
                <w:b/>
                <w:sz w:val="18"/>
                <w:szCs w:val="18"/>
                <w:lang w:bidi="en-US"/>
              </w:rPr>
              <w:t>Inspirativne komunikacijske vještine</w:t>
            </w:r>
            <w:r w:rsidR="00260EA2">
              <w:rPr>
                <w:rFonts w:asciiTheme="minorHAnsi" w:hAnsiTheme="minorHAnsi"/>
                <w:b/>
                <w:sz w:val="18"/>
                <w:szCs w:val="18"/>
                <w:lang w:bidi="en-US"/>
              </w:rPr>
              <w:t>,</w:t>
            </w:r>
          </w:p>
          <w:p w:rsidR="00FD6ACF" w:rsidRPr="007A5148" w:rsidRDefault="00FD6ACF" w:rsidP="003C31A7">
            <w:pPr>
              <w:pStyle w:val="ListParagraph"/>
              <w:numPr>
                <w:ilvl w:val="0"/>
                <w:numId w:val="83"/>
              </w:numPr>
              <w:spacing w:line="240" w:lineRule="auto"/>
              <w:ind w:left="170" w:hanging="170"/>
              <w:rPr>
                <w:rFonts w:asciiTheme="minorHAnsi" w:hAnsiTheme="minorHAnsi"/>
                <w:sz w:val="18"/>
                <w:szCs w:val="18"/>
                <w:lang w:bidi="en-US"/>
              </w:rPr>
            </w:pPr>
            <w:r w:rsidRPr="007A5148">
              <w:rPr>
                <w:rFonts w:asciiTheme="minorHAnsi" w:hAnsiTheme="minorHAnsi"/>
                <w:sz w:val="18"/>
                <w:szCs w:val="18"/>
                <w:lang w:bidi="en-US"/>
              </w:rPr>
              <w:t>Propitivanje stavova prije donošenja prave odluke</w:t>
            </w:r>
            <w:r w:rsidR="00330C54">
              <w:rPr>
                <w:rFonts w:asciiTheme="minorHAnsi" w:hAnsiTheme="minorHAnsi"/>
                <w:sz w:val="18"/>
                <w:szCs w:val="18"/>
                <w:lang w:bidi="en-US"/>
              </w:rPr>
              <w:t>.</w:t>
            </w:r>
          </w:p>
          <w:p w:rsidR="00FD6ACF" w:rsidRPr="007A5148" w:rsidRDefault="00FD6ACF" w:rsidP="003C31A7">
            <w:pPr>
              <w:spacing w:line="240" w:lineRule="auto"/>
              <w:jc w:val="left"/>
              <w:rPr>
                <w:rFonts w:asciiTheme="minorHAnsi" w:hAnsiTheme="minorHAnsi"/>
                <w:b/>
                <w:sz w:val="18"/>
                <w:szCs w:val="18"/>
                <w:lang w:bidi="en-US"/>
              </w:rPr>
            </w:pPr>
          </w:p>
        </w:tc>
        <w:tc>
          <w:tcPr>
            <w:tcW w:w="4045" w:type="dxa"/>
          </w:tcPr>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Pisana komunikacija – sve mora biti dokumentirano. </w:t>
            </w:r>
            <w:r w:rsidR="00260EA2">
              <w:rPr>
                <w:rFonts w:asciiTheme="minorHAnsi" w:hAnsiTheme="minorHAnsi"/>
                <w:sz w:val="18"/>
                <w:szCs w:val="18"/>
                <w:lang w:bidi="en-US"/>
              </w:rPr>
              <w:t>D</w:t>
            </w:r>
            <w:r w:rsidRPr="007A5148">
              <w:rPr>
                <w:rFonts w:asciiTheme="minorHAnsi" w:hAnsiTheme="minorHAnsi"/>
                <w:sz w:val="18"/>
                <w:szCs w:val="18"/>
                <w:lang w:bidi="en-US"/>
              </w:rPr>
              <w:t>raža m</w:t>
            </w:r>
            <w:r w:rsidR="00260EA2">
              <w:rPr>
                <w:rFonts w:asciiTheme="minorHAnsi" w:hAnsiTheme="minorHAnsi"/>
                <w:sz w:val="18"/>
                <w:szCs w:val="18"/>
                <w:lang w:bidi="en-US"/>
              </w:rPr>
              <w:t>u</w:t>
            </w:r>
            <w:r w:rsidRPr="007A5148">
              <w:rPr>
                <w:rFonts w:asciiTheme="minorHAnsi" w:hAnsiTheme="minorHAnsi"/>
                <w:sz w:val="18"/>
                <w:szCs w:val="18"/>
                <w:lang w:bidi="en-US"/>
              </w:rPr>
              <w:t xml:space="preserve"> je verbalna komunikacija. </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Pretežno komunicira elektroničkom poštom s korisnicima i upravom.</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Izazovi</w:t>
            </w:r>
            <w:r w:rsidR="00260EA2">
              <w:rPr>
                <w:rFonts w:asciiTheme="minorHAnsi" w:hAnsiTheme="minorHAnsi"/>
                <w:sz w:val="18"/>
                <w:szCs w:val="18"/>
                <w:lang w:bidi="en-US"/>
              </w:rPr>
              <w:t xml:space="preserve"> su</w:t>
            </w:r>
            <w:r w:rsidRPr="007A5148">
              <w:rPr>
                <w:rFonts w:asciiTheme="minorHAnsi" w:hAnsiTheme="minorHAnsi"/>
                <w:sz w:val="18"/>
                <w:szCs w:val="18"/>
                <w:lang w:bidi="en-US"/>
              </w:rPr>
              <w:t xml:space="preserve"> u komunikaciji s korisnicima u njihovu nepoznavanju IKT-a te artikulacije zahtjeva prema IT-u, a s upravom u krivom</w:t>
            </w:r>
            <w:r w:rsidR="00330C54">
              <w:rPr>
                <w:rFonts w:asciiTheme="minorHAnsi" w:hAnsiTheme="minorHAnsi"/>
                <w:sz w:val="18"/>
                <w:szCs w:val="18"/>
                <w:lang w:bidi="en-US"/>
              </w:rPr>
              <w:t>e</w:t>
            </w:r>
            <w:r w:rsidRPr="007A5148">
              <w:rPr>
                <w:rFonts w:asciiTheme="minorHAnsi" w:hAnsiTheme="minorHAnsi"/>
                <w:sz w:val="18"/>
                <w:szCs w:val="18"/>
                <w:lang w:bidi="en-US"/>
              </w:rPr>
              <w:t xml:space="preserve"> shvaćanju uloge IKT-a organizaciji.</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Opća </w:t>
            </w:r>
            <w:r w:rsidR="00260EA2">
              <w:rPr>
                <w:rFonts w:asciiTheme="minorHAnsi" w:hAnsiTheme="minorHAnsi"/>
                <w:sz w:val="18"/>
                <w:szCs w:val="18"/>
                <w:lang w:bidi="en-US"/>
              </w:rPr>
              <w:t xml:space="preserve">je </w:t>
            </w:r>
            <w:r w:rsidRPr="007A5148">
              <w:rPr>
                <w:rFonts w:asciiTheme="minorHAnsi" w:hAnsiTheme="minorHAnsi"/>
                <w:sz w:val="18"/>
                <w:szCs w:val="18"/>
                <w:lang w:bidi="en-US"/>
              </w:rPr>
              <w:t>kultura</w:t>
            </w:r>
            <w:r w:rsidR="00260EA2">
              <w:rPr>
                <w:rFonts w:asciiTheme="minorHAnsi" w:hAnsiTheme="minorHAnsi"/>
                <w:sz w:val="18"/>
                <w:szCs w:val="18"/>
                <w:lang w:bidi="en-US"/>
              </w:rPr>
              <w:t xml:space="preserve"> </w:t>
            </w:r>
            <w:r w:rsidRPr="007A5148">
              <w:rPr>
                <w:rFonts w:asciiTheme="minorHAnsi" w:hAnsiTheme="minorHAnsi"/>
                <w:sz w:val="18"/>
                <w:szCs w:val="18"/>
                <w:lang w:bidi="en-US"/>
              </w:rPr>
              <w:t>bitna jer daje mogućnost širega pogleda na stvari.</w:t>
            </w:r>
          </w:p>
          <w:p w:rsidR="00FD6ACF" w:rsidRPr="007A5148" w:rsidRDefault="00FD6ACF" w:rsidP="003C31A7">
            <w:pPr>
              <w:spacing w:line="240" w:lineRule="auto"/>
              <w:jc w:val="left"/>
              <w:rPr>
                <w:rFonts w:asciiTheme="minorHAnsi" w:hAnsiTheme="minorHAnsi"/>
                <w:sz w:val="18"/>
                <w:szCs w:val="18"/>
                <w:lang w:bidi="en-US"/>
              </w:rPr>
            </w:pPr>
            <w:r w:rsidRPr="007A5148">
              <w:rPr>
                <w:rFonts w:asciiTheme="minorHAnsi" w:hAnsiTheme="minorHAnsi"/>
                <w:sz w:val="18"/>
                <w:szCs w:val="18"/>
                <w:lang w:bidi="en-US"/>
              </w:rPr>
              <w:t xml:space="preserve">Komunikacijske </w:t>
            </w:r>
            <w:r w:rsidR="00260EA2">
              <w:rPr>
                <w:rFonts w:asciiTheme="minorHAnsi" w:hAnsiTheme="minorHAnsi"/>
                <w:sz w:val="18"/>
                <w:szCs w:val="18"/>
                <w:lang w:bidi="en-US"/>
              </w:rPr>
              <w:t xml:space="preserve">su </w:t>
            </w:r>
            <w:r w:rsidRPr="007A5148">
              <w:rPr>
                <w:rFonts w:asciiTheme="minorHAnsi" w:hAnsiTheme="minorHAnsi"/>
                <w:sz w:val="18"/>
                <w:szCs w:val="18"/>
                <w:lang w:bidi="en-US"/>
              </w:rPr>
              <w:t>vještine među bitnijima.</w:t>
            </w:r>
          </w:p>
        </w:tc>
      </w:tr>
    </w:tbl>
    <w:p w:rsidR="00C94C77" w:rsidRPr="007A5148" w:rsidRDefault="00C94C77" w:rsidP="00FD6ACF">
      <w:pPr>
        <w:spacing w:after="200" w:line="276" w:lineRule="auto"/>
        <w:contextualSpacing w:val="0"/>
        <w:jc w:val="left"/>
        <w:textboxTightWrap w:val="none"/>
        <w:rPr>
          <w:lang w:bidi="en-US"/>
        </w:rPr>
      </w:pPr>
    </w:p>
    <w:p w:rsidR="00C94C77" w:rsidRPr="007A5148" w:rsidRDefault="00C94C77" w:rsidP="00FD6ACF">
      <w:pPr>
        <w:spacing w:after="200" w:line="276" w:lineRule="auto"/>
        <w:contextualSpacing w:val="0"/>
        <w:jc w:val="left"/>
        <w:textboxTightWrap w:val="none"/>
        <w:rPr>
          <w:lang w:bidi="en-US"/>
        </w:rPr>
        <w:sectPr w:rsidR="00C94C77" w:rsidRPr="007A5148" w:rsidSect="00CD327C">
          <w:pgSz w:w="16838" w:h="11906" w:orient="landscape" w:code="9"/>
          <w:pgMar w:top="1418" w:right="1418" w:bottom="1418" w:left="1418" w:header="851" w:footer="851" w:gutter="0"/>
          <w:cols w:space="708"/>
          <w:docGrid w:linePitch="360"/>
        </w:sectPr>
      </w:pPr>
    </w:p>
    <w:p w:rsidR="00D45954" w:rsidRDefault="00D45954" w:rsidP="00AB32A1">
      <w:pPr>
        <w:pStyle w:val="Heading3"/>
      </w:pPr>
      <w:bookmarkStart w:id="238" w:name="_Toc462787784"/>
      <w:r>
        <w:t>Komunikacijska uloga</w:t>
      </w:r>
      <w:r w:rsidR="004374FF">
        <w:t xml:space="preserve"> </w:t>
      </w:r>
      <w:r>
        <w:t>IT menadžera u organizaciji</w:t>
      </w:r>
      <w:bookmarkEnd w:id="238"/>
    </w:p>
    <w:p w:rsidR="00C26267" w:rsidRPr="005004FD" w:rsidRDefault="00903B24" w:rsidP="00C26267">
      <w:pPr>
        <w:rPr>
          <w:lang w:bidi="en-US"/>
        </w:rPr>
      </w:pPr>
      <w:r>
        <w:t xml:space="preserve">Kad je u pitanju </w:t>
      </w:r>
      <w:r w:rsidRPr="007A5148">
        <w:t>suradnj</w:t>
      </w:r>
      <w:r>
        <w:t>a</w:t>
      </w:r>
      <w:r w:rsidRPr="007A5148">
        <w:t xml:space="preserve"> i komunikacij</w:t>
      </w:r>
      <w:r>
        <w:t>a,</w:t>
      </w:r>
      <w:r w:rsidRPr="00082C8E">
        <w:t xml:space="preserve"> </w:t>
      </w:r>
      <w:r w:rsidRPr="007A5148">
        <w:t>sa svojim suradnicima</w:t>
      </w:r>
      <w:r>
        <w:t xml:space="preserve"> IT menadžeri komuniciraju najviše i to 33%, zatim s </w:t>
      </w:r>
      <w:r w:rsidRPr="007A5148">
        <w:t>vanjskim partnerima, dobavljačima i vanjskim korisnicima</w:t>
      </w:r>
      <w:r>
        <w:t xml:space="preserve"> 24%,</w:t>
      </w:r>
      <w:r w:rsidRPr="00082C8E">
        <w:t xml:space="preserve"> </w:t>
      </w:r>
      <w:r w:rsidRPr="007A5148">
        <w:t>s kolegama menadžerima iz drugih sektora</w:t>
      </w:r>
      <w:r>
        <w:t xml:space="preserve"> 22% te najmanje </w:t>
      </w:r>
      <w:r w:rsidRPr="007A5148">
        <w:t>sa svojim nadređenima</w:t>
      </w:r>
      <w:r>
        <w:t xml:space="preserve"> 21%.</w:t>
      </w:r>
      <w:r w:rsidR="00C26267">
        <w:t xml:space="preserve"> </w:t>
      </w:r>
      <w:r w:rsidR="00C26267">
        <w:rPr>
          <w:lang w:bidi="en-US"/>
        </w:rPr>
        <w:t>Ako se na ovo pitanje gleda kroz podjelu na privatne i društvene organizacije, vidi se da u privatnim organizacijama IT menadžeri najviše radnoga vremena provode sa svojim suradnicima 40% (u društvenima samo 21%), dok u društvenim organizacijama IT menadžeri provode najviše radnoga vremena s vanjskim korisnicima</w:t>
      </w:r>
      <w:r w:rsidR="00A777CC">
        <w:rPr>
          <w:lang w:bidi="en-US"/>
        </w:rPr>
        <w:t>,</w:t>
      </w:r>
      <w:r w:rsidR="00C26267">
        <w:rPr>
          <w:lang w:bidi="en-US"/>
        </w:rPr>
        <w:t xml:space="preserve"> partnerima i dobavljačima, 37% (u privatnim samo 16%).</w:t>
      </w:r>
    </w:p>
    <w:p w:rsidR="00D45954" w:rsidRDefault="00D45954" w:rsidP="00D45954">
      <w:pPr>
        <w:rPr>
          <w:lang w:bidi="en-US"/>
        </w:rPr>
      </w:pPr>
      <w:r>
        <w:rPr>
          <w:lang w:bidi="en-US"/>
        </w:rPr>
        <w:t xml:space="preserve">Ispitani menadžeri najviše komuniciraju kombinacijom elektroničke pošte i telefona. Neki, </w:t>
      </w:r>
      <w:r w:rsidR="0056790C">
        <w:rPr>
          <w:lang w:bidi="en-US"/>
        </w:rPr>
        <w:t xml:space="preserve">s </w:t>
      </w:r>
      <w:r>
        <w:rPr>
          <w:lang w:bidi="en-US"/>
        </w:rPr>
        <w:t>obzirom na vrstu organizacije</w:t>
      </w:r>
      <w:r w:rsidR="004374FF">
        <w:rPr>
          <w:lang w:bidi="en-US"/>
        </w:rPr>
        <w:t xml:space="preserve"> i organizacijsku kulturu (kod društvenih organizacija to je češći slučaj)</w:t>
      </w:r>
      <w:r w:rsidR="00C26267">
        <w:rPr>
          <w:lang w:bidi="en-US"/>
        </w:rPr>
        <w:t>,</w:t>
      </w:r>
      <w:r>
        <w:rPr>
          <w:lang w:bidi="en-US"/>
        </w:rPr>
        <w:t xml:space="preserve"> komuniciraju isključivo elektroničkom poštom u svrhu pisanoga traga</w:t>
      </w:r>
      <w:r w:rsidR="00C26267">
        <w:rPr>
          <w:lang w:bidi="en-US"/>
        </w:rPr>
        <w:t xml:space="preserve"> obavljene</w:t>
      </w:r>
      <w:r>
        <w:rPr>
          <w:lang w:bidi="en-US"/>
        </w:rPr>
        <w:t xml:space="preserve"> komunikacije. </w:t>
      </w:r>
    </w:p>
    <w:p w:rsidR="004374FF" w:rsidRDefault="004374FF" w:rsidP="00D45954">
      <w:pPr>
        <w:rPr>
          <w:lang w:bidi="en-US"/>
        </w:rPr>
      </w:pPr>
      <w:r>
        <w:rPr>
          <w:lang w:bidi="en-US"/>
        </w:rPr>
        <w:t xml:space="preserve">Kao izazove u komunikaciji s korisnicima IKT-a i upravom navode potrebu prilagodbe kako bi se </w:t>
      </w:r>
      <w:r>
        <w:rPr>
          <w:i/>
          <w:lang w:bidi="en-US"/>
        </w:rPr>
        <w:t xml:space="preserve">govorilo istim jezikom </w:t>
      </w:r>
      <w:r>
        <w:rPr>
          <w:lang w:bidi="en-US"/>
        </w:rPr>
        <w:t xml:space="preserve">i postiglo </w:t>
      </w:r>
      <w:r>
        <w:rPr>
          <w:i/>
          <w:lang w:bidi="en-US"/>
        </w:rPr>
        <w:t xml:space="preserve">razumijevanje teme o kojoj se govori, </w:t>
      </w:r>
      <w:r w:rsidR="00F84058">
        <w:rPr>
          <w:lang w:bidi="en-US"/>
        </w:rPr>
        <w:t xml:space="preserve">problem je i </w:t>
      </w:r>
      <w:r>
        <w:rPr>
          <w:lang w:bidi="en-US"/>
        </w:rPr>
        <w:t>isključivo očekivanje razumijevanja od druge strane (</w:t>
      </w:r>
      <w:r w:rsidR="00F84058">
        <w:rPr>
          <w:lang w:bidi="en-US"/>
        </w:rPr>
        <w:t>IT</w:t>
      </w:r>
      <w:r w:rsidR="00EA1C22">
        <w:rPr>
          <w:lang w:bidi="en-US"/>
        </w:rPr>
        <w:t xml:space="preserve"> sektor</w:t>
      </w:r>
      <w:r w:rsidR="00F84058">
        <w:rPr>
          <w:lang w:bidi="en-US"/>
        </w:rPr>
        <w:t xml:space="preserve"> od korisnika</w:t>
      </w:r>
      <w:r w:rsidR="00EA1C22">
        <w:rPr>
          <w:lang w:bidi="en-US"/>
        </w:rPr>
        <w:t xml:space="preserve"> IKT-a</w:t>
      </w:r>
      <w:r w:rsidR="00F84058">
        <w:rPr>
          <w:lang w:bidi="en-US"/>
        </w:rPr>
        <w:t xml:space="preserve"> i uprave, a oni obrnuto)</w:t>
      </w:r>
      <w:r>
        <w:rPr>
          <w:lang w:bidi="en-US"/>
        </w:rPr>
        <w:t>,</w:t>
      </w:r>
      <w:r>
        <w:rPr>
          <w:i/>
          <w:lang w:bidi="en-US"/>
        </w:rPr>
        <w:t xml:space="preserve"> </w:t>
      </w:r>
      <w:r>
        <w:rPr>
          <w:lang w:bidi="en-US"/>
        </w:rPr>
        <w:t xml:space="preserve">a izazovi u komunikaciji s upravom: </w:t>
      </w:r>
      <w:r>
        <w:rPr>
          <w:i/>
          <w:lang w:bidi="en-US"/>
        </w:rPr>
        <w:t>postići učinkovitost u prezentiranju ideja problema i izazova,</w:t>
      </w:r>
      <w:r w:rsidR="00EA1C22">
        <w:rPr>
          <w:lang w:bidi="en-US"/>
        </w:rPr>
        <w:t xml:space="preserve"> kao i </w:t>
      </w:r>
      <w:r w:rsidRPr="00EA1C22">
        <w:rPr>
          <w:i/>
          <w:lang w:bidi="en-US"/>
        </w:rPr>
        <w:t>postići ispravno shva</w:t>
      </w:r>
      <w:r w:rsidR="00F84058" w:rsidRPr="00EA1C22">
        <w:rPr>
          <w:i/>
          <w:lang w:bidi="en-US"/>
        </w:rPr>
        <w:t>ćanje</w:t>
      </w:r>
      <w:r w:rsidRPr="00EA1C22">
        <w:rPr>
          <w:i/>
          <w:lang w:bidi="en-US"/>
        </w:rPr>
        <w:t xml:space="preserve"> ulog</w:t>
      </w:r>
      <w:r w:rsidR="00F84058" w:rsidRPr="00EA1C22">
        <w:rPr>
          <w:i/>
          <w:lang w:bidi="en-US"/>
        </w:rPr>
        <w:t>e</w:t>
      </w:r>
      <w:r w:rsidRPr="00EA1C22">
        <w:rPr>
          <w:i/>
          <w:lang w:bidi="en-US"/>
        </w:rPr>
        <w:t xml:space="preserve"> IKT-a u organizaciji</w:t>
      </w:r>
      <w:r w:rsidR="00F84058">
        <w:rPr>
          <w:lang w:bidi="en-US"/>
        </w:rPr>
        <w:t xml:space="preserve">. Važno je napomenuti da se </w:t>
      </w:r>
      <w:r w:rsidR="00C26267">
        <w:rPr>
          <w:lang w:bidi="en-US"/>
        </w:rPr>
        <w:t xml:space="preserve">ovdje </w:t>
      </w:r>
      <w:r w:rsidR="00F84058">
        <w:rPr>
          <w:lang w:bidi="en-US"/>
        </w:rPr>
        <w:t xml:space="preserve">spominje i </w:t>
      </w:r>
      <w:r w:rsidR="00F84058">
        <w:rPr>
          <w:i/>
          <w:lang w:bidi="en-US"/>
        </w:rPr>
        <w:t xml:space="preserve">iskrenost </w:t>
      </w:r>
      <w:r w:rsidR="00F84058">
        <w:rPr>
          <w:lang w:bidi="en-US"/>
        </w:rPr>
        <w:t xml:space="preserve">kao i </w:t>
      </w:r>
      <w:r w:rsidR="00F84058">
        <w:rPr>
          <w:i/>
          <w:lang w:bidi="en-US"/>
        </w:rPr>
        <w:t>dosljednost</w:t>
      </w:r>
      <w:r w:rsidR="00F84058">
        <w:rPr>
          <w:lang w:bidi="en-US"/>
        </w:rPr>
        <w:t>.</w:t>
      </w:r>
    </w:p>
    <w:p w:rsidR="00F84058" w:rsidRDefault="00F84058" w:rsidP="00D45954">
      <w:pPr>
        <w:rPr>
          <w:lang w:bidi="en-US"/>
        </w:rPr>
      </w:pPr>
      <w:r>
        <w:rPr>
          <w:lang w:bidi="en-US"/>
        </w:rPr>
        <w:t>Kad je u pitanju opća kultura</w:t>
      </w:r>
      <w:r w:rsidR="004F0021">
        <w:rPr>
          <w:lang w:bidi="en-US"/>
        </w:rPr>
        <w:t xml:space="preserve">, sedam </w:t>
      </w:r>
      <w:r w:rsidR="0056790C">
        <w:rPr>
          <w:lang w:bidi="en-US"/>
        </w:rPr>
        <w:t xml:space="preserve">je </w:t>
      </w:r>
      <w:r w:rsidR="004F0021">
        <w:rPr>
          <w:lang w:bidi="en-US"/>
        </w:rPr>
        <w:t xml:space="preserve">od deset IT menadžera odgovorilo da je </w:t>
      </w:r>
      <w:r w:rsidR="0056790C">
        <w:rPr>
          <w:lang w:bidi="en-US"/>
        </w:rPr>
        <w:t xml:space="preserve">ona </w:t>
      </w:r>
      <w:r w:rsidR="004F0021">
        <w:rPr>
          <w:lang w:bidi="en-US"/>
        </w:rPr>
        <w:t xml:space="preserve">bitna ili jako bitna. Jedan </w:t>
      </w:r>
      <w:r w:rsidR="0056790C">
        <w:rPr>
          <w:lang w:bidi="en-US"/>
        </w:rPr>
        <w:t xml:space="preserve">je </w:t>
      </w:r>
      <w:r w:rsidR="004F0021">
        <w:rPr>
          <w:lang w:bidi="en-US"/>
        </w:rPr>
        <w:t>IT menadžer odgovorio da je opća kultura bitn</w:t>
      </w:r>
      <w:r w:rsidR="00C26267">
        <w:rPr>
          <w:lang w:bidi="en-US"/>
        </w:rPr>
        <w:t>a</w:t>
      </w:r>
      <w:r w:rsidR="004F0021">
        <w:rPr>
          <w:lang w:bidi="en-US"/>
        </w:rPr>
        <w:t>, no nije presudna. Samo</w:t>
      </w:r>
      <w:r w:rsidR="0056790C">
        <w:rPr>
          <w:lang w:bidi="en-US"/>
        </w:rPr>
        <w:t xml:space="preserve"> su</w:t>
      </w:r>
      <w:r w:rsidR="004F0021">
        <w:rPr>
          <w:lang w:bidi="en-US"/>
        </w:rPr>
        <w:t xml:space="preserve"> dvojica odgovorila da je nevažna za uspjeh, a tu se ističe odgovor IT menadžera organizacije br. 8, koji kaže kako o</w:t>
      </w:r>
      <w:r w:rsidR="004F0021" w:rsidRPr="004F0021">
        <w:rPr>
          <w:lang w:bidi="en-US"/>
        </w:rPr>
        <w:t>pća kultura nije previše bitna u Hrvatskoj općenito kao ni u njegovoj organizaciji</w:t>
      </w:r>
      <w:r w:rsidR="004F0021">
        <w:rPr>
          <w:lang w:bidi="en-US"/>
        </w:rPr>
        <w:t>.</w:t>
      </w:r>
    </w:p>
    <w:p w:rsidR="00A22649" w:rsidRDefault="00A22649" w:rsidP="002469EB">
      <w:pPr>
        <w:rPr>
          <w:lang w:bidi="en-US"/>
        </w:rPr>
      </w:pPr>
      <w:r>
        <w:rPr>
          <w:lang w:bidi="en-US"/>
        </w:rPr>
        <w:t>Komunikacijske kompetencije važne su svim IT menadžerima. Smatraju ih važnima i najvažnijima za uspjeh</w:t>
      </w:r>
      <w:r w:rsidR="00EA1C22">
        <w:rPr>
          <w:lang w:bidi="en-US"/>
        </w:rPr>
        <w:t xml:space="preserve">. Njihovi </w:t>
      </w:r>
      <w:r w:rsidR="0056790C">
        <w:rPr>
          <w:lang w:bidi="en-US"/>
        </w:rPr>
        <w:t xml:space="preserve">su </w:t>
      </w:r>
      <w:r w:rsidR="00EA1C22">
        <w:rPr>
          <w:lang w:bidi="en-US"/>
        </w:rPr>
        <w:t>odgovori:</w:t>
      </w:r>
      <w:r>
        <w:rPr>
          <w:lang w:bidi="en-US"/>
        </w:rPr>
        <w:t xml:space="preserve"> </w:t>
      </w:r>
      <w:r>
        <w:rPr>
          <w:i/>
          <w:lang w:bidi="en-US"/>
        </w:rPr>
        <w:t>ko</w:t>
      </w:r>
      <w:r w:rsidRPr="00A22649">
        <w:rPr>
          <w:i/>
          <w:lang w:bidi="en-US"/>
        </w:rPr>
        <w:t xml:space="preserve">munikacijske kompetencije pomažu pokazati vrijednost IKT-a </w:t>
      </w:r>
      <w:r w:rsidR="00A777CC" w:rsidRPr="00A22649">
        <w:rPr>
          <w:i/>
          <w:lang w:bidi="en-US"/>
        </w:rPr>
        <w:t>poslov</w:t>
      </w:r>
      <w:r w:rsidR="00A777CC">
        <w:rPr>
          <w:i/>
          <w:lang w:bidi="en-US"/>
        </w:rPr>
        <w:t>odstvu</w:t>
      </w:r>
      <w:r>
        <w:rPr>
          <w:i/>
          <w:lang w:bidi="en-US"/>
        </w:rPr>
        <w:t>,</w:t>
      </w:r>
      <w:r>
        <w:rPr>
          <w:lang w:bidi="en-US"/>
        </w:rPr>
        <w:t xml:space="preserve"> </w:t>
      </w:r>
      <w:r w:rsidRPr="00C26267">
        <w:rPr>
          <w:i/>
          <w:lang w:bidi="en-US"/>
        </w:rPr>
        <w:t>najviše utječu na učinkovitost IT menadžera</w:t>
      </w:r>
      <w:r>
        <w:rPr>
          <w:lang w:bidi="en-US"/>
        </w:rPr>
        <w:t>. Zanimljiv je odgovor IT menadžera organizacije br. 3 koji kaže</w:t>
      </w:r>
      <w:r w:rsidR="002469EB">
        <w:rPr>
          <w:lang w:bidi="en-US"/>
        </w:rPr>
        <w:t>:</w:t>
      </w:r>
      <w:r>
        <w:rPr>
          <w:lang w:bidi="en-US"/>
        </w:rPr>
        <w:t xml:space="preserve"> </w:t>
      </w:r>
      <w:r w:rsidR="002469EB" w:rsidRPr="002469EB">
        <w:rPr>
          <w:i/>
          <w:lang w:bidi="en-US"/>
        </w:rPr>
        <w:t xml:space="preserve">Komunikacijske kompetencije jako su važne za uspjeh, no u okolini u kojoj </w:t>
      </w:r>
      <w:r w:rsidR="002469EB">
        <w:rPr>
          <w:i/>
          <w:lang w:bidi="en-US"/>
        </w:rPr>
        <w:t>ja</w:t>
      </w:r>
      <w:r w:rsidR="002469EB" w:rsidRPr="002469EB">
        <w:rPr>
          <w:i/>
          <w:lang w:bidi="en-US"/>
        </w:rPr>
        <w:t xml:space="preserve"> djeluje</w:t>
      </w:r>
      <w:r w:rsidR="002469EB">
        <w:rPr>
          <w:i/>
          <w:lang w:bidi="en-US"/>
        </w:rPr>
        <w:t>m</w:t>
      </w:r>
      <w:r w:rsidR="002469EB" w:rsidRPr="002469EB">
        <w:rPr>
          <w:i/>
          <w:lang w:bidi="en-US"/>
        </w:rPr>
        <w:t>, nisu</w:t>
      </w:r>
      <w:r w:rsidR="002469EB">
        <w:rPr>
          <w:lang w:bidi="en-US"/>
        </w:rPr>
        <w:t>.</w:t>
      </w:r>
    </w:p>
    <w:p w:rsidR="00903B24" w:rsidRPr="007A5148" w:rsidRDefault="00903B24" w:rsidP="00903B24">
      <w:pPr>
        <w:rPr>
          <w:lang w:bidi="en-US"/>
        </w:rPr>
      </w:pPr>
      <w:r>
        <w:rPr>
          <w:lang w:bidi="en-US"/>
        </w:rPr>
        <w:t>Od IT menadžera se tražilo i da navedu približne postotke vremena koje troše na pojedine aktivnosti u vezi sa svojom ulogom u organizaciji. Najviše radnoga vremena u prosjeku provode radeći uredski posao, čak 47%</w:t>
      </w:r>
      <w:r w:rsidR="0015214C">
        <w:rPr>
          <w:lang w:bidi="en-US"/>
        </w:rPr>
        <w:t>. Z</w:t>
      </w:r>
      <w:r>
        <w:rPr>
          <w:lang w:bidi="en-US"/>
        </w:rPr>
        <w:t>atim</w:t>
      </w:r>
      <w:r w:rsidR="0015214C">
        <w:rPr>
          <w:lang w:bidi="en-US"/>
        </w:rPr>
        <w:t xml:space="preserve"> u</w:t>
      </w:r>
      <w:r>
        <w:rPr>
          <w:lang w:bidi="en-US"/>
        </w:rPr>
        <w:t xml:space="preserve"> 22%</w:t>
      </w:r>
      <w:r w:rsidR="0015214C">
        <w:rPr>
          <w:lang w:bidi="en-US"/>
        </w:rPr>
        <w:t xml:space="preserve">radnoga vremena </w:t>
      </w:r>
      <w:r>
        <w:rPr>
          <w:lang w:bidi="en-US"/>
        </w:rPr>
        <w:t xml:space="preserve"> </w:t>
      </w:r>
      <w:r w:rsidR="0015214C">
        <w:rPr>
          <w:lang w:bidi="en-US"/>
        </w:rPr>
        <w:t xml:space="preserve">odrađuju </w:t>
      </w:r>
      <w:r>
        <w:rPr>
          <w:lang w:bidi="en-US"/>
        </w:rPr>
        <w:t xml:space="preserve">zakazane sastanke, </w:t>
      </w:r>
      <w:r w:rsidR="0015214C">
        <w:rPr>
          <w:lang w:bidi="en-US"/>
        </w:rPr>
        <w:t xml:space="preserve">a u 17% </w:t>
      </w:r>
      <w:r>
        <w:rPr>
          <w:lang w:bidi="en-US"/>
        </w:rPr>
        <w:t>telefonske razgovore</w:t>
      </w:r>
      <w:r w:rsidR="0015214C">
        <w:rPr>
          <w:lang w:bidi="en-US"/>
        </w:rPr>
        <w:t>. N</w:t>
      </w:r>
      <w:r>
        <w:rPr>
          <w:lang w:bidi="en-US"/>
        </w:rPr>
        <w:t xml:space="preserve">a nezakazane sastanke </w:t>
      </w:r>
      <w:r w:rsidR="0015214C">
        <w:rPr>
          <w:lang w:bidi="en-US"/>
        </w:rPr>
        <w:t xml:space="preserve">odlazi </w:t>
      </w:r>
      <w:r>
        <w:rPr>
          <w:lang w:bidi="en-US"/>
        </w:rPr>
        <w:t xml:space="preserve">14% radnoga vremena. Što se uredskoga posla tiče i vremena potrebnoga za njega, tu su IT menadžeri privatnih i društvenih organizacija odgovorili </w:t>
      </w:r>
      <w:r w:rsidR="0015214C">
        <w:rPr>
          <w:lang w:bidi="en-US"/>
        </w:rPr>
        <w:t>jednako</w:t>
      </w:r>
      <w:r>
        <w:rPr>
          <w:lang w:bidi="en-US"/>
        </w:rPr>
        <w:t xml:space="preserve">. Najveća razlika među njima je u vremenu koje troše za telefonske razgovore. IT menadžeri privatnih organizacija troše gotovo dvostruko više vremena na telefonske razgovore od onih iz društvenih organizacija. U pitanju zakazanih sastanaka, prevaga je na strani IT menadžera društvenih organizacija i to za oko 30%. </w:t>
      </w:r>
      <w:r>
        <w:t xml:space="preserve">Detaljnije o tome prikazuje </w:t>
      </w:r>
      <w:r w:rsidR="00511129">
        <w:fldChar w:fldCharType="begin"/>
      </w:r>
      <w:r w:rsidR="00511129">
        <w:instrText xml:space="preserve"> REF  _Ref462256892 \* Lower \h \r </w:instrText>
      </w:r>
      <w:r w:rsidR="00511129">
        <w:fldChar w:fldCharType="separate"/>
      </w:r>
      <w:r w:rsidR="00511129">
        <w:t>tablica 15.</w:t>
      </w:r>
      <w:r w:rsidR="00511129">
        <w:fldChar w:fldCharType="end"/>
      </w:r>
    </w:p>
    <w:p w:rsidR="00903B24" w:rsidRPr="00C54710" w:rsidRDefault="000F6CC6" w:rsidP="00903B24">
      <w:pPr>
        <w:rPr>
          <w:lang w:bidi="en-US"/>
        </w:rPr>
      </w:pPr>
      <w:r>
        <w:rPr>
          <w:lang w:bidi="en-US"/>
        </w:rPr>
        <w:t>U svrhu prikazivanja odnosa pis</w:t>
      </w:r>
      <w:r w:rsidR="0015214C">
        <w:rPr>
          <w:lang w:bidi="en-US"/>
        </w:rPr>
        <w:t>a</w:t>
      </w:r>
      <w:r>
        <w:rPr>
          <w:lang w:bidi="en-US"/>
        </w:rPr>
        <w:t xml:space="preserve">ne i usmene komunikacije, </w:t>
      </w:r>
      <w:r w:rsidR="00903B24">
        <w:rPr>
          <w:lang w:bidi="en-US"/>
        </w:rPr>
        <w:t xml:space="preserve">IT menadžeri su upitani koliko vremena koriste i za koju vrstu komunikacije. Rezultati pokazuju da približno isto vremena troše i na jednu i na drugu vrstu komunikacije, usmeno 48%, a </w:t>
      </w:r>
      <w:r w:rsidR="0015214C">
        <w:rPr>
          <w:lang w:bidi="en-US"/>
        </w:rPr>
        <w:t xml:space="preserve">na pisanu </w:t>
      </w:r>
      <w:r w:rsidR="00903B24">
        <w:rPr>
          <w:lang w:bidi="en-US"/>
        </w:rPr>
        <w:t>52%. Promatrano prema podjeli na privatne i društvene organizacije, vidi se da IT menadžeri privatnih organizacija troše 51% vremena na usmenu, a 49% na pisanu komunikaciju. Kod IT menadžera društvenih organizacija, taj je odnos 42% naprama 58% u korist pis</w:t>
      </w:r>
      <w:r w:rsidR="0015214C">
        <w:rPr>
          <w:lang w:bidi="en-US"/>
        </w:rPr>
        <w:t>a</w:t>
      </w:r>
      <w:r w:rsidR="00903B24">
        <w:rPr>
          <w:lang w:bidi="en-US"/>
        </w:rPr>
        <w:t xml:space="preserve">ne komunikacije. </w:t>
      </w:r>
    </w:p>
    <w:p w:rsidR="00903B24" w:rsidRDefault="00903B24" w:rsidP="00903B24">
      <w:r>
        <w:t xml:space="preserve">Na pitanje pomažu li im društvene mreže kako bi bili učinkovitiji, samo su trojica ogovorila potvrdno, a na pitanje koje društvene mreže koriste, petorica koriste </w:t>
      </w:r>
      <w:r w:rsidRPr="00141B05">
        <w:rPr>
          <w:i/>
        </w:rPr>
        <w:t>LinkedIn</w:t>
      </w:r>
      <w:r>
        <w:t xml:space="preserve">, jedan </w:t>
      </w:r>
      <w:r w:rsidRPr="00141B05">
        <w:rPr>
          <w:i/>
        </w:rPr>
        <w:t>LinkedIn</w:t>
      </w:r>
      <w:r>
        <w:rPr>
          <w:i/>
        </w:rPr>
        <w:t xml:space="preserve"> </w:t>
      </w:r>
      <w:r w:rsidRPr="00141B05">
        <w:t>i</w:t>
      </w:r>
      <w:r>
        <w:rPr>
          <w:i/>
        </w:rPr>
        <w:t xml:space="preserve"> Yammer</w:t>
      </w:r>
      <w:r>
        <w:t xml:space="preserve">, a jedan IT menadžer koristi </w:t>
      </w:r>
      <w:r w:rsidRPr="00141B05">
        <w:rPr>
          <w:i/>
        </w:rPr>
        <w:t>Facebook</w:t>
      </w:r>
      <w:r>
        <w:t>.</w:t>
      </w:r>
    </w:p>
    <w:p w:rsidR="00EC219F" w:rsidRDefault="00EC219F" w:rsidP="00AB32A1">
      <w:pPr>
        <w:pStyle w:val="Heading3"/>
      </w:pPr>
      <w:bookmarkStart w:id="239" w:name="_Toc462787785"/>
      <w:r>
        <w:t>Kompetencije ispitanih IT menadžera</w:t>
      </w:r>
      <w:bookmarkEnd w:id="239"/>
    </w:p>
    <w:p w:rsidR="00903B24" w:rsidRDefault="00903B24" w:rsidP="00903B24">
      <w:r>
        <w:t xml:space="preserve">Na kraju je od svakoga </w:t>
      </w:r>
      <w:r w:rsidR="00D92A75">
        <w:t xml:space="preserve">IT menadžera </w:t>
      </w:r>
      <w:r w:rsidR="0015214C">
        <w:t>za</w:t>
      </w:r>
      <w:r>
        <w:t xml:space="preserve">traženo da poreda prema važnosti sedam najvažnijih vještina IT menadžera po uzoru na istraživanje koje su proveli </w:t>
      </w:r>
      <w:r>
        <w:rPr>
          <w:noProof/>
        </w:rPr>
        <w:t>Trigo i sur.</w:t>
      </w:r>
      <w:r>
        <w:t xml:space="preserve"> s istim tim pitanjima, kao što prikazuje </w:t>
      </w:r>
      <w:r>
        <w:fldChar w:fldCharType="begin"/>
      </w:r>
      <w:r>
        <w:instrText xml:space="preserve"> REF  _Ref456648573 \* Lower \h \r </w:instrText>
      </w:r>
      <w:r>
        <w:fldChar w:fldCharType="separate"/>
      </w:r>
      <w:r w:rsidR="00E634F9">
        <w:t xml:space="preserve">tablica 17. </w:t>
      </w:r>
      <w:r>
        <w:fldChar w:fldCharType="end"/>
      </w:r>
      <w:r w:rsidRPr="007A5148">
        <w:t>IT menadžeri u ovom</w:t>
      </w:r>
      <w:r>
        <w:t>e</w:t>
      </w:r>
      <w:r w:rsidRPr="007A5148">
        <w:t xml:space="preserve"> istraživanju ocijenili su važnost</w:t>
      </w:r>
      <w:r>
        <w:t xml:space="preserve"> tih sedam </w:t>
      </w:r>
      <w:r w:rsidRPr="007A5148">
        <w:t>najvažnijih vještina na skali Likertovog</w:t>
      </w:r>
      <w:r>
        <w:t>a</w:t>
      </w:r>
      <w:r w:rsidRPr="007A5148">
        <w:t xml:space="preserve"> tipa sa sedam uporišnih točaka</w:t>
      </w:r>
      <w:r>
        <w:t xml:space="preserve"> dok su Trigo i sur.</w:t>
      </w:r>
      <w:r w:rsidRPr="007A5148">
        <w:t xml:space="preserve"> ispitali važnost </w:t>
      </w:r>
      <w:r>
        <w:t xml:space="preserve">tih </w:t>
      </w:r>
      <w:r w:rsidRPr="007A5148">
        <w:t xml:space="preserve">istih vještina IT menadžera, </w:t>
      </w:r>
      <w:r>
        <w:t>ali</w:t>
      </w:r>
      <w:r w:rsidRPr="007A5148">
        <w:t xml:space="preserve"> pomoću Likertove skale s pet uporišnih točaka</w:t>
      </w:r>
      <w:r>
        <w:t xml:space="preserve"> </w:t>
      </w:r>
      <w:sdt>
        <w:sdtPr>
          <w:id w:val="-1206796550"/>
          <w:citation/>
        </w:sdtPr>
        <w:sdtEndPr/>
        <w:sdtContent>
          <w:r w:rsidRPr="007A5148">
            <w:fldChar w:fldCharType="begin"/>
          </w:r>
          <w:r w:rsidRPr="007A5148">
            <w:instrText xml:space="preserve"> CITATION Tri09 \l 1050 </w:instrText>
          </w:r>
          <w:r w:rsidRPr="007A5148">
            <w:fldChar w:fldCharType="separate"/>
          </w:r>
          <w:r>
            <w:rPr>
              <w:noProof/>
            </w:rPr>
            <w:t>(Trigo, Varajão, Oliveira, &amp; Barroso, 2009)</w:t>
          </w:r>
          <w:r w:rsidRPr="007A5148">
            <w:fldChar w:fldCharType="end"/>
          </w:r>
        </w:sdtContent>
      </w:sdt>
      <w:r>
        <w:t xml:space="preserve"> kako prikazuje </w:t>
      </w:r>
      <w:r>
        <w:fldChar w:fldCharType="begin"/>
      </w:r>
      <w:r>
        <w:instrText xml:space="preserve"> REF  _Ref453498816 \* Lower \h \r </w:instrText>
      </w:r>
      <w:r>
        <w:fldChar w:fldCharType="separate"/>
      </w:r>
      <w:r w:rsidR="00D5288B">
        <w:t xml:space="preserve">grafikon 14. </w:t>
      </w:r>
      <w:r>
        <w:fldChar w:fldCharType="end"/>
      </w:r>
    </w:p>
    <w:p w:rsidR="00903B24" w:rsidRDefault="00903B24" w:rsidP="00903B24">
      <w:pPr>
        <w:pStyle w:val="Opistablice"/>
      </w:pPr>
      <w:bookmarkStart w:id="240" w:name="_Ref456648573"/>
      <w:bookmarkStart w:id="241" w:name="_Toc462787914"/>
      <w:r>
        <w:t>Prosječne ocjene važnosti 7 osnovnih vještina IT menadžera</w:t>
      </w:r>
      <w:bookmarkEnd w:id="240"/>
      <w:bookmarkEnd w:id="241"/>
    </w:p>
    <w:tbl>
      <w:tblPr>
        <w:tblW w:w="6804" w:type="dxa"/>
        <w:tblInd w:w="110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8"/>
        <w:gridCol w:w="4111"/>
        <w:gridCol w:w="1985"/>
      </w:tblGrid>
      <w:tr w:rsidR="00903B24" w:rsidRPr="00046E0D" w:rsidTr="00D15051">
        <w:trPr>
          <w:trHeight w:val="300"/>
        </w:trPr>
        <w:tc>
          <w:tcPr>
            <w:tcW w:w="708" w:type="dxa"/>
            <w:tcBorders>
              <w:top w:val="single" w:sz="8" w:space="0" w:color="auto"/>
              <w:bottom w:val="single" w:sz="8" w:space="0" w:color="auto"/>
            </w:tcBorders>
            <w:shd w:val="clear" w:color="auto" w:fill="auto"/>
            <w:noWrap/>
            <w:vAlign w:val="bottom"/>
            <w:hideMark/>
          </w:tcPr>
          <w:p w:rsidR="00903B24" w:rsidRPr="00046E0D" w:rsidRDefault="00903B24" w:rsidP="00D15051">
            <w:pPr>
              <w:pStyle w:val="NaslovUTablici"/>
              <w:rPr>
                <w:lang w:eastAsia="hr-HR"/>
              </w:rPr>
            </w:pPr>
            <w:r>
              <w:rPr>
                <w:lang w:eastAsia="hr-HR"/>
              </w:rPr>
              <w:t>R.br.</w:t>
            </w:r>
          </w:p>
        </w:tc>
        <w:tc>
          <w:tcPr>
            <w:tcW w:w="4111" w:type="dxa"/>
            <w:tcBorders>
              <w:top w:val="single" w:sz="8" w:space="0" w:color="auto"/>
              <w:bottom w:val="single" w:sz="8" w:space="0" w:color="auto"/>
            </w:tcBorders>
            <w:shd w:val="clear" w:color="auto" w:fill="auto"/>
            <w:noWrap/>
            <w:vAlign w:val="bottom"/>
            <w:hideMark/>
          </w:tcPr>
          <w:p w:rsidR="00903B24" w:rsidRPr="00046E0D" w:rsidRDefault="00903B24" w:rsidP="00D15051">
            <w:pPr>
              <w:pStyle w:val="NaslovUTablici"/>
              <w:rPr>
                <w:lang w:eastAsia="hr-HR"/>
              </w:rPr>
            </w:pPr>
            <w:r w:rsidRPr="00046E0D">
              <w:rPr>
                <w:lang w:eastAsia="hr-HR"/>
              </w:rPr>
              <w:t>Pitanje</w:t>
            </w:r>
          </w:p>
        </w:tc>
        <w:tc>
          <w:tcPr>
            <w:tcW w:w="1985" w:type="dxa"/>
            <w:tcBorders>
              <w:top w:val="single" w:sz="8" w:space="0" w:color="auto"/>
              <w:bottom w:val="single" w:sz="8" w:space="0" w:color="auto"/>
            </w:tcBorders>
            <w:shd w:val="clear" w:color="auto" w:fill="auto"/>
            <w:noWrap/>
            <w:vAlign w:val="bottom"/>
            <w:hideMark/>
          </w:tcPr>
          <w:p w:rsidR="00903B24" w:rsidRPr="00046E0D" w:rsidRDefault="00903B24" w:rsidP="00D15051">
            <w:pPr>
              <w:pStyle w:val="NaslovUTablici"/>
              <w:rPr>
                <w:lang w:eastAsia="hr-HR"/>
              </w:rPr>
            </w:pPr>
            <w:r w:rsidRPr="00046E0D">
              <w:rPr>
                <w:lang w:eastAsia="hr-HR"/>
              </w:rPr>
              <w:t>Važnost</w:t>
            </w:r>
          </w:p>
        </w:tc>
      </w:tr>
      <w:tr w:rsidR="00903B24" w:rsidRPr="00046E0D" w:rsidTr="00D15051">
        <w:trPr>
          <w:trHeight w:val="315"/>
        </w:trPr>
        <w:tc>
          <w:tcPr>
            <w:tcW w:w="708" w:type="dxa"/>
            <w:tcBorders>
              <w:top w:val="single" w:sz="8" w:space="0" w:color="auto"/>
            </w:tcBorders>
            <w:shd w:val="clear" w:color="auto" w:fill="auto"/>
            <w:noWrap/>
            <w:vAlign w:val="bottom"/>
            <w:hideMark/>
          </w:tcPr>
          <w:p w:rsidR="00903B24" w:rsidRPr="00046E0D" w:rsidRDefault="00903B24" w:rsidP="00D15051">
            <w:pPr>
              <w:pStyle w:val="Tekst-Tabl-Sredina"/>
              <w:rPr>
                <w:lang w:eastAsia="hr-HR"/>
              </w:rPr>
            </w:pPr>
            <w:r w:rsidRPr="00046E0D">
              <w:rPr>
                <w:lang w:eastAsia="hr-HR"/>
              </w:rPr>
              <w:t>1</w:t>
            </w:r>
          </w:p>
        </w:tc>
        <w:tc>
          <w:tcPr>
            <w:tcW w:w="4111" w:type="dxa"/>
            <w:tcBorders>
              <w:top w:val="single" w:sz="8" w:space="0" w:color="auto"/>
            </w:tcBorders>
            <w:shd w:val="clear" w:color="auto" w:fill="auto"/>
            <w:vAlign w:val="bottom"/>
            <w:hideMark/>
          </w:tcPr>
          <w:p w:rsidR="00903B24" w:rsidRPr="00046E0D" w:rsidRDefault="00903B24" w:rsidP="00D15051">
            <w:pPr>
              <w:pStyle w:val="Tekstutablici-01"/>
              <w:rPr>
                <w:lang w:eastAsia="hr-HR"/>
              </w:rPr>
            </w:pPr>
            <w:r w:rsidRPr="00046E0D">
              <w:rPr>
                <w:lang w:eastAsia="hr-HR"/>
              </w:rPr>
              <w:t>Tehničke vještine</w:t>
            </w:r>
          </w:p>
        </w:tc>
        <w:tc>
          <w:tcPr>
            <w:tcW w:w="1985" w:type="dxa"/>
            <w:tcBorders>
              <w:top w:val="single" w:sz="8" w:space="0" w:color="auto"/>
            </w:tcBorders>
            <w:shd w:val="clear" w:color="auto" w:fill="auto"/>
            <w:vAlign w:val="bottom"/>
            <w:hideMark/>
          </w:tcPr>
          <w:p w:rsidR="00903B24" w:rsidRPr="00046E0D" w:rsidRDefault="00903B24" w:rsidP="00D15051">
            <w:pPr>
              <w:pStyle w:val="Tekst-Tabl-Sredina"/>
              <w:rPr>
                <w:lang w:eastAsia="hr-HR"/>
              </w:rPr>
            </w:pPr>
            <w:r w:rsidRPr="00046E0D">
              <w:rPr>
                <w:lang w:eastAsia="hr-HR"/>
              </w:rPr>
              <w:t>5,9</w:t>
            </w:r>
          </w:p>
        </w:tc>
      </w:tr>
      <w:tr w:rsidR="00903B24" w:rsidRPr="00046E0D" w:rsidTr="00D15051">
        <w:trPr>
          <w:trHeight w:val="315"/>
        </w:trPr>
        <w:tc>
          <w:tcPr>
            <w:tcW w:w="708" w:type="dxa"/>
            <w:shd w:val="clear" w:color="auto" w:fill="auto"/>
            <w:noWrap/>
            <w:vAlign w:val="bottom"/>
            <w:hideMark/>
          </w:tcPr>
          <w:p w:rsidR="00903B24" w:rsidRPr="00046E0D" w:rsidRDefault="00903B24" w:rsidP="00D15051">
            <w:pPr>
              <w:pStyle w:val="Tekst-Tabl-Sredina"/>
              <w:rPr>
                <w:lang w:eastAsia="hr-HR"/>
              </w:rPr>
            </w:pPr>
            <w:r w:rsidRPr="00046E0D">
              <w:rPr>
                <w:lang w:eastAsia="hr-HR"/>
              </w:rPr>
              <w:t>2</w:t>
            </w:r>
          </w:p>
        </w:tc>
        <w:tc>
          <w:tcPr>
            <w:tcW w:w="4111" w:type="dxa"/>
            <w:shd w:val="clear" w:color="auto" w:fill="auto"/>
            <w:vAlign w:val="bottom"/>
            <w:hideMark/>
          </w:tcPr>
          <w:p w:rsidR="00903B24" w:rsidRPr="00046E0D" w:rsidRDefault="00903B24" w:rsidP="00D15051">
            <w:pPr>
              <w:pStyle w:val="Tekstutablici-01"/>
              <w:rPr>
                <w:lang w:eastAsia="hr-HR"/>
              </w:rPr>
            </w:pPr>
            <w:r w:rsidRPr="00046E0D">
              <w:rPr>
                <w:lang w:eastAsia="hr-HR"/>
              </w:rPr>
              <w:t>Sposobnost praćenja tehničkih inovacija</w:t>
            </w:r>
          </w:p>
        </w:tc>
        <w:tc>
          <w:tcPr>
            <w:tcW w:w="1985" w:type="dxa"/>
            <w:shd w:val="clear" w:color="auto" w:fill="auto"/>
            <w:vAlign w:val="bottom"/>
            <w:hideMark/>
          </w:tcPr>
          <w:p w:rsidR="00903B24" w:rsidRPr="00046E0D" w:rsidRDefault="00903B24" w:rsidP="00D15051">
            <w:pPr>
              <w:pStyle w:val="Tekst-Tabl-Sredina"/>
              <w:rPr>
                <w:lang w:eastAsia="hr-HR"/>
              </w:rPr>
            </w:pPr>
            <w:r w:rsidRPr="00046E0D">
              <w:rPr>
                <w:lang w:eastAsia="hr-HR"/>
              </w:rPr>
              <w:t>5,5</w:t>
            </w:r>
          </w:p>
        </w:tc>
      </w:tr>
      <w:tr w:rsidR="00903B24" w:rsidRPr="00046E0D" w:rsidTr="00D15051">
        <w:trPr>
          <w:trHeight w:val="315"/>
        </w:trPr>
        <w:tc>
          <w:tcPr>
            <w:tcW w:w="708" w:type="dxa"/>
            <w:shd w:val="clear" w:color="auto" w:fill="auto"/>
            <w:noWrap/>
            <w:vAlign w:val="bottom"/>
            <w:hideMark/>
          </w:tcPr>
          <w:p w:rsidR="00903B24" w:rsidRPr="00046E0D" w:rsidRDefault="00903B24" w:rsidP="00D15051">
            <w:pPr>
              <w:pStyle w:val="Tekst-Tabl-Sredina"/>
              <w:rPr>
                <w:lang w:eastAsia="hr-HR"/>
              </w:rPr>
            </w:pPr>
            <w:r w:rsidRPr="00046E0D">
              <w:rPr>
                <w:lang w:eastAsia="hr-HR"/>
              </w:rPr>
              <w:t>3</w:t>
            </w:r>
          </w:p>
        </w:tc>
        <w:tc>
          <w:tcPr>
            <w:tcW w:w="4111" w:type="dxa"/>
            <w:shd w:val="clear" w:color="auto" w:fill="auto"/>
            <w:vAlign w:val="bottom"/>
            <w:hideMark/>
          </w:tcPr>
          <w:p w:rsidR="00903B24" w:rsidRPr="00046E0D" w:rsidRDefault="00903B24" w:rsidP="00D15051">
            <w:pPr>
              <w:pStyle w:val="Tekstutablici-01"/>
              <w:rPr>
                <w:lang w:eastAsia="hr-HR"/>
              </w:rPr>
            </w:pPr>
            <w:r w:rsidRPr="00046E0D">
              <w:rPr>
                <w:lang w:eastAsia="hr-HR"/>
              </w:rPr>
              <w:t>Pregovaračke vještine</w:t>
            </w:r>
          </w:p>
        </w:tc>
        <w:tc>
          <w:tcPr>
            <w:tcW w:w="1985" w:type="dxa"/>
            <w:shd w:val="clear" w:color="auto" w:fill="auto"/>
            <w:vAlign w:val="bottom"/>
            <w:hideMark/>
          </w:tcPr>
          <w:p w:rsidR="00903B24" w:rsidRPr="00046E0D" w:rsidRDefault="00903B24" w:rsidP="00D15051">
            <w:pPr>
              <w:pStyle w:val="Tekst-Tabl-Sredina"/>
              <w:rPr>
                <w:lang w:eastAsia="hr-HR"/>
              </w:rPr>
            </w:pPr>
            <w:r w:rsidRPr="00046E0D">
              <w:rPr>
                <w:lang w:eastAsia="hr-HR"/>
              </w:rPr>
              <w:t>5,2</w:t>
            </w:r>
          </w:p>
        </w:tc>
      </w:tr>
      <w:tr w:rsidR="00903B24" w:rsidRPr="00046E0D" w:rsidTr="00D15051">
        <w:trPr>
          <w:trHeight w:val="315"/>
        </w:trPr>
        <w:tc>
          <w:tcPr>
            <w:tcW w:w="708" w:type="dxa"/>
            <w:shd w:val="clear" w:color="auto" w:fill="auto"/>
            <w:noWrap/>
            <w:vAlign w:val="bottom"/>
            <w:hideMark/>
          </w:tcPr>
          <w:p w:rsidR="00903B24" w:rsidRPr="00046E0D" w:rsidRDefault="00903B24" w:rsidP="00D15051">
            <w:pPr>
              <w:pStyle w:val="Tekst-Tabl-Sredina"/>
              <w:rPr>
                <w:lang w:eastAsia="hr-HR"/>
              </w:rPr>
            </w:pPr>
            <w:r w:rsidRPr="00046E0D">
              <w:rPr>
                <w:lang w:eastAsia="hr-HR"/>
              </w:rPr>
              <w:t>4</w:t>
            </w:r>
          </w:p>
        </w:tc>
        <w:tc>
          <w:tcPr>
            <w:tcW w:w="4111" w:type="dxa"/>
            <w:shd w:val="clear" w:color="auto" w:fill="auto"/>
            <w:vAlign w:val="bottom"/>
            <w:hideMark/>
          </w:tcPr>
          <w:p w:rsidR="00903B24" w:rsidRPr="00046E0D" w:rsidRDefault="00903B24" w:rsidP="00D15051">
            <w:pPr>
              <w:pStyle w:val="Tekstutablici-01"/>
              <w:rPr>
                <w:lang w:eastAsia="hr-HR"/>
              </w:rPr>
            </w:pPr>
            <w:r w:rsidRPr="00046E0D">
              <w:rPr>
                <w:lang w:eastAsia="hr-HR"/>
              </w:rPr>
              <w:t>Sposobnost vođenja i motiviranja suradnika</w:t>
            </w:r>
          </w:p>
        </w:tc>
        <w:tc>
          <w:tcPr>
            <w:tcW w:w="1985" w:type="dxa"/>
            <w:shd w:val="clear" w:color="auto" w:fill="auto"/>
            <w:vAlign w:val="bottom"/>
            <w:hideMark/>
          </w:tcPr>
          <w:p w:rsidR="00903B24" w:rsidRPr="00046E0D" w:rsidRDefault="00903B24" w:rsidP="00D15051">
            <w:pPr>
              <w:pStyle w:val="Tekst-Tabl-Sredina"/>
              <w:rPr>
                <w:lang w:eastAsia="hr-HR"/>
              </w:rPr>
            </w:pPr>
            <w:r w:rsidRPr="00046E0D">
              <w:rPr>
                <w:lang w:eastAsia="hr-HR"/>
              </w:rPr>
              <w:t>3,3</w:t>
            </w:r>
          </w:p>
        </w:tc>
      </w:tr>
      <w:tr w:rsidR="00903B24" w:rsidRPr="00046E0D" w:rsidTr="00D15051">
        <w:trPr>
          <w:trHeight w:val="315"/>
        </w:trPr>
        <w:tc>
          <w:tcPr>
            <w:tcW w:w="708" w:type="dxa"/>
            <w:shd w:val="clear" w:color="auto" w:fill="auto"/>
            <w:noWrap/>
            <w:vAlign w:val="bottom"/>
            <w:hideMark/>
          </w:tcPr>
          <w:p w:rsidR="00903B24" w:rsidRPr="00046E0D" w:rsidRDefault="00903B24" w:rsidP="00D15051">
            <w:pPr>
              <w:pStyle w:val="Tekst-Tabl-Sredina"/>
              <w:rPr>
                <w:lang w:eastAsia="hr-HR"/>
              </w:rPr>
            </w:pPr>
            <w:r w:rsidRPr="00046E0D">
              <w:rPr>
                <w:lang w:eastAsia="hr-HR"/>
              </w:rPr>
              <w:t>5</w:t>
            </w:r>
          </w:p>
        </w:tc>
        <w:tc>
          <w:tcPr>
            <w:tcW w:w="4111" w:type="dxa"/>
            <w:shd w:val="clear" w:color="auto" w:fill="auto"/>
            <w:vAlign w:val="bottom"/>
            <w:hideMark/>
          </w:tcPr>
          <w:p w:rsidR="00903B24" w:rsidRPr="00046E0D" w:rsidRDefault="00903B24" w:rsidP="00D15051">
            <w:pPr>
              <w:pStyle w:val="Tekstutablici-01"/>
              <w:rPr>
                <w:lang w:eastAsia="hr-HR"/>
              </w:rPr>
            </w:pPr>
            <w:r w:rsidRPr="00046E0D">
              <w:rPr>
                <w:lang w:eastAsia="hr-HR"/>
              </w:rPr>
              <w:t>Sposobnost učinkovite komunikacije</w:t>
            </w:r>
          </w:p>
        </w:tc>
        <w:tc>
          <w:tcPr>
            <w:tcW w:w="1985" w:type="dxa"/>
            <w:shd w:val="clear" w:color="auto" w:fill="auto"/>
            <w:vAlign w:val="bottom"/>
            <w:hideMark/>
          </w:tcPr>
          <w:p w:rsidR="00903B24" w:rsidRPr="00046E0D" w:rsidRDefault="00903B24" w:rsidP="00D15051">
            <w:pPr>
              <w:pStyle w:val="Tekst-Tabl-Sredina"/>
              <w:rPr>
                <w:lang w:eastAsia="hr-HR"/>
              </w:rPr>
            </w:pPr>
            <w:r w:rsidRPr="00046E0D">
              <w:rPr>
                <w:lang w:eastAsia="hr-HR"/>
              </w:rPr>
              <w:t>3</w:t>
            </w:r>
            <w:r>
              <w:rPr>
                <w:lang w:eastAsia="hr-HR"/>
              </w:rPr>
              <w:t>,0</w:t>
            </w:r>
          </w:p>
        </w:tc>
      </w:tr>
      <w:tr w:rsidR="00903B24" w:rsidRPr="00046E0D" w:rsidTr="00D15051">
        <w:trPr>
          <w:trHeight w:val="315"/>
        </w:trPr>
        <w:tc>
          <w:tcPr>
            <w:tcW w:w="708" w:type="dxa"/>
            <w:shd w:val="clear" w:color="auto" w:fill="auto"/>
            <w:noWrap/>
            <w:vAlign w:val="bottom"/>
            <w:hideMark/>
          </w:tcPr>
          <w:p w:rsidR="00903B24" w:rsidRPr="00046E0D" w:rsidRDefault="00903B24" w:rsidP="00D15051">
            <w:pPr>
              <w:pStyle w:val="Tekst-Tabl-Sredina"/>
              <w:rPr>
                <w:lang w:eastAsia="hr-HR"/>
              </w:rPr>
            </w:pPr>
            <w:r w:rsidRPr="00046E0D">
              <w:rPr>
                <w:lang w:eastAsia="hr-HR"/>
              </w:rPr>
              <w:t>6</w:t>
            </w:r>
          </w:p>
        </w:tc>
        <w:tc>
          <w:tcPr>
            <w:tcW w:w="4111" w:type="dxa"/>
            <w:shd w:val="clear" w:color="auto" w:fill="auto"/>
            <w:vAlign w:val="bottom"/>
            <w:hideMark/>
          </w:tcPr>
          <w:p w:rsidR="00903B24" w:rsidRPr="00046E0D" w:rsidRDefault="00903B24" w:rsidP="00D15051">
            <w:pPr>
              <w:pStyle w:val="Tekstutablici-01"/>
              <w:rPr>
                <w:lang w:eastAsia="hr-HR"/>
              </w:rPr>
            </w:pPr>
            <w:r w:rsidRPr="00046E0D">
              <w:rPr>
                <w:lang w:eastAsia="hr-HR"/>
              </w:rPr>
              <w:t>Umijeće strateškog</w:t>
            </w:r>
            <w:r>
              <w:rPr>
                <w:lang w:eastAsia="hr-HR"/>
              </w:rPr>
              <w:t>a</w:t>
            </w:r>
            <w:r w:rsidRPr="00046E0D">
              <w:rPr>
                <w:lang w:eastAsia="hr-HR"/>
              </w:rPr>
              <w:t xml:space="preserve"> razmišljanja i planiranja</w:t>
            </w:r>
          </w:p>
        </w:tc>
        <w:tc>
          <w:tcPr>
            <w:tcW w:w="1985" w:type="dxa"/>
            <w:shd w:val="clear" w:color="auto" w:fill="auto"/>
            <w:vAlign w:val="bottom"/>
            <w:hideMark/>
          </w:tcPr>
          <w:p w:rsidR="00903B24" w:rsidRPr="00046E0D" w:rsidRDefault="00903B24" w:rsidP="00D15051">
            <w:pPr>
              <w:pStyle w:val="Tekst-Tabl-Sredina"/>
              <w:rPr>
                <w:lang w:eastAsia="hr-HR"/>
              </w:rPr>
            </w:pPr>
            <w:r w:rsidRPr="00046E0D">
              <w:rPr>
                <w:lang w:eastAsia="hr-HR"/>
              </w:rPr>
              <w:t>2,8</w:t>
            </w:r>
          </w:p>
        </w:tc>
      </w:tr>
      <w:tr w:rsidR="00903B24" w:rsidRPr="00046E0D" w:rsidTr="00D15051">
        <w:trPr>
          <w:trHeight w:val="315"/>
        </w:trPr>
        <w:tc>
          <w:tcPr>
            <w:tcW w:w="708" w:type="dxa"/>
            <w:shd w:val="clear" w:color="auto" w:fill="auto"/>
            <w:noWrap/>
            <w:vAlign w:val="bottom"/>
            <w:hideMark/>
          </w:tcPr>
          <w:p w:rsidR="00903B24" w:rsidRPr="00046E0D" w:rsidRDefault="00903B24" w:rsidP="00D15051">
            <w:pPr>
              <w:pStyle w:val="Tekst-Tabl-Sredina"/>
              <w:rPr>
                <w:lang w:eastAsia="hr-HR"/>
              </w:rPr>
            </w:pPr>
            <w:r w:rsidRPr="00046E0D">
              <w:rPr>
                <w:lang w:eastAsia="hr-HR"/>
              </w:rPr>
              <w:t>7</w:t>
            </w:r>
          </w:p>
        </w:tc>
        <w:tc>
          <w:tcPr>
            <w:tcW w:w="4111" w:type="dxa"/>
            <w:shd w:val="clear" w:color="auto" w:fill="auto"/>
            <w:vAlign w:val="bottom"/>
            <w:hideMark/>
          </w:tcPr>
          <w:p w:rsidR="00903B24" w:rsidRPr="00046E0D" w:rsidRDefault="00903B24" w:rsidP="00D15051">
            <w:pPr>
              <w:pStyle w:val="Tekstutablici-01"/>
              <w:rPr>
                <w:lang w:eastAsia="hr-HR"/>
              </w:rPr>
            </w:pPr>
            <w:r w:rsidRPr="00046E0D">
              <w:rPr>
                <w:lang w:eastAsia="hr-HR"/>
              </w:rPr>
              <w:t>Razumijevanje poslovnih procesa i poslovanja</w:t>
            </w:r>
          </w:p>
        </w:tc>
        <w:tc>
          <w:tcPr>
            <w:tcW w:w="1985" w:type="dxa"/>
            <w:shd w:val="clear" w:color="auto" w:fill="auto"/>
            <w:vAlign w:val="bottom"/>
            <w:hideMark/>
          </w:tcPr>
          <w:p w:rsidR="00903B24" w:rsidRPr="00046E0D" w:rsidRDefault="00903B24" w:rsidP="00D15051">
            <w:pPr>
              <w:pStyle w:val="Tekst-Tabl-Sredina"/>
              <w:rPr>
                <w:lang w:eastAsia="hr-HR"/>
              </w:rPr>
            </w:pPr>
            <w:r w:rsidRPr="00046E0D">
              <w:rPr>
                <w:lang w:eastAsia="hr-HR"/>
              </w:rPr>
              <w:t>2,3</w:t>
            </w:r>
          </w:p>
        </w:tc>
      </w:tr>
    </w:tbl>
    <w:p w:rsidR="00CD327C" w:rsidRDefault="00CD327C" w:rsidP="00CD327C"/>
    <w:p w:rsidR="00CD327C" w:rsidRPr="00357410" w:rsidRDefault="00CD327C" w:rsidP="00CD327C">
      <w:pPr>
        <w:rPr>
          <w:lang w:bidi="en-US"/>
        </w:rPr>
      </w:pPr>
      <w:r>
        <w:t xml:space="preserve">Na osnovi dobivenih rezultata za hrvatske IT menadžere, </w:t>
      </w:r>
      <w:r>
        <w:fldChar w:fldCharType="begin"/>
      </w:r>
      <w:r>
        <w:instrText xml:space="preserve"> REF  _Ref456648573 \* Lower \h \r </w:instrText>
      </w:r>
      <w:r>
        <w:fldChar w:fldCharType="separate"/>
      </w:r>
      <w:r>
        <w:t xml:space="preserve">tablica 17. </w:t>
      </w:r>
      <w:r>
        <w:fldChar w:fldCharType="end"/>
      </w:r>
      <w:r>
        <w:t xml:space="preserve"> prikazuje te vještine prema redoslijedu važnosti, od viših prema nižima. Važnost pojedinih vještina značajno se razlikuj</w:t>
      </w:r>
      <w:r w:rsidR="00DB3FAF">
        <w:t>e</w:t>
      </w:r>
      <w:r>
        <w:t xml:space="preserve"> od izvornoga istraživanja provedenoga među španjolskim IT menadžerima </w:t>
      </w:r>
      <w:sdt>
        <w:sdtPr>
          <w:id w:val="2027825894"/>
          <w:citation/>
        </w:sdtPr>
        <w:sdtEndPr/>
        <w:sdtContent>
          <w:r w:rsidRPr="007A5148">
            <w:fldChar w:fldCharType="begin"/>
          </w:r>
          <w:r w:rsidRPr="007A5148">
            <w:instrText xml:space="preserve"> CITATION Tri09 \l 1050 </w:instrText>
          </w:r>
          <w:r w:rsidRPr="007A5148">
            <w:fldChar w:fldCharType="separate"/>
          </w:r>
          <w:r>
            <w:rPr>
              <w:noProof/>
            </w:rPr>
            <w:t>(Trigo, Varajão, Oliveira, &amp; Barroso, 2009)</w:t>
          </w:r>
          <w:r w:rsidRPr="007A5148">
            <w:fldChar w:fldCharType="end"/>
          </w:r>
        </w:sdtContent>
      </w:sdt>
      <w:r>
        <w:t xml:space="preserve"> i IT menadžerima ovoga istraživanja.</w:t>
      </w:r>
    </w:p>
    <w:p w:rsidR="00903B24" w:rsidRDefault="00903B24" w:rsidP="00903B24">
      <w:r w:rsidRPr="007A5148">
        <w:t>IT menadžeri u ovom</w:t>
      </w:r>
      <w:r>
        <w:t>e</w:t>
      </w:r>
      <w:r w:rsidRPr="007A5148">
        <w:t xml:space="preserve"> istraživanju najvažnijima smatraju </w:t>
      </w:r>
      <w:r w:rsidRPr="007A5148">
        <w:rPr>
          <w:i/>
        </w:rPr>
        <w:t>tehničke vještine</w:t>
      </w:r>
      <w:r w:rsidRPr="007A5148">
        <w:t xml:space="preserve">, </w:t>
      </w:r>
      <w:r w:rsidRPr="007A5148">
        <w:rPr>
          <w:i/>
        </w:rPr>
        <w:t>sposobnost praćenja tehničkih inovacija</w:t>
      </w:r>
      <w:r w:rsidRPr="007A5148">
        <w:t xml:space="preserve"> te </w:t>
      </w:r>
      <w:r w:rsidRPr="007A5148">
        <w:rPr>
          <w:i/>
        </w:rPr>
        <w:t>pregovaračke vještine</w:t>
      </w:r>
      <w:r w:rsidRPr="007A5148">
        <w:t xml:space="preserve">. U </w:t>
      </w:r>
      <w:r>
        <w:rPr>
          <w:noProof/>
        </w:rPr>
        <w:t>Trigo i sur.</w:t>
      </w:r>
      <w:r w:rsidRPr="007A5148">
        <w:t xml:space="preserve"> važnost tih triju vještina procijenjena je najnižim ocjenama u uzorku. Nasuprot tomu, IT menadžeri iz </w:t>
      </w:r>
      <w:sdt>
        <w:sdtPr>
          <w:id w:val="1225568376"/>
          <w:citation/>
        </w:sdtPr>
        <w:sdtEndPr/>
        <w:sdtContent>
          <w:r w:rsidRPr="007A5148">
            <w:fldChar w:fldCharType="begin"/>
          </w:r>
          <w:r w:rsidRPr="007A5148">
            <w:instrText xml:space="preserve"> CITATION Tri09 \l 1050 </w:instrText>
          </w:r>
          <w:r w:rsidRPr="007A5148">
            <w:fldChar w:fldCharType="separate"/>
          </w:r>
          <w:r>
            <w:rPr>
              <w:noProof/>
            </w:rPr>
            <w:t>(Trigo, Varajão, Oliveira, &amp; Barroso, 2009)</w:t>
          </w:r>
          <w:r w:rsidRPr="007A5148">
            <w:fldChar w:fldCharType="end"/>
          </w:r>
        </w:sdtContent>
      </w:sdt>
      <w:r w:rsidRPr="007A5148">
        <w:t xml:space="preserve"> najvažnijima su procijenili </w:t>
      </w:r>
      <w:r w:rsidRPr="007A5148">
        <w:rPr>
          <w:i/>
        </w:rPr>
        <w:t>razumijevanje poslovnih procesa i poslovanja</w:t>
      </w:r>
      <w:r w:rsidRPr="007A5148">
        <w:t xml:space="preserve">, </w:t>
      </w:r>
      <w:r w:rsidRPr="007A5148">
        <w:rPr>
          <w:i/>
        </w:rPr>
        <w:t>umijeće strateškog</w:t>
      </w:r>
      <w:r>
        <w:rPr>
          <w:i/>
        </w:rPr>
        <w:t>a</w:t>
      </w:r>
      <w:r w:rsidRPr="007A5148">
        <w:rPr>
          <w:i/>
        </w:rPr>
        <w:t xml:space="preserve"> razmišljanja i planiranja</w:t>
      </w:r>
      <w:r w:rsidRPr="007A5148">
        <w:t xml:space="preserve"> i </w:t>
      </w:r>
      <w:r w:rsidRPr="007A5148">
        <w:rPr>
          <w:i/>
        </w:rPr>
        <w:t>sposobnost učinkovite komunikacije</w:t>
      </w:r>
      <w:r w:rsidRPr="007A5148">
        <w:t>.</w:t>
      </w:r>
      <w:r>
        <w:t xml:space="preserve"> </w:t>
      </w:r>
    </w:p>
    <w:p w:rsidR="00903B24" w:rsidRDefault="00903B24" w:rsidP="00903B24">
      <w:r w:rsidRPr="007A5148">
        <w:t>Podudarnost u odgovorima procijenjena je Pearsonovim koeficijentom korelacije</w:t>
      </w:r>
      <w:r>
        <w:t xml:space="preserve">, kako prikazuje </w:t>
      </w:r>
      <w:r>
        <w:fldChar w:fldCharType="begin"/>
      </w:r>
      <w:r>
        <w:instrText xml:space="preserve"> REF  _Ref453498869 \* Lower \h \r </w:instrText>
      </w:r>
      <w:r>
        <w:fldChar w:fldCharType="separate"/>
      </w:r>
      <w:r w:rsidR="00E634F9">
        <w:t xml:space="preserve">tablica 18. </w:t>
      </w:r>
      <w:r>
        <w:fldChar w:fldCharType="end"/>
      </w:r>
      <w:r w:rsidRPr="007A5148">
        <w:t>Procjene važnosti vještina IT menadžera iz ovog</w:t>
      </w:r>
      <w:r>
        <w:t>a</w:t>
      </w:r>
      <w:r w:rsidRPr="007A5148">
        <w:t xml:space="preserve"> istraživanja značajno su negativno povezane s procjenama </w:t>
      </w:r>
      <w:r>
        <w:t xml:space="preserve">IT </w:t>
      </w:r>
      <w:r w:rsidRPr="007A5148">
        <w:t xml:space="preserve">menadžera iz </w:t>
      </w:r>
      <w:sdt>
        <w:sdtPr>
          <w:id w:val="-2050758294"/>
          <w:citation/>
        </w:sdtPr>
        <w:sdtEndPr/>
        <w:sdtContent>
          <w:r w:rsidRPr="007A5148">
            <w:fldChar w:fldCharType="begin"/>
          </w:r>
          <w:r w:rsidRPr="007A5148">
            <w:instrText xml:space="preserve"> CITATION Tri09 \l 1050 </w:instrText>
          </w:r>
          <w:r w:rsidRPr="007A5148">
            <w:fldChar w:fldCharType="separate"/>
          </w:r>
          <w:r>
            <w:rPr>
              <w:noProof/>
            </w:rPr>
            <w:t>(Trigo, Varajão, Oliveira, &amp; Barroso, 2009)</w:t>
          </w:r>
          <w:r w:rsidRPr="007A5148">
            <w:fldChar w:fldCharType="end"/>
          </w:r>
        </w:sdtContent>
      </w:sdt>
      <w:r w:rsidRPr="007A5148">
        <w:t xml:space="preserve"> </w:t>
      </w:r>
      <w:r w:rsidRPr="00E42ACF">
        <w:rPr>
          <w:i/>
        </w:rPr>
        <w:t>(r = -0,841; p = 0,18)</w:t>
      </w:r>
      <w:r w:rsidRPr="007A5148">
        <w:t xml:space="preserve">. </w:t>
      </w:r>
    </w:p>
    <w:p w:rsidR="00903B24" w:rsidRPr="007A5148" w:rsidRDefault="00903B24" w:rsidP="00903B24">
      <w:pPr>
        <w:pStyle w:val="Opistablice"/>
      </w:pPr>
      <w:bookmarkStart w:id="242" w:name="_Ref452842080"/>
      <w:bookmarkStart w:id="243" w:name="_Ref453498869"/>
      <w:bookmarkStart w:id="244" w:name="_Toc462787915"/>
      <w:r w:rsidRPr="002F50B7">
        <w:t>Korelacija</w:t>
      </w:r>
      <w:r w:rsidRPr="007A5148">
        <w:t xml:space="preserve"> procjena važnosti raznih poslovnih vještina između menadžera ovog</w:t>
      </w:r>
      <w:r>
        <w:t xml:space="preserve">a </w:t>
      </w:r>
      <w:r w:rsidRPr="007A5148">
        <w:t xml:space="preserve">istraživanja i menadžera iz </w:t>
      </w:r>
      <w:bookmarkEnd w:id="242"/>
      <w:bookmarkEnd w:id="243"/>
      <w:r>
        <w:t>Trigo i sur.</w:t>
      </w:r>
      <w:bookmarkEnd w:id="244"/>
    </w:p>
    <w:tbl>
      <w:tblPr>
        <w:tblStyle w:val="TableGrid"/>
        <w:tblW w:w="0" w:type="auto"/>
        <w:jc w:val="center"/>
        <w:tblLook w:val="04A0" w:firstRow="1" w:lastRow="0" w:firstColumn="1" w:lastColumn="0" w:noHBand="0" w:noVBand="1"/>
      </w:tblPr>
      <w:tblGrid>
        <w:gridCol w:w="4091"/>
        <w:gridCol w:w="2409"/>
        <w:gridCol w:w="1678"/>
      </w:tblGrid>
      <w:tr w:rsidR="00903B24" w:rsidRPr="007A5148" w:rsidTr="00D15051">
        <w:trPr>
          <w:jc w:val="center"/>
        </w:trPr>
        <w:tc>
          <w:tcPr>
            <w:tcW w:w="4091" w:type="dxa"/>
          </w:tcPr>
          <w:p w:rsidR="00903B24" w:rsidRPr="007A5148" w:rsidRDefault="00903B24" w:rsidP="00D15051">
            <w:pPr>
              <w:pStyle w:val="Sednjaslovautablici10pt"/>
            </w:pPr>
            <w:r w:rsidRPr="007A5148">
              <w:t>Menadžeri ovog</w:t>
            </w:r>
            <w:r>
              <w:t>a</w:t>
            </w:r>
            <w:r w:rsidRPr="007A5148">
              <w:t xml:space="preserve"> istraživanja i menadžeri iz</w:t>
            </w:r>
          </w:p>
          <w:p w:rsidR="00903B24" w:rsidRPr="007A5148" w:rsidRDefault="00237E75" w:rsidP="00D15051">
            <w:pPr>
              <w:pStyle w:val="Sednjaslovautablici10pt"/>
            </w:pPr>
            <w:sdt>
              <w:sdtPr>
                <w:id w:val="-1109505651"/>
                <w:citation/>
              </w:sdtPr>
              <w:sdtEndPr/>
              <w:sdtContent>
                <w:r w:rsidR="00903B24" w:rsidRPr="007A5148">
                  <w:fldChar w:fldCharType="begin"/>
                </w:r>
                <w:r w:rsidR="00903B24" w:rsidRPr="007A5148">
                  <w:instrText xml:space="preserve"> CITATION Tri09 \l 1050 </w:instrText>
                </w:r>
                <w:r w:rsidR="00903B24" w:rsidRPr="007A5148">
                  <w:fldChar w:fldCharType="separate"/>
                </w:r>
                <w:r w:rsidR="00903B24">
                  <w:rPr>
                    <w:noProof/>
                  </w:rPr>
                  <w:t>(Trigo, Varajão, Oliveira, &amp; Barroso, 2009)</w:t>
                </w:r>
                <w:r w:rsidR="00903B24" w:rsidRPr="007A5148">
                  <w:fldChar w:fldCharType="end"/>
                </w:r>
              </w:sdtContent>
            </w:sdt>
          </w:p>
        </w:tc>
        <w:tc>
          <w:tcPr>
            <w:tcW w:w="2409" w:type="dxa"/>
          </w:tcPr>
          <w:p w:rsidR="00903B24" w:rsidRPr="007A5148" w:rsidRDefault="00903B24" w:rsidP="00D15051">
            <w:pPr>
              <w:pStyle w:val="Sednjaslovautablici10pt"/>
              <w:jc w:val="center"/>
            </w:pPr>
            <w:r w:rsidRPr="007A5148">
              <w:t>Pearsonov koeficijent</w:t>
            </w:r>
          </w:p>
          <w:p w:rsidR="00903B24" w:rsidRPr="007A5148" w:rsidRDefault="00903B24" w:rsidP="00D15051">
            <w:pPr>
              <w:pStyle w:val="Sednjaslovautablici10pt"/>
              <w:jc w:val="center"/>
            </w:pPr>
            <w:r w:rsidRPr="007A5148">
              <w:t>Značajnost (dvostrana)</w:t>
            </w:r>
          </w:p>
        </w:tc>
        <w:tc>
          <w:tcPr>
            <w:tcW w:w="1678" w:type="dxa"/>
          </w:tcPr>
          <w:p w:rsidR="00903B24" w:rsidRPr="007A5148" w:rsidRDefault="00903B24" w:rsidP="00D15051">
            <w:pPr>
              <w:pStyle w:val="Sednjaslovautablici10pt"/>
              <w:jc w:val="center"/>
            </w:pPr>
            <w:r w:rsidRPr="007A5148">
              <w:t>-,841</w:t>
            </w:r>
          </w:p>
          <w:p w:rsidR="00903B24" w:rsidRPr="007A5148" w:rsidRDefault="00903B24" w:rsidP="00D15051">
            <w:pPr>
              <w:pStyle w:val="Sednjaslovautablici10pt"/>
              <w:jc w:val="center"/>
            </w:pPr>
            <w:r w:rsidRPr="007A5148">
              <w:t>,018</w:t>
            </w:r>
          </w:p>
        </w:tc>
      </w:tr>
    </w:tbl>
    <w:p w:rsidR="00903B24" w:rsidRPr="00D81C7A" w:rsidRDefault="00903B24" w:rsidP="00903B24">
      <w:pPr>
        <w:rPr>
          <w:sz w:val="12"/>
          <w:szCs w:val="12"/>
        </w:rPr>
      </w:pPr>
    </w:p>
    <w:p w:rsidR="00903B24" w:rsidRPr="007A5148" w:rsidRDefault="00903B24" w:rsidP="00903B24">
      <w:r w:rsidRPr="007A5148">
        <w:t>T</w:t>
      </w:r>
      <w:r>
        <w:t>o je visok iznos korelacije koji</w:t>
      </w:r>
      <w:r w:rsidRPr="007A5148">
        <w:t xml:space="preserve"> upućuje na bitne razlike u pogledu na ulogu i kompetencije IT menadžera između naših i stranih IT menadžera.</w:t>
      </w:r>
    </w:p>
    <w:p w:rsidR="00EC219F" w:rsidRDefault="00EC219F" w:rsidP="00A40277">
      <w:pPr>
        <w:pStyle w:val="Heading4"/>
      </w:pPr>
      <w:bookmarkStart w:id="245" w:name="_Toc462787786"/>
      <w:r>
        <w:t>Formalno obrazovanje</w:t>
      </w:r>
      <w:bookmarkEnd w:id="245"/>
    </w:p>
    <w:p w:rsidR="00EC219F" w:rsidRDefault="00EC219F" w:rsidP="00EC219F">
      <w:r>
        <w:rPr>
          <w:lang w:bidi="en-US"/>
        </w:rPr>
        <w:t xml:space="preserve">IT menadžeri ovoga istraživanja </w:t>
      </w:r>
      <w:r w:rsidR="00DB3FAF">
        <w:rPr>
          <w:lang w:bidi="en-US"/>
        </w:rPr>
        <w:t>o</w:t>
      </w:r>
      <w:r>
        <w:rPr>
          <w:lang w:bidi="en-US"/>
        </w:rPr>
        <w:t xml:space="preserve"> važnosti formalnoga obrazovanja za uspjeh odgovorili</w:t>
      </w:r>
      <w:r w:rsidR="00DB3FAF">
        <w:rPr>
          <w:lang w:bidi="en-US"/>
        </w:rPr>
        <w:t xml:space="preserve"> su</w:t>
      </w:r>
      <w:r>
        <w:rPr>
          <w:lang w:bidi="en-US"/>
        </w:rPr>
        <w:t xml:space="preserve"> većinom niječno. Samo su trojica odgovorila da je formalno obrazovanje presudno. Oni smatraju kako: </w:t>
      </w:r>
      <w:r w:rsidRPr="001D1533">
        <w:rPr>
          <w:i/>
          <w:lang w:bidi="en-US"/>
        </w:rPr>
        <w:t>obrazovan čovjek ima drukčiji pristup problemima</w:t>
      </w:r>
      <w:r>
        <w:rPr>
          <w:i/>
          <w:lang w:bidi="en-US"/>
        </w:rPr>
        <w:t xml:space="preserve"> i izazovima posla</w:t>
      </w:r>
      <w:r>
        <w:rPr>
          <w:lang w:bidi="en-US"/>
        </w:rPr>
        <w:t xml:space="preserve">; </w:t>
      </w:r>
      <w:r w:rsidR="00C2764D" w:rsidRPr="00C2764D">
        <w:rPr>
          <w:i/>
          <w:lang w:bidi="en-US"/>
        </w:rPr>
        <w:t xml:space="preserve">obrazovanje je </w:t>
      </w:r>
      <w:r>
        <w:rPr>
          <w:i/>
          <w:lang w:bidi="en-US"/>
        </w:rPr>
        <w:t>odlična</w:t>
      </w:r>
      <w:r w:rsidRPr="000903DD">
        <w:rPr>
          <w:i/>
          <w:lang w:bidi="en-US"/>
        </w:rPr>
        <w:t xml:space="preserve"> ulaznica za dobar posao gdje se traži diploma</w:t>
      </w:r>
      <w:r>
        <w:rPr>
          <w:lang w:bidi="en-US"/>
        </w:rPr>
        <w:t xml:space="preserve"> i </w:t>
      </w:r>
      <w:r w:rsidR="00DB3FAF">
        <w:rPr>
          <w:lang w:bidi="en-US"/>
        </w:rPr>
        <w:t xml:space="preserve">kako </w:t>
      </w:r>
      <w:r w:rsidR="00C2764D">
        <w:rPr>
          <w:lang w:bidi="en-US"/>
        </w:rPr>
        <w:t xml:space="preserve">visoko obrazovanje </w:t>
      </w:r>
      <w:r>
        <w:rPr>
          <w:i/>
          <w:lang w:bidi="en-US"/>
        </w:rPr>
        <w:t>daje iskustvo u</w:t>
      </w:r>
      <w:r w:rsidRPr="000903DD">
        <w:rPr>
          <w:i/>
          <w:lang w:bidi="en-US"/>
        </w:rPr>
        <w:t xml:space="preserve"> komunikacij</w:t>
      </w:r>
      <w:r>
        <w:rPr>
          <w:i/>
          <w:lang w:bidi="en-US"/>
        </w:rPr>
        <w:t>i</w:t>
      </w:r>
      <w:r w:rsidRPr="000903DD">
        <w:rPr>
          <w:i/>
          <w:lang w:bidi="en-US"/>
        </w:rPr>
        <w:t xml:space="preserve"> s različitim osobama i karakterima</w:t>
      </w:r>
      <w:r>
        <w:rPr>
          <w:lang w:bidi="en-US"/>
        </w:rPr>
        <w:t xml:space="preserve">. Značajno je nekoliko objašnjenja negativnih odgovora: </w:t>
      </w:r>
      <w:r w:rsidRPr="001D1533">
        <w:rPr>
          <w:i/>
          <w:lang w:bidi="en-US"/>
        </w:rPr>
        <w:t>važne su sposobnosti i vještine koje su „ugrađene“ u čovjeku</w:t>
      </w:r>
      <w:r>
        <w:rPr>
          <w:lang w:bidi="en-US"/>
        </w:rPr>
        <w:t xml:space="preserve">, </w:t>
      </w:r>
      <w:r w:rsidRPr="001D1533">
        <w:rPr>
          <w:i/>
          <w:lang w:bidi="en-US"/>
        </w:rPr>
        <w:t xml:space="preserve">formalno je obrazovanje u krizi jer ne odgovara suvremenim potrebama – diploma kao dokaz volje i radnih navika, </w:t>
      </w:r>
      <w:r>
        <w:rPr>
          <w:i/>
          <w:lang w:bidi="en-US"/>
        </w:rPr>
        <w:t xml:space="preserve">ali </w:t>
      </w:r>
      <w:r w:rsidRPr="001D1533">
        <w:rPr>
          <w:i/>
          <w:lang w:bidi="en-US"/>
        </w:rPr>
        <w:t>ne</w:t>
      </w:r>
      <w:r>
        <w:rPr>
          <w:i/>
          <w:lang w:bidi="en-US"/>
        </w:rPr>
        <w:t xml:space="preserve"> i</w:t>
      </w:r>
      <w:r w:rsidRPr="001D1533">
        <w:rPr>
          <w:i/>
          <w:lang w:bidi="en-US"/>
        </w:rPr>
        <w:t xml:space="preserve"> znanja</w:t>
      </w:r>
      <w:r>
        <w:rPr>
          <w:lang w:bidi="en-US"/>
        </w:rPr>
        <w:t xml:space="preserve">; </w:t>
      </w:r>
      <w:r w:rsidRPr="001D1533">
        <w:rPr>
          <w:i/>
          <w:lang w:bidi="en-US"/>
        </w:rPr>
        <w:t>pr</w:t>
      </w:r>
      <w:r>
        <w:rPr>
          <w:i/>
          <w:lang w:bidi="en-US"/>
        </w:rPr>
        <w:t>e</w:t>
      </w:r>
      <w:r w:rsidRPr="001D1533">
        <w:rPr>
          <w:i/>
          <w:lang w:bidi="en-US"/>
        </w:rPr>
        <w:t>sudna je motivacija</w:t>
      </w:r>
      <w:r>
        <w:rPr>
          <w:lang w:bidi="en-US"/>
        </w:rPr>
        <w:t xml:space="preserve">, </w:t>
      </w:r>
      <w:r w:rsidRPr="001D1533">
        <w:rPr>
          <w:i/>
          <w:lang w:bidi="en-US"/>
        </w:rPr>
        <w:t>ljudske i upravljačke osobine te brzina učenja</w:t>
      </w:r>
      <w:r>
        <w:rPr>
          <w:lang w:bidi="en-US"/>
        </w:rPr>
        <w:t xml:space="preserve">. IT menadžeri </w:t>
      </w:r>
      <w:r w:rsidR="00C2764D">
        <w:rPr>
          <w:lang w:bidi="en-US"/>
        </w:rPr>
        <w:t>ovoga istraživanja</w:t>
      </w:r>
      <w:r>
        <w:rPr>
          <w:lang w:bidi="en-US"/>
        </w:rPr>
        <w:t xml:space="preserve"> usavršavaju</w:t>
      </w:r>
      <w:r w:rsidR="00C2764D">
        <w:rPr>
          <w:lang w:bidi="en-US"/>
        </w:rPr>
        <w:t xml:space="preserve"> se</w:t>
      </w:r>
      <w:r>
        <w:rPr>
          <w:lang w:bidi="en-US"/>
        </w:rPr>
        <w:t xml:space="preserve"> </w:t>
      </w:r>
      <w:r w:rsidRPr="007A5148">
        <w:t>stalnim školovanjem</w:t>
      </w:r>
      <w:r>
        <w:t xml:space="preserve"> i </w:t>
      </w:r>
      <w:r w:rsidRPr="007A5148">
        <w:t>pohađanjem stručnih skupova</w:t>
      </w:r>
      <w:r>
        <w:t xml:space="preserve"> </w:t>
      </w:r>
      <w:r w:rsidR="00DB3FAF">
        <w:t>–</w:t>
      </w:r>
      <w:r>
        <w:t xml:space="preserve"> oboje 28%</w:t>
      </w:r>
      <w:r w:rsidRPr="007A5148">
        <w:t>,</w:t>
      </w:r>
      <w:r>
        <w:t xml:space="preserve"> zatim </w:t>
      </w:r>
      <w:r w:rsidRPr="007A5148">
        <w:t>praćenjem stručnih časopisa</w:t>
      </w:r>
      <w:r>
        <w:t xml:space="preserve"> 27% i korištenjem </w:t>
      </w:r>
      <w:r w:rsidR="00C2764D">
        <w:t>i</w:t>
      </w:r>
      <w:r w:rsidR="00C2764D" w:rsidRPr="007A5148">
        <w:t>nterneta</w:t>
      </w:r>
      <w:r>
        <w:t xml:space="preserve"> 17%</w:t>
      </w:r>
      <w:r w:rsidR="000F6CC6">
        <w:t>.</w:t>
      </w:r>
      <w:r>
        <w:t xml:space="preserve"> </w:t>
      </w:r>
      <w:r w:rsidR="000F6CC6">
        <w:t xml:space="preserve">Podrobniji prikaz svih </w:t>
      </w:r>
      <w:r w:rsidR="00E164F5">
        <w:t xml:space="preserve">navedenih </w:t>
      </w:r>
      <w:r w:rsidR="000F6CC6">
        <w:t xml:space="preserve">pokazatelja </w:t>
      </w:r>
      <w:r w:rsidR="00E164F5">
        <w:t>da</w:t>
      </w:r>
      <w:r w:rsidR="000F6CC6">
        <w:t xml:space="preserve">je </w:t>
      </w:r>
      <w:r w:rsidR="00511129">
        <w:fldChar w:fldCharType="begin"/>
      </w:r>
      <w:r w:rsidR="00511129">
        <w:instrText xml:space="preserve"> REF  _Ref462256892 \* Lower \h \r </w:instrText>
      </w:r>
      <w:r w:rsidR="00511129">
        <w:fldChar w:fldCharType="separate"/>
      </w:r>
      <w:r w:rsidR="00511129">
        <w:t>tablica 15.</w:t>
      </w:r>
      <w:r w:rsidR="00511129">
        <w:fldChar w:fldCharType="end"/>
      </w:r>
    </w:p>
    <w:p w:rsidR="00D339F5" w:rsidRDefault="00D339F5" w:rsidP="00A40277">
      <w:pPr>
        <w:pStyle w:val="Heading4"/>
      </w:pPr>
      <w:bookmarkStart w:id="246" w:name="_Toc462787787"/>
      <w:r>
        <w:t>Ostale važne kompetencije</w:t>
      </w:r>
      <w:bookmarkEnd w:id="246"/>
    </w:p>
    <w:p w:rsidR="00D339F5" w:rsidRDefault="00D339F5" w:rsidP="00D339F5">
      <w:r>
        <w:t>IT menadžeri svoje financijske kompetencije smatraju vrlo dobrima do odličnima i svjesni su njihove važnosti za uspješan rad i ispunjavanje svoje uloge u organizaciji. Isto je i s kompetencijama za vođenje projekata. Svi</w:t>
      </w:r>
      <w:r w:rsidR="00C2764D">
        <w:t xml:space="preserve"> oni </w:t>
      </w:r>
      <w:r>
        <w:t>misle kako su vrlo dobri do odlični</w:t>
      </w:r>
      <w:r w:rsidR="00C2764D">
        <w:t xml:space="preserve"> u svome poslu</w:t>
      </w:r>
      <w:r>
        <w:t xml:space="preserve"> što je i logično, </w:t>
      </w:r>
      <w:r w:rsidR="00DB3FAF">
        <w:t xml:space="preserve">s </w:t>
      </w:r>
      <w:r>
        <w:t>obzirom na duljinu radnoga staža na toj funkciji</w:t>
      </w:r>
      <w:r w:rsidR="00C2764D">
        <w:t xml:space="preserve"> i stečene kompetencije</w:t>
      </w:r>
      <w:r>
        <w:t>.</w:t>
      </w:r>
    </w:p>
    <w:p w:rsidR="00D339F5" w:rsidRPr="00E2751F" w:rsidRDefault="00D339F5" w:rsidP="00D339F5">
      <w:pPr>
        <w:rPr>
          <w:lang w:bidi="en-US"/>
        </w:rPr>
      </w:pPr>
      <w:r>
        <w:t xml:space="preserve">Kompetencije koje nedostaju IT menadžerima i koje bi oni rado unaprijedili su: </w:t>
      </w:r>
      <w:r>
        <w:rPr>
          <w:i/>
        </w:rPr>
        <w:t>u</w:t>
      </w:r>
      <w:r w:rsidRPr="00C67724">
        <w:rPr>
          <w:i/>
        </w:rPr>
        <w:t>mijeće samopromocije</w:t>
      </w:r>
      <w:r>
        <w:rPr>
          <w:i/>
        </w:rPr>
        <w:t>, sposobnost samostalnog</w:t>
      </w:r>
      <w:r w:rsidR="00DB3FAF">
        <w:rPr>
          <w:i/>
        </w:rPr>
        <w:t>a</w:t>
      </w:r>
      <w:r>
        <w:rPr>
          <w:i/>
        </w:rPr>
        <w:t xml:space="preserve"> odlučivanja</w:t>
      </w:r>
      <w:r w:rsidRPr="00C67724">
        <w:rPr>
          <w:i/>
        </w:rPr>
        <w:t>, tehničke kompetencije</w:t>
      </w:r>
      <w:r>
        <w:t xml:space="preserve">, </w:t>
      </w:r>
      <w:r w:rsidRPr="00C67724">
        <w:rPr>
          <w:i/>
        </w:rPr>
        <w:t>sposobnost reći ne</w:t>
      </w:r>
      <w:r>
        <w:t xml:space="preserve"> i </w:t>
      </w:r>
      <w:r w:rsidRPr="00C67724">
        <w:rPr>
          <w:i/>
        </w:rPr>
        <w:t>sposobnost pregovaranja</w:t>
      </w:r>
      <w:r>
        <w:t>, iako veliki broj njih misli da imaju sve potrebne kompetencije za uspješno obavljanje posla.</w:t>
      </w:r>
    </w:p>
    <w:p w:rsidR="00EC219F" w:rsidRDefault="00EC219F" w:rsidP="00A40277">
      <w:pPr>
        <w:pStyle w:val="Heading4"/>
      </w:pPr>
      <w:bookmarkStart w:id="247" w:name="_Toc462787788"/>
      <w:r>
        <w:t xml:space="preserve">Programi </w:t>
      </w:r>
      <w:r w:rsidRPr="0040245C">
        <w:t>obrazovanja</w:t>
      </w:r>
      <w:r>
        <w:t xml:space="preserve"> za IKT struku u Hrvatskoj</w:t>
      </w:r>
      <w:bookmarkEnd w:id="247"/>
    </w:p>
    <w:p w:rsidR="00EC219F" w:rsidRDefault="00EC219F" w:rsidP="00EC219F">
      <w:pPr>
        <w:rPr>
          <w:lang w:bidi="en-US"/>
        </w:rPr>
      </w:pPr>
      <w:r>
        <w:t xml:space="preserve">Svi </w:t>
      </w:r>
      <w:r w:rsidR="00DB3FAF">
        <w:t xml:space="preserve">su </w:t>
      </w:r>
      <w:r>
        <w:t>IT menadžeri odgovorili kako programi obrazovanja za IKT struku u Hrvatskoj nisu prilagođeni suvremenim trendovima</w:t>
      </w:r>
      <w:r>
        <w:rPr>
          <w:lang w:bidi="en-US"/>
        </w:rPr>
        <w:t xml:space="preserve"> žaleći se na preširoko obrazovanje, bez dubljega ulaza u problematiku s kojom se susreću nakon fakulteta. Tvrde kako dobivaju samo tehničko obrazovanje bez menadžerskih vještina. Programi se formiraju </w:t>
      </w:r>
      <w:r w:rsidRPr="00D67AC1">
        <w:rPr>
          <w:i/>
          <w:lang w:bidi="en-US"/>
        </w:rPr>
        <w:t>prema potrebama nastavnika i</w:t>
      </w:r>
      <w:r w:rsidR="00C2764D">
        <w:rPr>
          <w:i/>
          <w:lang w:bidi="en-US"/>
        </w:rPr>
        <w:t xml:space="preserve"> prema</w:t>
      </w:r>
      <w:r w:rsidRPr="00D67AC1">
        <w:rPr>
          <w:i/>
          <w:lang w:bidi="en-US"/>
        </w:rPr>
        <w:t xml:space="preserve"> njihovim kompetencijama</w:t>
      </w:r>
      <w:r>
        <w:rPr>
          <w:lang w:bidi="en-US"/>
        </w:rPr>
        <w:t xml:space="preserve">. Ne prate se trendovi koji traže IKT edukaciju u svim godištima školovanja, a kao posljedica toga </w:t>
      </w:r>
      <w:r w:rsidRPr="00D67AC1">
        <w:rPr>
          <w:i/>
          <w:lang w:bidi="en-US"/>
        </w:rPr>
        <w:t>generira se premalo pravih i kvalitetnih IKT kadrova</w:t>
      </w:r>
      <w:r>
        <w:rPr>
          <w:lang w:bidi="en-US"/>
        </w:rPr>
        <w:t>.</w:t>
      </w:r>
    </w:p>
    <w:p w:rsidR="00EC219F" w:rsidRDefault="00EC219F" w:rsidP="00EC219F">
      <w:pPr>
        <w:rPr>
          <w:lang w:bidi="en-US"/>
        </w:rPr>
      </w:pPr>
      <w:r>
        <w:rPr>
          <w:lang w:bidi="en-US"/>
        </w:rPr>
        <w:t xml:space="preserve">Programi na tehničkim fakultetima </w:t>
      </w:r>
      <w:r w:rsidRPr="00B935FC">
        <w:rPr>
          <w:i/>
          <w:lang w:bidi="en-US"/>
        </w:rPr>
        <w:t>ne prate trendove i idu preširoko ne dotičući bit stvari</w:t>
      </w:r>
      <w:r>
        <w:rPr>
          <w:lang w:bidi="en-US"/>
        </w:rPr>
        <w:t xml:space="preserve">. </w:t>
      </w:r>
      <w:r w:rsidRPr="005C42FD">
        <w:rPr>
          <w:i/>
          <w:lang w:bidi="en-US"/>
        </w:rPr>
        <w:t>Stare strukture ne dopuštaju mlađima promjenu programa i kurikuluma</w:t>
      </w:r>
      <w:r>
        <w:rPr>
          <w:lang w:bidi="en-US"/>
        </w:rPr>
        <w:t xml:space="preserve">. Potrebno je uvesti </w:t>
      </w:r>
      <w:r w:rsidRPr="00B935FC">
        <w:rPr>
          <w:i/>
          <w:lang w:bidi="en-US"/>
        </w:rPr>
        <w:t>promjene kurikuluma u kraćim razmacima kako bi se pratili trendovi u IKT-u</w:t>
      </w:r>
      <w:r>
        <w:rPr>
          <w:lang w:bidi="en-US"/>
        </w:rPr>
        <w:t xml:space="preserve">. Očita je i nedostupnost suvremenih tehnologija na tehničkim fakultetima što predstavlja problem </w:t>
      </w:r>
      <w:r w:rsidRPr="00B86C43">
        <w:rPr>
          <w:i/>
          <w:lang w:bidi="en-US"/>
        </w:rPr>
        <w:t>prinudnoga učenja napamet bez konkretnih primjera i vježbi čime se, unatoč dobrim teorijskim temeljima, ne priprema ljude za tržište rada</w:t>
      </w:r>
      <w:r>
        <w:rPr>
          <w:lang w:bidi="en-US"/>
        </w:rPr>
        <w:t xml:space="preserve">. Odgovor koji je dao IT menadžer organizacije br. 6 pokriva većinu stavova ostalih IT menadžera </w:t>
      </w:r>
      <w:r w:rsidR="00DB3FAF">
        <w:rPr>
          <w:lang w:bidi="en-US"/>
        </w:rPr>
        <w:t xml:space="preserve">o </w:t>
      </w:r>
      <w:r>
        <w:rPr>
          <w:lang w:bidi="en-US"/>
        </w:rPr>
        <w:t xml:space="preserve"> pitanj</w:t>
      </w:r>
      <w:r w:rsidR="00DB3FAF">
        <w:rPr>
          <w:lang w:bidi="en-US"/>
        </w:rPr>
        <w:t>u</w:t>
      </w:r>
      <w:r>
        <w:rPr>
          <w:lang w:bidi="en-US"/>
        </w:rPr>
        <w:t xml:space="preserve"> kurikuluma obrazovanja za IKT struku.</w:t>
      </w:r>
    </w:p>
    <w:p w:rsidR="00EC219F" w:rsidRDefault="00EC219F" w:rsidP="00EC219F">
      <w:pPr>
        <w:pStyle w:val="Navoenjedoslovno"/>
        <w:rPr>
          <w:rStyle w:val="NavoenjedoslovnoChar"/>
        </w:rPr>
      </w:pPr>
      <w:r w:rsidRPr="00D67AC1">
        <w:rPr>
          <w:rStyle w:val="NavoenjedoslovnoChar"/>
        </w:rPr>
        <w:t>Kad je u pitanju IKT u Hrvatskoj, ključna manjkavost je da se programi</w:t>
      </w:r>
      <w:r>
        <w:rPr>
          <w:rStyle w:val="NavoenjedoslovnoChar"/>
        </w:rPr>
        <w:t xml:space="preserve"> (obrazovanja op.</w:t>
      </w:r>
      <w:r w:rsidR="00E30C30">
        <w:rPr>
          <w:rStyle w:val="NavoenjedoslovnoChar"/>
        </w:rPr>
        <w:t xml:space="preserve"> </w:t>
      </w:r>
      <w:r>
        <w:rPr>
          <w:rStyle w:val="NavoenjedoslovnoChar"/>
        </w:rPr>
        <w:t>a.)</w:t>
      </w:r>
      <w:r w:rsidRPr="00D67AC1">
        <w:rPr>
          <w:rStyle w:val="NavoenjedoslovnoChar"/>
        </w:rPr>
        <w:t xml:space="preserve"> prečesto usmjeravaju na konkretne, trenutne tehnologije umjesto na način razmišljanja i tehnike rada koji će omogućiti prihvaćanje bilo koje tehnologije. Druga krajnost u programima je obrađivanje nekih općeobrazovnih tema na način koji ne pridonosi ni konkretnom znanju ili vještinama, a niti razvoju intelekt</w:t>
      </w:r>
      <w:r>
        <w:rPr>
          <w:rStyle w:val="NavoenjedoslovnoChar"/>
        </w:rPr>
        <w:t xml:space="preserve">ualne snalažljivosti pojedinca, </w:t>
      </w:r>
      <w:r w:rsidRPr="00D67AC1">
        <w:rPr>
          <w:rStyle w:val="NavoenjedoslovnoChar"/>
        </w:rPr>
        <w:t>n</w:t>
      </w:r>
      <w:r>
        <w:rPr>
          <w:rStyle w:val="NavoenjedoslovnoChar"/>
        </w:rPr>
        <w:t>p</w:t>
      </w:r>
      <w:r w:rsidRPr="00D67AC1">
        <w:rPr>
          <w:rStyle w:val="NavoenjedoslovnoChar"/>
        </w:rPr>
        <w:t>r</w:t>
      </w:r>
      <w:r>
        <w:rPr>
          <w:rStyle w:val="NavoenjedoslovnoChar"/>
        </w:rPr>
        <w:t>.</w:t>
      </w:r>
      <w:r w:rsidRPr="00D67AC1">
        <w:rPr>
          <w:rStyle w:val="NavoenjedoslovnoChar"/>
        </w:rPr>
        <w:t xml:space="preserve"> učenje napamet godina u povijesti nasuprot stavljanja političkih povijesnih događaja u kontekst s umjetnošću, tehnikom</w:t>
      </w:r>
      <w:r>
        <w:rPr>
          <w:rStyle w:val="NavoenjedoslovnoChar"/>
        </w:rPr>
        <w:t>…</w:t>
      </w:r>
    </w:p>
    <w:p w:rsidR="00570EEB" w:rsidRDefault="00C2764D" w:rsidP="00A40277">
      <w:pPr>
        <w:pStyle w:val="Heading4"/>
      </w:pPr>
      <w:bookmarkStart w:id="248" w:name="_Toc462787789"/>
      <w:r>
        <w:t>Motivacija i inovacije</w:t>
      </w:r>
      <w:bookmarkEnd w:id="248"/>
    </w:p>
    <w:p w:rsidR="00570EEB" w:rsidRPr="004F1A96" w:rsidRDefault="00570EEB" w:rsidP="00570EEB">
      <w:pPr>
        <w:rPr>
          <w:lang w:bidi="en-US"/>
        </w:rPr>
      </w:pPr>
      <w:r>
        <w:rPr>
          <w:lang w:bidi="en-US"/>
        </w:rPr>
        <w:t>Kad je u pitanju mo</w:t>
      </w:r>
      <w:r w:rsidRPr="004F1A96">
        <w:rPr>
          <w:lang w:bidi="en-US"/>
        </w:rPr>
        <w:t>tiva</w:t>
      </w:r>
      <w:r>
        <w:rPr>
          <w:lang w:bidi="en-US"/>
        </w:rPr>
        <w:t>cija</w:t>
      </w:r>
      <w:r w:rsidRPr="004F1A96">
        <w:rPr>
          <w:lang w:bidi="en-US"/>
        </w:rPr>
        <w:t xml:space="preserve"> </w:t>
      </w:r>
      <w:r>
        <w:rPr>
          <w:lang w:bidi="en-US"/>
        </w:rPr>
        <w:t xml:space="preserve">u </w:t>
      </w:r>
      <w:r w:rsidRPr="004F1A96">
        <w:rPr>
          <w:lang w:bidi="en-US"/>
        </w:rPr>
        <w:t>poslu</w:t>
      </w:r>
      <w:r>
        <w:rPr>
          <w:lang w:bidi="en-US"/>
        </w:rPr>
        <w:t xml:space="preserve"> koji</w:t>
      </w:r>
      <w:r w:rsidR="00E164F5">
        <w:rPr>
          <w:lang w:bidi="en-US"/>
        </w:rPr>
        <w:t>m se bav</w:t>
      </w:r>
      <w:r>
        <w:rPr>
          <w:lang w:bidi="en-US"/>
        </w:rPr>
        <w:t>e</w:t>
      </w:r>
      <w:r w:rsidR="00E164F5">
        <w:rPr>
          <w:lang w:bidi="en-US"/>
        </w:rPr>
        <w:t>,</w:t>
      </w:r>
      <w:r>
        <w:rPr>
          <w:lang w:bidi="en-US"/>
        </w:rPr>
        <w:t xml:space="preserve"> odgovori su vrlo šaroliki: od n</w:t>
      </w:r>
      <w:r w:rsidRPr="004F1A96">
        <w:rPr>
          <w:lang w:bidi="en-US"/>
        </w:rPr>
        <w:t>ovc</w:t>
      </w:r>
      <w:r>
        <w:rPr>
          <w:lang w:bidi="en-US"/>
        </w:rPr>
        <w:t>a</w:t>
      </w:r>
      <w:r w:rsidRPr="004F1A96">
        <w:rPr>
          <w:lang w:bidi="en-US"/>
        </w:rPr>
        <w:t>,</w:t>
      </w:r>
      <w:r>
        <w:rPr>
          <w:lang w:bidi="en-US"/>
        </w:rPr>
        <w:t xml:space="preserve"> </w:t>
      </w:r>
      <w:r w:rsidRPr="004F1A96">
        <w:rPr>
          <w:lang w:bidi="en-US"/>
        </w:rPr>
        <w:t>beneficij</w:t>
      </w:r>
      <w:r>
        <w:rPr>
          <w:lang w:bidi="en-US"/>
        </w:rPr>
        <w:t>a,</w:t>
      </w:r>
      <w:r w:rsidRPr="004F1A96">
        <w:rPr>
          <w:lang w:bidi="en-US"/>
        </w:rPr>
        <w:t xml:space="preserve"> izazo</w:t>
      </w:r>
      <w:r>
        <w:rPr>
          <w:lang w:bidi="en-US"/>
        </w:rPr>
        <w:t xml:space="preserve">vnoga </w:t>
      </w:r>
      <w:r w:rsidRPr="004F1A96">
        <w:rPr>
          <w:lang w:bidi="en-US"/>
        </w:rPr>
        <w:t>i zani</w:t>
      </w:r>
      <w:r>
        <w:rPr>
          <w:lang w:bidi="en-US"/>
        </w:rPr>
        <w:t>m</w:t>
      </w:r>
      <w:r w:rsidRPr="004F1A96">
        <w:rPr>
          <w:lang w:bidi="en-US"/>
        </w:rPr>
        <w:t>ljiv</w:t>
      </w:r>
      <w:r>
        <w:rPr>
          <w:lang w:bidi="en-US"/>
        </w:rPr>
        <w:t>oga</w:t>
      </w:r>
      <w:r w:rsidRPr="004F1A96">
        <w:rPr>
          <w:lang w:bidi="en-US"/>
        </w:rPr>
        <w:t xml:space="preserve"> pos</w:t>
      </w:r>
      <w:r>
        <w:rPr>
          <w:lang w:bidi="en-US"/>
        </w:rPr>
        <w:t>la</w:t>
      </w:r>
      <w:r w:rsidR="00E164F5">
        <w:rPr>
          <w:lang w:bidi="en-US"/>
        </w:rPr>
        <w:t>,</w:t>
      </w:r>
      <w:r>
        <w:rPr>
          <w:lang w:bidi="en-US"/>
        </w:rPr>
        <w:t xml:space="preserve"> </w:t>
      </w:r>
      <w:r w:rsidR="00E164F5">
        <w:rPr>
          <w:lang w:bidi="en-US"/>
        </w:rPr>
        <w:t>ž</w:t>
      </w:r>
      <w:r w:rsidRPr="004F1A96">
        <w:rPr>
          <w:lang w:bidi="en-US"/>
        </w:rPr>
        <w:t xml:space="preserve">elja za </w:t>
      </w:r>
      <w:r w:rsidRPr="000B337B">
        <w:rPr>
          <w:i/>
          <w:lang w:bidi="en-US"/>
        </w:rPr>
        <w:t>unaprjeđenjem poslovnih procesa</w:t>
      </w:r>
      <w:r w:rsidRPr="004F1A96">
        <w:rPr>
          <w:lang w:bidi="en-US"/>
        </w:rPr>
        <w:t xml:space="preserve"> </w:t>
      </w:r>
      <w:r w:rsidR="00E164F5">
        <w:rPr>
          <w:lang w:bidi="en-US"/>
        </w:rPr>
        <w:t>te</w:t>
      </w:r>
      <w:r w:rsidRPr="004F1A96">
        <w:rPr>
          <w:lang w:bidi="en-US"/>
        </w:rPr>
        <w:t xml:space="preserve"> </w:t>
      </w:r>
      <w:r w:rsidRPr="000B337B">
        <w:rPr>
          <w:i/>
          <w:lang w:bidi="en-US"/>
        </w:rPr>
        <w:t>kako sustav učiniti učinkovitijim putem IKT-a</w:t>
      </w:r>
      <w:r>
        <w:rPr>
          <w:lang w:bidi="en-US"/>
        </w:rPr>
        <w:t xml:space="preserve"> također </w:t>
      </w:r>
      <w:r w:rsidR="00E30C30">
        <w:rPr>
          <w:lang w:bidi="en-US"/>
        </w:rPr>
        <w:t xml:space="preserve">je </w:t>
      </w:r>
      <w:r>
        <w:rPr>
          <w:lang w:bidi="en-US"/>
        </w:rPr>
        <w:t>na popisu prioriteta</w:t>
      </w:r>
      <w:r w:rsidR="00E164F5">
        <w:rPr>
          <w:lang w:bidi="en-US"/>
        </w:rPr>
        <w:t>.</w:t>
      </w:r>
      <w:r>
        <w:rPr>
          <w:lang w:bidi="en-US"/>
        </w:rPr>
        <w:t xml:space="preserve"> </w:t>
      </w:r>
      <w:r w:rsidR="00E164F5">
        <w:rPr>
          <w:lang w:bidi="en-US"/>
        </w:rPr>
        <w:t>Z</w:t>
      </w:r>
      <w:r>
        <w:rPr>
          <w:lang w:bidi="en-US"/>
        </w:rPr>
        <w:t xml:space="preserve">atim je tu </w:t>
      </w:r>
      <w:r w:rsidRPr="000B337B">
        <w:rPr>
          <w:i/>
          <w:lang w:bidi="en-US"/>
        </w:rPr>
        <w:t>unutrašnja motivacija</w:t>
      </w:r>
      <w:r>
        <w:rPr>
          <w:lang w:bidi="en-US"/>
        </w:rPr>
        <w:t xml:space="preserve">, </w:t>
      </w:r>
      <w:r w:rsidRPr="000B337B">
        <w:rPr>
          <w:i/>
          <w:lang w:bidi="en-US"/>
        </w:rPr>
        <w:t>kvalitetan suradnički tim</w:t>
      </w:r>
      <w:r w:rsidRPr="004F1A96">
        <w:rPr>
          <w:lang w:bidi="en-US"/>
        </w:rPr>
        <w:t xml:space="preserve">, </w:t>
      </w:r>
      <w:r w:rsidRPr="000B337B">
        <w:rPr>
          <w:i/>
          <w:lang w:bidi="en-US"/>
        </w:rPr>
        <w:t>razumijevanje nadređenih</w:t>
      </w:r>
      <w:r>
        <w:rPr>
          <w:lang w:bidi="en-US"/>
        </w:rPr>
        <w:t>,</w:t>
      </w:r>
      <w:r w:rsidRPr="004F1A96">
        <w:rPr>
          <w:lang w:bidi="en-US"/>
        </w:rPr>
        <w:t xml:space="preserve"> </w:t>
      </w:r>
      <w:r w:rsidRPr="000B337B">
        <w:rPr>
          <w:i/>
          <w:lang w:bidi="en-US"/>
        </w:rPr>
        <w:t>„odriješene ruke“</w:t>
      </w:r>
      <w:r w:rsidRPr="004F1A96">
        <w:rPr>
          <w:lang w:bidi="en-US"/>
        </w:rPr>
        <w:t xml:space="preserve">, </w:t>
      </w:r>
      <w:r w:rsidRPr="000B337B">
        <w:rPr>
          <w:i/>
          <w:lang w:bidi="en-US"/>
        </w:rPr>
        <w:t>zadovoljni suradnici</w:t>
      </w:r>
      <w:r>
        <w:rPr>
          <w:lang w:bidi="en-US"/>
        </w:rPr>
        <w:t xml:space="preserve"> te</w:t>
      </w:r>
      <w:r w:rsidRPr="004F1A96">
        <w:rPr>
          <w:lang w:bidi="en-US"/>
        </w:rPr>
        <w:t xml:space="preserve"> </w:t>
      </w:r>
      <w:r w:rsidRPr="000B337B">
        <w:rPr>
          <w:i/>
          <w:lang w:bidi="en-US"/>
        </w:rPr>
        <w:t>dobri radni uvjeti</w:t>
      </w:r>
      <w:r w:rsidRPr="004F1A96">
        <w:rPr>
          <w:lang w:bidi="en-US"/>
        </w:rPr>
        <w:t>.</w:t>
      </w:r>
    </w:p>
    <w:p w:rsidR="00570EEB" w:rsidRPr="000B337B" w:rsidRDefault="00570EEB" w:rsidP="00570EEB">
      <w:pPr>
        <w:rPr>
          <w:lang w:bidi="en-US"/>
        </w:rPr>
      </w:pPr>
      <w:r>
        <w:rPr>
          <w:lang w:bidi="en-US"/>
        </w:rPr>
        <w:t>IT menadžeri su odgovarali i na pitanje i</w:t>
      </w:r>
      <w:r w:rsidRPr="000B337B">
        <w:rPr>
          <w:lang w:bidi="en-US"/>
        </w:rPr>
        <w:t>ma</w:t>
      </w:r>
      <w:r>
        <w:rPr>
          <w:lang w:bidi="en-US"/>
        </w:rPr>
        <w:t>ju</w:t>
      </w:r>
      <w:r w:rsidRPr="000B337B">
        <w:rPr>
          <w:lang w:bidi="en-US"/>
        </w:rPr>
        <w:t xml:space="preserve"> li dovoljno vremena za inovacije?</w:t>
      </w:r>
    </w:p>
    <w:p w:rsidR="00570EEB" w:rsidRDefault="00570EEB" w:rsidP="00570EEB">
      <w:r>
        <w:rPr>
          <w:lang w:bidi="en-US"/>
        </w:rPr>
        <w:t xml:space="preserve">Samo su dvojica rekli kako imaju vremena za inovacije, a jedan je dodao da je učinak inovacija slab. </w:t>
      </w:r>
      <w:r w:rsidR="00E164F5">
        <w:rPr>
          <w:lang w:bidi="en-US"/>
        </w:rPr>
        <w:t>Dva zanimljiva argumenta</w:t>
      </w:r>
      <w:r>
        <w:rPr>
          <w:lang w:bidi="en-US"/>
        </w:rPr>
        <w:t xml:space="preserve"> </w:t>
      </w:r>
      <w:r w:rsidR="00E164F5">
        <w:rPr>
          <w:lang w:bidi="en-US"/>
        </w:rPr>
        <w:t xml:space="preserve">za </w:t>
      </w:r>
      <w:r>
        <w:rPr>
          <w:lang w:bidi="en-US"/>
        </w:rPr>
        <w:t>nedostat</w:t>
      </w:r>
      <w:r w:rsidR="001A7565">
        <w:rPr>
          <w:lang w:bidi="en-US"/>
        </w:rPr>
        <w:t>a</w:t>
      </w:r>
      <w:r>
        <w:rPr>
          <w:lang w:bidi="en-US"/>
        </w:rPr>
        <w:t>k vremena za inovacije su:</w:t>
      </w:r>
      <w:r w:rsidRPr="000B337B">
        <w:rPr>
          <w:lang w:bidi="en-US"/>
        </w:rPr>
        <w:t xml:space="preserve"> </w:t>
      </w:r>
      <w:r w:rsidRPr="00570EEB">
        <w:rPr>
          <w:i/>
          <w:lang w:bidi="en-US"/>
        </w:rPr>
        <w:t>okupiran s previše sitnih detalja</w:t>
      </w:r>
      <w:r>
        <w:rPr>
          <w:lang w:bidi="en-US"/>
        </w:rPr>
        <w:t xml:space="preserve"> te </w:t>
      </w:r>
      <w:r w:rsidRPr="00570EEB">
        <w:rPr>
          <w:i/>
          <w:lang w:bidi="en-US"/>
        </w:rPr>
        <w:t>zbog centralizacije sustava, nemam ni mogućnosti</w:t>
      </w:r>
      <w:r w:rsidRPr="000B337B">
        <w:rPr>
          <w:lang w:bidi="en-US"/>
        </w:rPr>
        <w:t>.</w:t>
      </w:r>
    </w:p>
    <w:p w:rsidR="00EC219F" w:rsidRDefault="00EB2862" w:rsidP="00A40277">
      <w:pPr>
        <w:pStyle w:val="Heading4"/>
      </w:pPr>
      <w:bookmarkStart w:id="249" w:name="_Toc462787790"/>
      <w:r>
        <w:t>Utjecaj stresa na ispitane menadžere</w:t>
      </w:r>
      <w:bookmarkEnd w:id="249"/>
    </w:p>
    <w:p w:rsidR="00EC219F" w:rsidRPr="00E60191" w:rsidRDefault="00EC219F" w:rsidP="00EC219F">
      <w:pPr>
        <w:rPr>
          <w:lang w:bidi="en-US"/>
        </w:rPr>
      </w:pPr>
      <w:r>
        <w:rPr>
          <w:lang w:bidi="en-US"/>
        </w:rPr>
        <w:t>Kada je riječ o utjecaju stresa na IT menadžera</w:t>
      </w:r>
      <w:r w:rsidR="00E164F5">
        <w:rPr>
          <w:lang w:bidi="en-US"/>
        </w:rPr>
        <w:t>,</w:t>
      </w:r>
      <w:r>
        <w:rPr>
          <w:lang w:bidi="en-US"/>
        </w:rPr>
        <w:t xml:space="preserve"> samo</w:t>
      </w:r>
      <w:r w:rsidR="00E164F5" w:rsidRPr="00E164F5">
        <w:rPr>
          <w:lang w:bidi="en-US"/>
        </w:rPr>
        <w:t xml:space="preserve"> </w:t>
      </w:r>
      <w:r w:rsidR="00E164F5">
        <w:rPr>
          <w:lang w:bidi="en-US"/>
        </w:rPr>
        <w:t>su</w:t>
      </w:r>
      <w:r>
        <w:rPr>
          <w:lang w:bidi="en-US"/>
        </w:rPr>
        <w:t xml:space="preserve"> četvorica od deset ispitanika kazali kako imaju ozbiljnije zdravstvene probleme prouzročene stresom. Najčešće su to gastroenterološki problemi. Ostala šestorica kažu </w:t>
      </w:r>
      <w:r w:rsidR="00E164F5">
        <w:rPr>
          <w:lang w:bidi="en-US"/>
        </w:rPr>
        <w:t>da</w:t>
      </w:r>
      <w:r>
        <w:rPr>
          <w:lang w:bidi="en-US"/>
        </w:rPr>
        <w:t xml:space="preserve"> su uspjeli sve uskladiti kako ih stres ne bi pogađao</w:t>
      </w:r>
      <w:r w:rsidR="00E164F5">
        <w:rPr>
          <w:lang w:bidi="en-US"/>
        </w:rPr>
        <w:t>.</w:t>
      </w:r>
      <w:r>
        <w:rPr>
          <w:lang w:bidi="en-US"/>
        </w:rPr>
        <w:t xml:space="preserve"> </w:t>
      </w:r>
      <w:r w:rsidR="00E164F5">
        <w:rPr>
          <w:lang w:bidi="en-US"/>
        </w:rPr>
        <w:t>Također,</w:t>
      </w:r>
      <w:r>
        <w:rPr>
          <w:lang w:bidi="en-US"/>
        </w:rPr>
        <w:t xml:space="preserve"> ističu važnost bavljenja sportom. Dvojica od šestorice koji nemaju problema sa stresom tvrde kako im umjerena doza stresa pomaže kako bi bili učinkovitiji.</w:t>
      </w:r>
    </w:p>
    <w:p w:rsidR="006F0FE0" w:rsidRDefault="00E5769C" w:rsidP="00AB32A1">
      <w:pPr>
        <w:pStyle w:val="Heading1"/>
      </w:pPr>
      <w:bookmarkStart w:id="250" w:name="_Toc462787791"/>
      <w:r w:rsidRPr="007A5148">
        <w:t>Rasprava</w:t>
      </w:r>
      <w:bookmarkEnd w:id="250"/>
      <w:r w:rsidR="006F0FE0" w:rsidRPr="007A5148">
        <w:t xml:space="preserve"> </w:t>
      </w:r>
    </w:p>
    <w:p w:rsidR="00B36B90" w:rsidRDefault="00DA1506" w:rsidP="00B36B90">
      <w:r>
        <w:t>Popis 7 bitnih opredjeljenja</w:t>
      </w:r>
      <w:r w:rsidR="0049228C">
        <w:t xml:space="preserve"> za uspjeh IT menadžera</w:t>
      </w:r>
      <w:r>
        <w:t xml:space="preserve"> temeljen</w:t>
      </w:r>
      <w:r w:rsidR="0049228C">
        <w:t>ih</w:t>
      </w:r>
      <w:r>
        <w:t xml:space="preserve"> na osnov</w:t>
      </w:r>
      <w:r w:rsidR="003F163F">
        <w:t>i</w:t>
      </w:r>
      <w:r w:rsidR="0049228C">
        <w:t xml:space="preserve"> knjige Waller i sur.</w:t>
      </w:r>
      <w:r>
        <w:t xml:space="preserve"> </w:t>
      </w:r>
      <w:r w:rsidRPr="00DA1506">
        <w:rPr>
          <w:i/>
        </w:rPr>
        <w:t>The CIO Edge: Seven Leadership Skills You Need to Drive Results</w:t>
      </w:r>
      <w:r w:rsidR="0049228C">
        <w:t xml:space="preserve"> </w:t>
      </w:r>
      <w:sdt>
        <w:sdtPr>
          <w:id w:val="-1048990477"/>
          <w:citation/>
        </w:sdtPr>
        <w:sdtEndPr/>
        <w:sdtContent>
          <w:r w:rsidR="0049228C">
            <w:fldChar w:fldCharType="begin"/>
          </w:r>
          <w:r w:rsidR="0049228C">
            <w:instrText xml:space="preserve"> CITATION Gra10 \l 1050 </w:instrText>
          </w:r>
          <w:r w:rsidR="0049228C">
            <w:fldChar w:fldCharType="separate"/>
          </w:r>
          <w:r w:rsidR="0049228C">
            <w:rPr>
              <w:noProof/>
            </w:rPr>
            <w:t>(Waller, Rubenstrunk, &amp; Hallenbeck, 2010)</w:t>
          </w:r>
          <w:r w:rsidR="0049228C">
            <w:fldChar w:fldCharType="end"/>
          </w:r>
        </w:sdtContent>
      </w:sdt>
      <w:r w:rsidR="0049228C">
        <w:t xml:space="preserve"> posluži</w:t>
      </w:r>
      <w:r w:rsidR="004D44B6">
        <w:t>o</w:t>
      </w:r>
      <w:r w:rsidR="0049228C">
        <w:t xml:space="preserve"> </w:t>
      </w:r>
      <w:r w:rsidR="004D44B6">
        <w:t>je</w:t>
      </w:r>
      <w:r w:rsidR="0049228C">
        <w:t xml:space="preserve"> kao podloga za izradu triju</w:t>
      </w:r>
      <w:r w:rsidRPr="00DA1506">
        <w:t xml:space="preserve"> </w:t>
      </w:r>
      <w:r w:rsidR="0049228C">
        <w:t>hipotez</w:t>
      </w:r>
      <w:r w:rsidR="003F163F">
        <w:t>a</w:t>
      </w:r>
      <w:r w:rsidR="0049228C">
        <w:t xml:space="preserve"> postavljenih n</w:t>
      </w:r>
      <w:r w:rsidR="00B36B90">
        <w:t>a početku ovoga istraživanja</w:t>
      </w:r>
      <w:r w:rsidR="004A0182">
        <w:t xml:space="preserve">, a koje propituju </w:t>
      </w:r>
      <w:r w:rsidR="004A0182" w:rsidRPr="004A0182">
        <w:t>usklađenosti između očekivanja korisnika</w:t>
      </w:r>
      <w:r w:rsidR="005110D9">
        <w:t xml:space="preserve"> IKT-a</w:t>
      </w:r>
      <w:r w:rsidR="004A0182" w:rsidRPr="004A0182">
        <w:t xml:space="preserve"> i IT menadžera u bitnim elementima njihova odnosa</w:t>
      </w:r>
      <w:r w:rsidR="005110D9">
        <w:t xml:space="preserve"> te </w:t>
      </w:r>
      <w:r w:rsidR="005110D9" w:rsidRPr="005110D9">
        <w:t>usklađenosti između IKT korisnika i IT menadžera u očekivanjima kod IT menadžera.</w:t>
      </w:r>
    </w:p>
    <w:p w:rsidR="000E25C2" w:rsidRPr="00B12A12" w:rsidRDefault="000E25C2" w:rsidP="00F51060">
      <w:pPr>
        <w:pStyle w:val="RazrHipoteza"/>
      </w:pPr>
      <w:r w:rsidRPr="00B12A12">
        <w:t>H1:</w:t>
      </w:r>
      <w:r w:rsidR="00F51060">
        <w:t xml:space="preserve"> </w:t>
      </w:r>
      <w:r w:rsidRPr="00B12A12">
        <w:t>Postoji općeniti nedostatak usklađenosti između očekivanja korisnika i IT menadžera u bitnim elementima njihova odnosa.</w:t>
      </w:r>
    </w:p>
    <w:p w:rsidR="000E4805" w:rsidRDefault="000E4805" w:rsidP="00BA6BB7">
      <w:r>
        <w:t xml:space="preserve">Iako </w:t>
      </w:r>
      <w:r w:rsidR="00B36B90">
        <w:t xml:space="preserve">je </w:t>
      </w:r>
      <w:r>
        <w:t xml:space="preserve">za očekivati </w:t>
      </w:r>
      <w:r w:rsidR="002072D6">
        <w:t>da</w:t>
      </w:r>
      <w:r>
        <w:t xml:space="preserve"> između korisnika IKT-a i IT menadžera</w:t>
      </w:r>
      <w:r w:rsidR="002072D6">
        <w:t>,</w:t>
      </w:r>
      <w:r>
        <w:t xml:space="preserve"> </w:t>
      </w:r>
      <w:r w:rsidR="00B36B90">
        <w:t>u kontekstu</w:t>
      </w:r>
      <w:r w:rsidR="002072D6">
        <w:t xml:space="preserve"> njihova uobičajenoga</w:t>
      </w:r>
      <w:r w:rsidR="00B36B90">
        <w:t xml:space="preserve"> odnosa kakav </w:t>
      </w:r>
      <w:r w:rsidR="00EB4475">
        <w:t>vlada u</w:t>
      </w:r>
      <w:r w:rsidR="002072D6">
        <w:t xml:space="preserve"> organizacij</w:t>
      </w:r>
      <w:r w:rsidR="00EB4475">
        <w:t>ama</w:t>
      </w:r>
      <w:r w:rsidR="002072D6">
        <w:t>, postoji visoka razina neusklađenosti</w:t>
      </w:r>
      <w:r w:rsidR="00EB4475">
        <w:t>, ovo istraživanje to nije pokazalo.</w:t>
      </w:r>
      <w:r w:rsidR="002072D6">
        <w:t xml:space="preserve"> </w:t>
      </w:r>
      <w:r w:rsidR="006B4839">
        <w:t>Dakle, k</w:t>
      </w:r>
      <w:r w:rsidR="002072D6">
        <w:t>ada je u pitanju njihov</w:t>
      </w:r>
      <w:r w:rsidR="006B4839">
        <w:t xml:space="preserve"> stav o bitnim elementima njihova odnosa</w:t>
      </w:r>
      <w:r w:rsidR="002072D6">
        <w:t xml:space="preserve"> tj. očekivanja</w:t>
      </w:r>
      <w:r w:rsidR="004D44B6">
        <w:t>,</w:t>
      </w:r>
      <w:r w:rsidR="002072D6">
        <w:t xml:space="preserve"> prema predlošku idealnoga IT menadžera sačinjeno</w:t>
      </w:r>
      <w:r w:rsidR="003F163F">
        <w:t>ga</w:t>
      </w:r>
      <w:r w:rsidR="002072D6">
        <w:t xml:space="preserve"> na osnov</w:t>
      </w:r>
      <w:r w:rsidR="003F163F">
        <w:t>i</w:t>
      </w:r>
      <w:r w:rsidR="002072D6">
        <w:t xml:space="preserve"> 7 bitnih opredjeljenja </w:t>
      </w:r>
      <w:sdt>
        <w:sdtPr>
          <w:id w:val="326562686"/>
          <w:citation/>
        </w:sdtPr>
        <w:sdtEndPr/>
        <w:sdtContent>
          <w:r w:rsidR="002072D6">
            <w:fldChar w:fldCharType="begin"/>
          </w:r>
          <w:r w:rsidR="002072D6">
            <w:instrText xml:space="preserve"> CITATION Gra10 \l 1050 </w:instrText>
          </w:r>
          <w:r w:rsidR="002072D6">
            <w:fldChar w:fldCharType="separate"/>
          </w:r>
          <w:r w:rsidR="002072D6">
            <w:rPr>
              <w:noProof/>
            </w:rPr>
            <w:t>(Waller, Rubenstrunk, &amp; Hallenbeck, 2010)</w:t>
          </w:r>
          <w:r w:rsidR="002072D6">
            <w:fldChar w:fldCharType="end"/>
          </w:r>
        </w:sdtContent>
      </w:sdt>
      <w:r w:rsidR="005911AD">
        <w:t>,</w:t>
      </w:r>
      <w:r w:rsidR="002072D6">
        <w:t xml:space="preserve"> </w:t>
      </w:r>
      <w:r w:rsidR="00EB4475">
        <w:t>hipoteza H1 nije potvrđena</w:t>
      </w:r>
      <w:r w:rsidR="002072D6">
        <w:t>.</w:t>
      </w:r>
      <w:r w:rsidR="00B12A12">
        <w:t xml:space="preserve"> Može se reći</w:t>
      </w:r>
      <w:r w:rsidR="0049228C">
        <w:t>, nakon</w:t>
      </w:r>
      <w:r w:rsidR="004D44B6">
        <w:t xml:space="preserve"> statističkom obradom</w:t>
      </w:r>
      <w:r w:rsidR="0049228C">
        <w:t xml:space="preserve"> dobivenih rezultata,</w:t>
      </w:r>
      <w:r w:rsidR="00B12A12">
        <w:t xml:space="preserve"> kako su </w:t>
      </w:r>
      <w:r w:rsidR="00FF3DC5">
        <w:t>k</w:t>
      </w:r>
      <w:r w:rsidR="00B12A12">
        <w:t xml:space="preserve">orisnici IKT-a i IT menadžeri ovoga istraživanja </w:t>
      </w:r>
      <w:r w:rsidR="00EB4475">
        <w:t>usklađeni u svim bitnim elementima njihova odnosa.</w:t>
      </w:r>
    </w:p>
    <w:p w:rsidR="005110D9" w:rsidRDefault="005110D9" w:rsidP="005110D9">
      <w:r>
        <w:t>Korelacije odgovora korisnika IKT-a i IT menadžera o važnim opredjeljenjima i navikama kod IT menadžera dobivena</w:t>
      </w:r>
      <w:r w:rsidRPr="002D0861">
        <w:t xml:space="preserve"> </w:t>
      </w:r>
      <w:r>
        <w:t>putem</w:t>
      </w:r>
      <w:r w:rsidRPr="002D0861">
        <w:t xml:space="preserve"> Pearsonovi</w:t>
      </w:r>
      <w:r>
        <w:t>h</w:t>
      </w:r>
      <w:r w:rsidRPr="002D0861">
        <w:t xml:space="preserve"> koeficijen</w:t>
      </w:r>
      <w:r>
        <w:t>ata</w:t>
      </w:r>
      <w:r w:rsidRPr="002D0861">
        <w:t xml:space="preserve"> korelacije za</w:t>
      </w:r>
      <w:r>
        <w:t xml:space="preserve"> svih 10 organizacija pokazale su zanimljiv i pomalo neočekivan rezultat</w:t>
      </w:r>
      <w:r w:rsidR="00E164F5">
        <w:t xml:space="preserve"> budući da se nije očekivala tako visoka razina usklađenosti.</w:t>
      </w:r>
      <w:r w:rsidRPr="002D0861">
        <w:t xml:space="preserve"> </w:t>
      </w:r>
    </w:p>
    <w:p w:rsidR="005110D9" w:rsidRDefault="00E164F5" w:rsidP="005110D9">
      <w:r>
        <w:t>Kad je riječ o usklađenosti na razini pojedine organizacije, n</w:t>
      </w:r>
      <w:r w:rsidR="005110D9" w:rsidRPr="002D0861">
        <w:t>ajveće statistički značajne povezanost</w:t>
      </w:r>
      <w:r w:rsidR="005110D9">
        <w:t>i</w:t>
      </w:r>
      <w:r w:rsidR="005110D9" w:rsidRPr="002D0861">
        <w:t xml:space="preserve"> pokazale s</w:t>
      </w:r>
      <w:r w:rsidR="005110D9">
        <w:t>u s</w:t>
      </w:r>
      <w:r w:rsidR="005110D9" w:rsidRPr="002D0861">
        <w:t xml:space="preserve">e u </w:t>
      </w:r>
      <w:r w:rsidR="005110D9" w:rsidRPr="00DB6978">
        <w:t>organizaciji br. 9</w:t>
      </w:r>
      <w:r w:rsidR="005110D9" w:rsidRPr="002D0861">
        <w:t xml:space="preserve"> i </w:t>
      </w:r>
      <w:r w:rsidR="005110D9" w:rsidRPr="00DB6978">
        <w:t>organizaciji br. 1</w:t>
      </w:r>
      <w:r w:rsidR="005110D9" w:rsidRPr="002D0861">
        <w:t>, što su ujedno i rezultati s visokim vrijednostima</w:t>
      </w:r>
      <w:r w:rsidR="005110D9" w:rsidRPr="00DB6978">
        <w:t xml:space="preserve"> </w:t>
      </w:r>
      <w:r w:rsidR="005110D9" w:rsidRPr="002D0861">
        <w:t>veličine efekta. U tim organizacijama postoji visok stupanj usklađenosti</w:t>
      </w:r>
      <w:r w:rsidR="005110D9">
        <w:t xml:space="preserve"> </w:t>
      </w:r>
      <w:r w:rsidR="005911AD" w:rsidRPr="002D0861">
        <w:t>između</w:t>
      </w:r>
      <w:r w:rsidR="005911AD">
        <w:t xml:space="preserve"> </w:t>
      </w:r>
      <w:r w:rsidR="005911AD" w:rsidRPr="002D0861">
        <w:t>korisnika</w:t>
      </w:r>
      <w:r w:rsidR="005911AD">
        <w:t xml:space="preserve"> IKT-a i IT</w:t>
      </w:r>
      <w:r w:rsidR="005911AD" w:rsidRPr="002D0861">
        <w:t xml:space="preserve"> menadžera</w:t>
      </w:r>
      <w:r w:rsidR="005911AD">
        <w:t xml:space="preserve"> </w:t>
      </w:r>
      <w:r w:rsidR="005110D9">
        <w:t>kada se gledaju</w:t>
      </w:r>
      <w:r w:rsidR="005110D9" w:rsidRPr="002D0861">
        <w:t xml:space="preserve"> očekivanja od </w:t>
      </w:r>
      <w:r w:rsidR="005110D9">
        <w:t xml:space="preserve">IT </w:t>
      </w:r>
      <w:r w:rsidR="005110D9" w:rsidRPr="002D0861">
        <w:t>menadžera</w:t>
      </w:r>
      <w:r w:rsidR="005110D9">
        <w:t>. Iako su organizacije br. 1 i br. 9. u privatnome vlasništvu</w:t>
      </w:r>
      <w:r w:rsidR="003F163F">
        <w:t>,</w:t>
      </w:r>
      <w:r w:rsidR="005110D9">
        <w:t xml:space="preserve"> to zasigurno nije dovoljna podloga za diferencijaciju organizacija prema vlasništvu</w:t>
      </w:r>
      <w:r>
        <w:t xml:space="preserve"> u cilju određivanja neke zakonitosti jer bi to</w:t>
      </w:r>
      <w:r w:rsidR="005110D9">
        <w:t xml:space="preserve"> u krajnjem slučaju upućivalo na krivi zaključak kako su korisnici IKT-a i IT menadžeri u privatnim organizacijama usklađeniji kad su u pitanju </w:t>
      </w:r>
      <w:r w:rsidR="005110D9" w:rsidRPr="004A0182">
        <w:t>očekivanja korisnika</w:t>
      </w:r>
      <w:r w:rsidR="005110D9">
        <w:t xml:space="preserve"> IKT-a</w:t>
      </w:r>
      <w:r w:rsidR="005110D9" w:rsidRPr="004A0182">
        <w:t xml:space="preserve"> i IT menadžera u bitnim elementima njihova odnosa</w:t>
      </w:r>
      <w:r>
        <w:t xml:space="preserve"> u odnosu na one druge </w:t>
      </w:r>
      <w:r w:rsidR="003F163F">
        <w:t>–</w:t>
      </w:r>
      <w:r>
        <w:t xml:space="preserve"> društvene.</w:t>
      </w:r>
    </w:p>
    <w:p w:rsidR="005110D9" w:rsidRDefault="00EA1C22" w:rsidP="005110D9">
      <w:r>
        <w:t>Nadalje, p</w:t>
      </w:r>
      <w:r w:rsidR="005110D9" w:rsidRPr="002D0861">
        <w:t xml:space="preserve">ovezanosti </w:t>
      </w:r>
      <w:r w:rsidR="005110D9">
        <w:t xml:space="preserve">odgovora </w:t>
      </w:r>
      <w:r w:rsidR="005110D9" w:rsidRPr="002D0861">
        <w:t xml:space="preserve">u </w:t>
      </w:r>
      <w:r w:rsidR="005110D9" w:rsidRPr="00DB6978">
        <w:t>organizacijama br. 3</w:t>
      </w:r>
      <w:r w:rsidR="005110D9" w:rsidRPr="002D0861">
        <w:t xml:space="preserve"> i </w:t>
      </w:r>
      <w:r w:rsidR="005110D9" w:rsidRPr="00DB6978">
        <w:t xml:space="preserve">br. 7 </w:t>
      </w:r>
      <w:r w:rsidR="005110D9" w:rsidRPr="002D0861">
        <w:t>nisu statistički značajne</w:t>
      </w:r>
      <w:r w:rsidR="005110D9">
        <w:t xml:space="preserve"> što ukazuje na mogućnost</w:t>
      </w:r>
      <w:r w:rsidR="005110D9" w:rsidRPr="002D0861">
        <w:t xml:space="preserve"> ni</w:t>
      </w:r>
      <w:r w:rsidR="005110D9">
        <w:t>skoga stup</w:t>
      </w:r>
      <w:r w:rsidR="005110D9" w:rsidRPr="002D0861">
        <w:t>nj</w:t>
      </w:r>
      <w:r w:rsidR="005110D9">
        <w:t>a</w:t>
      </w:r>
      <w:r w:rsidR="005110D9" w:rsidRPr="002D0861">
        <w:t xml:space="preserve"> usklađenosti korisnika</w:t>
      </w:r>
      <w:r w:rsidR="005110D9">
        <w:t xml:space="preserve"> IKT-a i IT menadžera</w:t>
      </w:r>
      <w:r w:rsidR="005110D9" w:rsidRPr="002D0861">
        <w:t>.</w:t>
      </w:r>
      <w:r w:rsidR="005110D9">
        <w:t xml:space="preserve"> Ovo potvrđuje prethodnu tvrdnju kako se </w:t>
      </w:r>
      <w:r>
        <w:t xml:space="preserve">usklađenost </w:t>
      </w:r>
      <w:r w:rsidR="005110D9" w:rsidRPr="004A0182">
        <w:t>između očekivanja korisnika</w:t>
      </w:r>
      <w:r w:rsidR="005110D9">
        <w:t xml:space="preserve"> IKT-a</w:t>
      </w:r>
      <w:r w:rsidR="005110D9" w:rsidRPr="004A0182">
        <w:t xml:space="preserve"> i IT menadžera u bitnim elementima njihova odnosa</w:t>
      </w:r>
      <w:r w:rsidR="005110D9">
        <w:t xml:space="preserve"> ne može opisati kao nešto značajno jednoj ili drugoj vrsti organizacija jer je vlasništvo organizacije br. 3 društveno, a organizacije</w:t>
      </w:r>
      <w:r>
        <w:t xml:space="preserve"> br.</w:t>
      </w:r>
      <w:r w:rsidR="005110D9">
        <w:t xml:space="preserve"> 7. </w:t>
      </w:r>
      <w:r w:rsidR="00E164F5">
        <w:t>p</w:t>
      </w:r>
      <w:r w:rsidR="005110D9">
        <w:t>rivatno</w:t>
      </w:r>
      <w:r>
        <w:t>,</w:t>
      </w:r>
      <w:r w:rsidR="005110D9">
        <w:t xml:space="preserve"> </w:t>
      </w:r>
      <w:r>
        <w:t>a</w:t>
      </w:r>
      <w:r w:rsidR="005110D9">
        <w:t xml:space="preserve"> obje su na najnižem stupnju usklađenosti</w:t>
      </w:r>
      <w:r w:rsidR="00E164F5">
        <w:t xml:space="preserve"> korisnika IKT-a i IT menadžera</w:t>
      </w:r>
      <w:r w:rsidR="005110D9">
        <w:t>.</w:t>
      </w:r>
    </w:p>
    <w:p w:rsidR="00980E70" w:rsidRDefault="00E164F5" w:rsidP="00980E70">
      <w:r>
        <w:t>Također, te r</w:t>
      </w:r>
      <w:r w:rsidR="00EA1C22">
        <w:t>ezultate</w:t>
      </w:r>
      <w:r w:rsidR="00980E70">
        <w:t xml:space="preserve"> potvrđuje i učinjeni </w:t>
      </w:r>
      <w:r w:rsidR="00980E70" w:rsidRPr="007A5148">
        <w:t>Wilcoxonov test sume rangova</w:t>
      </w:r>
      <w:r w:rsidR="00EA1C22">
        <w:t xml:space="preserve"> kojim se</w:t>
      </w:r>
      <w:r w:rsidR="00980E70">
        <w:t xml:space="preserve"> utvr</w:t>
      </w:r>
      <w:r w:rsidR="00EA1C22">
        <w:t>dilo</w:t>
      </w:r>
      <w:r w:rsidR="00980E70">
        <w:t xml:space="preserve"> kako u rezultatima usklađenosti</w:t>
      </w:r>
      <w:r w:rsidR="00980E70" w:rsidRPr="007A5148">
        <w:t xml:space="preserve"> prema vrsti organizacije nije nađena statistički značajna razlika</w:t>
      </w:r>
      <w:r w:rsidR="00980E70">
        <w:t>.</w:t>
      </w:r>
      <w:r w:rsidR="00980E70" w:rsidRPr="007A5148">
        <w:t xml:space="preserve"> </w:t>
      </w:r>
      <w:r w:rsidR="00980E70">
        <w:t>Možemo zaključiti ka</w:t>
      </w:r>
      <w:r w:rsidR="003F163F">
        <w:t>k</w:t>
      </w:r>
      <w:r w:rsidR="00980E70">
        <w:t>o se privatne i društvene organizacije ne</w:t>
      </w:r>
      <w:r w:rsidR="00980E70" w:rsidRPr="007A5148">
        <w:t xml:space="preserve"> razlikuju po usklađenosti </w:t>
      </w:r>
      <w:r w:rsidR="00EA1C22">
        <w:t xml:space="preserve">korisnika IKT-a i IT </w:t>
      </w:r>
      <w:r w:rsidR="00EA1C22" w:rsidRPr="007A5148">
        <w:t>menadžera</w:t>
      </w:r>
      <w:r w:rsidR="003B7FE4">
        <w:t xml:space="preserve"> i kako vlasnička struktura organizacije ne može biti ključ diferencijacije po toj osnovi</w:t>
      </w:r>
      <w:r w:rsidR="00980E70" w:rsidRPr="007A5148">
        <w:t>.</w:t>
      </w:r>
    </w:p>
    <w:p w:rsidR="00EA1C22" w:rsidRDefault="00980E70" w:rsidP="00CA71B9">
      <w:r>
        <w:t>Ni kada je u pitanju radni staž IT menadžera, nije nađena</w:t>
      </w:r>
      <w:r w:rsidRPr="007A5148">
        <w:t xml:space="preserve"> </w:t>
      </w:r>
      <w:r>
        <w:t>statistički značajna razlika</w:t>
      </w:r>
      <w:r>
        <w:rPr>
          <w:i/>
        </w:rPr>
        <w:t xml:space="preserve"> </w:t>
      </w:r>
      <w:r>
        <w:t xml:space="preserve">koja bi upućivala na razliku u usklađenosti </w:t>
      </w:r>
      <w:r w:rsidR="009C7BA7">
        <w:t>zbog duljega ili kraćeg staža IT menadžera.</w:t>
      </w:r>
      <w:r w:rsidR="00CA71B9">
        <w:t xml:space="preserve"> Nije nađena razlika u usklađenosti</w:t>
      </w:r>
      <w:r w:rsidR="003B7FE4">
        <w:t xml:space="preserve"> ni</w:t>
      </w:r>
      <w:r w:rsidR="00CA71B9">
        <w:t xml:space="preserve"> kada je u pitanju obrazovanje </w:t>
      </w:r>
      <w:r w:rsidRPr="007A5148">
        <w:t>IT menadžera</w:t>
      </w:r>
      <w:r w:rsidR="00CA71B9">
        <w:t xml:space="preserve"> niti u </w:t>
      </w:r>
      <w:r>
        <w:t>usklađenost</w:t>
      </w:r>
      <w:r w:rsidR="00DA37AC">
        <w:t>i</w:t>
      </w:r>
      <w:r w:rsidRPr="007A5148">
        <w:t xml:space="preserve"> prema položaju IT menadžera organizaciji</w:t>
      </w:r>
      <w:r w:rsidR="00CA71B9">
        <w:t xml:space="preserve">. </w:t>
      </w:r>
    </w:p>
    <w:p w:rsidR="00225018" w:rsidRDefault="005110D9" w:rsidP="00BA6BB7">
      <w:r>
        <w:t>Također, ni</w:t>
      </w:r>
      <w:r w:rsidR="00CA71B9">
        <w:t xml:space="preserve"> </w:t>
      </w:r>
      <w:r w:rsidR="00CA71B9" w:rsidRPr="002D0861">
        <w:t>T-test</w:t>
      </w:r>
      <w:r w:rsidR="00CA71B9">
        <w:t xml:space="preserve"> nije pronašao </w:t>
      </w:r>
      <w:r w:rsidR="00CA71B9" w:rsidRPr="002D0861">
        <w:t>statističk</w:t>
      </w:r>
      <w:r w:rsidR="00CA71B9">
        <w:t>i</w:t>
      </w:r>
      <w:r w:rsidR="00CA71B9" w:rsidRPr="002D0861">
        <w:t xml:space="preserve"> značajn</w:t>
      </w:r>
      <w:r w:rsidR="00CA71B9">
        <w:t>u</w:t>
      </w:r>
      <w:r w:rsidR="00CA71B9" w:rsidRPr="002D0861">
        <w:t xml:space="preserve"> razlik</w:t>
      </w:r>
      <w:r w:rsidR="00CA71B9">
        <w:t>u</w:t>
      </w:r>
      <w:r w:rsidR="00CA71B9" w:rsidRPr="002D0861">
        <w:t xml:space="preserve"> </w:t>
      </w:r>
      <w:r w:rsidR="003B7FE4">
        <w:t xml:space="preserve">u usklađenosti </w:t>
      </w:r>
      <w:r w:rsidR="00CA71B9" w:rsidRPr="002D0861">
        <w:t xml:space="preserve">između </w:t>
      </w:r>
      <w:r w:rsidR="00CA71B9">
        <w:t xml:space="preserve">ocjena IKT </w:t>
      </w:r>
      <w:r w:rsidR="00CA71B9" w:rsidRPr="002D0861">
        <w:t>korisnika i</w:t>
      </w:r>
      <w:r w:rsidR="00CA71B9">
        <w:t xml:space="preserve"> IT</w:t>
      </w:r>
      <w:r w:rsidR="00CA71B9" w:rsidRPr="002D0861">
        <w:t xml:space="preserve"> menadžera u procjenama važnosti </w:t>
      </w:r>
      <w:r w:rsidR="00CA71B9">
        <w:t>opredjeljenja i navika</w:t>
      </w:r>
      <w:r w:rsidR="00CA71B9" w:rsidRPr="002D0861">
        <w:t xml:space="preserve"> </w:t>
      </w:r>
      <w:r w:rsidR="00CA71B9">
        <w:t xml:space="preserve">IT </w:t>
      </w:r>
      <w:r w:rsidR="00CA71B9" w:rsidRPr="002D0861">
        <w:t>menadžera</w:t>
      </w:r>
      <w:r w:rsidR="00CA71B9">
        <w:t xml:space="preserve">. </w:t>
      </w:r>
      <w:r w:rsidR="00113A39">
        <w:t>T</w:t>
      </w:r>
      <w:r w:rsidR="00CA71B9">
        <w:t>o</w:t>
      </w:r>
      <w:r w:rsidR="00113A39">
        <w:t xml:space="preserve"> također</w:t>
      </w:r>
      <w:r w:rsidR="00CA71B9" w:rsidRPr="002D0861">
        <w:t xml:space="preserve"> ukazuj</w:t>
      </w:r>
      <w:r w:rsidR="00CA71B9">
        <w:t>e</w:t>
      </w:r>
      <w:r w:rsidR="00CA71B9" w:rsidRPr="002D0861">
        <w:t xml:space="preserve"> </w:t>
      </w:r>
      <w:r w:rsidR="00CA71B9">
        <w:t xml:space="preserve">na </w:t>
      </w:r>
      <w:r w:rsidR="00EA1C22">
        <w:t xml:space="preserve">potvrdu </w:t>
      </w:r>
      <w:r w:rsidR="00CA71B9">
        <w:t>visok</w:t>
      </w:r>
      <w:r w:rsidR="003B7FE4">
        <w:t>og</w:t>
      </w:r>
      <w:r w:rsidR="00EA1C22">
        <w:t>a</w:t>
      </w:r>
      <w:r w:rsidR="00CA71B9">
        <w:t xml:space="preserve"> stupnj</w:t>
      </w:r>
      <w:r w:rsidR="00EA1C22">
        <w:t>a</w:t>
      </w:r>
      <w:r w:rsidR="00113A39">
        <w:t xml:space="preserve"> međusobne</w:t>
      </w:r>
      <w:r w:rsidR="00CA71B9" w:rsidRPr="002D0861">
        <w:t xml:space="preserve"> usk</w:t>
      </w:r>
      <w:r w:rsidR="00CA71B9">
        <w:t>l</w:t>
      </w:r>
      <w:r w:rsidR="00CA71B9" w:rsidRPr="002D0861">
        <w:t>ađenost</w:t>
      </w:r>
      <w:r w:rsidR="00CA71B9">
        <w:t>i</w:t>
      </w:r>
      <w:r w:rsidR="00CA71B9" w:rsidRPr="002D0861">
        <w:t xml:space="preserve"> odgovora </w:t>
      </w:r>
      <w:r w:rsidR="00CA71B9">
        <w:t xml:space="preserve">IKT </w:t>
      </w:r>
      <w:r w:rsidR="00CA71B9" w:rsidRPr="002D0861">
        <w:t>korisnika</w:t>
      </w:r>
      <w:r w:rsidR="00CA71B9">
        <w:t xml:space="preserve"> i IT menadžera</w:t>
      </w:r>
      <w:r w:rsidR="00CA71B9" w:rsidRPr="002D0861">
        <w:t>.</w:t>
      </w:r>
    </w:p>
    <w:p w:rsidR="000E25C2" w:rsidRDefault="000E25C2" w:rsidP="00F51060">
      <w:pPr>
        <w:pStyle w:val="RazrHipoteza"/>
      </w:pPr>
      <w:r w:rsidRPr="00B12A12">
        <w:t>H2</w:t>
      </w:r>
      <w:r w:rsidR="00B12A12">
        <w:t xml:space="preserve">: </w:t>
      </w:r>
      <w:r w:rsidR="0064769A">
        <w:t>Komunikacijske kompetencije ističu se kao bitne kod svih organizacija i pokazuju se kao najvažniji činitelj usklađenosti između očekivanja IKT korisnika i IT menadžera u očekivanjima kod IT menadžera.</w:t>
      </w:r>
    </w:p>
    <w:p w:rsidR="00F51060" w:rsidRDefault="00164302" w:rsidP="00BA6BB7">
      <w:r w:rsidRPr="00164302">
        <w:t>Analizom usklađeno</w:t>
      </w:r>
      <w:r>
        <w:t xml:space="preserve">sti za petu skupinu pitanja </w:t>
      </w:r>
      <w:r w:rsidRPr="00E21707">
        <w:rPr>
          <w:i/>
        </w:rPr>
        <w:t>Prakticira komunikacijske vještine</w:t>
      </w:r>
      <w:r w:rsidR="00DA37AC">
        <w:rPr>
          <w:i/>
        </w:rPr>
        <w:t>,</w:t>
      </w:r>
      <w:r>
        <w:t xml:space="preserve"> </w:t>
      </w:r>
      <w:r w:rsidR="003B7FE4">
        <w:t xml:space="preserve">utvrđeno je </w:t>
      </w:r>
      <w:r>
        <w:t xml:space="preserve">kako, unatoč visokoj </w:t>
      </w:r>
      <w:r w:rsidR="00200169">
        <w:t xml:space="preserve">međusobnoj </w:t>
      </w:r>
      <w:r>
        <w:t>razini usklađenosti u očekivanjima</w:t>
      </w:r>
      <w:r w:rsidR="0049228C">
        <w:t>,</w:t>
      </w:r>
      <w:r>
        <w:t xml:space="preserve"> </w:t>
      </w:r>
      <w:r w:rsidR="00E538ED">
        <w:t>to ipak nije skupina pitanja s najvišom razinom usklađenosti između očekivanj</w:t>
      </w:r>
      <w:r w:rsidR="00F51060">
        <w:t>a IKT korisnika i IT menadžera.</w:t>
      </w:r>
    </w:p>
    <w:p w:rsidR="00F51060" w:rsidRDefault="00E538ED" w:rsidP="00BA6BB7">
      <w:pPr>
        <w:rPr>
          <w:lang w:bidi="en-US"/>
        </w:rPr>
      </w:pPr>
      <w:r>
        <w:t>Dakle, hipoteza H2 djelomično je potvrđena jer su komunikacijske vještine ocijenjene kao bitne, no nisu n</w:t>
      </w:r>
      <w:r w:rsidR="00EB4475">
        <w:t>ajvažniji činitelj usklađenosti, nego</w:t>
      </w:r>
      <w:r w:rsidR="000879B8">
        <w:t xml:space="preserve"> je to</w:t>
      </w:r>
      <w:r w:rsidR="00EB4475">
        <w:t xml:space="preserve"> </w:t>
      </w:r>
      <w:r w:rsidR="0049228C">
        <w:t xml:space="preserve">četvrta </w:t>
      </w:r>
      <w:r w:rsidR="00EB4475">
        <w:t xml:space="preserve">skupina pitanja </w:t>
      </w:r>
      <w:r w:rsidR="00EB4475" w:rsidRPr="00EB4475">
        <w:rPr>
          <w:i/>
        </w:rPr>
        <w:t>Potiče ispravne odnose koji dovode do pravih rezultata</w:t>
      </w:r>
      <w:r w:rsidR="00EB4475">
        <w:t xml:space="preserve"> </w:t>
      </w:r>
      <w:r w:rsidR="000879B8">
        <w:t xml:space="preserve">koja je </w:t>
      </w:r>
      <w:r w:rsidR="0049228C">
        <w:t xml:space="preserve">bila </w:t>
      </w:r>
      <w:r w:rsidR="000879B8">
        <w:t xml:space="preserve">podloga </w:t>
      </w:r>
      <w:r w:rsidR="0049228C">
        <w:t>za</w:t>
      </w:r>
      <w:r w:rsidR="000879B8">
        <w:t xml:space="preserve"> hipotez</w:t>
      </w:r>
      <w:r w:rsidR="0049228C">
        <w:t>u</w:t>
      </w:r>
      <w:r w:rsidR="000879B8">
        <w:t xml:space="preserve"> H3.</w:t>
      </w:r>
      <w:r w:rsidR="00200169">
        <w:t xml:space="preserve"> </w:t>
      </w:r>
      <w:r w:rsidR="00200169">
        <w:rPr>
          <w:lang w:bidi="en-US"/>
        </w:rPr>
        <w:t>Važnost komunikacijskih kompetencija i osviještenost IT menadžera o nji</w:t>
      </w:r>
      <w:r w:rsidR="003B7FE4">
        <w:rPr>
          <w:lang w:bidi="en-US"/>
        </w:rPr>
        <w:t>hovoj važnosti</w:t>
      </w:r>
      <w:r w:rsidR="00200169">
        <w:rPr>
          <w:lang w:bidi="en-US"/>
        </w:rPr>
        <w:t xml:space="preserve"> značajan je element uspješne suradnje </w:t>
      </w:r>
      <w:r w:rsidR="003B7FE4">
        <w:rPr>
          <w:lang w:bidi="en-US"/>
        </w:rPr>
        <w:t xml:space="preserve">IT menadžera </w:t>
      </w:r>
      <w:r w:rsidR="00200169">
        <w:rPr>
          <w:lang w:bidi="en-US"/>
        </w:rPr>
        <w:t xml:space="preserve">s korisnicima IKT-a što na kraju </w:t>
      </w:r>
      <w:r w:rsidR="005F23B1">
        <w:rPr>
          <w:lang w:bidi="en-US"/>
        </w:rPr>
        <w:t xml:space="preserve">kao </w:t>
      </w:r>
      <w:r w:rsidR="00200169">
        <w:rPr>
          <w:lang w:bidi="en-US"/>
        </w:rPr>
        <w:t>rezulta</w:t>
      </w:r>
      <w:r w:rsidR="005F23B1">
        <w:rPr>
          <w:lang w:bidi="en-US"/>
        </w:rPr>
        <w:t>t</w:t>
      </w:r>
      <w:r w:rsidR="00200169">
        <w:rPr>
          <w:lang w:bidi="en-US"/>
        </w:rPr>
        <w:t xml:space="preserve"> </w:t>
      </w:r>
      <w:r w:rsidR="005F23B1">
        <w:rPr>
          <w:lang w:bidi="en-US"/>
        </w:rPr>
        <w:t xml:space="preserve">treba polučiti veći </w:t>
      </w:r>
      <w:r w:rsidR="00200169">
        <w:rPr>
          <w:lang w:bidi="en-US"/>
        </w:rPr>
        <w:t>uspjeh organizacije.</w:t>
      </w:r>
    </w:p>
    <w:p w:rsidR="00F51060" w:rsidRDefault="006C6BED" w:rsidP="00BA6BB7">
      <w:pPr>
        <w:rPr>
          <w:lang w:bidi="en-US"/>
        </w:rPr>
      </w:pPr>
      <w:r>
        <w:rPr>
          <w:lang w:bidi="en-US"/>
        </w:rPr>
        <w:t>Ne treba zanemariti ni pr</w:t>
      </w:r>
      <w:r w:rsidR="004E3565">
        <w:rPr>
          <w:lang w:bidi="en-US"/>
        </w:rPr>
        <w:t>ilično</w:t>
      </w:r>
      <w:r>
        <w:rPr>
          <w:lang w:bidi="en-US"/>
        </w:rPr>
        <w:t xml:space="preserve"> vis</w:t>
      </w:r>
      <w:r w:rsidR="004E3565">
        <w:rPr>
          <w:lang w:bidi="en-US"/>
        </w:rPr>
        <w:t>oke</w:t>
      </w:r>
      <w:r>
        <w:rPr>
          <w:lang w:bidi="en-US"/>
        </w:rPr>
        <w:t xml:space="preserve"> ocjen</w:t>
      </w:r>
      <w:r w:rsidR="004E3565">
        <w:rPr>
          <w:lang w:bidi="en-US"/>
        </w:rPr>
        <w:t>e</w:t>
      </w:r>
      <w:r w:rsidR="003B7FE4">
        <w:rPr>
          <w:lang w:bidi="en-US"/>
        </w:rPr>
        <w:t xml:space="preserve"> koj</w:t>
      </w:r>
      <w:r w:rsidR="004E3565">
        <w:rPr>
          <w:lang w:bidi="en-US"/>
        </w:rPr>
        <w:t>e</w:t>
      </w:r>
      <w:r w:rsidR="003B7FE4">
        <w:rPr>
          <w:lang w:bidi="en-US"/>
        </w:rPr>
        <w:t xml:space="preserve"> je skupina pitanja </w:t>
      </w:r>
      <w:r w:rsidR="003B7FE4" w:rsidRPr="00E21707">
        <w:rPr>
          <w:i/>
        </w:rPr>
        <w:t>Prakticira komunikacijske vještine</w:t>
      </w:r>
      <w:r>
        <w:rPr>
          <w:lang w:bidi="en-US"/>
        </w:rPr>
        <w:t xml:space="preserve"> </w:t>
      </w:r>
      <w:r w:rsidR="004E3565">
        <w:rPr>
          <w:lang w:bidi="en-US"/>
        </w:rPr>
        <w:t xml:space="preserve">dobila i od korisnika IKT-a i IT menadžera. Time se </w:t>
      </w:r>
      <w:r>
        <w:rPr>
          <w:lang w:bidi="en-US"/>
        </w:rPr>
        <w:t xml:space="preserve">potvrđuje </w:t>
      </w:r>
      <w:r w:rsidR="004E3565">
        <w:rPr>
          <w:lang w:bidi="en-US"/>
        </w:rPr>
        <w:t xml:space="preserve">visoka razina </w:t>
      </w:r>
      <w:r>
        <w:rPr>
          <w:lang w:bidi="en-US"/>
        </w:rPr>
        <w:t>svijest</w:t>
      </w:r>
      <w:r w:rsidR="004E3565">
        <w:rPr>
          <w:lang w:bidi="en-US"/>
        </w:rPr>
        <w:t>i</w:t>
      </w:r>
      <w:r>
        <w:rPr>
          <w:lang w:bidi="en-US"/>
        </w:rPr>
        <w:t xml:space="preserve"> o važnosti komunikacijskih kompetencija kod IT menadžera.</w:t>
      </w:r>
      <w:r w:rsidR="004E3565">
        <w:rPr>
          <w:lang w:bidi="en-US"/>
        </w:rPr>
        <w:t xml:space="preserve"> </w:t>
      </w:r>
    </w:p>
    <w:p w:rsidR="00200169" w:rsidRDefault="004E3565" w:rsidP="00BA6BB7">
      <w:pPr>
        <w:rPr>
          <w:lang w:bidi="en-US"/>
        </w:rPr>
      </w:pPr>
      <w:r>
        <w:rPr>
          <w:lang w:bidi="en-US"/>
        </w:rPr>
        <w:t>Ipak, unatoč tako visokim ocjenama važnosti komunikacijskih kompetencija kod IT menadžera koje su dobivene kvantitativnim putem, kada se u obzir uzme kako su ih IT menadžeri u kvalitativnom</w:t>
      </w:r>
      <w:r w:rsidR="00DA37AC">
        <w:rPr>
          <w:lang w:bidi="en-US"/>
        </w:rPr>
        <w:t>e</w:t>
      </w:r>
      <w:r>
        <w:rPr>
          <w:lang w:bidi="en-US"/>
        </w:rPr>
        <w:t xml:space="preserve"> dijelu rangirali među ukupno 7 ponuđenih, vidi se određena doza nedosljednosti. </w:t>
      </w:r>
      <w:r>
        <w:rPr>
          <w:lang w:bidi="en-US"/>
        </w:rPr>
        <w:fldChar w:fldCharType="begin"/>
      </w:r>
      <w:r>
        <w:rPr>
          <w:lang w:bidi="en-US"/>
        </w:rPr>
        <w:instrText xml:space="preserve"> REF _Ref453498816 \r \h </w:instrText>
      </w:r>
      <w:r>
        <w:rPr>
          <w:lang w:bidi="en-US"/>
        </w:rPr>
      </w:r>
      <w:r>
        <w:rPr>
          <w:lang w:bidi="en-US"/>
        </w:rPr>
        <w:fldChar w:fldCharType="separate"/>
      </w:r>
      <w:r w:rsidR="00D86781">
        <w:rPr>
          <w:lang w:bidi="en-US"/>
        </w:rPr>
        <w:t xml:space="preserve">Grafikon 14. </w:t>
      </w:r>
      <w:r>
        <w:rPr>
          <w:lang w:bidi="en-US"/>
        </w:rPr>
        <w:fldChar w:fldCharType="end"/>
      </w:r>
      <w:r>
        <w:rPr>
          <w:lang w:bidi="en-US"/>
        </w:rPr>
        <w:t xml:space="preserve">pokazuje tu nedosljednost prema kojoj su komunikacijske kompetencije za IT menadžere daleko manje važne od tehničkih kompetencija. Ipak, iako začuđuju </w:t>
      </w:r>
      <w:r w:rsidR="00DA37AC">
        <w:rPr>
          <w:lang w:bidi="en-US"/>
        </w:rPr>
        <w:t xml:space="preserve">s </w:t>
      </w:r>
      <w:r>
        <w:rPr>
          <w:lang w:bidi="en-US"/>
        </w:rPr>
        <w:t>obzirom na svjetske trendove i statistike, takvi se rezultati podudaraju s</w:t>
      </w:r>
      <w:r w:rsidR="00DA37AC">
        <w:rPr>
          <w:lang w:bidi="en-US"/>
        </w:rPr>
        <w:t>a</w:t>
      </w:r>
      <w:r>
        <w:rPr>
          <w:lang w:bidi="en-US"/>
        </w:rPr>
        <w:t xml:space="preserve"> </w:t>
      </w:r>
      <w:r w:rsidR="00F51060">
        <w:rPr>
          <w:lang w:bidi="en-US"/>
        </w:rPr>
        <w:t>sed</w:t>
      </w:r>
      <w:r>
        <w:rPr>
          <w:lang w:bidi="en-US"/>
        </w:rPr>
        <w:t>am godina starim istraživanjem</w:t>
      </w:r>
      <w:r w:rsidR="00F51060">
        <w:rPr>
          <w:lang w:bidi="en-US"/>
        </w:rPr>
        <w:t xml:space="preserve"> o ulogama i odgovornosti IT menadžera u Hrvatskoj </w:t>
      </w:r>
      <w:sdt>
        <w:sdtPr>
          <w:rPr>
            <w:lang w:bidi="en-US"/>
          </w:rPr>
          <w:id w:val="713540465"/>
          <w:citation/>
        </w:sdtPr>
        <w:sdtEndPr/>
        <w:sdtContent>
          <w:r w:rsidR="00F51060">
            <w:rPr>
              <w:lang w:bidi="en-US"/>
            </w:rPr>
            <w:fldChar w:fldCharType="begin"/>
          </w:r>
          <w:r w:rsidR="00F51060">
            <w:rPr>
              <w:lang w:bidi="en-US"/>
            </w:rPr>
            <w:instrText xml:space="preserve">CITATION Mađ09 \t  \l 1050 </w:instrText>
          </w:r>
          <w:r w:rsidR="00F51060">
            <w:rPr>
              <w:lang w:bidi="en-US"/>
            </w:rPr>
            <w:fldChar w:fldCharType="separate"/>
          </w:r>
          <w:r w:rsidR="00F51060">
            <w:rPr>
              <w:noProof/>
              <w:lang w:bidi="en-US"/>
            </w:rPr>
            <w:t>(Mađarić, Krakar, &amp; Lovrek, 2009)</w:t>
          </w:r>
          <w:r w:rsidR="00F51060">
            <w:rPr>
              <w:lang w:bidi="en-US"/>
            </w:rPr>
            <w:fldChar w:fldCharType="end"/>
          </w:r>
        </w:sdtContent>
      </w:sdt>
      <w:r>
        <w:rPr>
          <w:lang w:bidi="en-US"/>
        </w:rPr>
        <w:t>.</w:t>
      </w:r>
    </w:p>
    <w:p w:rsidR="00AF32AC" w:rsidRPr="007A5148" w:rsidRDefault="00AF32AC" w:rsidP="00F51060">
      <w:pPr>
        <w:pStyle w:val="RazrHipoteza"/>
      </w:pPr>
      <w:r w:rsidRPr="00B12A12">
        <w:t>H3: Etičnost i dosljednost u međusobnim odnosima ističu se kao bitni kod svih organizacija i zauzimaju visoko mjesto među činiteljima usklađenosti uzajamnih očekivanja IKT korisnika i IT menadžera.</w:t>
      </w:r>
    </w:p>
    <w:p w:rsidR="00F73F70" w:rsidRDefault="00EB4475" w:rsidP="00F73F70">
      <w:pPr>
        <w:rPr>
          <w:lang w:bidi="en-US"/>
        </w:rPr>
      </w:pPr>
      <w:r>
        <w:rPr>
          <w:lang w:bidi="en-US"/>
        </w:rPr>
        <w:t>Hipoteza H3 odnosi se na spomenutu</w:t>
      </w:r>
      <w:r w:rsidR="00EE5543">
        <w:rPr>
          <w:lang w:bidi="en-US"/>
        </w:rPr>
        <w:t xml:space="preserve"> četvrtu</w:t>
      </w:r>
      <w:r>
        <w:rPr>
          <w:lang w:bidi="en-US"/>
        </w:rPr>
        <w:t xml:space="preserve"> skupinu pitanja </w:t>
      </w:r>
      <w:r w:rsidR="00EE5543">
        <w:rPr>
          <w:lang w:bidi="en-US"/>
        </w:rPr>
        <w:t>uzet</w:t>
      </w:r>
      <w:r w:rsidR="00F51060">
        <w:rPr>
          <w:lang w:bidi="en-US"/>
        </w:rPr>
        <w:t>u</w:t>
      </w:r>
      <w:r w:rsidR="00EE5543">
        <w:rPr>
          <w:lang w:bidi="en-US"/>
        </w:rPr>
        <w:t xml:space="preserve"> iz</w:t>
      </w:r>
      <w:r w:rsidR="00EE5543">
        <w:t xml:space="preserve"> 7 bitnih opredjeljenja</w:t>
      </w:r>
      <w:r w:rsidR="000879B8">
        <w:t xml:space="preserve"> IT menadžera</w:t>
      </w:r>
      <w:r w:rsidR="00EE5543">
        <w:t xml:space="preserve"> </w:t>
      </w:r>
      <w:sdt>
        <w:sdtPr>
          <w:id w:val="1257636539"/>
          <w:citation/>
        </w:sdtPr>
        <w:sdtEndPr/>
        <w:sdtContent>
          <w:r w:rsidR="00EE5543">
            <w:fldChar w:fldCharType="begin"/>
          </w:r>
          <w:r w:rsidR="00EE5543">
            <w:instrText xml:space="preserve"> CITATION Gra10 \l 1050 </w:instrText>
          </w:r>
          <w:r w:rsidR="00EE5543">
            <w:fldChar w:fldCharType="separate"/>
          </w:r>
          <w:r w:rsidR="00EE5543">
            <w:rPr>
              <w:noProof/>
            </w:rPr>
            <w:t>(Waller, Rubenstrunk, &amp; Hallenbeck, 2010)</w:t>
          </w:r>
          <w:r w:rsidR="00EE5543">
            <w:fldChar w:fldCharType="end"/>
          </w:r>
        </w:sdtContent>
      </w:sdt>
      <w:r w:rsidR="00EE5543" w:rsidRPr="00EB4475">
        <w:rPr>
          <w:i/>
        </w:rPr>
        <w:t xml:space="preserve"> </w:t>
      </w:r>
      <w:r w:rsidRPr="00EB4475">
        <w:rPr>
          <w:i/>
        </w:rPr>
        <w:t>Potiče ispravne odnose koji dovode do pravih rezultata</w:t>
      </w:r>
      <w:r>
        <w:t xml:space="preserve">. </w:t>
      </w:r>
      <w:r w:rsidR="00164302">
        <w:rPr>
          <w:lang w:bidi="en-US"/>
        </w:rPr>
        <w:t xml:space="preserve">Analizom rezultata </w:t>
      </w:r>
      <w:r w:rsidR="00EE5543">
        <w:rPr>
          <w:lang w:bidi="en-US"/>
        </w:rPr>
        <w:t>usklađenosti</w:t>
      </w:r>
      <w:r w:rsidR="00164302">
        <w:rPr>
          <w:lang w:bidi="en-US"/>
        </w:rPr>
        <w:t xml:space="preserve"> </w:t>
      </w:r>
      <w:r w:rsidR="00EE5543" w:rsidRPr="00EE5543">
        <w:rPr>
          <w:lang w:bidi="en-US"/>
        </w:rPr>
        <w:t>uzajamnih očekivanja IKT korisnika i IT menadžera</w:t>
      </w:r>
      <w:r w:rsidR="00EE5543">
        <w:rPr>
          <w:lang w:bidi="en-US"/>
        </w:rPr>
        <w:t xml:space="preserve"> ove </w:t>
      </w:r>
      <w:r w:rsidR="00164302">
        <w:rPr>
          <w:lang w:bidi="en-US"/>
        </w:rPr>
        <w:t>skupin</w:t>
      </w:r>
      <w:r w:rsidR="00EE5543">
        <w:rPr>
          <w:lang w:bidi="en-US"/>
        </w:rPr>
        <w:t>e</w:t>
      </w:r>
      <w:r w:rsidR="00164302">
        <w:rPr>
          <w:lang w:bidi="en-US"/>
        </w:rPr>
        <w:t xml:space="preserve"> pitanja </w:t>
      </w:r>
      <w:r w:rsidR="00EE5543">
        <w:rPr>
          <w:lang w:bidi="en-US"/>
        </w:rPr>
        <w:t>vidi se najviša razina usklađenosti.</w:t>
      </w:r>
      <w:r w:rsidR="000879B8">
        <w:rPr>
          <w:lang w:bidi="en-US"/>
        </w:rPr>
        <w:t xml:space="preserve"> Ova je hipoteza u potpunosti potvrđena. Ipak, očekivalo se kako, unatoč visokom</w:t>
      </w:r>
      <w:r w:rsidR="00E87128">
        <w:rPr>
          <w:lang w:bidi="en-US"/>
        </w:rPr>
        <w:t>u</w:t>
      </w:r>
      <w:r w:rsidR="000879B8">
        <w:rPr>
          <w:lang w:bidi="en-US"/>
        </w:rPr>
        <w:t xml:space="preserve"> stupnju slaganja u očekivanjima</w:t>
      </w:r>
      <w:r w:rsidR="00F51060">
        <w:rPr>
          <w:lang w:bidi="en-US"/>
        </w:rPr>
        <w:t>,</w:t>
      </w:r>
      <w:r w:rsidR="00225018">
        <w:rPr>
          <w:lang w:bidi="en-US"/>
        </w:rPr>
        <w:t xml:space="preserve"> ova skupina pitanja nije na najvišem</w:t>
      </w:r>
      <w:r w:rsidR="00E87128">
        <w:rPr>
          <w:lang w:bidi="en-US"/>
        </w:rPr>
        <w:t>u</w:t>
      </w:r>
      <w:r w:rsidR="00225018">
        <w:rPr>
          <w:lang w:bidi="en-US"/>
        </w:rPr>
        <w:t xml:space="preserve"> stupnju usklađenosti</w:t>
      </w:r>
      <w:r w:rsidR="00225018" w:rsidRPr="00225018">
        <w:rPr>
          <w:lang w:bidi="en-US"/>
        </w:rPr>
        <w:t xml:space="preserve"> </w:t>
      </w:r>
      <w:r w:rsidR="00225018" w:rsidRPr="000879B8">
        <w:rPr>
          <w:lang w:bidi="en-US"/>
        </w:rPr>
        <w:t>uzajamnih očekivanja IKT korisnika i IT menadžera</w:t>
      </w:r>
      <w:r w:rsidR="00225018">
        <w:rPr>
          <w:lang w:bidi="en-US"/>
        </w:rPr>
        <w:t xml:space="preserve">. </w:t>
      </w:r>
      <w:r w:rsidR="005110D9">
        <w:rPr>
          <w:lang w:bidi="en-US"/>
        </w:rPr>
        <w:t xml:space="preserve">Unatoč </w:t>
      </w:r>
      <w:r w:rsidR="009F7285">
        <w:rPr>
          <w:lang w:bidi="en-US"/>
        </w:rPr>
        <w:t>tim</w:t>
      </w:r>
      <w:r w:rsidR="00E87128">
        <w:rPr>
          <w:lang w:bidi="en-US"/>
        </w:rPr>
        <w:t xml:space="preserve"> </w:t>
      </w:r>
      <w:r w:rsidR="005110D9">
        <w:rPr>
          <w:lang w:bidi="en-US"/>
        </w:rPr>
        <w:t>suprotnim očekivanjima</w:t>
      </w:r>
      <w:r w:rsidR="004D44B6">
        <w:rPr>
          <w:lang w:bidi="en-US"/>
        </w:rPr>
        <w:t>, r</w:t>
      </w:r>
      <w:r w:rsidR="00225018">
        <w:rPr>
          <w:lang w:bidi="en-US"/>
        </w:rPr>
        <w:t>ezultati su pokazali kako je etičnost i dosljednost IT menadžera nešto što je najvažnije objema stranama.</w:t>
      </w:r>
      <w:r w:rsidR="00030B80">
        <w:rPr>
          <w:lang w:bidi="en-US"/>
        </w:rPr>
        <w:t xml:space="preserve"> Može se jasno uočiti na kojim to opredjeljenjima IKT korisnici i IT menadžeri žele graditi svoje odnose</w:t>
      </w:r>
      <w:r w:rsidR="004A3375">
        <w:rPr>
          <w:lang w:bidi="en-US"/>
        </w:rPr>
        <w:t xml:space="preserve"> s</w:t>
      </w:r>
      <w:r w:rsidR="00030B80">
        <w:rPr>
          <w:lang w:bidi="en-US"/>
        </w:rPr>
        <w:t xml:space="preserve"> okolinom u organizaciji u kojoj rade.</w:t>
      </w:r>
      <w:r w:rsidR="0082266B">
        <w:rPr>
          <w:lang w:bidi="en-US"/>
        </w:rPr>
        <w:t xml:space="preserve"> Svi su IT menadžeri tijekom razgovora, uz sve elemente važne za uspjeh, kako osobni tako </w:t>
      </w:r>
      <w:r w:rsidR="00E87128">
        <w:rPr>
          <w:lang w:bidi="en-US"/>
        </w:rPr>
        <w:t xml:space="preserve">i </w:t>
      </w:r>
      <w:r w:rsidR="0082266B">
        <w:rPr>
          <w:lang w:bidi="en-US"/>
        </w:rPr>
        <w:t xml:space="preserve">onaj organizacijski, naveli korektan i fer odnos s korisnicima kao najznačajniji za njihov status i uspjeh. To zorno prikazuje </w:t>
      </w:r>
      <w:r w:rsidR="0082266B">
        <w:rPr>
          <w:lang w:bidi="en-US"/>
        </w:rPr>
        <w:fldChar w:fldCharType="begin"/>
      </w:r>
      <w:r w:rsidR="0082266B">
        <w:rPr>
          <w:lang w:bidi="en-US"/>
        </w:rPr>
        <w:instrText xml:space="preserve"> REF  _Ref462262817 \* Lower \h \r </w:instrText>
      </w:r>
      <w:r w:rsidR="0082266B">
        <w:rPr>
          <w:lang w:bidi="en-US"/>
        </w:rPr>
      </w:r>
      <w:r w:rsidR="0082266B">
        <w:rPr>
          <w:lang w:bidi="en-US"/>
        </w:rPr>
        <w:fldChar w:fldCharType="separate"/>
      </w:r>
      <w:r w:rsidR="009F7285">
        <w:rPr>
          <w:lang w:bidi="en-US"/>
        </w:rPr>
        <w:t xml:space="preserve">grafikon 10. </w:t>
      </w:r>
      <w:r w:rsidR="0082266B">
        <w:rPr>
          <w:lang w:bidi="en-US"/>
        </w:rPr>
        <w:fldChar w:fldCharType="end"/>
      </w:r>
      <w:r w:rsidR="0082266B">
        <w:rPr>
          <w:lang w:bidi="en-US"/>
        </w:rPr>
        <w:t xml:space="preserve"> jer </w:t>
      </w:r>
      <w:r w:rsidR="00E87128">
        <w:rPr>
          <w:lang w:bidi="en-US"/>
        </w:rPr>
        <w:t xml:space="preserve">su </w:t>
      </w:r>
      <w:r w:rsidR="0082266B">
        <w:rPr>
          <w:lang w:bidi="en-US"/>
        </w:rPr>
        <w:t>ocjene koje su davali IT menadžeri u ostalim skupinama pitanja uvijek bile za nijansu niže od onih korisnika IKT-a. U ovoj skupini pitanja</w:t>
      </w:r>
      <w:r w:rsidR="009F7285">
        <w:rPr>
          <w:lang w:bidi="en-US"/>
        </w:rPr>
        <w:t>,</w:t>
      </w:r>
      <w:r w:rsidR="0082266B">
        <w:rPr>
          <w:lang w:bidi="en-US"/>
        </w:rPr>
        <w:t xml:space="preserve"> </w:t>
      </w:r>
      <w:r w:rsidR="00C46D2C">
        <w:rPr>
          <w:lang w:bidi="en-US"/>
        </w:rPr>
        <w:t>čak su četiri od ukupn</w:t>
      </w:r>
      <w:r w:rsidR="00E87128">
        <w:rPr>
          <w:lang w:bidi="en-US"/>
        </w:rPr>
        <w:t>o</w:t>
      </w:r>
      <w:r w:rsidR="00C46D2C">
        <w:rPr>
          <w:lang w:bidi="en-US"/>
        </w:rPr>
        <w:t xml:space="preserve"> šest </w:t>
      </w:r>
      <w:r w:rsidR="009F7285">
        <w:rPr>
          <w:lang w:bidi="en-US"/>
        </w:rPr>
        <w:t>mogućih</w:t>
      </w:r>
      <w:r w:rsidR="00C46D2C">
        <w:rPr>
          <w:lang w:bidi="en-US"/>
        </w:rPr>
        <w:t xml:space="preserve"> IT menadžer</w:t>
      </w:r>
      <w:r w:rsidR="00E87128">
        <w:rPr>
          <w:lang w:bidi="en-US"/>
        </w:rPr>
        <w:t>a</w:t>
      </w:r>
      <w:r w:rsidR="00C46D2C">
        <w:rPr>
          <w:lang w:bidi="en-US"/>
        </w:rPr>
        <w:t xml:space="preserve"> dali v</w:t>
      </w:r>
      <w:r w:rsidR="009F7285">
        <w:rPr>
          <w:lang w:bidi="en-US"/>
        </w:rPr>
        <w:t>iše ocjene</w:t>
      </w:r>
      <w:r w:rsidR="00C46D2C">
        <w:rPr>
          <w:lang w:bidi="en-US"/>
        </w:rPr>
        <w:t xml:space="preserve"> od </w:t>
      </w:r>
      <w:r w:rsidR="009F7285">
        <w:rPr>
          <w:lang w:bidi="en-US"/>
        </w:rPr>
        <w:t>k</w:t>
      </w:r>
      <w:r w:rsidR="00C46D2C">
        <w:rPr>
          <w:lang w:bidi="en-US"/>
        </w:rPr>
        <w:t xml:space="preserve">orisnika IKT-a. </w:t>
      </w:r>
      <w:r w:rsidR="009F7285">
        <w:rPr>
          <w:lang w:bidi="en-US"/>
        </w:rPr>
        <w:t>Prevladava</w:t>
      </w:r>
      <w:r w:rsidR="00E87128">
        <w:rPr>
          <w:lang w:bidi="en-US"/>
        </w:rPr>
        <w:t>,</w:t>
      </w:r>
      <w:r w:rsidR="009F7285">
        <w:rPr>
          <w:lang w:bidi="en-US"/>
        </w:rPr>
        <w:t xml:space="preserve"> dakle</w:t>
      </w:r>
      <w:r w:rsidR="00E87128">
        <w:rPr>
          <w:lang w:bidi="en-US"/>
        </w:rPr>
        <w:t>,</w:t>
      </w:r>
      <w:r w:rsidR="00C46D2C">
        <w:rPr>
          <w:lang w:bidi="en-US"/>
        </w:rPr>
        <w:t xml:space="preserve"> opredijeljenost i stav IT menadžera prema dobrim odnosima, etično</w:t>
      </w:r>
      <w:r w:rsidR="00E87128">
        <w:rPr>
          <w:lang w:bidi="en-US"/>
        </w:rPr>
        <w:t>sti</w:t>
      </w:r>
      <w:r w:rsidR="00C46D2C">
        <w:rPr>
          <w:lang w:bidi="en-US"/>
        </w:rPr>
        <w:t>, otvorenost</w:t>
      </w:r>
      <w:r w:rsidR="009F7285">
        <w:rPr>
          <w:lang w:bidi="en-US"/>
        </w:rPr>
        <w:t>i</w:t>
      </w:r>
      <w:r w:rsidR="00C46D2C">
        <w:rPr>
          <w:lang w:bidi="en-US"/>
        </w:rPr>
        <w:t xml:space="preserve"> prema svima</w:t>
      </w:r>
      <w:r w:rsidR="009F7285">
        <w:rPr>
          <w:lang w:bidi="en-US"/>
        </w:rPr>
        <w:t xml:space="preserve"> i</w:t>
      </w:r>
      <w:r w:rsidR="00C46D2C">
        <w:rPr>
          <w:lang w:bidi="en-US"/>
        </w:rPr>
        <w:t xml:space="preserve"> </w:t>
      </w:r>
      <w:r w:rsidR="00E87128">
        <w:rPr>
          <w:lang w:bidi="en-US"/>
        </w:rPr>
        <w:t>neopterećenost</w:t>
      </w:r>
      <w:r w:rsidR="00C46D2C">
        <w:rPr>
          <w:lang w:bidi="en-US"/>
        </w:rPr>
        <w:t xml:space="preserve"> položajem i statusom</w:t>
      </w:r>
      <w:r w:rsidR="009F7285">
        <w:rPr>
          <w:lang w:bidi="en-US"/>
        </w:rPr>
        <w:t>.</w:t>
      </w:r>
      <w:r w:rsidR="00C46D2C">
        <w:rPr>
          <w:lang w:bidi="en-US"/>
        </w:rPr>
        <w:t xml:space="preserve"> </w:t>
      </w:r>
      <w:r w:rsidR="00D173E4">
        <w:rPr>
          <w:lang w:bidi="en-US"/>
        </w:rPr>
        <w:t>Zanimljivo je da baš na toj skupini pitanja imaju najviši stupanj slaganja koja sadrži i onaj teški odgovor NE.</w:t>
      </w:r>
    </w:p>
    <w:p w:rsidR="00C14D20" w:rsidRDefault="00C14D20" w:rsidP="00C14D20">
      <w:pPr>
        <w:pStyle w:val="Heading2"/>
      </w:pPr>
      <w:bookmarkStart w:id="251" w:name="_Toc462787792"/>
      <w:r>
        <w:t>Status i položaj IT menadžera u Hrvatskoj</w:t>
      </w:r>
      <w:bookmarkEnd w:id="251"/>
    </w:p>
    <w:p w:rsidR="00C14D20" w:rsidRDefault="00C14D20" w:rsidP="00237880">
      <w:r>
        <w:t>Na status i položaj IT menadžera svakako utječe višegodišnja recesija te stanje u državi koje nas</w:t>
      </w:r>
      <w:r w:rsidR="00707682">
        <w:t>,</w:t>
      </w:r>
      <w:r>
        <w:t xml:space="preserve"> prema ekonomskim pokazateljima</w:t>
      </w:r>
      <w:r w:rsidR="00707682">
        <w:t>,</w:t>
      </w:r>
      <w:r>
        <w:t xml:space="preserve"> drži na začelju kada su u pitanju članice Europske unije. Osjeća se višegodišnja apatija i loša poduzetnička klima</w:t>
      </w:r>
      <w:r w:rsidR="00237880">
        <w:t xml:space="preserve"> u društvu</w:t>
      </w:r>
      <w:r>
        <w:t xml:space="preserve"> što se najviše odražava na privatni sektor koji mora poslovati na ekonomskim principima, a time i na IT menadžere privatnih organizacija</w:t>
      </w:r>
      <w:r w:rsidR="00237880">
        <w:t xml:space="preserve">. To sve uzrokuje nesigurnost i veliku fluktuaciju ljudi jer nedostaje novca za ulaganja u infrastrukturu zbog čega </w:t>
      </w:r>
      <w:r w:rsidR="00707682">
        <w:t>su</w:t>
      </w:r>
      <w:r w:rsidR="00237880">
        <w:t xml:space="preserve"> najčešće prvi na udaru IKT sustav organizacije, IT sektor i posljedično IT menadžer.</w:t>
      </w:r>
      <w:r>
        <w:t xml:space="preserve"> </w:t>
      </w:r>
      <w:r w:rsidR="00237880">
        <w:t>U društvenim je organizacijama taj problem manje izražen jer su</w:t>
      </w:r>
      <w:r w:rsidR="00B56232">
        <w:t xml:space="preserve"> one</w:t>
      </w:r>
      <w:r w:rsidR="00237880">
        <w:t xml:space="preserve"> oslonjene na državu i moraju opstati </w:t>
      </w:r>
      <w:r w:rsidR="00707682">
        <w:t>kao</w:t>
      </w:r>
      <w:r w:rsidR="00237880">
        <w:t xml:space="preserve"> sastavni dio institucija za funkcioniranje države. Ipak, </w:t>
      </w:r>
      <w:r>
        <w:t>pozitivn</w:t>
      </w:r>
      <w:r w:rsidR="00237880">
        <w:t xml:space="preserve">o </w:t>
      </w:r>
      <w:r w:rsidR="000D1406">
        <w:t xml:space="preserve">je </w:t>
      </w:r>
      <w:r w:rsidR="00237880">
        <w:t xml:space="preserve">u recesiji povećanje učinkovitosti kroz </w:t>
      </w:r>
      <w:r w:rsidR="00707682">
        <w:t xml:space="preserve">bolje radne </w:t>
      </w:r>
      <w:r w:rsidR="00237880">
        <w:t>proces</w:t>
      </w:r>
      <w:r w:rsidR="00707682">
        <w:t>e</w:t>
      </w:r>
      <w:r w:rsidR="00237880">
        <w:t xml:space="preserve"> što opet</w:t>
      </w:r>
      <w:r w:rsidR="000D1406">
        <w:t>,</w:t>
      </w:r>
      <w:r w:rsidR="00237880">
        <w:t xml:space="preserve"> posredno</w:t>
      </w:r>
      <w:r w:rsidR="000D1406">
        <w:t>,</w:t>
      </w:r>
      <w:r w:rsidR="00237880">
        <w:t xml:space="preserve"> na važno mjesto stavlja IT menadžera kao pokretača promjena</w:t>
      </w:r>
      <w:r w:rsidR="00707682">
        <w:t xml:space="preserve"> i povećanja učinkovitosti</w:t>
      </w:r>
      <w:r w:rsidR="00237880">
        <w:t xml:space="preserve"> putem IKT-a</w:t>
      </w:r>
      <w:r w:rsidR="00237880">
        <w:rPr>
          <w:i/>
        </w:rPr>
        <w:t>.</w:t>
      </w:r>
    </w:p>
    <w:p w:rsidR="00707682" w:rsidRDefault="00B17F67" w:rsidP="00B17F67">
      <w:r>
        <w:t>U kolikoj je mjeri</w:t>
      </w:r>
      <w:r w:rsidRPr="000F68D4">
        <w:t xml:space="preserve"> ulog</w:t>
      </w:r>
      <w:r>
        <w:t>a</w:t>
      </w:r>
      <w:r w:rsidRPr="000F68D4">
        <w:t xml:space="preserve"> </w:t>
      </w:r>
      <w:r>
        <w:t>IT menadžera u</w:t>
      </w:r>
      <w:r w:rsidRPr="000F68D4">
        <w:t xml:space="preserve"> organizacij</w:t>
      </w:r>
      <w:r>
        <w:t xml:space="preserve">i jasna svima, u tolikoj mjeri postoji mogućnost boljega i učinkovitijeg korištenja IKT-a u uspjehu organizacije. Na žalost, dok se ne dogodi neki značajniji problem, </w:t>
      </w:r>
      <w:r w:rsidR="003219D1">
        <w:t>uprava nije svjesna važnosti IKT-a i IT menadžera.</w:t>
      </w:r>
      <w:r>
        <w:t xml:space="preserve"> </w:t>
      </w:r>
      <w:r w:rsidR="003219D1">
        <w:t>Zato je za unapr</w:t>
      </w:r>
      <w:r w:rsidRPr="000F68D4">
        <w:t>je</w:t>
      </w:r>
      <w:r w:rsidR="003219D1">
        <w:t>đenje</w:t>
      </w:r>
      <w:r w:rsidRPr="000F68D4">
        <w:t xml:space="preserve"> razumijevanj</w:t>
      </w:r>
      <w:r w:rsidR="003219D1">
        <w:t>a</w:t>
      </w:r>
      <w:r w:rsidRPr="000F68D4">
        <w:t xml:space="preserve"> njene važnosti</w:t>
      </w:r>
      <w:r>
        <w:t xml:space="preserve"> </w:t>
      </w:r>
      <w:r w:rsidR="003219D1">
        <w:t xml:space="preserve"> IT menadžer primoran uložiti napore i komunicirati </w:t>
      </w:r>
      <w:r w:rsidR="003219D1" w:rsidRPr="007A5148">
        <w:rPr>
          <w:lang w:bidi="en-US"/>
        </w:rPr>
        <w:t xml:space="preserve">sposobnost IT sektora za ispunjavanje zahtjeva dobavljača i kupaca </w:t>
      </w:r>
      <w:r w:rsidR="003219D1" w:rsidRPr="007A5148">
        <w:t xml:space="preserve">Coulson-Thomas, 1991 iz </w:t>
      </w:r>
      <w:sdt>
        <w:sdtPr>
          <w:id w:val="-1068953275"/>
          <w:citation/>
        </w:sdtPr>
        <w:sdtEndPr/>
        <w:sdtContent>
          <w:r w:rsidR="003219D1" w:rsidRPr="007A5148">
            <w:fldChar w:fldCharType="begin"/>
          </w:r>
          <w:r w:rsidR="003219D1" w:rsidRPr="007A5148">
            <w:instrText xml:space="preserve"> CITATION Gro931 \l 1050 </w:instrText>
          </w:r>
          <w:r w:rsidR="003219D1" w:rsidRPr="007A5148">
            <w:fldChar w:fldCharType="separate"/>
          </w:r>
          <w:r w:rsidR="003219D1">
            <w:rPr>
              <w:noProof/>
            </w:rPr>
            <w:t>(Grover, Jeong, Kettinger, &amp; Lee, 1993)</w:t>
          </w:r>
          <w:r w:rsidR="003219D1" w:rsidRPr="007A5148">
            <w:fldChar w:fldCharType="end"/>
          </w:r>
        </w:sdtContent>
      </w:sdt>
      <w:r w:rsidR="00707682">
        <w:t xml:space="preserve"> te </w:t>
      </w:r>
      <w:r w:rsidR="00707682" w:rsidRPr="007A5148">
        <w:t>kao učinkovit alat za postizanje poslovnih ciljeva</w:t>
      </w:r>
      <w:r w:rsidR="00707682" w:rsidRPr="00707682">
        <w:t xml:space="preserve"> </w:t>
      </w:r>
      <w:sdt>
        <w:sdtPr>
          <w:id w:val="-898593853"/>
          <w:citation/>
        </w:sdtPr>
        <w:sdtEndPr/>
        <w:sdtContent>
          <w:r w:rsidR="00707682" w:rsidRPr="007A5148">
            <w:fldChar w:fldCharType="begin"/>
          </w:r>
          <w:r w:rsidR="00707682">
            <w:instrText xml:space="preserve">CITATION Moj11 \l 1050 </w:instrText>
          </w:r>
          <w:r w:rsidR="00707682" w:rsidRPr="007A5148">
            <w:fldChar w:fldCharType="separate"/>
          </w:r>
          <w:r w:rsidR="00707682">
            <w:t>(Štemberger, Manfreda, &amp; Kovačič, 2011)</w:t>
          </w:r>
          <w:r w:rsidR="00707682" w:rsidRPr="007A5148">
            <w:fldChar w:fldCharType="end"/>
          </w:r>
        </w:sdtContent>
      </w:sdt>
      <w:r w:rsidR="00707682" w:rsidRPr="007A5148">
        <w:t>.</w:t>
      </w:r>
    </w:p>
    <w:p w:rsidR="001300CD" w:rsidRDefault="001300CD" w:rsidP="00B17F67">
      <w:r>
        <w:t>Z</w:t>
      </w:r>
      <w:r w:rsidRPr="00966026">
        <w:t xml:space="preserve">a uspjeh </w:t>
      </w:r>
      <w:r w:rsidR="00B17F67" w:rsidRPr="00966026">
        <w:t>IT menadžeru</w:t>
      </w:r>
      <w:r>
        <w:t xml:space="preserve"> svakako </w:t>
      </w:r>
      <w:r w:rsidR="00B17F67" w:rsidRPr="00966026">
        <w:t>pomaže visoki položaj u hijerarhiji</w:t>
      </w:r>
      <w:r w:rsidR="00B17F67" w:rsidRPr="000D644C">
        <w:t xml:space="preserve"> </w:t>
      </w:r>
      <w:r>
        <w:t xml:space="preserve">kroz </w:t>
      </w:r>
      <w:r w:rsidRPr="007A5148">
        <w:rPr>
          <w:lang w:bidi="en-US"/>
        </w:rPr>
        <w:t xml:space="preserve">strateško pozicioniranje IT sektora </w:t>
      </w:r>
      <w:sdt>
        <w:sdtPr>
          <w:rPr>
            <w:lang w:bidi="en-US"/>
          </w:rPr>
          <w:id w:val="1512096594"/>
          <w:citation/>
        </w:sdtPr>
        <w:sdtEndPr/>
        <w:sdtContent>
          <w:r w:rsidRPr="007A5148">
            <w:rPr>
              <w:lang w:bidi="en-US"/>
            </w:rPr>
            <w:fldChar w:fldCharType="begin"/>
          </w:r>
          <w:r w:rsidRPr="007A5148">
            <w:rPr>
              <w:lang w:bidi="en-US"/>
            </w:rPr>
            <w:instrText xml:space="preserve"> CITATION Ban11 \l 1050 </w:instrText>
          </w:r>
          <w:r w:rsidRPr="007A5148">
            <w:rPr>
              <w:lang w:bidi="en-US"/>
            </w:rPr>
            <w:fldChar w:fldCharType="separate"/>
          </w:r>
          <w:r>
            <w:rPr>
              <w:noProof/>
              <w:lang w:bidi="en-US"/>
            </w:rPr>
            <w:t>(Banker, Hu, Pavlou, &amp; Luftman, 2011)</w:t>
          </w:r>
          <w:r w:rsidRPr="007A5148">
            <w:rPr>
              <w:lang w:bidi="en-US"/>
            </w:rPr>
            <w:fldChar w:fldCharType="end"/>
          </w:r>
        </w:sdtContent>
      </w:sdt>
      <w:r w:rsidRPr="000D644C">
        <w:t xml:space="preserve"> </w:t>
      </w:r>
      <w:r w:rsidR="00707682">
        <w:t xml:space="preserve">što </w:t>
      </w:r>
      <w:r>
        <w:t>potvrđuje i velika većina ispitanih IT menadžera jer b</w:t>
      </w:r>
      <w:r w:rsidR="00B17F67" w:rsidRPr="000D644C">
        <w:t xml:space="preserve">lizina mjestu odlučivanja </w:t>
      </w:r>
      <w:r>
        <w:t xml:space="preserve">donosi niz prednosti koje izravno mogu utjecati na uspjeh IT menadžera, a time i organizacije. </w:t>
      </w:r>
    </w:p>
    <w:p w:rsidR="001300CD" w:rsidRDefault="001300CD" w:rsidP="00B17F67">
      <w:r>
        <w:t xml:space="preserve">Pozitivno </w:t>
      </w:r>
      <w:r w:rsidR="003219D1">
        <w:t>za</w:t>
      </w:r>
      <w:r>
        <w:t xml:space="preserve"> </w:t>
      </w:r>
      <w:r w:rsidRPr="007A5148">
        <w:t>IT menadžer</w:t>
      </w:r>
      <w:r w:rsidR="003219D1">
        <w:t>e</w:t>
      </w:r>
      <w:r>
        <w:t xml:space="preserve"> u Hrvatskoj</w:t>
      </w:r>
      <w:r w:rsidR="003219D1">
        <w:t xml:space="preserve"> je da</w:t>
      </w:r>
      <w:r>
        <w:t xml:space="preserve">, što se položaja u organizaciji tiče, slijede svjetske trendove </w:t>
      </w:r>
      <w:sdt>
        <w:sdtPr>
          <w:id w:val="661971140"/>
          <w:citation/>
        </w:sdtPr>
        <w:sdtEndPr/>
        <w:sdtContent>
          <w:r>
            <w:fldChar w:fldCharType="begin"/>
          </w:r>
          <w:r>
            <w:instrText xml:space="preserve"> CITATION CIO16 \l 1050 </w:instrText>
          </w:r>
          <w:r>
            <w:fldChar w:fldCharType="separate"/>
          </w:r>
          <w:r>
            <w:rPr>
              <w:noProof/>
            </w:rPr>
            <w:t>(CIO Magazine, 2016)</w:t>
          </w:r>
          <w:r>
            <w:fldChar w:fldCharType="end"/>
          </w:r>
        </w:sdtContent>
      </w:sdt>
      <w:r>
        <w:t xml:space="preserve"> prema kojima ih je većina odgovorna izvršnom</w:t>
      </w:r>
      <w:r w:rsidR="000D1406">
        <w:t>u</w:t>
      </w:r>
      <w:r>
        <w:t xml:space="preserve"> direktoru. Manji broj njih</w:t>
      </w:r>
      <w:r w:rsidR="000D1406">
        <w:t>,</w:t>
      </w:r>
      <w:r w:rsidRPr="007A5148">
        <w:t xml:space="preserve"> odgovor</w:t>
      </w:r>
      <w:r>
        <w:t>nih</w:t>
      </w:r>
      <w:r w:rsidRPr="007A5148">
        <w:t xml:space="preserve"> direktoru financija</w:t>
      </w:r>
      <w:r w:rsidR="000D1406">
        <w:t>,</w:t>
      </w:r>
      <w:r w:rsidR="003219D1">
        <w:t xml:space="preserve"> s pravom</w:t>
      </w:r>
      <w:r w:rsidRPr="007A5148">
        <w:t xml:space="preserve"> </w:t>
      </w:r>
      <w:r>
        <w:t>nisu zadovoljni svojim položajem jer se</w:t>
      </w:r>
      <w:r w:rsidRPr="007A5148">
        <w:t xml:space="preserve"> </w:t>
      </w:r>
      <w:r>
        <w:t>kod njih na</w:t>
      </w:r>
      <w:r w:rsidRPr="007A5148">
        <w:t xml:space="preserve"> IT sektor ne gleda kao strateški sektor organizacije </w:t>
      </w:r>
      <w:sdt>
        <w:sdtPr>
          <w:id w:val="-1892498235"/>
          <w:citation/>
        </w:sdtPr>
        <w:sdtEndPr/>
        <w:sdtContent>
          <w:r w:rsidRPr="007A5148">
            <w:fldChar w:fldCharType="begin"/>
          </w:r>
          <w:r w:rsidRPr="007A5148">
            <w:instrText xml:space="preserve"> CITATION Ste92 \l 1050 </w:instrText>
          </w:r>
          <w:r w:rsidRPr="007A5148">
            <w:fldChar w:fldCharType="separate"/>
          </w:r>
          <w:r>
            <w:rPr>
              <w:noProof/>
            </w:rPr>
            <w:t>(Stephens, Ledbetter, Mitra, &amp; Ford, 1992)</w:t>
          </w:r>
          <w:r w:rsidRPr="007A5148">
            <w:fldChar w:fldCharType="end"/>
          </w:r>
        </w:sdtContent>
      </w:sdt>
      <w:r w:rsidRPr="007A5148">
        <w:t xml:space="preserve">. </w:t>
      </w:r>
      <w:r>
        <w:t>Naglašavaju i da se</w:t>
      </w:r>
      <w:r w:rsidR="003219D1">
        <w:t xml:space="preserve"> često</w:t>
      </w:r>
      <w:r w:rsidRPr="007A5148">
        <w:t xml:space="preserve"> IT sektor promatr</w:t>
      </w:r>
      <w:r w:rsidR="003219D1">
        <w:t>a</w:t>
      </w:r>
      <w:r w:rsidRPr="007A5148">
        <w:t xml:space="preserve"> </w:t>
      </w:r>
      <w:r w:rsidR="000D1406">
        <w:t xml:space="preserve">kao </w:t>
      </w:r>
      <w:r w:rsidRPr="007A5148">
        <w:t xml:space="preserve">troškovno mjesto </w:t>
      </w:r>
      <w:sdt>
        <w:sdtPr>
          <w:rPr>
            <w:lang w:bidi="en-US"/>
          </w:rPr>
          <w:id w:val="306366860"/>
          <w:citation/>
        </w:sdtPr>
        <w:sdtEndPr/>
        <w:sdtContent>
          <w:r w:rsidRPr="007A5148">
            <w:rPr>
              <w:lang w:bidi="en-US"/>
            </w:rPr>
            <w:fldChar w:fldCharType="begin"/>
          </w:r>
          <w:r w:rsidRPr="007A5148">
            <w:rPr>
              <w:lang w:bidi="en-US"/>
            </w:rPr>
            <w:instrText xml:space="preserve">CITATION Car11 \l 1050 </w:instrText>
          </w:r>
          <w:r w:rsidRPr="007A5148">
            <w:rPr>
              <w:lang w:bidi="en-US"/>
            </w:rPr>
            <w:fldChar w:fldCharType="separate"/>
          </w:r>
          <w:r>
            <w:rPr>
              <w:noProof/>
              <w:lang w:bidi="en-US"/>
            </w:rPr>
            <w:t>(Carter, Grover, &amp; Thatcher, 2011)</w:t>
          </w:r>
          <w:r w:rsidRPr="007A5148">
            <w:rPr>
              <w:lang w:bidi="en-US"/>
            </w:rPr>
            <w:fldChar w:fldCharType="end"/>
          </w:r>
        </w:sdtContent>
      </w:sdt>
      <w:r w:rsidR="003219D1">
        <w:rPr>
          <w:lang w:bidi="en-US"/>
        </w:rPr>
        <w:t>, a ne kao značajan resurs organizacije</w:t>
      </w:r>
      <w:r w:rsidRPr="007A5148">
        <w:t xml:space="preserve">. </w:t>
      </w:r>
      <w:r w:rsidR="003219D1">
        <w:t xml:space="preserve">IT menadžeri moraju jako puno ulagati u svoje odnose s nadređenima putem svojih komunikacijskih kompetencija jer onoliko koliko su u stanju utjecati na nadređene toliko će biti učinkoviti </w:t>
      </w:r>
      <w:sdt>
        <w:sdtPr>
          <w:id w:val="1453216206"/>
          <w:citation/>
        </w:sdtPr>
        <w:sdtEndPr/>
        <w:sdtContent>
          <w:r w:rsidRPr="007A5148">
            <w:fldChar w:fldCharType="begin"/>
          </w:r>
          <w:r w:rsidRPr="007A5148">
            <w:instrText xml:space="preserve">CITATION Enn07 \t  \l 1050 </w:instrText>
          </w:r>
          <w:r w:rsidRPr="007A5148">
            <w:fldChar w:fldCharType="separate"/>
          </w:r>
          <w:r>
            <w:rPr>
              <w:noProof/>
            </w:rPr>
            <w:t>(Enns, McFarlin, &amp; Huff, 2007)</w:t>
          </w:r>
          <w:r w:rsidRPr="007A5148">
            <w:fldChar w:fldCharType="end"/>
          </w:r>
        </w:sdtContent>
      </w:sdt>
      <w:r w:rsidR="003219D1">
        <w:t>.</w:t>
      </w:r>
    </w:p>
    <w:p w:rsidR="00707682" w:rsidRDefault="00B17F67" w:rsidP="00B17F67">
      <w:r>
        <w:t>D</w:t>
      </w:r>
      <w:r w:rsidRPr="00966026">
        <w:t>a se uloga IT menadžera uvelike promijenila u posljednje vrijeme</w:t>
      </w:r>
      <w:r w:rsidR="000D1406">
        <w:t>,</w:t>
      </w:r>
      <w:r>
        <w:t xml:space="preserve"> slažu se svi IT menadžeri.</w:t>
      </w:r>
      <w:r w:rsidRPr="00966026">
        <w:t xml:space="preserve"> </w:t>
      </w:r>
      <w:r w:rsidR="00707682">
        <w:t>Na žalost, najviše je tu negativnih promjena uzrokovanih prevelikom centralizacijom kad su u pitanju veće organizacije, smanjenim ovlastima što utječe na fleksibilnost i prebrze promjene korisničkih zahtjeva i aplikacija.</w:t>
      </w:r>
    </w:p>
    <w:p w:rsidR="00B17F67" w:rsidRPr="00B17F67" w:rsidRDefault="00B17F67" w:rsidP="00B17F67">
      <w:r>
        <w:t>Trebalo bi u vremenu koje je pred nama, da bi se bolje iskoristio potencijal koji organizacija ima u svome IKT sustavu, osnažiti IT menadžera za</w:t>
      </w:r>
      <w:r w:rsidR="00707682">
        <w:t xml:space="preserve"> preuzimanje odgovornijih zadataka i uloga za koje on mora ulagati u svoje komunikacijske i stručne kompetencije. </w:t>
      </w:r>
    </w:p>
    <w:p w:rsidR="002055B8" w:rsidRDefault="005110D9" w:rsidP="00AB32A1">
      <w:pPr>
        <w:pStyle w:val="Heading2"/>
      </w:pPr>
      <w:bookmarkStart w:id="252" w:name="_Toc462787793"/>
      <w:r>
        <w:t>Najvažnij</w:t>
      </w:r>
      <w:r w:rsidR="00C46D2C">
        <w:t xml:space="preserve">e </w:t>
      </w:r>
      <w:r w:rsidR="00D173E4">
        <w:t>kompetencije</w:t>
      </w:r>
      <w:r w:rsidR="002055B8">
        <w:t xml:space="preserve"> IT menadžera</w:t>
      </w:r>
      <w:bookmarkEnd w:id="252"/>
    </w:p>
    <w:p w:rsidR="002921D7" w:rsidRDefault="002055B8" w:rsidP="003B76F5">
      <w:pPr>
        <w:rPr>
          <w:lang w:bidi="en-US"/>
        </w:rPr>
      </w:pPr>
      <w:r>
        <w:rPr>
          <w:lang w:bidi="en-US"/>
        </w:rPr>
        <w:t>Treba imati u vidu</w:t>
      </w:r>
      <w:r w:rsidRPr="00030B80">
        <w:rPr>
          <w:lang w:bidi="en-US"/>
        </w:rPr>
        <w:t xml:space="preserve"> </w:t>
      </w:r>
      <w:r>
        <w:rPr>
          <w:lang w:bidi="en-US"/>
        </w:rPr>
        <w:t>kako n</w:t>
      </w:r>
      <w:r w:rsidRPr="00030B80">
        <w:rPr>
          <w:lang w:bidi="en-US"/>
        </w:rPr>
        <w:t xml:space="preserve">isu sve organizacije iste </w:t>
      </w:r>
      <w:r>
        <w:rPr>
          <w:lang w:bidi="en-US"/>
        </w:rPr>
        <w:t xml:space="preserve">kad </w:t>
      </w:r>
      <w:r w:rsidR="004D36DA">
        <w:rPr>
          <w:lang w:bidi="en-US"/>
        </w:rPr>
        <w:t xml:space="preserve">ih </w:t>
      </w:r>
      <w:r>
        <w:rPr>
          <w:lang w:bidi="en-US"/>
        </w:rPr>
        <w:t xml:space="preserve">se </w:t>
      </w:r>
      <w:r w:rsidR="00200169">
        <w:rPr>
          <w:lang w:bidi="en-US"/>
        </w:rPr>
        <w:t>promatra</w:t>
      </w:r>
      <w:r w:rsidR="004A3375">
        <w:rPr>
          <w:lang w:bidi="en-US"/>
        </w:rPr>
        <w:t xml:space="preserve"> kroz</w:t>
      </w:r>
      <w:r>
        <w:rPr>
          <w:lang w:bidi="en-US"/>
        </w:rPr>
        <w:t xml:space="preserve"> </w:t>
      </w:r>
      <w:r w:rsidR="00917EFC">
        <w:rPr>
          <w:lang w:bidi="en-US"/>
        </w:rPr>
        <w:t xml:space="preserve">prizmu njihove </w:t>
      </w:r>
      <w:r>
        <w:rPr>
          <w:lang w:bidi="en-US"/>
        </w:rPr>
        <w:t>veličin</w:t>
      </w:r>
      <w:r w:rsidR="00917EFC">
        <w:rPr>
          <w:lang w:bidi="en-US"/>
        </w:rPr>
        <w:t>e</w:t>
      </w:r>
      <w:r w:rsidRPr="00030B80">
        <w:rPr>
          <w:lang w:bidi="en-US"/>
        </w:rPr>
        <w:t>, djelatnost</w:t>
      </w:r>
      <w:r w:rsidR="00917EFC">
        <w:rPr>
          <w:lang w:bidi="en-US"/>
        </w:rPr>
        <w:t>i kojom se bave</w:t>
      </w:r>
      <w:r w:rsidR="004A3375">
        <w:rPr>
          <w:lang w:bidi="en-US"/>
        </w:rPr>
        <w:t>,</w:t>
      </w:r>
      <w:r w:rsidRPr="00030B80">
        <w:rPr>
          <w:lang w:bidi="en-US"/>
        </w:rPr>
        <w:t xml:space="preserve"> korporativn</w:t>
      </w:r>
      <w:r w:rsidR="00917EFC">
        <w:rPr>
          <w:lang w:bidi="en-US"/>
        </w:rPr>
        <w:t>e</w:t>
      </w:r>
      <w:r w:rsidRPr="00030B80">
        <w:rPr>
          <w:lang w:bidi="en-US"/>
        </w:rPr>
        <w:t xml:space="preserve"> kultur</w:t>
      </w:r>
      <w:r w:rsidR="00917EFC">
        <w:rPr>
          <w:lang w:bidi="en-US"/>
        </w:rPr>
        <w:t>e</w:t>
      </w:r>
      <w:r>
        <w:rPr>
          <w:lang w:bidi="en-US"/>
        </w:rPr>
        <w:t xml:space="preserve"> </w:t>
      </w:r>
      <w:r w:rsidR="00200169">
        <w:rPr>
          <w:lang w:bidi="en-US"/>
        </w:rPr>
        <w:t>te</w:t>
      </w:r>
      <w:r w:rsidR="004A3375">
        <w:rPr>
          <w:lang w:bidi="en-US"/>
        </w:rPr>
        <w:t xml:space="preserve"> stupnj</w:t>
      </w:r>
      <w:r w:rsidR="00917EFC">
        <w:rPr>
          <w:lang w:bidi="en-US"/>
        </w:rPr>
        <w:t>a</w:t>
      </w:r>
      <w:r w:rsidR="004A3375">
        <w:rPr>
          <w:lang w:bidi="en-US"/>
        </w:rPr>
        <w:t xml:space="preserve"> razvoja</w:t>
      </w:r>
      <w:r>
        <w:rPr>
          <w:lang w:bidi="en-US"/>
        </w:rPr>
        <w:t>.</w:t>
      </w:r>
      <w:r w:rsidRPr="00030B80">
        <w:rPr>
          <w:lang w:bidi="en-US"/>
        </w:rPr>
        <w:t xml:space="preserve"> </w:t>
      </w:r>
      <w:r>
        <w:rPr>
          <w:lang w:bidi="en-US"/>
        </w:rPr>
        <w:t>Iz tog</w:t>
      </w:r>
      <w:r w:rsidR="009B3918">
        <w:rPr>
          <w:lang w:bidi="en-US"/>
        </w:rPr>
        <w:t>a</w:t>
      </w:r>
      <w:r>
        <w:rPr>
          <w:lang w:bidi="en-US"/>
        </w:rPr>
        <w:t xml:space="preserve"> </w:t>
      </w:r>
      <w:r w:rsidR="009B3918">
        <w:rPr>
          <w:lang w:bidi="en-US"/>
        </w:rPr>
        <w:t xml:space="preserve">se </w:t>
      </w:r>
      <w:r>
        <w:rPr>
          <w:lang w:bidi="en-US"/>
        </w:rPr>
        <w:t xml:space="preserve">razloga </w:t>
      </w:r>
      <w:r w:rsidR="002921D7">
        <w:rPr>
          <w:lang w:bidi="en-US"/>
        </w:rPr>
        <w:t xml:space="preserve">očekuje </w:t>
      </w:r>
      <w:r>
        <w:rPr>
          <w:lang w:bidi="en-US"/>
        </w:rPr>
        <w:t>i</w:t>
      </w:r>
      <w:r w:rsidR="002921D7">
        <w:rPr>
          <w:lang w:bidi="en-US"/>
        </w:rPr>
        <w:t xml:space="preserve"> da</w:t>
      </w:r>
      <w:r>
        <w:rPr>
          <w:lang w:bidi="en-US"/>
        </w:rPr>
        <w:t xml:space="preserve"> potrebne kompetencije</w:t>
      </w:r>
      <w:r w:rsidRPr="00030B80">
        <w:rPr>
          <w:lang w:bidi="en-US"/>
        </w:rPr>
        <w:t xml:space="preserve"> </w:t>
      </w:r>
      <w:r w:rsidR="004D36DA">
        <w:rPr>
          <w:lang w:bidi="en-US"/>
        </w:rPr>
        <w:t xml:space="preserve">IT menadžera odgovornoga za IKT sustav organizacije </w:t>
      </w:r>
      <w:r w:rsidRPr="00030B80">
        <w:rPr>
          <w:lang w:bidi="en-US"/>
        </w:rPr>
        <w:t>ovise o tim različitostima</w:t>
      </w:r>
      <w:r w:rsidR="004A3375">
        <w:rPr>
          <w:lang w:bidi="en-US"/>
        </w:rPr>
        <w:t xml:space="preserve">. Tako svaka organizacija </w:t>
      </w:r>
      <w:r>
        <w:rPr>
          <w:lang w:bidi="en-US"/>
        </w:rPr>
        <w:t>treb</w:t>
      </w:r>
      <w:r w:rsidR="004A3375">
        <w:rPr>
          <w:lang w:bidi="en-US"/>
        </w:rPr>
        <w:t>a</w:t>
      </w:r>
      <w:r>
        <w:rPr>
          <w:lang w:bidi="en-US"/>
        </w:rPr>
        <w:t xml:space="preserve"> i</w:t>
      </w:r>
      <w:r w:rsidRPr="00030B80">
        <w:rPr>
          <w:lang w:bidi="en-US"/>
        </w:rPr>
        <w:t xml:space="preserve"> različit profil</w:t>
      </w:r>
      <w:r w:rsidR="004A3375">
        <w:rPr>
          <w:lang w:bidi="en-US"/>
        </w:rPr>
        <w:t xml:space="preserve">, za </w:t>
      </w:r>
      <w:r w:rsidR="009B3918">
        <w:rPr>
          <w:lang w:bidi="en-US"/>
        </w:rPr>
        <w:t xml:space="preserve">svoje </w:t>
      </w:r>
      <w:r w:rsidR="004A3375">
        <w:rPr>
          <w:lang w:bidi="en-US"/>
        </w:rPr>
        <w:t xml:space="preserve">potrebe, </w:t>
      </w:r>
      <w:r w:rsidRPr="00030B80">
        <w:rPr>
          <w:lang w:bidi="en-US"/>
        </w:rPr>
        <w:t xml:space="preserve">idealnoga IT menadžera </w:t>
      </w:r>
      <w:sdt>
        <w:sdtPr>
          <w:rPr>
            <w:lang w:bidi="en-US"/>
          </w:rPr>
          <w:id w:val="-547760585"/>
          <w:citation/>
        </w:sdtPr>
        <w:sdtEndPr/>
        <w:sdtContent>
          <w:r w:rsidRPr="00030B80">
            <w:rPr>
              <w:lang w:bidi="en-US"/>
            </w:rPr>
            <w:fldChar w:fldCharType="begin"/>
          </w:r>
          <w:r w:rsidRPr="00030B80">
            <w:rPr>
              <w:lang w:bidi="en-US"/>
            </w:rPr>
            <w:instrText xml:space="preserve"> CITATION Boe13 \l 1050 </w:instrText>
          </w:r>
          <w:r w:rsidRPr="00030B80">
            <w:rPr>
              <w:lang w:bidi="en-US"/>
            </w:rPr>
            <w:fldChar w:fldCharType="separate"/>
          </w:r>
          <w:r w:rsidRPr="00030B80">
            <w:rPr>
              <w:lang w:bidi="en-US"/>
            </w:rPr>
            <w:t>(Boehm, Stolze, &amp; Thomas, 2013)</w:t>
          </w:r>
          <w:r w:rsidRPr="00030B80">
            <w:rPr>
              <w:lang w:bidi="en-US"/>
            </w:rPr>
            <w:fldChar w:fldCharType="end"/>
          </w:r>
        </w:sdtContent>
      </w:sdt>
      <w:r w:rsidRPr="007A5148">
        <w:rPr>
          <w:lang w:bidi="en-US"/>
        </w:rPr>
        <w:t>.</w:t>
      </w:r>
      <w:r w:rsidR="00F36CCA">
        <w:rPr>
          <w:lang w:bidi="en-US"/>
        </w:rPr>
        <w:t xml:space="preserve"> </w:t>
      </w:r>
      <w:r w:rsidR="002921D7">
        <w:rPr>
          <w:lang w:bidi="en-US"/>
        </w:rPr>
        <w:t>Analogno tome, ono što je kao idealan profil poželjno i obavezno u društvenim, nije od visokoga prioriteta u privatnim organizacijama,</w:t>
      </w:r>
      <w:r w:rsidR="009F7285">
        <w:rPr>
          <w:lang w:bidi="en-US"/>
        </w:rPr>
        <w:t xml:space="preserve"> </w:t>
      </w:r>
      <w:r w:rsidR="002921D7">
        <w:rPr>
          <w:lang w:bidi="en-US"/>
        </w:rPr>
        <w:t>a vrijedi i obrnuto.</w:t>
      </w:r>
      <w:r w:rsidR="00D173E4">
        <w:rPr>
          <w:lang w:bidi="en-US"/>
        </w:rPr>
        <w:t xml:space="preserve"> </w:t>
      </w:r>
      <w:r w:rsidR="002921D7">
        <w:rPr>
          <w:lang w:bidi="en-US"/>
        </w:rPr>
        <w:t>Ipak, ne može se pouzdano kazati kako r</w:t>
      </w:r>
      <w:r w:rsidR="00F36CCA">
        <w:rPr>
          <w:lang w:bidi="en-US"/>
        </w:rPr>
        <w:t xml:space="preserve">ezultati </w:t>
      </w:r>
      <w:r w:rsidR="00917EFC" w:rsidRPr="00917EFC">
        <w:rPr>
          <w:i/>
          <w:lang w:bidi="en-US"/>
        </w:rPr>
        <w:t>Dubinskoga intervjua</w:t>
      </w:r>
      <w:r w:rsidR="00917EFC">
        <w:rPr>
          <w:lang w:bidi="en-US"/>
        </w:rPr>
        <w:t xml:space="preserve"> </w:t>
      </w:r>
      <w:r w:rsidR="00F36CCA">
        <w:rPr>
          <w:lang w:bidi="en-US"/>
        </w:rPr>
        <w:t>ovoga</w:t>
      </w:r>
      <w:r w:rsidR="00917EFC">
        <w:rPr>
          <w:lang w:bidi="en-US"/>
        </w:rPr>
        <w:t xml:space="preserve"> </w:t>
      </w:r>
      <w:r w:rsidR="00F36CCA">
        <w:rPr>
          <w:lang w:bidi="en-US"/>
        </w:rPr>
        <w:t>istraživanja t</w:t>
      </w:r>
      <w:r>
        <w:rPr>
          <w:lang w:bidi="en-US"/>
        </w:rPr>
        <w:t>o potvrđuju</w:t>
      </w:r>
      <w:r w:rsidR="00F36CCA">
        <w:rPr>
          <w:lang w:bidi="en-US"/>
        </w:rPr>
        <w:t xml:space="preserve">. </w:t>
      </w:r>
      <w:r>
        <w:rPr>
          <w:lang w:bidi="en-US"/>
        </w:rPr>
        <w:t xml:space="preserve">IT menadžeri ovoga istraživanja </w:t>
      </w:r>
      <w:r w:rsidR="00420490">
        <w:rPr>
          <w:lang w:bidi="en-US"/>
        </w:rPr>
        <w:t>nabrojili su 5</w:t>
      </w:r>
      <w:r>
        <w:rPr>
          <w:lang w:bidi="en-US"/>
        </w:rPr>
        <w:t xml:space="preserve"> najvažnijih činitelja uspjeha</w:t>
      </w:r>
      <w:r w:rsidR="00420490">
        <w:rPr>
          <w:lang w:bidi="en-US"/>
        </w:rPr>
        <w:t xml:space="preserve"> u okviru svoje organizacije. Redoslijed i izbor najvažnijih činitelja </w:t>
      </w:r>
      <w:r w:rsidR="006C07F3">
        <w:rPr>
          <w:lang w:bidi="en-US"/>
        </w:rPr>
        <w:t xml:space="preserve">razlikuju </w:t>
      </w:r>
      <w:r w:rsidR="00420490">
        <w:rPr>
          <w:lang w:bidi="en-US"/>
        </w:rPr>
        <w:t xml:space="preserve">se </w:t>
      </w:r>
      <w:r w:rsidR="006C07F3">
        <w:rPr>
          <w:lang w:bidi="en-US"/>
        </w:rPr>
        <w:t>od organizacije do organizacije</w:t>
      </w:r>
      <w:r w:rsidR="004A3375">
        <w:rPr>
          <w:lang w:bidi="en-US"/>
        </w:rPr>
        <w:t xml:space="preserve"> što ovisi o tome što je organizaciji primarno o</w:t>
      </w:r>
      <w:r w:rsidR="009B3918">
        <w:rPr>
          <w:lang w:bidi="en-US"/>
        </w:rPr>
        <w:t xml:space="preserve">s </w:t>
      </w:r>
      <w:r w:rsidR="004A3375">
        <w:rPr>
          <w:lang w:bidi="en-US"/>
        </w:rPr>
        <w:t>bzirom na kontekst njena djelovanja</w:t>
      </w:r>
      <w:r w:rsidR="00420490">
        <w:rPr>
          <w:lang w:bidi="en-US"/>
        </w:rPr>
        <w:t>, je li ona privatna ili društvena, veća ili manja</w:t>
      </w:r>
      <w:r w:rsidR="009B3918">
        <w:rPr>
          <w:lang w:bidi="en-US"/>
        </w:rPr>
        <w:t>,</w:t>
      </w:r>
      <w:r w:rsidR="00420490">
        <w:rPr>
          <w:lang w:bidi="en-US"/>
        </w:rPr>
        <w:t xml:space="preserve"> uspješnija ili manje uspješna</w:t>
      </w:r>
      <w:r w:rsidR="004A3375">
        <w:rPr>
          <w:lang w:bidi="en-US"/>
        </w:rPr>
        <w:t>.</w:t>
      </w:r>
    </w:p>
    <w:p w:rsidR="00096015" w:rsidRDefault="00420490" w:rsidP="003B76F5">
      <w:pPr>
        <w:rPr>
          <w:lang w:bidi="en-US"/>
        </w:rPr>
      </w:pPr>
      <w:r>
        <w:rPr>
          <w:lang w:bidi="en-US"/>
        </w:rPr>
        <w:t xml:space="preserve">Ono što se ističe kao važno za istraživane </w:t>
      </w:r>
      <w:r w:rsidR="002921D7">
        <w:rPr>
          <w:lang w:bidi="en-US"/>
        </w:rPr>
        <w:t xml:space="preserve">IT </w:t>
      </w:r>
      <w:r>
        <w:rPr>
          <w:lang w:bidi="en-US"/>
        </w:rPr>
        <w:t>menadžere je da</w:t>
      </w:r>
      <w:r w:rsidR="006C07F3">
        <w:rPr>
          <w:lang w:bidi="en-US"/>
        </w:rPr>
        <w:t xml:space="preserve"> s</w:t>
      </w:r>
      <w:r>
        <w:rPr>
          <w:lang w:bidi="en-US"/>
        </w:rPr>
        <w:t>u</w:t>
      </w:r>
      <w:r w:rsidR="002921D7">
        <w:rPr>
          <w:lang w:bidi="en-US"/>
        </w:rPr>
        <w:t>,</w:t>
      </w:r>
      <w:r w:rsidR="006C07F3">
        <w:rPr>
          <w:lang w:bidi="en-US"/>
        </w:rPr>
        <w:t xml:space="preserve"> </w:t>
      </w:r>
      <w:r>
        <w:rPr>
          <w:lang w:bidi="en-US"/>
        </w:rPr>
        <w:t>devetorica</w:t>
      </w:r>
      <w:r w:rsidR="006C07F3">
        <w:rPr>
          <w:lang w:bidi="en-US"/>
        </w:rPr>
        <w:t xml:space="preserve"> od </w:t>
      </w:r>
      <w:r>
        <w:rPr>
          <w:lang w:bidi="en-US"/>
        </w:rPr>
        <w:t>deset ispitanih</w:t>
      </w:r>
      <w:r w:rsidR="002921D7">
        <w:rPr>
          <w:lang w:bidi="en-US"/>
        </w:rPr>
        <w:t>,</w:t>
      </w:r>
      <w:r>
        <w:rPr>
          <w:lang w:bidi="en-US"/>
        </w:rPr>
        <w:t xml:space="preserve"> u popisu najvažnijih činitelja imali jedan, a neki i </w:t>
      </w:r>
      <w:r w:rsidR="002921D7">
        <w:rPr>
          <w:lang w:bidi="en-US"/>
        </w:rPr>
        <w:t xml:space="preserve">čak </w:t>
      </w:r>
      <w:r>
        <w:rPr>
          <w:lang w:bidi="en-US"/>
        </w:rPr>
        <w:t>dva</w:t>
      </w:r>
      <w:r w:rsidR="006C07F3">
        <w:rPr>
          <w:lang w:bidi="en-US"/>
        </w:rPr>
        <w:t xml:space="preserve"> </w:t>
      </w:r>
      <w:r>
        <w:rPr>
          <w:lang w:bidi="en-US"/>
        </w:rPr>
        <w:t xml:space="preserve">činitelja koji se mogu </w:t>
      </w:r>
      <w:r w:rsidR="006C07F3">
        <w:rPr>
          <w:lang w:bidi="en-US"/>
        </w:rPr>
        <w:t>svrstati pod komunikacijske kompetencije</w:t>
      </w:r>
      <w:r w:rsidR="009F7285">
        <w:rPr>
          <w:lang w:bidi="en-US"/>
        </w:rPr>
        <w:t xml:space="preserve"> </w:t>
      </w:r>
      <w:sdt>
        <w:sdtPr>
          <w:id w:val="-1009752879"/>
          <w:citation/>
        </w:sdtPr>
        <w:sdtEndPr/>
        <w:sdtContent>
          <w:r w:rsidR="009F7285" w:rsidRPr="007A5148">
            <w:fldChar w:fldCharType="begin"/>
          </w:r>
          <w:r w:rsidR="009F7285" w:rsidRPr="007A5148">
            <w:instrText xml:space="preserve"> CITATION Ste94 \l 1050 </w:instrText>
          </w:r>
          <w:r w:rsidR="009F7285" w:rsidRPr="007A5148">
            <w:fldChar w:fldCharType="separate"/>
          </w:r>
          <w:r w:rsidR="009F7285">
            <w:t>(Stephens &amp; Loughman, 1994)</w:t>
          </w:r>
          <w:r w:rsidR="009F7285" w:rsidRPr="007A5148">
            <w:fldChar w:fldCharType="end"/>
          </w:r>
        </w:sdtContent>
      </w:sdt>
      <w:r>
        <w:rPr>
          <w:lang w:bidi="en-US"/>
        </w:rPr>
        <w:t>.</w:t>
      </w:r>
      <w:r w:rsidR="006C07F3">
        <w:rPr>
          <w:lang w:bidi="en-US"/>
        </w:rPr>
        <w:t xml:space="preserve"> </w:t>
      </w:r>
      <w:r>
        <w:rPr>
          <w:lang w:bidi="en-US"/>
        </w:rPr>
        <w:t xml:space="preserve">Navedeni se </w:t>
      </w:r>
      <w:r w:rsidR="00BA4A35">
        <w:rPr>
          <w:lang w:bidi="en-US"/>
        </w:rPr>
        <w:t xml:space="preserve">najvažniji </w:t>
      </w:r>
      <w:r>
        <w:rPr>
          <w:lang w:bidi="en-US"/>
        </w:rPr>
        <w:t xml:space="preserve">činitelji </w:t>
      </w:r>
      <w:r w:rsidR="006C07F3">
        <w:rPr>
          <w:lang w:bidi="en-US"/>
        </w:rPr>
        <w:t>nalaze na različitim mjestima</w:t>
      </w:r>
      <w:r>
        <w:rPr>
          <w:lang w:bidi="en-US"/>
        </w:rPr>
        <w:t>, gradirani</w:t>
      </w:r>
      <w:r w:rsidR="006C07F3">
        <w:rPr>
          <w:lang w:bidi="en-US"/>
        </w:rPr>
        <w:t xml:space="preserve"> prema važnosti</w:t>
      </w:r>
      <w:r>
        <w:rPr>
          <w:lang w:bidi="en-US"/>
        </w:rPr>
        <w:t xml:space="preserve">, što opet upućuje na spomenute razlike </w:t>
      </w:r>
      <w:r w:rsidR="009B3918">
        <w:rPr>
          <w:lang w:bidi="en-US"/>
        </w:rPr>
        <w:t>u</w:t>
      </w:r>
      <w:r>
        <w:rPr>
          <w:lang w:bidi="en-US"/>
        </w:rPr>
        <w:t xml:space="preserve"> </w:t>
      </w:r>
      <w:r w:rsidR="002921D7">
        <w:rPr>
          <w:lang w:bidi="en-US"/>
        </w:rPr>
        <w:t>njihov</w:t>
      </w:r>
      <w:r w:rsidR="009B3918">
        <w:rPr>
          <w:lang w:bidi="en-US"/>
        </w:rPr>
        <w:t>im</w:t>
      </w:r>
      <w:r w:rsidR="002921D7">
        <w:rPr>
          <w:lang w:bidi="en-US"/>
        </w:rPr>
        <w:t xml:space="preserve"> osobn</w:t>
      </w:r>
      <w:r w:rsidR="009B3918">
        <w:rPr>
          <w:lang w:bidi="en-US"/>
        </w:rPr>
        <w:t>im</w:t>
      </w:r>
      <w:r w:rsidR="002921D7">
        <w:rPr>
          <w:lang w:bidi="en-US"/>
        </w:rPr>
        <w:t xml:space="preserve"> preferencij</w:t>
      </w:r>
      <w:r w:rsidR="009B3918">
        <w:rPr>
          <w:lang w:bidi="en-US"/>
        </w:rPr>
        <w:t>ama</w:t>
      </w:r>
      <w:r w:rsidR="002921D7">
        <w:rPr>
          <w:lang w:bidi="en-US"/>
        </w:rPr>
        <w:t xml:space="preserve"> i </w:t>
      </w:r>
      <w:r>
        <w:rPr>
          <w:lang w:bidi="en-US"/>
        </w:rPr>
        <w:t>kontekst</w:t>
      </w:r>
      <w:r w:rsidR="009B3918">
        <w:rPr>
          <w:lang w:bidi="en-US"/>
        </w:rPr>
        <w:t>u</w:t>
      </w:r>
      <w:r>
        <w:rPr>
          <w:lang w:bidi="en-US"/>
        </w:rPr>
        <w:t xml:space="preserve"> poslovanja pojedine organizacije</w:t>
      </w:r>
      <w:r w:rsidR="006C07F3">
        <w:rPr>
          <w:lang w:bidi="en-US"/>
        </w:rPr>
        <w:t xml:space="preserve">. </w:t>
      </w:r>
      <w:r w:rsidR="0009218E">
        <w:rPr>
          <w:lang w:bidi="en-US"/>
        </w:rPr>
        <w:t xml:space="preserve">Unatoč </w:t>
      </w:r>
      <w:r w:rsidR="00BA4A35">
        <w:rPr>
          <w:lang w:bidi="en-US"/>
        </w:rPr>
        <w:t>različitim gradacijama najvažnijih činitelja</w:t>
      </w:r>
      <w:r w:rsidR="0009218E">
        <w:rPr>
          <w:lang w:bidi="en-US"/>
        </w:rPr>
        <w:t>,</w:t>
      </w:r>
      <w:r w:rsidR="003D059E">
        <w:rPr>
          <w:lang w:bidi="en-US"/>
        </w:rPr>
        <w:t xml:space="preserve"> a na osnov</w:t>
      </w:r>
      <w:r w:rsidR="009B3918">
        <w:rPr>
          <w:lang w:bidi="en-US"/>
        </w:rPr>
        <w:t>i</w:t>
      </w:r>
      <w:r w:rsidR="003D059E">
        <w:rPr>
          <w:lang w:bidi="en-US"/>
        </w:rPr>
        <w:t xml:space="preserve"> intervjua, može se kazati kako su</w:t>
      </w:r>
      <w:r w:rsidR="0009218E">
        <w:rPr>
          <w:lang w:bidi="en-US"/>
        </w:rPr>
        <w:t xml:space="preserve"> </w:t>
      </w:r>
      <w:r w:rsidR="002921D7">
        <w:rPr>
          <w:lang w:bidi="en-US"/>
        </w:rPr>
        <w:t>svi</w:t>
      </w:r>
      <w:r w:rsidR="006C07F3">
        <w:rPr>
          <w:lang w:bidi="en-US"/>
        </w:rPr>
        <w:t xml:space="preserve"> IT menadžeri </w:t>
      </w:r>
      <w:r w:rsidR="002921D7">
        <w:rPr>
          <w:lang w:bidi="en-US"/>
        </w:rPr>
        <w:t xml:space="preserve">značajno </w:t>
      </w:r>
      <w:r w:rsidR="006C07F3">
        <w:rPr>
          <w:lang w:bidi="en-US"/>
        </w:rPr>
        <w:t>svjesni važnosti komunikacijskih kompetencija za osobni uspjeh i uspjeh organizacije.</w:t>
      </w:r>
      <w:r w:rsidR="003D059E">
        <w:rPr>
          <w:lang w:bidi="en-US"/>
        </w:rPr>
        <w:t xml:space="preserve"> Začuđuju rezultati koji pokazuju kako IT menadžeri daju viši prioritet tehničkim kompetencijama, umjesto komunikacijskim</w:t>
      </w:r>
      <w:r w:rsidR="009B3918">
        <w:rPr>
          <w:lang w:bidi="en-US"/>
        </w:rPr>
        <w:t>,</w:t>
      </w:r>
      <w:r w:rsidR="003D059E">
        <w:rPr>
          <w:lang w:bidi="en-US"/>
        </w:rPr>
        <w:t xml:space="preserve"> kako prikazuje </w:t>
      </w:r>
      <w:r w:rsidR="003D059E">
        <w:rPr>
          <w:lang w:bidi="en-US"/>
        </w:rPr>
        <w:fldChar w:fldCharType="begin"/>
      </w:r>
      <w:r w:rsidR="003D059E">
        <w:rPr>
          <w:lang w:bidi="en-US"/>
        </w:rPr>
        <w:instrText xml:space="preserve"> REF  _Ref453498816 \* Lower \h \r </w:instrText>
      </w:r>
      <w:r w:rsidR="003D059E">
        <w:rPr>
          <w:lang w:bidi="en-US"/>
        </w:rPr>
      </w:r>
      <w:r w:rsidR="003D059E">
        <w:rPr>
          <w:lang w:bidi="en-US"/>
        </w:rPr>
        <w:fldChar w:fldCharType="separate"/>
      </w:r>
      <w:r w:rsidR="003D059E">
        <w:rPr>
          <w:lang w:bidi="en-US"/>
        </w:rPr>
        <w:t>grafikon 14.</w:t>
      </w:r>
      <w:r w:rsidR="003D059E">
        <w:rPr>
          <w:lang w:bidi="en-US"/>
        </w:rPr>
        <w:fldChar w:fldCharType="end"/>
      </w:r>
      <w:r w:rsidR="00676ACB">
        <w:rPr>
          <w:lang w:bidi="en-US"/>
        </w:rPr>
        <w:t xml:space="preserve"> O tome će biti više riječi u sljedećem</w:t>
      </w:r>
      <w:r w:rsidR="009B3918">
        <w:rPr>
          <w:lang w:bidi="en-US"/>
        </w:rPr>
        <w:t>u</w:t>
      </w:r>
      <w:r w:rsidR="00676ACB">
        <w:rPr>
          <w:lang w:bidi="en-US"/>
        </w:rPr>
        <w:t xml:space="preserve"> poglavlju.</w:t>
      </w:r>
    </w:p>
    <w:p w:rsidR="00161395" w:rsidRDefault="006C07F3" w:rsidP="003B76F5">
      <w:r>
        <w:t xml:space="preserve">Upadljivo </w:t>
      </w:r>
      <w:r w:rsidR="009B3918">
        <w:t xml:space="preserve">je </w:t>
      </w:r>
      <w:r>
        <w:t>u ovim rezultatima kako samo jedan IT menadžer</w:t>
      </w:r>
      <w:r w:rsidR="009B3918">
        <w:t>,</w:t>
      </w:r>
      <w:r>
        <w:t xml:space="preserve"> </w:t>
      </w:r>
      <w:r w:rsidR="00F36CCA">
        <w:t xml:space="preserve">i to </w:t>
      </w:r>
      <w:r>
        <w:t>iz društvene organizacije</w:t>
      </w:r>
      <w:r w:rsidR="009B3918">
        <w:t>,</w:t>
      </w:r>
      <w:r>
        <w:t xml:space="preserve"> misli kako je važan kriterij za uspjeh i stalna edukacija, iako svi spominju važnost poznavanja poslovanja i procesa, </w:t>
      </w:r>
      <w:r w:rsidR="00096015">
        <w:t>tehničkih znanja i vještina, financijskih kompetencija</w:t>
      </w:r>
      <w:r w:rsidR="00676ACB">
        <w:t xml:space="preserve"> zašto je počesto potrebna temeljita formalna edukacija</w:t>
      </w:r>
      <w:r>
        <w:t>.</w:t>
      </w:r>
      <w:r w:rsidR="00096015">
        <w:t xml:space="preserve"> Ako</w:t>
      </w:r>
      <w:r w:rsidR="00676ACB">
        <w:t xml:space="preserve"> ovdje</w:t>
      </w:r>
      <w:r w:rsidR="00096015">
        <w:t xml:space="preserve"> prihvatimo opći stav da sve te vještine traže i formalnu edukaciju, onda postoji mog</w:t>
      </w:r>
      <w:r w:rsidR="00E64003">
        <w:t xml:space="preserve">ućnost da su IT menadžeri pogrešno razumjeli </w:t>
      </w:r>
      <w:r w:rsidR="00096015">
        <w:t>širinu i bit ovoga pitanja</w:t>
      </w:r>
      <w:r w:rsidR="00E64003">
        <w:t xml:space="preserve"> budući da </w:t>
      </w:r>
      <w:r w:rsidR="0009218E">
        <w:t>je većina njih edukaciju ispustilo</w:t>
      </w:r>
      <w:r w:rsidR="00E64003">
        <w:t xml:space="preserve"> </w:t>
      </w:r>
      <w:r w:rsidR="004D0D68">
        <w:t>s popisa važnih činitelja za uspjeh IT menadžera</w:t>
      </w:r>
      <w:r w:rsidR="00096015">
        <w:t xml:space="preserve">. </w:t>
      </w:r>
    </w:p>
    <w:p w:rsidR="001A2009" w:rsidRDefault="00C46D2C" w:rsidP="002921D7">
      <w:r>
        <w:t>IT menadžeri svjesni</w:t>
      </w:r>
      <w:r w:rsidR="009B3918">
        <w:t xml:space="preserve"> su</w:t>
      </w:r>
      <w:r>
        <w:t xml:space="preserve"> potrebe za k</w:t>
      </w:r>
      <w:r w:rsidR="001A2009">
        <w:t>ompetencij</w:t>
      </w:r>
      <w:r>
        <w:t>ama</w:t>
      </w:r>
      <w:r w:rsidR="001A2009">
        <w:t xml:space="preserve"> na području financija</w:t>
      </w:r>
      <w:r w:rsidR="00676ACB">
        <w:t xml:space="preserve"> jer</w:t>
      </w:r>
      <w:r>
        <w:t xml:space="preserve"> </w:t>
      </w:r>
      <w:r w:rsidR="00676ACB">
        <w:t>n</w:t>
      </w:r>
      <w:r>
        <w:t xml:space="preserve">ema menadžmenta </w:t>
      </w:r>
      <w:r w:rsidR="001A2009">
        <w:t>i upravlja</w:t>
      </w:r>
      <w:r>
        <w:t xml:space="preserve">nja bilo kojim </w:t>
      </w:r>
      <w:r w:rsidR="001A2009">
        <w:t>sustavom bez razvijene svijesti o</w:t>
      </w:r>
      <w:r>
        <w:t xml:space="preserve"> njegovoj </w:t>
      </w:r>
      <w:r w:rsidR="001A2009">
        <w:t>vrijedn</w:t>
      </w:r>
      <w:r w:rsidR="00E2751F">
        <w:t>osti</w:t>
      </w:r>
      <w:r>
        <w:t xml:space="preserve"> te načinu kako </w:t>
      </w:r>
      <w:r w:rsidR="00676ACB">
        <w:t>tu vrijednost</w:t>
      </w:r>
      <w:r>
        <w:t xml:space="preserve"> održati ili povećati</w:t>
      </w:r>
      <w:r w:rsidR="00E2751F">
        <w:t>.</w:t>
      </w:r>
      <w:r>
        <w:t xml:space="preserve"> Svijest o važnosti </w:t>
      </w:r>
      <w:r w:rsidR="001A2009">
        <w:t>financijsk</w:t>
      </w:r>
      <w:r>
        <w:t>ih</w:t>
      </w:r>
      <w:r w:rsidR="001A2009">
        <w:t xml:space="preserve"> kompetencij</w:t>
      </w:r>
      <w:r>
        <w:t>a</w:t>
      </w:r>
      <w:r w:rsidR="001A2009">
        <w:t xml:space="preserve"> </w:t>
      </w:r>
      <w:r>
        <w:t>i razina kompetencija</w:t>
      </w:r>
      <w:r w:rsidR="00676ACB">
        <w:t xml:space="preserve"> IT menadžera</w:t>
      </w:r>
      <w:r>
        <w:t xml:space="preserve"> na tom</w:t>
      </w:r>
      <w:r w:rsidR="009B3918">
        <w:t>e</w:t>
      </w:r>
      <w:r>
        <w:t xml:space="preserve"> polju</w:t>
      </w:r>
      <w:r w:rsidR="00676ACB">
        <w:t>,</w:t>
      </w:r>
      <w:r>
        <w:t xml:space="preserve"> svakako</w:t>
      </w:r>
      <w:r w:rsidR="009B3918">
        <w:t xml:space="preserve"> su plod</w:t>
      </w:r>
      <w:r>
        <w:t xml:space="preserve"> njihove</w:t>
      </w:r>
      <w:r w:rsidR="001A2009">
        <w:t xml:space="preserve"> </w:t>
      </w:r>
      <w:r>
        <w:t xml:space="preserve">višegodišnje uspješne </w:t>
      </w:r>
      <w:r w:rsidR="001A2009">
        <w:t>uloge</w:t>
      </w:r>
      <w:r>
        <w:t xml:space="preserve"> IT menadžera</w:t>
      </w:r>
      <w:r w:rsidR="001A2009">
        <w:t xml:space="preserve"> u organizaciji.</w:t>
      </w:r>
    </w:p>
    <w:p w:rsidR="001A2009" w:rsidRDefault="0054150A" w:rsidP="002921D7">
      <w:r>
        <w:t>K</w:t>
      </w:r>
      <w:r w:rsidR="001A2009">
        <w:t>ompetencij</w:t>
      </w:r>
      <w:r w:rsidR="00D173E4">
        <w:t>e</w:t>
      </w:r>
      <w:r w:rsidR="001A2009">
        <w:t xml:space="preserve"> </w:t>
      </w:r>
      <w:r w:rsidR="00D173E4">
        <w:t>u</w:t>
      </w:r>
      <w:r w:rsidR="001A2009">
        <w:t xml:space="preserve"> vođenj</w:t>
      </w:r>
      <w:r w:rsidR="00D173E4">
        <w:t>u</w:t>
      </w:r>
      <w:r w:rsidR="001A2009">
        <w:t xml:space="preserve"> projekata</w:t>
      </w:r>
      <w:r w:rsidR="00D173E4">
        <w:t xml:space="preserve"> </w:t>
      </w:r>
      <w:r>
        <w:t>također su na visokoj razini</w:t>
      </w:r>
      <w:r w:rsidR="00D173E4">
        <w:t xml:space="preserve"> što je i</w:t>
      </w:r>
      <w:r w:rsidR="001A2009">
        <w:t xml:space="preserve"> logično </w:t>
      </w:r>
      <w:r w:rsidR="000F7440">
        <w:t xml:space="preserve">s </w:t>
      </w:r>
      <w:r w:rsidR="001A2009">
        <w:t>obzirom na duljinu radnoga staža na toj funkciji.</w:t>
      </w:r>
      <w:r>
        <w:t xml:space="preserve"> </w:t>
      </w:r>
      <w:r w:rsidR="00D173E4">
        <w:t>Među kompetencij</w:t>
      </w:r>
      <w:r w:rsidR="000F7440">
        <w:t>ama</w:t>
      </w:r>
      <w:r w:rsidR="00D173E4">
        <w:t xml:space="preserve"> koje bi željeli unaprijediti</w:t>
      </w:r>
      <w:r w:rsidR="00D173E4">
        <w:rPr>
          <w:rStyle w:val="FootnoteReference"/>
        </w:rPr>
        <w:footnoteReference w:id="78"/>
      </w:r>
      <w:r w:rsidR="00D173E4">
        <w:t xml:space="preserve"> nalaze se</w:t>
      </w:r>
      <w:r w:rsidR="001A2009">
        <w:t xml:space="preserve">: </w:t>
      </w:r>
      <w:r w:rsidR="001A2009">
        <w:rPr>
          <w:i/>
        </w:rPr>
        <w:t>u</w:t>
      </w:r>
      <w:r w:rsidR="001A2009" w:rsidRPr="00C67724">
        <w:rPr>
          <w:i/>
        </w:rPr>
        <w:t>mijeće samopromocije</w:t>
      </w:r>
      <w:r w:rsidR="001A2009">
        <w:rPr>
          <w:i/>
        </w:rPr>
        <w:t>, sposobnost samostalnog odlučivanja</w:t>
      </w:r>
      <w:r w:rsidR="001A2009" w:rsidRPr="00C67724">
        <w:rPr>
          <w:i/>
        </w:rPr>
        <w:t>, tehničke kompetencije</w:t>
      </w:r>
      <w:r w:rsidR="001A2009">
        <w:t xml:space="preserve">, </w:t>
      </w:r>
      <w:r w:rsidR="001A2009" w:rsidRPr="00C67724">
        <w:rPr>
          <w:i/>
        </w:rPr>
        <w:t>sposobnost reći ne</w:t>
      </w:r>
      <w:r w:rsidR="001A2009">
        <w:t xml:space="preserve"> i </w:t>
      </w:r>
      <w:r w:rsidR="001A2009" w:rsidRPr="00C67724">
        <w:rPr>
          <w:i/>
        </w:rPr>
        <w:t>sposobnost pregovaranja</w:t>
      </w:r>
      <w:r w:rsidR="001A2009">
        <w:t>, iako veliki broj njih misli da imaju sve potrebne kompetencije za uspješno obavljanje posla</w:t>
      </w:r>
      <w:r>
        <w:t xml:space="preserve"> te da im nije potrebno ništa poboljšavati</w:t>
      </w:r>
      <w:r w:rsidR="001A2009">
        <w:t>.</w:t>
      </w:r>
    </w:p>
    <w:p w:rsidR="0037387C" w:rsidRDefault="0037387C" w:rsidP="002921D7">
      <w:pPr>
        <w:rPr>
          <w:lang w:bidi="en-US"/>
        </w:rPr>
      </w:pPr>
      <w:r>
        <w:t xml:space="preserve">Rad pod stresom svakodnevica </w:t>
      </w:r>
      <w:r w:rsidR="000F7440">
        <w:t xml:space="preserve">je </w:t>
      </w:r>
      <w:r>
        <w:t>za svakog</w:t>
      </w:r>
      <w:r w:rsidR="000F7440">
        <w:t>a</w:t>
      </w:r>
      <w:r>
        <w:t xml:space="preserve"> menadžera</w:t>
      </w:r>
      <w:r w:rsidR="00676ACB">
        <w:t xml:space="preserve"> u suvremenom</w:t>
      </w:r>
      <w:r w:rsidR="000F7440">
        <w:t>e</w:t>
      </w:r>
      <w:r w:rsidR="00676ACB">
        <w:t xml:space="preserve"> svijetu</w:t>
      </w:r>
      <w:r>
        <w:t xml:space="preserve">, no IT menadžer je tu posebno na udaru. Zanimljivo je kako više od polovice ispitanih IT menadžera nema problema sa </w:t>
      </w:r>
      <w:r>
        <w:rPr>
          <w:lang w:bidi="en-US"/>
        </w:rPr>
        <w:t xml:space="preserve">stresom. Čak ističu umjerenu dozu stresa kao nešto što im pomaže da budu učinkovitiji. To se podudara s pojmom smirenosti pod stresom </w:t>
      </w:r>
      <w:sdt>
        <w:sdtPr>
          <w:rPr>
            <w:lang w:bidi="en-US"/>
          </w:rPr>
          <w:id w:val="-1843006234"/>
          <w:citation/>
        </w:sdtPr>
        <w:sdtEndPr/>
        <w:sdtContent>
          <w:r>
            <w:rPr>
              <w:lang w:bidi="en-US"/>
            </w:rPr>
            <w:fldChar w:fldCharType="begin"/>
          </w:r>
          <w:r>
            <w:rPr>
              <w:lang w:bidi="en-US"/>
            </w:rPr>
            <w:instrText xml:space="preserve"> CITATION Hay08 \l 1050 </w:instrText>
          </w:r>
          <w:r>
            <w:rPr>
              <w:lang w:bidi="en-US"/>
            </w:rPr>
            <w:fldChar w:fldCharType="separate"/>
          </w:r>
          <w:r>
            <w:rPr>
              <w:noProof/>
              <w:lang w:bidi="en-US"/>
            </w:rPr>
            <w:t>(Hayward, 2008)</w:t>
          </w:r>
          <w:r>
            <w:rPr>
              <w:lang w:bidi="en-US"/>
            </w:rPr>
            <w:fldChar w:fldCharType="end"/>
          </w:r>
        </w:sdtContent>
      </w:sdt>
      <w:r>
        <w:rPr>
          <w:lang w:bidi="en-US"/>
        </w:rPr>
        <w:t xml:space="preserve"> ili tezom kako je</w:t>
      </w:r>
      <w:r w:rsidRPr="007A5148">
        <w:rPr>
          <w:lang w:bidi="en-US"/>
        </w:rPr>
        <w:t xml:space="preserve"> određena razina stresa potrebna za razvoj, motivaciju, promjene i rast </w:t>
      </w:r>
      <w:sdt>
        <w:sdtPr>
          <w:rPr>
            <w:lang w:bidi="en-US"/>
          </w:rPr>
          <w:id w:val="1435624866"/>
          <w:citation/>
        </w:sdtPr>
        <w:sdtEndPr/>
        <w:sdtContent>
          <w:r w:rsidRPr="007A5148">
            <w:rPr>
              <w:lang w:bidi="en-US"/>
            </w:rPr>
            <w:fldChar w:fldCharType="begin"/>
          </w:r>
          <w:r w:rsidRPr="007A5148">
            <w:rPr>
              <w:lang w:bidi="en-US"/>
            </w:rPr>
            <w:instrText xml:space="preserve"> CITATION LeR06 \l 1050 </w:instrText>
          </w:r>
          <w:r w:rsidRPr="007A5148">
            <w:rPr>
              <w:lang w:bidi="en-US"/>
            </w:rPr>
            <w:fldChar w:fldCharType="separate"/>
          </w:r>
          <w:r>
            <w:rPr>
              <w:noProof/>
              <w:lang w:bidi="en-US"/>
            </w:rPr>
            <w:t>(LeRouge, Nelson, &amp; Blanton, 2006)</w:t>
          </w:r>
          <w:r w:rsidRPr="007A5148">
            <w:rPr>
              <w:lang w:bidi="en-US"/>
            </w:rPr>
            <w:fldChar w:fldCharType="end"/>
          </w:r>
        </w:sdtContent>
      </w:sdt>
      <w:r>
        <w:rPr>
          <w:lang w:bidi="en-US"/>
        </w:rPr>
        <w:t xml:space="preserve"> što je iznimno važno za profesije kakva je profesija IT menadžera.</w:t>
      </w:r>
      <w:r w:rsidR="006E719D">
        <w:rPr>
          <w:lang w:bidi="en-US"/>
        </w:rPr>
        <w:t xml:space="preserve"> Zabrinjavaju negativni učinci stresa i njihov utjecaj na zdravlje.</w:t>
      </w:r>
    </w:p>
    <w:p w:rsidR="001A2009" w:rsidRDefault="001A2009" w:rsidP="00AB32A1">
      <w:pPr>
        <w:pStyle w:val="Heading3"/>
      </w:pPr>
      <w:bookmarkStart w:id="253" w:name="_Toc462787794"/>
      <w:r>
        <w:t xml:space="preserve">Obrazovanje </w:t>
      </w:r>
      <w:r w:rsidRPr="007A5148">
        <w:t>IT menadžera</w:t>
      </w:r>
      <w:bookmarkEnd w:id="253"/>
    </w:p>
    <w:p w:rsidR="001A2009" w:rsidRDefault="001A2009" w:rsidP="001A2009">
      <w:pPr>
        <w:rPr>
          <w:lang w:bidi="en-US"/>
        </w:rPr>
      </w:pPr>
      <w:r>
        <w:rPr>
          <w:lang w:bidi="en-US"/>
        </w:rPr>
        <w:t>Kada je u pitanju stupanj obrazovanja IT menadžera u Hrvatskoj, uviđa se povezanost s europskim i svjetskim statistikama</w:t>
      </w:r>
      <w:r w:rsidR="008F2238">
        <w:rPr>
          <w:lang w:bidi="en-US"/>
        </w:rPr>
        <w:t>.</w:t>
      </w:r>
      <w:r>
        <w:rPr>
          <w:lang w:bidi="en-US"/>
        </w:rPr>
        <w:t xml:space="preserve"> Prema istraživanju Mađarića i sur., od 35 ispitanih IT menadžera 33 su s VSS-om i dva s magisterijem ili višim stupnjem obrazovanja </w:t>
      </w:r>
      <w:sdt>
        <w:sdtPr>
          <w:rPr>
            <w:lang w:bidi="en-US"/>
          </w:rPr>
          <w:id w:val="-951017430"/>
          <w:citation/>
        </w:sdtPr>
        <w:sdtEndPr/>
        <w:sdtContent>
          <w:r>
            <w:rPr>
              <w:lang w:bidi="en-US"/>
            </w:rPr>
            <w:fldChar w:fldCharType="begin"/>
          </w:r>
          <w:r>
            <w:rPr>
              <w:lang w:bidi="en-US"/>
            </w:rPr>
            <w:instrText xml:space="preserve">CITATION Mađ09 \t  \l 1050 </w:instrText>
          </w:r>
          <w:r>
            <w:rPr>
              <w:lang w:bidi="en-US"/>
            </w:rPr>
            <w:fldChar w:fldCharType="separate"/>
          </w:r>
          <w:r>
            <w:rPr>
              <w:noProof/>
              <w:lang w:bidi="en-US"/>
            </w:rPr>
            <w:t>(Mađarić, Krakar, &amp; Lovrek, 2009)</w:t>
          </w:r>
          <w:r>
            <w:rPr>
              <w:lang w:bidi="en-US"/>
            </w:rPr>
            <w:fldChar w:fldCharType="end"/>
          </w:r>
        </w:sdtContent>
      </w:sdt>
      <w:r>
        <w:rPr>
          <w:lang w:bidi="en-US"/>
        </w:rPr>
        <w:t>. P</w:t>
      </w:r>
      <w:r w:rsidRPr="007A5148">
        <w:rPr>
          <w:lang w:bidi="en-US"/>
        </w:rPr>
        <w:t>rikupljeni podaci</w:t>
      </w:r>
      <w:r>
        <w:rPr>
          <w:lang w:bidi="en-US"/>
        </w:rPr>
        <w:t xml:space="preserve"> u ovome istraživanju</w:t>
      </w:r>
      <w:r w:rsidRPr="007A5148">
        <w:rPr>
          <w:lang w:bidi="en-US"/>
        </w:rPr>
        <w:t xml:space="preserve"> </w:t>
      </w:r>
      <w:r>
        <w:rPr>
          <w:lang w:bidi="en-US"/>
        </w:rPr>
        <w:t>pokazuju</w:t>
      </w:r>
      <w:r w:rsidRPr="007A5148">
        <w:rPr>
          <w:lang w:bidi="en-US"/>
        </w:rPr>
        <w:t xml:space="preserve"> da su svih 10 </w:t>
      </w:r>
      <w:r>
        <w:rPr>
          <w:lang w:bidi="en-US"/>
        </w:rPr>
        <w:t xml:space="preserve">istraživanih IT </w:t>
      </w:r>
      <w:r w:rsidRPr="007A5148">
        <w:rPr>
          <w:lang w:bidi="en-US"/>
        </w:rPr>
        <w:t>menadžera izvrsne naobrazbe, 7 ih ima VSS, jedan je magistar znanosti</w:t>
      </w:r>
      <w:r>
        <w:rPr>
          <w:lang w:bidi="en-US"/>
        </w:rPr>
        <w:t xml:space="preserve"> i </w:t>
      </w:r>
      <w:r w:rsidRPr="007A5148">
        <w:rPr>
          <w:lang w:bidi="en-US"/>
        </w:rPr>
        <w:t>dv</w:t>
      </w:r>
      <w:r>
        <w:rPr>
          <w:lang w:bidi="en-US"/>
        </w:rPr>
        <w:t>ojica</w:t>
      </w:r>
      <w:r w:rsidRPr="007A5148">
        <w:rPr>
          <w:lang w:bidi="en-US"/>
        </w:rPr>
        <w:t xml:space="preserve"> su doktor</w:t>
      </w:r>
      <w:r>
        <w:rPr>
          <w:lang w:bidi="en-US"/>
        </w:rPr>
        <w:t>i</w:t>
      </w:r>
      <w:r w:rsidRPr="007A5148">
        <w:rPr>
          <w:lang w:bidi="en-US"/>
        </w:rPr>
        <w:t xml:space="preserve"> znanosti.</w:t>
      </w:r>
      <w:r>
        <w:rPr>
          <w:lang w:bidi="en-US"/>
        </w:rPr>
        <w:t xml:space="preserve"> Zanimljivo je i istraživanje iz 2004. godine prema kojemu je udio VSS-a u menadžmentu u Hrvatskoj čak 98</w:t>
      </w:r>
      <w:r w:rsidR="008F2238">
        <w:rPr>
          <w:lang w:bidi="en-US"/>
        </w:rPr>
        <w:t xml:space="preserve"> </w:t>
      </w:r>
      <w:r>
        <w:rPr>
          <w:lang w:bidi="en-US"/>
        </w:rPr>
        <w:t xml:space="preserve">% </w:t>
      </w:r>
      <w:sdt>
        <w:sdtPr>
          <w:rPr>
            <w:lang w:bidi="en-US"/>
          </w:rPr>
          <w:id w:val="1771273826"/>
          <w:citation/>
        </w:sdtPr>
        <w:sdtEndPr/>
        <w:sdtContent>
          <w:r>
            <w:rPr>
              <w:lang w:bidi="en-US"/>
            </w:rPr>
            <w:fldChar w:fldCharType="begin"/>
          </w:r>
          <w:r>
            <w:rPr>
              <w:lang w:bidi="en-US"/>
            </w:rPr>
            <w:instrText xml:space="preserve">CITATION Per04 \p 43-44 \l 1050 </w:instrText>
          </w:r>
          <w:r>
            <w:rPr>
              <w:lang w:bidi="en-US"/>
            </w:rPr>
            <w:fldChar w:fldCharType="separate"/>
          </w:r>
          <w:r>
            <w:rPr>
              <w:noProof/>
              <w:lang w:bidi="en-US"/>
            </w:rPr>
            <w:t>(Sikavica &amp; Bahtijarević-Šiber, 2004, str. 43-44)</w:t>
          </w:r>
          <w:r>
            <w:rPr>
              <w:lang w:bidi="en-US"/>
            </w:rPr>
            <w:fldChar w:fldCharType="end"/>
          </w:r>
        </w:sdtContent>
      </w:sdt>
      <w:r>
        <w:rPr>
          <w:lang w:bidi="en-US"/>
        </w:rPr>
        <w:t xml:space="preserve"> što objašnjava i tako visok postotak </w:t>
      </w:r>
      <w:r w:rsidR="006E719D">
        <w:rPr>
          <w:lang w:bidi="en-US"/>
        </w:rPr>
        <w:t xml:space="preserve">visoko obrazovanih </w:t>
      </w:r>
      <w:r>
        <w:rPr>
          <w:lang w:bidi="en-US"/>
        </w:rPr>
        <w:t xml:space="preserve">u rezultatima ovih dvaju istraživanja. </w:t>
      </w:r>
      <w:r w:rsidR="006E719D">
        <w:rPr>
          <w:lang w:bidi="en-US"/>
        </w:rPr>
        <w:t xml:space="preserve">Prema tomu hrvatski IT menadžeri spadaju u hrvatski prosjek kada je u pitanju stupanj obrazovanja. </w:t>
      </w:r>
      <w:r w:rsidR="0039092C">
        <w:rPr>
          <w:lang w:bidi="en-US"/>
        </w:rPr>
        <w:t>Norveški primjer po</w:t>
      </w:r>
      <w:r w:rsidR="00430AAA">
        <w:rPr>
          <w:lang w:bidi="en-US"/>
        </w:rPr>
        <w:t>tvrđ</w:t>
      </w:r>
      <w:r w:rsidR="0039092C">
        <w:rPr>
          <w:lang w:bidi="en-US"/>
        </w:rPr>
        <w:t>uje slične trendove</w:t>
      </w:r>
      <w:r>
        <w:rPr>
          <w:lang w:bidi="en-US"/>
        </w:rPr>
        <w:t xml:space="preserve"> </w:t>
      </w:r>
      <w:r w:rsidR="0039092C">
        <w:rPr>
          <w:lang w:bidi="en-US"/>
        </w:rPr>
        <w:t xml:space="preserve">iako </w:t>
      </w:r>
      <w:r w:rsidR="001B5EC4">
        <w:rPr>
          <w:lang w:bidi="en-US"/>
        </w:rPr>
        <w:t xml:space="preserve">je navedeno </w:t>
      </w:r>
      <w:r w:rsidR="0039092C">
        <w:rPr>
          <w:lang w:bidi="en-US"/>
        </w:rPr>
        <w:t>kako</w:t>
      </w:r>
      <w:r>
        <w:rPr>
          <w:lang w:bidi="en-US"/>
        </w:rPr>
        <w:t xml:space="preserve"> </w:t>
      </w:r>
      <w:r w:rsidR="0039092C">
        <w:rPr>
          <w:lang w:bidi="en-US"/>
        </w:rPr>
        <w:t xml:space="preserve">većina </w:t>
      </w:r>
      <w:r>
        <w:rPr>
          <w:lang w:bidi="en-US"/>
        </w:rPr>
        <w:t>IT menadžer</w:t>
      </w:r>
      <w:r w:rsidR="0039092C">
        <w:rPr>
          <w:lang w:bidi="en-US"/>
        </w:rPr>
        <w:t>a</w:t>
      </w:r>
      <w:r>
        <w:rPr>
          <w:lang w:bidi="en-US"/>
        </w:rPr>
        <w:t xml:space="preserve"> ima magisterij</w:t>
      </w:r>
      <w:r w:rsidR="0039092C">
        <w:rPr>
          <w:lang w:bidi="en-US"/>
        </w:rPr>
        <w:t xml:space="preserve"> </w:t>
      </w:r>
      <w:sdt>
        <w:sdtPr>
          <w:rPr>
            <w:lang w:bidi="en-US"/>
          </w:rPr>
          <w:id w:val="-1994871009"/>
          <w:citation/>
        </w:sdtPr>
        <w:sdtEndPr/>
        <w:sdtContent>
          <w:r w:rsidR="0039092C">
            <w:rPr>
              <w:lang w:bidi="en-US"/>
            </w:rPr>
            <w:fldChar w:fldCharType="begin"/>
          </w:r>
          <w:r w:rsidR="0039092C">
            <w:rPr>
              <w:lang w:bidi="en-US"/>
            </w:rPr>
            <w:instrText xml:space="preserve">CITATION Pet00 \t  \l 1050 </w:instrText>
          </w:r>
          <w:r w:rsidR="0039092C">
            <w:rPr>
              <w:lang w:bidi="en-US"/>
            </w:rPr>
            <w:fldChar w:fldCharType="separate"/>
          </w:r>
          <w:r w:rsidR="0039092C">
            <w:rPr>
              <w:noProof/>
              <w:lang w:bidi="en-US"/>
            </w:rPr>
            <w:t>(Gottschalk &amp; Taylor, 2000)</w:t>
          </w:r>
          <w:r w:rsidR="0039092C">
            <w:rPr>
              <w:lang w:bidi="en-US"/>
            </w:rPr>
            <w:fldChar w:fldCharType="end"/>
          </w:r>
        </w:sdtContent>
      </w:sdt>
      <w:r w:rsidR="0039092C">
        <w:rPr>
          <w:lang w:bidi="en-US"/>
        </w:rPr>
        <w:t xml:space="preserve"> što je usporedivo s našim VSS stupnjem obra</w:t>
      </w:r>
      <w:r w:rsidR="00430AAA">
        <w:rPr>
          <w:lang w:bidi="en-US"/>
        </w:rPr>
        <w:t>zovanja ili magistrom struke, prema</w:t>
      </w:r>
      <w:r w:rsidR="0039092C">
        <w:rPr>
          <w:lang w:bidi="en-US"/>
        </w:rPr>
        <w:t xml:space="preserve"> novim standardima.</w:t>
      </w:r>
    </w:p>
    <w:p w:rsidR="001A2009" w:rsidRDefault="001A2009" w:rsidP="001A2009">
      <w:pPr>
        <w:rPr>
          <w:lang w:bidi="en-US"/>
        </w:rPr>
      </w:pPr>
      <w:r>
        <w:rPr>
          <w:lang w:bidi="en-US"/>
        </w:rPr>
        <w:t xml:space="preserve">Postavlja se </w:t>
      </w:r>
      <w:r w:rsidR="00430AAA">
        <w:rPr>
          <w:lang w:bidi="en-US"/>
        </w:rPr>
        <w:t>uvijek ist</w:t>
      </w:r>
      <w:r>
        <w:rPr>
          <w:lang w:bidi="en-US"/>
        </w:rPr>
        <w:t>o pitanje je li stupanj obrazovanja presudan za uspjeh IT menadžera ili on nije toliko bitan?</w:t>
      </w:r>
      <w:r w:rsidR="009B430A">
        <w:rPr>
          <w:lang w:bidi="en-US"/>
        </w:rPr>
        <w:t xml:space="preserve"> Isto tako, može li isključivo tehnički obrazovan IT menadžer biti siguran za svoju poziciju </w:t>
      </w:r>
      <w:r w:rsidR="008F2238">
        <w:rPr>
          <w:lang w:bidi="en-US"/>
        </w:rPr>
        <w:t xml:space="preserve">ako </w:t>
      </w:r>
      <w:r w:rsidR="009B430A">
        <w:rPr>
          <w:lang w:bidi="en-US"/>
        </w:rPr>
        <w:t xml:space="preserve">ostane </w:t>
      </w:r>
      <w:r w:rsidR="006E719D">
        <w:rPr>
          <w:lang w:bidi="en-US"/>
        </w:rPr>
        <w:t xml:space="preserve">isključivo </w:t>
      </w:r>
      <w:r w:rsidR="009B430A">
        <w:rPr>
          <w:lang w:bidi="en-US"/>
        </w:rPr>
        <w:t>na tome</w:t>
      </w:r>
      <w:r w:rsidR="006E719D">
        <w:rPr>
          <w:lang w:bidi="en-US"/>
        </w:rPr>
        <w:t xml:space="preserve"> stupnju znanja</w:t>
      </w:r>
      <w:r w:rsidR="009B430A">
        <w:rPr>
          <w:lang w:bidi="en-US"/>
        </w:rPr>
        <w:t xml:space="preserve"> jer uprava sve više traži i poslovna znanja</w:t>
      </w:r>
      <w:r w:rsidR="00430AAA">
        <w:rPr>
          <w:lang w:bidi="en-US"/>
        </w:rPr>
        <w:t>? Na drugoj strani</w:t>
      </w:r>
      <w:r w:rsidR="009B430A">
        <w:rPr>
          <w:lang w:bidi="en-US"/>
        </w:rPr>
        <w:t xml:space="preserve"> Gartner ističe kako su tehnička znanja i kompetencije precijenjene prema istraživanju u kojemu su sudjelovali izvršni direktori </w:t>
      </w:r>
      <w:sdt>
        <w:sdtPr>
          <w:rPr>
            <w:lang w:bidi="en-US"/>
          </w:rPr>
          <w:id w:val="166996130"/>
          <w:citation/>
        </w:sdtPr>
        <w:sdtEndPr/>
        <w:sdtContent>
          <w:r w:rsidR="009B430A">
            <w:rPr>
              <w:lang w:bidi="en-US"/>
            </w:rPr>
            <w:fldChar w:fldCharType="begin"/>
          </w:r>
          <w:r w:rsidR="009B430A">
            <w:rPr>
              <w:lang w:bidi="en-US"/>
            </w:rPr>
            <w:instrText xml:space="preserve"> CITATION Col11 \l 1050 </w:instrText>
          </w:r>
          <w:r w:rsidR="009B430A">
            <w:rPr>
              <w:lang w:bidi="en-US"/>
            </w:rPr>
            <w:fldChar w:fldCharType="separate"/>
          </w:r>
          <w:r w:rsidR="009B430A">
            <w:rPr>
              <w:noProof/>
              <w:lang w:bidi="en-US"/>
            </w:rPr>
            <w:t>(Young, Morello, &amp; Aron, 2011)</w:t>
          </w:r>
          <w:r w:rsidR="009B430A">
            <w:rPr>
              <w:lang w:bidi="en-US"/>
            </w:rPr>
            <w:fldChar w:fldCharType="end"/>
          </w:r>
        </w:sdtContent>
      </w:sdt>
      <w:r w:rsidR="009B430A">
        <w:rPr>
          <w:lang w:bidi="en-US"/>
        </w:rPr>
        <w:t>.</w:t>
      </w:r>
    </w:p>
    <w:p w:rsidR="001A2009" w:rsidRDefault="001A2009" w:rsidP="001A2009">
      <w:pPr>
        <w:rPr>
          <w:lang w:bidi="en-US"/>
        </w:rPr>
      </w:pPr>
      <w:r w:rsidRPr="007A5148">
        <w:rPr>
          <w:lang w:bidi="en-US"/>
        </w:rPr>
        <w:t xml:space="preserve">Relevantna literatura koja opisuje kompetencije IT menadžera slaže se s tezom kako je obrazovanje jako važno. S druge strane, prosječan menadžer, prema istraživanju </w:t>
      </w:r>
      <w:r w:rsidRPr="007A5148">
        <w:rPr>
          <w:i/>
          <w:lang w:bidi="en-US"/>
        </w:rPr>
        <w:t>Profil hrvatskog menadžera</w:t>
      </w:r>
      <w:r w:rsidRPr="007A5148">
        <w:rPr>
          <w:lang w:bidi="en-US"/>
        </w:rPr>
        <w:t xml:space="preserve">, misli da je poznanstvo važnije od obrazovanja, dok istovremeno želi obrazovanjem ojačati svoje </w:t>
      </w:r>
      <w:r w:rsidRPr="007A5148">
        <w:rPr>
          <w:i/>
          <w:lang w:bidi="en-US"/>
        </w:rPr>
        <w:t>meke vještine</w:t>
      </w:r>
      <w:r w:rsidRPr="007A5148">
        <w:rPr>
          <w:lang w:bidi="en-US"/>
        </w:rPr>
        <w:t xml:space="preserve">. </w:t>
      </w:r>
      <w:r w:rsidR="00A77268">
        <w:rPr>
          <w:lang w:bidi="en-US"/>
        </w:rPr>
        <w:t>V</w:t>
      </w:r>
      <w:r w:rsidR="00A77268" w:rsidRPr="007A5148">
        <w:rPr>
          <w:lang w:bidi="en-US"/>
        </w:rPr>
        <w:t xml:space="preserve">isokoobrazovani zaposlenici drže više do procedura i obrazovanja, a u odlučivanju se više vode činjeničnim potkrepljivanjem odluka </w:t>
      </w:r>
      <w:sdt>
        <w:sdtPr>
          <w:rPr>
            <w:lang w:bidi="en-US"/>
          </w:rPr>
          <w:id w:val="-409769118"/>
          <w:citation/>
        </w:sdtPr>
        <w:sdtEndPr/>
        <w:sdtContent>
          <w:r w:rsidR="00A77268" w:rsidRPr="007A5148">
            <w:rPr>
              <w:lang w:bidi="en-US"/>
            </w:rPr>
            <w:fldChar w:fldCharType="begin"/>
          </w:r>
          <w:r w:rsidR="00A77268" w:rsidRPr="007A5148">
            <w:rPr>
              <w:lang w:bidi="en-US"/>
            </w:rPr>
            <w:instrText xml:space="preserve">CITATION Mih08 \l 1050 </w:instrText>
          </w:r>
          <w:r w:rsidR="00A77268" w:rsidRPr="007A5148">
            <w:rPr>
              <w:lang w:bidi="en-US"/>
            </w:rPr>
            <w:fldChar w:fldCharType="separate"/>
          </w:r>
          <w:r w:rsidR="00A77268">
            <w:rPr>
              <w:noProof/>
              <w:lang w:bidi="en-US"/>
            </w:rPr>
            <w:t>(Mihelčić &amp; Karlovčan, 2008)</w:t>
          </w:r>
          <w:r w:rsidR="00A77268" w:rsidRPr="007A5148">
            <w:rPr>
              <w:lang w:bidi="en-US"/>
            </w:rPr>
            <w:fldChar w:fldCharType="end"/>
          </w:r>
        </w:sdtContent>
      </w:sdt>
      <w:r w:rsidR="00A77268">
        <w:rPr>
          <w:lang w:bidi="en-US"/>
        </w:rPr>
        <w:t>, što su sve osobine koje su potrebe IT menadžeru za uspješno obavljanje njegove uloge</w:t>
      </w:r>
      <w:r w:rsidR="00A77268" w:rsidRPr="007A5148">
        <w:rPr>
          <w:lang w:bidi="en-US"/>
        </w:rPr>
        <w:t xml:space="preserve">. </w:t>
      </w:r>
      <w:r w:rsidR="009B430A">
        <w:rPr>
          <w:lang w:bidi="en-US"/>
        </w:rPr>
        <w:t xml:space="preserve">Ono što bi izvršni direktori htjeli da se poboljša kada su kompetencije IT menadžera u pitanju, na prvome </w:t>
      </w:r>
      <w:r w:rsidR="008F2238">
        <w:rPr>
          <w:lang w:bidi="en-US"/>
        </w:rPr>
        <w:t xml:space="preserve">je </w:t>
      </w:r>
      <w:r w:rsidR="009B430A">
        <w:rPr>
          <w:lang w:bidi="en-US"/>
        </w:rPr>
        <w:t xml:space="preserve">mjestu razumijevanje poslovanja u kojemu djeluje organizacija, a odmah nakon toga su komunikacijske kompetencije </w:t>
      </w:r>
      <w:sdt>
        <w:sdtPr>
          <w:rPr>
            <w:lang w:bidi="en-US"/>
          </w:rPr>
          <w:id w:val="657275180"/>
          <w:citation/>
        </w:sdtPr>
        <w:sdtEndPr/>
        <w:sdtContent>
          <w:r w:rsidR="009B430A">
            <w:rPr>
              <w:lang w:bidi="en-US"/>
            </w:rPr>
            <w:fldChar w:fldCharType="begin"/>
          </w:r>
          <w:r w:rsidR="009B430A">
            <w:rPr>
              <w:lang w:bidi="en-US"/>
            </w:rPr>
            <w:instrText xml:space="preserve"> CITATION Col11 \l 1050 </w:instrText>
          </w:r>
          <w:r w:rsidR="009B430A">
            <w:rPr>
              <w:lang w:bidi="en-US"/>
            </w:rPr>
            <w:fldChar w:fldCharType="separate"/>
          </w:r>
          <w:r w:rsidR="009B430A">
            <w:rPr>
              <w:noProof/>
              <w:lang w:bidi="en-US"/>
            </w:rPr>
            <w:t>(Young, Morello, &amp; Aron, 2011)</w:t>
          </w:r>
          <w:r w:rsidR="009B430A">
            <w:rPr>
              <w:lang w:bidi="en-US"/>
            </w:rPr>
            <w:fldChar w:fldCharType="end"/>
          </w:r>
        </w:sdtContent>
      </w:sdt>
      <w:r w:rsidR="009B430A">
        <w:rPr>
          <w:lang w:bidi="en-US"/>
        </w:rPr>
        <w:t>.</w:t>
      </w:r>
    </w:p>
    <w:p w:rsidR="001A2009" w:rsidRDefault="001B5EC4" w:rsidP="001A2009">
      <w:r>
        <w:t xml:space="preserve">Da formalno obrazovanje nije od presudne važnosti </w:t>
      </w:r>
      <w:r w:rsidR="00430AAA">
        <w:t>za uspjeh IT menadžera u suglasnosti je i</w:t>
      </w:r>
      <w:r>
        <w:t xml:space="preserve"> s prilično starim tezama kako je obrazovanje manje značajno za uspjeh od radnoga iskustva stečenog</w:t>
      </w:r>
      <w:r w:rsidR="008F2238">
        <w:t>a</w:t>
      </w:r>
      <w:r>
        <w:t xml:space="preserve"> kroz godine rada </w:t>
      </w:r>
      <w:sdt>
        <w:sdtPr>
          <w:id w:val="1910882334"/>
          <w:citation/>
        </w:sdtPr>
        <w:sdtEndPr/>
        <w:sdtContent>
          <w:r>
            <w:fldChar w:fldCharType="begin"/>
          </w:r>
          <w:r>
            <w:instrText xml:space="preserve"> CITATION App92 \l 1050 </w:instrText>
          </w:r>
          <w:r>
            <w:fldChar w:fldCharType="separate"/>
          </w:r>
          <w:r>
            <w:rPr>
              <w:noProof/>
            </w:rPr>
            <w:t>(Applegate &amp; Elam, 1992)</w:t>
          </w:r>
          <w:r>
            <w:fldChar w:fldCharType="end"/>
          </w:r>
        </w:sdtContent>
      </w:sdt>
      <w:r>
        <w:t xml:space="preserve">. </w:t>
      </w:r>
      <w:r w:rsidR="00B935FC">
        <w:rPr>
          <w:lang w:bidi="en-US"/>
        </w:rPr>
        <w:t xml:space="preserve">Sve navedeno </w:t>
      </w:r>
      <w:r w:rsidR="001A2009">
        <w:rPr>
          <w:lang w:bidi="en-US"/>
        </w:rPr>
        <w:t xml:space="preserve">je na tragu Hamelova </w:t>
      </w:r>
      <w:r>
        <w:rPr>
          <w:lang w:bidi="en-US"/>
        </w:rPr>
        <w:t>pristupa u objašnjavanju</w:t>
      </w:r>
      <w:r w:rsidR="001A2009">
        <w:rPr>
          <w:lang w:bidi="en-US"/>
        </w:rPr>
        <w:t xml:space="preserve"> važnosti menadžerskih škola. On tvrdi da</w:t>
      </w:r>
      <w:r w:rsidR="001A2009" w:rsidRPr="007A5148">
        <w:t xml:space="preserve"> uspjeh i ostvarenje rezultata u menadžmentu bilo koje vrste ni</w:t>
      </w:r>
      <w:r w:rsidR="001A2009">
        <w:t>je bezuvjetno potrebna poslovna</w:t>
      </w:r>
      <w:r w:rsidR="00B7465C">
        <w:t xml:space="preserve"> škola</w:t>
      </w:r>
      <w:r w:rsidR="001A2009">
        <w:t xml:space="preserve"> </w:t>
      </w:r>
      <w:r w:rsidR="001A2009" w:rsidRPr="007A5148">
        <w:t xml:space="preserve">jer inovatori menadžmenta (John Mackey, Bill Gore, Sergey Brin i Larry Page) nisu išli u poslovne škole </w:t>
      </w:r>
      <w:sdt>
        <w:sdtPr>
          <w:id w:val="11367825"/>
          <w:citation/>
        </w:sdtPr>
        <w:sdtEndPr/>
        <w:sdtContent>
          <w:r w:rsidR="001A2009" w:rsidRPr="007A5148">
            <w:fldChar w:fldCharType="begin"/>
          </w:r>
          <w:r w:rsidR="001A2009">
            <w:instrText xml:space="preserve">CITATION Ham09 \t  \l 1050 </w:instrText>
          </w:r>
          <w:r w:rsidR="001A2009" w:rsidRPr="007A5148">
            <w:fldChar w:fldCharType="separate"/>
          </w:r>
          <w:r w:rsidR="001A2009">
            <w:rPr>
              <w:noProof/>
            </w:rPr>
            <w:t>(Hamel, 2009)</w:t>
          </w:r>
          <w:r w:rsidR="001A2009" w:rsidRPr="007A5148">
            <w:fldChar w:fldCharType="end"/>
          </w:r>
        </w:sdtContent>
      </w:sdt>
      <w:r w:rsidR="001A2009" w:rsidRPr="007A5148">
        <w:t>.</w:t>
      </w:r>
    </w:p>
    <w:p w:rsidR="006E719D" w:rsidRDefault="00A77268" w:rsidP="001A2009">
      <w:pPr>
        <w:rPr>
          <w:lang w:bidi="en-US"/>
        </w:rPr>
      </w:pPr>
      <w:r>
        <w:rPr>
          <w:lang w:bidi="en-US"/>
        </w:rPr>
        <w:t xml:space="preserve">Većina </w:t>
      </w:r>
      <w:r w:rsidRPr="001B5EC4">
        <w:rPr>
          <w:lang w:bidi="en-US"/>
        </w:rPr>
        <w:t>IT menadžer</w:t>
      </w:r>
      <w:r>
        <w:rPr>
          <w:lang w:bidi="en-US"/>
        </w:rPr>
        <w:t>a</w:t>
      </w:r>
      <w:r w:rsidRPr="001B5EC4">
        <w:rPr>
          <w:lang w:bidi="en-US"/>
        </w:rPr>
        <w:t xml:space="preserve"> ovoga istraživanja s</w:t>
      </w:r>
      <w:r>
        <w:rPr>
          <w:lang w:bidi="en-US"/>
        </w:rPr>
        <w:t>matra da</w:t>
      </w:r>
      <w:r w:rsidRPr="001B5EC4">
        <w:rPr>
          <w:lang w:bidi="en-US"/>
        </w:rPr>
        <w:t xml:space="preserve"> formalno obrazovanj</w:t>
      </w:r>
      <w:r>
        <w:rPr>
          <w:lang w:bidi="en-US"/>
        </w:rPr>
        <w:t>e</w:t>
      </w:r>
      <w:r w:rsidRPr="001B5EC4">
        <w:rPr>
          <w:lang w:bidi="en-US"/>
        </w:rPr>
        <w:t xml:space="preserve"> </w:t>
      </w:r>
      <w:r>
        <w:rPr>
          <w:lang w:bidi="en-US"/>
        </w:rPr>
        <w:t>nije presudno za uspjeh. Iako misle da obrazovanje daje širinu u pristupu različitim problemima i da je dobra podloga za natjecanje za bolje plaćen posao. F</w:t>
      </w:r>
      <w:r w:rsidRPr="001B5EC4">
        <w:rPr>
          <w:lang w:bidi="en-US"/>
        </w:rPr>
        <w:t>ormalno je obrazovanje u krizi</w:t>
      </w:r>
      <w:r>
        <w:rPr>
          <w:lang w:bidi="en-US"/>
        </w:rPr>
        <w:t xml:space="preserve"> iz razloga što se je pojavio jedan paralelni sustav školovanja koji stvara bolje prilagođene</w:t>
      </w:r>
      <w:r w:rsidRPr="001B5EC4">
        <w:rPr>
          <w:lang w:bidi="en-US"/>
        </w:rPr>
        <w:t xml:space="preserve"> </w:t>
      </w:r>
      <w:r>
        <w:rPr>
          <w:lang w:bidi="en-US"/>
        </w:rPr>
        <w:t>kadrove za suvremene poslovne potrebe.</w:t>
      </w:r>
    </w:p>
    <w:p w:rsidR="00A77268" w:rsidRDefault="00A77268" w:rsidP="001A2009">
      <w:r>
        <w:rPr>
          <w:lang w:bidi="en-US"/>
        </w:rPr>
        <w:t>Pokazalo se kako i IT menadžeri drže do poznate i često korištene izreke kako je d</w:t>
      </w:r>
      <w:r w:rsidRPr="001B5EC4">
        <w:rPr>
          <w:lang w:bidi="en-US"/>
        </w:rPr>
        <w:t xml:space="preserve">iploma dokaz </w:t>
      </w:r>
      <w:r>
        <w:rPr>
          <w:lang w:bidi="en-US"/>
        </w:rPr>
        <w:t xml:space="preserve">da je netko sposoban provesti ideje u djelo i da ima </w:t>
      </w:r>
      <w:r w:rsidRPr="001B5EC4">
        <w:rPr>
          <w:lang w:bidi="en-US"/>
        </w:rPr>
        <w:t>radn</w:t>
      </w:r>
      <w:r>
        <w:rPr>
          <w:lang w:bidi="en-US"/>
        </w:rPr>
        <w:t>e</w:t>
      </w:r>
      <w:r w:rsidRPr="001B5EC4">
        <w:rPr>
          <w:lang w:bidi="en-US"/>
        </w:rPr>
        <w:t xml:space="preserve"> navik</w:t>
      </w:r>
      <w:r>
        <w:rPr>
          <w:lang w:bidi="en-US"/>
        </w:rPr>
        <w:t>e</w:t>
      </w:r>
      <w:r w:rsidR="006E719D">
        <w:rPr>
          <w:lang w:bidi="en-US"/>
        </w:rPr>
        <w:t xml:space="preserve"> a tek onda slijedi dokazivanje</w:t>
      </w:r>
      <w:r>
        <w:rPr>
          <w:lang w:bidi="en-US"/>
        </w:rPr>
        <w:t xml:space="preserve">. U naše vrijeme i vrijeme koje je pred nama pojedincu je sve više, osim diplome koja je jamac za dobar temelj, potrebno imati cio set vještina i opredjeljenja kako </w:t>
      </w:r>
      <w:r w:rsidR="008F2238">
        <w:rPr>
          <w:lang w:bidi="en-US"/>
        </w:rPr>
        <w:t xml:space="preserve">bi </w:t>
      </w:r>
      <w:r>
        <w:rPr>
          <w:lang w:bidi="en-US"/>
        </w:rPr>
        <w:t xml:space="preserve">bio poželjan na tržištu rada. </w:t>
      </w:r>
      <w:r w:rsidRPr="007A5148">
        <w:rPr>
          <w:lang w:bidi="en-US"/>
        </w:rPr>
        <w:t>Ostaje uvijek otvoreno pitanje kako neki</w:t>
      </w:r>
      <w:r>
        <w:rPr>
          <w:lang w:bidi="en-US"/>
        </w:rPr>
        <w:t xml:space="preserve"> IT</w:t>
      </w:r>
      <w:r w:rsidRPr="007A5148">
        <w:rPr>
          <w:lang w:bidi="en-US"/>
        </w:rPr>
        <w:t xml:space="preserve"> menadžeri uspijevaju, unatoč tome što nemaju formalna znanja stečena kroz neku visoku školu, postići zavidne rezultate i uspješno voditi ljude.</w:t>
      </w:r>
    </w:p>
    <w:p w:rsidR="00B935FC" w:rsidRDefault="006C6BED" w:rsidP="00AB32A1">
      <w:pPr>
        <w:pStyle w:val="Heading3"/>
      </w:pPr>
      <w:bookmarkStart w:id="254" w:name="_Toc462787795"/>
      <w:r>
        <w:t>Važnost z</w:t>
      </w:r>
      <w:r w:rsidR="009B430A" w:rsidRPr="007A5148">
        <w:t>nanj</w:t>
      </w:r>
      <w:r>
        <w:t>a</w:t>
      </w:r>
      <w:r w:rsidR="009B430A" w:rsidRPr="007A5148">
        <w:t xml:space="preserve"> stranih jezika</w:t>
      </w:r>
      <w:bookmarkEnd w:id="254"/>
    </w:p>
    <w:p w:rsidR="009B430A" w:rsidRDefault="001A2009" w:rsidP="001A2009">
      <w:pPr>
        <w:rPr>
          <w:lang w:bidi="en-US"/>
        </w:rPr>
      </w:pPr>
      <w:r>
        <w:rPr>
          <w:lang w:bidi="en-US"/>
        </w:rPr>
        <w:t>IT menadžeri ovoga istraživanja očekivano se odlično služe engleskim</w:t>
      </w:r>
      <w:r w:rsidR="00EF792E">
        <w:rPr>
          <w:lang w:bidi="en-US"/>
        </w:rPr>
        <w:t xml:space="preserve"> jezikom</w:t>
      </w:r>
      <w:r>
        <w:rPr>
          <w:lang w:bidi="en-US"/>
        </w:rPr>
        <w:t>. Neki od njih rade u tvrtkama s njemačkoga govornog područja pa zato još odlično poznaju i njemački jezik. Slično je objašnjenje i za</w:t>
      </w:r>
      <w:r w:rsidR="00EF792E">
        <w:rPr>
          <w:lang w:bidi="en-US"/>
        </w:rPr>
        <w:t xml:space="preserve"> poznavanje</w:t>
      </w:r>
      <w:r>
        <w:rPr>
          <w:lang w:bidi="en-US"/>
        </w:rPr>
        <w:t xml:space="preserve"> francusk</w:t>
      </w:r>
      <w:r w:rsidR="00EF792E">
        <w:rPr>
          <w:lang w:bidi="en-US"/>
        </w:rPr>
        <w:t>oga</w:t>
      </w:r>
      <w:r>
        <w:rPr>
          <w:lang w:bidi="en-US"/>
        </w:rPr>
        <w:t xml:space="preserve"> jezik</w:t>
      </w:r>
      <w:r w:rsidR="00EF792E">
        <w:rPr>
          <w:lang w:bidi="en-US"/>
        </w:rPr>
        <w:t>a u tvrtkama čije je sjedište ili vlasnička struktura smještena u Francuskoj</w:t>
      </w:r>
      <w:r>
        <w:rPr>
          <w:lang w:bidi="en-US"/>
        </w:rPr>
        <w:t xml:space="preserve">. </w:t>
      </w:r>
    </w:p>
    <w:p w:rsidR="008E210E" w:rsidRDefault="009B430A" w:rsidP="001A2009">
      <w:pPr>
        <w:rPr>
          <w:lang w:bidi="en-US"/>
        </w:rPr>
      </w:pPr>
      <w:r w:rsidRPr="007A5148">
        <w:rPr>
          <w:lang w:bidi="en-US"/>
        </w:rPr>
        <w:t>U pitanju poznavanja stranih jezika</w:t>
      </w:r>
      <w:r>
        <w:rPr>
          <w:lang w:bidi="en-US"/>
        </w:rPr>
        <w:t xml:space="preserve">, prema dostupnim statistikama </w:t>
      </w:r>
      <w:r w:rsidRPr="007A5148">
        <w:rPr>
          <w:lang w:bidi="en-US"/>
        </w:rPr>
        <w:t>hrvatski</w:t>
      </w:r>
      <w:r>
        <w:rPr>
          <w:lang w:bidi="en-US"/>
        </w:rPr>
        <w:t xml:space="preserve"> su</w:t>
      </w:r>
      <w:r w:rsidRPr="007A5148">
        <w:rPr>
          <w:lang w:bidi="en-US"/>
        </w:rPr>
        <w:t xml:space="preserve"> menadžeri na visokome stupnju jer se služe engleskim 96%, njemačkim 35% i talijanskim jezikom 25%. Stručno se usavršavaju 1-2 puta godišnje i to najviše u komunikacijskim vještinama dok se oni s najvećim stupnjem obrazovanja (magisterij i doktorat) usavršavaju 3-5 puta godišnje </w:t>
      </w:r>
      <w:sdt>
        <w:sdtPr>
          <w:rPr>
            <w:lang w:bidi="en-US"/>
          </w:rPr>
          <w:id w:val="-1237012612"/>
          <w:citation/>
        </w:sdtPr>
        <w:sdtEndPr/>
        <w:sdtContent>
          <w:r w:rsidRPr="007A5148">
            <w:rPr>
              <w:lang w:bidi="en-US"/>
            </w:rPr>
            <w:fldChar w:fldCharType="begin"/>
          </w:r>
          <w:r w:rsidRPr="007A5148">
            <w:rPr>
              <w:lang w:bidi="en-US"/>
            </w:rPr>
            <w:instrText xml:space="preserve">CITATION Mih08 \p 55-57 \l 1050 </w:instrText>
          </w:r>
          <w:r w:rsidRPr="007A5148">
            <w:rPr>
              <w:lang w:bidi="en-US"/>
            </w:rPr>
            <w:fldChar w:fldCharType="separate"/>
          </w:r>
          <w:r>
            <w:rPr>
              <w:noProof/>
              <w:lang w:bidi="en-US"/>
            </w:rPr>
            <w:t>(Mihelčić &amp; Karlovčan, 2008, str. 55-57)</w:t>
          </w:r>
          <w:r w:rsidRPr="007A5148">
            <w:rPr>
              <w:lang w:bidi="en-US"/>
            </w:rPr>
            <w:fldChar w:fldCharType="end"/>
          </w:r>
        </w:sdtContent>
      </w:sdt>
      <w:r>
        <w:rPr>
          <w:lang w:bidi="en-US"/>
        </w:rPr>
        <w:t xml:space="preserve">. </w:t>
      </w:r>
      <w:r w:rsidR="001A2009" w:rsidRPr="007A5148">
        <w:rPr>
          <w:lang w:bidi="en-US"/>
        </w:rPr>
        <w:t xml:space="preserve">Iako su IT menadžeri sastavni dio korpusa hrvatskih menadžera, na žalost, ne postoji hrvatsko istraživanje </w:t>
      </w:r>
      <w:r w:rsidR="001A2009">
        <w:rPr>
          <w:lang w:bidi="en-US"/>
        </w:rPr>
        <w:t>ovoga</w:t>
      </w:r>
      <w:r w:rsidR="001A2009" w:rsidRPr="007A5148">
        <w:rPr>
          <w:lang w:bidi="en-US"/>
        </w:rPr>
        <w:t xml:space="preserve"> tipa koje bi dalo pobližu sliku o njima. U svakom</w:t>
      </w:r>
      <w:r w:rsidR="008F2238">
        <w:rPr>
          <w:lang w:bidi="en-US"/>
        </w:rPr>
        <w:t>e</w:t>
      </w:r>
      <w:r w:rsidR="001A2009" w:rsidRPr="007A5148">
        <w:rPr>
          <w:lang w:bidi="en-US"/>
        </w:rPr>
        <w:t xml:space="preserve"> slučaju, </w:t>
      </w:r>
      <w:r w:rsidR="001A2009">
        <w:rPr>
          <w:lang w:bidi="en-US"/>
        </w:rPr>
        <w:t xml:space="preserve">neke </w:t>
      </w:r>
      <w:r w:rsidR="001A2009" w:rsidRPr="007A5148">
        <w:rPr>
          <w:lang w:bidi="en-US"/>
        </w:rPr>
        <w:t xml:space="preserve">zakonitosti i statistike vrijede i za IT menadžere </w:t>
      </w:r>
      <w:r w:rsidR="001A2009">
        <w:rPr>
          <w:lang w:bidi="en-US"/>
        </w:rPr>
        <w:t>iako</w:t>
      </w:r>
      <w:r w:rsidR="001A2009" w:rsidRPr="007A5148">
        <w:rPr>
          <w:lang w:bidi="en-US"/>
        </w:rPr>
        <w:t xml:space="preserve"> su oni </w:t>
      </w:r>
      <w:r w:rsidR="001A2009">
        <w:rPr>
          <w:lang w:bidi="en-US"/>
        </w:rPr>
        <w:t xml:space="preserve">vrlo </w:t>
      </w:r>
      <w:r w:rsidR="001A2009" w:rsidRPr="007A5148">
        <w:rPr>
          <w:lang w:bidi="en-US"/>
        </w:rPr>
        <w:t>s</w:t>
      </w:r>
      <w:r w:rsidR="001A2009">
        <w:rPr>
          <w:lang w:bidi="en-US"/>
        </w:rPr>
        <w:t>pecifična grupa. Ipak, nije moguće uspoređivati rezultate. Ono što je sigurno, razina znanja engleskoga jezika kod IT menadžera mora biti uvijek viša u odnosu na razinu znanja drugih menadžera jer je engleski jezik osnovni jezik komunikacije u IKT-u.</w:t>
      </w:r>
    </w:p>
    <w:p w:rsidR="00243D1F" w:rsidRDefault="00401BFE" w:rsidP="00AB32A1">
      <w:pPr>
        <w:pStyle w:val="Heading2"/>
      </w:pPr>
      <w:bookmarkStart w:id="255" w:name="_Toc462787796"/>
      <w:r>
        <w:t>Komunikacijsk</w:t>
      </w:r>
      <w:r w:rsidR="00237B77">
        <w:t>a uloga i</w:t>
      </w:r>
      <w:r>
        <w:t xml:space="preserve"> </w:t>
      </w:r>
      <w:r w:rsidR="00237B77">
        <w:t>kompetencije</w:t>
      </w:r>
      <w:r>
        <w:t xml:space="preserve"> ispitanih IT menadžera</w:t>
      </w:r>
      <w:bookmarkEnd w:id="255"/>
    </w:p>
    <w:p w:rsidR="00955FB6" w:rsidRDefault="00225018" w:rsidP="00955FB6">
      <w:pPr>
        <w:rPr>
          <w:lang w:bidi="en-US"/>
        </w:rPr>
      </w:pPr>
      <w:r>
        <w:t>IT menadžeri ovoga istraživanja svjesni su kako</w:t>
      </w:r>
      <w:r w:rsidR="004D0D68">
        <w:t xml:space="preserve"> </w:t>
      </w:r>
      <w:r w:rsidR="008B58E0">
        <w:t>onaj</w:t>
      </w:r>
      <w:r w:rsidR="004D0D68">
        <w:t xml:space="preserve"> koji teži uspjehu</w:t>
      </w:r>
      <w:r w:rsidRPr="007A5148">
        <w:t xml:space="preserve"> ne </w:t>
      </w:r>
      <w:r>
        <w:t>smije</w:t>
      </w:r>
      <w:r w:rsidRPr="007A5148">
        <w:t xml:space="preserve"> biti </w:t>
      </w:r>
      <w:r>
        <w:t xml:space="preserve">tzv. </w:t>
      </w:r>
      <w:r w:rsidRPr="007A5148">
        <w:t>klasični menadžer</w:t>
      </w:r>
      <w:r w:rsidR="00955FB6">
        <w:t xml:space="preserve"> i da </w:t>
      </w:r>
      <w:r w:rsidRPr="007A5148">
        <w:t>uz</w:t>
      </w:r>
      <w:r w:rsidR="008F2238">
        <w:t>a</w:t>
      </w:r>
      <w:r w:rsidRPr="007A5148">
        <w:t xml:space="preserve"> sva </w:t>
      </w:r>
      <w:r w:rsidR="00955FB6">
        <w:t xml:space="preserve">važna </w:t>
      </w:r>
      <w:r w:rsidRPr="007A5148">
        <w:t xml:space="preserve">menadžerska znanja </w:t>
      </w:r>
      <w:r>
        <w:t xml:space="preserve">trebaju </w:t>
      </w:r>
      <w:r w:rsidRPr="007A5148">
        <w:t>pokriti jako širok spektar o</w:t>
      </w:r>
      <w:r>
        <w:t xml:space="preserve">dgovornosti, znanja i </w:t>
      </w:r>
      <w:r w:rsidR="00955FB6">
        <w:t>kompetencija</w:t>
      </w:r>
      <w:r w:rsidR="006E719D">
        <w:t>. Među nj</w:t>
      </w:r>
      <w:r>
        <w:t>ima se najviše ističu komunikacijske kompetencije</w:t>
      </w:r>
      <w:r w:rsidR="006E719D">
        <w:t xml:space="preserve"> jer z</w:t>
      </w:r>
      <w:r w:rsidR="00955FB6">
        <w:t xml:space="preserve">a dobre i uspješne odnose treba biti </w:t>
      </w:r>
      <w:r w:rsidR="002B63AC" w:rsidRPr="007A5148">
        <w:rPr>
          <w:lang w:bidi="en-US"/>
        </w:rPr>
        <w:t xml:space="preserve">izvrstan komunikator </w:t>
      </w:r>
      <w:sdt>
        <w:sdtPr>
          <w:rPr>
            <w:i/>
            <w:lang w:bidi="en-US"/>
          </w:rPr>
          <w:id w:val="-135102885"/>
          <w:citation/>
        </w:sdtPr>
        <w:sdtEndPr>
          <w:rPr>
            <w:i w:val="0"/>
          </w:rPr>
        </w:sdtEndPr>
        <w:sdtContent>
          <w:r w:rsidR="002B63AC" w:rsidRPr="007A5148">
            <w:rPr>
              <w:i/>
              <w:lang w:bidi="en-US"/>
            </w:rPr>
            <w:fldChar w:fldCharType="begin"/>
          </w:r>
          <w:r w:rsidR="002B63AC" w:rsidRPr="007A5148">
            <w:rPr>
              <w:lang w:bidi="en-US"/>
            </w:rPr>
            <w:instrText xml:space="preserve">CITATION Fee92 \t  \l 1050 </w:instrText>
          </w:r>
          <w:r w:rsidR="002B63AC" w:rsidRPr="007A5148">
            <w:rPr>
              <w:i/>
              <w:lang w:bidi="en-US"/>
            </w:rPr>
            <w:fldChar w:fldCharType="separate"/>
          </w:r>
          <w:r w:rsidR="002B63AC">
            <w:rPr>
              <w:noProof/>
              <w:lang w:bidi="en-US"/>
            </w:rPr>
            <w:t>(Feeny, Edwards, &amp; Simpson, 1992)</w:t>
          </w:r>
          <w:r w:rsidR="002B63AC" w:rsidRPr="007A5148">
            <w:rPr>
              <w:i/>
              <w:lang w:bidi="en-US"/>
            </w:rPr>
            <w:fldChar w:fldCharType="end"/>
          </w:r>
        </w:sdtContent>
      </w:sdt>
      <w:r>
        <w:rPr>
          <w:lang w:bidi="en-US"/>
        </w:rPr>
        <w:t>.</w:t>
      </w:r>
      <w:r w:rsidR="002A7EF7">
        <w:rPr>
          <w:lang w:bidi="en-US"/>
        </w:rPr>
        <w:t xml:space="preserve"> </w:t>
      </w:r>
    </w:p>
    <w:p w:rsidR="005B29FF" w:rsidRDefault="005B29FF" w:rsidP="005B29FF">
      <w:r>
        <w:rPr>
          <w:lang w:bidi="en-US"/>
        </w:rPr>
        <w:t>Kako bi se vidjelo kako IT menadžeri gledaju na komunikacijske kompetencije i njihovu važnost u kontekstu ukupnih kompetencija</w:t>
      </w:r>
      <w:r w:rsidR="00205FAB">
        <w:rPr>
          <w:lang w:bidi="en-US"/>
        </w:rPr>
        <w:t xml:space="preserve"> koje mora posjedovati IT  menadžer da bi bio uspješan, učinjena je usporedba</w:t>
      </w:r>
      <w:r w:rsidR="006E719D">
        <w:rPr>
          <w:lang w:bidi="en-US"/>
        </w:rPr>
        <w:t xml:space="preserve"> dobivenih</w:t>
      </w:r>
      <w:r w:rsidR="00205FAB">
        <w:rPr>
          <w:lang w:bidi="en-US"/>
        </w:rPr>
        <w:t xml:space="preserve"> rezultata. </w:t>
      </w:r>
      <w:r>
        <w:t xml:space="preserve">Upadljivo je da su IT menadžeri ovoga istraživanja neočekivano nisko ocijenili važnost učinkovite komunikacije koje je kod Trigo i sur. na prvome mjestu prema važnosti </w:t>
      </w:r>
      <w:sdt>
        <w:sdtPr>
          <w:id w:val="-287512871"/>
          <w:citation/>
        </w:sdtPr>
        <w:sdtEndPr/>
        <w:sdtContent>
          <w:r>
            <w:fldChar w:fldCharType="begin"/>
          </w:r>
          <w:r>
            <w:instrText xml:space="preserve"> CITATION Tri09 \l 1050 </w:instrText>
          </w:r>
          <w:r>
            <w:fldChar w:fldCharType="separate"/>
          </w:r>
          <w:r>
            <w:rPr>
              <w:noProof/>
            </w:rPr>
            <w:t>(Trigo, Varajão, Oliveira, &amp; Barroso, 2009)</w:t>
          </w:r>
          <w:r>
            <w:fldChar w:fldCharType="end"/>
          </w:r>
        </w:sdtContent>
      </w:sdt>
      <w:r>
        <w:t>. Sličan</w:t>
      </w:r>
      <w:r w:rsidR="00205FAB">
        <w:t xml:space="preserve"> </w:t>
      </w:r>
      <w:r>
        <w:t>poredak</w:t>
      </w:r>
      <w:r w:rsidR="00205FAB">
        <w:t xml:space="preserve"> važnosti</w:t>
      </w:r>
      <w:r>
        <w:t xml:space="preserve"> navedenih 7 vještina, nekoliko godina prije dobili su također Sojer i sur. </w:t>
      </w:r>
      <w:r w:rsidR="006E719D">
        <w:t xml:space="preserve">gdje </w:t>
      </w:r>
      <w:r>
        <w:t xml:space="preserve">isto tako sposobnost učinkovite komunikacije stavljaju na prvo mjesto </w:t>
      </w:r>
      <w:sdt>
        <w:sdtPr>
          <w:id w:val="157271533"/>
          <w:citation/>
        </w:sdtPr>
        <w:sdtEndPr/>
        <w:sdtContent>
          <w:r>
            <w:fldChar w:fldCharType="begin"/>
          </w:r>
          <w:r>
            <w:instrText xml:space="preserve"> CITATION Soj06 \l 1050 </w:instrText>
          </w:r>
          <w:r>
            <w:fldChar w:fldCharType="separate"/>
          </w:r>
          <w:r>
            <w:rPr>
              <w:noProof/>
            </w:rPr>
            <w:t>(Sojer, Schläger, &amp; Locher, 2006)</w:t>
          </w:r>
          <w:r>
            <w:fldChar w:fldCharType="end"/>
          </w:r>
        </w:sdtContent>
      </w:sdt>
      <w:r>
        <w:t>. U istom</w:t>
      </w:r>
      <w:r w:rsidR="008F2238">
        <w:t>e</w:t>
      </w:r>
      <w:r>
        <w:t xml:space="preserve"> su radu istražili i mišljenje izvršnih direktora o istim tim pitanjima i odgovori su bili jako slični</w:t>
      </w:r>
      <w:r w:rsidR="006E719D">
        <w:t xml:space="preserve"> jer je n</w:t>
      </w:r>
      <w:r>
        <w:t xml:space="preserve">a prvome mjestu prema važnosti vještina IT menadžera također sposobnost učinkovite komunikacije. IT menadžeri ovoga istraživanja sposobnost </w:t>
      </w:r>
      <w:r w:rsidR="00955FB6">
        <w:t xml:space="preserve">učinkovite komunikacije </w:t>
      </w:r>
      <w:r w:rsidR="008F2238">
        <w:t xml:space="preserve">začuđujuće su </w:t>
      </w:r>
      <w:r>
        <w:t>rangirali tek kao petu od sedam</w:t>
      </w:r>
      <w:r w:rsidR="00955FB6">
        <w:t xml:space="preserve"> mogućih razina važnosti, kako prikazuje </w:t>
      </w:r>
      <w:r w:rsidR="00955FB6">
        <w:fldChar w:fldCharType="begin"/>
      </w:r>
      <w:r w:rsidR="00955FB6">
        <w:instrText xml:space="preserve"> REF  _Ref453498816 \* Lower \h \w </w:instrText>
      </w:r>
      <w:r w:rsidR="00955FB6">
        <w:fldChar w:fldCharType="separate"/>
      </w:r>
      <w:r w:rsidR="00D5288B">
        <w:t xml:space="preserve">grafikon 14. </w:t>
      </w:r>
      <w:r w:rsidR="00955FB6">
        <w:fldChar w:fldCharType="end"/>
      </w:r>
    </w:p>
    <w:p w:rsidR="006E719D" w:rsidRPr="007A5148" w:rsidRDefault="006E719D" w:rsidP="00D86781">
      <w:pPr>
        <w:pStyle w:val="OpisGrafa"/>
      </w:pPr>
      <w:bookmarkStart w:id="256" w:name="_Ref453498816"/>
      <w:bookmarkStart w:id="257" w:name="_Toc462787884"/>
      <w:r w:rsidRPr="00955FB6">
        <w:t>Deskriptivna</w:t>
      </w:r>
      <w:r w:rsidRPr="007A5148">
        <w:t xml:space="preserve"> statistika – Aritmetičke sredine odgovora domaćih i stranih</w:t>
      </w:r>
      <w:r>
        <w:t xml:space="preserve"> IT</w:t>
      </w:r>
      <w:r w:rsidRPr="007A5148">
        <w:t xml:space="preserve"> menadžera na pitanja o važnosti raznih vještina na poslu</w:t>
      </w:r>
      <w:bookmarkEnd w:id="256"/>
      <w:bookmarkEnd w:id="257"/>
    </w:p>
    <w:p w:rsidR="006E719D" w:rsidRPr="00002DD5" w:rsidRDefault="006E719D" w:rsidP="006E719D">
      <w:pPr>
        <w:jc w:val="center"/>
        <w:rPr>
          <w:sz w:val="32"/>
          <w:szCs w:val="32"/>
        </w:rPr>
      </w:pPr>
      <w:r w:rsidRPr="007A5148">
        <w:rPr>
          <w:noProof/>
          <w:lang w:eastAsia="hr-HR"/>
        </w:rPr>
        <w:drawing>
          <wp:inline distT="0" distB="0" distL="0" distR="0" wp14:anchorId="1150DBF6" wp14:editId="66132862">
            <wp:extent cx="5260848" cy="3895344"/>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55FB6" w:rsidRDefault="00955FB6" w:rsidP="00955FB6">
      <w:pPr>
        <w:rPr>
          <w:lang w:bidi="en-US"/>
        </w:rPr>
      </w:pPr>
      <w:r w:rsidRPr="007A5148">
        <w:rPr>
          <w:lang w:bidi="en-US"/>
        </w:rPr>
        <w:t xml:space="preserve">Umijeće komuniciranja važno </w:t>
      </w:r>
      <w:r w:rsidR="006E719D" w:rsidRPr="007A5148">
        <w:rPr>
          <w:lang w:bidi="en-US"/>
        </w:rPr>
        <w:t xml:space="preserve">je </w:t>
      </w:r>
      <w:r w:rsidRPr="007A5148">
        <w:rPr>
          <w:lang w:bidi="en-US"/>
        </w:rPr>
        <w:t>i za izgradnju</w:t>
      </w:r>
      <w:r>
        <w:rPr>
          <w:lang w:bidi="en-US"/>
        </w:rPr>
        <w:t xml:space="preserve"> dobrih</w:t>
      </w:r>
      <w:r w:rsidRPr="007A5148">
        <w:rPr>
          <w:lang w:bidi="en-US"/>
        </w:rPr>
        <w:t xml:space="preserve"> odnosa između svih zainteresiranih strana. Od IT menadžera traži </w:t>
      </w:r>
      <w:r w:rsidR="008F2238">
        <w:rPr>
          <w:lang w:bidi="en-US"/>
        </w:rPr>
        <w:t xml:space="preserve">se </w:t>
      </w:r>
      <w:r w:rsidRPr="007A5148">
        <w:rPr>
          <w:lang w:bidi="en-US"/>
        </w:rPr>
        <w:t>vizija izgradnje uspjeha organizacije kao i spos</w:t>
      </w:r>
      <w:r>
        <w:rPr>
          <w:lang w:bidi="en-US"/>
        </w:rPr>
        <w:t xml:space="preserve">obnost komuniciranja IKT </w:t>
      </w:r>
      <w:r w:rsidR="006E719D">
        <w:rPr>
          <w:lang w:bidi="en-US"/>
        </w:rPr>
        <w:t xml:space="preserve">tema </w:t>
      </w:r>
      <w:r>
        <w:rPr>
          <w:lang w:bidi="en-US"/>
        </w:rPr>
        <w:t xml:space="preserve">na </w:t>
      </w:r>
      <w:r w:rsidRPr="004D0D68">
        <w:rPr>
          <w:i/>
          <w:lang w:bidi="en-US"/>
        </w:rPr>
        <w:t>jeziku poslovanja</w:t>
      </w:r>
      <w:r w:rsidRPr="007A5148">
        <w:rPr>
          <w:lang w:bidi="en-US"/>
        </w:rPr>
        <w:t xml:space="preserve"> </w:t>
      </w:r>
      <w:sdt>
        <w:sdtPr>
          <w:rPr>
            <w:lang w:bidi="en-US"/>
          </w:rPr>
          <w:id w:val="882681666"/>
          <w:citation/>
        </w:sdtPr>
        <w:sdtEndPr/>
        <w:sdtContent>
          <w:r w:rsidRPr="007A5148">
            <w:rPr>
              <w:lang w:bidi="en-US"/>
            </w:rPr>
            <w:fldChar w:fldCharType="begin"/>
          </w:r>
          <w:r w:rsidRPr="007A5148">
            <w:rPr>
              <w:lang w:bidi="en-US"/>
            </w:rPr>
            <w:instrText xml:space="preserve"> CITATION Bro04 \l 1050 </w:instrText>
          </w:r>
          <w:r w:rsidRPr="007A5148">
            <w:rPr>
              <w:lang w:bidi="en-US"/>
            </w:rPr>
            <w:fldChar w:fldCharType="separate"/>
          </w:r>
          <w:r>
            <w:rPr>
              <w:noProof/>
              <w:lang w:bidi="en-US"/>
            </w:rPr>
            <w:t>(Broadbent &amp; Kitzis, 2004)</w:t>
          </w:r>
          <w:r w:rsidRPr="007A5148">
            <w:rPr>
              <w:lang w:bidi="en-US"/>
            </w:rPr>
            <w:fldChar w:fldCharType="end"/>
          </w:r>
        </w:sdtContent>
      </w:sdt>
      <w:r w:rsidRPr="007A5148">
        <w:rPr>
          <w:lang w:bidi="en-US"/>
        </w:rPr>
        <w:t>. Ovo su potvrdili gotovo svi dubinskim intervjuom ispitivani menadžeri</w:t>
      </w:r>
      <w:r>
        <w:rPr>
          <w:lang w:bidi="en-US"/>
        </w:rPr>
        <w:t xml:space="preserve">, iako su im </w:t>
      </w:r>
      <w:r w:rsidR="00252864">
        <w:rPr>
          <w:lang w:bidi="en-US"/>
        </w:rPr>
        <w:t>tehničke kompetencije daleko važnije. Na tragu je to rezultata koje su dobili Mađarić i sur. gdje su također komunikacijske kompetencije zajedno s marketinškim kompetencijama i vještinama kontrole troškova, stavljene na začelj</w:t>
      </w:r>
      <w:r w:rsidR="009F7285">
        <w:rPr>
          <w:lang w:bidi="en-US"/>
        </w:rPr>
        <w:t>e</w:t>
      </w:r>
      <w:r w:rsidR="00252864">
        <w:rPr>
          <w:lang w:bidi="en-US"/>
        </w:rPr>
        <w:t xml:space="preserve"> važnosti za IT menadžera </w:t>
      </w:r>
      <w:sdt>
        <w:sdtPr>
          <w:rPr>
            <w:lang w:bidi="en-US"/>
          </w:rPr>
          <w:id w:val="1552110765"/>
          <w:citation/>
        </w:sdtPr>
        <w:sdtEndPr/>
        <w:sdtContent>
          <w:r w:rsidR="00252864">
            <w:rPr>
              <w:lang w:bidi="en-US"/>
            </w:rPr>
            <w:fldChar w:fldCharType="begin"/>
          </w:r>
          <w:r w:rsidR="00252864">
            <w:rPr>
              <w:lang w:bidi="en-US"/>
            </w:rPr>
            <w:instrText xml:space="preserve">CITATION Mađ09 \t  \l 1050 </w:instrText>
          </w:r>
          <w:r w:rsidR="00252864">
            <w:rPr>
              <w:lang w:bidi="en-US"/>
            </w:rPr>
            <w:fldChar w:fldCharType="separate"/>
          </w:r>
          <w:r w:rsidR="00252864">
            <w:rPr>
              <w:noProof/>
              <w:lang w:bidi="en-US"/>
            </w:rPr>
            <w:t>(Mađarić, Krakar, &amp; Lovrek, 2009)</w:t>
          </w:r>
          <w:r w:rsidR="00252864">
            <w:rPr>
              <w:lang w:bidi="en-US"/>
            </w:rPr>
            <w:fldChar w:fldCharType="end"/>
          </w:r>
        </w:sdtContent>
      </w:sdt>
      <w:r w:rsidR="00252864">
        <w:rPr>
          <w:lang w:bidi="en-US"/>
        </w:rPr>
        <w:t>.</w:t>
      </w:r>
      <w:r w:rsidR="00002DD5">
        <w:rPr>
          <w:lang w:bidi="en-US"/>
        </w:rPr>
        <w:t xml:space="preserve"> </w:t>
      </w:r>
    </w:p>
    <w:p w:rsidR="00955FB6" w:rsidRPr="007A5148" w:rsidRDefault="00002DD5" w:rsidP="00252864">
      <w:r>
        <w:t>Znanstvena</w:t>
      </w:r>
      <w:r w:rsidR="00252864">
        <w:t xml:space="preserve"> literatura </w:t>
      </w:r>
      <w:r>
        <w:t xml:space="preserve">koja se bavi ulogom i kompetencijama IT menadžera </w:t>
      </w:r>
      <w:r w:rsidR="00252864">
        <w:t xml:space="preserve">naglašava potrebu ispravnoga vrednovanja </w:t>
      </w:r>
      <w:r w:rsidR="00955FB6" w:rsidRPr="007A5148">
        <w:t>komunikacijsk</w:t>
      </w:r>
      <w:r w:rsidR="00252864">
        <w:t>ih</w:t>
      </w:r>
      <w:r w:rsidR="00955FB6" w:rsidRPr="007A5148">
        <w:t xml:space="preserve"> </w:t>
      </w:r>
      <w:r w:rsidR="00252864">
        <w:t>kompetencija</w:t>
      </w:r>
      <w:r w:rsidR="00955FB6" w:rsidRPr="007A5148">
        <w:t xml:space="preserve"> na isti način kao i one tehničk</w:t>
      </w:r>
      <w:r w:rsidR="00252864">
        <w:t>ih</w:t>
      </w:r>
      <w:r w:rsidR="00955FB6" w:rsidRPr="007A5148">
        <w:t xml:space="preserve"> </w:t>
      </w:r>
      <w:sdt>
        <w:sdtPr>
          <w:id w:val="2112848869"/>
          <w:citation/>
        </w:sdtPr>
        <w:sdtEndPr/>
        <w:sdtContent>
          <w:r w:rsidR="00955FB6" w:rsidRPr="007A5148">
            <w:fldChar w:fldCharType="begin"/>
          </w:r>
          <w:r w:rsidR="00955FB6" w:rsidRPr="007A5148">
            <w:instrText xml:space="preserve"> CITATION Che05 \l 1050 </w:instrText>
          </w:r>
          <w:r w:rsidR="00955FB6" w:rsidRPr="007A5148">
            <w:fldChar w:fldCharType="separate"/>
          </w:r>
          <w:r w:rsidR="00955FB6">
            <w:rPr>
              <w:noProof/>
            </w:rPr>
            <w:t>(Chen, Miller, Jiang, &amp; Klein, 2005)</w:t>
          </w:r>
          <w:r w:rsidR="00955FB6" w:rsidRPr="007A5148">
            <w:fldChar w:fldCharType="end"/>
          </w:r>
        </w:sdtContent>
      </w:sdt>
      <w:r w:rsidR="008F2238">
        <w:t>.</w:t>
      </w:r>
      <w:r w:rsidR="00252864">
        <w:t xml:space="preserve"> </w:t>
      </w:r>
      <w:r w:rsidR="008F2238">
        <w:t>I</w:t>
      </w:r>
      <w:r w:rsidR="00252864">
        <w:t>zgleda</w:t>
      </w:r>
      <w:r>
        <w:t>,</w:t>
      </w:r>
      <w:r w:rsidR="00252864">
        <w:t xml:space="preserve"> p</w:t>
      </w:r>
      <w:r>
        <w:t>rema</w:t>
      </w:r>
      <w:r w:rsidR="00252864">
        <w:t xml:space="preserve"> svemu sudeći</w:t>
      </w:r>
      <w:r>
        <w:t>,</w:t>
      </w:r>
      <w:r w:rsidR="00252864">
        <w:t xml:space="preserve"> kako u Hrvatskoj toga još nismo dovoljno svjesni.</w:t>
      </w:r>
      <w:r w:rsidR="00955FB6" w:rsidRPr="007A5148">
        <w:t xml:space="preserve"> </w:t>
      </w:r>
      <w:r w:rsidR="00252864">
        <w:t xml:space="preserve">Visoko školstvo i sveučilišta općenito moraju biti svjesni </w:t>
      </w:r>
      <w:r w:rsidR="00955FB6" w:rsidRPr="007A5148">
        <w:t>nov</w:t>
      </w:r>
      <w:r w:rsidR="00252864">
        <w:t>e</w:t>
      </w:r>
      <w:r w:rsidR="00955FB6" w:rsidRPr="007A5148">
        <w:t xml:space="preserve"> paradigm</w:t>
      </w:r>
      <w:r w:rsidR="00252864">
        <w:t xml:space="preserve">e prema kojoj, </w:t>
      </w:r>
      <w:r w:rsidR="008F2238">
        <w:t xml:space="preserve">s </w:t>
      </w:r>
      <w:r w:rsidR="00252864">
        <w:t xml:space="preserve">obzirom </w:t>
      </w:r>
      <w:r w:rsidR="008F2238">
        <w:t xml:space="preserve">na to </w:t>
      </w:r>
      <w:r w:rsidR="00252864">
        <w:t>da živimo u globaliziranom svijetu gdje se miješaju različite</w:t>
      </w:r>
      <w:r w:rsidR="00B7465C">
        <w:t xml:space="preserve"> poslovne</w:t>
      </w:r>
      <w:r w:rsidR="008F2238">
        <w:t xml:space="preserve"> kulture</w:t>
      </w:r>
      <w:r w:rsidR="00252864">
        <w:t xml:space="preserve">, treba raditi na podizanju svijesti </w:t>
      </w:r>
      <w:r w:rsidR="00127867">
        <w:t xml:space="preserve">o tome </w:t>
      </w:r>
      <w:r w:rsidR="00252864">
        <w:t xml:space="preserve">kako su komunikacijske </w:t>
      </w:r>
      <w:r w:rsidR="00955FB6" w:rsidRPr="007A5148">
        <w:t xml:space="preserve">kompetencije </w:t>
      </w:r>
      <w:r w:rsidR="00127867">
        <w:t xml:space="preserve">važne </w:t>
      </w:r>
      <w:r w:rsidR="00252864">
        <w:t>z</w:t>
      </w:r>
      <w:r w:rsidR="00955FB6" w:rsidRPr="007A5148">
        <w:t>a uspjeh</w:t>
      </w:r>
      <w:r w:rsidR="00252864">
        <w:t xml:space="preserve"> pojedinca, a time i cijeloga društva</w:t>
      </w:r>
      <w:r w:rsidR="00955FB6" w:rsidRPr="007A5148">
        <w:t xml:space="preserve">. </w:t>
      </w:r>
    </w:p>
    <w:p w:rsidR="00EC3ABE" w:rsidRDefault="00EC3ABE" w:rsidP="003B76F5">
      <w:pPr>
        <w:rPr>
          <w:lang w:bidi="en-US"/>
        </w:rPr>
      </w:pPr>
      <w:r>
        <w:rPr>
          <w:lang w:bidi="en-US"/>
        </w:rPr>
        <w:t>Potrebno je u kurikulume tehničkih fakulteta s kojih najčešće i dolaze IT menadžeri, ugraditi set kolegija koji će IT menadžere bolje pripremati na komunikacijske i ostale poslovne izazove koji pred njih u svijetu konkurentnosti dolaze.</w:t>
      </w:r>
    </w:p>
    <w:p w:rsidR="00243D1F" w:rsidRDefault="00EC3ABE" w:rsidP="003B76F5">
      <w:pPr>
        <w:rPr>
          <w:lang w:bidi="en-US"/>
        </w:rPr>
      </w:pPr>
      <w:r>
        <w:rPr>
          <w:lang w:bidi="en-US"/>
        </w:rPr>
        <w:t>Nadalje, p</w:t>
      </w:r>
      <w:r w:rsidR="00243D1F" w:rsidRPr="007A5148">
        <w:rPr>
          <w:lang w:bidi="en-US"/>
        </w:rPr>
        <w:t xml:space="preserve">romatrajući vrijednosni sustav u Hrvatskoj kad su u pitanju usmene i </w:t>
      </w:r>
      <w:r w:rsidR="00127867" w:rsidRPr="007A5148">
        <w:rPr>
          <w:lang w:bidi="en-US"/>
        </w:rPr>
        <w:t>pis</w:t>
      </w:r>
      <w:r w:rsidR="00127867">
        <w:rPr>
          <w:lang w:bidi="en-US"/>
        </w:rPr>
        <w:t>an</w:t>
      </w:r>
      <w:r w:rsidR="00127867" w:rsidRPr="007A5148">
        <w:rPr>
          <w:lang w:bidi="en-US"/>
        </w:rPr>
        <w:t xml:space="preserve">e </w:t>
      </w:r>
      <w:r w:rsidR="00243D1F" w:rsidRPr="007A5148">
        <w:rPr>
          <w:lang w:bidi="en-US"/>
        </w:rPr>
        <w:t xml:space="preserve">komunikacijske vještine može se zaključiti da one nisu na velikoj cijeni. Čitajući elektroničku poštu ljudi na vodećim funkcijama i slušajući ih dok govore, stječe se dojam da je kod većine zapostavljeno ulaganje u </w:t>
      </w:r>
      <w:r w:rsidR="005378DC">
        <w:rPr>
          <w:lang w:bidi="en-US"/>
        </w:rPr>
        <w:t>razvoj komunikacijskih</w:t>
      </w:r>
      <w:r w:rsidR="00243D1F" w:rsidRPr="007A5148">
        <w:rPr>
          <w:lang w:bidi="en-US"/>
        </w:rPr>
        <w:t xml:space="preserve"> </w:t>
      </w:r>
      <w:r w:rsidR="005378DC">
        <w:rPr>
          <w:lang w:bidi="en-US"/>
        </w:rPr>
        <w:t>kompetencija</w:t>
      </w:r>
      <w:r w:rsidR="00243D1F" w:rsidRPr="007A5148">
        <w:rPr>
          <w:lang w:bidi="en-US"/>
        </w:rPr>
        <w:t>.</w:t>
      </w:r>
      <w:r>
        <w:rPr>
          <w:lang w:bidi="en-US"/>
        </w:rPr>
        <w:t xml:space="preserve"> Pisanje i govor je počesto pretrpano frazama i tuđicama koje </w:t>
      </w:r>
      <w:r w:rsidR="00127867">
        <w:rPr>
          <w:lang w:bidi="en-US"/>
        </w:rPr>
        <w:t xml:space="preserve">vrlo </w:t>
      </w:r>
      <w:r>
        <w:rPr>
          <w:lang w:bidi="en-US"/>
        </w:rPr>
        <w:t>često služe isključivo za pojačavanje dojma kod slušatelja.</w:t>
      </w:r>
      <w:r w:rsidR="00243D1F" w:rsidRPr="007A5148">
        <w:rPr>
          <w:lang w:bidi="en-US"/>
        </w:rPr>
        <w:t xml:space="preserve"> Lijepo pisati i izražavati se bez poštapalica, poštujući pritom gramatička i pravopisna pravila kod hrvatskih menadžera nije umijeće na listi prioriteta za kojim</w:t>
      </w:r>
      <w:r w:rsidR="007E77BA">
        <w:rPr>
          <w:lang w:bidi="en-US"/>
        </w:rPr>
        <w:t>a</w:t>
      </w:r>
      <w:r w:rsidR="00243D1F" w:rsidRPr="007A5148">
        <w:rPr>
          <w:lang w:bidi="en-US"/>
        </w:rPr>
        <w:t xml:space="preserve"> treba težiti. U prilog tome ide i činjenica da samo 51% njih godišnje pročita 3-10 knjiga, 17%, manje od 2, a 5% uopće ne čita knjige </w:t>
      </w:r>
      <w:sdt>
        <w:sdtPr>
          <w:rPr>
            <w:lang w:bidi="en-US"/>
          </w:rPr>
          <w:id w:val="980348067"/>
          <w:citation/>
        </w:sdtPr>
        <w:sdtEndPr/>
        <w:sdtContent>
          <w:r w:rsidR="00243D1F" w:rsidRPr="007A5148">
            <w:rPr>
              <w:lang w:bidi="en-US"/>
            </w:rPr>
            <w:fldChar w:fldCharType="begin"/>
          </w:r>
          <w:r w:rsidR="00243D1F" w:rsidRPr="007A5148">
            <w:rPr>
              <w:lang w:bidi="en-US"/>
            </w:rPr>
            <w:instrText xml:space="preserve">CITATION Mih08 \p 98 \l 1050 </w:instrText>
          </w:r>
          <w:r w:rsidR="00243D1F" w:rsidRPr="007A5148">
            <w:rPr>
              <w:lang w:bidi="en-US"/>
            </w:rPr>
            <w:fldChar w:fldCharType="separate"/>
          </w:r>
          <w:r w:rsidR="00002DD5">
            <w:rPr>
              <w:noProof/>
              <w:lang w:bidi="en-US"/>
            </w:rPr>
            <w:t>(Mihelčić &amp; Karlovčan, 2008, str. 98)</w:t>
          </w:r>
          <w:r w:rsidR="00243D1F" w:rsidRPr="007A5148">
            <w:rPr>
              <w:lang w:bidi="en-US"/>
            </w:rPr>
            <w:fldChar w:fldCharType="end"/>
          </w:r>
        </w:sdtContent>
      </w:sdt>
      <w:r w:rsidR="00243D1F" w:rsidRPr="007A5148">
        <w:rPr>
          <w:lang w:bidi="en-US"/>
        </w:rPr>
        <w:t xml:space="preserve">. Porazan je i podatak da u Hrvatskoj, prema istraživanju </w:t>
      </w:r>
      <w:r w:rsidR="00243D1F" w:rsidRPr="007A5148">
        <w:rPr>
          <w:i/>
          <w:lang w:bidi="en-US"/>
        </w:rPr>
        <w:t>GfK Croatia</w:t>
      </w:r>
      <w:r w:rsidR="00243D1F" w:rsidRPr="007A5148">
        <w:rPr>
          <w:lang w:bidi="en-US"/>
        </w:rPr>
        <w:t xml:space="preserve"> iz 2012. godine, oko 40% građana, starijih od 15 godina, mjesečno pročita jednu knjigu, dok su europski standardi kojima se, na žalost, samo deklarativno teži, daleko iznad toga. Kod Nijemaca je taj postotak 73%, Talijana 71%, Poljaka 67% i Čeha 62% dok svjetski prosjek u čitanju</w:t>
      </w:r>
      <w:r w:rsidR="00401BFE" w:rsidRPr="00401BFE">
        <w:rPr>
          <w:lang w:bidi="en-US"/>
        </w:rPr>
        <w:t xml:space="preserve"> </w:t>
      </w:r>
      <w:r w:rsidR="00401BFE" w:rsidRPr="007A5148">
        <w:rPr>
          <w:lang w:bidi="en-US"/>
        </w:rPr>
        <w:t>iznosi 57%</w:t>
      </w:r>
      <w:r w:rsidR="00401BFE">
        <w:rPr>
          <w:rStyle w:val="FootnoteReference"/>
          <w:lang w:bidi="en-US"/>
        </w:rPr>
        <w:footnoteReference w:id="79"/>
      </w:r>
      <w:r w:rsidR="00401BFE">
        <w:rPr>
          <w:lang w:bidi="en-US"/>
        </w:rPr>
        <w:t xml:space="preserve"> </w:t>
      </w:r>
      <w:sdt>
        <w:sdtPr>
          <w:rPr>
            <w:lang w:bidi="en-US"/>
          </w:rPr>
          <w:id w:val="-570042202"/>
          <w:citation/>
        </w:sdtPr>
        <w:sdtEndPr/>
        <w:sdtContent>
          <w:r w:rsidR="00243D1F" w:rsidRPr="007A5148">
            <w:rPr>
              <w:lang w:bidi="en-US"/>
            </w:rPr>
            <w:fldChar w:fldCharType="begin"/>
          </w:r>
          <w:r w:rsidR="00243D1F" w:rsidRPr="007A5148">
            <w:rPr>
              <w:lang w:bidi="en-US"/>
            </w:rPr>
            <w:instrText xml:space="preserve">CITATION GfK13 \l 1050 </w:instrText>
          </w:r>
          <w:r w:rsidR="00243D1F" w:rsidRPr="007A5148">
            <w:rPr>
              <w:lang w:bidi="en-US"/>
            </w:rPr>
            <w:fldChar w:fldCharType="separate"/>
          </w:r>
          <w:r w:rsidR="001B6365">
            <w:rPr>
              <w:noProof/>
              <w:lang w:bidi="en-US"/>
            </w:rPr>
            <w:t>(GfK Croatia, 2012)</w:t>
          </w:r>
          <w:r w:rsidR="00243D1F" w:rsidRPr="007A5148">
            <w:rPr>
              <w:lang w:bidi="en-US"/>
            </w:rPr>
            <w:fldChar w:fldCharType="end"/>
          </w:r>
        </w:sdtContent>
      </w:sdt>
      <w:r w:rsidR="00243D1F" w:rsidRPr="007A5148">
        <w:rPr>
          <w:lang w:bidi="en-US"/>
        </w:rPr>
        <w:t>.</w:t>
      </w:r>
    </w:p>
    <w:p w:rsidR="005378DC" w:rsidRPr="007A5148" w:rsidRDefault="0087391C" w:rsidP="003B76F5">
      <w:pPr>
        <w:rPr>
          <w:lang w:bidi="en-US"/>
        </w:rPr>
      </w:pPr>
      <w:r>
        <w:rPr>
          <w:lang w:bidi="en-US"/>
        </w:rPr>
        <w:t>Prema svemu sudeći, t</w:t>
      </w:r>
      <w:r w:rsidR="005378DC" w:rsidRPr="007A5148">
        <w:rPr>
          <w:lang w:bidi="en-US"/>
        </w:rPr>
        <w:t xml:space="preserve">reba pridavati veću važnost čitanju jer je za proširivanje znanja važno čitati sve žanrove, a ne samo tehničke knjige i časopise što je uobičajena praksa </w:t>
      </w:r>
      <w:r w:rsidR="005378DC" w:rsidRPr="007A5148">
        <w:rPr>
          <w:i/>
          <w:lang w:bidi="en-US"/>
        </w:rPr>
        <w:t>tehničkih gurua</w:t>
      </w:r>
      <w:r w:rsidR="00127867">
        <w:rPr>
          <w:lang w:bidi="en-US"/>
        </w:rPr>
        <w:t>,</w:t>
      </w:r>
      <w:r>
        <w:rPr>
          <w:i/>
          <w:lang w:bidi="en-US"/>
        </w:rPr>
        <w:t xml:space="preserve"> </w:t>
      </w:r>
      <w:r>
        <w:rPr>
          <w:lang w:bidi="en-US"/>
        </w:rPr>
        <w:t>kako stereotipno korisnici IKT-a i uprava doživljavaju IT menadžera</w:t>
      </w:r>
      <w:r w:rsidR="005378DC" w:rsidRPr="007A5148">
        <w:rPr>
          <w:lang w:bidi="en-US"/>
        </w:rPr>
        <w:t xml:space="preserve">. Svakodnevnim pisanjem i čitanjem različite literature </w:t>
      </w:r>
      <w:r w:rsidR="00EC3ABE">
        <w:rPr>
          <w:lang w:bidi="en-US"/>
        </w:rPr>
        <w:t xml:space="preserve">IT </w:t>
      </w:r>
      <w:r w:rsidR="005378DC" w:rsidRPr="007A5148">
        <w:rPr>
          <w:lang w:bidi="en-US"/>
        </w:rPr>
        <w:t xml:space="preserve">menadžer jača svoje </w:t>
      </w:r>
      <w:r w:rsidR="00C34D29">
        <w:rPr>
          <w:lang w:bidi="en-US"/>
        </w:rPr>
        <w:t>komunikaci</w:t>
      </w:r>
      <w:r w:rsidR="00C34D29" w:rsidRPr="007A5148">
        <w:rPr>
          <w:lang w:bidi="en-US"/>
        </w:rPr>
        <w:t xml:space="preserve">jske </w:t>
      </w:r>
      <w:r w:rsidR="005378DC" w:rsidRPr="007A5148">
        <w:rPr>
          <w:lang w:bidi="en-US"/>
        </w:rPr>
        <w:t>vještine, kao i vještine predstavljanja misli i ideja, ispravnog</w:t>
      </w:r>
      <w:r w:rsidR="007E77BA">
        <w:rPr>
          <w:lang w:bidi="en-US"/>
        </w:rPr>
        <w:t>a</w:t>
      </w:r>
      <w:r w:rsidR="005378DC" w:rsidRPr="007A5148">
        <w:rPr>
          <w:lang w:bidi="en-US"/>
        </w:rPr>
        <w:t xml:space="preserve"> i kvalitetnog</w:t>
      </w:r>
      <w:r w:rsidR="00127867">
        <w:rPr>
          <w:lang w:bidi="en-US"/>
        </w:rPr>
        <w:t>a</w:t>
      </w:r>
      <w:r w:rsidR="005378DC" w:rsidRPr="007A5148">
        <w:rPr>
          <w:lang w:bidi="en-US"/>
        </w:rPr>
        <w:t xml:space="preserve"> izražavanja.</w:t>
      </w:r>
      <w:r w:rsidR="00EC3ABE">
        <w:rPr>
          <w:lang w:bidi="en-US"/>
        </w:rPr>
        <w:t xml:space="preserve"> Time će biti u boljoj poziciji pridobiti upravu i korisnike za podršku u nastojanjima za bolji i učinkovitiji IKT sustav.</w:t>
      </w:r>
    </w:p>
    <w:p w:rsidR="0035756B" w:rsidRDefault="0020206C" w:rsidP="00AB32A1">
      <w:pPr>
        <w:pStyle w:val="Heading3"/>
      </w:pPr>
      <w:bookmarkStart w:id="258" w:name="_Toc462787797"/>
      <w:r>
        <w:t>Učinkovita k</w:t>
      </w:r>
      <w:r w:rsidR="00401BFE">
        <w:t>omunikacij</w:t>
      </w:r>
      <w:r>
        <w:t>a kao ključ uspjeha</w:t>
      </w:r>
      <w:bookmarkEnd w:id="258"/>
    </w:p>
    <w:p w:rsidR="0073472F" w:rsidRDefault="00EE5543" w:rsidP="003B76F5">
      <w:pPr>
        <w:rPr>
          <w:lang w:bidi="en-US"/>
        </w:rPr>
      </w:pPr>
      <w:r>
        <w:rPr>
          <w:lang w:bidi="en-US"/>
        </w:rPr>
        <w:t xml:space="preserve">Među menadžerima se oduvijek preferirao verbalni način komunikacije zbog brže i učinkovitije razmjene informacija </w:t>
      </w:r>
      <w:sdt>
        <w:sdtPr>
          <w:rPr>
            <w:lang w:bidi="en-US"/>
          </w:rPr>
          <w:id w:val="923916560"/>
          <w:citation/>
        </w:sdtPr>
        <w:sdtEndPr/>
        <w:sdtContent>
          <w:r w:rsidR="00401BFE" w:rsidRPr="007A5148">
            <w:rPr>
              <w:lang w:bidi="en-US"/>
            </w:rPr>
            <w:fldChar w:fldCharType="begin"/>
          </w:r>
          <w:r w:rsidR="00401BFE" w:rsidRPr="007A5148">
            <w:rPr>
              <w:lang w:bidi="en-US"/>
            </w:rPr>
            <w:instrText xml:space="preserve">CITATION Min71 \t  \l 1050 </w:instrText>
          </w:r>
          <w:r w:rsidR="00401BFE" w:rsidRPr="007A5148">
            <w:rPr>
              <w:lang w:bidi="en-US"/>
            </w:rPr>
            <w:fldChar w:fldCharType="separate"/>
          </w:r>
          <w:r w:rsidR="001B6365">
            <w:rPr>
              <w:noProof/>
              <w:lang w:bidi="en-US"/>
            </w:rPr>
            <w:t>(Mintzberg, 1971)</w:t>
          </w:r>
          <w:r w:rsidR="00401BFE" w:rsidRPr="007A5148">
            <w:rPr>
              <w:lang w:bidi="en-US"/>
            </w:rPr>
            <w:fldChar w:fldCharType="end"/>
          </w:r>
        </w:sdtContent>
      </w:sdt>
      <w:r w:rsidR="00401BFE" w:rsidRPr="007A5148">
        <w:rPr>
          <w:lang w:bidi="en-US"/>
        </w:rPr>
        <w:t>.</w:t>
      </w:r>
      <w:r>
        <w:rPr>
          <w:lang w:bidi="en-US"/>
        </w:rPr>
        <w:t xml:space="preserve"> Tako Mintzberg objavljuje </w:t>
      </w:r>
      <w:r w:rsidR="00381AC1">
        <w:rPr>
          <w:lang w:bidi="en-US"/>
        </w:rPr>
        <w:t xml:space="preserve">kako </w:t>
      </w:r>
      <w:r>
        <w:rPr>
          <w:lang w:bidi="en-US"/>
        </w:rPr>
        <w:t>menadžer</w:t>
      </w:r>
      <w:r w:rsidR="00381AC1">
        <w:rPr>
          <w:lang w:bidi="en-US"/>
        </w:rPr>
        <w:t>i</w:t>
      </w:r>
      <w:r>
        <w:rPr>
          <w:lang w:bidi="en-US"/>
        </w:rPr>
        <w:t xml:space="preserve"> njegov</w:t>
      </w:r>
      <w:r w:rsidR="00381AC1">
        <w:rPr>
          <w:lang w:bidi="en-US"/>
        </w:rPr>
        <w:t>a</w:t>
      </w:r>
      <w:r>
        <w:rPr>
          <w:lang w:bidi="en-US"/>
        </w:rPr>
        <w:t xml:space="preserve"> istraživanj</w:t>
      </w:r>
      <w:r w:rsidR="00381AC1">
        <w:rPr>
          <w:lang w:bidi="en-US"/>
        </w:rPr>
        <w:t>a</w:t>
      </w:r>
      <w:r>
        <w:rPr>
          <w:lang w:bidi="en-US"/>
        </w:rPr>
        <w:t xml:space="preserve"> </w:t>
      </w:r>
      <w:r w:rsidR="00381AC1">
        <w:rPr>
          <w:lang w:bidi="en-US"/>
        </w:rPr>
        <w:t xml:space="preserve">troše 78% vremena na </w:t>
      </w:r>
      <w:r w:rsidR="0020206C">
        <w:rPr>
          <w:lang w:bidi="en-US"/>
        </w:rPr>
        <w:t>verbalnu komunikaciju</w:t>
      </w:r>
      <w:r>
        <w:rPr>
          <w:lang w:bidi="en-US"/>
        </w:rPr>
        <w:t xml:space="preserve">. </w:t>
      </w:r>
      <w:r w:rsidR="008F2E1D" w:rsidRPr="007A5148">
        <w:t>Kori</w:t>
      </w:r>
      <w:r w:rsidR="008F2E1D">
        <w:t>štenjem iste te</w:t>
      </w:r>
      <w:r w:rsidR="008F2E1D" w:rsidRPr="007A5148">
        <w:t xml:space="preserve"> metodologij</w:t>
      </w:r>
      <w:r w:rsidR="008F2E1D">
        <w:t xml:space="preserve">e, </w:t>
      </w:r>
      <w:r w:rsidR="008F2E1D" w:rsidRPr="007A5148">
        <w:t>a</w:t>
      </w:r>
      <w:r w:rsidR="008F2E1D" w:rsidRPr="007A5148">
        <w:rPr>
          <w:lang w:bidi="en-US"/>
        </w:rPr>
        <w:t>naliz</w:t>
      </w:r>
      <w:r w:rsidR="008F2E1D">
        <w:rPr>
          <w:lang w:bidi="en-US"/>
        </w:rPr>
        <w:t>om</w:t>
      </w:r>
      <w:r w:rsidR="008F2E1D" w:rsidRPr="007A5148">
        <w:rPr>
          <w:lang w:bidi="en-US"/>
        </w:rPr>
        <w:t xml:space="preserve"> dnevnih aktivnosti</w:t>
      </w:r>
      <w:r w:rsidR="008F2E1D">
        <w:rPr>
          <w:lang w:bidi="en-US"/>
        </w:rPr>
        <w:t xml:space="preserve"> menadžera</w:t>
      </w:r>
      <w:r w:rsidR="008F2E1D" w:rsidRPr="007A5148">
        <w:rPr>
          <w:lang w:bidi="en-US"/>
        </w:rPr>
        <w:t xml:space="preserve">, </w:t>
      </w:r>
      <w:r w:rsidR="008F2E1D" w:rsidRPr="007A5148">
        <w:t xml:space="preserve">Ives i </w:t>
      </w:r>
      <w:r w:rsidR="008F2E1D">
        <w:t>sur.</w:t>
      </w:r>
      <w:r w:rsidR="008F2E1D" w:rsidRPr="007A5148">
        <w:rPr>
          <w:lang w:bidi="en-US"/>
        </w:rPr>
        <w:t xml:space="preserve"> </w:t>
      </w:r>
      <w:r w:rsidR="00417ADA">
        <w:rPr>
          <w:lang w:bidi="en-US"/>
        </w:rPr>
        <w:t>o</w:t>
      </w:r>
      <w:r w:rsidR="008F2E1D">
        <w:rPr>
          <w:lang w:bidi="en-US"/>
        </w:rPr>
        <w:t xml:space="preserve">bjavljuju </w:t>
      </w:r>
      <w:r w:rsidR="008F2E1D" w:rsidRPr="007A5148">
        <w:rPr>
          <w:lang w:bidi="en-US"/>
        </w:rPr>
        <w:t xml:space="preserve">kako usmeni kontakti čine 76% radnoga dana IT menadžera </w:t>
      </w:r>
      <w:sdt>
        <w:sdtPr>
          <w:id w:val="-2036733836"/>
          <w:citation/>
        </w:sdtPr>
        <w:sdtEndPr/>
        <w:sdtContent>
          <w:r w:rsidR="008F2E1D" w:rsidRPr="007A5148">
            <w:fldChar w:fldCharType="begin"/>
          </w:r>
          <w:r w:rsidR="008F2E1D" w:rsidRPr="007A5148">
            <w:instrText xml:space="preserve">CITATION Ive81 \l 1050 </w:instrText>
          </w:r>
          <w:r w:rsidR="008F2E1D" w:rsidRPr="007A5148">
            <w:fldChar w:fldCharType="separate"/>
          </w:r>
          <w:r w:rsidR="008F2E1D">
            <w:rPr>
              <w:noProof/>
            </w:rPr>
            <w:t>(Ives &amp; Olson, 1981)</w:t>
          </w:r>
          <w:r w:rsidR="008F2E1D" w:rsidRPr="007A5148">
            <w:fldChar w:fldCharType="end"/>
          </w:r>
        </w:sdtContent>
      </w:sdt>
      <w:r w:rsidR="008F2E1D">
        <w:t xml:space="preserve">. </w:t>
      </w:r>
      <w:r w:rsidR="008F2E1D" w:rsidRPr="007A5148">
        <w:t>Stephens</w:t>
      </w:r>
      <w:r w:rsidR="008F2E1D">
        <w:t xml:space="preserve"> i sur.</w:t>
      </w:r>
      <w:r w:rsidR="008F2E1D" w:rsidRPr="007A5148">
        <w:t xml:space="preserve"> </w:t>
      </w:r>
      <w:r w:rsidR="008F2E1D">
        <w:t xml:space="preserve">također </w:t>
      </w:r>
      <w:r w:rsidR="008F2E1D" w:rsidRPr="007A5148">
        <w:t>zaključ</w:t>
      </w:r>
      <w:r w:rsidR="008F2E1D">
        <w:t>uju</w:t>
      </w:r>
      <w:r w:rsidR="008F2E1D" w:rsidRPr="007A5148">
        <w:t xml:space="preserve"> kako su viši menadžeri, skloniji verbalnoj komunikaciji </w:t>
      </w:r>
      <w:sdt>
        <w:sdtPr>
          <w:id w:val="360021624"/>
          <w:citation/>
        </w:sdtPr>
        <w:sdtEndPr/>
        <w:sdtContent>
          <w:r w:rsidR="008F2E1D" w:rsidRPr="007A5148">
            <w:fldChar w:fldCharType="begin"/>
          </w:r>
          <w:r w:rsidR="008F2E1D" w:rsidRPr="007A5148">
            <w:instrText xml:space="preserve">CITATION Ste92 \l 1050 </w:instrText>
          </w:r>
          <w:r w:rsidR="008F2E1D" w:rsidRPr="007A5148">
            <w:fldChar w:fldCharType="separate"/>
          </w:r>
          <w:r w:rsidR="008F2E1D">
            <w:rPr>
              <w:noProof/>
            </w:rPr>
            <w:t>(Stephens, Ledbetter, Mitra, &amp; Ford, 1992)</w:t>
          </w:r>
          <w:r w:rsidR="008F2E1D" w:rsidRPr="007A5148">
            <w:fldChar w:fldCharType="end"/>
          </w:r>
        </w:sdtContent>
      </w:sdt>
      <w:r w:rsidR="008F2E1D">
        <w:t>.</w:t>
      </w:r>
      <w:r w:rsidR="00381AC1">
        <w:t xml:space="preserve"> Ovdje </w:t>
      </w:r>
      <w:r w:rsidR="00381AC1">
        <w:rPr>
          <w:lang w:bidi="en-US"/>
        </w:rPr>
        <w:t>t</w:t>
      </w:r>
      <w:r w:rsidR="00381AC1" w:rsidRPr="007A5148">
        <w:rPr>
          <w:lang w:bidi="en-US"/>
        </w:rPr>
        <w:t>reba uzeti u obzir da menadžeri tada nisu na raspolaganju imali elektroničku poštu, društvene mreže i pametne uređaj</w:t>
      </w:r>
      <w:r w:rsidR="00381AC1">
        <w:rPr>
          <w:lang w:bidi="en-US"/>
        </w:rPr>
        <w:t>e</w:t>
      </w:r>
      <w:r w:rsidR="00381AC1" w:rsidRPr="007A5148">
        <w:rPr>
          <w:lang w:bidi="en-US"/>
        </w:rPr>
        <w:t xml:space="preserve"> koji bi im olakšavali komunikaciju</w:t>
      </w:r>
      <w:r w:rsidR="00381AC1">
        <w:rPr>
          <w:lang w:bidi="en-US"/>
        </w:rPr>
        <w:t xml:space="preserve"> i ponekad zamijenili potrebu za verbalnom komunikacijom što je modernim menadžerima svakako na raspolaganju kao opcija.</w:t>
      </w:r>
      <w:r w:rsidR="0020206C">
        <w:rPr>
          <w:lang w:bidi="en-US"/>
        </w:rPr>
        <w:t xml:space="preserve"> Možda se zbog toga mogu objasniti i ovi rezultati.</w:t>
      </w:r>
    </w:p>
    <w:p w:rsidR="00EE5543" w:rsidRDefault="008F2E1D" w:rsidP="003B76F5">
      <w:r>
        <w:t>Rezultati ovoga istraživanja ukazuju na veliku razliku između svjetskih statistika i rezultata u pitanju verbalne i pis</w:t>
      </w:r>
      <w:r w:rsidR="00127867">
        <w:t>an</w:t>
      </w:r>
      <w:r>
        <w:t xml:space="preserve">e komunikacije. </w:t>
      </w:r>
      <w:r w:rsidR="00417ADA">
        <w:t xml:space="preserve">IT menadžeri prosječno </w:t>
      </w:r>
      <w:r w:rsidR="00127867">
        <w:t xml:space="preserve">su </w:t>
      </w:r>
      <w:r w:rsidR="00417ADA">
        <w:t>podjednako odredili zastupljenost obiju vrsta komunikacije</w:t>
      </w:r>
      <w:r w:rsidR="0073472F">
        <w:t xml:space="preserve"> u svakodnevnom</w:t>
      </w:r>
      <w:r w:rsidR="00127867">
        <w:t>e</w:t>
      </w:r>
      <w:r w:rsidR="0073472F">
        <w:t xml:space="preserve"> radu s tim da 48</w:t>
      </w:r>
      <w:r w:rsidR="00417ADA">
        <w:t>% vremena sp</w:t>
      </w:r>
      <w:r w:rsidR="0073472F">
        <w:t>ada na usmenu komunikaciju, a 52</w:t>
      </w:r>
      <w:r w:rsidR="00417ADA">
        <w:t>% na pis</w:t>
      </w:r>
      <w:r w:rsidR="00127867">
        <w:t>a</w:t>
      </w:r>
      <w:r w:rsidR="00417ADA">
        <w:t>nu. Zanimljivo je kako je ta razlika u postotku u društvenim organizacijama puno veća u korist pis</w:t>
      </w:r>
      <w:r w:rsidR="00127867">
        <w:t>a</w:t>
      </w:r>
      <w:r w:rsidR="00417ADA">
        <w:t xml:space="preserve">ne komunikacije i to 58% naprama 42%. Razlog tomu, kasnije je prokomentirano tijekom </w:t>
      </w:r>
      <w:r w:rsidR="00417ADA" w:rsidRPr="00D2214F">
        <w:rPr>
          <w:i/>
        </w:rPr>
        <w:t xml:space="preserve">Dubinskoga </w:t>
      </w:r>
      <w:r w:rsidR="00127867">
        <w:rPr>
          <w:i/>
        </w:rPr>
        <w:t>i</w:t>
      </w:r>
      <w:r w:rsidR="00417ADA" w:rsidRPr="00D2214F">
        <w:rPr>
          <w:i/>
        </w:rPr>
        <w:t>ntervjua</w:t>
      </w:r>
      <w:r w:rsidR="0020206C">
        <w:t xml:space="preserve">, </w:t>
      </w:r>
      <w:r w:rsidR="00417ADA">
        <w:t>leži u činjenici kako se u društvenim organizacijama više inzistira na pisanome tragu, a</w:t>
      </w:r>
      <w:r w:rsidR="0020206C">
        <w:t xml:space="preserve"> i</w:t>
      </w:r>
      <w:r w:rsidR="00417ADA">
        <w:t xml:space="preserve"> komunikacij</w:t>
      </w:r>
      <w:r w:rsidR="0020206C">
        <w:t>a</w:t>
      </w:r>
      <w:r w:rsidR="00417ADA">
        <w:t xml:space="preserve"> je više formalna.</w:t>
      </w:r>
      <w:r w:rsidR="008F3501">
        <w:t xml:space="preserve"> Nije zanemariva ni zakonska regulativa zbog koje se favorizira takav način komunikacije</w:t>
      </w:r>
      <w:r w:rsidR="00917CF4">
        <w:t>.</w:t>
      </w:r>
      <w:r w:rsidR="008F3501">
        <w:t xml:space="preserve"> U privatnim organizacijama </w:t>
      </w:r>
      <w:r w:rsidR="00917CF4">
        <w:t>stanje</w:t>
      </w:r>
      <w:r w:rsidR="008F3501">
        <w:t xml:space="preserve"> je puno drukčije. Komunikacija je brža zbog konteksta u kojemu se </w:t>
      </w:r>
      <w:r w:rsidR="00917CF4">
        <w:t xml:space="preserve">ona </w:t>
      </w:r>
      <w:r w:rsidR="008F3501">
        <w:t>odvija</w:t>
      </w:r>
      <w:r w:rsidR="00417ADA">
        <w:t>.</w:t>
      </w:r>
      <w:r w:rsidR="008F3501">
        <w:t xml:space="preserve"> Konkurentska okolina ne dozvoljava dugo čekanje</w:t>
      </w:r>
      <w:r w:rsidR="00917CF4">
        <w:t xml:space="preserve"> jer p</w:t>
      </w:r>
      <w:r w:rsidR="008F3501">
        <w:t>otrebno je brzo reagirati i nema se vremena za formalne dopise i čekanje na odgovor.</w:t>
      </w:r>
    </w:p>
    <w:p w:rsidR="00800269" w:rsidRDefault="00302E37" w:rsidP="003B76F5">
      <w:r>
        <w:t>IT menadžeri dali</w:t>
      </w:r>
      <w:r w:rsidR="00127867">
        <w:t xml:space="preserve"> su</w:t>
      </w:r>
      <w:r>
        <w:t xml:space="preserve"> slične odgovore</w:t>
      </w:r>
      <w:r w:rsidR="00EE6FD3">
        <w:t xml:space="preserve"> na pitanje koju vrstu komunikacije preferiraju</w:t>
      </w:r>
      <w:r w:rsidR="00127867">
        <w:t>,</w:t>
      </w:r>
      <w:r w:rsidR="00EE6FD3">
        <w:t xml:space="preserve"> što se može uzeti kao dobar test odgovora koji su dani na pitanje koliko vremena troše na verbalnu, a koliko na pisanu komunikaciju.</w:t>
      </w:r>
      <w:r w:rsidR="00917CF4">
        <w:t xml:space="preserve"> Za polovicu njih je</w:t>
      </w:r>
      <w:r w:rsidR="00EE6FD3">
        <w:t xml:space="preserve"> </w:t>
      </w:r>
      <w:r w:rsidR="00A80B0D">
        <w:t xml:space="preserve">verbalna komunikacija </w:t>
      </w:r>
      <w:r w:rsidR="00EE6FD3">
        <w:t>primjerenija</w:t>
      </w:r>
      <w:r w:rsidR="00A80B0D">
        <w:t xml:space="preserve">, a </w:t>
      </w:r>
      <w:r w:rsidR="00917CF4">
        <w:t>za drugu polovicu</w:t>
      </w:r>
      <w:r w:rsidR="00A80B0D">
        <w:t xml:space="preserve"> </w:t>
      </w:r>
      <w:r w:rsidR="00EE6FD3">
        <w:t>primjerenija</w:t>
      </w:r>
      <w:r w:rsidR="00917CF4">
        <w:t xml:space="preserve"> je</w:t>
      </w:r>
      <w:r w:rsidR="00A80B0D">
        <w:t xml:space="preserve"> pisana komunikacija.</w:t>
      </w:r>
      <w:r w:rsidR="00EE6FD3">
        <w:t xml:space="preserve"> Zanimljivi su razlozi zbog kojih se preferira pojedina vrsta. Tako su razlozi za verbalnu komunikaciju </w:t>
      </w:r>
      <w:r w:rsidR="00800269">
        <w:t>brzin</w:t>
      </w:r>
      <w:r w:rsidR="00EE6FD3">
        <w:t>a</w:t>
      </w:r>
      <w:r w:rsidR="00153DDD">
        <w:t xml:space="preserve"> </w:t>
      </w:r>
      <w:sdt>
        <w:sdtPr>
          <w:id w:val="1101608351"/>
          <w:citation/>
        </w:sdtPr>
        <w:sdtEndPr/>
        <w:sdtContent>
          <w:r w:rsidR="003B02CF">
            <w:fldChar w:fldCharType="begin"/>
          </w:r>
          <w:r w:rsidR="003B02CF">
            <w:instrText xml:space="preserve">CITATION Min71 \t  \l 1050 </w:instrText>
          </w:r>
          <w:r w:rsidR="003B02CF">
            <w:fldChar w:fldCharType="separate"/>
          </w:r>
          <w:r w:rsidR="003B02CF">
            <w:rPr>
              <w:noProof/>
            </w:rPr>
            <w:t>(Mintzberg, 1971)</w:t>
          </w:r>
          <w:r w:rsidR="003B02CF">
            <w:fldChar w:fldCharType="end"/>
          </w:r>
        </w:sdtContent>
      </w:sdt>
      <w:r w:rsidR="00EE6FD3">
        <w:t xml:space="preserve">, </w:t>
      </w:r>
      <w:r w:rsidR="00FC479B" w:rsidRPr="008B482E">
        <w:rPr>
          <w:i/>
        </w:rPr>
        <w:t>jednostavnost,</w:t>
      </w:r>
      <w:r w:rsidR="00EE6FD3" w:rsidRPr="008B482E">
        <w:rPr>
          <w:i/>
        </w:rPr>
        <w:t xml:space="preserve"> lakše</w:t>
      </w:r>
      <w:r w:rsidR="008B482E">
        <w:rPr>
          <w:i/>
        </w:rPr>
        <w:t xml:space="preserve"> je</w:t>
      </w:r>
      <w:r w:rsidR="00EE6FD3" w:rsidRPr="008B482E">
        <w:rPr>
          <w:i/>
        </w:rPr>
        <w:t xml:space="preserve"> objasniti i prilagoditi rječnik sugovorniku, moguće je pratiti govor tijela i emocije</w:t>
      </w:r>
      <w:r w:rsidR="00EE6FD3">
        <w:t xml:space="preserve">. </w:t>
      </w:r>
      <w:r w:rsidR="00917CF4">
        <w:t>Ovdje t</w:t>
      </w:r>
      <w:r w:rsidR="00EE6FD3">
        <w:t xml:space="preserve">reba istaći kako je </w:t>
      </w:r>
      <w:r w:rsidR="00800269">
        <w:t>važno izabrati prav</w:t>
      </w:r>
      <w:r w:rsidR="00EE6FD3">
        <w:t>i način s obzirom na okolnosti i</w:t>
      </w:r>
      <w:r w:rsidR="006402ED">
        <w:t xml:space="preserve"> koristiti verbalnu komunikaciju</w:t>
      </w:r>
      <w:r w:rsidR="00EE6FD3">
        <w:t xml:space="preserve"> </w:t>
      </w:r>
      <w:r w:rsidR="00800269">
        <w:t>uvijek kada je to moguće</w:t>
      </w:r>
      <w:r w:rsidR="00153DDD">
        <w:t>, tj.</w:t>
      </w:r>
      <w:r w:rsidR="00800269">
        <w:t xml:space="preserve"> ako n</w:t>
      </w:r>
      <w:r w:rsidR="00153DDD">
        <w:t>ij</w:t>
      </w:r>
      <w:r w:rsidR="00800269">
        <w:t xml:space="preserve">e </w:t>
      </w:r>
      <w:r w:rsidR="00153DDD">
        <w:t>po</w:t>
      </w:r>
      <w:r w:rsidR="00800269">
        <w:t>treba</w:t>
      </w:r>
      <w:r w:rsidR="00153DDD">
        <w:t>n</w:t>
      </w:r>
      <w:r w:rsidR="00800269">
        <w:t xml:space="preserve"> pisani trag.</w:t>
      </w:r>
    </w:p>
    <w:p w:rsidR="004F6A7C" w:rsidRDefault="00452A62" w:rsidP="00430AAA">
      <w:r>
        <w:t>Kod p</w:t>
      </w:r>
      <w:r w:rsidR="00800269">
        <w:t>isan</w:t>
      </w:r>
      <w:r>
        <w:t>e</w:t>
      </w:r>
      <w:r w:rsidR="00800269">
        <w:t xml:space="preserve"> </w:t>
      </w:r>
      <w:r w:rsidR="00127867">
        <w:t xml:space="preserve">je </w:t>
      </w:r>
      <w:r w:rsidR="00800269">
        <w:t>komunikacij</w:t>
      </w:r>
      <w:r>
        <w:t>e</w:t>
      </w:r>
      <w:r w:rsidR="00800269">
        <w:t xml:space="preserve"> </w:t>
      </w:r>
      <w:r w:rsidR="00800269" w:rsidRPr="008B482E">
        <w:rPr>
          <w:i/>
        </w:rPr>
        <w:t>veća vjerodostojnost</w:t>
      </w:r>
      <w:r w:rsidRPr="008B482E">
        <w:rPr>
          <w:i/>
        </w:rPr>
        <w:t>, ona</w:t>
      </w:r>
      <w:r w:rsidR="00800269" w:rsidRPr="008B482E">
        <w:rPr>
          <w:i/>
        </w:rPr>
        <w:t xml:space="preserve"> ostavlja trag i mogućno</w:t>
      </w:r>
      <w:r w:rsidRPr="008B482E">
        <w:rPr>
          <w:i/>
        </w:rPr>
        <w:t>sti pozivanja na napisano i učinkovitija je</w:t>
      </w:r>
      <w:r>
        <w:t>. Ovakvi su se rezultati mogli očekivati pogotovo kada se uzme u obzir da su IT menadžeri društvenih organizacija preferirali pis</w:t>
      </w:r>
      <w:r w:rsidR="00127867">
        <w:t>a</w:t>
      </w:r>
      <w:r>
        <w:t xml:space="preserve">nu komunikaciju. Mnogi su u razgovoru objasnili da im je draža verbalna komunikacija, </w:t>
      </w:r>
      <w:r w:rsidR="00153DDD">
        <w:t xml:space="preserve">no kao posljedica </w:t>
      </w:r>
      <w:r>
        <w:t>okolnosti</w:t>
      </w:r>
      <w:r w:rsidR="003E26EF">
        <w:t xml:space="preserve"> u kojima </w:t>
      </w:r>
      <w:r w:rsidR="00800269">
        <w:t>sve mora biti dokumentirano</w:t>
      </w:r>
      <w:r w:rsidR="003E26EF">
        <w:t xml:space="preserve"> prisiljeni su na pis</w:t>
      </w:r>
      <w:r w:rsidR="00153DDD">
        <w:t>a</w:t>
      </w:r>
      <w:r w:rsidR="003E26EF">
        <w:t>nu komunikaciju.</w:t>
      </w:r>
      <w:r w:rsidR="00800269">
        <w:t xml:space="preserve"> </w:t>
      </w:r>
    </w:p>
    <w:p w:rsidR="00B14C48" w:rsidRDefault="004F6A7C" w:rsidP="00483797">
      <w:pPr>
        <w:rPr>
          <w:lang w:bidi="en-US"/>
        </w:rPr>
      </w:pPr>
      <w:r>
        <w:rPr>
          <w:lang w:bidi="en-US"/>
        </w:rPr>
        <w:t>Prema tome</w:t>
      </w:r>
      <w:r w:rsidR="00917CF4">
        <w:rPr>
          <w:lang w:bidi="en-US"/>
        </w:rPr>
        <w:t>,</w:t>
      </w:r>
      <w:r>
        <w:rPr>
          <w:lang w:bidi="en-US"/>
        </w:rPr>
        <w:t xml:space="preserve"> IT menadžer nema lak zadatak kad je u pitanju prijenos znanja, informacija i ideja </w:t>
      </w:r>
      <w:r w:rsidR="00127867">
        <w:rPr>
          <w:lang w:bidi="en-US"/>
        </w:rPr>
        <w:t xml:space="preserve">glede </w:t>
      </w:r>
      <w:r>
        <w:rPr>
          <w:lang w:bidi="en-US"/>
        </w:rPr>
        <w:t>IKT-a i u smjeru uprave i u smjeru korisnika</w:t>
      </w:r>
      <w:r w:rsidR="00917CF4">
        <w:rPr>
          <w:lang w:bidi="en-US"/>
        </w:rPr>
        <w:t xml:space="preserve"> IKT-a</w:t>
      </w:r>
      <w:r>
        <w:rPr>
          <w:lang w:bidi="en-US"/>
        </w:rPr>
        <w:t xml:space="preserve"> jer se kao tri najvažnije prepreke za dobivanje strateške prednosti od IKT-a navode IKT budžet, organizacijska struktura i kultura te IKT </w:t>
      </w:r>
      <w:r w:rsidR="00B14C48">
        <w:rPr>
          <w:lang w:bidi="en-US"/>
        </w:rPr>
        <w:t>kompetencije</w:t>
      </w:r>
      <w:r w:rsidRPr="007A5148">
        <w:rPr>
          <w:lang w:bidi="en-US"/>
        </w:rPr>
        <w:t xml:space="preserve"> </w:t>
      </w:r>
      <w:sdt>
        <w:sdtPr>
          <w:rPr>
            <w:lang w:bidi="en-US"/>
          </w:rPr>
          <w:id w:val="302665308"/>
          <w:citation/>
        </w:sdtPr>
        <w:sdtEndPr/>
        <w:sdtContent>
          <w:r>
            <w:rPr>
              <w:lang w:bidi="en-US"/>
            </w:rPr>
            <w:fldChar w:fldCharType="begin"/>
          </w:r>
          <w:r>
            <w:rPr>
              <w:lang w:bidi="en-US"/>
            </w:rPr>
            <w:instrText xml:space="preserve"> CITATION Gar122 \l 1050 </w:instrText>
          </w:r>
          <w:r>
            <w:rPr>
              <w:lang w:bidi="en-US"/>
            </w:rPr>
            <w:fldChar w:fldCharType="separate"/>
          </w:r>
          <w:r>
            <w:rPr>
              <w:noProof/>
              <w:lang w:bidi="en-US"/>
            </w:rPr>
            <w:t>(Gartner, 2012)</w:t>
          </w:r>
          <w:r>
            <w:rPr>
              <w:lang w:bidi="en-US"/>
            </w:rPr>
            <w:fldChar w:fldCharType="end"/>
          </w:r>
        </w:sdtContent>
      </w:sdt>
      <w:r>
        <w:rPr>
          <w:lang w:bidi="en-US"/>
        </w:rPr>
        <w:t>.</w:t>
      </w:r>
      <w:r w:rsidR="00B14C48">
        <w:rPr>
          <w:lang w:bidi="en-US"/>
        </w:rPr>
        <w:t xml:space="preserve"> Da su IKT kompetencije korisnika IKT-a i uprave problem za IT menadžere i ovoga istraživanja</w:t>
      </w:r>
      <w:r w:rsidR="00127867">
        <w:rPr>
          <w:lang w:bidi="en-US"/>
        </w:rPr>
        <w:t>,</w:t>
      </w:r>
      <w:r w:rsidR="00B14C48">
        <w:rPr>
          <w:lang w:bidi="en-US"/>
        </w:rPr>
        <w:t xml:space="preserve"> svjedoči navedeni popis izazova s kojima se susreću. </w:t>
      </w:r>
      <w:r w:rsidR="00483797">
        <w:rPr>
          <w:lang w:bidi="en-US"/>
        </w:rPr>
        <w:t xml:space="preserve">Kao izazove u komunikaciji s korisnicima IKT-a i upravom </w:t>
      </w:r>
      <w:r w:rsidR="00B14C48">
        <w:rPr>
          <w:lang w:bidi="en-US"/>
        </w:rPr>
        <w:t xml:space="preserve">IT menadžeri </w:t>
      </w:r>
      <w:r w:rsidR="00483797">
        <w:rPr>
          <w:lang w:bidi="en-US"/>
        </w:rPr>
        <w:t xml:space="preserve">navode potrebu prilagodbe kako bi se </w:t>
      </w:r>
      <w:r w:rsidR="00483797">
        <w:rPr>
          <w:i/>
          <w:lang w:bidi="en-US"/>
        </w:rPr>
        <w:t>govorilo istim jezikom</w:t>
      </w:r>
      <w:r w:rsidR="00B14C48">
        <w:rPr>
          <w:lang w:bidi="en-US"/>
        </w:rPr>
        <w:t>.</w:t>
      </w:r>
    </w:p>
    <w:p w:rsidR="00B14C48" w:rsidRDefault="00917CF4" w:rsidP="00483797">
      <w:pPr>
        <w:rPr>
          <w:lang w:bidi="en-US"/>
        </w:rPr>
      </w:pPr>
      <w:r>
        <w:rPr>
          <w:lang w:bidi="en-US"/>
        </w:rPr>
        <w:t>Potrebo je imati u vidu kako n</w:t>
      </w:r>
      <w:r w:rsidR="00B14C48">
        <w:rPr>
          <w:lang w:bidi="en-US"/>
        </w:rPr>
        <w:t>ije ista razina IKT znanja za učinkovito obavljanje posla dovoljna članu uprave i korisniku IKT-a. Od člana uprave ili izvršnog</w:t>
      </w:r>
      <w:r w:rsidR="00127867">
        <w:rPr>
          <w:lang w:bidi="en-US"/>
        </w:rPr>
        <w:t>a</w:t>
      </w:r>
      <w:r w:rsidR="00B14C48">
        <w:rPr>
          <w:lang w:bidi="en-US"/>
        </w:rPr>
        <w:t xml:space="preserve"> direktora traži se razumijevanje IKT-a na nekoj višoj razini koja obuhvaća kritičko vrednovanje i razumijevanje koncepata IKT-a i njegova utjecaja na cio ekosistem organizacije</w:t>
      </w:r>
      <w:r>
        <w:rPr>
          <w:lang w:bidi="en-US"/>
        </w:rPr>
        <w:t xml:space="preserve">, dok je za korisnika IKT-a dovoljna količina znanja koja mu omogućava nesmetani rad na IKT sustavu. </w:t>
      </w:r>
    </w:p>
    <w:p w:rsidR="00917CF4" w:rsidRDefault="00483797" w:rsidP="003B76F5">
      <w:pPr>
        <w:rPr>
          <w:lang w:bidi="en-US"/>
        </w:rPr>
      </w:pPr>
      <w:r>
        <w:rPr>
          <w:lang w:bidi="en-US"/>
        </w:rPr>
        <w:t xml:space="preserve">Iako ovdje fokus nije bio </w:t>
      </w:r>
      <w:r w:rsidR="00B14C48">
        <w:rPr>
          <w:lang w:bidi="en-US"/>
        </w:rPr>
        <w:t xml:space="preserve">samo </w:t>
      </w:r>
      <w:r>
        <w:rPr>
          <w:lang w:bidi="en-US"/>
        </w:rPr>
        <w:t>na korisni</w:t>
      </w:r>
      <w:r w:rsidR="00B14C48">
        <w:rPr>
          <w:lang w:bidi="en-US"/>
        </w:rPr>
        <w:t>cima IKT-a</w:t>
      </w:r>
      <w:r>
        <w:rPr>
          <w:lang w:bidi="en-US"/>
        </w:rPr>
        <w:t xml:space="preserve">, zanimljiv je podatak da su hrvatski </w:t>
      </w:r>
      <w:r w:rsidRPr="007A5148">
        <w:rPr>
          <w:lang w:bidi="en-US"/>
        </w:rPr>
        <w:t xml:space="preserve">IT menadžeri prosječnu razinu informacijske pismenosti svojih korisnika ocijenili vrlo nisko i to ocjenom 2,9 </w:t>
      </w:r>
      <w:sdt>
        <w:sdtPr>
          <w:rPr>
            <w:lang w:bidi="en-US"/>
          </w:rPr>
          <w:id w:val="426394763"/>
          <w:citation/>
        </w:sdtPr>
        <w:sdtEndPr/>
        <w:sdtContent>
          <w:r w:rsidRPr="007A5148">
            <w:rPr>
              <w:lang w:bidi="en-US"/>
            </w:rPr>
            <w:fldChar w:fldCharType="begin"/>
          </w:r>
          <w:r>
            <w:rPr>
              <w:lang w:bidi="en-US"/>
            </w:rPr>
            <w:instrText xml:space="preserve">CITATION Mül01 \l 1050 </w:instrText>
          </w:r>
          <w:r w:rsidRPr="007A5148">
            <w:rPr>
              <w:lang w:bidi="en-US"/>
            </w:rPr>
            <w:fldChar w:fldCharType="separate"/>
          </w:r>
          <w:r>
            <w:rPr>
              <w:noProof/>
              <w:lang w:bidi="en-US"/>
            </w:rPr>
            <w:t>(Müller, 2001)</w:t>
          </w:r>
          <w:r w:rsidRPr="007A5148">
            <w:rPr>
              <w:lang w:bidi="en-US"/>
            </w:rPr>
            <w:fldChar w:fldCharType="end"/>
          </w:r>
        </w:sdtContent>
      </w:sdt>
      <w:r w:rsidRPr="007A5148">
        <w:rPr>
          <w:lang w:bidi="en-US"/>
        </w:rPr>
        <w:t>.</w:t>
      </w:r>
      <w:r w:rsidR="00B14C48">
        <w:rPr>
          <w:lang w:bidi="en-US"/>
        </w:rPr>
        <w:t xml:space="preserve"> </w:t>
      </w:r>
    </w:p>
    <w:p w:rsidR="00483797" w:rsidRDefault="00917CF4" w:rsidP="003B76F5">
      <w:r>
        <w:rPr>
          <w:lang w:bidi="en-US"/>
        </w:rPr>
        <w:t>Od velike je važnosti i to što su IT menadžeri, i</w:t>
      </w:r>
      <w:r w:rsidR="00B14C48">
        <w:rPr>
          <w:lang w:bidi="en-US"/>
        </w:rPr>
        <w:t xml:space="preserve">ako </w:t>
      </w:r>
      <w:r>
        <w:rPr>
          <w:lang w:bidi="en-US"/>
        </w:rPr>
        <w:t>sama t</w:t>
      </w:r>
      <w:r w:rsidR="00127867">
        <w:rPr>
          <w:lang w:bidi="en-US"/>
        </w:rPr>
        <w:t>a</w:t>
      </w:r>
      <w:r>
        <w:rPr>
          <w:lang w:bidi="en-US"/>
        </w:rPr>
        <w:t xml:space="preserve"> tema </w:t>
      </w:r>
      <w:r w:rsidR="00B14C48">
        <w:rPr>
          <w:lang w:bidi="en-US"/>
        </w:rPr>
        <w:t xml:space="preserve">ne spada u </w:t>
      </w:r>
      <w:r>
        <w:rPr>
          <w:lang w:bidi="en-US"/>
        </w:rPr>
        <w:t xml:space="preserve">domenu </w:t>
      </w:r>
      <w:r w:rsidR="00B14C48">
        <w:rPr>
          <w:lang w:bidi="en-US"/>
        </w:rPr>
        <w:t>IKT-a, spomenu</w:t>
      </w:r>
      <w:r>
        <w:rPr>
          <w:lang w:bidi="en-US"/>
        </w:rPr>
        <w:t>li</w:t>
      </w:r>
      <w:r w:rsidR="00B14C48">
        <w:rPr>
          <w:lang w:bidi="en-US"/>
        </w:rPr>
        <w:t xml:space="preserve"> važnost dosljednosti i iskrenosti u odnosima</w:t>
      </w:r>
      <w:r>
        <w:rPr>
          <w:lang w:bidi="en-US"/>
        </w:rPr>
        <w:t xml:space="preserve"> čime</w:t>
      </w:r>
      <w:r w:rsidR="00B14C48">
        <w:rPr>
          <w:lang w:bidi="en-US"/>
        </w:rPr>
        <w:t xml:space="preserve"> </w:t>
      </w:r>
      <w:r>
        <w:rPr>
          <w:lang w:bidi="en-US"/>
        </w:rPr>
        <w:t xml:space="preserve">se problemi </w:t>
      </w:r>
      <w:r w:rsidR="00B14C48">
        <w:rPr>
          <w:lang w:bidi="en-US"/>
        </w:rPr>
        <w:t>komunikacijske</w:t>
      </w:r>
      <w:r>
        <w:rPr>
          <w:lang w:bidi="en-US"/>
        </w:rPr>
        <w:t xml:space="preserve"> prirode smanjuju na najmanju mjeru</w:t>
      </w:r>
      <w:r w:rsidR="00B14C48">
        <w:rPr>
          <w:lang w:bidi="en-US"/>
        </w:rPr>
        <w:t>.</w:t>
      </w:r>
      <w:r>
        <w:rPr>
          <w:lang w:bidi="en-US"/>
        </w:rPr>
        <w:t xml:space="preserve"> To potvrđuje i hipotezu H3 koja </w:t>
      </w:r>
      <w:r w:rsidR="008902FF">
        <w:rPr>
          <w:lang w:bidi="en-US"/>
        </w:rPr>
        <w:t xml:space="preserve">govori o </w:t>
      </w:r>
      <w:r w:rsidR="008902FF">
        <w:t>e</w:t>
      </w:r>
      <w:r w:rsidRPr="00B12A12">
        <w:t>tičnost i dos</w:t>
      </w:r>
      <w:r w:rsidR="008902FF">
        <w:t>ljednost u međusobnim odnosima kao bitnim</w:t>
      </w:r>
      <w:r w:rsidRPr="00B12A12">
        <w:t xml:space="preserve"> činiteljima usklađenosti uzajamnih očekivanja IKT korisnika i IT menadžera</w:t>
      </w:r>
      <w:r w:rsidR="008902FF">
        <w:t>.</w:t>
      </w:r>
    </w:p>
    <w:p w:rsidR="005F69EF" w:rsidRDefault="00FB6BA5" w:rsidP="00C14D20">
      <w:pPr>
        <w:pStyle w:val="Heading2"/>
      </w:pPr>
      <w:bookmarkStart w:id="259" w:name="_Toc462787798"/>
      <w:r>
        <w:t>Važnost odgovarajućega položaja u hijerarhiji organizacije</w:t>
      </w:r>
      <w:bookmarkEnd w:id="259"/>
    </w:p>
    <w:p w:rsidR="00FB6BA5" w:rsidRDefault="00FB6BA5" w:rsidP="00FB6BA5">
      <w:r>
        <w:t xml:space="preserve">Rezultati ovoga istraživanja u vezi </w:t>
      </w:r>
      <w:r w:rsidR="00FF77D3">
        <w:t xml:space="preserve">s </w:t>
      </w:r>
      <w:r>
        <w:t>položaj</w:t>
      </w:r>
      <w:r w:rsidR="00FF77D3">
        <w:t>em</w:t>
      </w:r>
      <w:r>
        <w:t xml:space="preserve"> u organizaciji</w:t>
      </w:r>
      <w:r w:rsidR="00C631CA">
        <w:t xml:space="preserve"> gdje su čak sedmorica </w:t>
      </w:r>
      <w:r w:rsidR="00C631CA">
        <w:rPr>
          <w:lang w:bidi="en-US"/>
        </w:rPr>
        <w:t xml:space="preserve">IT menadžera ovoga istraživanja visoko </w:t>
      </w:r>
      <w:r w:rsidR="00C34D29">
        <w:rPr>
          <w:lang w:bidi="en-US"/>
        </w:rPr>
        <w:t xml:space="preserve">na hijerarhijskoj ljestvici </w:t>
      </w:r>
      <w:r w:rsidR="00C631CA">
        <w:t>u skladu su s</w:t>
      </w:r>
      <w:r>
        <w:t xml:space="preserve"> </w:t>
      </w:r>
      <w:r w:rsidR="00C631CA">
        <w:t xml:space="preserve">rezultatima </w:t>
      </w:r>
      <w:r>
        <w:t xml:space="preserve">koje su dobili Mađarić i sur. </w:t>
      </w:r>
      <w:r w:rsidR="00C631CA">
        <w:t>prema kojemu</w:t>
      </w:r>
      <w:r w:rsidR="008902FF">
        <w:t xml:space="preserve"> j</w:t>
      </w:r>
      <w:r w:rsidR="00C631CA">
        <w:t xml:space="preserve">e </w:t>
      </w:r>
      <w:r>
        <w:t xml:space="preserve">više od polovice IT menadžera </w:t>
      </w:r>
      <w:r w:rsidR="00483797">
        <w:t xml:space="preserve">također </w:t>
      </w:r>
      <w:r>
        <w:t>visoko</w:t>
      </w:r>
      <w:r w:rsidR="00FF77D3">
        <w:t xml:space="preserve"> rangirano</w:t>
      </w:r>
      <w:r>
        <w:t xml:space="preserve"> na hijerarhijskoj ljestvici organizacije </w:t>
      </w:r>
      <w:sdt>
        <w:sdtPr>
          <w:rPr>
            <w:lang w:bidi="en-US"/>
          </w:rPr>
          <w:id w:val="501935112"/>
          <w:citation/>
        </w:sdtPr>
        <w:sdtEndPr/>
        <w:sdtContent>
          <w:r w:rsidRPr="007A5148">
            <w:rPr>
              <w:lang w:bidi="en-US"/>
            </w:rPr>
            <w:fldChar w:fldCharType="begin"/>
          </w:r>
          <w:r w:rsidRPr="007A5148">
            <w:rPr>
              <w:lang w:bidi="en-US"/>
            </w:rPr>
            <w:instrText xml:space="preserve">CITATION Mađ09 \t  \l 1050 </w:instrText>
          </w:r>
          <w:r w:rsidRPr="007A5148">
            <w:rPr>
              <w:lang w:bidi="en-US"/>
            </w:rPr>
            <w:fldChar w:fldCharType="separate"/>
          </w:r>
          <w:r>
            <w:rPr>
              <w:noProof/>
              <w:lang w:bidi="en-US"/>
            </w:rPr>
            <w:t>(Mađarić, Krakar, &amp; Lovrek, 2009)</w:t>
          </w:r>
          <w:r w:rsidRPr="007A5148">
            <w:rPr>
              <w:lang w:bidi="en-US"/>
            </w:rPr>
            <w:fldChar w:fldCharType="end"/>
          </w:r>
        </w:sdtContent>
      </w:sdt>
      <w:r>
        <w:rPr>
          <w:lang w:bidi="en-US"/>
        </w:rPr>
        <w:t>. Tako su IT menadžeri ovoga istraživanj</w:t>
      </w:r>
      <w:r w:rsidR="00C631CA">
        <w:rPr>
          <w:lang w:bidi="en-US"/>
        </w:rPr>
        <w:t>a</w:t>
      </w:r>
      <w:r>
        <w:rPr>
          <w:lang w:bidi="en-US"/>
        </w:rPr>
        <w:t xml:space="preserve"> </w:t>
      </w:r>
      <w:r w:rsidR="00483797">
        <w:rPr>
          <w:lang w:bidi="en-US"/>
        </w:rPr>
        <w:t>č</w:t>
      </w:r>
      <w:r>
        <w:t>lanovi uže ili proširene uprave ili odgovaraju izvršnom</w:t>
      </w:r>
      <w:r w:rsidR="00FF77D3">
        <w:t>u</w:t>
      </w:r>
      <w:r>
        <w:t xml:space="preserve"> direktoru, a samo trojica direktoru financija. Najnovije svjetske statistike pokazuju kako su IT menadžeri u najvišim strukturama organizacije zastupljeni 46</w:t>
      </w:r>
      <w:r w:rsidR="00FF77D3">
        <w:t xml:space="preserve"> </w:t>
      </w:r>
      <w:r>
        <w:t xml:space="preserve">% </w:t>
      </w:r>
      <w:sdt>
        <w:sdtPr>
          <w:id w:val="-168257322"/>
          <w:citation/>
        </w:sdtPr>
        <w:sdtEndPr/>
        <w:sdtContent>
          <w:r>
            <w:fldChar w:fldCharType="begin"/>
          </w:r>
          <w:r>
            <w:instrText xml:space="preserve"> CITATION CIO16 \l 1050 </w:instrText>
          </w:r>
          <w:r>
            <w:fldChar w:fldCharType="separate"/>
          </w:r>
          <w:r>
            <w:rPr>
              <w:noProof/>
            </w:rPr>
            <w:t>(CIO Magazine, 2016)</w:t>
          </w:r>
          <w:r>
            <w:fldChar w:fldCharType="end"/>
          </w:r>
        </w:sdtContent>
      </w:sdt>
      <w:r>
        <w:t xml:space="preserve">. Zanimljivo je i istraživanje provedeno u Njemačkoj koje potvrđuje opću tezu </w:t>
      </w:r>
      <w:r w:rsidR="008902FF">
        <w:t xml:space="preserve">kako </w:t>
      </w:r>
      <w:r>
        <w:t xml:space="preserve">je </w:t>
      </w:r>
      <w:r w:rsidR="008902FF">
        <w:t>kod</w:t>
      </w:r>
      <w:r>
        <w:t xml:space="preserve"> najuspješniji</w:t>
      </w:r>
      <w:r w:rsidR="008902FF">
        <w:t>h</w:t>
      </w:r>
      <w:r>
        <w:t xml:space="preserve"> organizacija sudjelovanje IT menadžera u upravi u postotku većem od 50</w:t>
      </w:r>
      <w:r w:rsidR="00FF77D3">
        <w:t xml:space="preserve"> </w:t>
      </w:r>
      <w:r>
        <w:t xml:space="preserve">% </w:t>
      </w:r>
      <w:sdt>
        <w:sdtPr>
          <w:id w:val="1004247053"/>
          <w:citation/>
        </w:sdtPr>
        <w:sdtEndPr/>
        <w:sdtContent>
          <w:r>
            <w:fldChar w:fldCharType="begin"/>
          </w:r>
          <w:r>
            <w:instrText xml:space="preserve"> CITATION Rie08 \l 1050 </w:instrText>
          </w:r>
          <w:r>
            <w:fldChar w:fldCharType="separate"/>
          </w:r>
          <w:r>
            <w:rPr>
              <w:noProof/>
            </w:rPr>
            <w:t>(Riedl, Kobler, &amp; Roithmayr, 2008)</w:t>
          </w:r>
          <w:r>
            <w:fldChar w:fldCharType="end"/>
          </w:r>
        </w:sdtContent>
      </w:sdt>
      <w:r>
        <w:t xml:space="preserve">. </w:t>
      </w:r>
      <w:r w:rsidR="008902FF">
        <w:t>O</w:t>
      </w:r>
      <w:r>
        <w:t>rganizacije čiji su IT menadžeri sudjelovali u ovome istraživanju imaju odlične temelje za rast i napredak jer sudjelovanjem IT menadžera u upravi ili na nekoj visokoj poziciji, o</w:t>
      </w:r>
      <w:r w:rsidR="008902FF">
        <w:t>n</w:t>
      </w:r>
      <w:r>
        <w:t xml:space="preserve">a dobiva još jednoga jako važnog igrača koji joj može donijeti dodanu vrijednost u poslovanju. To dovodi u vezu davno postavljenu tvrdnju kako su </w:t>
      </w:r>
      <w:r w:rsidRPr="00FB6BA5">
        <w:t>IT menadžeri dobi</w:t>
      </w:r>
      <w:r>
        <w:t>li</w:t>
      </w:r>
      <w:r w:rsidRPr="00FB6BA5">
        <w:t xml:space="preserve"> na važnosti</w:t>
      </w:r>
      <w:r>
        <w:t xml:space="preserve"> nakon što su promijenili svoju tehničku ulogu u stratešku ulogu</w:t>
      </w:r>
      <w:r w:rsidRPr="00FB6BA5">
        <w:t xml:space="preserve"> </w:t>
      </w:r>
      <w:sdt>
        <w:sdtPr>
          <w:id w:val="131448570"/>
          <w:citation/>
        </w:sdtPr>
        <w:sdtEndPr/>
        <w:sdtContent>
          <w:r w:rsidRPr="00FB6BA5">
            <w:fldChar w:fldCharType="begin"/>
          </w:r>
          <w:r w:rsidRPr="00FB6BA5">
            <w:instrText xml:space="preserve">CITATION Syn87 \l 1050 </w:instrText>
          </w:r>
          <w:r w:rsidRPr="00FB6BA5">
            <w:fldChar w:fldCharType="separate"/>
          </w:r>
          <w:r w:rsidRPr="00FB6BA5">
            <w:t>(Synnott W. R., 1987)</w:t>
          </w:r>
          <w:r w:rsidRPr="00FB6BA5">
            <w:fldChar w:fldCharType="end"/>
          </w:r>
        </w:sdtContent>
      </w:sdt>
      <w:r>
        <w:t xml:space="preserve">, </w:t>
      </w:r>
      <w:r w:rsidR="008902FF">
        <w:t>a ona</w:t>
      </w:r>
      <w:r>
        <w:t xml:space="preserve"> im daje priliku sudjelovanja u odlučivanju.</w:t>
      </w:r>
    </w:p>
    <w:p w:rsidR="00002DD5" w:rsidRDefault="00002DD5" w:rsidP="00FB6BA5">
      <w:r>
        <w:t xml:space="preserve">Visoki prosjek sudjelovanja IT menadžera u upravi organizacije pokazuje kako smo kao društvo svjesni važnosti visokoga položaja IT menadžera za uspjeh organizacije. Ipak, je li u pitanju isključivo visoka razina svijesti? Popis organizacija koje su sudjelovale u istraživanju pokazuje velik broj njih koje su nastale po uzoru na strane organizacije ili su njihove „kćeri“ organizacije što daje naslutiti da je ta svijest na neki način dirigirana izvana. Ono čega su IT menadžeri svakako svjesni je da za pozitivan učinak i odnos s poslovanjem treba graditi kulturu ispravnih odnosa s upravom </w:t>
      </w:r>
      <w:sdt>
        <w:sdtPr>
          <w:id w:val="2048488102"/>
          <w:citation/>
        </w:sdtPr>
        <w:sdtEndPr/>
        <w:sdtContent>
          <w:r w:rsidR="00430AAA">
            <w:fldChar w:fldCharType="begin"/>
          </w:r>
          <w:r w:rsidR="00430AAA">
            <w:instrText xml:space="preserve"> CITATION Jer07 \l 1050 </w:instrText>
          </w:r>
          <w:r w:rsidR="00430AAA">
            <w:fldChar w:fldCharType="separate"/>
          </w:r>
          <w:r w:rsidR="00430AAA">
            <w:rPr>
              <w:noProof/>
            </w:rPr>
            <w:t>(Nord, Nord, Cormack, &amp; Cater-Steel, 2007)</w:t>
          </w:r>
          <w:r w:rsidR="00430AAA">
            <w:fldChar w:fldCharType="end"/>
          </w:r>
        </w:sdtContent>
      </w:sdt>
      <w:r>
        <w:t>.</w:t>
      </w:r>
      <w:r w:rsidR="00430AAA">
        <w:t xml:space="preserve"> Jedan od njih je komunikacija jezikom poslovanja, a ne IKT žargonom što su IT menadžeri ovoga istraživanja više puta istakli kao važno.</w:t>
      </w:r>
    </w:p>
    <w:p w:rsidR="00DB6978" w:rsidRPr="007A5148" w:rsidRDefault="00DB6978" w:rsidP="00AB32A1">
      <w:pPr>
        <w:pStyle w:val="Heading2"/>
      </w:pPr>
      <w:bookmarkStart w:id="260" w:name="_Toc462787799"/>
      <w:r w:rsidRPr="007A5148">
        <w:t>Nedostaci istraživanja</w:t>
      </w:r>
      <w:bookmarkEnd w:id="260"/>
    </w:p>
    <w:p w:rsidR="00DB6978" w:rsidRPr="007A5148" w:rsidRDefault="00DB6978" w:rsidP="00DB6978">
      <w:r w:rsidRPr="007A5148">
        <w:t>Ovo je istraživanje bilo prikraćeno za neke važne podatke. Osim što se, kad je znanstvena literatura u pitanju, radi o prilično slabo zastupljenoj temi, nema ni dovoljno dostupnih sekundarnih izvora koji definiraju lokalnu hrvatsku problematiku IKT-a i IT struke. Može se konstatirati</w:t>
      </w:r>
      <w:r>
        <w:t xml:space="preserve"> i</w:t>
      </w:r>
      <w:r w:rsidRPr="007A5148">
        <w:t xml:space="preserve"> kako kvaliteta onoga što je od podataka dostupno nije zadovoljavajuća. Razlozi </w:t>
      </w:r>
      <w:r>
        <w:t xml:space="preserve">su </w:t>
      </w:r>
      <w:r w:rsidRPr="007A5148">
        <w:t>takvoga stanja visoka cijena istraživanja na malom</w:t>
      </w:r>
      <w:r>
        <w:t>e</w:t>
      </w:r>
      <w:r w:rsidRPr="007A5148">
        <w:t xml:space="preserve"> tržištu kakvo je </w:t>
      </w:r>
      <w:r w:rsidR="00483797">
        <w:t>h</w:t>
      </w:r>
      <w:r w:rsidRPr="007A5148">
        <w:t>rvatsk</w:t>
      </w:r>
      <w:r w:rsidR="00483797">
        <w:t>o</w:t>
      </w:r>
      <w:r w:rsidRPr="007A5148">
        <w:t xml:space="preserve">. Problem je također i u slaboj zainteresiranosti korisnika </w:t>
      </w:r>
      <w:r>
        <w:t>–</w:t>
      </w:r>
      <w:r w:rsidRPr="007A5148">
        <w:t xml:space="preserve"> kupaca takvih istraživanja, što opet rezultira navedenim siromaštvom izvora.</w:t>
      </w:r>
    </w:p>
    <w:p w:rsidR="00DB6978" w:rsidRPr="007A5148" w:rsidRDefault="00DB6978" w:rsidP="00DB6978">
      <w:r w:rsidRPr="007A5148">
        <w:t xml:space="preserve">Drugi nedostatak ovoga istraživanja </w:t>
      </w:r>
      <w:r>
        <w:t>povezan</w:t>
      </w:r>
      <w:r w:rsidRPr="007A5148">
        <w:t xml:space="preserve"> je </w:t>
      </w:r>
      <w:r>
        <w:t>s</w:t>
      </w:r>
      <w:r w:rsidRPr="007A5148">
        <w:t xml:space="preserve"> istraživan</w:t>
      </w:r>
      <w:r>
        <w:t>om</w:t>
      </w:r>
      <w:r w:rsidRPr="007A5148">
        <w:t xml:space="preserve"> populacij</w:t>
      </w:r>
      <w:r>
        <w:t>om</w:t>
      </w:r>
      <w:r w:rsidRPr="007A5148">
        <w:t xml:space="preserve"> i kriterij</w:t>
      </w:r>
      <w:r>
        <w:t>ima</w:t>
      </w:r>
      <w:r w:rsidRPr="007A5148">
        <w:t xml:space="preserve"> korišten</w:t>
      </w:r>
      <w:r>
        <w:t>ima</w:t>
      </w:r>
      <w:r w:rsidRPr="007A5148">
        <w:t xml:space="preserve"> za nje</w:t>
      </w:r>
      <w:r>
        <w:t>zi</w:t>
      </w:r>
      <w:r w:rsidRPr="007A5148">
        <w:t>no određivanje</w:t>
      </w:r>
      <w:r>
        <w:t>.</w:t>
      </w:r>
      <w:r w:rsidRPr="007A5148">
        <w:t xml:space="preserve"> </w:t>
      </w:r>
      <w:r>
        <w:t>Zbog</w:t>
      </w:r>
      <w:r w:rsidRPr="007A5148">
        <w:t xml:space="preserve"> neažur</w:t>
      </w:r>
      <w:r>
        <w:t>ira</w:t>
      </w:r>
      <w:r w:rsidRPr="007A5148">
        <w:t>nosti podataka o</w:t>
      </w:r>
      <w:r>
        <w:t xml:space="preserve"> njihovome</w:t>
      </w:r>
      <w:r w:rsidRPr="007A5148">
        <w:t xml:space="preserve"> članstvu</w:t>
      </w:r>
      <w:r>
        <w:t>,</w:t>
      </w:r>
      <w:r w:rsidRPr="007A5148">
        <w:t xml:space="preserve"> na stranicama HIZ-a</w:t>
      </w:r>
      <w:r>
        <w:t>,</w:t>
      </w:r>
      <w:r w:rsidRPr="007A5148">
        <w:t xml:space="preserve"> bilo</w:t>
      </w:r>
      <w:r>
        <w:t xml:space="preserve"> je</w:t>
      </w:r>
      <w:r w:rsidRPr="007A5148">
        <w:t xml:space="preserve"> vrlo teško izabrati prikladne organizacije za provođenje istraživanja. Navedeni podaci o članstvu loši su i zastarjeli tako da su na popisu neki IT menadžeri koji su organizaciju, uz koju su navedeni, napustili prije više godina. </w:t>
      </w:r>
      <w:r>
        <w:t xml:space="preserve">Zbog </w:t>
      </w:r>
      <w:r w:rsidRPr="007A5148">
        <w:t xml:space="preserve">tih se razloga morao </w:t>
      </w:r>
      <w:r>
        <w:t>učin</w:t>
      </w:r>
      <w:r w:rsidRPr="007A5148">
        <w:t>iti kompromis</w:t>
      </w:r>
      <w:r>
        <w:t xml:space="preserve"> i to </w:t>
      </w:r>
      <w:r w:rsidRPr="007A5148">
        <w:t>izbor</w:t>
      </w:r>
      <w:r>
        <w:t>om</w:t>
      </w:r>
      <w:r w:rsidRPr="007A5148">
        <w:t xml:space="preserve"> kandidata s popisa </w:t>
      </w:r>
      <w:r w:rsidRPr="007A5148">
        <w:rPr>
          <w:i/>
        </w:rPr>
        <w:t>CIO Klub</w:t>
      </w:r>
      <w:r>
        <w:rPr>
          <w:i/>
        </w:rPr>
        <w:t>a</w:t>
      </w:r>
      <w:r w:rsidRPr="007A5148">
        <w:rPr>
          <w:i/>
        </w:rPr>
        <w:t xml:space="preserve"> Hrvatska </w:t>
      </w:r>
      <w:r w:rsidRPr="007A5148">
        <w:t>na</w:t>
      </w:r>
      <w:r w:rsidRPr="007A5148">
        <w:rPr>
          <w:i/>
        </w:rPr>
        <w:t xml:space="preserve"> LinkedInu</w:t>
      </w:r>
      <w:r>
        <w:t xml:space="preserve"> kako bi se uključilo potrebnih 10 ispitanika</w:t>
      </w:r>
      <w:r w:rsidRPr="007A5148">
        <w:t xml:space="preserve">. </w:t>
      </w:r>
      <w:r>
        <w:t>Ispostavilo se da je t</w:t>
      </w:r>
      <w:r w:rsidRPr="007A5148">
        <w:t>a</w:t>
      </w:r>
      <w:r>
        <w:t xml:space="preserve"> </w:t>
      </w:r>
      <w:r w:rsidRPr="007A5148">
        <w:t>grupa na kraju ipak bila odličan izbor jer je puno ažur</w:t>
      </w:r>
      <w:r>
        <w:t>ira</w:t>
      </w:r>
      <w:r w:rsidRPr="007A5148">
        <w:t>nija</w:t>
      </w:r>
      <w:r>
        <w:t xml:space="preserve"> i popunjena je odličnim kandidatima</w:t>
      </w:r>
      <w:r w:rsidRPr="007A5148">
        <w:t>.</w:t>
      </w:r>
    </w:p>
    <w:p w:rsidR="00DB6978" w:rsidRPr="007A5148" w:rsidRDefault="00DB6978" w:rsidP="00DB6978">
      <w:r w:rsidRPr="007A5148">
        <w:t>Treći</w:t>
      </w:r>
      <w:r>
        <w:t xml:space="preserve"> se</w:t>
      </w:r>
      <w:r w:rsidRPr="007A5148">
        <w:t xml:space="preserve"> nedostatak očituje</w:t>
      </w:r>
      <w:r>
        <w:t xml:space="preserve"> </w:t>
      </w:r>
      <w:r w:rsidRPr="007A5148">
        <w:t>u nemogućnosti primjene rezultata istraživanja na određeno poslovno ili javno područje kako bi se dala slika stanja struke sa specifičnostima koj</w:t>
      </w:r>
      <w:r>
        <w:t>e</w:t>
      </w:r>
      <w:r w:rsidRPr="007A5148">
        <w:t xml:space="preserve"> sva</w:t>
      </w:r>
      <w:r w:rsidR="00FF77D3">
        <w:t>t</w:t>
      </w:r>
      <w:r w:rsidRPr="007A5148">
        <w:t>ko od njih ima.</w:t>
      </w:r>
    </w:p>
    <w:p w:rsidR="00DB6978" w:rsidRDefault="00483797" w:rsidP="00DB6978">
      <w:r>
        <w:t>Relativno n</w:t>
      </w:r>
      <w:r w:rsidR="00DB6978" w:rsidRPr="007A5148">
        <w:t xml:space="preserve">izak postotak odaziva na </w:t>
      </w:r>
      <w:r w:rsidR="00DB6978" w:rsidRPr="007A5148">
        <w:rPr>
          <w:i/>
        </w:rPr>
        <w:t>Anketni upitnik</w:t>
      </w:r>
      <w:r w:rsidR="00DB6978" w:rsidRPr="007A5148">
        <w:t xml:space="preserve"> te slabija reprezentativnost uzorka itekako može utjecati na pouzdanost rezultata ankete. Ograničenja su bila i bojazan ispitanika je li </w:t>
      </w:r>
      <w:r w:rsidR="00DB6978" w:rsidRPr="007A5148">
        <w:rPr>
          <w:i/>
        </w:rPr>
        <w:t>Anketni upitnik</w:t>
      </w:r>
      <w:r w:rsidR="00DB6978" w:rsidRPr="007A5148">
        <w:t xml:space="preserve"> uistinu potpuno tajan i diskretan pa postoji mogućnost da su u nekim slučajevima „poljepšani“ odgovori.</w:t>
      </w:r>
    </w:p>
    <w:p w:rsidR="00DB6978" w:rsidRPr="007A5148" w:rsidRDefault="00DB6978" w:rsidP="00DB6978">
      <w:r>
        <w:t>Nije zanemariv problem oko izbora IT menadžera i njihova pristanka na sudjelovanje u istraživanju. Veliki je broj IT menadžera kontaktiran. Neki se uopće nisu javili, čak ni nakon nekoliko upita. Jedan broj njih se ispričao politikom organizacije, nedostatkom vremena i sličnim razlozima. Slijedom navedenoga</w:t>
      </w:r>
      <w:r w:rsidR="00FF77D3">
        <w:t>,</w:t>
      </w:r>
      <w:r>
        <w:t xml:space="preserve"> istraživanje je jako dugo trajalo.</w:t>
      </w:r>
    </w:p>
    <w:p w:rsidR="00DB6978" w:rsidRDefault="00DB6978" w:rsidP="00DB6978">
      <w:r w:rsidRPr="007A5148">
        <w:t xml:space="preserve">Na kraju, najveći </w:t>
      </w:r>
      <w:r w:rsidR="00FF77D3">
        <w:t xml:space="preserve">je </w:t>
      </w:r>
      <w:r w:rsidRPr="007A5148">
        <w:t>nedostatak u tome što je glavna hipoteza</w:t>
      </w:r>
      <w:r>
        <w:t xml:space="preserve"> u početku</w:t>
      </w:r>
      <w:r w:rsidRPr="007A5148">
        <w:t xml:space="preserve"> bila postavljena na način da se korisnici IKT-a moraju izjasniti o kvalitetama svoga IT menadžera</w:t>
      </w:r>
      <w:r>
        <w:t>, tj. dati mu izravnu povratnu informaciju za njegov rad i kompetencije</w:t>
      </w:r>
      <w:r w:rsidRPr="007A5148">
        <w:t xml:space="preserve">. To je stvorilo veliki problem i odbijanje sudjelovanja u istraživanju. Na žalost, ovdje se pokazalo kako istraživanja koja su u svijetu uobičajena kod nas ne </w:t>
      </w:r>
      <w:r>
        <w:t>postižu takav uspjeh</w:t>
      </w:r>
      <w:r w:rsidRPr="007A5148">
        <w:t xml:space="preserve">. </w:t>
      </w:r>
      <w:r>
        <w:t>Zbog</w:t>
      </w:r>
      <w:r w:rsidRPr="007A5148">
        <w:t xml:space="preserve"> tog</w:t>
      </w:r>
      <w:r>
        <w:t>a</w:t>
      </w:r>
      <w:r w:rsidRPr="007A5148">
        <w:t xml:space="preserve"> </w:t>
      </w:r>
      <w:r>
        <w:t xml:space="preserve">je </w:t>
      </w:r>
      <w:r w:rsidRPr="007A5148">
        <w:t xml:space="preserve">razloga izgubljeno </w:t>
      </w:r>
      <w:r w:rsidR="00C34D29">
        <w:t>dragocjeno vrijeme</w:t>
      </w:r>
      <w:r w:rsidRPr="007A5148">
        <w:t xml:space="preserve"> pa se morao pronaći kompromis koji je najbliži prvotnom</w:t>
      </w:r>
      <w:r>
        <w:t>e</w:t>
      </w:r>
      <w:r w:rsidRPr="007A5148">
        <w:t xml:space="preserve"> cilju i osnovnoj hipotezi. </w:t>
      </w:r>
    </w:p>
    <w:p w:rsidR="00CE36D2" w:rsidRDefault="00483797" w:rsidP="00DB6978">
      <w:r>
        <w:t xml:space="preserve">Kako </w:t>
      </w:r>
      <w:r w:rsidR="004F6A7C">
        <w:t xml:space="preserve">bi </w:t>
      </w:r>
      <w:r w:rsidR="00CE36D2">
        <w:t xml:space="preserve">netko </w:t>
      </w:r>
      <w:r w:rsidR="004F6A7C">
        <w:t xml:space="preserve">ostao </w:t>
      </w:r>
      <w:r>
        <w:t>u</w:t>
      </w:r>
      <w:r w:rsidR="004F6A7C">
        <w:t xml:space="preserve"> vrhu</w:t>
      </w:r>
      <w:r>
        <w:t xml:space="preserve"> u bilo kojoj struci</w:t>
      </w:r>
      <w:r w:rsidR="002921D7">
        <w:t xml:space="preserve"> </w:t>
      </w:r>
      <w:r w:rsidR="004F6A7C">
        <w:t xml:space="preserve">potrebna je </w:t>
      </w:r>
      <w:r w:rsidR="002921D7">
        <w:t xml:space="preserve">i </w:t>
      </w:r>
      <w:r w:rsidR="004F6A7C">
        <w:t xml:space="preserve">kontinuirana </w:t>
      </w:r>
      <w:r w:rsidR="002921D7">
        <w:t>formaln</w:t>
      </w:r>
      <w:r w:rsidR="004F6A7C">
        <w:t>a</w:t>
      </w:r>
      <w:r w:rsidR="002921D7">
        <w:t xml:space="preserve"> edukacij</w:t>
      </w:r>
      <w:r w:rsidR="004F6A7C">
        <w:t>a.</w:t>
      </w:r>
      <w:r>
        <w:t xml:space="preserve"> Tako je i s IT menadžerima</w:t>
      </w:r>
      <w:r w:rsidR="00FF77D3">
        <w:t>,</w:t>
      </w:r>
      <w:r w:rsidR="004F6A7C">
        <w:t xml:space="preserve"> </w:t>
      </w:r>
      <w:r w:rsidR="00CE36D2">
        <w:t>iako</w:t>
      </w:r>
      <w:r w:rsidR="004F6A7C">
        <w:t xml:space="preserve"> je dobiven sam</w:t>
      </w:r>
      <w:r w:rsidR="00FF77D3">
        <w:t>o</w:t>
      </w:r>
      <w:r w:rsidR="004F6A7C">
        <w:t xml:space="preserve"> jedan od deset odgovora koji ističe važnost</w:t>
      </w:r>
      <w:r>
        <w:t xml:space="preserve"> permanentne formalne edukacije</w:t>
      </w:r>
      <w:r w:rsidR="00CE36D2">
        <w:t>.</w:t>
      </w:r>
      <w:r w:rsidR="002921D7">
        <w:t xml:space="preserve"> </w:t>
      </w:r>
      <w:r w:rsidR="00CE36D2">
        <w:t>P</w:t>
      </w:r>
      <w:r w:rsidR="002921D7">
        <w:t>ostoji mogućnost da su IT menadžeri pogrešno razumjeli širinu i bit ovoga pitanja</w:t>
      </w:r>
      <w:r w:rsidR="004F6A7C">
        <w:t xml:space="preserve"> ili je možda pitanje postavljeno na neodgovarajući način.</w:t>
      </w:r>
    </w:p>
    <w:p w:rsidR="00DB6978" w:rsidRPr="007A5148" w:rsidRDefault="00DB6978" w:rsidP="00AB32A1">
      <w:pPr>
        <w:pStyle w:val="Heading2"/>
      </w:pPr>
      <w:bookmarkStart w:id="261" w:name="_Toc462787800"/>
      <w:r w:rsidRPr="007A5148">
        <w:t>Neki prijedlozi za buduća istraživanja</w:t>
      </w:r>
      <w:bookmarkEnd w:id="261"/>
    </w:p>
    <w:p w:rsidR="00DB6978" w:rsidRPr="007A5148" w:rsidRDefault="00DB6978" w:rsidP="00DB6978">
      <w:pPr>
        <w:rPr>
          <w:lang w:bidi="en-US"/>
        </w:rPr>
      </w:pPr>
      <w:r w:rsidRPr="007A5148">
        <w:rPr>
          <w:lang w:bidi="en-US"/>
        </w:rPr>
        <w:t xml:space="preserve">Rezultati ovoga istraživanja pokazuju kako je u većini organizacija prisutna visoka razina usklađenost između IKT korisnika i IT menadžera kada su u pitanju </w:t>
      </w:r>
      <w:r w:rsidRPr="007A5148">
        <w:t>o</w:t>
      </w:r>
      <w:r w:rsidRPr="007A5148">
        <w:rPr>
          <w:iCs/>
          <w:lang w:eastAsia="de-DE"/>
        </w:rPr>
        <w:t xml:space="preserve">predjeljenja i navike važne kod IT menadžera. </w:t>
      </w:r>
      <w:r w:rsidR="004F6A7C">
        <w:rPr>
          <w:iCs/>
          <w:lang w:eastAsia="de-DE"/>
        </w:rPr>
        <w:t>Može se reći kako je d</w:t>
      </w:r>
      <w:r w:rsidRPr="007A5148">
        <w:rPr>
          <w:lang w:bidi="en-US"/>
        </w:rPr>
        <w:t>ruštvena zajednica u Hrvatskoj prilično svjesna značaja IKT-a kao podloge za uspjeh te uloge IT menadžera kao one najvažnije u tom</w:t>
      </w:r>
      <w:r>
        <w:rPr>
          <w:lang w:bidi="en-US"/>
        </w:rPr>
        <w:t>e</w:t>
      </w:r>
      <w:r w:rsidRPr="007A5148">
        <w:rPr>
          <w:lang w:bidi="en-US"/>
        </w:rPr>
        <w:t xml:space="preserve"> uspjehu. Ipak, postoji veliki prostor za poboljšanje razumijevanja uloge IT menadžera te njegove važnosti u dobivanju nove vrijednosti putem IKT-a. </w:t>
      </w:r>
      <w:r>
        <w:rPr>
          <w:lang w:bidi="en-US"/>
        </w:rPr>
        <w:t>Dobro osviještena k</w:t>
      </w:r>
      <w:r w:rsidRPr="007A5148">
        <w:rPr>
          <w:lang w:bidi="en-US"/>
        </w:rPr>
        <w:t>omunikacijska uloga IT menadžera presudna je za sinergiju IKT-a i poslovanja te odličn</w:t>
      </w:r>
      <w:r>
        <w:rPr>
          <w:lang w:bidi="en-US"/>
        </w:rPr>
        <w:t>e odnose između IT menadžera i u</w:t>
      </w:r>
      <w:r w:rsidRPr="007A5148">
        <w:rPr>
          <w:lang w:bidi="en-US"/>
        </w:rPr>
        <w:t xml:space="preserve">prave. Kako je uprava organizacije najvažnija u donošenju odluke o tome gdje se u hijerarhiji organizacije nalazi IT menadžer, potrebno je istražiti najčešće čimbenike koji utječu na </w:t>
      </w:r>
      <w:r>
        <w:rPr>
          <w:lang w:bidi="en-US"/>
        </w:rPr>
        <w:t xml:space="preserve">tu </w:t>
      </w:r>
      <w:r w:rsidRPr="007A5148">
        <w:rPr>
          <w:lang w:bidi="en-US"/>
        </w:rPr>
        <w:t>odluku. Često o takvoj odluci ovisi, ne samo osobni status i primanja IT menadžera, nego i poslovni uspjeh te smjer kojim organizacija može i želi ići u budućnosti.</w:t>
      </w:r>
    </w:p>
    <w:p w:rsidR="00DB6978" w:rsidRPr="007A5148" w:rsidRDefault="00DB6978" w:rsidP="00DB6978">
      <w:pPr>
        <w:rPr>
          <w:lang w:bidi="en-US"/>
        </w:rPr>
      </w:pPr>
      <w:r w:rsidRPr="007A5148">
        <w:rPr>
          <w:lang w:bidi="en-US"/>
        </w:rPr>
        <w:t>U prvom</w:t>
      </w:r>
      <w:r>
        <w:rPr>
          <w:lang w:bidi="en-US"/>
        </w:rPr>
        <w:t>e</w:t>
      </w:r>
      <w:r w:rsidRPr="007A5148">
        <w:rPr>
          <w:lang w:bidi="en-US"/>
        </w:rPr>
        <w:t xml:space="preserve"> redu </w:t>
      </w:r>
      <w:r w:rsidR="0026359B">
        <w:rPr>
          <w:lang w:bidi="en-US"/>
        </w:rPr>
        <w:t>bi</w:t>
      </w:r>
      <w:r>
        <w:rPr>
          <w:lang w:bidi="en-US"/>
        </w:rPr>
        <w:t>l</w:t>
      </w:r>
      <w:r w:rsidRPr="007A5148">
        <w:rPr>
          <w:lang w:bidi="en-US"/>
        </w:rPr>
        <w:t xml:space="preserve">o </w:t>
      </w:r>
      <w:r>
        <w:rPr>
          <w:lang w:bidi="en-US"/>
        </w:rPr>
        <w:t>bi</w:t>
      </w:r>
      <w:r w:rsidR="0026359B">
        <w:rPr>
          <w:lang w:bidi="en-US"/>
        </w:rPr>
        <w:t xml:space="preserve"> uputno</w:t>
      </w:r>
      <w:r w:rsidRPr="007A5148">
        <w:rPr>
          <w:lang w:bidi="en-US"/>
        </w:rPr>
        <w:t xml:space="preserve"> obaviti istraživanje na većemu uzorku organizacija i IT menadžera ka</w:t>
      </w:r>
      <w:r w:rsidR="00CE36D2">
        <w:rPr>
          <w:lang w:bidi="en-US"/>
        </w:rPr>
        <w:t>ko bi se dobila jasnija slika. Prema tomu bi s</w:t>
      </w:r>
      <w:r w:rsidRPr="007A5148">
        <w:rPr>
          <w:lang w:bidi="en-US"/>
        </w:rPr>
        <w:t>vakako trebalo diferencirati pojedine grane i djelatnosti ispitanih organizacija.</w:t>
      </w:r>
    </w:p>
    <w:p w:rsidR="00DB6978" w:rsidRPr="007A5148" w:rsidRDefault="00DB6978" w:rsidP="00DB6978">
      <w:pPr>
        <w:rPr>
          <w:lang w:bidi="en-US"/>
        </w:rPr>
      </w:pPr>
      <w:r w:rsidRPr="007A5148">
        <w:rPr>
          <w:lang w:bidi="en-US"/>
        </w:rPr>
        <w:t>Svjesni smo činjenice kako organizacije u društvenom</w:t>
      </w:r>
      <w:r>
        <w:rPr>
          <w:lang w:bidi="en-US"/>
        </w:rPr>
        <w:t>e</w:t>
      </w:r>
      <w:r w:rsidRPr="007A5148">
        <w:rPr>
          <w:lang w:bidi="en-US"/>
        </w:rPr>
        <w:t xml:space="preserve"> vlasništvu</w:t>
      </w:r>
      <w:r>
        <w:rPr>
          <w:lang w:bidi="en-US"/>
        </w:rPr>
        <w:t xml:space="preserve"> često</w:t>
      </w:r>
      <w:r w:rsidRPr="007A5148">
        <w:rPr>
          <w:lang w:bidi="en-US"/>
        </w:rPr>
        <w:t xml:space="preserve"> imaju drukčije prioritete od onih u privatnom</w:t>
      </w:r>
      <w:r>
        <w:rPr>
          <w:lang w:bidi="en-US"/>
        </w:rPr>
        <w:t>e</w:t>
      </w:r>
      <w:r w:rsidRPr="007A5148">
        <w:rPr>
          <w:lang w:bidi="en-US"/>
        </w:rPr>
        <w:t xml:space="preserve"> što</w:t>
      </w:r>
      <w:r>
        <w:rPr>
          <w:lang w:bidi="en-US"/>
        </w:rPr>
        <w:t xml:space="preserve"> je pokazalo i ovo istraživanje, a</w:t>
      </w:r>
      <w:r w:rsidRPr="007A5148">
        <w:rPr>
          <w:lang w:bidi="en-US"/>
        </w:rPr>
        <w:t xml:space="preserve"> sve </w:t>
      </w:r>
      <w:r>
        <w:rPr>
          <w:lang w:bidi="en-US"/>
        </w:rPr>
        <w:t xml:space="preserve">to </w:t>
      </w:r>
      <w:r w:rsidRPr="007A5148">
        <w:rPr>
          <w:lang w:bidi="en-US"/>
        </w:rPr>
        <w:t>također bitno utječe</w:t>
      </w:r>
      <w:r w:rsidR="00B12B4B">
        <w:rPr>
          <w:lang w:bidi="en-US"/>
        </w:rPr>
        <w:t xml:space="preserve"> na ulogu i komunikacijsku ulogu</w:t>
      </w:r>
      <w:r w:rsidR="00CE36D2">
        <w:rPr>
          <w:lang w:bidi="en-US"/>
        </w:rPr>
        <w:t xml:space="preserve"> te</w:t>
      </w:r>
      <w:r w:rsidRPr="007A5148">
        <w:rPr>
          <w:lang w:bidi="en-US"/>
        </w:rPr>
        <w:t xml:space="preserve"> na stres i </w:t>
      </w:r>
      <w:r>
        <w:rPr>
          <w:lang w:bidi="en-US"/>
        </w:rPr>
        <w:t>svakodnevne poslovne</w:t>
      </w:r>
      <w:r w:rsidRPr="007A5148">
        <w:rPr>
          <w:lang w:bidi="en-US"/>
        </w:rPr>
        <w:t xml:space="preserve"> navike IT menadžera.</w:t>
      </w:r>
      <w:r>
        <w:rPr>
          <w:lang w:bidi="en-US"/>
        </w:rPr>
        <w:t xml:space="preserve"> </w:t>
      </w:r>
      <w:r w:rsidRPr="007A5148">
        <w:rPr>
          <w:lang w:bidi="en-US"/>
        </w:rPr>
        <w:t xml:space="preserve">Dobro bi bilo izravnije istražiti razliku između privatnoga i tzv. društvenoga sektora u pitanju komunikacijske uloge jer bi se tada mogla očekivati još jasnija slika statusa i kompetencija IT menadžera </w:t>
      </w:r>
      <w:r>
        <w:rPr>
          <w:lang w:bidi="en-US"/>
        </w:rPr>
        <w:t xml:space="preserve">s </w:t>
      </w:r>
      <w:r w:rsidRPr="007A5148">
        <w:rPr>
          <w:lang w:bidi="en-US"/>
        </w:rPr>
        <w:t xml:space="preserve">obzirom na okolinu u kojoj djeluje. </w:t>
      </w:r>
    </w:p>
    <w:p w:rsidR="00DB6978" w:rsidRPr="007A5148" w:rsidRDefault="00DB6978" w:rsidP="00DB6978">
      <w:pPr>
        <w:rPr>
          <w:lang w:bidi="en-US"/>
        </w:rPr>
      </w:pPr>
      <w:r>
        <w:rPr>
          <w:lang w:bidi="en-US"/>
        </w:rPr>
        <w:t>O</w:t>
      </w:r>
      <w:r w:rsidRPr="007A5148">
        <w:rPr>
          <w:lang w:bidi="en-US"/>
        </w:rPr>
        <w:t>brad</w:t>
      </w:r>
      <w:r>
        <w:rPr>
          <w:lang w:bidi="en-US"/>
        </w:rPr>
        <w:t>om</w:t>
      </w:r>
      <w:r w:rsidRPr="007A5148">
        <w:rPr>
          <w:lang w:bidi="en-US"/>
        </w:rPr>
        <w:t xml:space="preserve"> prikupljenih podataka u ovom</w:t>
      </w:r>
      <w:r>
        <w:rPr>
          <w:lang w:bidi="en-US"/>
        </w:rPr>
        <w:t>e</w:t>
      </w:r>
      <w:r w:rsidRPr="007A5148">
        <w:rPr>
          <w:lang w:bidi="en-US"/>
        </w:rPr>
        <w:t xml:space="preserve"> se istraživanju </w:t>
      </w:r>
      <w:r>
        <w:rPr>
          <w:lang w:bidi="en-US"/>
        </w:rPr>
        <w:t>uvidjel</w:t>
      </w:r>
      <w:r w:rsidRPr="007A5148">
        <w:rPr>
          <w:lang w:bidi="en-US"/>
        </w:rPr>
        <w:t>a potreb</w:t>
      </w:r>
      <w:r>
        <w:rPr>
          <w:lang w:bidi="en-US"/>
        </w:rPr>
        <w:t>a</w:t>
      </w:r>
      <w:r w:rsidRPr="007A5148">
        <w:rPr>
          <w:lang w:bidi="en-US"/>
        </w:rPr>
        <w:t xml:space="preserve"> </w:t>
      </w:r>
      <w:r w:rsidR="00CE36D2">
        <w:rPr>
          <w:lang w:bidi="en-US"/>
        </w:rPr>
        <w:t xml:space="preserve">dodatnoga </w:t>
      </w:r>
      <w:r w:rsidRPr="007A5148">
        <w:rPr>
          <w:lang w:bidi="en-US"/>
        </w:rPr>
        <w:t>istraž</w:t>
      </w:r>
      <w:r w:rsidR="00CE36D2">
        <w:rPr>
          <w:lang w:bidi="en-US"/>
        </w:rPr>
        <w:t>ivanja komunikacijskih</w:t>
      </w:r>
      <w:r w:rsidRPr="007A5148">
        <w:rPr>
          <w:lang w:bidi="en-US"/>
        </w:rPr>
        <w:t xml:space="preserve"> prioritet</w:t>
      </w:r>
      <w:r w:rsidR="00CE36D2">
        <w:rPr>
          <w:lang w:bidi="en-US"/>
        </w:rPr>
        <w:t>a</w:t>
      </w:r>
      <w:r w:rsidRPr="007A5148">
        <w:rPr>
          <w:lang w:bidi="en-US"/>
        </w:rPr>
        <w:t xml:space="preserve"> te kako</w:t>
      </w:r>
      <w:r w:rsidR="00CE36D2">
        <w:rPr>
          <w:lang w:bidi="en-US"/>
        </w:rPr>
        <w:t xml:space="preserve"> na nji</w:t>
      </w:r>
      <w:r w:rsidRPr="007A5148">
        <w:rPr>
          <w:lang w:bidi="en-US"/>
        </w:rPr>
        <w:t>h gledaju s jed</w:t>
      </w:r>
      <w:r>
        <w:rPr>
          <w:lang w:bidi="en-US"/>
        </w:rPr>
        <w:t>n</w:t>
      </w:r>
      <w:r w:rsidRPr="007A5148">
        <w:rPr>
          <w:lang w:bidi="en-US"/>
        </w:rPr>
        <w:t xml:space="preserve">e strane uprava, a kako IT menadžer s druge strane, </w:t>
      </w:r>
      <w:r>
        <w:rPr>
          <w:lang w:bidi="en-US"/>
        </w:rPr>
        <w:t xml:space="preserve">s </w:t>
      </w:r>
      <w:r w:rsidRPr="007A5148">
        <w:rPr>
          <w:lang w:bidi="en-US"/>
        </w:rPr>
        <w:t>obzirom na komunikacijski kanal koji su međusobno uspostavili.</w:t>
      </w:r>
    </w:p>
    <w:p w:rsidR="0026359B" w:rsidRDefault="00DB6978" w:rsidP="0026359B">
      <w:pPr>
        <w:rPr>
          <w:lang w:bidi="en-US"/>
        </w:rPr>
      </w:pPr>
      <w:r w:rsidRPr="007A5148">
        <w:rPr>
          <w:lang w:bidi="en-US"/>
        </w:rPr>
        <w:t>Istraživanje je rađeno u organizacijama koje još uvijek cijeli ili bar glavninu IKT</w:t>
      </w:r>
      <w:r>
        <w:rPr>
          <w:lang w:bidi="en-US"/>
        </w:rPr>
        <w:t xml:space="preserve"> sustav</w:t>
      </w:r>
      <w:r w:rsidRPr="007A5148">
        <w:rPr>
          <w:lang w:bidi="en-US"/>
        </w:rPr>
        <w:t>a organizacije imaju u svome vlasništvu. Poželjno bi bilo istražiti promjenu uloge i potrebnih kompetencija za IT menadžere kod onih tvrtki koje su eksternalizirale svoj IKT sustav, budući da se time briga o infrastrukturi</w:t>
      </w:r>
      <w:r>
        <w:rPr>
          <w:lang w:bidi="en-US"/>
        </w:rPr>
        <w:t xml:space="preserve"> i većini servisa</w:t>
      </w:r>
      <w:r w:rsidRPr="007A5148">
        <w:rPr>
          <w:lang w:bidi="en-US"/>
        </w:rPr>
        <w:t xml:space="preserve"> prenosi na drugoga, čime se mijenjaju</w:t>
      </w:r>
      <w:r>
        <w:rPr>
          <w:lang w:bidi="en-US"/>
        </w:rPr>
        <w:t xml:space="preserve"> status,</w:t>
      </w:r>
      <w:r w:rsidRPr="007A5148">
        <w:rPr>
          <w:lang w:bidi="en-US"/>
        </w:rPr>
        <w:t xml:space="preserve"> odgovornosti i tražene kompetencije IT menadžera.</w:t>
      </w:r>
    </w:p>
    <w:p w:rsidR="00C631CA" w:rsidRPr="007A5148" w:rsidRDefault="00C631CA" w:rsidP="00DB6978">
      <w:pPr>
        <w:rPr>
          <w:lang w:bidi="en-US"/>
        </w:rPr>
      </w:pPr>
      <w:r>
        <w:t>Svakako bi trebalo istražiti i pokušati naći objašnjenje</w:t>
      </w:r>
      <w:r w:rsidR="0026359B">
        <w:t xml:space="preserve"> zašto kom</w:t>
      </w:r>
      <w:r>
        <w:t>unikacijske kompetencije</w:t>
      </w:r>
      <w:r w:rsidR="0026359B">
        <w:t xml:space="preserve"> </w:t>
      </w:r>
      <w:r>
        <w:t>ne stoje na popisu prioriteta kada su u pitanju hrvatski IT menadžeri iako se radi o kompetencijama koje se u svijetu najviše cijene.</w:t>
      </w:r>
    </w:p>
    <w:p w:rsidR="00DB6978" w:rsidRPr="007A5148" w:rsidRDefault="00DB6978" w:rsidP="00AB32A1">
      <w:pPr>
        <w:pStyle w:val="Heading1"/>
        <w:sectPr w:rsidR="00DB6978" w:rsidRPr="007A5148" w:rsidSect="00CD327C">
          <w:type w:val="continuous"/>
          <w:pgSz w:w="11906" w:h="16838" w:code="9"/>
          <w:pgMar w:top="1418" w:right="1418" w:bottom="1418" w:left="1418" w:header="851" w:footer="851" w:gutter="0"/>
          <w:cols w:space="708"/>
          <w:docGrid w:linePitch="360"/>
        </w:sectPr>
      </w:pPr>
    </w:p>
    <w:p w:rsidR="006F0FE0" w:rsidRPr="007A5148" w:rsidRDefault="006F0FE0" w:rsidP="00AB32A1">
      <w:pPr>
        <w:pStyle w:val="Heading1"/>
      </w:pPr>
      <w:bookmarkStart w:id="262" w:name="_Toc462787801"/>
      <w:r w:rsidRPr="007A5148">
        <w:t>Zaključak</w:t>
      </w:r>
      <w:bookmarkEnd w:id="262"/>
      <w:r w:rsidRPr="007A5148">
        <w:t xml:space="preserve"> </w:t>
      </w:r>
    </w:p>
    <w:p w:rsidR="001E333A" w:rsidRDefault="00A40BC2" w:rsidP="000F0454">
      <w:r>
        <w:rPr>
          <w:lang w:bidi="en-US"/>
        </w:rPr>
        <w:t xml:space="preserve">U razmatranjima </w:t>
      </w:r>
      <w:r w:rsidR="002055B8" w:rsidRPr="007A5148">
        <w:rPr>
          <w:lang w:bidi="en-US"/>
        </w:rPr>
        <w:t>povijest</w:t>
      </w:r>
      <w:r w:rsidR="002055B8">
        <w:rPr>
          <w:lang w:bidi="en-US"/>
        </w:rPr>
        <w:t>i</w:t>
      </w:r>
      <w:r w:rsidR="002055B8" w:rsidRPr="007A5148">
        <w:rPr>
          <w:lang w:bidi="en-US"/>
        </w:rPr>
        <w:t xml:space="preserve"> proučavanja uloge </w:t>
      </w:r>
      <w:r w:rsidR="001D73E9">
        <w:rPr>
          <w:lang w:bidi="en-US"/>
        </w:rPr>
        <w:t xml:space="preserve">odgovorne osobe za IKT </w:t>
      </w:r>
      <w:r w:rsidR="002055B8" w:rsidRPr="007A5148">
        <w:rPr>
          <w:lang w:bidi="en-US"/>
        </w:rPr>
        <w:t xml:space="preserve">u organizaciji može se naglasiti nekoliko najvažnijih </w:t>
      </w:r>
      <w:r w:rsidR="001D73E9">
        <w:rPr>
          <w:lang w:bidi="en-US"/>
        </w:rPr>
        <w:t>činitel</w:t>
      </w:r>
      <w:r w:rsidR="002055B8" w:rsidRPr="007A5148">
        <w:rPr>
          <w:lang w:bidi="en-US"/>
        </w:rPr>
        <w:t xml:space="preserve">ja </w:t>
      </w:r>
      <w:r w:rsidR="001D73E9">
        <w:rPr>
          <w:lang w:bidi="en-US"/>
        </w:rPr>
        <w:t>koji mogu</w:t>
      </w:r>
      <w:r>
        <w:rPr>
          <w:lang w:bidi="en-US"/>
        </w:rPr>
        <w:t xml:space="preserve"> biti od</w:t>
      </w:r>
      <w:r w:rsidR="001D73E9">
        <w:rPr>
          <w:lang w:bidi="en-US"/>
        </w:rPr>
        <w:t xml:space="preserve"> pomoći </w:t>
      </w:r>
      <w:r>
        <w:rPr>
          <w:lang w:bidi="en-US"/>
        </w:rPr>
        <w:t xml:space="preserve">za </w:t>
      </w:r>
      <w:r w:rsidR="001D73E9">
        <w:rPr>
          <w:lang w:bidi="en-US"/>
        </w:rPr>
        <w:t>bolje razumijevanj</w:t>
      </w:r>
      <w:r>
        <w:rPr>
          <w:lang w:bidi="en-US"/>
        </w:rPr>
        <w:t>e</w:t>
      </w:r>
      <w:r w:rsidR="001D73E9">
        <w:rPr>
          <w:lang w:bidi="en-US"/>
        </w:rPr>
        <w:t xml:space="preserve"> komunikacijske</w:t>
      </w:r>
      <w:r w:rsidR="002055B8" w:rsidRPr="007A5148">
        <w:rPr>
          <w:lang w:bidi="en-US"/>
        </w:rPr>
        <w:t xml:space="preserve"> uloge i kompetencija idealnog</w:t>
      </w:r>
      <w:r w:rsidR="002055B8">
        <w:rPr>
          <w:lang w:bidi="en-US"/>
        </w:rPr>
        <w:t>a</w:t>
      </w:r>
      <w:r w:rsidR="002055B8" w:rsidRPr="007A5148">
        <w:rPr>
          <w:lang w:bidi="en-US"/>
        </w:rPr>
        <w:t xml:space="preserve"> IT menadžera</w:t>
      </w:r>
      <w:r w:rsidR="002055B8">
        <w:rPr>
          <w:lang w:bidi="en-US"/>
        </w:rPr>
        <w:t>.</w:t>
      </w:r>
      <w:r w:rsidR="001D73E9">
        <w:rPr>
          <w:lang w:bidi="en-US"/>
        </w:rPr>
        <w:t xml:space="preserve"> </w:t>
      </w:r>
      <w:r w:rsidR="00F47591">
        <w:rPr>
          <w:lang w:bidi="en-US"/>
        </w:rPr>
        <w:t>Ako</w:t>
      </w:r>
      <w:r w:rsidR="00F47591" w:rsidRPr="007A5148">
        <w:rPr>
          <w:lang w:bidi="en-US"/>
        </w:rPr>
        <w:t xml:space="preserve"> </w:t>
      </w:r>
      <w:r w:rsidR="001D73E9" w:rsidRPr="007A5148">
        <w:rPr>
          <w:lang w:bidi="en-US"/>
        </w:rPr>
        <w:t>želi biti aktivan član društva i stvaratelj novih vrijednosti</w:t>
      </w:r>
      <w:r w:rsidR="001D73E9">
        <w:rPr>
          <w:lang w:bidi="en-US"/>
        </w:rPr>
        <w:t>, od IT menadžera se očekuje da</w:t>
      </w:r>
      <w:r w:rsidR="00F47591">
        <w:rPr>
          <w:lang w:bidi="en-US"/>
        </w:rPr>
        <w:t>,</w:t>
      </w:r>
      <w:r w:rsidR="001D73E9">
        <w:rPr>
          <w:lang w:bidi="en-US"/>
        </w:rPr>
        <w:t xml:space="preserve"> uz sve ostale prijeko potrebne kompetencije</w:t>
      </w:r>
      <w:r w:rsidR="00F47591">
        <w:rPr>
          <w:lang w:bidi="en-US"/>
        </w:rPr>
        <w:t>,</w:t>
      </w:r>
      <w:r w:rsidR="001D73E9">
        <w:rPr>
          <w:lang w:bidi="en-US"/>
        </w:rPr>
        <w:t xml:space="preserve"> </w:t>
      </w:r>
      <w:r>
        <w:rPr>
          <w:lang w:bidi="en-US"/>
        </w:rPr>
        <w:t>b</w:t>
      </w:r>
      <w:r w:rsidR="001D73E9">
        <w:rPr>
          <w:lang w:bidi="en-US"/>
        </w:rPr>
        <w:t xml:space="preserve">ude i izvrstan komunikator. </w:t>
      </w:r>
      <w:r w:rsidR="00786F28">
        <w:rPr>
          <w:lang w:bidi="en-US"/>
        </w:rPr>
        <w:t>Izvrsno i učinkovito</w:t>
      </w:r>
      <w:r w:rsidR="00786F28" w:rsidRPr="007A5148">
        <w:rPr>
          <w:lang w:bidi="en-US"/>
        </w:rPr>
        <w:t xml:space="preserve"> komunicirati ne znači samo </w:t>
      </w:r>
      <w:r w:rsidR="001D73E9">
        <w:rPr>
          <w:lang w:bidi="en-US"/>
        </w:rPr>
        <w:t xml:space="preserve">lijepo </w:t>
      </w:r>
      <w:r w:rsidR="00786F28" w:rsidRPr="007A5148">
        <w:rPr>
          <w:lang w:bidi="en-US"/>
        </w:rPr>
        <w:t>pričati i prezentirati</w:t>
      </w:r>
      <w:r w:rsidR="001D73E9">
        <w:rPr>
          <w:lang w:bidi="en-US"/>
        </w:rPr>
        <w:t>,</w:t>
      </w:r>
      <w:r w:rsidR="00786F28" w:rsidRPr="007A5148">
        <w:rPr>
          <w:lang w:bidi="en-US"/>
        </w:rPr>
        <w:t xml:space="preserve"> nego</w:t>
      </w:r>
      <w:r w:rsidR="001D73E9">
        <w:rPr>
          <w:lang w:bidi="en-US"/>
        </w:rPr>
        <w:t xml:space="preserve"> treba</w:t>
      </w:r>
      <w:r>
        <w:rPr>
          <w:lang w:bidi="en-US"/>
        </w:rPr>
        <w:t xml:space="preserve"> biti u stanju</w:t>
      </w:r>
      <w:r w:rsidR="00786F28" w:rsidRPr="007A5148">
        <w:rPr>
          <w:lang w:bidi="en-US"/>
        </w:rPr>
        <w:t xml:space="preserve"> svojim komunikacijskim </w:t>
      </w:r>
      <w:r w:rsidR="00786F28">
        <w:rPr>
          <w:lang w:bidi="en-US"/>
        </w:rPr>
        <w:t>kompetencijama</w:t>
      </w:r>
      <w:r w:rsidR="00786F28" w:rsidRPr="007A5148">
        <w:rPr>
          <w:lang w:bidi="en-US"/>
        </w:rPr>
        <w:t xml:space="preserve"> pridobiti </w:t>
      </w:r>
      <w:r w:rsidR="00786F28">
        <w:rPr>
          <w:lang w:bidi="en-US"/>
        </w:rPr>
        <w:t xml:space="preserve">druge </w:t>
      </w:r>
      <w:r w:rsidR="00786F28" w:rsidRPr="007A5148">
        <w:rPr>
          <w:lang w:bidi="en-US"/>
        </w:rPr>
        <w:t>na djelovanje u skladu s vizijama koje donose napredak.</w:t>
      </w:r>
      <w:r w:rsidR="00D92A75">
        <w:rPr>
          <w:lang w:bidi="en-US"/>
        </w:rPr>
        <w:t xml:space="preserve"> </w:t>
      </w:r>
      <w:r w:rsidR="001E333A">
        <w:t>U pokušaju definicije komunikacijske uloge i kompetencija IT menadžera u ovome je radu fokus usmjeren na sljedeće tri komponente:</w:t>
      </w:r>
    </w:p>
    <w:p w:rsidR="001E333A" w:rsidRDefault="001E333A" w:rsidP="009F3C20">
      <w:pPr>
        <w:pStyle w:val="Nabrajanje"/>
        <w:numPr>
          <w:ilvl w:val="0"/>
          <w:numId w:val="89"/>
        </w:numPr>
      </w:pPr>
      <w:r>
        <w:t>IKT kao okosnic</w:t>
      </w:r>
      <w:r w:rsidR="001D73E9">
        <w:t>u</w:t>
      </w:r>
      <w:r>
        <w:t xml:space="preserve"> sv</w:t>
      </w:r>
      <w:r w:rsidR="00794DAD">
        <w:t>akoga</w:t>
      </w:r>
      <w:r w:rsidR="001D73E9">
        <w:t xml:space="preserve"> napretka u suvremenoj organizaciji</w:t>
      </w:r>
      <w:r>
        <w:t>,</w:t>
      </w:r>
    </w:p>
    <w:p w:rsidR="001E333A" w:rsidRDefault="00904F38" w:rsidP="009F3C20">
      <w:pPr>
        <w:pStyle w:val="Nabrajanje"/>
        <w:numPr>
          <w:ilvl w:val="0"/>
          <w:numId w:val="89"/>
        </w:numPr>
      </w:pPr>
      <w:r>
        <w:t>IT menadžera i njegov</w:t>
      </w:r>
      <w:r w:rsidR="001D73E9">
        <w:t>u</w:t>
      </w:r>
      <w:r>
        <w:t xml:space="preserve"> ulog</w:t>
      </w:r>
      <w:r w:rsidR="00A40BC2">
        <w:t>u u vođenju IKT-a</w:t>
      </w:r>
      <w:r>
        <w:t xml:space="preserve"> </w:t>
      </w:r>
      <w:r w:rsidR="001D73E9">
        <w:t>te</w:t>
      </w:r>
    </w:p>
    <w:p w:rsidR="00904F38" w:rsidRDefault="00904F38" w:rsidP="009F3C20">
      <w:pPr>
        <w:pStyle w:val="Nabrajanje"/>
        <w:numPr>
          <w:ilvl w:val="0"/>
          <w:numId w:val="89"/>
        </w:numPr>
      </w:pPr>
      <w:r>
        <w:t>Komunikacijsk</w:t>
      </w:r>
      <w:r w:rsidR="001D73E9">
        <w:t>u</w:t>
      </w:r>
      <w:r>
        <w:t xml:space="preserve"> ulog</w:t>
      </w:r>
      <w:r w:rsidR="001D73E9">
        <w:t>u</w:t>
      </w:r>
      <w:r>
        <w:t xml:space="preserve"> i kompetencij</w:t>
      </w:r>
      <w:r w:rsidR="001D73E9">
        <w:t>e</w:t>
      </w:r>
      <w:r>
        <w:t xml:space="preserve"> IT menadžera.</w:t>
      </w:r>
    </w:p>
    <w:p w:rsidR="00D63967" w:rsidRDefault="00D63967" w:rsidP="000F0454">
      <w:r w:rsidRPr="007A5148">
        <w:t xml:space="preserve">IKT </w:t>
      </w:r>
      <w:r w:rsidR="00904F38">
        <w:t xml:space="preserve">je </w:t>
      </w:r>
      <w:r w:rsidRPr="007A5148">
        <w:t>već dulje vrijeme nezaobilazan</w:t>
      </w:r>
      <w:r w:rsidR="0038134F">
        <w:t xml:space="preserve"> </w:t>
      </w:r>
      <w:r w:rsidRPr="007A5148">
        <w:t>čimbenik promjena</w:t>
      </w:r>
      <w:r w:rsidR="001D73E9">
        <w:t xml:space="preserve"> i progresa u globaliziranome svijetu</w:t>
      </w:r>
      <w:r w:rsidRPr="007A5148">
        <w:t xml:space="preserve"> </w:t>
      </w:r>
      <w:r w:rsidR="001D73E9">
        <w:t>kao</w:t>
      </w:r>
      <w:r w:rsidRPr="007A5148">
        <w:t xml:space="preserve"> podloga za učinkovitije obavljanje</w:t>
      </w:r>
      <w:r w:rsidR="001D73E9">
        <w:t xml:space="preserve"> sada već gotovo</w:t>
      </w:r>
      <w:r w:rsidRPr="007A5148">
        <w:t xml:space="preserve"> svake ljudske djelatnosti</w:t>
      </w:r>
      <w:r w:rsidR="001D73E9">
        <w:t>, a time i stvaranja profita</w:t>
      </w:r>
      <w:r w:rsidRPr="007A5148">
        <w:t xml:space="preserve">. </w:t>
      </w:r>
      <w:r w:rsidR="00F47591">
        <w:rPr>
          <w:lang w:eastAsia="de-DE"/>
        </w:rPr>
        <w:t>Ako</w:t>
      </w:r>
      <w:r w:rsidR="00F47591" w:rsidRPr="007A5148">
        <w:rPr>
          <w:lang w:eastAsia="de-DE"/>
        </w:rPr>
        <w:t xml:space="preserve"> </w:t>
      </w:r>
      <w:r w:rsidR="00CA068E" w:rsidRPr="007A5148">
        <w:rPr>
          <w:lang w:eastAsia="de-DE"/>
        </w:rPr>
        <w:t xml:space="preserve">se IKT-om dobro upravlja, </w:t>
      </w:r>
      <w:r w:rsidR="001D73E9">
        <w:rPr>
          <w:lang w:eastAsia="de-DE"/>
        </w:rPr>
        <w:t xml:space="preserve">on </w:t>
      </w:r>
      <w:r w:rsidR="0038134F">
        <w:rPr>
          <w:lang w:eastAsia="de-DE"/>
        </w:rPr>
        <w:t xml:space="preserve">nam </w:t>
      </w:r>
      <w:r w:rsidR="00CA068E" w:rsidRPr="007A5148">
        <w:rPr>
          <w:lang w:eastAsia="de-DE"/>
        </w:rPr>
        <w:t xml:space="preserve">može dati odgovore na sve izazove i očekivanja koja moderni način života i poslovanja </w:t>
      </w:r>
      <w:r w:rsidRPr="007A5148">
        <w:rPr>
          <w:lang w:eastAsia="de-DE"/>
        </w:rPr>
        <w:t>pred</w:t>
      </w:r>
      <w:r w:rsidR="00CA068E" w:rsidRPr="007A5148">
        <w:rPr>
          <w:lang w:eastAsia="de-DE"/>
        </w:rPr>
        <w:t xml:space="preserve"> na</w:t>
      </w:r>
      <w:r w:rsidR="001D73E9">
        <w:rPr>
          <w:lang w:eastAsia="de-DE"/>
        </w:rPr>
        <w:t>s</w:t>
      </w:r>
      <w:r w:rsidR="00CA068E" w:rsidRPr="007A5148">
        <w:rPr>
          <w:lang w:eastAsia="de-DE"/>
        </w:rPr>
        <w:t xml:space="preserve"> </w:t>
      </w:r>
      <w:r w:rsidRPr="007A5148">
        <w:rPr>
          <w:lang w:eastAsia="de-DE"/>
        </w:rPr>
        <w:t>postavlja</w:t>
      </w:r>
      <w:r w:rsidR="00CA068E" w:rsidRPr="007A5148">
        <w:rPr>
          <w:lang w:eastAsia="de-DE"/>
        </w:rPr>
        <w:t>.</w:t>
      </w:r>
      <w:r w:rsidRPr="007A5148">
        <w:t xml:space="preserve"> Za organizaciju je to, </w:t>
      </w:r>
      <w:r w:rsidR="0038134F">
        <w:t>ako</w:t>
      </w:r>
      <w:r w:rsidR="0038134F" w:rsidRPr="007A5148">
        <w:t xml:space="preserve"> </w:t>
      </w:r>
      <w:r w:rsidRPr="007A5148">
        <w:t>je u stanju iskoristiti njegove mogućnosti, čimbenik kojim može stvoriti dodanu vrijednost</w:t>
      </w:r>
      <w:r w:rsidR="00D92A75">
        <w:t xml:space="preserve"> i prednost na tržištu</w:t>
      </w:r>
      <w:r w:rsidRPr="007A5148">
        <w:t>.</w:t>
      </w:r>
    </w:p>
    <w:p w:rsidR="00D63967" w:rsidRDefault="00D63967" w:rsidP="000F0454">
      <w:r w:rsidRPr="007A5148">
        <w:t>Globalizacijski</w:t>
      </w:r>
      <w:r w:rsidR="003F6C5C">
        <w:t xml:space="preserve"> su</w:t>
      </w:r>
      <w:r w:rsidRPr="007A5148">
        <w:t xml:space="preserve"> procesi na</w:t>
      </w:r>
      <w:r w:rsidR="00B12B4B">
        <w:t xml:space="preserve"> staroj</w:t>
      </w:r>
      <w:r w:rsidRPr="007A5148">
        <w:t xml:space="preserve"> paradigmi IKT-a učinili velike promjene, a one se najviše osjete </w:t>
      </w:r>
      <w:r w:rsidR="003F6C5C">
        <w:t>u</w:t>
      </w:r>
      <w:r w:rsidRPr="007A5148">
        <w:t xml:space="preserve"> rezanj</w:t>
      </w:r>
      <w:r w:rsidR="003F6C5C">
        <w:t>u</w:t>
      </w:r>
      <w:r w:rsidRPr="007A5148">
        <w:t xml:space="preserve"> troškova</w:t>
      </w:r>
      <w:r w:rsidR="0092358D">
        <w:t>,</w:t>
      </w:r>
      <w:r w:rsidRPr="007A5148">
        <w:t xml:space="preserve"> u</w:t>
      </w:r>
      <w:r w:rsidR="00B12B4B">
        <w:t xml:space="preserve"> imperativu oko</w:t>
      </w:r>
      <w:r w:rsidRPr="007A5148">
        <w:t xml:space="preserve"> stvaranj</w:t>
      </w:r>
      <w:r w:rsidR="00B12B4B">
        <w:t>a</w:t>
      </w:r>
      <w:r w:rsidRPr="007A5148">
        <w:t xml:space="preserve"> novih vrijednosti i usluga te ukidanj</w:t>
      </w:r>
      <w:r w:rsidR="00862760">
        <w:t>u</w:t>
      </w:r>
      <w:r w:rsidRPr="007A5148">
        <w:t xml:space="preserve"> radnih mjesta zbog sve veće automatizacije procesa.</w:t>
      </w:r>
    </w:p>
    <w:p w:rsidR="00A40BC2" w:rsidRDefault="00A40BC2" w:rsidP="00A40BC2">
      <w:pPr>
        <w:rPr>
          <w:lang w:bidi="en-US"/>
        </w:rPr>
      </w:pPr>
      <w:r w:rsidRPr="007A5148">
        <w:rPr>
          <w:lang w:bidi="en-US"/>
        </w:rPr>
        <w:t xml:space="preserve">Novi trendovi i tehnologije u IKT-u poput </w:t>
      </w:r>
      <w:r w:rsidRPr="007A5148">
        <w:rPr>
          <w:i/>
          <w:lang w:bidi="en-US"/>
        </w:rPr>
        <w:t>eksternalizacije, Velikih podataka, korištenja privatnih mobilnih uređaja na radnom</w:t>
      </w:r>
      <w:r>
        <w:rPr>
          <w:i/>
          <w:lang w:bidi="en-US"/>
        </w:rPr>
        <w:t>e</w:t>
      </w:r>
      <w:r w:rsidRPr="007A5148">
        <w:rPr>
          <w:i/>
          <w:lang w:bidi="en-US"/>
        </w:rPr>
        <w:t xml:space="preserve"> mjestu, društvenih mreža</w:t>
      </w:r>
      <w:r w:rsidRPr="007A5148">
        <w:rPr>
          <w:lang w:bidi="en-US"/>
        </w:rPr>
        <w:t xml:space="preserve"> koje su prijeko potrebne za poslovni uspjeh u globalizirano</w:t>
      </w:r>
      <w:r w:rsidR="00D92A75">
        <w:rPr>
          <w:lang w:bidi="en-US"/>
        </w:rPr>
        <w:t>j okolini</w:t>
      </w:r>
      <w:r w:rsidRPr="007A5148">
        <w:rPr>
          <w:lang w:bidi="en-US"/>
        </w:rPr>
        <w:t xml:space="preserve">, </w:t>
      </w:r>
      <w:r w:rsidR="00B12B4B">
        <w:rPr>
          <w:lang w:bidi="en-US"/>
        </w:rPr>
        <w:t>također su zaslužne za značajnu pro</w:t>
      </w:r>
      <w:r w:rsidRPr="007A5148">
        <w:rPr>
          <w:lang w:bidi="en-US"/>
        </w:rPr>
        <w:t>mjenu paradigm</w:t>
      </w:r>
      <w:r w:rsidR="00B12B4B">
        <w:rPr>
          <w:lang w:bidi="en-US"/>
        </w:rPr>
        <w:t>e</w:t>
      </w:r>
      <w:r w:rsidRPr="007A5148">
        <w:rPr>
          <w:lang w:bidi="en-US"/>
        </w:rPr>
        <w:t xml:space="preserve"> IKT-a </w:t>
      </w:r>
      <w:r>
        <w:rPr>
          <w:lang w:bidi="en-US"/>
        </w:rPr>
        <w:t>i status te ulogu IT menadžera.</w:t>
      </w:r>
    </w:p>
    <w:p w:rsidR="00A40BC2" w:rsidRDefault="00794DAD" w:rsidP="00794DAD">
      <w:pPr>
        <w:rPr>
          <w:lang w:bidi="en-US"/>
        </w:rPr>
      </w:pPr>
      <w:r>
        <w:rPr>
          <w:lang w:bidi="en-US"/>
        </w:rPr>
        <w:t>U</w:t>
      </w:r>
      <w:r w:rsidR="0087695E" w:rsidRPr="007A5148">
        <w:rPr>
          <w:lang w:bidi="en-US"/>
        </w:rPr>
        <w:t>loga i status</w:t>
      </w:r>
      <w:r>
        <w:rPr>
          <w:lang w:bidi="en-US"/>
        </w:rPr>
        <w:t xml:space="preserve"> IT menadžera</w:t>
      </w:r>
      <w:r w:rsidR="0087695E" w:rsidRPr="007A5148">
        <w:rPr>
          <w:lang w:bidi="en-US"/>
        </w:rPr>
        <w:t xml:space="preserve"> drastično</w:t>
      </w:r>
      <w:r w:rsidR="00F47591" w:rsidRPr="00F47591">
        <w:rPr>
          <w:lang w:bidi="en-US"/>
        </w:rPr>
        <w:t xml:space="preserve"> </w:t>
      </w:r>
      <w:r w:rsidR="00F47591" w:rsidRPr="007A5148">
        <w:rPr>
          <w:lang w:bidi="en-US"/>
        </w:rPr>
        <w:t>su se</w:t>
      </w:r>
      <w:r w:rsidR="0087695E" w:rsidRPr="007A5148">
        <w:rPr>
          <w:lang w:bidi="en-US"/>
        </w:rPr>
        <w:t xml:space="preserve"> promijenili dolaskom recesije</w:t>
      </w:r>
      <w:r w:rsidR="00D92A75">
        <w:rPr>
          <w:lang w:bidi="en-US"/>
        </w:rPr>
        <w:t xml:space="preserve"> čime</w:t>
      </w:r>
      <w:r w:rsidR="0087695E" w:rsidRPr="007A5148">
        <w:rPr>
          <w:lang w:bidi="en-US"/>
        </w:rPr>
        <w:t xml:space="preserve"> </w:t>
      </w:r>
      <w:r w:rsidR="00D92A75">
        <w:rPr>
          <w:lang w:bidi="en-US"/>
        </w:rPr>
        <w:t>veliki broj</w:t>
      </w:r>
      <w:r w:rsidR="0087695E" w:rsidRPr="007A5148">
        <w:rPr>
          <w:lang w:bidi="en-US"/>
        </w:rPr>
        <w:t xml:space="preserve"> organizacij</w:t>
      </w:r>
      <w:r w:rsidR="00D92A75">
        <w:rPr>
          <w:lang w:bidi="en-US"/>
        </w:rPr>
        <w:t>a</w:t>
      </w:r>
      <w:r w:rsidR="0087695E" w:rsidRPr="007A5148">
        <w:rPr>
          <w:lang w:bidi="en-US"/>
        </w:rPr>
        <w:t xml:space="preserve"> ponovno propituj</w:t>
      </w:r>
      <w:r w:rsidR="00D92A75">
        <w:rPr>
          <w:lang w:bidi="en-US"/>
        </w:rPr>
        <w:t>e</w:t>
      </w:r>
      <w:r w:rsidR="0087695E" w:rsidRPr="007A5148">
        <w:rPr>
          <w:lang w:bidi="en-US"/>
        </w:rPr>
        <w:t xml:space="preserve"> </w:t>
      </w:r>
      <w:r w:rsidR="00A40BC2">
        <w:rPr>
          <w:lang w:bidi="en-US"/>
        </w:rPr>
        <w:t xml:space="preserve">svoju </w:t>
      </w:r>
      <w:r w:rsidR="0087695E" w:rsidRPr="007A5148">
        <w:rPr>
          <w:lang w:bidi="en-US"/>
        </w:rPr>
        <w:t>potrebu za IT menadžerom</w:t>
      </w:r>
      <w:r w:rsidR="00D92A75">
        <w:rPr>
          <w:lang w:bidi="en-US"/>
        </w:rPr>
        <w:t>.</w:t>
      </w:r>
      <w:r w:rsidR="00A40BC2">
        <w:rPr>
          <w:lang w:bidi="en-US"/>
        </w:rPr>
        <w:t xml:space="preserve"> </w:t>
      </w:r>
      <w:r w:rsidR="00D92A75">
        <w:rPr>
          <w:lang w:bidi="en-US"/>
        </w:rPr>
        <w:t>P</w:t>
      </w:r>
      <w:r w:rsidR="00A40BC2">
        <w:rPr>
          <w:lang w:bidi="en-US"/>
        </w:rPr>
        <w:t xml:space="preserve">okušava </w:t>
      </w:r>
      <w:r w:rsidR="00D92A75">
        <w:rPr>
          <w:lang w:bidi="en-US"/>
        </w:rPr>
        <w:t xml:space="preserve">se </w:t>
      </w:r>
      <w:r w:rsidR="00A40BC2">
        <w:rPr>
          <w:lang w:bidi="en-US"/>
        </w:rPr>
        <w:t>uštedjeti na svakom</w:t>
      </w:r>
      <w:r w:rsidR="00F47591">
        <w:rPr>
          <w:lang w:bidi="en-US"/>
        </w:rPr>
        <w:t>e</w:t>
      </w:r>
      <w:r w:rsidR="00A40BC2">
        <w:rPr>
          <w:lang w:bidi="en-US"/>
        </w:rPr>
        <w:t xml:space="preserve"> mjestu. Tako mnogi od njih gube prava i privilegije, a neki ostaju i bez posla.</w:t>
      </w:r>
    </w:p>
    <w:p w:rsidR="00794DAD" w:rsidRPr="007A5148" w:rsidRDefault="00794DAD" w:rsidP="00794DAD">
      <w:r w:rsidRPr="007A5148">
        <w:t>Suočen s očekivanjima korisnika spram jednostavnošću u primjeni IKT-a na svakodnevne radne zadatke, kao i potrebom za što većom njegovom učinkovitošću očekivanom od strane uprave, IT menadžer u stalnom</w:t>
      </w:r>
      <w:r>
        <w:t>e je</w:t>
      </w:r>
      <w:r w:rsidRPr="007A5148">
        <w:t xml:space="preserve"> procjepu.</w:t>
      </w:r>
    </w:p>
    <w:p w:rsidR="00D63967" w:rsidRPr="007A5148" w:rsidRDefault="00F47591" w:rsidP="000F0454">
      <w:pPr>
        <w:rPr>
          <w:lang w:eastAsia="de-DE"/>
        </w:rPr>
      </w:pPr>
      <w:r>
        <w:rPr>
          <w:lang w:bidi="en-US"/>
        </w:rPr>
        <w:t>K</w:t>
      </w:r>
      <w:r w:rsidR="00D63967" w:rsidRPr="007A5148">
        <w:rPr>
          <w:lang w:bidi="en-US"/>
        </w:rPr>
        <w:t>od velikoga broja korisnika</w:t>
      </w:r>
      <w:r>
        <w:rPr>
          <w:lang w:bidi="en-US"/>
        </w:rPr>
        <w:t xml:space="preserve"> </w:t>
      </w:r>
      <w:r w:rsidRPr="007A5148">
        <w:rPr>
          <w:lang w:bidi="en-US"/>
        </w:rPr>
        <w:t>IKT još</w:t>
      </w:r>
      <w:r>
        <w:rPr>
          <w:lang w:bidi="en-US"/>
        </w:rPr>
        <w:t xml:space="preserve"> je</w:t>
      </w:r>
      <w:r w:rsidRPr="007A5148">
        <w:rPr>
          <w:lang w:bidi="en-US"/>
        </w:rPr>
        <w:t xml:space="preserve"> uvijek</w:t>
      </w:r>
      <w:r w:rsidR="00D63967" w:rsidRPr="007A5148">
        <w:rPr>
          <w:lang w:bidi="en-US"/>
        </w:rPr>
        <w:t xml:space="preserve"> često shvaćen kao crna kutija koja rješava sve probleme, a to na IT menadžera čini</w:t>
      </w:r>
      <w:r w:rsidR="00FF586A" w:rsidRPr="007A5148">
        <w:rPr>
          <w:lang w:bidi="en-US"/>
        </w:rPr>
        <w:t xml:space="preserve"> </w:t>
      </w:r>
      <w:r w:rsidR="00B12B4B">
        <w:rPr>
          <w:lang w:bidi="en-US"/>
        </w:rPr>
        <w:t>dodatn</w:t>
      </w:r>
      <w:r w:rsidR="00D63967" w:rsidRPr="007A5148">
        <w:rPr>
          <w:lang w:bidi="en-US"/>
        </w:rPr>
        <w:t>i pritisak u amortizaciji pritisaka uprave kao i stvaranja dodatne vrijednosti kroz uštede i povećanje učinkovitosti korištenja IKT-a.</w:t>
      </w:r>
    </w:p>
    <w:p w:rsidR="00794DAD" w:rsidRPr="007A5148" w:rsidRDefault="00D92A75" w:rsidP="00794DAD">
      <w:r>
        <w:t>Poslovna o</w:t>
      </w:r>
      <w:r w:rsidR="00794DAD" w:rsidRPr="007A5148">
        <w:t xml:space="preserve">kolina u kojoj djeluje IT menadžer vrlo je turbulentna s nužnim stalnim promjenama kako bi organizacija za koju radi ostala uspješna i postizala sve bolje rezultate. </w:t>
      </w:r>
      <w:r w:rsidR="00794DAD" w:rsidRPr="007A5148">
        <w:rPr>
          <w:lang w:bidi="en-US"/>
        </w:rPr>
        <w:t>Kako bi postao i ostao uspješan</w:t>
      </w:r>
      <w:r w:rsidR="00F47591">
        <w:rPr>
          <w:lang w:bidi="en-US"/>
        </w:rPr>
        <w:t>,</w:t>
      </w:r>
      <w:r w:rsidR="00794DAD" w:rsidRPr="007A5148">
        <w:rPr>
          <w:lang w:bidi="en-US"/>
        </w:rPr>
        <w:t xml:space="preserve"> IT menadžer mora prihvatiti izazove i uključiti se u učenje i stjecanje kompetencija koje će ga stalno držati na vrhu te učiniti nezamjenjivim u hijerarhijskoj strukturi organizacije. </w:t>
      </w:r>
      <w:r w:rsidR="00794DAD">
        <w:rPr>
          <w:lang w:eastAsia="de-DE"/>
        </w:rPr>
        <w:t>Zbog</w:t>
      </w:r>
      <w:r w:rsidR="00794DAD" w:rsidRPr="007A5148">
        <w:rPr>
          <w:lang w:eastAsia="de-DE"/>
        </w:rPr>
        <w:t xml:space="preserve"> toga razloga, da bi netko uopće bio sposoban raditi u IT sektoru neke organizacije, potrebno mu je posjedovati, tj. kontinuirano pokrivati široki spektar znanja i vještina. To uključuje tehnološka znanja i vještine </w:t>
      </w:r>
      <w:r w:rsidR="00794DAD">
        <w:rPr>
          <w:lang w:eastAsia="de-DE"/>
        </w:rPr>
        <w:t>prouzročen</w:t>
      </w:r>
      <w:r w:rsidR="00794DAD" w:rsidRPr="007A5148">
        <w:rPr>
          <w:lang w:eastAsia="de-DE"/>
        </w:rPr>
        <w:t>e nezaustavljivim tehnološkim razvojem kao i znanj</w:t>
      </w:r>
      <w:r w:rsidR="00794DAD">
        <w:rPr>
          <w:lang w:eastAsia="de-DE"/>
        </w:rPr>
        <w:t>a</w:t>
      </w:r>
      <w:r w:rsidR="00794DAD" w:rsidRPr="007A5148">
        <w:rPr>
          <w:lang w:eastAsia="de-DE"/>
        </w:rPr>
        <w:t xml:space="preserve"> o poslovanju</w:t>
      </w:r>
      <w:r w:rsidR="00C34D29">
        <w:rPr>
          <w:lang w:eastAsia="de-DE"/>
        </w:rPr>
        <w:t xml:space="preserve"> u</w:t>
      </w:r>
      <w:r w:rsidR="00794DAD" w:rsidRPr="007A5148">
        <w:rPr>
          <w:lang w:eastAsia="de-DE"/>
        </w:rPr>
        <w:t xml:space="preserve"> modernome društvu</w:t>
      </w:r>
      <w:r w:rsidR="00F47591">
        <w:rPr>
          <w:lang w:eastAsia="de-DE"/>
        </w:rPr>
        <w:t>.</w:t>
      </w:r>
    </w:p>
    <w:p w:rsidR="005B6A5D" w:rsidRDefault="00D63967" w:rsidP="005B6A5D">
      <w:r w:rsidRPr="007A5148">
        <w:rPr>
          <w:lang w:bidi="en-US"/>
        </w:rPr>
        <w:t>IT menadžer, na svome putu prema uspjehu, uvijek mora težiti usvajanju</w:t>
      </w:r>
      <w:r w:rsidR="00D92A75">
        <w:rPr>
          <w:lang w:bidi="en-US"/>
        </w:rPr>
        <w:t xml:space="preserve"> i</w:t>
      </w:r>
      <w:r w:rsidRPr="007A5148">
        <w:rPr>
          <w:lang w:bidi="en-US"/>
        </w:rPr>
        <w:t xml:space="preserve"> svih pozitivnih vrijednosti dobroga vođe kroz upravljanje resursima organizacije i vođenje, zapravo inspiriranje</w:t>
      </w:r>
      <w:r w:rsidR="00862760">
        <w:rPr>
          <w:lang w:bidi="en-US"/>
        </w:rPr>
        <w:t>m</w:t>
      </w:r>
      <w:r w:rsidRPr="007A5148">
        <w:rPr>
          <w:lang w:bidi="en-US"/>
        </w:rPr>
        <w:t xml:space="preserve"> drugih za nasljedovanje jer će samo na taj način polučiti željeni uspjeh.</w:t>
      </w:r>
      <w:r w:rsidR="005B6A5D">
        <w:rPr>
          <w:lang w:bidi="en-US"/>
        </w:rPr>
        <w:t xml:space="preserve"> </w:t>
      </w:r>
      <w:r w:rsidR="005B6A5D">
        <w:t>U</w:t>
      </w:r>
      <w:r w:rsidR="005B6A5D" w:rsidRPr="007A5148">
        <w:t>spjeh je</w:t>
      </w:r>
      <w:r w:rsidR="005B6A5D">
        <w:t xml:space="preserve"> također</w:t>
      </w:r>
      <w:r w:rsidR="005B6A5D" w:rsidRPr="007A5148">
        <w:t xml:space="preserve"> velikim dijelom određen perc</w:t>
      </w:r>
      <w:r w:rsidR="005B6A5D">
        <w:t>e</w:t>
      </w:r>
      <w:r w:rsidR="005B6A5D" w:rsidRPr="007A5148">
        <w:t>p</w:t>
      </w:r>
      <w:r w:rsidR="005B6A5D">
        <w:t>cijom</w:t>
      </w:r>
      <w:r w:rsidR="005B6A5D" w:rsidRPr="007A5148">
        <w:t xml:space="preserve"> IT menadžer</w:t>
      </w:r>
      <w:r w:rsidR="005B6A5D">
        <w:t xml:space="preserve">a </w:t>
      </w:r>
      <w:r w:rsidR="00CE36D2">
        <w:t xml:space="preserve">i njegove uloge </w:t>
      </w:r>
      <w:r w:rsidR="005B6A5D">
        <w:t>u</w:t>
      </w:r>
      <w:r w:rsidR="005B6A5D" w:rsidRPr="007A5148">
        <w:t xml:space="preserve"> organizaciji u koj</w:t>
      </w:r>
      <w:r w:rsidR="00CE36D2">
        <w:t>oj</w:t>
      </w:r>
      <w:r w:rsidR="005B6A5D" w:rsidRPr="007A5148">
        <w:t xml:space="preserve"> radi.</w:t>
      </w:r>
    </w:p>
    <w:p w:rsidR="007E7897" w:rsidRDefault="00B12B4B" w:rsidP="007E7897">
      <w:pPr>
        <w:rPr>
          <w:lang w:bidi="en-US"/>
        </w:rPr>
      </w:pPr>
      <w:r>
        <w:rPr>
          <w:lang w:bidi="en-US"/>
        </w:rPr>
        <w:t xml:space="preserve">Isto tako, </w:t>
      </w:r>
      <w:r w:rsidR="007E7897">
        <w:rPr>
          <w:lang w:bidi="en-US"/>
        </w:rPr>
        <w:t xml:space="preserve">IT menadžer treba </w:t>
      </w:r>
      <w:r w:rsidR="00A40BC2">
        <w:rPr>
          <w:lang w:bidi="en-US"/>
        </w:rPr>
        <w:t xml:space="preserve">svojim </w:t>
      </w:r>
      <w:r w:rsidR="007E7897">
        <w:rPr>
          <w:lang w:bidi="en-US"/>
        </w:rPr>
        <w:t>korisni</w:t>
      </w:r>
      <w:r w:rsidR="00A40BC2">
        <w:rPr>
          <w:lang w:bidi="en-US"/>
        </w:rPr>
        <w:t>cima</w:t>
      </w:r>
      <w:r w:rsidR="007E7897">
        <w:rPr>
          <w:lang w:bidi="en-US"/>
        </w:rPr>
        <w:t xml:space="preserve"> omogućiti jednostavan i prilagodljiv IKT sustav koji će im olakšati svakodnevni</w:t>
      </w:r>
      <w:r w:rsidR="00A40BC2">
        <w:rPr>
          <w:lang w:bidi="en-US"/>
        </w:rPr>
        <w:t xml:space="preserve"> rad</w:t>
      </w:r>
      <w:r w:rsidR="007E7897">
        <w:rPr>
          <w:lang w:bidi="en-US"/>
        </w:rPr>
        <w:t>, a uprava traži da IKT sustav bude učinkovit i da može pomoći poslovanju u postizanju ciljeva organizacije.</w:t>
      </w:r>
    </w:p>
    <w:p w:rsidR="00B12B4B" w:rsidRDefault="00D92A75" w:rsidP="00D63967">
      <w:pPr>
        <w:rPr>
          <w:lang w:bidi="en-US"/>
        </w:rPr>
      </w:pPr>
      <w:r>
        <w:rPr>
          <w:lang w:bidi="en-US"/>
        </w:rPr>
        <w:t>Imperativ je prevladati, već desetljećima zastarjelu paradigmu po kojoj je</w:t>
      </w:r>
      <w:r w:rsidR="00D63967" w:rsidRPr="007A5148">
        <w:rPr>
          <w:lang w:bidi="en-US"/>
        </w:rPr>
        <w:t xml:space="preserve"> IT menadžer samo tehnolog koji je zatvoren u svoj svijet</w:t>
      </w:r>
      <w:r>
        <w:rPr>
          <w:lang w:bidi="en-US"/>
        </w:rPr>
        <w:t>.</w:t>
      </w:r>
      <w:r w:rsidR="00D63967" w:rsidRPr="007A5148">
        <w:rPr>
          <w:lang w:bidi="en-US"/>
        </w:rPr>
        <w:t xml:space="preserve"> </w:t>
      </w:r>
      <w:r>
        <w:rPr>
          <w:lang w:bidi="en-US"/>
        </w:rPr>
        <w:t>Novi IT menadžer</w:t>
      </w:r>
      <w:r w:rsidR="00D63967" w:rsidRPr="007A5148">
        <w:rPr>
          <w:lang w:bidi="en-US"/>
        </w:rPr>
        <w:t xml:space="preserve"> okreće</w:t>
      </w:r>
      <w:r w:rsidR="00F47591">
        <w:rPr>
          <w:lang w:bidi="en-US"/>
        </w:rPr>
        <w:t xml:space="preserve"> se</w:t>
      </w:r>
      <w:r w:rsidR="00D63967" w:rsidRPr="007A5148">
        <w:rPr>
          <w:lang w:bidi="en-US"/>
        </w:rPr>
        <w:t xml:space="preserve"> poslovanju i postaje značajan partner upravi u donošenju poslovnih odluka.</w:t>
      </w:r>
      <w:r w:rsidR="0046470B">
        <w:rPr>
          <w:lang w:bidi="en-US"/>
        </w:rPr>
        <w:t xml:space="preserve"> Kako bi IT menadžer imao utjecaja na donošenje poslovnih odluka i mogućnosti dobivanja boljih rezultata poslovanja unošenjem IKT komponente u završni proizvod, on treba biti dio uprave te sudjelovati u odlučivanju.</w:t>
      </w:r>
    </w:p>
    <w:p w:rsidR="00D63967" w:rsidRDefault="00D63967" w:rsidP="00D63967">
      <w:pPr>
        <w:rPr>
          <w:lang w:bidi="en-US"/>
        </w:rPr>
      </w:pPr>
      <w:r w:rsidRPr="007A5148">
        <w:rPr>
          <w:lang w:bidi="en-US"/>
        </w:rPr>
        <w:t>Za tu njegovu novu ulogu potrebne su mu izvrsne komunikacijske kompetencije i znanja o poslovanju jer on sve više mora komunicirati jezikom poslovanja, a sve manje tehničkim jezikom.</w:t>
      </w:r>
      <w:r w:rsidR="0087695E">
        <w:rPr>
          <w:lang w:bidi="en-US"/>
        </w:rPr>
        <w:t xml:space="preserve"> Isto tako, mora pronaći put prema korisnicima</w:t>
      </w:r>
      <w:r w:rsidR="00D92A75">
        <w:rPr>
          <w:lang w:bidi="en-US"/>
        </w:rPr>
        <w:t xml:space="preserve"> IKT-a</w:t>
      </w:r>
      <w:r w:rsidR="0087695E">
        <w:rPr>
          <w:lang w:bidi="en-US"/>
        </w:rPr>
        <w:t xml:space="preserve"> i to ne samo kroz izgradnju i održavanje učinkovitoga IKT sustava, nego i kroz učinkovitu komunikaciju s njima čime će uvijek i na vrijeme saznati što muči </w:t>
      </w:r>
      <w:r w:rsidR="00D92A75">
        <w:rPr>
          <w:lang w:bidi="en-US"/>
        </w:rPr>
        <w:t xml:space="preserve">njegove </w:t>
      </w:r>
      <w:r w:rsidR="0087695E">
        <w:rPr>
          <w:lang w:bidi="en-US"/>
        </w:rPr>
        <w:t>korisnike i gdje su problemi.</w:t>
      </w:r>
      <w:r w:rsidRPr="007A5148">
        <w:rPr>
          <w:lang w:bidi="en-US"/>
        </w:rPr>
        <w:t xml:space="preserve"> Usvajanje komunikacijskih kompetencija omogućava mu bolji odnos s upravom, a time i mogućnost utjecaja na poslovne odluke. Kako je, zbog brzoga rasta tehnologije i </w:t>
      </w:r>
      <w:r w:rsidR="005B6A5D">
        <w:rPr>
          <w:lang w:bidi="en-US"/>
        </w:rPr>
        <w:t>brz</w:t>
      </w:r>
      <w:r w:rsidRPr="007A5148">
        <w:rPr>
          <w:lang w:bidi="en-US"/>
        </w:rPr>
        <w:t>ih promjena</w:t>
      </w:r>
      <w:r w:rsidR="005B6A5D">
        <w:rPr>
          <w:lang w:bidi="en-US"/>
        </w:rPr>
        <w:t xml:space="preserve"> u načinu života i poslovanja</w:t>
      </w:r>
      <w:r w:rsidRPr="007A5148">
        <w:rPr>
          <w:lang w:bidi="en-US"/>
        </w:rPr>
        <w:t>, sve teže predvidjeti budućnost i smjer IKT-a, tako je na IT menadžeru velika odgovornost u stjecanju novih znanja i stalnom</w:t>
      </w:r>
      <w:r w:rsidR="00862760">
        <w:rPr>
          <w:lang w:bidi="en-US"/>
        </w:rPr>
        <w:t>e</w:t>
      </w:r>
      <w:r w:rsidRPr="007A5148">
        <w:rPr>
          <w:lang w:bidi="en-US"/>
        </w:rPr>
        <w:t xml:space="preserve"> usavršavanju </w:t>
      </w:r>
      <w:r w:rsidR="0070557C">
        <w:rPr>
          <w:lang w:bidi="en-US"/>
        </w:rPr>
        <w:t xml:space="preserve">kako bi uvijek bio </w:t>
      </w:r>
      <w:r w:rsidRPr="007A5148">
        <w:rPr>
          <w:lang w:bidi="en-US"/>
        </w:rPr>
        <w:t>sprem</w:t>
      </w:r>
      <w:r w:rsidR="0070557C">
        <w:rPr>
          <w:lang w:bidi="en-US"/>
        </w:rPr>
        <w:t>an</w:t>
      </w:r>
      <w:r w:rsidRPr="007A5148">
        <w:rPr>
          <w:lang w:bidi="en-US"/>
        </w:rPr>
        <w:t xml:space="preserve"> </w:t>
      </w:r>
      <w:r w:rsidR="00D92A75">
        <w:rPr>
          <w:lang w:bidi="en-US"/>
        </w:rPr>
        <w:t>z</w:t>
      </w:r>
      <w:r w:rsidRPr="007A5148">
        <w:rPr>
          <w:lang w:bidi="en-US"/>
        </w:rPr>
        <w:t>a</w:t>
      </w:r>
      <w:r w:rsidR="00D92A75">
        <w:rPr>
          <w:lang w:bidi="en-US"/>
        </w:rPr>
        <w:t xml:space="preserve"> </w:t>
      </w:r>
      <w:r w:rsidRPr="007A5148">
        <w:rPr>
          <w:lang w:bidi="en-US"/>
        </w:rPr>
        <w:t>nove izazove.</w:t>
      </w:r>
      <w:r w:rsidR="00D92A75">
        <w:rPr>
          <w:lang w:bidi="en-US"/>
        </w:rPr>
        <w:t xml:space="preserve"> To znači kako IT menadžer mora uvijek iznova osluškivati što od njega očekuje stalna promjena IKT paradigme uzrokovane promjenama poslovne okoline, načina života.</w:t>
      </w:r>
    </w:p>
    <w:p w:rsidR="000E25C2" w:rsidRDefault="00D63967" w:rsidP="000E25C2">
      <w:r w:rsidRPr="007A5148">
        <w:t xml:space="preserve">Uloga IT menadžera u organizaciji tema je novijih i novijih istraživanja i ona se stalno iznova propituje. </w:t>
      </w:r>
      <w:r w:rsidR="000E25C2" w:rsidRPr="007A5148">
        <w:t>Organizacija čija uprava razumije problematiku IKT-a i koja IKT vidi kao dio poslovanja, a ne kao servis, ostvarit će bolje rezultate u odnosu na konkurenciju jer će IT menadžer imati bolju podršku i raspolagat će s više sredstava za nabavku nove opreme i sustava, a to je jedan od važnih temelja za njezin uspjeh. Ključan je, dakle, stav uprave o IKT-u organizacije</w:t>
      </w:r>
      <w:r w:rsidR="000E25C2">
        <w:t xml:space="preserve"> jer će o</w:t>
      </w:r>
      <w:r w:rsidR="000E25C2" w:rsidRPr="007A5148">
        <w:t>rganizacija koja prihvaća moderna načela poslovanja</w:t>
      </w:r>
      <w:r w:rsidR="000E25C2">
        <w:t xml:space="preserve"> i</w:t>
      </w:r>
      <w:r w:rsidR="000E25C2" w:rsidRPr="007A5148">
        <w:t xml:space="preserve"> IKT promatra kao svoj ključan dio, ne samo kao troškovno mjesto</w:t>
      </w:r>
      <w:r w:rsidR="000E25C2">
        <w:t>,</w:t>
      </w:r>
      <w:r w:rsidR="000E25C2" w:rsidRPr="007A5148">
        <w:t xml:space="preserve"> uz dobrog</w:t>
      </w:r>
      <w:r w:rsidR="000E25C2">
        <w:t>a</w:t>
      </w:r>
      <w:r w:rsidR="000E25C2" w:rsidRPr="007A5148">
        <w:t xml:space="preserve"> IT menadžera s osviještenom komunikacijskom ulogom, ići naprijed i postizati dobre rezultate.</w:t>
      </w:r>
    </w:p>
    <w:p w:rsidR="00B12B4B" w:rsidRDefault="00B36EBB" w:rsidP="00A40BC2">
      <w:pPr>
        <w:rPr>
          <w:lang w:bidi="en-US"/>
        </w:rPr>
      </w:pPr>
      <w:r>
        <w:rPr>
          <w:lang w:bidi="en-US"/>
        </w:rPr>
        <w:t xml:space="preserve">Na drugoj strani, </w:t>
      </w:r>
      <w:r w:rsidRPr="007A5148">
        <w:rPr>
          <w:lang w:bidi="en-US"/>
        </w:rPr>
        <w:t xml:space="preserve">odluke o tome gdje se u hijerarhiji organizacije nalazi IT menadžer </w:t>
      </w:r>
      <w:r>
        <w:rPr>
          <w:lang w:bidi="en-US"/>
        </w:rPr>
        <w:t xml:space="preserve">leži na </w:t>
      </w:r>
      <w:r w:rsidRPr="007A5148">
        <w:rPr>
          <w:lang w:bidi="en-US"/>
        </w:rPr>
        <w:t>uprav</w:t>
      </w:r>
      <w:r>
        <w:rPr>
          <w:lang w:bidi="en-US"/>
        </w:rPr>
        <w:t>i</w:t>
      </w:r>
      <w:r w:rsidRPr="007A5148">
        <w:rPr>
          <w:lang w:bidi="en-US"/>
        </w:rPr>
        <w:t xml:space="preserve"> organizacije</w:t>
      </w:r>
      <w:r>
        <w:rPr>
          <w:lang w:bidi="en-US"/>
        </w:rPr>
        <w:t>. Ta je odluka bitna</w:t>
      </w:r>
      <w:r w:rsidRPr="007A5148">
        <w:rPr>
          <w:lang w:bidi="en-US"/>
        </w:rPr>
        <w:t xml:space="preserve"> </w:t>
      </w:r>
      <w:r>
        <w:rPr>
          <w:lang w:bidi="en-US"/>
        </w:rPr>
        <w:t xml:space="preserve">jer o njoj ovisi </w:t>
      </w:r>
      <w:r w:rsidRPr="007A5148">
        <w:rPr>
          <w:lang w:bidi="en-US"/>
        </w:rPr>
        <w:t>ne samo osobni status i primanja IT menadžera, nego i poslovni uspjeh te smjer kojim organizacija može i želi ići u budućnosti.</w:t>
      </w:r>
    </w:p>
    <w:p w:rsidR="00C45B81" w:rsidRPr="00C45B81" w:rsidRDefault="00D92A75" w:rsidP="00A40BC2">
      <w:pPr>
        <w:rPr>
          <w:color w:val="FF0000"/>
        </w:rPr>
      </w:pPr>
      <w:r>
        <w:rPr>
          <w:lang w:bidi="en-US"/>
        </w:rPr>
        <w:t xml:space="preserve">Hrvatski </w:t>
      </w:r>
      <w:r w:rsidR="00B36EBB" w:rsidRPr="007A5148">
        <w:rPr>
          <w:lang w:bidi="en-US"/>
        </w:rPr>
        <w:t>IT menadžer</w:t>
      </w:r>
      <w:r>
        <w:rPr>
          <w:lang w:bidi="en-US"/>
        </w:rPr>
        <w:t xml:space="preserve"> treba bolje osvijestiti važnost svoje k</w:t>
      </w:r>
      <w:r w:rsidRPr="007A5148">
        <w:rPr>
          <w:lang w:bidi="en-US"/>
        </w:rPr>
        <w:t>omunikacijsk</w:t>
      </w:r>
      <w:r>
        <w:rPr>
          <w:lang w:bidi="en-US"/>
        </w:rPr>
        <w:t>e</w:t>
      </w:r>
      <w:r w:rsidRPr="007A5148">
        <w:rPr>
          <w:lang w:bidi="en-US"/>
        </w:rPr>
        <w:t xml:space="preserve"> ulog</w:t>
      </w:r>
      <w:r>
        <w:rPr>
          <w:lang w:bidi="en-US"/>
        </w:rPr>
        <w:t>e</w:t>
      </w:r>
      <w:r w:rsidR="0026359B">
        <w:rPr>
          <w:lang w:bidi="en-US"/>
        </w:rPr>
        <w:t>.</w:t>
      </w:r>
      <w:r w:rsidRPr="007A5148">
        <w:rPr>
          <w:lang w:bidi="en-US"/>
        </w:rPr>
        <w:t xml:space="preserve"> </w:t>
      </w:r>
      <w:r w:rsidR="0026359B">
        <w:rPr>
          <w:lang w:bidi="en-US"/>
        </w:rPr>
        <w:t>O</w:t>
      </w:r>
      <w:r>
        <w:rPr>
          <w:lang w:bidi="en-US"/>
        </w:rPr>
        <w:t xml:space="preserve">vo istraživanje je potvrdilo </w:t>
      </w:r>
      <w:r w:rsidR="0026359B">
        <w:rPr>
          <w:lang w:bidi="en-US"/>
        </w:rPr>
        <w:t xml:space="preserve">već poznatu tezu </w:t>
      </w:r>
      <w:r>
        <w:rPr>
          <w:lang w:bidi="en-US"/>
        </w:rPr>
        <w:t>kako, unatoč velikom</w:t>
      </w:r>
      <w:r w:rsidR="00194D68">
        <w:rPr>
          <w:lang w:bidi="en-US"/>
        </w:rPr>
        <w:t>e</w:t>
      </w:r>
      <w:r>
        <w:rPr>
          <w:lang w:bidi="en-US"/>
        </w:rPr>
        <w:t xml:space="preserve"> broju relevantnih svjetskih radova koji na prvo mjesto stavljaju komunikacijske kompetencije,</w:t>
      </w:r>
      <w:r w:rsidR="0026359B">
        <w:rPr>
          <w:lang w:bidi="en-US"/>
        </w:rPr>
        <w:t xml:space="preserve"> </w:t>
      </w:r>
      <w:r>
        <w:rPr>
          <w:lang w:bidi="en-US"/>
        </w:rPr>
        <w:t xml:space="preserve">za naše IT menadžere puno viši prioritet imaju tehničke </w:t>
      </w:r>
      <w:r w:rsidR="009F0152">
        <w:rPr>
          <w:lang w:bidi="en-US"/>
        </w:rPr>
        <w:t>kompetencije</w:t>
      </w:r>
      <w:r>
        <w:rPr>
          <w:lang w:bidi="en-US"/>
        </w:rPr>
        <w:t>.</w:t>
      </w:r>
      <w:r w:rsidR="009F0152">
        <w:rPr>
          <w:lang w:bidi="en-US"/>
        </w:rPr>
        <w:t xml:space="preserve"> Potrebno je učini</w:t>
      </w:r>
      <w:r w:rsidR="0026359B">
        <w:rPr>
          <w:lang w:bidi="en-US"/>
        </w:rPr>
        <w:t>ti korake u približavanju ove tematike</w:t>
      </w:r>
      <w:r w:rsidR="009F0152">
        <w:rPr>
          <w:lang w:bidi="en-US"/>
        </w:rPr>
        <w:t xml:space="preserve"> kako bi IT menadžeri postali svjesni </w:t>
      </w:r>
      <w:r w:rsidR="0026359B">
        <w:rPr>
          <w:lang w:bidi="en-US"/>
        </w:rPr>
        <w:t>važnosti</w:t>
      </w:r>
      <w:r w:rsidR="009F0152" w:rsidRPr="007A5148">
        <w:rPr>
          <w:lang w:bidi="en-US"/>
        </w:rPr>
        <w:t xml:space="preserve"> komunikacij</w:t>
      </w:r>
      <w:r w:rsidR="009F0152">
        <w:rPr>
          <w:lang w:bidi="en-US"/>
        </w:rPr>
        <w:t>sk</w:t>
      </w:r>
      <w:r w:rsidR="0026359B">
        <w:rPr>
          <w:lang w:bidi="en-US"/>
        </w:rPr>
        <w:t>ih</w:t>
      </w:r>
      <w:r w:rsidR="009F0152">
        <w:rPr>
          <w:lang w:bidi="en-US"/>
        </w:rPr>
        <w:t xml:space="preserve"> kompetencij</w:t>
      </w:r>
      <w:r w:rsidR="0026359B">
        <w:rPr>
          <w:lang w:bidi="en-US"/>
        </w:rPr>
        <w:t>a</w:t>
      </w:r>
      <w:r w:rsidR="009F0152">
        <w:rPr>
          <w:lang w:bidi="en-US"/>
        </w:rPr>
        <w:t xml:space="preserve"> za uspjeh</w:t>
      </w:r>
      <w:r w:rsidR="0026359B">
        <w:rPr>
          <w:lang w:bidi="en-US"/>
        </w:rPr>
        <w:t xml:space="preserve"> modernoga IT menadžera</w:t>
      </w:r>
      <w:r w:rsidR="009F0152">
        <w:rPr>
          <w:lang w:bidi="en-US"/>
        </w:rPr>
        <w:t xml:space="preserve">, </w:t>
      </w:r>
      <w:r w:rsidR="0026359B">
        <w:rPr>
          <w:lang w:bidi="en-US"/>
        </w:rPr>
        <w:t>dok su</w:t>
      </w:r>
      <w:r w:rsidR="009F0152">
        <w:rPr>
          <w:lang w:bidi="en-US"/>
        </w:rPr>
        <w:t xml:space="preserve"> tehničke kompetencije i sposobnost praćenja tehničkih inovacija</w:t>
      </w:r>
      <w:r w:rsidR="0026359B">
        <w:rPr>
          <w:lang w:bidi="en-US"/>
        </w:rPr>
        <w:t xml:space="preserve"> </w:t>
      </w:r>
      <w:r w:rsidR="009F0152">
        <w:rPr>
          <w:lang w:bidi="en-US"/>
        </w:rPr>
        <w:t>važne, no</w:t>
      </w:r>
      <w:r w:rsidR="0026359B">
        <w:rPr>
          <w:lang w:bidi="en-US"/>
        </w:rPr>
        <w:t xml:space="preserve"> ipak,</w:t>
      </w:r>
      <w:r w:rsidR="009F0152">
        <w:rPr>
          <w:lang w:bidi="en-US"/>
        </w:rPr>
        <w:t xml:space="preserve"> n</w:t>
      </w:r>
      <w:r w:rsidR="0026359B">
        <w:rPr>
          <w:lang w:bidi="en-US"/>
        </w:rPr>
        <w:t>isu</w:t>
      </w:r>
      <w:r w:rsidR="009F0152">
        <w:rPr>
          <w:lang w:bidi="en-US"/>
        </w:rPr>
        <w:t xml:space="preserve"> presudne.</w:t>
      </w:r>
      <w:r w:rsidR="00D510CF">
        <w:rPr>
          <w:lang w:bidi="en-US"/>
        </w:rPr>
        <w:t xml:space="preserve"> </w:t>
      </w:r>
      <w:r w:rsidR="00D510CF" w:rsidRPr="00D171E7">
        <w:rPr>
          <w:color w:val="FF0000"/>
          <w:lang w:bidi="en-US"/>
        </w:rPr>
        <w:t xml:space="preserve">To pokazuju i </w:t>
      </w:r>
      <w:r w:rsidR="00D171E7">
        <w:rPr>
          <w:color w:val="FF0000"/>
          <w:lang w:bidi="en-US"/>
        </w:rPr>
        <w:t>rezultati istraživanja te potvrđenost postavljenih hipoteza.</w:t>
      </w:r>
    </w:p>
    <w:p w:rsidR="00C45B81" w:rsidRDefault="00C45B81" w:rsidP="00C45B81">
      <w:pPr>
        <w:rPr>
          <w:color w:val="FF0000"/>
        </w:rPr>
      </w:pPr>
      <w:r w:rsidRPr="00D510CF">
        <w:rPr>
          <w:b/>
          <w:color w:val="FF0000"/>
        </w:rPr>
        <w:t>Hipoteza H1</w:t>
      </w:r>
      <w:r w:rsidRPr="00C45B81">
        <w:rPr>
          <w:color w:val="FF0000"/>
        </w:rPr>
        <w:t xml:space="preserve">: </w:t>
      </w:r>
      <w:r w:rsidRPr="00C45B81">
        <w:rPr>
          <w:i/>
          <w:color w:val="FF0000"/>
        </w:rPr>
        <w:t>Postoji općeniti nedostatak usklađenosti između očekivanja korisnika i IT menadžera u bitnim elementima njihova odnosa</w:t>
      </w:r>
      <w:r>
        <w:rPr>
          <w:i/>
          <w:color w:val="FF0000"/>
        </w:rPr>
        <w:t xml:space="preserve"> </w:t>
      </w:r>
      <w:r w:rsidRPr="00D510CF">
        <w:rPr>
          <w:color w:val="FF0000"/>
          <w:u w:val="single"/>
        </w:rPr>
        <w:t>nije potvrđena</w:t>
      </w:r>
      <w:r>
        <w:rPr>
          <w:color w:val="FF0000"/>
        </w:rPr>
        <w:t xml:space="preserve"> pa se m</w:t>
      </w:r>
      <w:r w:rsidRPr="00C45B81">
        <w:rPr>
          <w:color w:val="FF0000"/>
        </w:rPr>
        <w:t>ože reći kako su korisnici IKT-a i IT menadžeri ovoga istraživanja usklađeni u svim bitnim elementima njihova odnosa.</w:t>
      </w:r>
    </w:p>
    <w:p w:rsidR="00C45B81" w:rsidRPr="00C45B81" w:rsidRDefault="00C45B81" w:rsidP="00C45B81">
      <w:pPr>
        <w:rPr>
          <w:color w:val="FF0000"/>
        </w:rPr>
      </w:pPr>
      <w:r w:rsidRPr="00D510CF">
        <w:rPr>
          <w:b/>
          <w:color w:val="FF0000"/>
        </w:rPr>
        <w:t>Hipoteza H2</w:t>
      </w:r>
      <w:r w:rsidRPr="00C45B81">
        <w:rPr>
          <w:color w:val="FF0000"/>
        </w:rPr>
        <w:t xml:space="preserve">: </w:t>
      </w:r>
      <w:r w:rsidRPr="00C45B81">
        <w:rPr>
          <w:i/>
          <w:color w:val="FF0000"/>
        </w:rPr>
        <w:t>Komunikacijske kompetencije ističu se kao bitne kod svih organizacija i pokazuju se kao najvažniji činitelj usklađenosti između očekivanja IKT korisnika i IT menadžera u očekivanjima kod IT menadžera</w:t>
      </w:r>
      <w:r w:rsidR="00D510CF" w:rsidRPr="00D510CF">
        <w:rPr>
          <w:color w:val="FF0000"/>
        </w:rPr>
        <w:t xml:space="preserve"> </w:t>
      </w:r>
      <w:r w:rsidRPr="00D510CF">
        <w:rPr>
          <w:color w:val="FF0000"/>
          <w:u w:val="single"/>
        </w:rPr>
        <w:t>djelomično je potvrđena</w:t>
      </w:r>
      <w:r w:rsidRPr="00D510CF">
        <w:rPr>
          <w:color w:val="FF0000"/>
        </w:rPr>
        <w:t xml:space="preserve"> jer komunikacijske vještine</w:t>
      </w:r>
      <w:r w:rsidR="00D510CF">
        <w:rPr>
          <w:color w:val="FF0000"/>
        </w:rPr>
        <w:t>,</w:t>
      </w:r>
      <w:r w:rsidR="00D510CF" w:rsidRPr="00D510CF">
        <w:rPr>
          <w:color w:val="FF0000"/>
        </w:rPr>
        <w:t xml:space="preserve"> iako </w:t>
      </w:r>
      <w:r w:rsidRPr="00D510CF">
        <w:rPr>
          <w:color w:val="FF0000"/>
        </w:rPr>
        <w:t>ocijenjene kao bitne, nisu najvažniji činitelj usklađenosti</w:t>
      </w:r>
      <w:r w:rsidR="00D510CF" w:rsidRPr="00D510CF">
        <w:rPr>
          <w:color w:val="FF0000"/>
        </w:rPr>
        <w:t xml:space="preserve"> IKT korisnika i IT menadžera.</w:t>
      </w:r>
    </w:p>
    <w:p w:rsidR="00C45B81" w:rsidRPr="00D510CF" w:rsidRDefault="00D510CF" w:rsidP="00A40BC2">
      <w:pPr>
        <w:rPr>
          <w:color w:val="FF0000"/>
          <w:lang w:bidi="en-US"/>
        </w:rPr>
      </w:pPr>
      <w:r w:rsidRPr="00D510CF">
        <w:rPr>
          <w:b/>
          <w:color w:val="FF0000"/>
        </w:rPr>
        <w:t>Hipoteza H3</w:t>
      </w:r>
      <w:r w:rsidRPr="00D510CF">
        <w:rPr>
          <w:i/>
          <w:color w:val="FF0000"/>
        </w:rPr>
        <w:t>: Etičnost i dosljednost u međusobnim odnosima ističu se kao bitni kod svih organizacija i zauzimaju visoko mjesto među činiteljima usklađenosti uzajamnih očekivan</w:t>
      </w:r>
      <w:r>
        <w:rPr>
          <w:i/>
          <w:color w:val="FF0000"/>
        </w:rPr>
        <w:t xml:space="preserve">ja IKT korisnika i IT menadžera </w:t>
      </w:r>
      <w:r w:rsidRPr="00D510CF">
        <w:rPr>
          <w:color w:val="FF0000"/>
          <w:u w:val="single"/>
        </w:rPr>
        <w:t>u potpunosti je potvrđena</w:t>
      </w:r>
      <w:r w:rsidRPr="00D510CF">
        <w:rPr>
          <w:color w:val="FF0000"/>
        </w:rPr>
        <w:t xml:space="preserve"> i pokazuje najvišu razinu usklađenosti uzajamnih očekivanja IKT korisnika i IT menadžera. To </w:t>
      </w:r>
      <w:r w:rsidRPr="00D510CF">
        <w:rPr>
          <w:color w:val="FF0000"/>
          <w:lang w:bidi="en-US"/>
        </w:rPr>
        <w:t xml:space="preserve">pokazuje kako su etičnost i dosljednost IT menadžera nešto što je najvažnije objema stranama. </w:t>
      </w:r>
    </w:p>
    <w:p w:rsidR="00C45B81" w:rsidRPr="00D510CF" w:rsidRDefault="00C45B81" w:rsidP="00A40BC2">
      <w:pPr>
        <w:rPr>
          <w:color w:val="FF0000"/>
          <w:lang w:bidi="en-US"/>
        </w:rPr>
      </w:pPr>
    </w:p>
    <w:p w:rsidR="00A40BC2" w:rsidRDefault="00B86606" w:rsidP="00A40BC2">
      <w:r>
        <w:rPr>
          <w:lang w:bidi="en-US"/>
        </w:rPr>
        <w:t xml:space="preserve">Ukratko, željene kompetencije IT menadžera </w:t>
      </w:r>
      <w:r w:rsidRPr="007A5148">
        <w:rPr>
          <w:lang w:bidi="en-US"/>
        </w:rPr>
        <w:t xml:space="preserve">ovise o </w:t>
      </w:r>
      <w:r w:rsidR="0009218E">
        <w:rPr>
          <w:lang w:bidi="en-US"/>
        </w:rPr>
        <w:t xml:space="preserve">kontekstu njegova djelovanja, tj. </w:t>
      </w:r>
      <w:r w:rsidRPr="007A5148">
        <w:rPr>
          <w:lang w:bidi="en-US"/>
        </w:rPr>
        <w:t>vrsti i društvenoj funkciji organizacije u kojoj je zaposlen</w:t>
      </w:r>
      <w:r w:rsidR="00A40BC2">
        <w:rPr>
          <w:lang w:bidi="en-US"/>
        </w:rPr>
        <w:t xml:space="preserve">, </w:t>
      </w:r>
      <w:r w:rsidR="00A40BC2">
        <w:t xml:space="preserve">no važno je uzeti u obzir i da </w:t>
      </w:r>
      <w:r w:rsidR="0026359B">
        <w:t xml:space="preserve">visoko obrazovanje </w:t>
      </w:r>
      <w:r w:rsidR="00A40BC2">
        <w:t xml:space="preserve">nije od </w:t>
      </w:r>
      <w:r w:rsidR="0026359B">
        <w:t>iznimne</w:t>
      </w:r>
      <w:r w:rsidR="00A40BC2">
        <w:t xml:space="preserve"> važnosti za postizanje </w:t>
      </w:r>
      <w:r w:rsidR="009F0152">
        <w:t>uspjeha na mjestu IT menadžera.</w:t>
      </w:r>
      <w:r w:rsidR="0026359B">
        <w:t xml:space="preserve"> Ono je v</w:t>
      </w:r>
      <w:r w:rsidR="00A40BC2">
        <w:t>ažn</w:t>
      </w:r>
      <w:r w:rsidR="0026359B">
        <w:t>o</w:t>
      </w:r>
      <w:r w:rsidR="00A40BC2">
        <w:t xml:space="preserve"> utoliko je</w:t>
      </w:r>
      <w:r w:rsidR="0026359B">
        <w:t>r</w:t>
      </w:r>
      <w:r w:rsidR="00A40BC2">
        <w:t xml:space="preserve"> daje okvir za djelovanje kroz osnovna znanja, daje vjerodostojnost osobi, no radno iskustvo i menadžerske</w:t>
      </w:r>
      <w:r w:rsidR="0026359B">
        <w:t xml:space="preserve"> i komunikacijske kompetencije,</w:t>
      </w:r>
      <w:r w:rsidR="00A40BC2">
        <w:t xml:space="preserve"> koje dolaze s iskustvom</w:t>
      </w:r>
      <w:r w:rsidR="0026359B">
        <w:t>,</w:t>
      </w:r>
      <w:r w:rsidR="00A40BC2">
        <w:t xml:space="preserve"> najvažnije su za uspjeh.</w:t>
      </w:r>
    </w:p>
    <w:p w:rsidR="00A40BC2" w:rsidRDefault="00B36EBB" w:rsidP="00A40BC2">
      <w:pPr>
        <w:rPr>
          <w:lang w:bidi="en-US"/>
        </w:rPr>
      </w:pPr>
      <w:r>
        <w:rPr>
          <w:lang w:bidi="en-US"/>
        </w:rPr>
        <w:t>Etičnost i dosljednost IT menadžera najvažnija je objema stranama i IT menadžerima i korisnicima IKT-a što pokazuje na kojim opredjeljenjima IKT korisnici i IT menadžeri žele graditi svoje odnose s okolinom u organizaciji u kojoj rade.</w:t>
      </w:r>
      <w:r w:rsidR="0026359B">
        <w:rPr>
          <w:lang w:bidi="en-US"/>
        </w:rPr>
        <w:t xml:space="preserve"> IT menadžeri među najvažnijim prioritetima svoga odnosa s korisnicima IKT-a i upravom stavljaju dobre i </w:t>
      </w:r>
      <w:r w:rsidR="00194D68">
        <w:rPr>
          <w:lang w:bidi="en-US"/>
        </w:rPr>
        <w:t>i</w:t>
      </w:r>
      <w:r w:rsidR="0026359B">
        <w:rPr>
          <w:lang w:bidi="en-US"/>
        </w:rPr>
        <w:t>skrene odnose kao najvažniji temelj suradnje.</w:t>
      </w:r>
    </w:p>
    <w:p w:rsidR="00CC78A9" w:rsidRDefault="00CC78A9" w:rsidP="00A40BC2">
      <w:pPr>
        <w:rPr>
          <w:lang w:bidi="en-US"/>
        </w:rPr>
      </w:pPr>
      <w:r w:rsidRPr="007A5148">
        <w:rPr>
          <w:lang w:bidi="en-US"/>
        </w:rPr>
        <w:t>Iako se</w:t>
      </w:r>
      <w:r>
        <w:rPr>
          <w:lang w:bidi="en-US"/>
        </w:rPr>
        <w:t xml:space="preserve"> u </w:t>
      </w:r>
      <w:r w:rsidRPr="007A5148">
        <w:rPr>
          <w:lang w:bidi="en-US"/>
        </w:rPr>
        <w:t>ovome istraživanju radilo o relativno malome uzorku ispitanih IT menadžera, ipak su pružena neka objašnjena važnosti uloge IT menadžera te njegove komunikacijske uloge i kompetencija za uspjeh or</w:t>
      </w:r>
      <w:r w:rsidR="00CE36D2">
        <w:rPr>
          <w:lang w:bidi="en-US"/>
        </w:rPr>
        <w:t>ganizacije u kojoj je zaposlen.</w:t>
      </w:r>
    </w:p>
    <w:p w:rsidR="00961E2B" w:rsidRDefault="00961E2B" w:rsidP="00A40BC2">
      <w:pPr>
        <w:rPr>
          <w:lang w:bidi="en-US"/>
        </w:rPr>
      </w:pPr>
      <w:r>
        <w:rPr>
          <w:rFonts w:eastAsia="Calibri" w:cs="Times New Roman"/>
          <w:color w:val="FF0000"/>
        </w:rPr>
        <w:t xml:space="preserve">Znanstveni doprinos ovoga istraživanja je u budućem </w:t>
      </w:r>
      <w:r w:rsidRPr="00AC3DF5">
        <w:rPr>
          <w:rFonts w:eastAsia="Calibri" w:cs="Times New Roman"/>
          <w:color w:val="FF0000"/>
        </w:rPr>
        <w:t>boljem razumijevanju</w:t>
      </w:r>
      <w:r>
        <w:rPr>
          <w:rFonts w:eastAsia="Calibri" w:cs="Times New Roman"/>
          <w:color w:val="FF0000"/>
        </w:rPr>
        <w:t xml:space="preserve"> komunikacijske</w:t>
      </w:r>
      <w:r w:rsidRPr="00AC3DF5">
        <w:rPr>
          <w:rFonts w:eastAsia="Calibri" w:cs="Times New Roman"/>
          <w:color w:val="FF0000"/>
        </w:rPr>
        <w:t xml:space="preserve"> uloge</w:t>
      </w:r>
      <w:r>
        <w:rPr>
          <w:rFonts w:eastAsia="Calibri" w:cs="Times New Roman"/>
          <w:color w:val="FF0000"/>
        </w:rPr>
        <w:t xml:space="preserve"> i očekivanih kompetencija</w:t>
      </w:r>
      <w:r w:rsidRPr="00AC3DF5">
        <w:rPr>
          <w:rFonts w:eastAsia="Calibri" w:cs="Times New Roman"/>
          <w:color w:val="FF0000"/>
        </w:rPr>
        <w:t xml:space="preserve"> IT menadžera </w:t>
      </w:r>
      <w:r>
        <w:rPr>
          <w:rFonts w:eastAsia="Calibri" w:cs="Times New Roman"/>
          <w:color w:val="FF0000"/>
        </w:rPr>
        <w:t xml:space="preserve">za </w:t>
      </w:r>
      <w:r w:rsidRPr="00AC3DF5">
        <w:rPr>
          <w:rFonts w:eastAsia="Calibri" w:cs="Times New Roman"/>
          <w:color w:val="FF0000"/>
        </w:rPr>
        <w:t xml:space="preserve">uspjeh </w:t>
      </w:r>
      <w:r>
        <w:rPr>
          <w:rFonts w:eastAsia="Calibri" w:cs="Times New Roman"/>
          <w:color w:val="FF0000"/>
        </w:rPr>
        <w:t>organizacije u kojoj je zaposlen</w:t>
      </w:r>
      <w:r w:rsidRPr="00AC3DF5">
        <w:rPr>
          <w:rFonts w:eastAsia="Calibri" w:cs="Times New Roman"/>
          <w:color w:val="FF0000"/>
        </w:rPr>
        <w:t>,</w:t>
      </w:r>
      <w:r>
        <w:rPr>
          <w:rFonts w:eastAsia="Calibri" w:cs="Times New Roman"/>
          <w:color w:val="FF0000"/>
        </w:rPr>
        <w:t xml:space="preserve"> a sve to</w:t>
      </w:r>
      <w:r w:rsidRPr="00AC3DF5">
        <w:rPr>
          <w:rFonts w:eastAsia="Calibri" w:cs="Times New Roman"/>
          <w:color w:val="FF0000"/>
        </w:rPr>
        <w:t xml:space="preserve"> putem učinkovit</w:t>
      </w:r>
      <w:r>
        <w:rPr>
          <w:rFonts w:eastAsia="Calibri" w:cs="Times New Roman"/>
          <w:color w:val="FF0000"/>
        </w:rPr>
        <w:t>e</w:t>
      </w:r>
      <w:r w:rsidRPr="00AC3DF5">
        <w:rPr>
          <w:rFonts w:eastAsia="Calibri" w:cs="Times New Roman"/>
          <w:color w:val="FF0000"/>
        </w:rPr>
        <w:t xml:space="preserve"> </w:t>
      </w:r>
      <w:r>
        <w:rPr>
          <w:rFonts w:eastAsia="Calibri" w:cs="Times New Roman"/>
          <w:color w:val="FF0000"/>
        </w:rPr>
        <w:t>upotrebe</w:t>
      </w:r>
      <w:r w:rsidRPr="00AC3DF5">
        <w:rPr>
          <w:rFonts w:eastAsia="Calibri" w:cs="Times New Roman"/>
          <w:color w:val="FF0000"/>
        </w:rPr>
        <w:t xml:space="preserve"> </w:t>
      </w:r>
      <w:r>
        <w:rPr>
          <w:rFonts w:eastAsia="Calibri" w:cs="Times New Roman"/>
          <w:color w:val="FF0000"/>
        </w:rPr>
        <w:t>IKT-a kao jednoga od najznačajnijih resursa svake organizacije</w:t>
      </w:r>
      <w:r w:rsidRPr="00AC3DF5">
        <w:rPr>
          <w:rFonts w:eastAsia="Calibri" w:cs="Times New Roman"/>
          <w:color w:val="FF0000"/>
        </w:rPr>
        <w:t xml:space="preserve">. Praktična vrijednost spoznaja dobivenih analizom rezultata istraživanja </w:t>
      </w:r>
      <w:r>
        <w:rPr>
          <w:rFonts w:eastAsia="Calibri" w:cs="Times New Roman"/>
          <w:color w:val="FF0000"/>
        </w:rPr>
        <w:t xml:space="preserve">je u </w:t>
      </w:r>
      <w:r w:rsidRPr="00AC3DF5">
        <w:rPr>
          <w:rFonts w:eastAsia="Calibri" w:cs="Times New Roman"/>
          <w:color w:val="FF0000"/>
        </w:rPr>
        <w:t>potencijalno</w:t>
      </w:r>
      <w:r>
        <w:rPr>
          <w:rFonts w:eastAsia="Calibri" w:cs="Times New Roman"/>
          <w:color w:val="FF0000"/>
        </w:rPr>
        <w:t>j</w:t>
      </w:r>
      <w:r w:rsidRPr="00AC3DF5">
        <w:rPr>
          <w:rFonts w:eastAsia="Calibri" w:cs="Times New Roman"/>
          <w:color w:val="FF0000"/>
        </w:rPr>
        <w:t xml:space="preserve"> mo</w:t>
      </w:r>
      <w:r>
        <w:rPr>
          <w:rFonts w:eastAsia="Calibri" w:cs="Times New Roman"/>
          <w:color w:val="FF0000"/>
        </w:rPr>
        <w:t>gućnosti</w:t>
      </w:r>
      <w:r w:rsidRPr="00AC3DF5">
        <w:rPr>
          <w:rFonts w:eastAsia="Calibri" w:cs="Times New Roman"/>
          <w:color w:val="FF0000"/>
        </w:rPr>
        <w:t xml:space="preserve"> upotr</w:t>
      </w:r>
      <w:r>
        <w:rPr>
          <w:rFonts w:eastAsia="Calibri" w:cs="Times New Roman"/>
          <w:color w:val="FF0000"/>
        </w:rPr>
        <w:t>ebe</w:t>
      </w:r>
      <w:r w:rsidRPr="00AC3DF5">
        <w:rPr>
          <w:rFonts w:eastAsia="Calibri" w:cs="Times New Roman"/>
          <w:color w:val="FF0000"/>
        </w:rPr>
        <w:t xml:space="preserve"> </w:t>
      </w:r>
      <w:r w:rsidR="00AA6448">
        <w:rPr>
          <w:rFonts w:eastAsia="Calibri" w:cs="Times New Roman"/>
          <w:color w:val="FF0000"/>
        </w:rPr>
        <w:t xml:space="preserve">za </w:t>
      </w:r>
      <w:r w:rsidRPr="00AC3DF5">
        <w:rPr>
          <w:rFonts w:eastAsia="Calibri" w:cs="Times New Roman"/>
          <w:color w:val="FF0000"/>
        </w:rPr>
        <w:t>podlog</w:t>
      </w:r>
      <w:r w:rsidR="00AA6448">
        <w:rPr>
          <w:rFonts w:eastAsia="Calibri" w:cs="Times New Roman"/>
          <w:color w:val="FF0000"/>
        </w:rPr>
        <w:t>u</w:t>
      </w:r>
      <w:r w:rsidRPr="00AC3DF5">
        <w:rPr>
          <w:rFonts w:eastAsia="Calibri" w:cs="Times New Roman"/>
          <w:color w:val="FF0000"/>
        </w:rPr>
        <w:t xml:space="preserve"> </w:t>
      </w:r>
      <w:r w:rsidR="00AA6448">
        <w:rPr>
          <w:rFonts w:eastAsia="Calibri" w:cs="Times New Roman"/>
          <w:color w:val="FF0000"/>
        </w:rPr>
        <w:t>u</w:t>
      </w:r>
      <w:r w:rsidRPr="00AC3DF5">
        <w:rPr>
          <w:rFonts w:eastAsia="Calibri" w:cs="Times New Roman"/>
          <w:color w:val="FF0000"/>
        </w:rPr>
        <w:t xml:space="preserve"> revalorizacij</w:t>
      </w:r>
      <w:r w:rsidR="00AA6448">
        <w:rPr>
          <w:rFonts w:eastAsia="Calibri" w:cs="Times New Roman"/>
          <w:color w:val="FF0000"/>
        </w:rPr>
        <w:t>i</w:t>
      </w:r>
      <w:r w:rsidRPr="00AC3DF5">
        <w:rPr>
          <w:rFonts w:eastAsia="Calibri" w:cs="Times New Roman"/>
          <w:color w:val="FF0000"/>
        </w:rPr>
        <w:t xml:space="preserve"> postojećih kurikuluma na fakultetima na kojima se obrazuju budući IT stručnjaci i menadžeri. </w:t>
      </w:r>
      <w:r>
        <w:rPr>
          <w:rFonts w:eastAsia="Calibri" w:cs="Times New Roman"/>
          <w:color w:val="FF0000"/>
        </w:rPr>
        <w:t>Doprinos je i u jačanju</w:t>
      </w:r>
      <w:r w:rsidRPr="00AC3DF5">
        <w:rPr>
          <w:rFonts w:eastAsia="Calibri" w:cs="Times New Roman"/>
          <w:color w:val="FF0000"/>
        </w:rPr>
        <w:t xml:space="preserve"> svijesti o značaju struke i odgovornosti koju ima IT menadžer u svakodnevnom radu. Putem interdisciplinarnog pristupa problemu istraživanja ovaj rad bi trebao poslužiti, kako u znanstvene, tako i u praktične svrhe.</w:t>
      </w:r>
    </w:p>
    <w:bookmarkStart w:id="263" w:name="_Toc462787802" w:displacedByCustomXml="next"/>
    <w:sdt>
      <w:sdtPr>
        <w:rPr>
          <w:rFonts w:eastAsiaTheme="minorHAnsi" w:cstheme="minorBidi"/>
          <w:b w:val="0"/>
          <w:bCs w:val="0"/>
          <w:position w:val="0"/>
          <w:sz w:val="24"/>
          <w:szCs w:val="22"/>
          <w:lang w:bidi="ar-SA"/>
        </w:rPr>
        <w:id w:val="35381076"/>
        <w:docPartObj>
          <w:docPartGallery w:val="Bibliographies"/>
          <w:docPartUnique/>
        </w:docPartObj>
      </w:sdtPr>
      <w:sdtEndPr>
        <w:rPr>
          <w:sz w:val="20"/>
        </w:rPr>
      </w:sdtEndPr>
      <w:sdtContent>
        <w:p w:rsidR="004C31E6" w:rsidRPr="007A5148" w:rsidRDefault="006F3360" w:rsidP="00AB32A1">
          <w:pPr>
            <w:pStyle w:val="Heading1"/>
          </w:pPr>
          <w:r w:rsidRPr="007A5148">
            <w:t>Literatura</w:t>
          </w:r>
          <w:bookmarkEnd w:id="263"/>
        </w:p>
        <w:sdt>
          <w:sdtPr>
            <w:rPr>
              <w:sz w:val="24"/>
            </w:rPr>
            <w:id w:val="111145805"/>
            <w:bibliography/>
          </w:sdtPr>
          <w:sdtEndPr>
            <w:rPr>
              <w:sz w:val="20"/>
            </w:rPr>
          </w:sdtEndPr>
          <w:sdtContent>
            <w:p w:rsidR="00CD327C" w:rsidRDefault="00EB4EBE" w:rsidP="00CD327C">
              <w:pPr>
                <w:pStyle w:val="Bibliography"/>
                <w:rPr>
                  <w:noProof/>
                </w:rPr>
              </w:pPr>
              <w:r w:rsidRPr="007A5148">
                <w:fldChar w:fldCharType="begin"/>
              </w:r>
              <w:r w:rsidR="004C31E6" w:rsidRPr="007A5148">
                <w:instrText xml:space="preserve"> BIBLIOGRAPHY </w:instrText>
              </w:r>
              <w:r w:rsidRPr="007A5148">
                <w:fldChar w:fldCharType="separate"/>
              </w:r>
              <w:r w:rsidR="00CD327C">
                <w:rPr>
                  <w:noProof/>
                </w:rPr>
                <w:t xml:space="preserve">Al-Taie, M. Z., Lane, M., &amp; Cater-Steel, A. (2014). The Relationship Between Organisational Strategic IT Vision and CIO Roles: One Size Does Not Fit All. </w:t>
              </w:r>
              <w:r w:rsidR="00CD327C">
                <w:rPr>
                  <w:i/>
                  <w:iCs/>
                  <w:noProof/>
                </w:rPr>
                <w:t>Australasian Journal of Information Systems, 18</w:t>
              </w:r>
              <w:r w:rsidR="00CD327C">
                <w:rPr>
                  <w:noProof/>
                </w:rPr>
                <w:t>(2), str. 59-89.</w:t>
              </w:r>
            </w:p>
            <w:p w:rsidR="00CD327C" w:rsidRDefault="00CD327C" w:rsidP="00CD327C">
              <w:pPr>
                <w:pStyle w:val="Bibliography"/>
                <w:rPr>
                  <w:noProof/>
                </w:rPr>
              </w:pPr>
              <w:r>
                <w:rPr>
                  <w:noProof/>
                </w:rPr>
                <w:t xml:space="preserve">Anić, V. (2002). </w:t>
              </w:r>
              <w:r>
                <w:rPr>
                  <w:i/>
                  <w:iCs/>
                  <w:noProof/>
                </w:rPr>
                <w:t>Hrvatski enciklopedijski rječnik.</w:t>
              </w:r>
              <w:r>
                <w:rPr>
                  <w:noProof/>
                </w:rPr>
                <w:t xml:space="preserve"> Zagreb: Novi Liber.</w:t>
              </w:r>
            </w:p>
            <w:p w:rsidR="00CD327C" w:rsidRDefault="00CD327C" w:rsidP="00CD327C">
              <w:pPr>
                <w:pStyle w:val="Bibliography"/>
                <w:rPr>
                  <w:noProof/>
                </w:rPr>
              </w:pPr>
              <w:r>
                <w:rPr>
                  <w:noProof/>
                </w:rPr>
                <w:t xml:space="preserve">Applegate, L. M., &amp; Elam, J. J. (1992). New Information Systems Leaders: A Changing Role in a Changing World. </w:t>
              </w:r>
              <w:r>
                <w:rPr>
                  <w:i/>
                  <w:iCs/>
                  <w:noProof/>
                </w:rPr>
                <w:t>MIS Quarterly, 16</w:t>
              </w:r>
              <w:r>
                <w:rPr>
                  <w:noProof/>
                </w:rPr>
                <w:t>(4), str. 469-490.</w:t>
              </w:r>
            </w:p>
            <w:p w:rsidR="00CD327C" w:rsidRDefault="00CD327C" w:rsidP="00CD327C">
              <w:pPr>
                <w:pStyle w:val="Bibliography"/>
                <w:rPr>
                  <w:noProof/>
                </w:rPr>
              </w:pPr>
              <w:r>
                <w:rPr>
                  <w:noProof/>
                </w:rPr>
                <w:t xml:space="preserve">Armstrong, C. P., &amp; Sambamurthy, V. (1999). Information Technology Assimilation in Firms: The Influence of Senior Leadership and IT Infrastructures. </w:t>
              </w:r>
              <w:r>
                <w:rPr>
                  <w:i/>
                  <w:iCs/>
                  <w:noProof/>
                </w:rPr>
                <w:t>Information Systems Research, 10</w:t>
              </w:r>
              <w:r>
                <w:rPr>
                  <w:noProof/>
                </w:rPr>
                <w:t>, str. 304-327.</w:t>
              </w:r>
            </w:p>
            <w:p w:rsidR="00CD327C" w:rsidRDefault="00CD327C" w:rsidP="00CD327C">
              <w:pPr>
                <w:pStyle w:val="Bibliography"/>
                <w:rPr>
                  <w:noProof/>
                </w:rPr>
              </w:pPr>
              <w:r>
                <w:rPr>
                  <w:noProof/>
                </w:rPr>
                <w:t xml:space="preserve">Aron, D., &amp; Sampler, J. L. (2003). </w:t>
              </w:r>
              <w:r>
                <w:rPr>
                  <w:i/>
                  <w:iCs/>
                  <w:noProof/>
                </w:rPr>
                <w:t>Understanding IT: A Manager's Guide.</w:t>
              </w:r>
              <w:r>
                <w:rPr>
                  <w:noProof/>
                </w:rPr>
                <w:t xml:space="preserve"> Essex: Prentice Hall, Financial Times.</w:t>
              </w:r>
            </w:p>
            <w:p w:rsidR="00CD327C" w:rsidRDefault="00CD327C" w:rsidP="00CD327C">
              <w:pPr>
                <w:pStyle w:val="Bibliography"/>
                <w:rPr>
                  <w:noProof/>
                  <w:lang w:val="en-US"/>
                </w:rPr>
              </w:pPr>
              <w:r>
                <w:rPr>
                  <w:noProof/>
                  <w:lang w:val="en-US"/>
                </w:rPr>
                <w:t xml:space="preserve">Arroway, P., Grochow, J. M., Pirani, J. A., &amp; Regenstein, C. E. (2011). </w:t>
              </w:r>
              <w:r>
                <w:rPr>
                  <w:i/>
                  <w:iCs/>
                  <w:noProof/>
                  <w:lang w:val="en-US"/>
                </w:rPr>
                <w:t>The Higher Education CIO, Portrait of Today, Landscape of Tomorrow.</w:t>
              </w:r>
              <w:r>
                <w:rPr>
                  <w:noProof/>
                  <w:lang w:val="en-US"/>
                </w:rPr>
                <w:t xml:space="preserve"> Washington: EDUCASE, center for applied research.</w:t>
              </w:r>
            </w:p>
            <w:p w:rsidR="00CD327C" w:rsidRDefault="00CD327C" w:rsidP="00CD327C">
              <w:pPr>
                <w:pStyle w:val="Bibliography"/>
                <w:rPr>
                  <w:noProof/>
                </w:rPr>
              </w:pPr>
              <w:r>
                <w:rPr>
                  <w:noProof/>
                </w:rPr>
                <w:t xml:space="preserve">Ayat, S., &amp; Farajkhah, S. (2014). Relation of CIO Roles, IT and Business Alignment, and Organizational Performance. </w:t>
              </w:r>
              <w:r>
                <w:rPr>
                  <w:i/>
                  <w:iCs/>
                  <w:noProof/>
                </w:rPr>
                <w:t>Journal of mathematics and computer science</w:t>
              </w:r>
              <w:r>
                <w:rPr>
                  <w:noProof/>
                </w:rPr>
                <w:t>, str. 123-132.</w:t>
              </w:r>
            </w:p>
            <w:p w:rsidR="00CD327C" w:rsidRDefault="00CD327C" w:rsidP="00CD327C">
              <w:pPr>
                <w:pStyle w:val="Bibliography"/>
                <w:rPr>
                  <w:noProof/>
                </w:rPr>
              </w:pPr>
              <w:r>
                <w:rPr>
                  <w:noProof/>
                </w:rPr>
                <w:t xml:space="preserve">AZVO. (2009). </w:t>
              </w:r>
              <w:r>
                <w:rPr>
                  <w:i/>
                  <w:iCs/>
                  <w:noProof/>
                </w:rPr>
                <w:t>Web stranice Sveučilišnog računskog centra</w:t>
              </w:r>
              <w:r>
                <w:rPr>
                  <w:noProof/>
                </w:rPr>
                <w:t>. (Agencija za znanost i visoko obrazovanje) Preuzeto 8. svibnja 2013. iz Mozvag - Preglednik studijskih programa: http://mozvag.srce.hr/preglednik/pregled/hr/vrsta/odabir.html</w:t>
              </w:r>
            </w:p>
            <w:p w:rsidR="00CD327C" w:rsidRDefault="00CD327C" w:rsidP="00CD327C">
              <w:pPr>
                <w:pStyle w:val="Bibliography"/>
                <w:rPr>
                  <w:noProof/>
                </w:rPr>
              </w:pPr>
              <w:r>
                <w:rPr>
                  <w:noProof/>
                </w:rPr>
                <w:t xml:space="preserve">Bahtijarević-Šiber, F. (1991). </w:t>
              </w:r>
              <w:r>
                <w:rPr>
                  <w:i/>
                  <w:iCs/>
                  <w:noProof/>
                </w:rPr>
                <w:t>Organizacijska teorija.</w:t>
              </w:r>
              <w:r>
                <w:rPr>
                  <w:noProof/>
                </w:rPr>
                <w:t xml:space="preserve"> Zagreb: Informator.</w:t>
              </w:r>
            </w:p>
            <w:p w:rsidR="00CD327C" w:rsidRDefault="00CD327C" w:rsidP="00CD327C">
              <w:pPr>
                <w:pStyle w:val="Bibliography"/>
                <w:rPr>
                  <w:noProof/>
                </w:rPr>
              </w:pPr>
              <w:r>
                <w:rPr>
                  <w:noProof/>
                </w:rPr>
                <w:t xml:space="preserve">Bahtijarević-Šiber, F., Sikavica, P., &amp; Vokić, N. P. (2008). </w:t>
              </w:r>
              <w:r>
                <w:rPr>
                  <w:i/>
                  <w:iCs/>
                  <w:noProof/>
                </w:rPr>
                <w:t>Suvremeni menadžment - vještine, sustavi i izazovi.</w:t>
              </w:r>
              <w:r>
                <w:rPr>
                  <w:noProof/>
                </w:rPr>
                <w:t xml:space="preserve"> Zagreb: Školska knjiga.</w:t>
              </w:r>
            </w:p>
            <w:p w:rsidR="00CD327C" w:rsidRDefault="00CD327C" w:rsidP="00CD327C">
              <w:pPr>
                <w:pStyle w:val="Bibliography"/>
                <w:rPr>
                  <w:noProof/>
                </w:rPr>
              </w:pPr>
              <w:r>
                <w:rPr>
                  <w:noProof/>
                </w:rPr>
                <w:t xml:space="preserve">Baker, S. (2009). </w:t>
              </w:r>
              <w:r>
                <w:rPr>
                  <w:i/>
                  <w:iCs/>
                  <w:noProof/>
                </w:rPr>
                <w:t>Numerati.</w:t>
              </w:r>
              <w:r>
                <w:rPr>
                  <w:noProof/>
                </w:rPr>
                <w:t xml:space="preserve"> Zagreb: Differo - BUG.</w:t>
              </w:r>
            </w:p>
            <w:p w:rsidR="00CD327C" w:rsidRDefault="00CD327C" w:rsidP="00CD327C">
              <w:pPr>
                <w:pStyle w:val="Bibliography"/>
                <w:rPr>
                  <w:noProof/>
                </w:rPr>
              </w:pPr>
              <w:r>
                <w:rPr>
                  <w:noProof/>
                </w:rPr>
                <w:t xml:space="preserve">Banker, R. D., Hu, N., Pavlou, P. A., &amp; Luftman, J. (June 2011). CIO reporting structure, strategic positioning, and firm performance. </w:t>
              </w:r>
              <w:r>
                <w:rPr>
                  <w:i/>
                  <w:iCs/>
                  <w:noProof/>
                </w:rPr>
                <w:t>MIS Quarterly, 35</w:t>
              </w:r>
              <w:r>
                <w:rPr>
                  <w:noProof/>
                </w:rPr>
                <w:t>(2), str. 487-504.</w:t>
              </w:r>
            </w:p>
            <w:p w:rsidR="00CD327C" w:rsidRDefault="00CD327C" w:rsidP="00CD327C">
              <w:pPr>
                <w:pStyle w:val="Bibliography"/>
                <w:rPr>
                  <w:noProof/>
                </w:rPr>
              </w:pPr>
              <w:r>
                <w:rPr>
                  <w:noProof/>
                </w:rPr>
                <w:t xml:space="preserve">Barmeyer, C., &amp; Mayrhofer, U. (2008). The contribution of intercultural management to the success of international mergers and acquisitions: An analysis of the EADS group. </w:t>
              </w:r>
              <w:r>
                <w:rPr>
                  <w:i/>
                  <w:iCs/>
                  <w:noProof/>
                </w:rPr>
                <w:t>International business review: the official journal of the European International Business Academy, 17</w:t>
              </w:r>
              <w:r>
                <w:rPr>
                  <w:noProof/>
                </w:rPr>
                <w:t>, str. 28-38.</w:t>
              </w:r>
            </w:p>
            <w:p w:rsidR="00CD327C" w:rsidRDefault="00CD327C" w:rsidP="00CD327C">
              <w:pPr>
                <w:pStyle w:val="Bibliography"/>
                <w:rPr>
                  <w:noProof/>
                </w:rPr>
              </w:pPr>
              <w:r>
                <w:rPr>
                  <w:noProof/>
                </w:rPr>
                <w:t xml:space="preserve">Bass, B. M., &amp; Bass, R. (2008). </w:t>
              </w:r>
              <w:r>
                <w:rPr>
                  <w:i/>
                  <w:iCs/>
                  <w:noProof/>
                </w:rPr>
                <w:t>The Bass Handbook of Leadership: Theory, Research, and Managerial Applications</w:t>
              </w:r>
              <w:r>
                <w:rPr>
                  <w:noProof/>
                </w:rPr>
                <w:t xml:space="preserve"> (4. izd.). New York: The Free Press.</w:t>
              </w:r>
            </w:p>
            <w:p w:rsidR="00CD327C" w:rsidRDefault="00CD327C" w:rsidP="00CD327C">
              <w:pPr>
                <w:pStyle w:val="Bibliography"/>
                <w:rPr>
                  <w:noProof/>
                </w:rPr>
              </w:pPr>
              <w:r>
                <w:rPr>
                  <w:noProof/>
                </w:rPr>
                <w:t xml:space="preserve">BBB. (10. siječnja 2010). </w:t>
              </w:r>
              <w:r>
                <w:rPr>
                  <w:i/>
                  <w:iCs/>
                  <w:noProof/>
                </w:rPr>
                <w:t>2009 Top 10 Complaint and Inquiry Statistics by Industry</w:t>
              </w:r>
              <w:r>
                <w:rPr>
                  <w:noProof/>
                </w:rPr>
                <w:t>. Preuzeto 27. lipnja 2013. iz Better Business Bureau: http://vi.bbb.org/article/2009-top-10-complaint-and-inquiry-statistic-by-industry-14530</w:t>
              </w:r>
            </w:p>
            <w:p w:rsidR="00CD327C" w:rsidRDefault="00CD327C" w:rsidP="00CD327C">
              <w:pPr>
                <w:pStyle w:val="Bibliography"/>
                <w:rPr>
                  <w:noProof/>
                </w:rPr>
              </w:pPr>
              <w:r>
                <w:rPr>
                  <w:noProof/>
                </w:rPr>
                <w:t xml:space="preserve">Beatty, R. C., Arnett, K. P., &amp; Liu, C. (2005). CIO/CTO Job Roles: An Emerging Organizational Model. </w:t>
              </w:r>
              <w:r>
                <w:rPr>
                  <w:i/>
                  <w:iCs/>
                  <w:noProof/>
                </w:rPr>
                <w:t>Journal Communications of the IIMA, 5</w:t>
              </w:r>
              <w:r>
                <w:rPr>
                  <w:noProof/>
                </w:rPr>
                <w:t>.</w:t>
              </w:r>
            </w:p>
            <w:p w:rsidR="00CD327C" w:rsidRDefault="00CD327C" w:rsidP="00CD327C">
              <w:pPr>
                <w:pStyle w:val="Bibliography"/>
                <w:rPr>
                  <w:noProof/>
                </w:rPr>
              </w:pPr>
              <w:r>
                <w:rPr>
                  <w:noProof/>
                </w:rPr>
                <w:t xml:space="preserve">Bebek, B. (2005). </w:t>
              </w:r>
              <w:r>
                <w:rPr>
                  <w:i/>
                  <w:iCs/>
                  <w:noProof/>
                </w:rPr>
                <w:t>Integrativno vodstvo-leadership.</w:t>
              </w:r>
              <w:r>
                <w:rPr>
                  <w:noProof/>
                </w:rPr>
                <w:t xml:space="preserve"> Zagreb: Sinergija nakladništvo.</w:t>
              </w:r>
            </w:p>
            <w:p w:rsidR="00CD327C" w:rsidRDefault="00CD327C" w:rsidP="00CD327C">
              <w:pPr>
                <w:pStyle w:val="Bibliography"/>
                <w:rPr>
                  <w:noProof/>
                </w:rPr>
              </w:pPr>
              <w:r>
                <w:rPr>
                  <w:noProof/>
                </w:rPr>
                <w:t xml:space="preserve">Benien, K. (2006). </w:t>
              </w:r>
              <w:r>
                <w:rPr>
                  <w:i/>
                  <w:iCs/>
                  <w:noProof/>
                </w:rPr>
                <w:t>Kako voditi teške razgovore - Modeli za savjetodavne, kritičke i konfliktne razgovore u profesionalnoj svakodnevici.</w:t>
              </w:r>
              <w:r>
                <w:rPr>
                  <w:noProof/>
                </w:rPr>
                <w:t xml:space="preserve"> Zagreb: Erudita.</w:t>
              </w:r>
            </w:p>
            <w:p w:rsidR="00CD327C" w:rsidRDefault="00CD327C" w:rsidP="00CD327C">
              <w:pPr>
                <w:pStyle w:val="Bibliography"/>
                <w:rPr>
                  <w:noProof/>
                </w:rPr>
              </w:pPr>
              <w:r>
                <w:rPr>
                  <w:noProof/>
                </w:rPr>
                <w:t xml:space="preserve">Benjamin, R. I., Dickinson, C., &amp; Rockart, J. F. (September 1985). Changing Role of the Corporate Information Systems Officer. </w:t>
              </w:r>
              <w:r>
                <w:rPr>
                  <w:i/>
                  <w:iCs/>
                  <w:noProof/>
                </w:rPr>
                <w:t>MIS Quarterly</w:t>
              </w:r>
              <w:r>
                <w:rPr>
                  <w:noProof/>
                </w:rPr>
                <w:t>, str. 177-188.</w:t>
              </w:r>
            </w:p>
            <w:p w:rsidR="00CD327C" w:rsidRDefault="00CD327C" w:rsidP="00CD327C">
              <w:pPr>
                <w:pStyle w:val="Bibliography"/>
                <w:rPr>
                  <w:noProof/>
                </w:rPr>
              </w:pPr>
              <w:r>
                <w:rPr>
                  <w:i/>
                  <w:iCs/>
                  <w:noProof/>
                </w:rPr>
                <w:t>Biblija.</w:t>
              </w:r>
              <w:r>
                <w:rPr>
                  <w:noProof/>
                </w:rPr>
                <w:t xml:space="preserve"> (1991). Zagreb: Kršćanska sadašnjiost.</w:t>
              </w:r>
            </w:p>
            <w:p w:rsidR="00CD327C" w:rsidRDefault="00CD327C" w:rsidP="00CD327C">
              <w:pPr>
                <w:pStyle w:val="Bibliography"/>
                <w:rPr>
                  <w:noProof/>
                </w:rPr>
              </w:pPr>
              <w:r>
                <w:rPr>
                  <w:noProof/>
                </w:rPr>
                <w:t xml:space="preserve">Blanchard, K. (2010). </w:t>
              </w:r>
              <w:r>
                <w:rPr>
                  <w:i/>
                  <w:iCs/>
                  <w:noProof/>
                </w:rPr>
                <w:t>Rukovođenje na višoj razini.</w:t>
              </w:r>
              <w:r>
                <w:rPr>
                  <w:noProof/>
                </w:rPr>
                <w:t xml:space="preserve"> Zagreb: Mate.</w:t>
              </w:r>
            </w:p>
            <w:p w:rsidR="00CD327C" w:rsidRDefault="00CD327C" w:rsidP="00CD327C">
              <w:pPr>
                <w:pStyle w:val="Bibliography"/>
                <w:rPr>
                  <w:noProof/>
                </w:rPr>
              </w:pPr>
              <w:r>
                <w:rPr>
                  <w:noProof/>
                </w:rPr>
                <w:t xml:space="preserve">Boehm, M., Stolze, C., &amp; Thomas, O. (2013). Teaching the Chief Information Officers: An Assessment of the Interrelations within their Skill Set. </w:t>
              </w:r>
              <w:r>
                <w:rPr>
                  <w:i/>
                  <w:iCs/>
                  <w:noProof/>
                </w:rPr>
                <w:t>Wirtschaftsinformatik Proceedings 2013</w:t>
              </w:r>
              <w:r>
                <w:rPr>
                  <w:noProof/>
                </w:rPr>
                <w:t>, (str. 1573-1587).</w:t>
              </w:r>
            </w:p>
            <w:p w:rsidR="00CD327C" w:rsidRDefault="00CD327C" w:rsidP="00CD327C">
              <w:pPr>
                <w:pStyle w:val="Bibliography"/>
                <w:rPr>
                  <w:noProof/>
                </w:rPr>
              </w:pPr>
              <w:r>
                <w:rPr>
                  <w:noProof/>
                </w:rPr>
                <w:t xml:space="preserve">Boyatzis, R. (1982). </w:t>
              </w:r>
              <w:r>
                <w:rPr>
                  <w:i/>
                  <w:iCs/>
                  <w:noProof/>
                </w:rPr>
                <w:t>The Competent Manager: A Model for Effective Performance.</w:t>
              </w:r>
              <w:r>
                <w:rPr>
                  <w:noProof/>
                </w:rPr>
                <w:t xml:space="preserve"> New York: John Wiley &amp; Sons.</w:t>
              </w:r>
            </w:p>
            <w:p w:rsidR="00CD327C" w:rsidRDefault="00CD327C" w:rsidP="00CD327C">
              <w:pPr>
                <w:pStyle w:val="Bibliography"/>
                <w:rPr>
                  <w:noProof/>
                </w:rPr>
              </w:pPr>
              <w:r>
                <w:rPr>
                  <w:noProof/>
                </w:rPr>
                <w:t xml:space="preserve">Boyd, M. W., Glandon, S., &amp; Glandon, T. (2005). Working Relationships Of IS Professionals And End Users: Testing Discrepancy Theory. </w:t>
              </w:r>
              <w:r>
                <w:rPr>
                  <w:i/>
                  <w:iCs/>
                  <w:noProof/>
                </w:rPr>
                <w:t>The Research Of Business Information Systems, 9</w:t>
              </w:r>
              <w:r>
                <w:rPr>
                  <w:noProof/>
                </w:rPr>
                <w:t>(2).</w:t>
              </w:r>
            </w:p>
            <w:p w:rsidR="00CD327C" w:rsidRDefault="00CD327C" w:rsidP="00CD327C">
              <w:pPr>
                <w:pStyle w:val="Bibliography"/>
                <w:rPr>
                  <w:noProof/>
                </w:rPr>
              </w:pPr>
              <w:r>
                <w:rPr>
                  <w:noProof/>
                </w:rPr>
                <w:t xml:space="preserve">Brajša, P. (2010). </w:t>
              </w:r>
              <w:r>
                <w:rPr>
                  <w:i/>
                  <w:iCs/>
                  <w:noProof/>
                </w:rPr>
                <w:t>Umijeće vođenja.</w:t>
              </w:r>
              <w:r>
                <w:rPr>
                  <w:noProof/>
                </w:rPr>
                <w:t xml:space="preserve"> Pula: Histria Croatica.</w:t>
              </w:r>
            </w:p>
            <w:p w:rsidR="00CD327C" w:rsidRDefault="00CD327C" w:rsidP="00CD327C">
              <w:pPr>
                <w:pStyle w:val="Bibliography"/>
                <w:rPr>
                  <w:noProof/>
                </w:rPr>
              </w:pPr>
              <w:r>
                <w:rPr>
                  <w:noProof/>
                </w:rPr>
                <w:t xml:space="preserve">Broadbent, M., &amp; Kitzis, E. (2004). </w:t>
              </w:r>
              <w:r>
                <w:rPr>
                  <w:i/>
                  <w:iCs/>
                  <w:noProof/>
                </w:rPr>
                <w:t>The New CIO Leader: Setting the Agenda and Delivering Results.</w:t>
              </w:r>
              <w:r>
                <w:rPr>
                  <w:noProof/>
                </w:rPr>
                <w:t xml:space="preserve"> Boston, Massachusetts, USA: Harward Business School Press.</w:t>
              </w:r>
            </w:p>
            <w:p w:rsidR="00CD327C" w:rsidRDefault="00CD327C" w:rsidP="00CD327C">
              <w:pPr>
                <w:pStyle w:val="Bibliography"/>
                <w:rPr>
                  <w:noProof/>
                </w:rPr>
              </w:pPr>
              <w:r>
                <w:rPr>
                  <w:noProof/>
                </w:rPr>
                <w:t xml:space="preserve">Brown, D., &amp; Wilson, S. (2005). </w:t>
              </w:r>
              <w:r>
                <w:rPr>
                  <w:i/>
                  <w:iCs/>
                  <w:noProof/>
                </w:rPr>
                <w:t>The Black Book of Outsourcing.</w:t>
              </w:r>
              <w:r>
                <w:rPr>
                  <w:noProof/>
                </w:rPr>
                <w:t xml:space="preserve"> Hoboken, New Jersey: John Wiley &amp; Sons, Inc.</w:t>
              </w:r>
            </w:p>
            <w:p w:rsidR="00CD327C" w:rsidRDefault="00CD327C" w:rsidP="00CD327C">
              <w:pPr>
                <w:pStyle w:val="Bibliography"/>
                <w:rPr>
                  <w:noProof/>
                </w:rPr>
              </w:pPr>
              <w:r>
                <w:rPr>
                  <w:noProof/>
                </w:rPr>
                <w:t xml:space="preserve">Brown, E. J., &amp; Yarberry, W. A. (2009). </w:t>
              </w:r>
              <w:r>
                <w:rPr>
                  <w:i/>
                  <w:iCs/>
                  <w:noProof/>
                </w:rPr>
                <w:t>The Effective CIO: How to Achieve Outstanding Success through Strategic Alignment, Financial Management, and IT Governance.</w:t>
              </w:r>
              <w:r>
                <w:rPr>
                  <w:noProof/>
                </w:rPr>
                <w:t xml:space="preserve"> Boca Raton, Florida, USA: Auerbach Publications Taylor &amp; Francis Group.</w:t>
              </w:r>
            </w:p>
            <w:p w:rsidR="00CD327C" w:rsidRDefault="00CD327C" w:rsidP="00CD327C">
              <w:pPr>
                <w:pStyle w:val="Bibliography"/>
                <w:rPr>
                  <w:noProof/>
                </w:rPr>
              </w:pPr>
              <w:r>
                <w:rPr>
                  <w:noProof/>
                </w:rPr>
                <w:t xml:space="preserve">Buhler, P. M. (1. lipnja 2001). The growing importance of soft skills in the workplace. </w:t>
              </w:r>
              <w:r>
                <w:rPr>
                  <w:i/>
                  <w:iCs/>
                  <w:noProof/>
                </w:rPr>
                <w:t>Supervision</w:t>
              </w:r>
              <w:r>
                <w:rPr>
                  <w:noProof/>
                </w:rPr>
                <w:t>, str. 13-16.</w:t>
              </w:r>
            </w:p>
            <w:p w:rsidR="00CD327C" w:rsidRDefault="00CD327C" w:rsidP="00CD327C">
              <w:pPr>
                <w:pStyle w:val="Bibliography"/>
                <w:rPr>
                  <w:noProof/>
                </w:rPr>
              </w:pPr>
              <w:r>
                <w:rPr>
                  <w:noProof/>
                </w:rPr>
                <w:t xml:space="preserve">Burnham, K., &amp; Kröger, K. (8. travnja 2011). </w:t>
              </w:r>
              <w:r>
                <w:rPr>
                  <w:i/>
                  <w:iCs/>
                  <w:noProof/>
                </w:rPr>
                <w:t>Die Skills für den CIO der Zukunft: Die 4 neuen Rollen des CIO</w:t>
              </w:r>
              <w:r>
                <w:rPr>
                  <w:noProof/>
                </w:rPr>
                <w:t>. Preuzeto 15. ožujka 2013. iz www.CIO.de: www.cio.de/karriere/2267258/</w:t>
              </w:r>
            </w:p>
            <w:p w:rsidR="00CD327C" w:rsidRDefault="00CD327C" w:rsidP="00CD327C">
              <w:pPr>
                <w:pStyle w:val="Bibliography"/>
                <w:rPr>
                  <w:noProof/>
                </w:rPr>
              </w:pPr>
              <w:r>
                <w:rPr>
                  <w:noProof/>
                </w:rPr>
                <w:t xml:space="preserve">Business Insider. (2015). </w:t>
              </w:r>
              <w:r>
                <w:rPr>
                  <w:i/>
                  <w:iCs/>
                  <w:noProof/>
                </w:rPr>
                <w:t>THE INTERNET OF THINGS 2015 REPORT: Examining how the IoT will affect the world.</w:t>
              </w:r>
              <w:r>
                <w:rPr>
                  <w:noProof/>
                </w:rPr>
                <w:t xml:space="preserve"> Dohvaćeno iz www.businessinsider.com: http://www.businessinsider.com/internet-of-things-2015-forecasts-of-the-industrial-iot-connected-home-and-more-2015-10</w:t>
              </w:r>
            </w:p>
            <w:p w:rsidR="00CD327C" w:rsidRDefault="00CD327C" w:rsidP="00CD327C">
              <w:pPr>
                <w:pStyle w:val="Bibliography"/>
                <w:rPr>
                  <w:noProof/>
                </w:rPr>
              </w:pPr>
              <w:r>
                <w:rPr>
                  <w:noProof/>
                </w:rPr>
                <w:t>Campbell, H. (13. lipnja 2012). Today's CIO and their evolving, future role. www.youtube.com/watch?v=r4l1PLwfB1M.</w:t>
              </w:r>
            </w:p>
            <w:p w:rsidR="00CD327C" w:rsidRDefault="00CD327C" w:rsidP="00CD327C">
              <w:pPr>
                <w:pStyle w:val="Bibliography"/>
                <w:rPr>
                  <w:noProof/>
                </w:rPr>
              </w:pPr>
              <w:r>
                <w:rPr>
                  <w:noProof/>
                </w:rPr>
                <w:t xml:space="preserve">Canale, M. (1983). From communicative competence to communicative language pedagogy. U J. C. Richards, </w:t>
              </w:r>
              <w:r>
                <w:rPr>
                  <w:i/>
                  <w:iCs/>
                  <w:noProof/>
                </w:rPr>
                <w:t>Language and Communication</w:t>
              </w:r>
              <w:r>
                <w:rPr>
                  <w:noProof/>
                </w:rPr>
                <w:t xml:space="preserve"> (str. 2-27). London: Longman.</w:t>
              </w:r>
            </w:p>
            <w:p w:rsidR="00CD327C" w:rsidRDefault="00CD327C" w:rsidP="00CD327C">
              <w:pPr>
                <w:pStyle w:val="Bibliography"/>
                <w:rPr>
                  <w:noProof/>
                </w:rPr>
              </w:pPr>
              <w:r>
                <w:rPr>
                  <w:noProof/>
                </w:rPr>
                <w:t xml:space="preserve">Cano, C., Fernández-Sanz, L., &amp; Misra, S. (2013). Featuring CIO: Roles, Skills and Soft Skills. </w:t>
              </w:r>
              <w:r>
                <w:rPr>
                  <w:i/>
                  <w:iCs/>
                  <w:noProof/>
                </w:rPr>
                <w:t>International Journal of Human Capital and Information Technology Professionals, 4</w:t>
              </w:r>
              <w:r>
                <w:rPr>
                  <w:noProof/>
                </w:rPr>
                <w:t>(1), str. 12.</w:t>
              </w:r>
            </w:p>
            <w:p w:rsidR="00CD327C" w:rsidRDefault="00CD327C" w:rsidP="00CD327C">
              <w:pPr>
                <w:pStyle w:val="Bibliography"/>
                <w:rPr>
                  <w:noProof/>
                </w:rPr>
              </w:pPr>
              <w:r>
                <w:rPr>
                  <w:noProof/>
                </w:rPr>
                <w:t xml:space="preserve">Carr, N. G. (2003). IT Doesn’t Matter. </w:t>
              </w:r>
              <w:r>
                <w:rPr>
                  <w:i/>
                  <w:iCs/>
                  <w:noProof/>
                </w:rPr>
                <w:t>Harward Business Review, 81</w:t>
              </w:r>
              <w:r>
                <w:rPr>
                  <w:noProof/>
                </w:rPr>
                <w:t>(5), str. 41-49.</w:t>
              </w:r>
            </w:p>
            <w:p w:rsidR="00CD327C" w:rsidRDefault="00CD327C" w:rsidP="00CD327C">
              <w:pPr>
                <w:pStyle w:val="Bibliography"/>
                <w:rPr>
                  <w:noProof/>
                </w:rPr>
              </w:pPr>
              <w:r>
                <w:rPr>
                  <w:noProof/>
                </w:rPr>
                <w:t xml:space="preserve">Carter, M., Grover, V., &amp; Thatcher, J. B. (2011). The Emerging CIO Role of Business Technology Strategist. </w:t>
              </w:r>
              <w:r>
                <w:rPr>
                  <w:i/>
                  <w:iCs/>
                  <w:noProof/>
                </w:rPr>
                <w:t>MIS Quarterly Executive, 10</w:t>
              </w:r>
              <w:r>
                <w:rPr>
                  <w:noProof/>
                </w:rPr>
                <w:t>(1), str. 19-29.</w:t>
              </w:r>
            </w:p>
            <w:p w:rsidR="00CD327C" w:rsidRDefault="00CD327C" w:rsidP="00CD327C">
              <w:pPr>
                <w:pStyle w:val="Bibliography"/>
                <w:rPr>
                  <w:noProof/>
                </w:rPr>
              </w:pPr>
              <w:r>
                <w:rPr>
                  <w:noProof/>
                </w:rPr>
                <w:t xml:space="preserve">CEPIS. (2015). </w:t>
              </w:r>
              <w:r>
                <w:rPr>
                  <w:i/>
                  <w:iCs/>
                  <w:noProof/>
                </w:rPr>
                <w:t>The CEPIS women in IT task force.</w:t>
              </w:r>
              <w:r>
                <w:rPr>
                  <w:noProof/>
                </w:rPr>
                <w:t xml:space="preserve"> Dohvaćeno iz www.cepis.org: http://cepis.org/media/CEPIS_WICT_Special_Publication_LOWRES1.pdf</w:t>
              </w:r>
            </w:p>
            <w:p w:rsidR="00CD327C" w:rsidRDefault="00CD327C" w:rsidP="00CD327C">
              <w:pPr>
                <w:pStyle w:val="Bibliography"/>
                <w:rPr>
                  <w:noProof/>
                </w:rPr>
              </w:pPr>
              <w:r>
                <w:rPr>
                  <w:noProof/>
                </w:rPr>
                <w:t xml:space="preserve">Certo, D. S., &amp; Certo, S. T. (2008). </w:t>
              </w:r>
              <w:r>
                <w:rPr>
                  <w:i/>
                  <w:iCs/>
                  <w:noProof/>
                </w:rPr>
                <w:t>Moderni menadžment</w:t>
              </w:r>
              <w:r>
                <w:rPr>
                  <w:noProof/>
                </w:rPr>
                <w:t xml:space="preserve"> (10. izd.). Zagreb: Mate.</w:t>
              </w:r>
            </w:p>
            <w:p w:rsidR="00CD327C" w:rsidRDefault="00CD327C" w:rsidP="00CD327C">
              <w:pPr>
                <w:pStyle w:val="Bibliography"/>
                <w:rPr>
                  <w:noProof/>
                </w:rPr>
              </w:pPr>
              <w:r>
                <w:rPr>
                  <w:noProof/>
                </w:rPr>
                <w:t xml:space="preserve">Chen, D. Q., &amp; Preston, D. S. (2007). Understanding CIO Role Effectiveness: The Antecedents and Consequents. </w:t>
              </w:r>
              <w:r>
                <w:rPr>
                  <w:i/>
                  <w:iCs/>
                  <w:noProof/>
                </w:rPr>
                <w:t>HICSS '07 Proceedings of the 40th Annual Hawaii International Conference on System Sciences.</w:t>
              </w:r>
              <w:r>
                <w:rPr>
                  <w:noProof/>
                </w:rPr>
                <w:t xml:space="preserve"> Washington, DC, USA: IEEE Computer Society.</w:t>
              </w:r>
            </w:p>
            <w:p w:rsidR="00CD327C" w:rsidRDefault="00CD327C" w:rsidP="00CD327C">
              <w:pPr>
                <w:pStyle w:val="Bibliography"/>
                <w:rPr>
                  <w:noProof/>
                </w:rPr>
              </w:pPr>
              <w:r>
                <w:rPr>
                  <w:noProof/>
                </w:rPr>
                <w:t xml:space="preserve">Chen, D., Preston, D., &amp; Xia, W. (2010). Antecedents and Effects of CIO Supply-Side and Demand-Side Leadership: A Staged Maturity Model. </w:t>
              </w:r>
              <w:r>
                <w:rPr>
                  <w:i/>
                  <w:iCs/>
                  <w:noProof/>
                </w:rPr>
                <w:t>Journal of Management Information Systems, 27</w:t>
              </w:r>
              <w:r>
                <w:rPr>
                  <w:noProof/>
                </w:rPr>
                <w:t>(1), str. 231-272.</w:t>
              </w:r>
            </w:p>
            <w:p w:rsidR="00CD327C" w:rsidRDefault="00CD327C" w:rsidP="00CD327C">
              <w:pPr>
                <w:pStyle w:val="Bibliography"/>
                <w:rPr>
                  <w:noProof/>
                </w:rPr>
              </w:pPr>
              <w:r>
                <w:rPr>
                  <w:noProof/>
                </w:rPr>
                <w:t xml:space="preserve">Chen, H. H., Miller, R., Jiang, J. J., &amp; Klein, G. (June 2005). Communication skills importance and proficiency: perception differences between IS staff and IS users. </w:t>
              </w:r>
              <w:r>
                <w:rPr>
                  <w:i/>
                  <w:iCs/>
                  <w:noProof/>
                </w:rPr>
                <w:t>International Journal of Information Management, 25</w:t>
              </w:r>
              <w:r>
                <w:rPr>
                  <w:noProof/>
                </w:rPr>
                <w:t>, str. 215–227.</w:t>
              </w:r>
            </w:p>
            <w:p w:rsidR="00CD327C" w:rsidRDefault="00CD327C" w:rsidP="00CD327C">
              <w:pPr>
                <w:pStyle w:val="Bibliography"/>
                <w:rPr>
                  <w:noProof/>
                </w:rPr>
              </w:pPr>
              <w:r>
                <w:rPr>
                  <w:noProof/>
                </w:rPr>
                <w:t xml:space="preserve">Chomsky, N. (1965). </w:t>
              </w:r>
              <w:r>
                <w:rPr>
                  <w:i/>
                  <w:iCs/>
                  <w:noProof/>
                </w:rPr>
                <w:t>Aspects of the Theory of Syntax.</w:t>
              </w:r>
              <w:r>
                <w:rPr>
                  <w:noProof/>
                </w:rPr>
                <w:t xml:space="preserve"> Cambridge, Massachusetts: MIT Press.</w:t>
              </w:r>
            </w:p>
            <w:p w:rsidR="00CD327C" w:rsidRDefault="00CD327C" w:rsidP="00CD327C">
              <w:pPr>
                <w:pStyle w:val="Bibliography"/>
                <w:rPr>
                  <w:noProof/>
                </w:rPr>
              </w:pPr>
              <w:r>
                <w:rPr>
                  <w:noProof/>
                </w:rPr>
                <w:t xml:space="preserve">Chun, M., &amp; Mooney, J. (2009). CIO roles and responsibilities: Twenty-five years of evolution and change. </w:t>
              </w:r>
              <w:r>
                <w:rPr>
                  <w:i/>
                  <w:iCs/>
                  <w:noProof/>
                </w:rPr>
                <w:t>Information and Management, 46</w:t>
              </w:r>
              <w:r>
                <w:rPr>
                  <w:noProof/>
                </w:rPr>
                <w:t>(6), str. 323-334.</w:t>
              </w:r>
            </w:p>
            <w:p w:rsidR="00CD327C" w:rsidRDefault="00CD327C" w:rsidP="00CD327C">
              <w:pPr>
                <w:pStyle w:val="Bibliography"/>
                <w:rPr>
                  <w:noProof/>
                </w:rPr>
              </w:pPr>
              <w:r>
                <w:rPr>
                  <w:noProof/>
                </w:rPr>
                <w:t xml:space="preserve">CIO DE. (2013). </w:t>
              </w:r>
              <w:r>
                <w:rPr>
                  <w:i/>
                  <w:iCs/>
                  <w:noProof/>
                </w:rPr>
                <w:t>CIO.DE</w:t>
              </w:r>
              <w:r>
                <w:rPr>
                  <w:noProof/>
                </w:rPr>
                <w:t>. Preuzeto 16. ožujka 2013. iz www.cio.de: www.cio.de/cio_des_jahres/2897578/</w:t>
              </w:r>
            </w:p>
            <w:p w:rsidR="00CD327C" w:rsidRDefault="00CD327C" w:rsidP="00CD327C">
              <w:pPr>
                <w:pStyle w:val="Bibliography"/>
                <w:rPr>
                  <w:noProof/>
                </w:rPr>
              </w:pPr>
              <w:r>
                <w:rPr>
                  <w:noProof/>
                </w:rPr>
                <w:t xml:space="preserve">CIO DE. (2014). </w:t>
              </w:r>
              <w:r>
                <w:rPr>
                  <w:i/>
                  <w:iCs/>
                  <w:noProof/>
                </w:rPr>
                <w:t>CIO.DE</w:t>
              </w:r>
              <w:r>
                <w:rPr>
                  <w:noProof/>
                </w:rPr>
                <w:t>. Dohvaćeno iz www.cio.de: www.cio.de/p/cio-des-jahres,3958</w:t>
              </w:r>
            </w:p>
            <w:p w:rsidR="00CD327C" w:rsidRDefault="00CD327C" w:rsidP="00CD327C">
              <w:pPr>
                <w:pStyle w:val="Bibliography"/>
                <w:rPr>
                  <w:noProof/>
                </w:rPr>
              </w:pPr>
              <w:r>
                <w:rPr>
                  <w:noProof/>
                </w:rPr>
                <w:t xml:space="preserve">CIO Magazine. (2008). </w:t>
              </w:r>
              <w:r>
                <w:rPr>
                  <w:i/>
                  <w:iCs/>
                  <w:noProof/>
                </w:rPr>
                <w:t>2008 State of the CIO</w:t>
              </w:r>
              <w:r>
                <w:rPr>
                  <w:noProof/>
                </w:rPr>
                <w:t>. Dohvaćeno iz CXO Media inc.: www.cio.com/article/2437498/cio-role/the-state-of-the-cio-2008--the-cio-s-time-to-shine.html</w:t>
              </w:r>
            </w:p>
            <w:p w:rsidR="00CD327C" w:rsidRDefault="00CD327C" w:rsidP="00CD327C">
              <w:pPr>
                <w:pStyle w:val="Bibliography"/>
                <w:rPr>
                  <w:noProof/>
                </w:rPr>
              </w:pPr>
              <w:r>
                <w:rPr>
                  <w:noProof/>
                </w:rPr>
                <w:t xml:space="preserve">CIO Magazine. (2010). </w:t>
              </w:r>
              <w:r>
                <w:rPr>
                  <w:i/>
                  <w:iCs/>
                  <w:noProof/>
                </w:rPr>
                <w:t>2010 State of the CIO.</w:t>
              </w:r>
              <w:r>
                <w:rPr>
                  <w:noProof/>
                </w:rPr>
                <w:t xml:space="preserve"> Preuzeto 20. siječnja 2014. iz CXO Media Inc.: www.cio.com/documents/pdfs/StateoftheCIOJanuary2010.pdf</w:t>
              </w:r>
            </w:p>
            <w:p w:rsidR="00CD327C" w:rsidRDefault="00CD327C" w:rsidP="00CD327C">
              <w:pPr>
                <w:pStyle w:val="Bibliography"/>
                <w:rPr>
                  <w:noProof/>
                </w:rPr>
              </w:pPr>
              <w:r>
                <w:rPr>
                  <w:noProof/>
                </w:rPr>
                <w:t xml:space="preserve">CIO Magazine. (2013). </w:t>
              </w:r>
              <w:r>
                <w:rPr>
                  <w:i/>
                  <w:iCs/>
                  <w:noProof/>
                </w:rPr>
                <w:t>2013 State of the CIO.</w:t>
              </w:r>
              <w:r>
                <w:rPr>
                  <w:noProof/>
                </w:rPr>
                <w:t xml:space="preserve"> Preuzeto 20. sijačnja 2014. iz CXO Media Inc.: www.cio.com/article/2369307/cio-role/79671-The-State-of-the-CIO-2013.html#slide5</w:t>
              </w:r>
            </w:p>
            <w:p w:rsidR="00CD327C" w:rsidRDefault="00CD327C" w:rsidP="00CD327C">
              <w:pPr>
                <w:pStyle w:val="Bibliography"/>
                <w:rPr>
                  <w:noProof/>
                </w:rPr>
              </w:pPr>
              <w:r>
                <w:rPr>
                  <w:noProof/>
                </w:rPr>
                <w:t xml:space="preserve">CIO Magazine. (2014). </w:t>
              </w:r>
              <w:r>
                <w:rPr>
                  <w:i/>
                  <w:iCs/>
                  <w:noProof/>
                </w:rPr>
                <w:t>2014 State of the CIO.</w:t>
              </w:r>
              <w:r>
                <w:rPr>
                  <w:noProof/>
                </w:rPr>
                <w:t xml:space="preserve"> Preuzeto 6. siječnja 2014. iz CXO Media Inc.: www.cio.com/slideshow/detail/133377#slide1</w:t>
              </w:r>
            </w:p>
            <w:p w:rsidR="00CD327C" w:rsidRDefault="00CD327C" w:rsidP="00CD327C">
              <w:pPr>
                <w:pStyle w:val="Bibliography"/>
                <w:rPr>
                  <w:noProof/>
                </w:rPr>
              </w:pPr>
              <w:r>
                <w:rPr>
                  <w:noProof/>
                </w:rPr>
                <w:t xml:space="preserve">CIO Magazine. (2015). </w:t>
              </w:r>
              <w:r>
                <w:rPr>
                  <w:i/>
                  <w:iCs/>
                  <w:noProof/>
                </w:rPr>
                <w:t>2015 State of the CIO</w:t>
              </w:r>
              <w:r>
                <w:rPr>
                  <w:noProof/>
                </w:rPr>
                <w:t>. Preuzeto 19. siječnja 2015. iz CXO Media Inc.: www.cio.com/article/2862760/cio-role/2015-state-of-the-cio.html#slide2</w:t>
              </w:r>
            </w:p>
            <w:p w:rsidR="00CD327C" w:rsidRDefault="00CD327C" w:rsidP="00CD327C">
              <w:pPr>
                <w:pStyle w:val="Bibliography"/>
                <w:rPr>
                  <w:noProof/>
                </w:rPr>
              </w:pPr>
              <w:r>
                <w:rPr>
                  <w:noProof/>
                </w:rPr>
                <w:t xml:space="preserve">CIO Magazine. (2016). </w:t>
              </w:r>
              <w:r>
                <w:rPr>
                  <w:i/>
                  <w:iCs/>
                  <w:noProof/>
                </w:rPr>
                <w:t>The State of the CIO 2016 by the numbers</w:t>
              </w:r>
              <w:r>
                <w:rPr>
                  <w:noProof/>
                </w:rPr>
                <w:t>. Preuzeto 15. siječnja 2016 iz CXO Media Inc.: www.cio.com/article/3031000/cio-role/the-state-of-the-cio-by-the-numbers.html</w:t>
              </w:r>
            </w:p>
            <w:p w:rsidR="00CD327C" w:rsidRDefault="00CD327C" w:rsidP="00CD327C">
              <w:pPr>
                <w:pStyle w:val="Bibliography"/>
                <w:rPr>
                  <w:noProof/>
                </w:rPr>
              </w:pPr>
              <w:r>
                <w:rPr>
                  <w:noProof/>
                </w:rPr>
                <w:t xml:space="preserve">CIO SI. (2012). </w:t>
              </w:r>
              <w:r>
                <w:rPr>
                  <w:i/>
                  <w:iCs/>
                  <w:noProof/>
                </w:rPr>
                <w:t>cio.si</w:t>
              </w:r>
              <w:r>
                <w:rPr>
                  <w:noProof/>
                </w:rPr>
                <w:t>. (Housing Co.) Preuzeto 5. listopada 2013. iz www.cio.si: www.cio.si/sl/informacija.asp?id_meta_type=29&amp;id_informacija=770</w:t>
              </w:r>
            </w:p>
            <w:p w:rsidR="00CD327C" w:rsidRDefault="00CD327C" w:rsidP="00CD327C">
              <w:pPr>
                <w:pStyle w:val="Bibliography"/>
                <w:rPr>
                  <w:noProof/>
                </w:rPr>
              </w:pPr>
              <w:r>
                <w:rPr>
                  <w:noProof/>
                </w:rPr>
                <w:t xml:space="preserve">CIO UK. (2012). </w:t>
              </w:r>
              <w:r>
                <w:rPr>
                  <w:i/>
                  <w:iCs/>
                  <w:noProof/>
                </w:rPr>
                <w:t>CIO 100</w:t>
              </w:r>
              <w:r>
                <w:rPr>
                  <w:noProof/>
                </w:rPr>
                <w:t>. Preuzeto 16. ožujka 2013. iz www.cio.uk: www.cio.co.uk/cio100/2012/top-5-women/</w:t>
              </w:r>
            </w:p>
            <w:p w:rsidR="00CD327C" w:rsidRDefault="00CD327C" w:rsidP="00CD327C">
              <w:pPr>
                <w:pStyle w:val="Bibliography"/>
                <w:rPr>
                  <w:noProof/>
                  <w:lang w:val="en-GB"/>
                </w:rPr>
              </w:pPr>
              <w:r>
                <w:rPr>
                  <w:noProof/>
                  <w:lang w:val="en-GB"/>
                </w:rPr>
                <w:t xml:space="preserve">CIO UK. (2013). </w:t>
              </w:r>
              <w:r>
                <w:rPr>
                  <w:i/>
                  <w:iCs/>
                  <w:noProof/>
                  <w:lang w:val="en-GB"/>
                </w:rPr>
                <w:t>CIO 100</w:t>
              </w:r>
              <w:r>
                <w:rPr>
                  <w:noProof/>
                  <w:lang w:val="en-GB"/>
                </w:rPr>
                <w:t>. Retrieved listopada 12, 2013., from www.cio.uk: www.cio.co.uk/cio100/2013/top-5-women/</w:t>
              </w:r>
            </w:p>
            <w:p w:rsidR="00CD327C" w:rsidRDefault="00CD327C" w:rsidP="00CD327C">
              <w:pPr>
                <w:pStyle w:val="Bibliography"/>
                <w:rPr>
                  <w:noProof/>
                </w:rPr>
              </w:pPr>
              <w:r>
                <w:rPr>
                  <w:noProof/>
                </w:rPr>
                <w:t xml:space="preserve">CIO UK. (2014). </w:t>
              </w:r>
              <w:r>
                <w:rPr>
                  <w:i/>
                  <w:iCs/>
                  <w:noProof/>
                </w:rPr>
                <w:t>CIO 100</w:t>
              </w:r>
              <w:r>
                <w:rPr>
                  <w:noProof/>
                </w:rPr>
                <w:t>. Dohvaćeno iz www.cio.uk: www.cio.co.uk/cio100/</w:t>
              </w:r>
            </w:p>
            <w:p w:rsidR="00CD327C" w:rsidRDefault="00CD327C" w:rsidP="00CD327C">
              <w:pPr>
                <w:pStyle w:val="Bibliography"/>
                <w:rPr>
                  <w:noProof/>
                </w:rPr>
              </w:pPr>
              <w:r>
                <w:rPr>
                  <w:noProof/>
                </w:rPr>
                <w:t xml:space="preserve">Cohen, J., &amp; Dennis, C. M. (2010). Chief information officers: an empirical study of competence, organisational positioning and implications for performance. </w:t>
              </w:r>
              <w:r>
                <w:rPr>
                  <w:i/>
                  <w:iCs/>
                  <w:noProof/>
                </w:rPr>
                <w:t>South African Journal of Economic and Management Sciences, 13</w:t>
              </w:r>
              <w:r>
                <w:rPr>
                  <w:noProof/>
                </w:rPr>
                <w:t>(2).</w:t>
              </w:r>
            </w:p>
            <w:p w:rsidR="00CD327C" w:rsidRDefault="00CD327C" w:rsidP="00CD327C">
              <w:pPr>
                <w:pStyle w:val="Bibliography"/>
                <w:rPr>
                  <w:noProof/>
                </w:rPr>
              </w:pPr>
              <w:r>
                <w:rPr>
                  <w:noProof/>
                </w:rPr>
                <w:t xml:space="preserve">Couger, J. D., Zawacki, R., &amp; Oppermann, E. B. (September 1979). Motivation Levels of MIS Managers versus Those of Their Employees. </w:t>
              </w:r>
              <w:r>
                <w:rPr>
                  <w:i/>
                  <w:iCs/>
                  <w:noProof/>
                </w:rPr>
                <w:t>MIS Quarterly, 3</w:t>
              </w:r>
              <w:r>
                <w:rPr>
                  <w:noProof/>
                </w:rPr>
                <w:t>(3), str. 47-56.</w:t>
              </w:r>
            </w:p>
            <w:p w:rsidR="00CD327C" w:rsidRDefault="00CD327C" w:rsidP="00CD327C">
              <w:pPr>
                <w:pStyle w:val="Bibliography"/>
                <w:rPr>
                  <w:noProof/>
                </w:rPr>
              </w:pPr>
              <w:r>
                <w:rPr>
                  <w:noProof/>
                </w:rPr>
                <w:t xml:space="preserve">Debabroto, C., Richardson, V. J., &amp; Zmud, R. W. (2001). Examining the Shareholder Wealth Effects of Announcements of Newly Created CIO Positions. </w:t>
              </w:r>
              <w:r>
                <w:rPr>
                  <w:i/>
                  <w:iCs/>
                  <w:noProof/>
                </w:rPr>
                <w:t>MIS Quarterly Journal, 25</w:t>
              </w:r>
              <w:r>
                <w:rPr>
                  <w:noProof/>
                </w:rPr>
                <w:t>(1), str. 43-70.</w:t>
              </w:r>
            </w:p>
            <w:p w:rsidR="00CD327C" w:rsidRDefault="00CD327C" w:rsidP="00CD327C">
              <w:pPr>
                <w:pStyle w:val="Bibliography"/>
                <w:rPr>
                  <w:noProof/>
                </w:rPr>
              </w:pPr>
              <w:r>
                <w:rPr>
                  <w:noProof/>
                </w:rPr>
                <w:t xml:space="preserve">Deist, F. D., &amp; Winterton, J. (March 2005). What Is Competence? </w:t>
              </w:r>
              <w:r>
                <w:rPr>
                  <w:i/>
                  <w:iCs/>
                  <w:noProof/>
                </w:rPr>
                <w:t>Human Resource Development International, 8</w:t>
              </w:r>
              <w:r>
                <w:rPr>
                  <w:noProof/>
                </w:rPr>
                <w:t>(1), str. 27–46.</w:t>
              </w:r>
            </w:p>
            <w:p w:rsidR="00CD327C" w:rsidRDefault="00CD327C" w:rsidP="00CD327C">
              <w:pPr>
                <w:pStyle w:val="Bibliography"/>
                <w:rPr>
                  <w:noProof/>
                </w:rPr>
              </w:pPr>
              <w:r>
                <w:rPr>
                  <w:noProof/>
                </w:rPr>
                <w:t xml:space="preserve">Delisi, P. S., Moberg, D., &amp; Danielson, R. (24. svibnja 2010). </w:t>
              </w:r>
              <w:r>
                <w:rPr>
                  <w:i/>
                  <w:iCs/>
                  <w:noProof/>
                </w:rPr>
                <w:t>Why CIOs are last among equals?</w:t>
              </w:r>
              <w:r>
                <w:rPr>
                  <w:noProof/>
                </w:rPr>
                <w:t xml:space="preserve"> Preuzeto 3. lipnja 2013. iz The Wall Street Journal: http://online.wsj.com/article/SB10001424052748704320104575015430323427298.html#articleTabs%3Darticle</w:t>
              </w:r>
            </w:p>
            <w:p w:rsidR="00CD327C" w:rsidRDefault="00CD327C" w:rsidP="00CD327C">
              <w:pPr>
                <w:pStyle w:val="Bibliography"/>
                <w:rPr>
                  <w:noProof/>
                </w:rPr>
              </w:pPr>
              <w:r>
                <w:rPr>
                  <w:noProof/>
                </w:rPr>
                <w:t xml:space="preserve">Deloitte. (2004). </w:t>
              </w:r>
              <w:r>
                <w:rPr>
                  <w:i/>
                  <w:iCs/>
                  <w:noProof/>
                </w:rPr>
                <w:t>CIO 2.0 The changing role of the Chief Information Officer.</w:t>
              </w:r>
              <w:r>
                <w:rPr>
                  <w:noProof/>
                </w:rPr>
                <w:t xml:space="preserve"> Preuzeto 4. ožujka 2013. iz www.providersedge.com/ehdocs/ehr_articles/CIO_2-The_Changing_Role_of_the_CIO.pdf</w:t>
              </w:r>
            </w:p>
            <w:p w:rsidR="00CD327C" w:rsidRDefault="00CD327C" w:rsidP="00CD327C">
              <w:pPr>
                <w:pStyle w:val="Bibliography"/>
                <w:rPr>
                  <w:noProof/>
                </w:rPr>
              </w:pPr>
              <w:r>
                <w:rPr>
                  <w:noProof/>
                </w:rPr>
                <w:t xml:space="preserve">Deloitte. (2013). </w:t>
              </w:r>
              <w:r>
                <w:rPr>
                  <w:i/>
                  <w:iCs/>
                  <w:noProof/>
                </w:rPr>
                <w:t>The Deloitte CIO Survey 2013: Reconnect, Rebuild, Reimagine, Redeliver.</w:t>
              </w:r>
              <w:r>
                <w:rPr>
                  <w:noProof/>
                </w:rPr>
                <w:t xml:space="preserve"> Preuzeto 5. prosinca 2013. iz http://www2.deloitte.com/content/dam/Deloitte/de/Documents/technology/C-TEC-CIO-Survey-2013-deutsch.pdf</w:t>
              </w:r>
            </w:p>
            <w:p w:rsidR="00CD327C" w:rsidRDefault="00CD327C" w:rsidP="00CD327C">
              <w:pPr>
                <w:pStyle w:val="Bibliography"/>
                <w:rPr>
                  <w:noProof/>
                </w:rPr>
              </w:pPr>
              <w:r>
                <w:rPr>
                  <w:noProof/>
                </w:rPr>
                <w:t xml:space="preserve">Dionne, S. D., Sayama, H., Hao, C., &amp; Bush, B. J. (2010). The role of leadership in shared mental model convergence and team performance improvement: An agent-based computational model. </w:t>
              </w:r>
              <w:r>
                <w:rPr>
                  <w:i/>
                  <w:iCs/>
                  <w:noProof/>
                </w:rPr>
                <w:t>The Leadership Quarterly Journal, 21</w:t>
              </w:r>
              <w:r>
                <w:rPr>
                  <w:noProof/>
                </w:rPr>
                <w:t>(6), str. 1035-1049.</w:t>
              </w:r>
            </w:p>
            <w:p w:rsidR="00CD327C" w:rsidRDefault="00CD327C" w:rsidP="00CD327C">
              <w:pPr>
                <w:pStyle w:val="Bibliography"/>
                <w:rPr>
                  <w:noProof/>
                </w:rPr>
              </w:pPr>
              <w:r>
                <w:rPr>
                  <w:noProof/>
                </w:rPr>
                <w:t xml:space="preserve">Divković, M. (1991). </w:t>
              </w:r>
              <w:r>
                <w:rPr>
                  <w:i/>
                  <w:iCs/>
                  <w:noProof/>
                </w:rPr>
                <w:t>Latinsko-hrvatski rječnik</w:t>
              </w:r>
              <w:r>
                <w:rPr>
                  <w:noProof/>
                </w:rPr>
                <w:t xml:space="preserve"> (7 izd.). Zagreb: Naprijed.</w:t>
              </w:r>
            </w:p>
            <w:p w:rsidR="00CD327C" w:rsidRDefault="00CD327C" w:rsidP="00CD327C">
              <w:pPr>
                <w:pStyle w:val="Bibliography"/>
                <w:rPr>
                  <w:noProof/>
                </w:rPr>
              </w:pPr>
              <w:r>
                <w:rPr>
                  <w:noProof/>
                </w:rPr>
                <w:t xml:space="preserve">Dobe, B. (2013). </w:t>
              </w:r>
              <w:r>
                <w:rPr>
                  <w:i/>
                  <w:iCs/>
                  <w:noProof/>
                </w:rPr>
                <w:t>Kaspersky: Bald ist nichts mehr privat.</w:t>
              </w:r>
              <w:r>
                <w:rPr>
                  <w:noProof/>
                </w:rPr>
                <w:t xml:space="preserve"> Preuzeto 11. svibnja 2013. iz www.cio.de: http://www.cio.de/knowledgecenter/security/2903167/?r=56276251551306142&amp;lid=225554&amp;pm_ln=47</w:t>
              </w:r>
            </w:p>
            <w:p w:rsidR="00CD327C" w:rsidRDefault="00CD327C" w:rsidP="00CD327C">
              <w:pPr>
                <w:pStyle w:val="Bibliography"/>
                <w:rPr>
                  <w:noProof/>
                </w:rPr>
              </w:pPr>
              <w:r>
                <w:rPr>
                  <w:noProof/>
                </w:rPr>
                <w:t xml:space="preserve">Drucker, P. F. (2011). </w:t>
              </w:r>
              <w:r>
                <w:rPr>
                  <w:i/>
                  <w:iCs/>
                  <w:noProof/>
                </w:rPr>
                <w:t>Essential Drucker: Management, the Individual and Society.</w:t>
              </w:r>
              <w:r>
                <w:rPr>
                  <w:noProof/>
                </w:rPr>
                <w:t xml:space="preserve"> Burlington MA, USA: Butterworth-Heinemann.</w:t>
              </w:r>
            </w:p>
            <w:p w:rsidR="00CD327C" w:rsidRDefault="00CD327C" w:rsidP="00CD327C">
              <w:pPr>
                <w:pStyle w:val="Bibliography"/>
                <w:rPr>
                  <w:noProof/>
                </w:rPr>
              </w:pPr>
              <w:r>
                <w:rPr>
                  <w:noProof/>
                </w:rPr>
                <w:t xml:space="preserve">Duncan, D. N. (June 2008). The adequacy of response rates to online and paper surveys: what can be done? </w:t>
              </w:r>
              <w:r>
                <w:rPr>
                  <w:i/>
                  <w:iCs/>
                  <w:noProof/>
                </w:rPr>
                <w:t>Assessment &amp; Evaluation in Higher Education, 33</w:t>
              </w:r>
              <w:r>
                <w:rPr>
                  <w:noProof/>
                </w:rPr>
                <w:t>(3), str. 301–314.</w:t>
              </w:r>
            </w:p>
            <w:p w:rsidR="00CD327C" w:rsidRDefault="00CD327C" w:rsidP="00CD327C">
              <w:pPr>
                <w:pStyle w:val="Bibliography"/>
                <w:rPr>
                  <w:noProof/>
                </w:rPr>
              </w:pPr>
              <w:r>
                <w:rPr>
                  <w:noProof/>
                </w:rPr>
                <w:t xml:space="preserve">Dunleavy, P. (2005). </w:t>
              </w:r>
              <w:r>
                <w:rPr>
                  <w:i/>
                  <w:iCs/>
                  <w:noProof/>
                </w:rPr>
                <w:t>Kako napisati disertaciju: kako planirati, skicirati, pisati i dovršiti doktorsku disertaciju</w:t>
              </w:r>
              <w:r>
                <w:rPr>
                  <w:noProof/>
                </w:rPr>
                <w:t xml:space="preserve"> (2. izd.). Zagreb: Fakultet političkih znanosti Sveučilišta u Zagrebu.</w:t>
              </w:r>
            </w:p>
            <w:p w:rsidR="00CD327C" w:rsidRDefault="00CD327C" w:rsidP="00CD327C">
              <w:pPr>
                <w:pStyle w:val="Bibliography"/>
                <w:rPr>
                  <w:noProof/>
                </w:rPr>
              </w:pPr>
              <w:r>
                <w:rPr>
                  <w:noProof/>
                </w:rPr>
                <w:t xml:space="preserve">Earl, M. J., &amp; Feeny, D. F. (1995). Is Your CIO Adding Value? </w:t>
              </w:r>
              <w:r>
                <w:rPr>
                  <w:i/>
                  <w:iCs/>
                  <w:noProof/>
                </w:rPr>
                <w:t>THE McKINSEY QUARTERLY</w:t>
              </w:r>
              <w:r>
                <w:rPr>
                  <w:noProof/>
                </w:rPr>
                <w:t>(2), str. 144-161.</w:t>
              </w:r>
            </w:p>
            <w:p w:rsidR="00CD327C" w:rsidRDefault="00CD327C" w:rsidP="00CD327C">
              <w:pPr>
                <w:pStyle w:val="Bibliography"/>
                <w:rPr>
                  <w:noProof/>
                </w:rPr>
              </w:pPr>
              <w:r>
                <w:rPr>
                  <w:noProof/>
                </w:rPr>
                <w:t xml:space="preserve">eBizMBA. (2015). </w:t>
              </w:r>
              <w:r>
                <w:rPr>
                  <w:i/>
                  <w:iCs/>
                  <w:noProof/>
                </w:rPr>
                <w:t>Top 15 Most Popular Social Networking Sites | July 2015</w:t>
              </w:r>
              <w:r>
                <w:rPr>
                  <w:noProof/>
                </w:rPr>
                <w:t>. Preuzeto kolovoza 2015. iz eBizMBA.com: http://www.ebizmba.com/articles/social-networking-websites</w:t>
              </w:r>
            </w:p>
            <w:p w:rsidR="00CD327C" w:rsidRDefault="00CD327C" w:rsidP="00CD327C">
              <w:pPr>
                <w:pStyle w:val="Bibliography"/>
                <w:rPr>
                  <w:noProof/>
                </w:rPr>
              </w:pPr>
              <w:r>
                <w:rPr>
                  <w:noProof/>
                </w:rPr>
                <w:t xml:space="preserve">Eiras, J. C. (2010). </w:t>
              </w:r>
              <w:r>
                <w:rPr>
                  <w:i/>
                  <w:iCs/>
                  <w:noProof/>
                </w:rPr>
                <w:t>The practical CIO: a common sense guide for successful IT leadership.</w:t>
              </w:r>
              <w:r>
                <w:rPr>
                  <w:noProof/>
                </w:rPr>
                <w:t xml:space="preserve"> Hoboken, New Jersey: John Wiley &amp; Sons, Inc.</w:t>
              </w:r>
            </w:p>
            <w:p w:rsidR="00CD327C" w:rsidRDefault="00CD327C" w:rsidP="00CD327C">
              <w:pPr>
                <w:pStyle w:val="Bibliography"/>
                <w:rPr>
                  <w:noProof/>
                </w:rPr>
              </w:pPr>
              <w:r>
                <w:rPr>
                  <w:noProof/>
                </w:rPr>
                <w:t xml:space="preserve">EK. (2014). </w:t>
              </w:r>
              <w:r>
                <w:rPr>
                  <w:i/>
                  <w:iCs/>
                  <w:noProof/>
                </w:rPr>
                <w:t>Službene web-stranice Europske unije, EK-Glavna uprava za komunikaciju.</w:t>
              </w:r>
              <w:r>
                <w:rPr>
                  <w:noProof/>
                </w:rPr>
                <w:t xml:space="preserve"> Preuzeto 17. listopada 2014. iz Politike Europske unije: Digitalna agenda za Europu: http://europa.eu/pol/pdf/flipbook/hr/digital_agenda_hr.pdf</w:t>
              </w:r>
            </w:p>
            <w:p w:rsidR="00CD327C" w:rsidRDefault="00CD327C" w:rsidP="00CD327C">
              <w:pPr>
                <w:pStyle w:val="Bibliography"/>
                <w:rPr>
                  <w:noProof/>
                </w:rPr>
              </w:pPr>
              <w:r>
                <w:rPr>
                  <w:noProof/>
                </w:rPr>
                <w:t xml:space="preserve">Enns, H. G., Huff, S. L., &amp; Golden, B. R. (March 2001). How CIOs obtain peer commitment to strategic IS proposals: barriers and facilitators. </w:t>
              </w:r>
              <w:r>
                <w:rPr>
                  <w:i/>
                  <w:iCs/>
                  <w:noProof/>
                </w:rPr>
                <w:t>The Journal of Strategic Information Systems, 10</w:t>
              </w:r>
              <w:r>
                <w:rPr>
                  <w:noProof/>
                </w:rPr>
                <w:t>, str. 3-14.</w:t>
              </w:r>
            </w:p>
            <w:p w:rsidR="00CD327C" w:rsidRDefault="00CD327C" w:rsidP="00CD327C">
              <w:pPr>
                <w:pStyle w:val="Bibliography"/>
                <w:rPr>
                  <w:noProof/>
                </w:rPr>
              </w:pPr>
              <w:r>
                <w:rPr>
                  <w:noProof/>
                </w:rPr>
                <w:t xml:space="preserve">Enns, H. G., McFarlin, D. B., &amp; Huff, S. L. (2007). How CIOs Can Effectively Use Influence Behaviors. </w:t>
              </w:r>
              <w:r>
                <w:rPr>
                  <w:i/>
                  <w:iCs/>
                  <w:noProof/>
                </w:rPr>
                <w:t>MIS Quarterly Executive, 6</w:t>
              </w:r>
              <w:r>
                <w:rPr>
                  <w:noProof/>
                </w:rPr>
                <w:t>(1).</w:t>
              </w:r>
            </w:p>
            <w:p w:rsidR="00CD327C" w:rsidRDefault="00CD327C" w:rsidP="00CD327C">
              <w:pPr>
                <w:pStyle w:val="Bibliography"/>
                <w:rPr>
                  <w:noProof/>
                </w:rPr>
              </w:pPr>
              <w:r>
                <w:rPr>
                  <w:noProof/>
                </w:rPr>
                <w:t xml:space="preserve">Enns, H., Huff, S., &amp; Higgins, C. (2003). CIO Lateral Influence Behaviors: Gaining Peers' Commitment to Strategic Information Systems. </w:t>
              </w:r>
              <w:r>
                <w:rPr>
                  <w:i/>
                  <w:iCs/>
                  <w:noProof/>
                </w:rPr>
                <w:t>MIS Quarterly, 27</w:t>
              </w:r>
              <w:r>
                <w:rPr>
                  <w:noProof/>
                </w:rPr>
                <w:t>(1), str. 155-176.</w:t>
              </w:r>
            </w:p>
            <w:p w:rsidR="00CD327C" w:rsidRDefault="00CD327C" w:rsidP="00CD327C">
              <w:pPr>
                <w:pStyle w:val="Bibliography"/>
                <w:rPr>
                  <w:noProof/>
                </w:rPr>
              </w:pPr>
              <w:r>
                <w:rPr>
                  <w:noProof/>
                </w:rPr>
                <w:t>EP and EU Council. (2006). RECOMMENDATION OF THE EUROPEAN PARLIAMENT AND OF THE COUNCIL ON KEY COMPETENCES FOR LIFELONG LEARNINGANNEX: KEY COMPETENCES FOR LIFELONG LEARNING — A EUROPEAN REFERENCE FRAMEWORK.</w:t>
              </w:r>
            </w:p>
            <w:p w:rsidR="00CD327C" w:rsidRDefault="00CD327C" w:rsidP="00CD327C">
              <w:pPr>
                <w:pStyle w:val="Bibliography"/>
                <w:rPr>
                  <w:noProof/>
                </w:rPr>
              </w:pPr>
              <w:r>
                <w:rPr>
                  <w:noProof/>
                </w:rPr>
                <w:t xml:space="preserve">Ernst&amp;Young. (2014). </w:t>
              </w:r>
              <w:r>
                <w:rPr>
                  <w:i/>
                  <w:iCs/>
                  <w:noProof/>
                </w:rPr>
                <w:t>The DNA of the CIO: Opening the door to the C-suite.</w:t>
              </w:r>
              <w:r>
                <w:rPr>
                  <w:noProof/>
                </w:rPr>
                <w:t xml:space="preserve"> Preuzeto 16. studenog 2014. iz EYGM Limited: http://www.ey.com/Publication/vwLUAssets/DNA_of_the_CIO/$FILE/DNA_of_the_CIO.pdf</w:t>
              </w:r>
            </w:p>
            <w:p w:rsidR="00CD327C" w:rsidRDefault="00CD327C" w:rsidP="00CD327C">
              <w:pPr>
                <w:pStyle w:val="Bibliography"/>
                <w:rPr>
                  <w:noProof/>
                </w:rPr>
              </w:pPr>
              <w:r>
                <w:rPr>
                  <w:noProof/>
                </w:rPr>
                <w:t xml:space="preserve">European Commission. (2013). </w:t>
              </w:r>
              <w:r>
                <w:rPr>
                  <w:i/>
                  <w:iCs/>
                  <w:noProof/>
                </w:rPr>
                <w:t>European Commission launches Grand Coalition for Digital Jobs.</w:t>
              </w:r>
              <w:r>
                <w:rPr>
                  <w:noProof/>
                </w:rPr>
                <w:t xml:space="preserve"> Brussels.</w:t>
              </w:r>
            </w:p>
            <w:p w:rsidR="00CD327C" w:rsidRDefault="00CD327C" w:rsidP="00CD327C">
              <w:pPr>
                <w:pStyle w:val="Bibliography"/>
                <w:rPr>
                  <w:noProof/>
                </w:rPr>
              </w:pPr>
              <w:r>
                <w:rPr>
                  <w:noProof/>
                </w:rPr>
                <w:t xml:space="preserve">Fayol, H. (1949). </w:t>
              </w:r>
              <w:r>
                <w:rPr>
                  <w:i/>
                  <w:iCs/>
                  <w:noProof/>
                </w:rPr>
                <w:t>General and industrial management.</w:t>
              </w:r>
              <w:r>
                <w:rPr>
                  <w:noProof/>
                </w:rPr>
                <w:t xml:space="preserve"> New York, Toronto, London: Pitman publising corporation.</w:t>
              </w:r>
            </w:p>
            <w:p w:rsidR="00CD327C" w:rsidRDefault="00CD327C" w:rsidP="00CD327C">
              <w:pPr>
                <w:pStyle w:val="Bibliography"/>
                <w:rPr>
                  <w:noProof/>
                </w:rPr>
              </w:pPr>
              <w:r>
                <w:rPr>
                  <w:noProof/>
                </w:rPr>
                <w:t xml:space="preserve">Feeny, D. F., &amp; Willcocks, L. P. (1998). Core IS capabilities for exploiting information technology. </w:t>
              </w:r>
              <w:r>
                <w:rPr>
                  <w:i/>
                  <w:iCs/>
                  <w:noProof/>
                </w:rPr>
                <w:t>Sloan Management Review, 39</w:t>
              </w:r>
              <w:r>
                <w:rPr>
                  <w:noProof/>
                </w:rPr>
                <w:t>, str. 9-21.</w:t>
              </w:r>
            </w:p>
            <w:p w:rsidR="00CD327C" w:rsidRDefault="00CD327C" w:rsidP="00CD327C">
              <w:pPr>
                <w:pStyle w:val="Bibliography"/>
                <w:rPr>
                  <w:noProof/>
                </w:rPr>
              </w:pPr>
              <w:r>
                <w:rPr>
                  <w:noProof/>
                </w:rPr>
                <w:t xml:space="preserve">Feeny, D. F., Edwards, B. R., &amp; Simpson, K. M. (1992). Understanding the CEO/CIO Relationship. </w:t>
              </w:r>
              <w:r>
                <w:rPr>
                  <w:i/>
                  <w:iCs/>
                  <w:noProof/>
                </w:rPr>
                <w:t>MIS Quarterly, 16</w:t>
              </w:r>
              <w:r>
                <w:rPr>
                  <w:noProof/>
                </w:rPr>
                <w:t>(4), str. 435-448.</w:t>
              </w:r>
            </w:p>
            <w:p w:rsidR="00CD327C" w:rsidRDefault="00CD327C" w:rsidP="00CD327C">
              <w:pPr>
                <w:pStyle w:val="Bibliography"/>
                <w:rPr>
                  <w:noProof/>
                </w:rPr>
              </w:pPr>
              <w:r>
                <w:rPr>
                  <w:noProof/>
                </w:rPr>
                <w:t xml:space="preserve">Filipović, R. (1989). </w:t>
              </w:r>
              <w:r>
                <w:rPr>
                  <w:i/>
                  <w:iCs/>
                  <w:noProof/>
                </w:rPr>
                <w:t>Englesko-hrvatski ili srpski rječnik.</w:t>
              </w:r>
              <w:r>
                <w:rPr>
                  <w:noProof/>
                </w:rPr>
                <w:t xml:space="preserve"> Zagreb: ŠK i GZH.</w:t>
              </w:r>
            </w:p>
            <w:p w:rsidR="00CD327C" w:rsidRDefault="00CD327C" w:rsidP="00CD327C">
              <w:pPr>
                <w:pStyle w:val="Bibliography"/>
                <w:rPr>
                  <w:noProof/>
                </w:rPr>
              </w:pPr>
              <w:r>
                <w:rPr>
                  <w:noProof/>
                </w:rPr>
                <w:t xml:space="preserve">Florentine, S. (2013). </w:t>
              </w:r>
              <w:r>
                <w:rPr>
                  <w:i/>
                  <w:iCs/>
                  <w:noProof/>
                </w:rPr>
                <w:t>IT gender salary gap not as dramatic as you think</w:t>
              </w:r>
              <w:r>
                <w:rPr>
                  <w:noProof/>
                </w:rPr>
                <w:t>. Preuzeto 10. listopada 2013. iz www.cio.com: www.cio.com/article/738771/IT_Gender_Salary_Gap_Not_As_Dramatic_As_You_Think</w:t>
              </w:r>
            </w:p>
            <w:p w:rsidR="00CD327C" w:rsidRDefault="00CD327C" w:rsidP="00CD327C">
              <w:pPr>
                <w:pStyle w:val="Bibliography"/>
                <w:rPr>
                  <w:noProof/>
                </w:rPr>
              </w:pPr>
              <w:r>
                <w:rPr>
                  <w:noProof/>
                </w:rPr>
                <w:t xml:space="preserve">Fox-Brewster, T. (2016). LAPD Warrant Lets Cops Open Apple iPhone With Owner's Fingerprints. </w:t>
              </w:r>
              <w:r>
                <w:rPr>
                  <w:i/>
                  <w:iCs/>
                  <w:noProof/>
                </w:rPr>
                <w:t>Forbes</w:t>
              </w:r>
              <w:r>
                <w:rPr>
                  <w:noProof/>
                </w:rPr>
                <w:t>.</w:t>
              </w:r>
            </w:p>
            <w:p w:rsidR="00CD327C" w:rsidRDefault="00CD327C" w:rsidP="00CD327C">
              <w:pPr>
                <w:pStyle w:val="Bibliography"/>
                <w:rPr>
                  <w:noProof/>
                </w:rPr>
              </w:pPr>
              <w:r>
                <w:rPr>
                  <w:noProof/>
                </w:rPr>
                <w:t xml:space="preserve">Gantz, J., &amp; Reinsel, D. (2011). </w:t>
              </w:r>
              <w:r>
                <w:rPr>
                  <w:i/>
                  <w:iCs/>
                  <w:noProof/>
                </w:rPr>
                <w:t>"Extracting Value from Chaos".</w:t>
              </w:r>
              <w:r>
                <w:rPr>
                  <w:noProof/>
                </w:rPr>
                <w:t xml:space="preserve"> Preuzeto ožujka 2013. iz www.emc.com: www.emc.com/collateral/analyst-reports/idc-extracting-value-from-chaos-ar.pdf</w:t>
              </w:r>
            </w:p>
            <w:p w:rsidR="00CD327C" w:rsidRDefault="00CD327C" w:rsidP="00CD327C">
              <w:pPr>
                <w:pStyle w:val="Bibliography"/>
                <w:rPr>
                  <w:noProof/>
                </w:rPr>
              </w:pPr>
              <w:r>
                <w:rPr>
                  <w:noProof/>
                </w:rPr>
                <w:t xml:space="preserve">Gartner. (2011). </w:t>
              </w:r>
              <w:r>
                <w:rPr>
                  <w:i/>
                  <w:iCs/>
                  <w:noProof/>
                </w:rPr>
                <w:t>Special Report: CIO Power Politics.</w:t>
              </w:r>
              <w:r>
                <w:rPr>
                  <w:noProof/>
                </w:rPr>
                <w:t xml:space="preserve"> Preuzeto 14. rujna 2012. iz Gartner web: http://my.gartner.com/portal/</w:t>
              </w:r>
            </w:p>
            <w:p w:rsidR="00CD327C" w:rsidRDefault="00CD327C" w:rsidP="00CD327C">
              <w:pPr>
                <w:pStyle w:val="Bibliography"/>
                <w:rPr>
                  <w:noProof/>
                </w:rPr>
              </w:pPr>
              <w:r>
                <w:rPr>
                  <w:noProof/>
                </w:rPr>
                <w:t xml:space="preserve">Gartner. (2012). </w:t>
              </w:r>
              <w:r>
                <w:rPr>
                  <w:i/>
                  <w:iCs/>
                  <w:noProof/>
                </w:rPr>
                <w:t>CEO Survey 2012.</w:t>
              </w:r>
              <w:r>
                <w:rPr>
                  <w:noProof/>
                </w:rPr>
                <w:t xml:space="preserve"> Preuzeto 16. kolovoza 2013. iz www.Gartner.com: www.gartner.com/resId=1957515</w:t>
              </w:r>
            </w:p>
            <w:p w:rsidR="00CD327C" w:rsidRDefault="00CD327C" w:rsidP="00CD327C">
              <w:pPr>
                <w:pStyle w:val="Bibliography"/>
                <w:rPr>
                  <w:noProof/>
                </w:rPr>
              </w:pPr>
              <w:r>
                <w:rPr>
                  <w:noProof/>
                </w:rPr>
                <w:t xml:space="preserve">Gartner. (2012). </w:t>
              </w:r>
              <w:r>
                <w:rPr>
                  <w:i/>
                  <w:iCs/>
                  <w:noProof/>
                </w:rPr>
                <w:t>Gartner survey reveals evolution of ITAM leadership skills is central to success.</w:t>
              </w:r>
              <w:r>
                <w:rPr>
                  <w:noProof/>
                </w:rPr>
                <w:t xml:space="preserve"> Stamford, USA: Gartner.</w:t>
              </w:r>
            </w:p>
            <w:p w:rsidR="00CD327C" w:rsidRDefault="00CD327C" w:rsidP="00CD327C">
              <w:pPr>
                <w:pStyle w:val="Bibliography"/>
                <w:rPr>
                  <w:noProof/>
                </w:rPr>
              </w:pPr>
              <w:r>
                <w:rPr>
                  <w:noProof/>
                </w:rPr>
                <w:t xml:space="preserve">Gartner. (2012a). </w:t>
              </w:r>
              <w:r>
                <w:rPr>
                  <w:i/>
                  <w:iCs/>
                  <w:noProof/>
                </w:rPr>
                <w:t>Gartner Survey Shows Why Projects Fail.</w:t>
              </w:r>
              <w:r>
                <w:rPr>
                  <w:noProof/>
                </w:rPr>
                <w:t xml:space="preserve"> Preuzeto 31. kolovoza 2013. iz Gartner web: www.gartner.com/newsroom/</w:t>
              </w:r>
            </w:p>
            <w:p w:rsidR="00CD327C" w:rsidRDefault="00CD327C" w:rsidP="00CD327C">
              <w:pPr>
                <w:pStyle w:val="Bibliography"/>
                <w:rPr>
                  <w:noProof/>
                </w:rPr>
              </w:pPr>
              <w:r>
                <w:rPr>
                  <w:noProof/>
                </w:rPr>
                <w:t xml:space="preserve">Gartner. (2013). </w:t>
              </w:r>
              <w:r>
                <w:rPr>
                  <w:i/>
                  <w:iCs/>
                  <w:noProof/>
                </w:rPr>
                <w:t>Gartner Predicts by 2017, Half of Employers will Require Employees to Supply Their Own Device for Work Purposes.</w:t>
              </w:r>
              <w:r>
                <w:rPr>
                  <w:noProof/>
                </w:rPr>
                <w:t xml:space="preserve"> Dohvaćeno iz www.gartner.com: www.gartner.com/newsroom/id/2466615</w:t>
              </w:r>
            </w:p>
            <w:p w:rsidR="00CD327C" w:rsidRDefault="00CD327C" w:rsidP="00CD327C">
              <w:pPr>
                <w:pStyle w:val="Bibliography"/>
                <w:rPr>
                  <w:noProof/>
                </w:rPr>
              </w:pPr>
              <w:r>
                <w:rPr>
                  <w:noProof/>
                </w:rPr>
                <w:t xml:space="preserve">Gartner. (2013). </w:t>
              </w:r>
              <w:r>
                <w:rPr>
                  <w:i/>
                  <w:iCs/>
                  <w:noProof/>
                </w:rPr>
                <w:t>IT Governance (ITG).</w:t>
              </w:r>
              <w:r>
                <w:rPr>
                  <w:noProof/>
                </w:rPr>
                <w:t xml:space="preserve"> Preuzeto 20. prosinca 2013 iz Web mjesta tvrtke Gartner www.gartner.com: www.gartner.com/it-glossary/it-governance/</w:t>
              </w:r>
            </w:p>
            <w:p w:rsidR="00CD327C" w:rsidRDefault="00CD327C" w:rsidP="00CD327C">
              <w:pPr>
                <w:pStyle w:val="Bibliography"/>
                <w:rPr>
                  <w:noProof/>
                </w:rPr>
              </w:pPr>
              <w:r>
                <w:rPr>
                  <w:noProof/>
                </w:rPr>
                <w:t xml:space="preserve">GfK Croatia. (2012). </w:t>
              </w:r>
              <w:r>
                <w:rPr>
                  <w:i/>
                  <w:iCs/>
                  <w:noProof/>
                </w:rPr>
                <w:t>Knjige čitamo manje od svjetskog prosjeka!</w:t>
              </w:r>
              <w:r>
                <w:rPr>
                  <w:noProof/>
                </w:rPr>
                <w:t xml:space="preserve"> Preuzeto 11. travnja 2013 iz www.gfk.com: http://www.gfk.hr/public_relations/press/press_articles/009553/index.hr.print.html</w:t>
              </w:r>
            </w:p>
            <w:p w:rsidR="00CD327C" w:rsidRDefault="00CD327C" w:rsidP="00CD327C">
              <w:pPr>
                <w:pStyle w:val="Bibliography"/>
                <w:rPr>
                  <w:noProof/>
                </w:rPr>
              </w:pPr>
              <w:r>
                <w:rPr>
                  <w:noProof/>
                </w:rPr>
                <w:t xml:space="preserve">GfK Croatia. (2014). </w:t>
              </w:r>
              <w:r>
                <w:rPr>
                  <w:i/>
                  <w:iCs/>
                  <w:noProof/>
                </w:rPr>
                <w:t>Tržište telekomunikacija nastavlja s vodećom ulogom u ukupnom tržištu tehničkih dobara</w:t>
              </w:r>
              <w:r>
                <w:rPr>
                  <w:noProof/>
                </w:rPr>
                <w:t>. Preuzeto 18. listopada 2013. iz www.gfk.hr: www.gfk.hr/public_relations/press/press_articles/011151/index.hr.html</w:t>
              </w:r>
            </w:p>
            <w:p w:rsidR="00CD327C" w:rsidRDefault="00CD327C" w:rsidP="00CD327C">
              <w:pPr>
                <w:pStyle w:val="Bibliography"/>
                <w:rPr>
                  <w:noProof/>
                </w:rPr>
              </w:pPr>
              <w:r>
                <w:rPr>
                  <w:noProof/>
                </w:rPr>
                <w:t xml:space="preserve">GIGAOM. (2015). </w:t>
              </w:r>
              <w:r>
                <w:rPr>
                  <w:i/>
                  <w:iCs/>
                  <w:noProof/>
                </w:rPr>
                <w:t>Survey says: female CIOs make inroads</w:t>
              </w:r>
              <w:r>
                <w:rPr>
                  <w:noProof/>
                </w:rPr>
                <w:t>. Dohvaćeno iz www.gigaom.com: https://gigaom.com/2015/01/15/survey-says-female-cios-make-inroads/</w:t>
              </w:r>
            </w:p>
            <w:p w:rsidR="00CD327C" w:rsidRDefault="00CD327C" w:rsidP="00CD327C">
              <w:pPr>
                <w:pStyle w:val="Bibliography"/>
                <w:rPr>
                  <w:noProof/>
                </w:rPr>
              </w:pPr>
              <w:r>
                <w:rPr>
                  <w:noProof/>
                </w:rPr>
                <w:t xml:space="preserve">Girl Geek Dinners Hrvatska. (2013). </w:t>
              </w:r>
              <w:r>
                <w:rPr>
                  <w:i/>
                  <w:iCs/>
                  <w:noProof/>
                </w:rPr>
                <w:t>Girl Geek Dinners Hrvatska</w:t>
              </w:r>
              <w:r>
                <w:rPr>
                  <w:noProof/>
                </w:rPr>
                <w:t>. Preuzeto 10. listopada 2013. iz www.croatia.girlgeekdinners.com: http://croatia.girlgeekdinners.com/android-girls/</w:t>
              </w:r>
            </w:p>
            <w:p w:rsidR="00CD327C" w:rsidRDefault="00CD327C" w:rsidP="00CD327C">
              <w:pPr>
                <w:pStyle w:val="Bibliography"/>
                <w:rPr>
                  <w:noProof/>
                </w:rPr>
              </w:pPr>
              <w:r>
                <w:rPr>
                  <w:noProof/>
                </w:rPr>
                <w:t xml:space="preserve">Google. (2012). </w:t>
              </w:r>
              <w:r>
                <w:rPr>
                  <w:i/>
                  <w:iCs/>
                  <w:noProof/>
                </w:rPr>
                <w:t>Google's Project Glass.</w:t>
              </w:r>
              <w:r>
                <w:rPr>
                  <w:noProof/>
                </w:rPr>
                <w:t xml:space="preserve"> Preuzeto 5. ožujka 2013. iz www.googlesystem.blogspot.com: http://googlesystem.blogspot.com/2012/04/googles-project-glass.html</w:t>
              </w:r>
            </w:p>
            <w:p w:rsidR="00CD327C" w:rsidRDefault="00CD327C" w:rsidP="00CD327C">
              <w:pPr>
                <w:pStyle w:val="Bibliography"/>
                <w:rPr>
                  <w:noProof/>
                </w:rPr>
              </w:pPr>
              <w:r>
                <w:rPr>
                  <w:noProof/>
                </w:rPr>
                <w:t xml:space="preserve">Google. (2013). </w:t>
              </w:r>
              <w:r>
                <w:rPr>
                  <w:i/>
                  <w:iCs/>
                  <w:noProof/>
                </w:rPr>
                <w:t>Pravila o privatnosti.</w:t>
              </w:r>
              <w:r>
                <w:rPr>
                  <w:noProof/>
                </w:rPr>
                <w:t xml:space="preserve"> Preuzeto 31. prosinca 2013. iz web mjesta Google.com: http://www.google.com/intl/hr/policies/privacy/</w:t>
              </w:r>
            </w:p>
            <w:p w:rsidR="00CD327C" w:rsidRDefault="00CD327C" w:rsidP="00CD327C">
              <w:pPr>
                <w:pStyle w:val="Bibliography"/>
                <w:rPr>
                  <w:noProof/>
                </w:rPr>
              </w:pPr>
              <w:r>
                <w:rPr>
                  <w:noProof/>
                </w:rPr>
                <w:t>Google Finance. (2015). Dohvaćeno iz www.google.com: http://www.google.com/finance?cid=296878244325128</w:t>
              </w:r>
            </w:p>
            <w:p w:rsidR="00CD327C" w:rsidRDefault="00CD327C" w:rsidP="00CD327C">
              <w:pPr>
                <w:pStyle w:val="Bibliography"/>
                <w:rPr>
                  <w:noProof/>
                </w:rPr>
              </w:pPr>
              <w:r>
                <w:rPr>
                  <w:noProof/>
                </w:rPr>
                <w:t xml:space="preserve">Gottschalk, P. (2001). The Changing Role of New IT Leaders. U R. Papp, </w:t>
              </w:r>
              <w:r>
                <w:rPr>
                  <w:i/>
                  <w:iCs/>
                  <w:noProof/>
                </w:rPr>
                <w:t>Informing Science The International Journal of an Emerging Transdiscipline</w:t>
              </w:r>
              <w:r>
                <w:rPr>
                  <w:noProof/>
                </w:rPr>
                <w:t xml:space="preserve"> (str. 150-168). London: Idea Group Publishing.</w:t>
              </w:r>
            </w:p>
            <w:p w:rsidR="00CD327C" w:rsidRDefault="00CD327C" w:rsidP="00CD327C">
              <w:pPr>
                <w:pStyle w:val="Bibliography"/>
                <w:rPr>
                  <w:noProof/>
                </w:rPr>
              </w:pPr>
              <w:r>
                <w:rPr>
                  <w:noProof/>
                </w:rPr>
                <w:t xml:space="preserve">Gottschalk, P. (2002). The Chief Information Officer: A Study of Managerial Roles in Norway. </w:t>
              </w:r>
              <w:r>
                <w:rPr>
                  <w:i/>
                  <w:iCs/>
                  <w:noProof/>
                </w:rPr>
                <w:t>Proceedings of the 35th Hawaii International Conference on System Sciences - 2002.</w:t>
              </w:r>
              <w:r>
                <w:rPr>
                  <w:noProof/>
                </w:rPr>
                <w:t xml:space="preserve"> </w:t>
              </w:r>
            </w:p>
            <w:p w:rsidR="00CD327C" w:rsidRDefault="00CD327C" w:rsidP="00CD327C">
              <w:pPr>
                <w:pStyle w:val="Bibliography"/>
                <w:rPr>
                  <w:noProof/>
                </w:rPr>
              </w:pPr>
              <w:r>
                <w:rPr>
                  <w:noProof/>
                </w:rPr>
                <w:t xml:space="preserve">Gottschalk, P., &amp; Taylor, N. J. (2000). Strategic Management of IS/IT Functions: The Role of the CIO. </w:t>
              </w:r>
              <w:r>
                <w:rPr>
                  <w:i/>
                  <w:iCs/>
                  <w:noProof/>
                </w:rPr>
                <w:t>Proceedings of the 33rd Hawaii International Conference on System Sciences - 2000.</w:t>
              </w:r>
              <w:r>
                <w:rPr>
                  <w:noProof/>
                </w:rPr>
                <w:t xml:space="preserve"> </w:t>
              </w:r>
            </w:p>
            <w:p w:rsidR="00CD327C" w:rsidRDefault="00CD327C" w:rsidP="00CD327C">
              <w:pPr>
                <w:pStyle w:val="Bibliography"/>
                <w:rPr>
                  <w:noProof/>
                </w:rPr>
              </w:pPr>
              <w:r>
                <w:rPr>
                  <w:noProof/>
                </w:rPr>
                <w:t xml:space="preserve">Graham, G. (2012). Lost in a Cloud: Overview of Legal Obstacles to the Growth of Cloud Computing. (N. Z. Rotar, Ur.) </w:t>
              </w:r>
              <w:r>
                <w:rPr>
                  <w:i/>
                  <w:iCs/>
                  <w:noProof/>
                </w:rPr>
                <w:t>Medijska istraživanja, 18</w:t>
              </w:r>
              <w:r>
                <w:rPr>
                  <w:noProof/>
                </w:rPr>
                <w:t>(2), str. 21-32.</w:t>
              </w:r>
            </w:p>
            <w:p w:rsidR="00CD327C" w:rsidRDefault="00CD327C" w:rsidP="00CD327C">
              <w:pPr>
                <w:pStyle w:val="Bibliography"/>
                <w:rPr>
                  <w:noProof/>
                </w:rPr>
              </w:pPr>
              <w:r>
                <w:rPr>
                  <w:noProof/>
                </w:rPr>
                <w:t xml:space="preserve">Grover, V., Jeong, S.-R., Kettinger, W. J., &amp; Lee, C. C. (1993). The Chief Information Officer: A Study of Managerial Roles. </w:t>
              </w:r>
              <w:r>
                <w:rPr>
                  <w:i/>
                  <w:iCs/>
                  <w:noProof/>
                </w:rPr>
                <w:t>Journal of Management Information Systems, 10</w:t>
              </w:r>
              <w:r>
                <w:rPr>
                  <w:noProof/>
                </w:rPr>
                <w:t>(2), str. 107-130.</w:t>
              </w:r>
            </w:p>
            <w:p w:rsidR="00CD327C" w:rsidRDefault="00CD327C" w:rsidP="00CD327C">
              <w:pPr>
                <w:pStyle w:val="Bibliography"/>
                <w:rPr>
                  <w:noProof/>
                </w:rPr>
              </w:pPr>
              <w:r>
                <w:rPr>
                  <w:noProof/>
                </w:rPr>
                <w:t xml:space="preserve">Grün, A. (2006). </w:t>
              </w:r>
              <w:r>
                <w:rPr>
                  <w:i/>
                  <w:iCs/>
                  <w:noProof/>
                </w:rPr>
                <w:t>Voditi ljude - buditi život: poticaji i Pravila Benedikta iz Nursije.</w:t>
              </w:r>
              <w:r>
                <w:rPr>
                  <w:noProof/>
                </w:rPr>
                <w:t xml:space="preserve"> Zagreb: Kršćanska sadašnjost.</w:t>
              </w:r>
            </w:p>
            <w:p w:rsidR="00CD327C" w:rsidRDefault="00CD327C" w:rsidP="00CD327C">
              <w:pPr>
                <w:pStyle w:val="Bibliography"/>
                <w:rPr>
                  <w:noProof/>
                </w:rPr>
              </w:pPr>
              <w:r>
                <w:rPr>
                  <w:noProof/>
                </w:rPr>
                <w:t xml:space="preserve">Haes, S. D., &amp; Grembergen, W. V. (2009). An Exploratory Study into IT Governance Implementations and its Impact on Business/IT Alignment. </w:t>
              </w:r>
              <w:r>
                <w:rPr>
                  <w:i/>
                  <w:iCs/>
                  <w:noProof/>
                </w:rPr>
                <w:t>Information Systems Management Journal, 26</w:t>
              </w:r>
              <w:r>
                <w:rPr>
                  <w:noProof/>
                </w:rPr>
                <w:t>(2), str. 123-137.</w:t>
              </w:r>
            </w:p>
            <w:p w:rsidR="00CD327C" w:rsidRDefault="00CD327C" w:rsidP="00CD327C">
              <w:pPr>
                <w:pStyle w:val="Bibliography"/>
                <w:rPr>
                  <w:noProof/>
                </w:rPr>
              </w:pPr>
              <w:r>
                <w:rPr>
                  <w:noProof/>
                </w:rPr>
                <w:t xml:space="preserve">Halamka, J. (2011). The new metrics for CIO success. </w:t>
              </w:r>
              <w:r>
                <w:rPr>
                  <w:i/>
                  <w:iCs/>
                  <w:noProof/>
                </w:rPr>
                <w:t>Computerworld</w:t>
              </w:r>
              <w:r>
                <w:rPr>
                  <w:noProof/>
                </w:rPr>
                <w:t>, str. 40.</w:t>
              </w:r>
            </w:p>
            <w:p w:rsidR="00CD327C" w:rsidRDefault="00CD327C" w:rsidP="00CD327C">
              <w:pPr>
                <w:pStyle w:val="Bibliography"/>
                <w:rPr>
                  <w:noProof/>
                </w:rPr>
              </w:pPr>
              <w:r>
                <w:rPr>
                  <w:noProof/>
                </w:rPr>
                <w:t xml:space="preserve">Hamel, G. (2009). </w:t>
              </w:r>
              <w:r>
                <w:rPr>
                  <w:i/>
                  <w:iCs/>
                  <w:noProof/>
                </w:rPr>
                <w:t>Budućnost menadžmenta.</w:t>
              </w:r>
              <w:r>
                <w:rPr>
                  <w:noProof/>
                </w:rPr>
                <w:t xml:space="preserve"> Zagreb: Mate.</w:t>
              </w:r>
            </w:p>
            <w:p w:rsidR="00CD327C" w:rsidRDefault="00CD327C" w:rsidP="00CD327C">
              <w:pPr>
                <w:pStyle w:val="Bibliography"/>
                <w:rPr>
                  <w:noProof/>
                  <w:lang w:val="en-GB"/>
                </w:rPr>
              </w:pPr>
              <w:r>
                <w:rPr>
                  <w:noProof/>
                  <w:lang w:val="en-GB"/>
                </w:rPr>
                <w:t xml:space="preserve">Hargie, O., Saunders, C., &amp; Dickson, D. (1994). </w:t>
              </w:r>
              <w:r>
                <w:rPr>
                  <w:i/>
                  <w:iCs/>
                  <w:noProof/>
                  <w:lang w:val="en-GB"/>
                </w:rPr>
                <w:t>Social Skills in Interpersonal Communication</w:t>
              </w:r>
              <w:r>
                <w:rPr>
                  <w:noProof/>
                  <w:lang w:val="en-GB"/>
                </w:rPr>
                <w:t xml:space="preserve"> (3 ed.). London: Routledge.</w:t>
              </w:r>
            </w:p>
            <w:p w:rsidR="00CD327C" w:rsidRDefault="00CD327C" w:rsidP="00CD327C">
              <w:pPr>
                <w:pStyle w:val="Bibliography"/>
                <w:rPr>
                  <w:noProof/>
                </w:rPr>
              </w:pPr>
              <w:r>
                <w:rPr>
                  <w:noProof/>
                </w:rPr>
                <w:t xml:space="preserve">Hayward, S. F. (2008). </w:t>
              </w:r>
              <w:r>
                <w:rPr>
                  <w:i/>
                  <w:iCs/>
                  <w:noProof/>
                </w:rPr>
                <w:t>Churchil: Umijeće vođenja, preporuke za menadžere i političare.</w:t>
              </w:r>
              <w:r>
                <w:rPr>
                  <w:noProof/>
                </w:rPr>
                <w:t xml:space="preserve"> (D. Vražić-Stejskal, Prev.) Zagreb: Binoza press.</w:t>
              </w:r>
            </w:p>
            <w:p w:rsidR="00CD327C" w:rsidRDefault="00CD327C" w:rsidP="00CD327C">
              <w:pPr>
                <w:pStyle w:val="Bibliography"/>
                <w:rPr>
                  <w:noProof/>
                </w:rPr>
              </w:pPr>
              <w:r>
                <w:rPr>
                  <w:noProof/>
                </w:rPr>
                <w:t xml:space="preserve">High, P. A. (2014). </w:t>
              </w:r>
              <w:r>
                <w:rPr>
                  <w:i/>
                  <w:iCs/>
                  <w:noProof/>
                </w:rPr>
                <w:t>Implementing World Class IT Strategy: How IT Can Drive Organizational Innovation.</w:t>
              </w:r>
              <w:r>
                <w:rPr>
                  <w:noProof/>
                </w:rPr>
                <w:t xml:space="preserve"> San Francisco, CA: Jossey-Bass.</w:t>
              </w:r>
            </w:p>
            <w:p w:rsidR="00CD327C" w:rsidRDefault="00CD327C" w:rsidP="00CD327C">
              <w:pPr>
                <w:pStyle w:val="Bibliography"/>
                <w:rPr>
                  <w:noProof/>
                  <w:lang w:val="en-US"/>
                </w:rPr>
              </w:pPr>
              <w:r>
                <w:rPr>
                  <w:noProof/>
                  <w:lang w:val="en-US"/>
                </w:rPr>
                <w:t xml:space="preserve">Holtsnider, B., &amp; Brian, J. D. (2010). </w:t>
              </w:r>
              <w:r>
                <w:rPr>
                  <w:i/>
                  <w:iCs/>
                  <w:noProof/>
                  <w:lang w:val="en-US"/>
                </w:rPr>
                <w:t>IT Manager’s Handbook. The Business Edition.</w:t>
              </w:r>
              <w:r>
                <w:rPr>
                  <w:noProof/>
                  <w:lang w:val="en-US"/>
                </w:rPr>
                <w:t xml:space="preserve"> Burlington, USA: Morgan Kaufmann Publishers.</w:t>
              </w:r>
            </w:p>
            <w:p w:rsidR="00CD327C" w:rsidRDefault="00CD327C" w:rsidP="00CD327C">
              <w:pPr>
                <w:pStyle w:val="Bibliography"/>
                <w:rPr>
                  <w:noProof/>
                </w:rPr>
              </w:pPr>
              <w:r>
                <w:rPr>
                  <w:noProof/>
                </w:rPr>
                <w:t xml:space="preserve">Hovland, C. I. (1948). Social Communication. </w:t>
              </w:r>
              <w:r>
                <w:rPr>
                  <w:i/>
                  <w:iCs/>
                  <w:noProof/>
                </w:rPr>
                <w:t>Proceedings of the American Philosophical Society.</w:t>
              </w:r>
              <w:r>
                <w:rPr>
                  <w:noProof/>
                </w:rPr>
                <w:t xml:space="preserve"> </w:t>
              </w:r>
              <w:r>
                <w:rPr>
                  <w:i/>
                  <w:iCs/>
                  <w:noProof/>
                </w:rPr>
                <w:t>92</w:t>
              </w:r>
              <w:r>
                <w:rPr>
                  <w:noProof/>
                </w:rPr>
                <w:t>, str. 371-375. American Philosophical Society.</w:t>
              </w:r>
            </w:p>
            <w:p w:rsidR="00CD327C" w:rsidRDefault="00CD327C" w:rsidP="00CD327C">
              <w:pPr>
                <w:pStyle w:val="Bibliography"/>
                <w:rPr>
                  <w:noProof/>
                </w:rPr>
              </w:pPr>
              <w:r>
                <w:rPr>
                  <w:noProof/>
                </w:rPr>
                <w:t xml:space="preserve">Hunter, G. (2010). The Chief Information Officer: A Review of the Role. </w:t>
              </w:r>
              <w:r>
                <w:rPr>
                  <w:i/>
                  <w:iCs/>
                  <w:noProof/>
                </w:rPr>
                <w:t>Journal of Information, Information Technology, and Organizations, 5</w:t>
              </w:r>
              <w:r>
                <w:rPr>
                  <w:noProof/>
                </w:rPr>
                <w:t>, str. 125-143.</w:t>
              </w:r>
            </w:p>
            <w:p w:rsidR="00CD327C" w:rsidRDefault="00CD327C" w:rsidP="00CD327C">
              <w:pPr>
                <w:pStyle w:val="Bibliography"/>
                <w:rPr>
                  <w:noProof/>
                </w:rPr>
              </w:pPr>
              <w:r>
                <w:rPr>
                  <w:noProof/>
                </w:rPr>
                <w:t xml:space="preserve">Hymes, D. (1972). On communicative competence. U J. Pride, &amp; J. Holmes, </w:t>
              </w:r>
              <w:r>
                <w:rPr>
                  <w:i/>
                  <w:iCs/>
                  <w:noProof/>
                </w:rPr>
                <w:t>Sociolinguistics. Selected Readings</w:t>
              </w:r>
              <w:r>
                <w:rPr>
                  <w:noProof/>
                </w:rPr>
                <w:t xml:space="preserve"> (str. 269-293). Baltimore, USA: Penguin Education, Penguin.</w:t>
              </w:r>
            </w:p>
            <w:p w:rsidR="00CD327C" w:rsidRDefault="00CD327C" w:rsidP="00CD327C">
              <w:pPr>
                <w:pStyle w:val="Bibliography"/>
                <w:rPr>
                  <w:noProof/>
                </w:rPr>
              </w:pPr>
              <w:r>
                <w:rPr>
                  <w:noProof/>
                </w:rPr>
                <w:t xml:space="preserve">IBM. (2007). </w:t>
              </w:r>
              <w:r>
                <w:rPr>
                  <w:i/>
                  <w:iCs/>
                  <w:noProof/>
                </w:rPr>
                <w:t>IT optimization as a source of sustainable competitive advantage.</w:t>
              </w:r>
              <w:r>
                <w:rPr>
                  <w:noProof/>
                </w:rPr>
                <w:t xml:space="preserve"> Preuzeto 19. srpnja 2013. iz www.IBM.com: https://www-935.ibm.com/services/us/cio/pdf/it-optimization-competitive-advantage-white-paper.pdf</w:t>
              </w:r>
            </w:p>
            <w:p w:rsidR="00CD327C" w:rsidRDefault="00CD327C" w:rsidP="00CD327C">
              <w:pPr>
                <w:pStyle w:val="Bibliography"/>
                <w:rPr>
                  <w:noProof/>
                </w:rPr>
              </w:pPr>
              <w:r>
                <w:rPr>
                  <w:noProof/>
                </w:rPr>
                <w:t xml:space="preserve">IBM. (2008A). </w:t>
              </w:r>
              <w:r>
                <w:rPr>
                  <w:i/>
                  <w:iCs/>
                  <w:noProof/>
                </w:rPr>
                <w:t>The Evolving Role of the CIO.</w:t>
              </w:r>
              <w:r>
                <w:rPr>
                  <w:noProof/>
                </w:rPr>
                <w:t xml:space="preserve"> Preuzeto 4. ožujka 2013. iz IBM Global Business Services: http://www.ibm.com/services/uk/cio/pdf/ciw03002-gben-00_2.pdf</w:t>
              </w:r>
            </w:p>
            <w:p w:rsidR="00CD327C" w:rsidRDefault="00CD327C" w:rsidP="00CD327C">
              <w:pPr>
                <w:pStyle w:val="Bibliography"/>
                <w:rPr>
                  <w:noProof/>
                </w:rPr>
              </w:pPr>
              <w:r>
                <w:rPr>
                  <w:noProof/>
                </w:rPr>
                <w:t xml:space="preserve">IBM. (2008B). </w:t>
              </w:r>
              <w:r>
                <w:rPr>
                  <w:i/>
                  <w:iCs/>
                  <w:noProof/>
                </w:rPr>
                <w:t>Today’s challenges,Tomorrow’s CIO: Laying the groundwork and creating conditions for success.</w:t>
              </w:r>
              <w:r>
                <w:rPr>
                  <w:noProof/>
                </w:rPr>
                <w:t xml:space="preserve"> Preuzeto 4. ožujka 2013 iz IBM Global Business Services: http://www-935.ibm.com/services/uk/cio/pdf/cio_2_final_lowres.pdf</w:t>
              </w:r>
            </w:p>
            <w:p w:rsidR="00CD327C" w:rsidRDefault="00CD327C" w:rsidP="00CD327C">
              <w:pPr>
                <w:pStyle w:val="Bibliography"/>
                <w:rPr>
                  <w:noProof/>
                </w:rPr>
              </w:pPr>
              <w:r>
                <w:rPr>
                  <w:noProof/>
                </w:rPr>
                <w:t xml:space="preserve">IBM. (2008C). </w:t>
              </w:r>
              <w:r>
                <w:rPr>
                  <w:i/>
                  <w:iCs/>
                  <w:noProof/>
                </w:rPr>
                <w:t>Global CEO survey, the enterprise of the future, implications for.</w:t>
              </w:r>
              <w:r>
                <w:rPr>
                  <w:noProof/>
                </w:rPr>
                <w:t xml:space="preserve"> Dohvaćeno iz www-935.ibm.com/services/us/gbs/bus/pdf/gbe03080-usen-ceo-ls.pdf</w:t>
              </w:r>
            </w:p>
            <w:p w:rsidR="00CD327C" w:rsidRDefault="00CD327C" w:rsidP="00CD327C">
              <w:pPr>
                <w:pStyle w:val="Bibliography"/>
                <w:rPr>
                  <w:noProof/>
                </w:rPr>
              </w:pPr>
              <w:r>
                <w:rPr>
                  <w:noProof/>
                </w:rPr>
                <w:t xml:space="preserve">IBM. (2008C). </w:t>
              </w:r>
              <w:r>
                <w:rPr>
                  <w:i/>
                  <w:iCs/>
                  <w:noProof/>
                </w:rPr>
                <w:t>The new CIO: insights from the Center for CIO Leadership.</w:t>
              </w:r>
              <w:r>
                <w:rPr>
                  <w:noProof/>
                </w:rPr>
                <w:t xml:space="preserve"> Preuzeto 4. ožujka 2013. iz IBM Global Business Services: www-05.ibm.com/it/ciopolis/cioforum/Center_For_CIO_Leadership.pdf</w:t>
              </w:r>
            </w:p>
            <w:p w:rsidR="00CD327C" w:rsidRDefault="00CD327C" w:rsidP="00CD327C">
              <w:pPr>
                <w:pStyle w:val="Bibliography"/>
                <w:rPr>
                  <w:noProof/>
                </w:rPr>
              </w:pPr>
              <w:r>
                <w:rPr>
                  <w:noProof/>
                </w:rPr>
                <w:t xml:space="preserve">IBM. (2009). </w:t>
              </w:r>
              <w:r>
                <w:rPr>
                  <w:i/>
                  <w:iCs/>
                  <w:noProof/>
                </w:rPr>
                <w:t>The New Voice of the CIO: Insights from the Global Chief Information Officer Study.</w:t>
              </w:r>
              <w:r>
                <w:rPr>
                  <w:noProof/>
                </w:rPr>
                <w:t xml:space="preserve"> Preuzeto 4. ožujka 2013. iz IBM Global Business Services: http://www-935.ibm.com/services/c-suite/att/doc/midsize.pdf</w:t>
              </w:r>
            </w:p>
            <w:p w:rsidR="00CD327C" w:rsidRDefault="00CD327C" w:rsidP="00CD327C">
              <w:pPr>
                <w:pStyle w:val="Bibliography"/>
                <w:rPr>
                  <w:noProof/>
                </w:rPr>
              </w:pPr>
              <w:r>
                <w:rPr>
                  <w:noProof/>
                </w:rPr>
                <w:t xml:space="preserve">IBM. (2009a). </w:t>
              </w:r>
              <w:r>
                <w:rPr>
                  <w:i/>
                  <w:iCs/>
                  <w:noProof/>
                </w:rPr>
                <w:t>From fear to value: CIO strategies for propelling business through the economic crisis.</w:t>
              </w:r>
              <w:r>
                <w:rPr>
                  <w:noProof/>
                </w:rPr>
                <w:t xml:space="preserve"> Preuzeto 10. listopada 2014. iz IBM Global Business Services: www-935.ibm.com/services/in/cio/pdf/ciw03057usen.pdf</w:t>
              </w:r>
            </w:p>
            <w:p w:rsidR="00CD327C" w:rsidRDefault="00CD327C" w:rsidP="00CD327C">
              <w:pPr>
                <w:pStyle w:val="Bibliography"/>
                <w:rPr>
                  <w:noProof/>
                </w:rPr>
              </w:pPr>
              <w:r>
                <w:rPr>
                  <w:noProof/>
                </w:rPr>
                <w:t xml:space="preserve">IBM. (2011). </w:t>
              </w:r>
              <w:r>
                <w:rPr>
                  <w:i/>
                  <w:iCs/>
                  <w:noProof/>
                </w:rPr>
                <w:t>The Essential CIO: Insights from the Global Chief Information Officer Study.</w:t>
              </w:r>
              <w:r>
                <w:rPr>
                  <w:noProof/>
                </w:rPr>
                <w:t xml:space="preserve"> Preuzeto 4. ožujka 2013. iz IBM Global Business Services: www-304.ibm.com/businesscenter/cpe/download0/218842/2011mmciostudy.pdf</w:t>
              </w:r>
            </w:p>
            <w:p w:rsidR="00CD327C" w:rsidRDefault="00CD327C" w:rsidP="00CD327C">
              <w:pPr>
                <w:pStyle w:val="Bibliography"/>
                <w:rPr>
                  <w:noProof/>
                </w:rPr>
              </w:pPr>
              <w:r>
                <w:rPr>
                  <w:noProof/>
                </w:rPr>
                <w:t xml:space="preserve">Iclaves S.L. (2013). </w:t>
              </w:r>
              <w:r>
                <w:rPr>
                  <w:i/>
                  <w:iCs/>
                  <w:noProof/>
                </w:rPr>
                <w:t>Women active in the ICT sector, A study prepared for the European Commission.</w:t>
              </w:r>
              <w:r>
                <w:rPr>
                  <w:noProof/>
                </w:rPr>
                <w:t xml:space="preserve"> Brussels: European Commission.</w:t>
              </w:r>
            </w:p>
            <w:p w:rsidR="00CD327C" w:rsidRDefault="00CD327C" w:rsidP="00CD327C">
              <w:pPr>
                <w:pStyle w:val="Bibliography"/>
                <w:rPr>
                  <w:noProof/>
                </w:rPr>
              </w:pPr>
              <w:r>
                <w:rPr>
                  <w:noProof/>
                </w:rPr>
                <w:t xml:space="preserve">IDC Adriatics. (2015). </w:t>
              </w:r>
              <w:r>
                <w:rPr>
                  <w:i/>
                  <w:iCs/>
                  <w:noProof/>
                </w:rPr>
                <w:t>IDC.COM</w:t>
              </w:r>
              <w:r>
                <w:rPr>
                  <w:noProof/>
                </w:rPr>
                <w:t>. Dohvaćeno iz www.idc-adriatics.com: http://idc-adriatics.com/eng/events/59942-idc-cio-award-2015</w:t>
              </w:r>
            </w:p>
            <w:p w:rsidR="00CD327C" w:rsidRDefault="00CD327C" w:rsidP="00CD327C">
              <w:pPr>
                <w:pStyle w:val="Bibliography"/>
                <w:rPr>
                  <w:noProof/>
                </w:rPr>
              </w:pPr>
              <w:r>
                <w:rPr>
                  <w:noProof/>
                </w:rPr>
                <w:t xml:space="preserve">IMJ. (2004). CIO Role Is Being "Dumbed Down", Study Says. </w:t>
              </w:r>
              <w:r>
                <w:rPr>
                  <w:i/>
                  <w:iCs/>
                  <w:noProof/>
                </w:rPr>
                <w:t>The information management journal</w:t>
              </w:r>
              <w:r>
                <w:rPr>
                  <w:noProof/>
                </w:rPr>
                <w:t>, str. 14.</w:t>
              </w:r>
            </w:p>
            <w:p w:rsidR="00CD327C" w:rsidRDefault="00CD327C" w:rsidP="00CD327C">
              <w:pPr>
                <w:pStyle w:val="Bibliography"/>
                <w:rPr>
                  <w:noProof/>
                </w:rPr>
              </w:pPr>
              <w:r>
                <w:rPr>
                  <w:noProof/>
                </w:rPr>
                <w:t xml:space="preserve">Info Trend. (2006). Brzi ili mrtvi - Intervju s prof. Velimir Srića. </w:t>
              </w:r>
              <w:r>
                <w:rPr>
                  <w:i/>
                  <w:iCs/>
                  <w:noProof/>
                </w:rPr>
                <w:t>Info Trend</w:t>
              </w:r>
              <w:r>
                <w:rPr>
                  <w:noProof/>
                </w:rPr>
                <w:t>, str. 44-46.</w:t>
              </w:r>
            </w:p>
            <w:p w:rsidR="00CD327C" w:rsidRDefault="00CD327C" w:rsidP="00CD327C">
              <w:pPr>
                <w:pStyle w:val="Bibliography"/>
                <w:rPr>
                  <w:noProof/>
                </w:rPr>
              </w:pPr>
              <w:r>
                <w:rPr>
                  <w:noProof/>
                </w:rPr>
                <w:t xml:space="preserve">Intel corp. (2012). </w:t>
              </w:r>
              <w:r>
                <w:rPr>
                  <w:i/>
                  <w:iCs/>
                  <w:noProof/>
                </w:rPr>
                <w:t>What Happens In An Internet Minute?</w:t>
              </w:r>
              <w:r>
                <w:rPr>
                  <w:noProof/>
                </w:rPr>
                <w:t xml:space="preserve"> Preuzeto 14. ožujka 2013. iz intel.com: http://www.intel.com/content/www/us/en/communications/internet-minute-infographic.html?wapkw=growth+networked</w:t>
              </w:r>
            </w:p>
            <w:p w:rsidR="00CD327C" w:rsidRDefault="00CD327C" w:rsidP="00CD327C">
              <w:pPr>
                <w:pStyle w:val="Bibliography"/>
                <w:rPr>
                  <w:noProof/>
                </w:rPr>
              </w:pPr>
              <w:r>
                <w:rPr>
                  <w:noProof/>
                </w:rPr>
                <w:t xml:space="preserve">Ipsos Puls. (2011). </w:t>
              </w:r>
              <w:r>
                <w:rPr>
                  <w:i/>
                  <w:iCs/>
                  <w:noProof/>
                </w:rPr>
                <w:t>Žene i IKT sektor.</w:t>
              </w:r>
              <w:r>
                <w:rPr>
                  <w:noProof/>
                </w:rPr>
                <w:t xml:space="preserve"> Zagreb: Ministarstvo uprave Republike Hrvatske, Središnji državni ured za e-Hrvatsku.</w:t>
              </w:r>
            </w:p>
            <w:p w:rsidR="00CD327C" w:rsidRDefault="00CD327C" w:rsidP="00CD327C">
              <w:pPr>
                <w:pStyle w:val="Bibliography"/>
                <w:rPr>
                  <w:noProof/>
                </w:rPr>
              </w:pPr>
              <w:r>
                <w:rPr>
                  <w:noProof/>
                </w:rPr>
                <w:t xml:space="preserve">Ives, B., &amp; Olson, M. H. (1981). Manager or Technician? The Nature of the Information Systems Manager's Job. </w:t>
              </w:r>
              <w:r>
                <w:rPr>
                  <w:i/>
                  <w:iCs/>
                  <w:noProof/>
                </w:rPr>
                <w:t>MIS Quarterly, 5</w:t>
              </w:r>
              <w:r>
                <w:rPr>
                  <w:noProof/>
                </w:rPr>
                <w:t>(4), str. 49-63.</w:t>
              </w:r>
            </w:p>
            <w:p w:rsidR="00CD327C" w:rsidRDefault="00CD327C" w:rsidP="00CD327C">
              <w:pPr>
                <w:pStyle w:val="Bibliography"/>
                <w:rPr>
                  <w:noProof/>
                </w:rPr>
              </w:pPr>
              <w:r>
                <w:rPr>
                  <w:noProof/>
                </w:rPr>
                <w:t xml:space="preserve">Jelaska, Z. (listopada 2005). Jezik, komunikacija i sposobnosti: nazivi i bliskoznačnice. </w:t>
              </w:r>
              <w:r>
                <w:rPr>
                  <w:i/>
                  <w:iCs/>
                  <w:noProof/>
                </w:rPr>
                <w:t>Jezik: časopis za kulturu hrvatskoga književnog jezika, 4</w:t>
              </w:r>
              <w:r>
                <w:rPr>
                  <w:noProof/>
                </w:rPr>
                <w:t>(52).</w:t>
              </w:r>
            </w:p>
            <w:p w:rsidR="00CD327C" w:rsidRDefault="00CD327C" w:rsidP="00CD327C">
              <w:pPr>
                <w:pStyle w:val="Bibliography"/>
                <w:rPr>
                  <w:noProof/>
                </w:rPr>
              </w:pPr>
              <w:r>
                <w:rPr>
                  <w:noProof/>
                </w:rPr>
                <w:t xml:space="preserve">Jobs, S. (2013). </w:t>
              </w:r>
              <w:r>
                <w:rPr>
                  <w:i/>
                  <w:iCs/>
                  <w:noProof/>
                </w:rPr>
                <w:t>Steve Jobs on the Post PC era.</w:t>
              </w:r>
              <w:r>
                <w:rPr>
                  <w:noProof/>
                </w:rPr>
                <w:t xml:space="preserve"> Preuzeto 8. siječnja 2014. iz YouTube: www.youtube.com/watch?v=YfJ3QxJYsw8</w:t>
              </w:r>
            </w:p>
            <w:p w:rsidR="00CD327C" w:rsidRDefault="00CD327C" w:rsidP="00CD327C">
              <w:pPr>
                <w:pStyle w:val="Bibliography"/>
                <w:rPr>
                  <w:noProof/>
                </w:rPr>
              </w:pPr>
              <w:r>
                <w:rPr>
                  <w:noProof/>
                </w:rPr>
                <w:t xml:space="preserve">Johnson, A. M., &amp; Lederer, A. L. (2005). The Effect of Communication Frequency and Channel Richness on the Convergence Between Chief Executive and Chief Information Officers. </w:t>
              </w:r>
              <w:r>
                <w:rPr>
                  <w:i/>
                  <w:iCs/>
                  <w:noProof/>
                </w:rPr>
                <w:t>Journal of Management Information Systems, 22</w:t>
              </w:r>
              <w:r>
                <w:rPr>
                  <w:noProof/>
                </w:rPr>
                <w:t>(2), str. 227-252.</w:t>
              </w:r>
            </w:p>
            <w:p w:rsidR="00CD327C" w:rsidRDefault="00CD327C" w:rsidP="00CD327C">
              <w:pPr>
                <w:pStyle w:val="Bibliography"/>
                <w:rPr>
                  <w:noProof/>
                </w:rPr>
              </w:pPr>
              <w:r>
                <w:rPr>
                  <w:noProof/>
                </w:rPr>
                <w:t xml:space="preserve">Jones, M., Taylor, G., &amp; Spencer, B. (1995). The CEO-CIO relationship revisited: An empirical assessment of satisfaction with IS. </w:t>
              </w:r>
              <w:r>
                <w:rPr>
                  <w:i/>
                  <w:iCs/>
                  <w:noProof/>
                </w:rPr>
                <w:t>Information &amp; Management, 29</w:t>
              </w:r>
              <w:r>
                <w:rPr>
                  <w:noProof/>
                </w:rPr>
                <w:t>(3), str. 123-130.</w:t>
              </w:r>
            </w:p>
            <w:p w:rsidR="00CD327C" w:rsidRDefault="00CD327C" w:rsidP="00CD327C">
              <w:pPr>
                <w:pStyle w:val="Bibliography"/>
                <w:rPr>
                  <w:noProof/>
                </w:rPr>
              </w:pPr>
              <w:r>
                <w:rPr>
                  <w:noProof/>
                </w:rPr>
                <w:t xml:space="preserve">Kahn, R., &amp; Byosiere, P. (1992). Stress in organizations. U M. Dunnette, &amp; M. Hough, </w:t>
              </w:r>
              <w:r>
                <w:rPr>
                  <w:i/>
                  <w:iCs/>
                  <w:noProof/>
                </w:rPr>
                <w:t>Handbook of Industrial and Organizational Psychology</w:t>
              </w:r>
              <w:r>
                <w:rPr>
                  <w:noProof/>
                </w:rPr>
                <w:t xml:space="preserve"> (2 izd., Svez. 3, str. 571-650). Palo Alto: Consulting Psychological Press.</w:t>
              </w:r>
            </w:p>
            <w:p w:rsidR="00CD327C" w:rsidRDefault="00CD327C" w:rsidP="00CD327C">
              <w:pPr>
                <w:pStyle w:val="Bibliography"/>
                <w:rPr>
                  <w:noProof/>
                </w:rPr>
              </w:pPr>
              <w:r>
                <w:rPr>
                  <w:noProof/>
                </w:rPr>
                <w:t xml:space="preserve">Kambil, A. (2013). </w:t>
              </w:r>
              <w:r>
                <w:rPr>
                  <w:i/>
                  <w:iCs/>
                  <w:noProof/>
                </w:rPr>
                <w:t>Taking the reins: Managing CFO transitions.</w:t>
              </w:r>
              <w:r>
                <w:rPr>
                  <w:noProof/>
                </w:rPr>
                <w:t xml:space="preserve"> Preuzeto 10. rujna 2014. iz Deloitte University Press web page: http://dupress.com/articles/taking-the-reins-as-a-cio/</w:t>
              </w:r>
            </w:p>
            <w:p w:rsidR="00CD327C" w:rsidRDefault="00CD327C" w:rsidP="00CD327C">
              <w:pPr>
                <w:pStyle w:val="Bibliography"/>
                <w:rPr>
                  <w:noProof/>
                </w:rPr>
              </w:pPr>
              <w:r>
                <w:rPr>
                  <w:noProof/>
                </w:rPr>
                <w:t xml:space="preserve">Karahanna, E., &amp; Watson, R. T. (may 2006). Information systems leadership. </w:t>
              </w:r>
              <w:r>
                <w:rPr>
                  <w:i/>
                  <w:iCs/>
                  <w:noProof/>
                </w:rPr>
                <w:t>IEEE Transactions on Engineering Management, 53</w:t>
              </w:r>
              <w:r>
                <w:rPr>
                  <w:noProof/>
                </w:rPr>
                <w:t>, str. 171 - 176.</w:t>
              </w:r>
            </w:p>
            <w:p w:rsidR="00CD327C" w:rsidRDefault="00CD327C" w:rsidP="00CD327C">
              <w:pPr>
                <w:pStyle w:val="Bibliography"/>
                <w:rPr>
                  <w:noProof/>
                </w:rPr>
              </w:pPr>
              <w:r>
                <w:rPr>
                  <w:noProof/>
                </w:rPr>
                <w:t xml:space="preserve">Karanja, E., &amp; Zaveri, J. (2012). IT leaders: Who are they and where do they come from? </w:t>
              </w:r>
              <w:r>
                <w:rPr>
                  <w:i/>
                  <w:iCs/>
                  <w:noProof/>
                </w:rPr>
                <w:t>Journal of Information Systems Education, 23</w:t>
              </w:r>
              <w:r>
                <w:rPr>
                  <w:noProof/>
                </w:rPr>
                <w:t>.</w:t>
              </w:r>
            </w:p>
            <w:p w:rsidR="00CD327C" w:rsidRDefault="00CD327C" w:rsidP="00CD327C">
              <w:pPr>
                <w:pStyle w:val="Bibliography"/>
                <w:rPr>
                  <w:noProof/>
                </w:rPr>
              </w:pPr>
              <w:r>
                <w:rPr>
                  <w:noProof/>
                </w:rPr>
                <w:t xml:space="preserve">Kardum, K. (svibanj 2012). ICT-bastion testosterona. </w:t>
              </w:r>
              <w:r>
                <w:rPr>
                  <w:i/>
                  <w:iCs/>
                  <w:noProof/>
                </w:rPr>
                <w:t>Mreža</w:t>
              </w:r>
              <w:r>
                <w:rPr>
                  <w:noProof/>
                </w:rPr>
                <w:t>(5/XVII), str. 42-43.</w:t>
              </w:r>
            </w:p>
            <w:p w:rsidR="00CD327C" w:rsidRDefault="00CD327C" w:rsidP="00CD327C">
              <w:pPr>
                <w:pStyle w:val="Bibliography"/>
                <w:rPr>
                  <w:noProof/>
                </w:rPr>
              </w:pPr>
              <w:r>
                <w:rPr>
                  <w:noProof/>
                </w:rPr>
                <w:t xml:space="preserve">Karlsen, J., Gottschalk, P., &amp; Andersen, E. (2002). Information Technology Management Roles: A Comparison of IT Executives and IT Project Managers. </w:t>
              </w:r>
              <w:r>
                <w:rPr>
                  <w:i/>
                  <w:iCs/>
                  <w:noProof/>
                </w:rPr>
                <w:t>Proceedings of the 35th Hawaii International Conference on System Sciences</w:t>
              </w:r>
              <w:r>
                <w:rPr>
                  <w:noProof/>
                </w:rPr>
                <w:t>, (str. 1-8).</w:t>
              </w:r>
            </w:p>
            <w:p w:rsidR="00CD327C" w:rsidRDefault="00CD327C" w:rsidP="00CD327C">
              <w:pPr>
                <w:pStyle w:val="Bibliography"/>
                <w:rPr>
                  <w:noProof/>
                </w:rPr>
              </w:pPr>
              <w:r>
                <w:rPr>
                  <w:noProof/>
                </w:rPr>
                <w:t xml:space="preserve">Katz, R. L. (2009). </w:t>
              </w:r>
              <w:r>
                <w:rPr>
                  <w:i/>
                  <w:iCs/>
                  <w:noProof/>
                </w:rPr>
                <w:t>Skills of an Effective Administrator - reprint.</w:t>
              </w:r>
              <w:r>
                <w:rPr>
                  <w:noProof/>
                </w:rPr>
                <w:t xml:space="preserve"> Boston: Harvard Bussines Review.</w:t>
              </w:r>
            </w:p>
            <w:p w:rsidR="00CD327C" w:rsidRDefault="00CD327C" w:rsidP="00CD327C">
              <w:pPr>
                <w:pStyle w:val="Bibliography"/>
                <w:rPr>
                  <w:noProof/>
                </w:rPr>
              </w:pPr>
              <w:r>
                <w:rPr>
                  <w:noProof/>
                </w:rPr>
                <w:t xml:space="preserve">Kersten, H., &amp; Klett, G. (2012). </w:t>
              </w:r>
              <w:r>
                <w:rPr>
                  <w:i/>
                  <w:iCs/>
                  <w:noProof/>
                </w:rPr>
                <w:t>Der IT Security Manager.</w:t>
              </w:r>
              <w:r>
                <w:rPr>
                  <w:noProof/>
                </w:rPr>
                <w:t xml:space="preserve"> United States: Vieweg+Teubner Verlag.</w:t>
              </w:r>
            </w:p>
            <w:p w:rsidR="00CD327C" w:rsidRDefault="00CD327C" w:rsidP="00CD327C">
              <w:pPr>
                <w:pStyle w:val="Bibliography"/>
                <w:rPr>
                  <w:noProof/>
                </w:rPr>
              </w:pPr>
              <w:r>
                <w:rPr>
                  <w:noProof/>
                </w:rPr>
                <w:t xml:space="preserve">Kiš, M. (2000). </w:t>
              </w:r>
              <w:r>
                <w:rPr>
                  <w:i/>
                  <w:iCs/>
                  <w:noProof/>
                </w:rPr>
                <w:t>Englesko-hrvatski, hrvatsko-engleski informatički rječnik.</w:t>
              </w:r>
              <w:r>
                <w:rPr>
                  <w:noProof/>
                </w:rPr>
                <w:t xml:space="preserve"> Zagreb: Naklada Ljevak.</w:t>
              </w:r>
            </w:p>
            <w:p w:rsidR="00CD327C" w:rsidRDefault="00CD327C" w:rsidP="00CD327C">
              <w:pPr>
                <w:pStyle w:val="Bibliography"/>
                <w:rPr>
                  <w:noProof/>
                </w:rPr>
              </w:pPr>
              <w:r>
                <w:rPr>
                  <w:noProof/>
                </w:rPr>
                <w:t xml:space="preserve">Knauß, F. (2013). </w:t>
              </w:r>
              <w:r>
                <w:rPr>
                  <w:i/>
                  <w:iCs/>
                  <w:noProof/>
                </w:rPr>
                <w:t>Schlechte Chefs lassen ihre Leute ausbrennen.</w:t>
              </w:r>
              <w:r>
                <w:rPr>
                  <w:noProof/>
                </w:rPr>
                <w:t xml:space="preserve"> Preuzeto 13. srpnja 2013. iz Wirschafts Woche www.wiwo.de: http://www.wiwo.de/erfolg/beruf/burnout-schlechte-chefs-lassen-ihre-leute-ausbrennen/8398054.html</w:t>
              </w:r>
            </w:p>
            <w:p w:rsidR="00CD327C" w:rsidRDefault="00CD327C" w:rsidP="00CD327C">
              <w:pPr>
                <w:pStyle w:val="Bibliography"/>
                <w:rPr>
                  <w:noProof/>
                </w:rPr>
              </w:pPr>
              <w:r>
                <w:rPr>
                  <w:noProof/>
                </w:rPr>
                <w:t xml:space="preserve">Kocijan, K. (2014). Big Data: kako smo došli do Velikih podataka i kamo nas oni vode. U R. Vrana, &amp; Đ. Pečarić (Ur.), </w:t>
              </w:r>
              <w:r>
                <w:rPr>
                  <w:i/>
                  <w:iCs/>
                  <w:noProof/>
                </w:rPr>
                <w:t>Komunikacijski obrasci i informacijska znanost</w:t>
              </w:r>
              <w:r>
                <w:rPr>
                  <w:noProof/>
                </w:rPr>
                <w:t xml:space="preserve"> (str. 37-62). Zagreb: Zavod za informacijske studije.</w:t>
              </w:r>
            </w:p>
            <w:p w:rsidR="00CD327C" w:rsidRDefault="00CD327C" w:rsidP="00CD327C">
              <w:pPr>
                <w:pStyle w:val="Bibliography"/>
                <w:rPr>
                  <w:noProof/>
                </w:rPr>
              </w:pPr>
              <w:r>
                <w:rPr>
                  <w:noProof/>
                </w:rPr>
                <w:t xml:space="preserve">König, A. (2013). </w:t>
              </w:r>
              <w:r>
                <w:rPr>
                  <w:i/>
                  <w:iCs/>
                  <w:noProof/>
                </w:rPr>
                <w:t>112.000 Euro für den IT-Leiter.</w:t>
              </w:r>
              <w:r>
                <w:rPr>
                  <w:noProof/>
                </w:rPr>
                <w:t xml:space="preserve"> Preuzeto 4. rujna 2013. iz www.CIO.de: www.cio.de/karriere/2925657/</w:t>
              </w:r>
            </w:p>
            <w:p w:rsidR="00CD327C" w:rsidRDefault="00CD327C" w:rsidP="00CD327C">
              <w:pPr>
                <w:pStyle w:val="Bibliography"/>
                <w:rPr>
                  <w:noProof/>
                </w:rPr>
              </w:pPr>
              <w:r>
                <w:rPr>
                  <w:noProof/>
                </w:rPr>
                <w:t xml:space="preserve">König, A. (2013). </w:t>
              </w:r>
              <w:r>
                <w:rPr>
                  <w:i/>
                  <w:iCs/>
                  <w:noProof/>
                </w:rPr>
                <w:t>IBM: Computer bekommen bald unsere 5 Sinne.</w:t>
              </w:r>
              <w:r>
                <w:rPr>
                  <w:noProof/>
                </w:rPr>
                <w:t xml:space="preserve"> Preuzeto 16. veljače 2013. iz www.cio.de: http://www.cio.de/strategien/2902522/</w:t>
              </w:r>
            </w:p>
            <w:p w:rsidR="00CD327C" w:rsidRDefault="00CD327C" w:rsidP="00CD327C">
              <w:pPr>
                <w:pStyle w:val="Bibliography"/>
                <w:rPr>
                  <w:noProof/>
                </w:rPr>
              </w:pPr>
              <w:r>
                <w:rPr>
                  <w:noProof/>
                </w:rPr>
                <w:t xml:space="preserve">Korn/Ferry Int. (1998). </w:t>
              </w:r>
              <w:r>
                <w:rPr>
                  <w:i/>
                  <w:iCs/>
                  <w:noProof/>
                </w:rPr>
                <w:t>The Changing Role of the Chief Information Officer.</w:t>
              </w:r>
              <w:r>
                <w:rPr>
                  <w:noProof/>
                </w:rPr>
                <w:t xml:space="preserve"> Korn/Ferry International; Financial Times Business Ltd.</w:t>
              </w:r>
            </w:p>
            <w:p w:rsidR="00CD327C" w:rsidRDefault="00CD327C" w:rsidP="00CD327C">
              <w:pPr>
                <w:pStyle w:val="Bibliography"/>
                <w:rPr>
                  <w:noProof/>
                </w:rPr>
              </w:pPr>
              <w:r>
                <w:rPr>
                  <w:noProof/>
                </w:rPr>
                <w:t xml:space="preserve">Kotter, J. P. (2009). </w:t>
              </w:r>
              <w:r>
                <w:rPr>
                  <w:i/>
                  <w:iCs/>
                  <w:noProof/>
                </w:rPr>
                <w:t>Vođenje promjena.</w:t>
              </w:r>
              <w:r>
                <w:rPr>
                  <w:noProof/>
                </w:rPr>
                <w:t xml:space="preserve"> Zagreb: Lider Press.</w:t>
              </w:r>
            </w:p>
            <w:p w:rsidR="00CD327C" w:rsidRDefault="00CD327C" w:rsidP="00CD327C">
              <w:pPr>
                <w:pStyle w:val="Bibliography"/>
                <w:rPr>
                  <w:noProof/>
                </w:rPr>
              </w:pPr>
              <w:r>
                <w:rPr>
                  <w:noProof/>
                </w:rPr>
                <w:t xml:space="preserve">Krakar, Z., &amp; Rotim, S. T. (2009). Assessment of Croatia's Readiness for Using the ICT Potentials. </w:t>
              </w:r>
              <w:r>
                <w:rPr>
                  <w:i/>
                  <w:iCs/>
                  <w:noProof/>
                </w:rPr>
                <w:t>Proceedings of the 20th Central European Conference on Information and Intelligent Systems</w:t>
              </w:r>
              <w:r>
                <w:rPr>
                  <w:noProof/>
                </w:rPr>
                <w:t xml:space="preserve"> (str. 135-143). Varaždin, Croatia : Faculty of Organization and Informatics September.</w:t>
              </w:r>
            </w:p>
            <w:p w:rsidR="00CD327C" w:rsidRDefault="00CD327C" w:rsidP="00CD327C">
              <w:pPr>
                <w:pStyle w:val="Bibliography"/>
                <w:rPr>
                  <w:noProof/>
                </w:rPr>
              </w:pPr>
              <w:r>
                <w:rPr>
                  <w:noProof/>
                </w:rPr>
                <w:t xml:space="preserve">Krames, J. A. (2002). </w:t>
              </w:r>
              <w:r>
                <w:rPr>
                  <w:i/>
                  <w:iCs/>
                  <w:noProof/>
                </w:rPr>
                <w:t>Jack Welch Leksinkon vodstva.</w:t>
              </w:r>
              <w:r>
                <w:rPr>
                  <w:noProof/>
                </w:rPr>
                <w:t xml:space="preserve"> Zagreb: Naklada Zadro.</w:t>
              </w:r>
            </w:p>
            <w:p w:rsidR="00CD327C" w:rsidRDefault="00CD327C" w:rsidP="00CD327C">
              <w:pPr>
                <w:pStyle w:val="Bibliography"/>
                <w:rPr>
                  <w:noProof/>
                </w:rPr>
              </w:pPr>
              <w:r>
                <w:rPr>
                  <w:noProof/>
                </w:rPr>
                <w:t xml:space="preserve">Krasznay, C. (2013). Cloud security, risks and solutions. </w:t>
              </w:r>
              <w:r>
                <w:rPr>
                  <w:i/>
                  <w:iCs/>
                  <w:noProof/>
                </w:rPr>
                <w:t>HP 360° New Style of IT 2013, 5. Poslovno-Tehnološka konferencija.</w:t>
              </w:r>
              <w:r>
                <w:rPr>
                  <w:noProof/>
                </w:rPr>
                <w:t xml:space="preserve"> Zagreb: Hewlett-Packard.</w:t>
              </w:r>
            </w:p>
            <w:p w:rsidR="00CD327C" w:rsidRDefault="00CD327C" w:rsidP="00CD327C">
              <w:pPr>
                <w:pStyle w:val="Bibliography"/>
                <w:rPr>
                  <w:noProof/>
                </w:rPr>
              </w:pPr>
              <w:r>
                <w:rPr>
                  <w:noProof/>
                </w:rPr>
                <w:t xml:space="preserve">Krištić, V. (10. svibnja 2016). Ovo mije je škola... Gdje studirati informatiku? </w:t>
              </w:r>
              <w:r>
                <w:rPr>
                  <w:i/>
                  <w:iCs/>
                  <w:noProof/>
                </w:rPr>
                <w:t>BUG</w:t>
              </w:r>
              <w:r>
                <w:rPr>
                  <w:noProof/>
                </w:rPr>
                <w:t>, 113-125.</w:t>
              </w:r>
            </w:p>
            <w:p w:rsidR="00CD327C" w:rsidRDefault="00CD327C" w:rsidP="00CD327C">
              <w:pPr>
                <w:pStyle w:val="Bibliography"/>
                <w:rPr>
                  <w:noProof/>
                </w:rPr>
              </w:pPr>
              <w:r>
                <w:rPr>
                  <w:noProof/>
                </w:rPr>
                <w:t xml:space="preserve">Kumbier, D., &amp; Schulz von Thun, F. (2009). </w:t>
              </w:r>
              <w:r>
                <w:rPr>
                  <w:i/>
                  <w:iCs/>
                  <w:noProof/>
                </w:rPr>
                <w:t>Interkulturalna komunikacija: metode, modeli, primjeri.</w:t>
              </w:r>
              <w:r>
                <w:rPr>
                  <w:noProof/>
                </w:rPr>
                <w:t xml:space="preserve"> Zagreb: Erudita.</w:t>
              </w:r>
            </w:p>
            <w:p w:rsidR="00CD327C" w:rsidRDefault="00CD327C" w:rsidP="00CD327C">
              <w:pPr>
                <w:pStyle w:val="Bibliography"/>
                <w:rPr>
                  <w:noProof/>
                </w:rPr>
              </w:pPr>
              <w:r>
                <w:rPr>
                  <w:noProof/>
                </w:rPr>
                <w:t xml:space="preserve">Kunczik, M., &amp; Zipfel, A. (2006). </w:t>
              </w:r>
              <w:r>
                <w:rPr>
                  <w:i/>
                  <w:iCs/>
                  <w:noProof/>
                </w:rPr>
                <w:t>Uvod u publicističku znanost i komunikologiju.</w:t>
              </w:r>
              <w:r>
                <w:rPr>
                  <w:noProof/>
                </w:rPr>
                <w:t xml:space="preserve"> Zagreb: Zaklada Friedrich Ebert.</w:t>
              </w:r>
            </w:p>
            <w:p w:rsidR="00CD327C" w:rsidRDefault="00CD327C" w:rsidP="00CD327C">
              <w:pPr>
                <w:pStyle w:val="Bibliography"/>
                <w:rPr>
                  <w:noProof/>
                </w:rPr>
              </w:pPr>
              <w:r>
                <w:rPr>
                  <w:noProof/>
                </w:rPr>
                <w:t xml:space="preserve">Lamb, S. (2013). </w:t>
              </w:r>
              <w:r>
                <w:rPr>
                  <w:i/>
                  <w:iCs/>
                  <w:noProof/>
                </w:rPr>
                <w:t>Girl Geek Dinners</w:t>
              </w:r>
              <w:r>
                <w:rPr>
                  <w:noProof/>
                </w:rPr>
                <w:t>. Preuzeto 10. listopada 2013. iz http://girlgeekdinners.com/about-us/founder/</w:t>
              </w:r>
            </w:p>
            <w:p w:rsidR="00CD327C" w:rsidRDefault="00CD327C" w:rsidP="00CD327C">
              <w:pPr>
                <w:pStyle w:val="Bibliography"/>
                <w:rPr>
                  <w:noProof/>
                </w:rPr>
              </w:pPr>
              <w:r>
                <w:rPr>
                  <w:noProof/>
                </w:rPr>
                <w:t xml:space="preserve">Lane, M. S., &amp; Koronios, A. (2007). Critical competencies required for the role of the modern CIO. </w:t>
              </w:r>
              <w:r>
                <w:rPr>
                  <w:i/>
                  <w:iCs/>
                  <w:noProof/>
                </w:rPr>
                <w:t>18th Australasian Conference on Information Systems</w:t>
              </w:r>
              <w:r>
                <w:rPr>
                  <w:noProof/>
                </w:rPr>
                <w:t>, (str. 1099-1109). Toowoomba.</w:t>
              </w:r>
            </w:p>
            <w:p w:rsidR="00CD327C" w:rsidRDefault="00CD327C" w:rsidP="00CD327C">
              <w:pPr>
                <w:pStyle w:val="Bibliography"/>
                <w:rPr>
                  <w:noProof/>
                </w:rPr>
              </w:pPr>
              <w:r>
                <w:rPr>
                  <w:noProof/>
                </w:rPr>
                <w:t xml:space="preserve">Langer, I., Thun, F. S., &amp; Tausch, R. (2003). </w:t>
              </w:r>
              <w:r>
                <w:rPr>
                  <w:i/>
                  <w:iCs/>
                  <w:noProof/>
                </w:rPr>
                <w:t>Kako se razumljivo izražavati.</w:t>
              </w:r>
              <w:r>
                <w:rPr>
                  <w:noProof/>
                </w:rPr>
                <w:t xml:space="preserve"> (V. Adamček, Prev.) Zagreb: Erudita.</w:t>
              </w:r>
            </w:p>
            <w:p w:rsidR="00CD327C" w:rsidRDefault="00CD327C" w:rsidP="00CD327C">
              <w:pPr>
                <w:pStyle w:val="Bibliography"/>
                <w:rPr>
                  <w:noProof/>
                </w:rPr>
              </w:pPr>
              <w:r>
                <w:rPr>
                  <w:noProof/>
                </w:rPr>
                <w:t xml:space="preserve">Lasić-Lazić, J., Dovedan, Z., &amp; Vučković, K. (2000). Information (il)literacy. U R. J. Banke, &amp; P. Fjerbak (Ur.), </w:t>
              </w:r>
              <w:r>
                <w:rPr>
                  <w:i/>
                  <w:iCs/>
                  <w:noProof/>
                </w:rPr>
                <w:t>Proceedings of the 8th International BOBCATSSS Symposium on Library and Information Science - Access 2000: Intellectual Property vs The Right to Knowledge?</w:t>
              </w:r>
              <w:r>
                <w:rPr>
                  <w:noProof/>
                </w:rPr>
                <w:t xml:space="preserve"> (str. 115-124). Krakow: Royal School of Library and Information Science.</w:t>
              </w:r>
            </w:p>
            <w:p w:rsidR="00CD327C" w:rsidRDefault="00CD327C" w:rsidP="00CD327C">
              <w:pPr>
                <w:pStyle w:val="Bibliography"/>
                <w:rPr>
                  <w:noProof/>
                </w:rPr>
              </w:pPr>
              <w:r>
                <w:rPr>
                  <w:noProof/>
                </w:rPr>
                <w:t xml:space="preserve">Lasić-Lazić, J., Slavić, A., &amp; Banek, M. (2004). Gemeinsame Ausbildung der IT-Spezialisten auf der Universität Zagreb: Vorteile und Probleme (Joint education of IT-specialists at University of Zagreb). U C. Lehrner, P. H. Ohly, &amp; G. Rahmstorf (Ur.), </w:t>
              </w:r>
              <w:r>
                <w:rPr>
                  <w:i/>
                  <w:iCs/>
                  <w:noProof/>
                </w:rPr>
                <w:t>Proceedings der 7. Tagung der Deutsche Sektion der Internationalen Gesellschaft fuer Wissensorganisation</w:t>
              </w:r>
              <w:r>
                <w:rPr>
                  <w:noProof/>
                </w:rPr>
                <w:t xml:space="preserve"> (str. 76-85). Wuerzburg: Ergon Verlag.</w:t>
              </w:r>
            </w:p>
            <w:p w:rsidR="00CD327C" w:rsidRDefault="00CD327C" w:rsidP="00CD327C">
              <w:pPr>
                <w:pStyle w:val="Bibliography"/>
                <w:rPr>
                  <w:noProof/>
                </w:rPr>
              </w:pPr>
              <w:r>
                <w:rPr>
                  <w:noProof/>
                </w:rPr>
                <w:t xml:space="preserve">Lasić-Lazić, J., Špiranec, S., &amp; Zorica, M. B. (2012). </w:t>
              </w:r>
              <w:r>
                <w:rPr>
                  <w:i/>
                  <w:iCs/>
                  <w:noProof/>
                </w:rPr>
                <w:t>Izgubljeni u novim obrazovnim okruženjima – pronađeni u informacijskom opismenjivanju.</w:t>
              </w:r>
              <w:r>
                <w:rPr>
                  <w:noProof/>
                </w:rPr>
                <w:t xml:space="preserve"> Zagreb: Medijska istraživanja / Media Research.</w:t>
              </w:r>
            </w:p>
            <w:p w:rsidR="00CD327C" w:rsidRDefault="00CD327C" w:rsidP="00CD327C">
              <w:pPr>
                <w:pStyle w:val="Bibliography"/>
                <w:rPr>
                  <w:noProof/>
                </w:rPr>
              </w:pPr>
              <w:r>
                <w:rPr>
                  <w:noProof/>
                </w:rPr>
                <w:t xml:space="preserve">Laudon, K. C., &amp; Laudon, J. P. (2012). </w:t>
              </w:r>
              <w:r>
                <w:rPr>
                  <w:i/>
                  <w:iCs/>
                  <w:noProof/>
                </w:rPr>
                <w:t>Management Information Systems: Managing the Digital Firm</w:t>
              </w:r>
              <w:r>
                <w:rPr>
                  <w:noProof/>
                </w:rPr>
                <w:t xml:space="preserve"> (12. izd.). New Jersey: Pearson Prentice Hall.</w:t>
              </w:r>
            </w:p>
            <w:p w:rsidR="00CD327C" w:rsidRDefault="00CD327C" w:rsidP="00CD327C">
              <w:pPr>
                <w:pStyle w:val="Bibliography"/>
                <w:rPr>
                  <w:noProof/>
                </w:rPr>
              </w:pPr>
              <w:r>
                <w:rPr>
                  <w:noProof/>
                </w:rPr>
                <w:t xml:space="preserve">Lawry, R., &amp; Waddell, D. (2008). CIOs in the Public Sector: Their Roles, Responsibilities and Future. </w:t>
              </w:r>
              <w:r>
                <w:rPr>
                  <w:i/>
                  <w:iCs/>
                  <w:noProof/>
                </w:rPr>
                <w:t>International Review of Business Research Papers, 4</w:t>
              </w:r>
              <w:r>
                <w:rPr>
                  <w:noProof/>
                </w:rPr>
                <w:t>(2), str. 163-175.</w:t>
              </w:r>
            </w:p>
            <w:p w:rsidR="00CD327C" w:rsidRDefault="00CD327C" w:rsidP="00CD327C">
              <w:pPr>
                <w:pStyle w:val="Bibliography"/>
                <w:rPr>
                  <w:noProof/>
                </w:rPr>
              </w:pPr>
              <w:r>
                <w:rPr>
                  <w:noProof/>
                </w:rPr>
                <w:t xml:space="preserve">LeRouge, C., Nelson, A., &amp; Blanton, J. E. (December 2006). The impact of role stress fit and self-esteem on the job attitudes of IT professionals. </w:t>
              </w:r>
              <w:r>
                <w:rPr>
                  <w:i/>
                  <w:iCs/>
                  <w:noProof/>
                </w:rPr>
                <w:t>Journal Information and Management, 43</w:t>
              </w:r>
              <w:r>
                <w:rPr>
                  <w:noProof/>
                </w:rPr>
                <w:t>(8), str. 928-938.</w:t>
              </w:r>
            </w:p>
            <w:p w:rsidR="00CD327C" w:rsidRDefault="00CD327C" w:rsidP="00CD327C">
              <w:pPr>
                <w:pStyle w:val="Bibliography"/>
                <w:rPr>
                  <w:noProof/>
                </w:rPr>
              </w:pPr>
              <w:r>
                <w:rPr>
                  <w:noProof/>
                </w:rPr>
                <w:t xml:space="preserve">Leyden, J. (2011). </w:t>
              </w:r>
              <w:r>
                <w:rPr>
                  <w:i/>
                  <w:iCs/>
                  <w:noProof/>
                </w:rPr>
                <w:t>RSA makes token offer to worried customers.</w:t>
              </w:r>
              <w:r>
                <w:rPr>
                  <w:noProof/>
                </w:rPr>
                <w:t xml:space="preserve"> Preuzeto 3. ožujka 2013. iz "The Register": www.theregister.co.uk/2011/06/07/rsa_token_replacement_offer/</w:t>
              </w:r>
            </w:p>
            <w:p w:rsidR="00CD327C" w:rsidRDefault="00CD327C" w:rsidP="00CD327C">
              <w:pPr>
                <w:pStyle w:val="Bibliography"/>
                <w:rPr>
                  <w:noProof/>
                </w:rPr>
              </w:pPr>
              <w:r>
                <w:rPr>
                  <w:noProof/>
                </w:rPr>
                <w:t xml:space="preserve">Li, X., Ortiz, P., Kuczenski, B., Franklin, D., &amp; Chong, F. T. (2012). Mitigating the Environmental Impact of Smartphones with Device Reuse. U W.-C. Hu, &amp; N. Kaabouch, </w:t>
              </w:r>
              <w:r>
                <w:rPr>
                  <w:i/>
                  <w:iCs/>
                  <w:noProof/>
                </w:rPr>
                <w:t>Sustainable ICTs and Management Systems for Green Computing</w:t>
              </w:r>
              <w:r>
                <w:rPr>
                  <w:noProof/>
                </w:rPr>
                <w:t xml:space="preserve"> (str. 252-282). Hershey, USA: IGI Global.</w:t>
              </w:r>
            </w:p>
            <w:p w:rsidR="00CD327C" w:rsidRDefault="00CD327C" w:rsidP="00CD327C">
              <w:pPr>
                <w:pStyle w:val="Bibliography"/>
                <w:rPr>
                  <w:noProof/>
                </w:rPr>
              </w:pPr>
              <w:r>
                <w:rPr>
                  <w:noProof/>
                </w:rPr>
                <w:t xml:space="preserve">Lixenfeld, C. (2013). </w:t>
              </w:r>
              <w:r>
                <w:rPr>
                  <w:i/>
                  <w:iCs/>
                  <w:noProof/>
                </w:rPr>
                <w:t>Gartner rät: CIOs sollten auf die Jagd gehen.</w:t>
              </w:r>
              <w:r>
                <w:rPr>
                  <w:noProof/>
                </w:rPr>
                <w:t xml:space="preserve"> Preuzeto 8. svibnja 2013. iz www.cio.de: www.cio.de/2904582</w:t>
              </w:r>
            </w:p>
            <w:p w:rsidR="00CD327C" w:rsidRDefault="00CD327C" w:rsidP="00CD327C">
              <w:pPr>
                <w:pStyle w:val="Bibliography"/>
                <w:rPr>
                  <w:noProof/>
                </w:rPr>
              </w:pPr>
              <w:r>
                <w:rPr>
                  <w:noProof/>
                </w:rPr>
                <w:t xml:space="preserve">Mađarić, M., &amp; Krakar, Z. (2008). Innovation Through ICT - The Management View. U K. Rabuzin (Ur.), </w:t>
              </w:r>
              <w:r>
                <w:rPr>
                  <w:i/>
                  <w:iCs/>
                  <w:noProof/>
                </w:rPr>
                <w:t>CECIS Proceedings of the 19th Central European Conference on Information and Intelligent Systems (CECIIS 2008)</w:t>
              </w:r>
              <w:r>
                <w:rPr>
                  <w:noProof/>
                </w:rPr>
                <w:t xml:space="preserve"> (str. 187-194). Varaždin: Fakultet organizacije i informatike.</w:t>
              </w:r>
            </w:p>
            <w:p w:rsidR="00CD327C" w:rsidRDefault="00CD327C" w:rsidP="00CD327C">
              <w:pPr>
                <w:pStyle w:val="Bibliography"/>
                <w:rPr>
                  <w:noProof/>
                </w:rPr>
              </w:pPr>
              <w:r>
                <w:rPr>
                  <w:noProof/>
                </w:rPr>
                <w:t xml:space="preserve">Mađarić, M., Krakar, Z., &amp; Lovrek, V. (2009). Roles and responsibilities of modern CIO – status and analysis of trends in Croatia. </w:t>
              </w:r>
              <w:r>
                <w:rPr>
                  <w:i/>
                  <w:iCs/>
                  <w:noProof/>
                </w:rPr>
                <w:t>Central European Conference on Information and Intelligent Systems, CECIIS - 2009</w:t>
              </w:r>
              <w:r>
                <w:rPr>
                  <w:noProof/>
                </w:rPr>
                <w:t xml:space="preserve"> (str. 167-176). Varaždin: Faculty of Organization and Informatics.</w:t>
              </w:r>
            </w:p>
            <w:p w:rsidR="00CD327C" w:rsidRDefault="00CD327C" w:rsidP="00CD327C">
              <w:pPr>
                <w:pStyle w:val="Bibliography"/>
                <w:rPr>
                  <w:noProof/>
                </w:rPr>
              </w:pPr>
              <w:r>
                <w:rPr>
                  <w:noProof/>
                </w:rPr>
                <w:t xml:space="preserve">Maes, R., &amp; DeVries, E. J. (2008). Information Leadership: The CIO as Orchestrator and Equilibrist. </w:t>
              </w:r>
              <w:r>
                <w:rPr>
                  <w:i/>
                  <w:iCs/>
                  <w:noProof/>
                </w:rPr>
                <w:t>CIO Problems and Prospects.</w:t>
              </w:r>
              <w:r>
                <w:rPr>
                  <w:noProof/>
                </w:rPr>
                <w:t xml:space="preserve"> Paris: Twenty Ninth International Conference on Information Systems.</w:t>
              </w:r>
            </w:p>
            <w:p w:rsidR="00CD327C" w:rsidRDefault="00CD327C" w:rsidP="00CD327C">
              <w:pPr>
                <w:pStyle w:val="Bibliography"/>
                <w:rPr>
                  <w:noProof/>
                </w:rPr>
              </w:pPr>
              <w:r>
                <w:rPr>
                  <w:noProof/>
                </w:rPr>
                <w:t xml:space="preserve">Manfreda, A., &amp; Štemberger, M. I. (2013). THE BUSINESS-IT RELATIONSHIP: TOWARDS A PARTNERSHIP RELATION. </w:t>
              </w:r>
              <w:r>
                <w:rPr>
                  <w:i/>
                  <w:iCs/>
                  <w:noProof/>
                </w:rPr>
                <w:t>Issues in Information Systems, 14</w:t>
              </w:r>
              <w:r>
                <w:rPr>
                  <w:noProof/>
                </w:rPr>
                <w:t>(2), str. 359-366.</w:t>
              </w:r>
            </w:p>
            <w:p w:rsidR="00CD327C" w:rsidRDefault="00CD327C" w:rsidP="00CD327C">
              <w:pPr>
                <w:pStyle w:val="Bibliography"/>
                <w:rPr>
                  <w:noProof/>
                </w:rPr>
              </w:pPr>
              <w:r>
                <w:rPr>
                  <w:noProof/>
                </w:rPr>
                <w:t xml:space="preserve">Manfreda, A., &amp; Štemberger, M. I. (2014). Factors causing the relationship gap between top management and IS personnel. </w:t>
              </w:r>
              <w:r>
                <w:rPr>
                  <w:i/>
                  <w:iCs/>
                  <w:noProof/>
                </w:rPr>
                <w:t>Jurnal of Enterprise Information Management, 27</w:t>
              </w:r>
              <w:r>
                <w:rPr>
                  <w:noProof/>
                </w:rPr>
                <w:t>(2), str. 107-121.</w:t>
              </w:r>
            </w:p>
            <w:p w:rsidR="00CD327C" w:rsidRDefault="00CD327C" w:rsidP="00CD327C">
              <w:pPr>
                <w:pStyle w:val="Bibliography"/>
                <w:rPr>
                  <w:noProof/>
                </w:rPr>
              </w:pPr>
              <w:r>
                <w:rPr>
                  <w:noProof/>
                </w:rPr>
                <w:t xml:space="preserve">Marchand, D. A. (Mai 2007). Realizing IT Value: A Shared Responsibility between Senior Managers and the CIO. </w:t>
              </w:r>
              <w:r>
                <w:rPr>
                  <w:i/>
                  <w:iCs/>
                  <w:noProof/>
                </w:rPr>
                <w:t>Perspectives for Managers</w:t>
              </w:r>
              <w:r>
                <w:rPr>
                  <w:noProof/>
                </w:rPr>
                <w:t>(147), str. 1-4.</w:t>
              </w:r>
            </w:p>
            <w:p w:rsidR="00CD327C" w:rsidRDefault="00CD327C" w:rsidP="00CD327C">
              <w:pPr>
                <w:pStyle w:val="Bibliography"/>
                <w:rPr>
                  <w:noProof/>
                </w:rPr>
              </w:pPr>
              <w:r>
                <w:rPr>
                  <w:noProof/>
                </w:rPr>
                <w:t xml:space="preserve">Maruca, R. F. (2000). Are CIOs Obsolete? </w:t>
              </w:r>
              <w:r>
                <w:rPr>
                  <w:i/>
                  <w:iCs/>
                  <w:noProof/>
                </w:rPr>
                <w:t>Harvard Business Review</w:t>
              </w:r>
              <w:r>
                <w:rPr>
                  <w:noProof/>
                </w:rPr>
                <w:t>, str. 55-63.</w:t>
              </w:r>
            </w:p>
            <w:p w:rsidR="00CD327C" w:rsidRDefault="00CD327C" w:rsidP="00CD327C">
              <w:pPr>
                <w:pStyle w:val="Bibliography"/>
                <w:rPr>
                  <w:noProof/>
                </w:rPr>
              </w:pPr>
              <w:r>
                <w:rPr>
                  <w:noProof/>
                </w:rPr>
                <w:t xml:space="preserve">Marušić, M. (2004). </w:t>
              </w:r>
              <w:r>
                <w:rPr>
                  <w:i/>
                  <w:iCs/>
                  <w:noProof/>
                </w:rPr>
                <w:t>Uvod u znanstveni rad u medicini</w:t>
              </w:r>
              <w:r>
                <w:rPr>
                  <w:noProof/>
                </w:rPr>
                <w:t xml:space="preserve"> (3. izd.). Zagreb: Medicinska naklada.</w:t>
              </w:r>
            </w:p>
            <w:p w:rsidR="00CD327C" w:rsidRDefault="00CD327C" w:rsidP="00CD327C">
              <w:pPr>
                <w:pStyle w:val="Bibliography"/>
                <w:rPr>
                  <w:noProof/>
                </w:rPr>
              </w:pPr>
              <w:r>
                <w:rPr>
                  <w:noProof/>
                </w:rPr>
                <w:t xml:space="preserve">Mateljan, V., Grbavac, V., Pavlina, K., &amp; Mandušić, D. (2005). Vrednovanje sustava za elektroničko obrazovanje. </w:t>
              </w:r>
              <w:r>
                <w:rPr>
                  <w:i/>
                  <w:iCs/>
                  <w:noProof/>
                </w:rPr>
                <w:t>Suvremeni promet, 5</w:t>
              </w:r>
              <w:r>
                <w:rPr>
                  <w:noProof/>
                </w:rPr>
                <w:t>, str. 361-364.</w:t>
              </w:r>
            </w:p>
            <w:p w:rsidR="00CD327C" w:rsidRDefault="00CD327C" w:rsidP="00CD327C">
              <w:pPr>
                <w:pStyle w:val="Bibliography"/>
                <w:rPr>
                  <w:noProof/>
                </w:rPr>
              </w:pPr>
              <w:r>
                <w:rPr>
                  <w:noProof/>
                </w:rPr>
                <w:t xml:space="preserve">MCGowan, B. (18. svibnja 2015). </w:t>
              </w:r>
              <w:r>
                <w:rPr>
                  <w:i/>
                  <w:iCs/>
                  <w:noProof/>
                </w:rPr>
                <w:t>Communication between IT and non-IT workers in a state of crisis.</w:t>
              </w:r>
              <w:r>
                <w:rPr>
                  <w:noProof/>
                </w:rPr>
                <w:t xml:space="preserve"> Preuzeto 31. svibnja 2015 iz CIO.com: http://www.cio.com/article/2923452/it-organization/communication-between-it-and-non-it-workers-in-a-state-of-crisis.html</w:t>
              </w:r>
            </w:p>
            <w:p w:rsidR="00CD327C" w:rsidRDefault="00CD327C" w:rsidP="00CD327C">
              <w:pPr>
                <w:pStyle w:val="Bibliography"/>
                <w:rPr>
                  <w:noProof/>
                </w:rPr>
              </w:pPr>
              <w:r>
                <w:rPr>
                  <w:noProof/>
                </w:rPr>
                <w:t>Melody, W. H., Mansell, R. E., &amp; Richards, B. J. (1986). Information and communication technologies: social science research and training. (R. E. Mansell, Ur.)</w:t>
              </w:r>
            </w:p>
            <w:p w:rsidR="00CD327C" w:rsidRDefault="00CD327C" w:rsidP="00CD327C">
              <w:pPr>
                <w:pStyle w:val="Bibliography"/>
                <w:rPr>
                  <w:noProof/>
                </w:rPr>
              </w:pPr>
              <w:r>
                <w:rPr>
                  <w:noProof/>
                </w:rPr>
                <w:t xml:space="preserve">Merhout, J. W., Havelka, D., &amp; Hick, S. N. (2009). Soft Skills versus Technical Skills: Finding the Right Balance for an IS Curriculum. </w:t>
              </w:r>
              <w:r>
                <w:rPr>
                  <w:i/>
                  <w:iCs/>
                  <w:noProof/>
                </w:rPr>
                <w:t>Proceedings of the Fifteenth Americas Conference on Information Systems.</w:t>
              </w:r>
              <w:r>
                <w:rPr>
                  <w:noProof/>
                </w:rPr>
                <w:t xml:space="preserve"> San Francisco, California.</w:t>
              </w:r>
            </w:p>
            <w:p w:rsidR="00CD327C" w:rsidRDefault="00CD327C" w:rsidP="00CD327C">
              <w:pPr>
                <w:pStyle w:val="Bibliography"/>
                <w:rPr>
                  <w:noProof/>
                </w:rPr>
              </w:pPr>
              <w:r>
                <w:rPr>
                  <w:noProof/>
                </w:rPr>
                <w:t>Meter, M. (2012). Doktorski rad: Utjecaj računovodstvenog informacijskog sustava na upravljanje poslovnim rezultatom poduzeća. Split: Ekonomski fakultet Sveučilišta u Splitu.</w:t>
              </w:r>
            </w:p>
            <w:p w:rsidR="00CD327C" w:rsidRDefault="00CD327C" w:rsidP="00CD327C">
              <w:pPr>
                <w:pStyle w:val="Bibliography"/>
                <w:rPr>
                  <w:noProof/>
                </w:rPr>
              </w:pPr>
              <w:r>
                <w:rPr>
                  <w:noProof/>
                </w:rPr>
                <w:t>Mihelčić, S., &amp; Karlovčan, S. (2008). Profil hrvatskog menadžera. Zagreb: Centar za management i savjetovanje.</w:t>
              </w:r>
            </w:p>
            <w:p w:rsidR="00CD327C" w:rsidRDefault="00CD327C" w:rsidP="00CD327C">
              <w:pPr>
                <w:pStyle w:val="Bibliography"/>
                <w:rPr>
                  <w:noProof/>
                </w:rPr>
              </w:pPr>
              <w:r>
                <w:rPr>
                  <w:noProof/>
                </w:rPr>
                <w:t xml:space="preserve">Milardović, A. (2007). ICT i globalizacija. </w:t>
              </w:r>
              <w:r>
                <w:rPr>
                  <w:i/>
                  <w:iCs/>
                  <w:noProof/>
                </w:rPr>
                <w:t>Info Trend</w:t>
              </w:r>
              <w:r>
                <w:rPr>
                  <w:noProof/>
                </w:rPr>
                <w:t>(147), str. 31-35.</w:t>
              </w:r>
            </w:p>
            <w:p w:rsidR="00CD327C" w:rsidRDefault="00CD327C" w:rsidP="00CD327C">
              <w:pPr>
                <w:pStyle w:val="Bibliography"/>
                <w:rPr>
                  <w:noProof/>
                </w:rPr>
              </w:pPr>
              <w:r>
                <w:rPr>
                  <w:noProof/>
                </w:rPr>
                <w:t xml:space="preserve">Milardović, A. (2010). Društvo rizika. </w:t>
              </w:r>
              <w:r>
                <w:rPr>
                  <w:i/>
                  <w:iCs/>
                  <w:noProof/>
                </w:rPr>
                <w:t>InfoTrend</w:t>
              </w:r>
              <w:r>
                <w:rPr>
                  <w:noProof/>
                </w:rPr>
                <w:t>(179), str. 6-8.</w:t>
              </w:r>
            </w:p>
            <w:p w:rsidR="00CD327C" w:rsidRDefault="00CD327C" w:rsidP="00CD327C">
              <w:pPr>
                <w:pStyle w:val="Bibliography"/>
                <w:rPr>
                  <w:noProof/>
                </w:rPr>
              </w:pPr>
              <w:r>
                <w:rPr>
                  <w:noProof/>
                </w:rPr>
                <w:t xml:space="preserve">Milat, J. (2005). </w:t>
              </w:r>
              <w:r>
                <w:rPr>
                  <w:i/>
                  <w:iCs/>
                  <w:noProof/>
                </w:rPr>
                <w:t>Osnove metodologije istraživanja .</w:t>
              </w:r>
              <w:r>
                <w:rPr>
                  <w:noProof/>
                </w:rPr>
                <w:t xml:space="preserve"> Zagreb: Školska knjiga.</w:t>
              </w:r>
            </w:p>
            <w:p w:rsidR="00CD327C" w:rsidRDefault="00CD327C" w:rsidP="00CD327C">
              <w:pPr>
                <w:pStyle w:val="Bibliography"/>
                <w:rPr>
                  <w:noProof/>
                </w:rPr>
              </w:pPr>
              <w:r>
                <w:rPr>
                  <w:noProof/>
                </w:rPr>
                <w:t xml:space="preserve">Mintzberg, H. (1971). Managerial Work: Analysis from Observation. </w:t>
              </w:r>
              <w:r>
                <w:rPr>
                  <w:i/>
                  <w:iCs/>
                  <w:noProof/>
                </w:rPr>
                <w:t>Management Science, 18</w:t>
              </w:r>
              <w:r>
                <w:rPr>
                  <w:noProof/>
                </w:rPr>
                <w:t>(2), str. B97-B110.</w:t>
              </w:r>
            </w:p>
            <w:p w:rsidR="00CD327C" w:rsidRDefault="00CD327C" w:rsidP="00CD327C">
              <w:pPr>
                <w:pStyle w:val="Bibliography"/>
                <w:rPr>
                  <w:noProof/>
                </w:rPr>
              </w:pPr>
              <w:r>
                <w:rPr>
                  <w:noProof/>
                </w:rPr>
                <w:t xml:space="preserve">Mintzberg, H. (1975). The Manager's Job: Folklore and Fact. </w:t>
              </w:r>
              <w:r>
                <w:rPr>
                  <w:i/>
                  <w:iCs/>
                  <w:noProof/>
                </w:rPr>
                <w:t>Harvard Bussiness Review</w:t>
              </w:r>
              <w:r>
                <w:rPr>
                  <w:noProof/>
                </w:rPr>
                <w:t>, str. 49-61.</w:t>
              </w:r>
            </w:p>
            <w:p w:rsidR="00CD327C" w:rsidRDefault="00CD327C" w:rsidP="00CD327C">
              <w:pPr>
                <w:pStyle w:val="Bibliography"/>
                <w:rPr>
                  <w:noProof/>
                </w:rPr>
              </w:pPr>
              <w:r>
                <w:rPr>
                  <w:noProof/>
                </w:rPr>
                <w:t xml:space="preserve">Mitchell, J. (2014). </w:t>
              </w:r>
              <w:r>
                <w:rPr>
                  <w:i/>
                  <w:iCs/>
                  <w:noProof/>
                </w:rPr>
                <w:t>Staying the Course as a CIO: How to Overcome the Trials and Challenges of IT Leadership.</w:t>
              </w:r>
              <w:r>
                <w:rPr>
                  <w:noProof/>
                </w:rPr>
                <w:t xml:space="preserve"> Hoboken: Wiley.</w:t>
              </w:r>
            </w:p>
            <w:p w:rsidR="00CD327C" w:rsidRDefault="00CD327C" w:rsidP="00CD327C">
              <w:pPr>
                <w:pStyle w:val="Bibliography"/>
                <w:rPr>
                  <w:noProof/>
                </w:rPr>
              </w:pPr>
              <w:r>
                <w:rPr>
                  <w:noProof/>
                </w:rPr>
                <w:t xml:space="preserve">Mitchell, R. L. (2012). </w:t>
              </w:r>
              <w:r>
                <w:rPr>
                  <w:i/>
                  <w:iCs/>
                  <w:noProof/>
                </w:rPr>
                <w:t>Top 10 IT Jobs.</w:t>
              </w:r>
              <w:r>
                <w:rPr>
                  <w:noProof/>
                </w:rPr>
                <w:t xml:space="preserve"> Preuzeto 25. siječnja 2013. iz Computerworld Blogs: http://blogs.computerworld.com/print/21157</w:t>
              </w:r>
            </w:p>
            <w:p w:rsidR="00CD327C" w:rsidRDefault="00CD327C" w:rsidP="00CD327C">
              <w:pPr>
                <w:pStyle w:val="Bibliography"/>
                <w:rPr>
                  <w:noProof/>
                </w:rPr>
              </w:pPr>
              <w:r>
                <w:rPr>
                  <w:noProof/>
                </w:rPr>
                <w:t xml:space="preserve">Mitra, S., Sambamurthy, V., &amp; Westerman, G. (2011). Measuring IT Performance and Communicating Value. </w:t>
              </w:r>
              <w:r>
                <w:rPr>
                  <w:i/>
                  <w:iCs/>
                  <w:noProof/>
                </w:rPr>
                <w:t>MIS Quarterly Executive, 10</w:t>
              </w:r>
              <w:r>
                <w:rPr>
                  <w:noProof/>
                </w:rPr>
                <w:t>(1), str. 47-59.</w:t>
              </w:r>
            </w:p>
            <w:p w:rsidR="00CD327C" w:rsidRDefault="00CD327C" w:rsidP="00CD327C">
              <w:pPr>
                <w:pStyle w:val="Bibliography"/>
                <w:rPr>
                  <w:noProof/>
                </w:rPr>
              </w:pPr>
              <w:r>
                <w:rPr>
                  <w:noProof/>
                </w:rPr>
                <w:t xml:space="preserve">Moghaddasi, H., &amp; Sheikhtaheri, A. (December 2010). CEO is a Vision of the Future Role and Position of CIO in Healthcare Organizations. </w:t>
              </w:r>
              <w:r>
                <w:rPr>
                  <w:i/>
                  <w:iCs/>
                  <w:noProof/>
                </w:rPr>
                <w:t>Journal of Medical Systems, 34</w:t>
              </w:r>
              <w:r>
                <w:rPr>
                  <w:noProof/>
                </w:rPr>
                <w:t>, str. 1121-1128.</w:t>
              </w:r>
            </w:p>
            <w:p w:rsidR="00CD327C" w:rsidRDefault="00CD327C" w:rsidP="00CD327C">
              <w:pPr>
                <w:pStyle w:val="Bibliography"/>
                <w:rPr>
                  <w:noProof/>
                </w:rPr>
              </w:pPr>
              <w:r>
                <w:rPr>
                  <w:noProof/>
                </w:rPr>
                <w:t xml:space="preserve">MojPosao. (2011). </w:t>
              </w:r>
              <w:r>
                <w:rPr>
                  <w:i/>
                  <w:iCs/>
                  <w:noProof/>
                </w:rPr>
                <w:t>Uredski bijes.</w:t>
              </w:r>
              <w:r>
                <w:rPr>
                  <w:noProof/>
                </w:rPr>
                <w:t xml:space="preserve"> Preuzeto 3. lipnja 2013. iz Moj Posao: http://www.moj-posao.net/data/files/download/istrazivanja/UredskiBijes2011_Izvjestaj.pdf</w:t>
              </w:r>
            </w:p>
            <w:p w:rsidR="00CD327C" w:rsidRDefault="00CD327C" w:rsidP="00CD327C">
              <w:pPr>
                <w:pStyle w:val="Bibliography"/>
                <w:rPr>
                  <w:noProof/>
                </w:rPr>
              </w:pPr>
              <w:r>
                <w:rPr>
                  <w:noProof/>
                </w:rPr>
                <w:t xml:space="preserve">MojPosao. (2012). </w:t>
              </w:r>
              <w:r>
                <w:rPr>
                  <w:i/>
                  <w:iCs/>
                  <w:noProof/>
                </w:rPr>
                <w:t>2012. donosi 2% nižu prosječnu plaću.</w:t>
              </w:r>
              <w:r>
                <w:rPr>
                  <w:noProof/>
                </w:rPr>
                <w:t xml:space="preserve"> Preuzeto 11. svibnja 2013. iz Moj Posao: www.moj-posao.net//data/files/articles/objavezamedije/visina_placa_u_rh.jpg</w:t>
              </w:r>
            </w:p>
            <w:p w:rsidR="00CD327C" w:rsidRDefault="00CD327C" w:rsidP="00CD327C">
              <w:pPr>
                <w:pStyle w:val="Bibliography"/>
                <w:rPr>
                  <w:noProof/>
                </w:rPr>
              </w:pPr>
              <w:r>
                <w:rPr>
                  <w:noProof/>
                </w:rPr>
                <w:t xml:space="preserve">Morreale, S. P., Spitzberg, B. H., &amp; Barge, J. K. (2007). </w:t>
              </w:r>
              <w:r>
                <w:rPr>
                  <w:i/>
                  <w:iCs/>
                  <w:noProof/>
                </w:rPr>
                <w:t>Human Communication: Motivation, Knowledge and Skills, Second Edition</w:t>
              </w:r>
              <w:r>
                <w:rPr>
                  <w:noProof/>
                </w:rPr>
                <w:t xml:space="preserve"> (2 izd.). Belmont, CA: Cengage Learning.</w:t>
              </w:r>
            </w:p>
            <w:p w:rsidR="00CD327C" w:rsidRDefault="00CD327C" w:rsidP="00CD327C">
              <w:pPr>
                <w:pStyle w:val="Bibliography"/>
                <w:rPr>
                  <w:noProof/>
                </w:rPr>
              </w:pPr>
              <w:r>
                <w:rPr>
                  <w:noProof/>
                </w:rPr>
                <w:t xml:space="preserve">Mreža. (Lipanj 2016). Održan drugi "Girls in ICT". </w:t>
              </w:r>
              <w:r>
                <w:rPr>
                  <w:i/>
                  <w:iCs/>
                  <w:noProof/>
                </w:rPr>
                <w:t>Mreža: časopis za IT profesionalce</w:t>
              </w:r>
              <w:r>
                <w:rPr>
                  <w:noProof/>
                </w:rPr>
                <w:t>, str. 25.</w:t>
              </w:r>
            </w:p>
            <w:p w:rsidR="00CD327C" w:rsidRDefault="00CD327C" w:rsidP="00CD327C">
              <w:pPr>
                <w:pStyle w:val="Bibliography"/>
                <w:rPr>
                  <w:noProof/>
                </w:rPr>
              </w:pPr>
              <w:r>
                <w:rPr>
                  <w:noProof/>
                </w:rPr>
                <w:t xml:space="preserve">Müller, J. (2001). Upravljanje informacijskom tehnologijom u suvremenim tvrtkama te hrvatska poslovna praksa korištenja informacijskih tehnologija. </w:t>
              </w:r>
              <w:r>
                <w:rPr>
                  <w:i/>
                  <w:iCs/>
                  <w:noProof/>
                </w:rPr>
                <w:t>EKONOMSKI PREGLED</w:t>
              </w:r>
              <w:r>
                <w:rPr>
                  <w:noProof/>
                </w:rPr>
                <w:t>(52), str. 587-612.</w:t>
              </w:r>
            </w:p>
            <w:p w:rsidR="00CD327C" w:rsidRDefault="00CD327C" w:rsidP="00CD327C">
              <w:pPr>
                <w:pStyle w:val="Bibliography"/>
                <w:rPr>
                  <w:noProof/>
                </w:rPr>
              </w:pPr>
              <w:r>
                <w:rPr>
                  <w:noProof/>
                </w:rPr>
                <w:t xml:space="preserve">MVEP. (2015). </w:t>
              </w:r>
              <w:r>
                <w:rPr>
                  <w:i/>
                  <w:iCs/>
                  <w:noProof/>
                </w:rPr>
                <w:t>Ministarstvo vanjskih i europskih poslova</w:t>
              </w:r>
              <w:r>
                <w:rPr>
                  <w:noProof/>
                </w:rPr>
                <w:t>. Dohvaćeno iz www.mvep.hr: http://www.mvep.hr/hr/mediji/priopcenja/hrvatska-osvojila-nagradu-za-najbolju-zemlju-europe-u-podrucju-otvorene-vlasti,25557.html</w:t>
              </w:r>
            </w:p>
            <w:p w:rsidR="00CD327C" w:rsidRDefault="00CD327C" w:rsidP="00CD327C">
              <w:pPr>
                <w:pStyle w:val="Bibliography"/>
                <w:rPr>
                  <w:noProof/>
                </w:rPr>
              </w:pPr>
              <w:r>
                <w:rPr>
                  <w:noProof/>
                </w:rPr>
                <w:t xml:space="preserve">Nikić, A. (2002). </w:t>
              </w:r>
              <w:r>
                <w:rPr>
                  <w:i/>
                  <w:iCs/>
                  <w:noProof/>
                </w:rPr>
                <w:t>Nastanak znanstvenog djela ili metodologija.</w:t>
              </w:r>
              <w:r>
                <w:rPr>
                  <w:noProof/>
                </w:rPr>
                <w:t xml:space="preserve"> Mostar: Franjevačka knjižnica i arhiv.</w:t>
              </w:r>
            </w:p>
            <w:p w:rsidR="00CD327C" w:rsidRDefault="00CD327C" w:rsidP="00CD327C">
              <w:pPr>
                <w:pStyle w:val="Bibliography"/>
                <w:rPr>
                  <w:noProof/>
                </w:rPr>
              </w:pPr>
              <w:r>
                <w:rPr>
                  <w:noProof/>
                </w:rPr>
                <w:t xml:space="preserve">Nolan Norton Institute. (2001). Say goodbye to the CIO, welcome to the business prophet. </w:t>
              </w:r>
              <w:r>
                <w:rPr>
                  <w:i/>
                  <w:iCs/>
                  <w:noProof/>
                </w:rPr>
                <w:t>Information Management &amp; Computer Security, 9/3</w:t>
              </w:r>
              <w:r>
                <w:rPr>
                  <w:noProof/>
                </w:rPr>
                <w:t>, str. 123-125.</w:t>
              </w:r>
            </w:p>
            <w:p w:rsidR="00CD327C" w:rsidRDefault="00CD327C" w:rsidP="00CD327C">
              <w:pPr>
                <w:pStyle w:val="Bibliography"/>
                <w:rPr>
                  <w:noProof/>
                </w:rPr>
              </w:pPr>
              <w:r>
                <w:rPr>
                  <w:noProof/>
                </w:rPr>
                <w:t xml:space="preserve">Noll, C. L., &amp; Wilkins, M. (2002). Critical Skills of IS Professionals: A Model for Curriculum Development. </w:t>
              </w:r>
              <w:r>
                <w:rPr>
                  <w:i/>
                  <w:iCs/>
                  <w:noProof/>
                </w:rPr>
                <w:t>Journal of Information Technology Education, 1</w:t>
              </w:r>
              <w:r>
                <w:rPr>
                  <w:noProof/>
                </w:rPr>
                <w:t>(3).</w:t>
              </w:r>
            </w:p>
            <w:p w:rsidR="00CD327C" w:rsidRDefault="00CD327C" w:rsidP="00CD327C">
              <w:pPr>
                <w:pStyle w:val="Bibliography"/>
                <w:rPr>
                  <w:noProof/>
                </w:rPr>
              </w:pPr>
              <w:r>
                <w:rPr>
                  <w:noProof/>
                </w:rPr>
                <w:t xml:space="preserve">Nord, J. H., Nord, G. D., Cormack, S., &amp; Cater-Steel, A. (2007). An Investigation of the Effect of Information Technology (IT) Culture on the Relationship between IT and Business Professionals. </w:t>
              </w:r>
              <w:r>
                <w:rPr>
                  <w:i/>
                  <w:iCs/>
                  <w:noProof/>
                </w:rPr>
                <w:t>International Journal of Management and Enterprise Development, 4</w:t>
              </w:r>
              <w:r>
                <w:rPr>
                  <w:noProof/>
                </w:rPr>
                <w:t>(3), str. 265-292.</w:t>
              </w:r>
            </w:p>
            <w:p w:rsidR="00CD327C" w:rsidRDefault="00CD327C" w:rsidP="00CD327C">
              <w:pPr>
                <w:pStyle w:val="Bibliography"/>
                <w:rPr>
                  <w:noProof/>
                </w:rPr>
              </w:pPr>
              <w:r>
                <w:rPr>
                  <w:noProof/>
                </w:rPr>
                <w:t xml:space="preserve">Norris, P. (2001). </w:t>
              </w:r>
              <w:r>
                <w:rPr>
                  <w:i/>
                  <w:iCs/>
                  <w:noProof/>
                </w:rPr>
                <w:t>Digital Divide: Civic Engagement, Information Poverty, and the Internet Worldwide.</w:t>
              </w:r>
              <w:r>
                <w:rPr>
                  <w:noProof/>
                </w:rPr>
                <w:t xml:space="preserve"> New York: Cambridge University Press 2001.</w:t>
              </w:r>
            </w:p>
            <w:p w:rsidR="00CD327C" w:rsidRDefault="00CD327C" w:rsidP="00CD327C">
              <w:pPr>
                <w:pStyle w:val="Bibliography"/>
                <w:rPr>
                  <w:noProof/>
                </w:rPr>
              </w:pPr>
              <w:r>
                <w:rPr>
                  <w:noProof/>
                </w:rPr>
                <w:t xml:space="preserve">NRDC. (2014). </w:t>
              </w:r>
              <w:r>
                <w:rPr>
                  <w:i/>
                  <w:iCs/>
                  <w:noProof/>
                </w:rPr>
                <w:t>Data Center Efficiency Assessment.</w:t>
              </w:r>
              <w:r>
                <w:rPr>
                  <w:noProof/>
                </w:rPr>
                <w:t xml:space="preserve"> Dohvaćeno iz www.nrdc.org: www.nrdc.org/energy/files/data-center-efficiency-assessment-IP.pdf</w:t>
              </w:r>
            </w:p>
            <w:p w:rsidR="00CD327C" w:rsidRDefault="00CD327C" w:rsidP="00CD327C">
              <w:pPr>
                <w:pStyle w:val="Bibliography"/>
                <w:rPr>
                  <w:noProof/>
                </w:rPr>
              </w:pPr>
              <w:r>
                <w:rPr>
                  <w:noProof/>
                </w:rPr>
                <w:t xml:space="preserve">Nunno, T. (2013). </w:t>
              </w:r>
              <w:r>
                <w:rPr>
                  <w:i/>
                  <w:iCs/>
                  <w:noProof/>
                </w:rPr>
                <w:t>The Wolf in CIOs Clothing.</w:t>
              </w:r>
              <w:r>
                <w:rPr>
                  <w:noProof/>
                </w:rPr>
                <w:t xml:space="preserve"> Preuzeto 11. siječnja 2015. iz Gartner web: http://www.gartner.com/it/products/research/media_products/wolfcio/index.jsp</w:t>
              </w:r>
            </w:p>
            <w:p w:rsidR="00CD327C" w:rsidRDefault="00CD327C" w:rsidP="00CD327C">
              <w:pPr>
                <w:pStyle w:val="Bibliography"/>
                <w:rPr>
                  <w:noProof/>
                </w:rPr>
              </w:pPr>
              <w:r>
                <w:rPr>
                  <w:noProof/>
                </w:rPr>
                <w:t xml:space="preserve">Omran, A., Mahmood, A., &amp; Hussin, A. A. (3 2009). Leadership: How To Be An Effective Manager. </w:t>
              </w:r>
              <w:r>
                <w:rPr>
                  <w:i/>
                  <w:iCs/>
                  <w:noProof/>
                </w:rPr>
                <w:t>Journal of Academic Research in Economics (JARE)</w:t>
              </w:r>
              <w:r>
                <w:rPr>
                  <w:noProof/>
                </w:rPr>
                <w:t>, str. 335-347.</w:t>
              </w:r>
            </w:p>
            <w:p w:rsidR="00CD327C" w:rsidRDefault="00CD327C" w:rsidP="00CD327C">
              <w:pPr>
                <w:pStyle w:val="Bibliography"/>
                <w:rPr>
                  <w:noProof/>
                </w:rPr>
              </w:pPr>
              <w:r>
                <w:rPr>
                  <w:noProof/>
                </w:rPr>
                <w:t xml:space="preserve">Ookla. (2015). </w:t>
              </w:r>
              <w:r>
                <w:rPr>
                  <w:i/>
                  <w:iCs/>
                  <w:noProof/>
                </w:rPr>
                <w:t>www.ookla.com</w:t>
              </w:r>
              <w:r>
                <w:rPr>
                  <w:noProof/>
                </w:rPr>
                <w:t>. Preuzeto 24. lipnja 2015. iz www.ookla.com/download/2,30/Croatia/</w:t>
              </w:r>
            </w:p>
            <w:p w:rsidR="00CD327C" w:rsidRDefault="00CD327C" w:rsidP="00CD327C">
              <w:pPr>
                <w:pStyle w:val="Bibliography"/>
                <w:rPr>
                  <w:noProof/>
                </w:rPr>
              </w:pPr>
              <w:r>
                <w:rPr>
                  <w:noProof/>
                </w:rPr>
                <w:t xml:space="preserve">Oreščanin, D. (2013). </w:t>
              </w:r>
              <w:r>
                <w:rPr>
                  <w:i/>
                  <w:iCs/>
                  <w:noProof/>
                </w:rPr>
                <w:t>ICT Business Info.</w:t>
              </w:r>
              <w:r>
                <w:rPr>
                  <w:noProof/>
                </w:rPr>
                <w:t xml:space="preserve"> Preuzeto 11. ožujka 2013. iz http://www.ictbusiness.info/kolumne/razlicito-obrazovanje-isto-trziste-rada</w:t>
              </w:r>
            </w:p>
            <w:p w:rsidR="00CD327C" w:rsidRDefault="00CD327C" w:rsidP="00CD327C">
              <w:pPr>
                <w:pStyle w:val="Bibliography"/>
                <w:rPr>
                  <w:noProof/>
                </w:rPr>
              </w:pPr>
              <w:r>
                <w:rPr>
                  <w:noProof/>
                </w:rPr>
                <w:t xml:space="preserve">Oxford Dictionaries. (2013). </w:t>
              </w:r>
              <w:r>
                <w:rPr>
                  <w:i/>
                  <w:iCs/>
                  <w:noProof/>
                </w:rPr>
                <w:t>Definition of soft skills in English</w:t>
              </w:r>
              <w:r>
                <w:rPr>
                  <w:noProof/>
                </w:rPr>
                <w:t>. Preuzeto 2. veljače 2013. iz oxforddictionaries.com: http://oxforddictionaries.com/definition/english/soft+skills</w:t>
              </w:r>
            </w:p>
            <w:p w:rsidR="00CD327C" w:rsidRDefault="00CD327C" w:rsidP="00CD327C">
              <w:pPr>
                <w:pStyle w:val="Bibliography"/>
                <w:rPr>
                  <w:noProof/>
                </w:rPr>
              </w:pPr>
              <w:r>
                <w:rPr>
                  <w:noProof/>
                </w:rPr>
                <w:t xml:space="preserve">Pando networks. (22. rujna 2012). </w:t>
              </w:r>
              <w:r>
                <w:rPr>
                  <w:i/>
                  <w:iCs/>
                  <w:noProof/>
                </w:rPr>
                <w:t>www.pandonetworks.com.</w:t>
              </w:r>
              <w:r>
                <w:rPr>
                  <w:noProof/>
                </w:rPr>
                <w:t xml:space="preserve"> Preuzeto 8. studenog 2012. iz www.pandonetworks.com/company/news/pando-networks-releases-global-internet-speed-study</w:t>
              </w:r>
            </w:p>
            <w:p w:rsidR="00CD327C" w:rsidRDefault="00CD327C" w:rsidP="00CD327C">
              <w:pPr>
                <w:pStyle w:val="Bibliography"/>
                <w:rPr>
                  <w:noProof/>
                </w:rPr>
              </w:pPr>
              <w:r>
                <w:rPr>
                  <w:noProof/>
                </w:rPr>
                <w:t xml:space="preserve">Panian, Ž. (2005). </w:t>
              </w:r>
              <w:r>
                <w:rPr>
                  <w:i/>
                  <w:iCs/>
                  <w:noProof/>
                </w:rPr>
                <w:t>Englesko-hrvatski informatički enciklopedijski rječnik I-II</w:t>
              </w:r>
              <w:r>
                <w:rPr>
                  <w:noProof/>
                </w:rPr>
                <w:t xml:space="preserve"> (1. izd.). Zagreb: Europapress holding.</w:t>
              </w:r>
            </w:p>
            <w:p w:rsidR="00CD327C" w:rsidRDefault="00CD327C" w:rsidP="00CD327C">
              <w:pPr>
                <w:pStyle w:val="Bibliography"/>
                <w:rPr>
                  <w:noProof/>
                </w:rPr>
              </w:pPr>
              <w:r>
                <w:rPr>
                  <w:noProof/>
                </w:rPr>
                <w:t xml:space="preserve">Parry, S. B. (1996). The quest for competencies. </w:t>
              </w:r>
              <w:r>
                <w:rPr>
                  <w:i/>
                  <w:iCs/>
                  <w:noProof/>
                </w:rPr>
                <w:t>Training</w:t>
              </w:r>
              <w:r>
                <w:rPr>
                  <w:noProof/>
                </w:rPr>
                <w:t>, str. 48-56.</w:t>
              </w:r>
            </w:p>
            <w:p w:rsidR="00CD327C" w:rsidRDefault="00CD327C" w:rsidP="00CD327C">
              <w:pPr>
                <w:pStyle w:val="Bibliography"/>
                <w:rPr>
                  <w:noProof/>
                </w:rPr>
              </w:pPr>
              <w:r>
                <w:rPr>
                  <w:noProof/>
                </w:rPr>
                <w:t xml:space="preserve">Pavić, Z. (2006). Uvoz IT stručnjaka - Ulaz u visoko društvo? </w:t>
              </w:r>
              <w:r>
                <w:rPr>
                  <w:i/>
                  <w:iCs/>
                  <w:noProof/>
                </w:rPr>
                <w:t>Mreža</w:t>
              </w:r>
              <w:r>
                <w:rPr>
                  <w:noProof/>
                </w:rPr>
                <w:t>(12/XI), str. 28-29.</w:t>
              </w:r>
            </w:p>
            <w:p w:rsidR="00CD327C" w:rsidRDefault="00CD327C" w:rsidP="00CD327C">
              <w:pPr>
                <w:pStyle w:val="Bibliography"/>
                <w:rPr>
                  <w:noProof/>
                </w:rPr>
              </w:pPr>
              <w:r>
                <w:rPr>
                  <w:noProof/>
                </w:rPr>
                <w:t xml:space="preserve">Pavić, Z. (listopad 2015). Najdugovječniji analitičar informatičkih tržišta. </w:t>
              </w:r>
              <w:r>
                <w:rPr>
                  <w:i/>
                  <w:iCs/>
                  <w:noProof/>
                </w:rPr>
                <w:t>Mreža</w:t>
              </w:r>
              <w:r>
                <w:rPr>
                  <w:noProof/>
                </w:rPr>
                <w:t>(11/XX), str. 42-44.</w:t>
              </w:r>
            </w:p>
            <w:p w:rsidR="00CD327C" w:rsidRDefault="00CD327C" w:rsidP="00CD327C">
              <w:pPr>
                <w:pStyle w:val="Bibliography"/>
                <w:rPr>
                  <w:noProof/>
                </w:rPr>
              </w:pPr>
              <w:r>
                <w:rPr>
                  <w:noProof/>
                </w:rPr>
                <w:t xml:space="preserve">Pemberton, J. M. (1992). Will the Real CIO Please Stand Up? </w:t>
              </w:r>
              <w:r>
                <w:rPr>
                  <w:i/>
                  <w:iCs/>
                  <w:noProof/>
                </w:rPr>
                <w:t>Records Management Quarterly, 26</w:t>
              </w:r>
              <w:r>
                <w:rPr>
                  <w:noProof/>
                </w:rPr>
                <w:t>(4), str. 40-45.</w:t>
              </w:r>
            </w:p>
            <w:p w:rsidR="00CD327C" w:rsidRDefault="00CD327C" w:rsidP="00CD327C">
              <w:pPr>
                <w:pStyle w:val="Bibliography"/>
                <w:rPr>
                  <w:noProof/>
                </w:rPr>
              </w:pPr>
              <w:r>
                <w:rPr>
                  <w:noProof/>
                </w:rPr>
                <w:t xml:space="preserve">Peppard, J. (2001). Bridging the Gap between the IT Organisation and the Rest of the Business: Plotting a Route. </w:t>
              </w:r>
              <w:r>
                <w:rPr>
                  <w:i/>
                  <w:iCs/>
                  <w:noProof/>
                </w:rPr>
                <w:t>Information Systems Journal - ISJ, 11</w:t>
              </w:r>
              <w:r>
                <w:rPr>
                  <w:noProof/>
                </w:rPr>
                <w:t>(3), str. 249–270.</w:t>
              </w:r>
            </w:p>
            <w:p w:rsidR="00CD327C" w:rsidRDefault="00CD327C" w:rsidP="00CD327C">
              <w:pPr>
                <w:pStyle w:val="Bibliography"/>
                <w:rPr>
                  <w:noProof/>
                </w:rPr>
              </w:pPr>
              <w:r>
                <w:rPr>
                  <w:noProof/>
                </w:rPr>
                <w:t xml:space="preserve">Peppard, J. (2010). Unlocking the Performance of the Chief Information Officer (CIO). </w:t>
              </w:r>
              <w:r>
                <w:rPr>
                  <w:i/>
                  <w:iCs/>
                  <w:noProof/>
                </w:rPr>
                <w:t>California Management Review Journal, 52</w:t>
              </w:r>
              <w:r>
                <w:rPr>
                  <w:noProof/>
                </w:rPr>
                <w:t>(4), str. 73-99.</w:t>
              </w:r>
            </w:p>
            <w:p w:rsidR="00CD327C" w:rsidRDefault="00CD327C" w:rsidP="00CD327C">
              <w:pPr>
                <w:pStyle w:val="Bibliography"/>
                <w:rPr>
                  <w:noProof/>
                </w:rPr>
              </w:pPr>
              <w:r>
                <w:rPr>
                  <w:noProof/>
                </w:rPr>
                <w:t xml:space="preserve">Peppard, J., &amp; Ward, J. M. (March 1999). "Mind the Gap": diagnosing the relationship between the IT organisation and the rest of the business. </w:t>
              </w:r>
              <w:r>
                <w:rPr>
                  <w:i/>
                  <w:iCs/>
                  <w:noProof/>
                </w:rPr>
                <w:t>The Journal of Strategic Information Systems, 8</w:t>
              </w:r>
              <w:r>
                <w:rPr>
                  <w:noProof/>
                </w:rPr>
                <w:t>(1), str. 29–60.</w:t>
              </w:r>
            </w:p>
            <w:p w:rsidR="00CD327C" w:rsidRDefault="00CD327C" w:rsidP="00CD327C">
              <w:pPr>
                <w:pStyle w:val="Bibliography"/>
                <w:rPr>
                  <w:noProof/>
                  <w:lang w:val="en-GB"/>
                </w:rPr>
              </w:pPr>
              <w:r>
                <w:rPr>
                  <w:noProof/>
                  <w:lang w:val="en-GB"/>
                </w:rPr>
                <w:t xml:space="preserve">Peppard, J., Edwards, C., &amp; Lambert, R. (2011). Clarifying the ambiguous role of the CIO. </w:t>
              </w:r>
              <w:r>
                <w:rPr>
                  <w:i/>
                  <w:iCs/>
                  <w:noProof/>
                  <w:lang w:val="en-GB"/>
                </w:rPr>
                <w:t>MIS Quarterly, 10</w:t>
              </w:r>
              <w:r>
                <w:rPr>
                  <w:noProof/>
                  <w:lang w:val="en-GB"/>
                </w:rPr>
                <w:t>(1).</w:t>
              </w:r>
            </w:p>
            <w:p w:rsidR="00CD327C" w:rsidRDefault="00CD327C" w:rsidP="00CD327C">
              <w:pPr>
                <w:pStyle w:val="Bibliography"/>
                <w:rPr>
                  <w:noProof/>
                </w:rPr>
              </w:pPr>
              <w:r>
                <w:rPr>
                  <w:noProof/>
                </w:rPr>
                <w:t xml:space="preserve">Perkins, B. (2011). </w:t>
              </w:r>
              <w:r>
                <w:rPr>
                  <w:i/>
                  <w:iCs/>
                  <w:noProof/>
                </w:rPr>
                <w:t>The Fortune 500's Disappearing CIOs.</w:t>
              </w:r>
              <w:r>
                <w:rPr>
                  <w:noProof/>
                </w:rPr>
                <w:t xml:space="preserve"> Preuzeto 1. lipnja 2013. iz www.cio.com: http://www.cio.com/article/653128/The_Fortune_500_s_Disappearing_CIOs?page=1&amp;taxonomyId=3174</w:t>
              </w:r>
            </w:p>
            <w:p w:rsidR="00CD327C" w:rsidRDefault="00CD327C" w:rsidP="00CD327C">
              <w:pPr>
                <w:pStyle w:val="Bibliography"/>
                <w:rPr>
                  <w:noProof/>
                </w:rPr>
              </w:pPr>
              <w:r>
                <w:rPr>
                  <w:noProof/>
                </w:rPr>
                <w:t xml:space="preserve">Portela, L., Carvalho, R., Varajão, J., &amp; Magalhães, L. (2010). A Review of Chief Information Officer’ Main Skills. </w:t>
              </w:r>
              <w:r>
                <w:rPr>
                  <w:i/>
                  <w:iCs/>
                  <w:noProof/>
                </w:rPr>
                <w:t>Communications in Computer and Information Science.</w:t>
              </w:r>
              <w:r>
                <w:rPr>
                  <w:noProof/>
                </w:rPr>
                <w:t xml:space="preserve"> </w:t>
              </w:r>
              <w:r>
                <w:rPr>
                  <w:i/>
                  <w:iCs/>
                  <w:noProof/>
                </w:rPr>
                <w:t>112</w:t>
              </w:r>
              <w:r>
                <w:rPr>
                  <w:noProof/>
                </w:rPr>
                <w:t>, str. 387-392. Cofu: Third World Summit on the Knowledge Society.</w:t>
              </w:r>
            </w:p>
            <w:p w:rsidR="00CD327C" w:rsidRDefault="00CD327C" w:rsidP="00CD327C">
              <w:pPr>
                <w:pStyle w:val="Bibliography"/>
                <w:rPr>
                  <w:noProof/>
                </w:rPr>
              </w:pPr>
              <w:r>
                <w:rPr>
                  <w:noProof/>
                </w:rPr>
                <w:t xml:space="preserve">Preston, D. S., Karahanna, E., &amp; Rowe, F. (May 2006). Development of Shared Understanding Between the Chief Information Officer and Top Management Team in U.S. and French Organizations: A Cross-Cultural Comparison. </w:t>
              </w:r>
              <w:r>
                <w:rPr>
                  <w:i/>
                  <w:iCs/>
                  <w:noProof/>
                </w:rPr>
                <w:t>IEEE TRANSACTIONS ON ENGINEERING MANAGEMENT, 53</w:t>
              </w:r>
              <w:r>
                <w:rPr>
                  <w:noProof/>
                </w:rPr>
                <w:t>(2).</w:t>
              </w:r>
            </w:p>
            <w:p w:rsidR="00CD327C" w:rsidRDefault="00CD327C" w:rsidP="00CD327C">
              <w:pPr>
                <w:pStyle w:val="Bibliography"/>
                <w:rPr>
                  <w:noProof/>
                </w:rPr>
              </w:pPr>
              <w:r>
                <w:rPr>
                  <w:noProof/>
                </w:rPr>
                <w:t xml:space="preserve">Preston, D., &amp; Karahanna, E. (2009). How to Develop a Shared Vision: The Key to IS Strategic Alignment. </w:t>
              </w:r>
              <w:r>
                <w:rPr>
                  <w:i/>
                  <w:iCs/>
                  <w:noProof/>
                </w:rPr>
                <w:t>MIS Quarterly Executive, 8</w:t>
              </w:r>
              <w:r>
                <w:rPr>
                  <w:noProof/>
                </w:rPr>
                <w:t>(1), str. 1-8.</w:t>
              </w:r>
            </w:p>
            <w:p w:rsidR="00CD327C" w:rsidRDefault="00CD327C" w:rsidP="00CD327C">
              <w:pPr>
                <w:pStyle w:val="Bibliography"/>
                <w:rPr>
                  <w:noProof/>
                </w:rPr>
              </w:pPr>
              <w:r>
                <w:rPr>
                  <w:noProof/>
                </w:rPr>
                <w:t xml:space="preserve">Reardon, K. K. (1998). </w:t>
              </w:r>
              <w:r>
                <w:rPr>
                  <w:i/>
                  <w:iCs/>
                  <w:noProof/>
                </w:rPr>
                <w:t>INTERPERSONALNA KOMUNIKACIJA - Gdje se misli susreću.</w:t>
              </w:r>
              <w:r>
                <w:rPr>
                  <w:noProof/>
                </w:rPr>
                <w:t xml:space="preserve"> (p. d. Novosel, Prev.) Zagreb: Alinea d.o.o.</w:t>
              </w:r>
            </w:p>
            <w:p w:rsidR="00CD327C" w:rsidRDefault="00CD327C" w:rsidP="00CD327C">
              <w:pPr>
                <w:pStyle w:val="Bibliography"/>
                <w:rPr>
                  <w:noProof/>
                </w:rPr>
              </w:pPr>
              <w:r>
                <w:rPr>
                  <w:noProof/>
                </w:rPr>
                <w:t xml:space="preserve">Remenyi, D., Grant, K. A., &amp; Pather, S. (2005). “The chameleon: A metaphor for the chief information officer ”. </w:t>
              </w:r>
              <w:r>
                <w:rPr>
                  <w:i/>
                  <w:iCs/>
                  <w:noProof/>
                </w:rPr>
                <w:t>Journal of General Management, 30</w:t>
              </w:r>
              <w:r>
                <w:rPr>
                  <w:noProof/>
                </w:rPr>
                <w:t>(3), str. 1-11.</w:t>
              </w:r>
            </w:p>
            <w:p w:rsidR="00CD327C" w:rsidRDefault="00CD327C" w:rsidP="00CD327C">
              <w:pPr>
                <w:pStyle w:val="Bibliography"/>
                <w:rPr>
                  <w:noProof/>
                </w:rPr>
              </w:pPr>
              <w:r>
                <w:rPr>
                  <w:noProof/>
                </w:rPr>
                <w:t xml:space="preserve">Riedl, R., Kobler, M., &amp; Roithmayr, F. (2008). Zur personellen Verankerung der IT-Funktion im Vorstand börsennotierter Unternehmen: Ergebnisse einer inhaltsanalytischen Betrachtung. </w:t>
              </w:r>
              <w:r>
                <w:rPr>
                  <w:i/>
                  <w:iCs/>
                  <w:noProof/>
                </w:rPr>
                <w:t>Business and Information Systems Engineering the international journal of Wirtschaftsinformatik (Wirtschaftsinformatik), 2</w:t>
              </w:r>
              <w:r>
                <w:rPr>
                  <w:noProof/>
                </w:rPr>
                <w:t>(50), str. 111-128.</w:t>
              </w:r>
            </w:p>
            <w:p w:rsidR="00CD327C" w:rsidRDefault="00CD327C" w:rsidP="00CD327C">
              <w:pPr>
                <w:pStyle w:val="Bibliography"/>
                <w:rPr>
                  <w:noProof/>
                </w:rPr>
              </w:pPr>
              <w:r>
                <w:rPr>
                  <w:noProof/>
                </w:rPr>
                <w:t xml:space="preserve">Rockart, J. F. (1982). The changing role of the information systems executive: a critical success factors perspective. </w:t>
              </w:r>
              <w:r>
                <w:rPr>
                  <w:i/>
                  <w:iCs/>
                  <w:noProof/>
                </w:rPr>
                <w:t>Sloan School of management, MIT</w:t>
              </w:r>
              <w:r>
                <w:rPr>
                  <w:noProof/>
                </w:rPr>
                <w:t>, str. 3-11.</w:t>
              </w:r>
            </w:p>
            <w:p w:rsidR="00CD327C" w:rsidRDefault="00CD327C" w:rsidP="00CD327C">
              <w:pPr>
                <w:pStyle w:val="Bibliography"/>
                <w:rPr>
                  <w:noProof/>
                </w:rPr>
              </w:pPr>
              <w:r>
                <w:rPr>
                  <w:noProof/>
                </w:rPr>
                <w:t xml:space="preserve">Rockart, J. F., Ball, L., &amp; Bullen, C. V. (December 1982). Future Role of the Information Systems Executive. </w:t>
              </w:r>
              <w:r>
                <w:rPr>
                  <w:i/>
                  <w:iCs/>
                  <w:noProof/>
                </w:rPr>
                <w:t>MIS Quarterly, 6</w:t>
              </w:r>
              <w:r>
                <w:rPr>
                  <w:noProof/>
                </w:rPr>
                <w:t>, str. 1-14.</w:t>
              </w:r>
            </w:p>
            <w:p w:rsidR="00CD327C" w:rsidRDefault="00CD327C" w:rsidP="00CD327C">
              <w:pPr>
                <w:pStyle w:val="Bibliography"/>
                <w:rPr>
                  <w:noProof/>
                </w:rPr>
              </w:pPr>
              <w:r>
                <w:rPr>
                  <w:noProof/>
                </w:rPr>
                <w:t xml:space="preserve">Roeltgen, C. (2009). </w:t>
              </w:r>
              <w:r>
                <w:rPr>
                  <w:i/>
                  <w:iCs/>
                  <w:noProof/>
                </w:rPr>
                <w:t>IT's hidden face.</w:t>
              </w:r>
              <w:r>
                <w:rPr>
                  <w:noProof/>
                </w:rPr>
                <w:t xml:space="preserve"> Lexington, USA: CreateSpace.</w:t>
              </w:r>
            </w:p>
            <w:p w:rsidR="00CD327C" w:rsidRDefault="00CD327C" w:rsidP="00CD327C">
              <w:pPr>
                <w:pStyle w:val="Bibliography"/>
                <w:rPr>
                  <w:noProof/>
                </w:rPr>
              </w:pPr>
              <w:r>
                <w:rPr>
                  <w:noProof/>
                </w:rPr>
                <w:t xml:space="preserve">Ross, J. W., &amp; Feeny, D. F. (1999). </w:t>
              </w:r>
              <w:r>
                <w:rPr>
                  <w:i/>
                  <w:iCs/>
                  <w:noProof/>
                </w:rPr>
                <w:t>The Evolving Role of the CIO.</w:t>
              </w:r>
              <w:r>
                <w:rPr>
                  <w:noProof/>
                </w:rPr>
                <w:t xml:space="preserve"> Massachusetts: Massachusetts Institute of Technology.</w:t>
              </w:r>
            </w:p>
            <w:p w:rsidR="00CD327C" w:rsidRDefault="00CD327C" w:rsidP="00CD327C">
              <w:pPr>
                <w:pStyle w:val="Bibliography"/>
                <w:rPr>
                  <w:noProof/>
                </w:rPr>
              </w:pPr>
              <w:r>
                <w:rPr>
                  <w:noProof/>
                </w:rPr>
                <w:t xml:space="preserve">Schein, E. H. (1996). </w:t>
              </w:r>
              <w:r>
                <w:rPr>
                  <w:i/>
                  <w:iCs/>
                  <w:noProof/>
                </w:rPr>
                <w:t>Organizational Culture and Leadership</w:t>
              </w:r>
              <w:r>
                <w:rPr>
                  <w:noProof/>
                </w:rPr>
                <w:t xml:space="preserve"> (2. izd.). San Francisco: Jossey-Bass Publishers.</w:t>
              </w:r>
            </w:p>
            <w:p w:rsidR="00CD327C" w:rsidRDefault="00CD327C" w:rsidP="00CD327C">
              <w:pPr>
                <w:pStyle w:val="Bibliography"/>
                <w:rPr>
                  <w:noProof/>
                </w:rPr>
              </w:pPr>
              <w:r>
                <w:rPr>
                  <w:noProof/>
                </w:rPr>
                <w:t xml:space="preserve">Schulz von Thun, F. (2001). </w:t>
              </w:r>
              <w:r>
                <w:rPr>
                  <w:i/>
                  <w:iCs/>
                  <w:noProof/>
                </w:rPr>
                <w:t>Kako međusobno razgovaramo I.: Smetnje i razjašnjenja.</w:t>
              </w:r>
              <w:r>
                <w:rPr>
                  <w:noProof/>
                </w:rPr>
                <w:t xml:space="preserve"> Zagreb: Erudita.</w:t>
              </w:r>
            </w:p>
            <w:p w:rsidR="00CD327C" w:rsidRDefault="00CD327C" w:rsidP="00CD327C">
              <w:pPr>
                <w:pStyle w:val="Bibliography"/>
                <w:rPr>
                  <w:noProof/>
                </w:rPr>
              </w:pPr>
              <w:r>
                <w:rPr>
                  <w:noProof/>
                </w:rPr>
                <w:t xml:space="preserve">Schulz von Thun, F., Ruppel, J., &amp; Stratmann, R. (2001). </w:t>
              </w:r>
              <w:r>
                <w:rPr>
                  <w:i/>
                  <w:iCs/>
                  <w:noProof/>
                </w:rPr>
                <w:t>Kako međusobno razgovaramo: Psihologija komunikacije za rukovoditelje.</w:t>
              </w:r>
              <w:r>
                <w:rPr>
                  <w:noProof/>
                </w:rPr>
                <w:t xml:space="preserve"> Zagreb: Erudita.</w:t>
              </w:r>
            </w:p>
            <w:p w:rsidR="00CD327C" w:rsidRDefault="00CD327C" w:rsidP="00CD327C">
              <w:pPr>
                <w:pStyle w:val="Bibliography"/>
                <w:rPr>
                  <w:noProof/>
                </w:rPr>
              </w:pPr>
              <w:r>
                <w:rPr>
                  <w:noProof/>
                </w:rPr>
                <w:t xml:space="preserve">Sellitto, C. (2012). The Activities of the Chief Information Officer as Noted through Job Position Descriptions. </w:t>
              </w:r>
              <w:r>
                <w:rPr>
                  <w:i/>
                  <w:iCs/>
                  <w:noProof/>
                </w:rPr>
                <w:t>Communications of the IBIMA, 2012</w:t>
              </w:r>
              <w:r>
                <w:rPr>
                  <w:noProof/>
                </w:rPr>
                <w:t>.</w:t>
              </w:r>
            </w:p>
            <w:p w:rsidR="00CD327C" w:rsidRDefault="00CD327C" w:rsidP="00CD327C">
              <w:pPr>
                <w:pStyle w:val="Bibliography"/>
                <w:rPr>
                  <w:noProof/>
                </w:rPr>
              </w:pPr>
              <w:r>
                <w:rPr>
                  <w:noProof/>
                </w:rPr>
                <w:t xml:space="preserve">Sikavica, P., &amp; Bahtijarević-Šiber, F. (2004). </w:t>
              </w:r>
              <w:r>
                <w:rPr>
                  <w:i/>
                  <w:iCs/>
                  <w:noProof/>
                </w:rPr>
                <w:t>Menadžment: Teorija menadžmenta i veliko empirijsko istraživanje u Hrvatskoj.</w:t>
              </w:r>
              <w:r>
                <w:rPr>
                  <w:noProof/>
                </w:rPr>
                <w:t xml:space="preserve"> Zagreb: Masmedia.</w:t>
              </w:r>
            </w:p>
            <w:p w:rsidR="00CD327C" w:rsidRDefault="00CD327C" w:rsidP="00CD327C">
              <w:pPr>
                <w:pStyle w:val="Bibliography"/>
                <w:rPr>
                  <w:noProof/>
                </w:rPr>
              </w:pPr>
              <w:r>
                <w:rPr>
                  <w:noProof/>
                </w:rPr>
                <w:t xml:space="preserve">Smaltz, D. H. (2000). The elevation of CIO roles: organizational barriers and organizational enablers. </w:t>
              </w:r>
              <w:r>
                <w:rPr>
                  <w:i/>
                  <w:iCs/>
                  <w:noProof/>
                </w:rPr>
                <w:t>Journal of healthcare information management, 14</w:t>
              </w:r>
              <w:r>
                <w:rPr>
                  <w:noProof/>
                </w:rPr>
                <w:t>(1).</w:t>
              </w:r>
            </w:p>
            <w:p w:rsidR="00CD327C" w:rsidRDefault="00CD327C" w:rsidP="00CD327C">
              <w:pPr>
                <w:pStyle w:val="Bibliography"/>
                <w:rPr>
                  <w:noProof/>
                </w:rPr>
              </w:pPr>
              <w:r>
                <w:rPr>
                  <w:noProof/>
                </w:rPr>
                <w:t xml:space="preserve">Smaltz, D., Sambamurthy, V., &amp; Agarwal, R. (svibanj 2006). The antecedents of CIO role effectiveness in Organizations:An empirical study in the healthcare sector. </w:t>
              </w:r>
              <w:r>
                <w:rPr>
                  <w:i/>
                  <w:iCs/>
                  <w:noProof/>
                </w:rPr>
                <w:t>IEEE Transactions on Engineering Management, 53</w:t>
              </w:r>
              <w:r>
                <w:rPr>
                  <w:noProof/>
                </w:rPr>
                <w:t>(2), str. 207-222.</w:t>
              </w:r>
            </w:p>
            <w:p w:rsidR="00CD327C" w:rsidRDefault="00CD327C" w:rsidP="00CD327C">
              <w:pPr>
                <w:pStyle w:val="Bibliography"/>
                <w:rPr>
                  <w:noProof/>
                </w:rPr>
              </w:pPr>
              <w:r>
                <w:rPr>
                  <w:noProof/>
                </w:rPr>
                <w:t xml:space="preserve">Smith, H. A., &amp; McKeen, J. D. (2010). Developments in Practice XXXVI: How to Talk So Business Will Listen … And Listen So Business Will Talk. </w:t>
              </w:r>
              <w:r>
                <w:rPr>
                  <w:i/>
                  <w:iCs/>
                  <w:noProof/>
                </w:rPr>
                <w:t>CAIS-Communications of the Association for Information Systems</w:t>
              </w:r>
              <w:r>
                <w:rPr>
                  <w:noProof/>
                </w:rPr>
                <w:t>(Vol. 27).</w:t>
              </w:r>
            </w:p>
            <w:p w:rsidR="00CD327C" w:rsidRDefault="00CD327C" w:rsidP="00CD327C">
              <w:pPr>
                <w:pStyle w:val="Bibliography"/>
                <w:rPr>
                  <w:noProof/>
                </w:rPr>
              </w:pPr>
              <w:r>
                <w:rPr>
                  <w:noProof/>
                </w:rPr>
                <w:t xml:space="preserve">Sojer, M., Schläger, C., &amp; Locher, C. (2006). The CIO - Hype, Science and Reality. </w:t>
              </w:r>
              <w:r>
                <w:rPr>
                  <w:i/>
                  <w:iCs/>
                  <w:noProof/>
                </w:rPr>
                <w:t>14th European Conference on Information Systems Proceedings.</w:t>
              </w:r>
              <w:r>
                <w:rPr>
                  <w:noProof/>
                </w:rPr>
                <w:t xml:space="preserve"> Göteborg: European Conference on Information Systems.</w:t>
              </w:r>
            </w:p>
            <w:p w:rsidR="00CD327C" w:rsidRDefault="00CD327C" w:rsidP="00CD327C">
              <w:pPr>
                <w:pStyle w:val="Bibliography"/>
                <w:rPr>
                  <w:noProof/>
                </w:rPr>
              </w:pPr>
              <w:r>
                <w:rPr>
                  <w:noProof/>
                </w:rPr>
                <w:t xml:space="preserve">Spencer, L. M., &amp; Spencer, S. M. (1993). </w:t>
              </w:r>
              <w:r>
                <w:rPr>
                  <w:i/>
                  <w:iCs/>
                  <w:noProof/>
                </w:rPr>
                <w:t>Competence at Work: Models for Superior Performance.</w:t>
              </w:r>
              <w:r>
                <w:rPr>
                  <w:noProof/>
                </w:rPr>
                <w:t xml:space="preserve"> New York: Willey and Sons.</w:t>
              </w:r>
            </w:p>
            <w:p w:rsidR="00CD327C" w:rsidRDefault="00CD327C" w:rsidP="00CD327C">
              <w:pPr>
                <w:pStyle w:val="Bibliography"/>
                <w:rPr>
                  <w:noProof/>
                </w:rPr>
              </w:pPr>
              <w:r>
                <w:rPr>
                  <w:noProof/>
                </w:rPr>
                <w:t xml:space="preserve">Spitzberg, B. H., &amp; Cupach, W. R. (1989). </w:t>
              </w:r>
              <w:r>
                <w:rPr>
                  <w:i/>
                  <w:iCs/>
                  <w:noProof/>
                </w:rPr>
                <w:t>Handbook of Interpersonal Competence Research.</w:t>
              </w:r>
              <w:r>
                <w:rPr>
                  <w:noProof/>
                </w:rPr>
                <w:t xml:space="preserve"> New York: Springer-Verlag.</w:t>
              </w:r>
            </w:p>
            <w:p w:rsidR="00CD327C" w:rsidRDefault="00CD327C" w:rsidP="00CD327C">
              <w:pPr>
                <w:pStyle w:val="Bibliography"/>
                <w:rPr>
                  <w:noProof/>
                </w:rPr>
              </w:pPr>
              <w:r>
                <w:rPr>
                  <w:noProof/>
                </w:rPr>
                <w:t xml:space="preserve">Spremić, M. (2007). Metode provedbe revizije informacijskih sustava. </w:t>
              </w:r>
              <w:r>
                <w:rPr>
                  <w:i/>
                  <w:iCs/>
                  <w:noProof/>
                </w:rPr>
                <w:t>Zbornik Ekonomskog fakulteta u Zagrebu</w:t>
              </w:r>
              <w:r>
                <w:rPr>
                  <w:noProof/>
                </w:rPr>
                <w:t>, str. 295-312.</w:t>
              </w:r>
            </w:p>
            <w:p w:rsidR="00CD327C" w:rsidRDefault="00CD327C" w:rsidP="00CD327C">
              <w:pPr>
                <w:pStyle w:val="Bibliography"/>
                <w:rPr>
                  <w:noProof/>
                </w:rPr>
              </w:pPr>
              <w:r>
                <w:rPr>
                  <w:noProof/>
                </w:rPr>
                <w:t xml:space="preserve">Srića, V. (2003). </w:t>
              </w:r>
              <w:r>
                <w:rPr>
                  <w:i/>
                  <w:iCs/>
                  <w:noProof/>
                </w:rPr>
                <w:t>Inventivni menadžer u 100 lekcija. Kako postati pobjednik?</w:t>
              </w:r>
              <w:r>
                <w:rPr>
                  <w:noProof/>
                </w:rPr>
                <w:t xml:space="preserve"> Zagreb: Delfin.</w:t>
              </w:r>
            </w:p>
            <w:p w:rsidR="00CD327C" w:rsidRDefault="00CD327C" w:rsidP="00CD327C">
              <w:pPr>
                <w:pStyle w:val="Bibliography"/>
                <w:rPr>
                  <w:noProof/>
                </w:rPr>
              </w:pPr>
              <w:r>
                <w:rPr>
                  <w:noProof/>
                </w:rPr>
                <w:t xml:space="preserve">Srića, V. (2004). </w:t>
              </w:r>
              <w:r>
                <w:rPr>
                  <w:i/>
                  <w:iCs/>
                  <w:noProof/>
                </w:rPr>
                <w:t>Biblija modernog vođe.</w:t>
              </w:r>
              <w:r>
                <w:rPr>
                  <w:noProof/>
                </w:rPr>
                <w:t xml:space="preserve"> Zagreb: Delfin.</w:t>
              </w:r>
            </w:p>
            <w:p w:rsidR="00CD327C" w:rsidRDefault="00CD327C" w:rsidP="00CD327C">
              <w:pPr>
                <w:pStyle w:val="Bibliography"/>
                <w:rPr>
                  <w:noProof/>
                </w:rPr>
              </w:pPr>
              <w:r>
                <w:rPr>
                  <w:noProof/>
                </w:rPr>
                <w:t xml:space="preserve">Srića, V. (2010). </w:t>
              </w:r>
              <w:r>
                <w:rPr>
                  <w:i/>
                  <w:iCs/>
                  <w:noProof/>
                </w:rPr>
                <w:t>Hrvatska 2020.</w:t>
              </w:r>
              <w:r>
                <w:rPr>
                  <w:noProof/>
                </w:rPr>
                <w:t xml:space="preserve"> Zagreb: Profil Multimedija i Delfin.</w:t>
              </w:r>
            </w:p>
            <w:p w:rsidR="00CD327C" w:rsidRDefault="00CD327C" w:rsidP="00CD327C">
              <w:pPr>
                <w:pStyle w:val="Bibliography"/>
                <w:rPr>
                  <w:noProof/>
                </w:rPr>
              </w:pPr>
              <w:r>
                <w:rPr>
                  <w:noProof/>
                </w:rPr>
                <w:t xml:space="preserve">Srića, V., &amp; Spremić, M. (2000). </w:t>
              </w:r>
              <w:r>
                <w:rPr>
                  <w:i/>
                  <w:iCs/>
                  <w:noProof/>
                </w:rPr>
                <w:t>Informacijskom tehnologijom do poslovnog uspjeha.</w:t>
              </w:r>
              <w:r>
                <w:rPr>
                  <w:noProof/>
                </w:rPr>
                <w:t xml:space="preserve"> Zagreb: Sinergija d.o.o.</w:t>
              </w:r>
            </w:p>
            <w:p w:rsidR="00CD327C" w:rsidRDefault="00CD327C" w:rsidP="00CD327C">
              <w:pPr>
                <w:pStyle w:val="Bibliography"/>
                <w:rPr>
                  <w:noProof/>
                </w:rPr>
              </w:pPr>
              <w:r>
                <w:rPr>
                  <w:noProof/>
                </w:rPr>
                <w:t xml:space="preserve">Stephens, C. S. (1993). Five CIO's At Work: Folklore And Facts Revisited. </w:t>
              </w:r>
              <w:r>
                <w:rPr>
                  <w:i/>
                  <w:iCs/>
                  <w:noProof/>
                </w:rPr>
                <w:t>Journal of systems management, 44</w:t>
              </w:r>
              <w:r>
                <w:rPr>
                  <w:noProof/>
                </w:rPr>
                <w:t>, str. 34-42.</w:t>
              </w:r>
            </w:p>
            <w:p w:rsidR="00CD327C" w:rsidRDefault="00CD327C" w:rsidP="00CD327C">
              <w:pPr>
                <w:pStyle w:val="Bibliography"/>
                <w:rPr>
                  <w:noProof/>
                </w:rPr>
              </w:pPr>
              <w:r>
                <w:rPr>
                  <w:noProof/>
                </w:rPr>
                <w:t xml:space="preserve">Stephens, C. S., Ledbetter, W. N., Mitra, A., &amp; Ford, F. N. (1992). Executive or functional manager?: The nature of the CIO's job. </w:t>
              </w:r>
              <w:r>
                <w:rPr>
                  <w:i/>
                  <w:iCs/>
                  <w:noProof/>
                </w:rPr>
                <w:t>MIS Quarterly, 16</w:t>
              </w:r>
              <w:r>
                <w:rPr>
                  <w:noProof/>
                </w:rPr>
                <w:t>(4), str. 449-467.</w:t>
              </w:r>
            </w:p>
            <w:p w:rsidR="00CD327C" w:rsidRDefault="00CD327C" w:rsidP="00CD327C">
              <w:pPr>
                <w:pStyle w:val="Bibliography"/>
                <w:rPr>
                  <w:noProof/>
                </w:rPr>
              </w:pPr>
              <w:r>
                <w:rPr>
                  <w:noProof/>
                </w:rPr>
                <w:t xml:space="preserve">Stephens, C., &amp; Loughman, T. (1994). The CIO's chief concern: Communication. </w:t>
              </w:r>
              <w:r>
                <w:rPr>
                  <w:i/>
                  <w:iCs/>
                  <w:noProof/>
                </w:rPr>
                <w:t>Information &amp; Management, 27</w:t>
              </w:r>
              <w:r>
                <w:rPr>
                  <w:noProof/>
                </w:rPr>
                <w:t>(2), str. 129–137.</w:t>
              </w:r>
            </w:p>
            <w:p w:rsidR="00CD327C" w:rsidRDefault="00CD327C" w:rsidP="00CD327C">
              <w:pPr>
                <w:pStyle w:val="Bibliography"/>
                <w:rPr>
                  <w:noProof/>
                </w:rPr>
              </w:pPr>
              <w:r>
                <w:rPr>
                  <w:noProof/>
                </w:rPr>
                <w:t xml:space="preserve">Stevens, M. (2001). Otključavanje crne kutije financija. U B. i. Zadro (Ur.), </w:t>
              </w:r>
              <w:r>
                <w:rPr>
                  <w:i/>
                  <w:iCs/>
                  <w:noProof/>
                </w:rPr>
                <w:t>Vrhunski menadžment</w:t>
              </w:r>
              <w:r>
                <w:rPr>
                  <w:noProof/>
                </w:rPr>
                <w:t xml:space="preserve"> (str. 159-160). Zagreb: Naklada Zadro.</w:t>
              </w:r>
            </w:p>
            <w:p w:rsidR="00CD327C" w:rsidRDefault="00CD327C" w:rsidP="00CD327C">
              <w:pPr>
                <w:pStyle w:val="Bibliography"/>
                <w:rPr>
                  <w:noProof/>
                </w:rPr>
              </w:pPr>
              <w:r>
                <w:rPr>
                  <w:noProof/>
                </w:rPr>
                <w:t xml:space="preserve">Sun, Y., Fand, Y., Lim, K. H., Huang, J., &amp; Straub, D. (2012). User satisfaction with information technology service delivery: A social capital perspective. </w:t>
              </w:r>
              <w:r>
                <w:rPr>
                  <w:i/>
                  <w:iCs/>
                  <w:noProof/>
                </w:rPr>
                <w:t>Information Systems Research, 4</w:t>
              </w:r>
              <w:r>
                <w:rPr>
                  <w:noProof/>
                </w:rPr>
                <w:t>(23), str. 1195-1211.</w:t>
              </w:r>
            </w:p>
            <w:p w:rsidR="00CD327C" w:rsidRDefault="00CD327C" w:rsidP="00CD327C">
              <w:pPr>
                <w:pStyle w:val="Bibliography"/>
                <w:rPr>
                  <w:noProof/>
                </w:rPr>
              </w:pPr>
              <w:r>
                <w:rPr>
                  <w:noProof/>
                </w:rPr>
                <w:t xml:space="preserve">Sutton, S. G., &amp; Arnold, V. (2005). The Sarbanes-Oxley Act and the changing role of the CIO and IT function. </w:t>
              </w:r>
              <w:r>
                <w:rPr>
                  <w:i/>
                  <w:iCs/>
                  <w:noProof/>
                </w:rPr>
                <w:t>International Journal of Business Information Systems, 1</w:t>
              </w:r>
              <w:r>
                <w:rPr>
                  <w:noProof/>
                </w:rPr>
                <w:t>, str. 118-128.</w:t>
              </w:r>
            </w:p>
            <w:p w:rsidR="00CD327C" w:rsidRDefault="00CD327C" w:rsidP="00CD327C">
              <w:pPr>
                <w:pStyle w:val="Bibliography"/>
                <w:rPr>
                  <w:noProof/>
                </w:rPr>
              </w:pPr>
              <w:r>
                <w:rPr>
                  <w:noProof/>
                </w:rPr>
                <w:t xml:space="preserve">Synnott, W. R. (December 1987). Putting a CIO in charge. </w:t>
              </w:r>
              <w:r>
                <w:rPr>
                  <w:i/>
                  <w:iCs/>
                  <w:noProof/>
                </w:rPr>
                <w:t>Institutional Investor</w:t>
              </w:r>
              <w:r>
                <w:rPr>
                  <w:noProof/>
                </w:rPr>
                <w:t>, str. 47-48.</w:t>
              </w:r>
            </w:p>
            <w:p w:rsidR="00CD327C" w:rsidRDefault="00CD327C" w:rsidP="00CD327C">
              <w:pPr>
                <w:pStyle w:val="Bibliography"/>
                <w:rPr>
                  <w:noProof/>
                </w:rPr>
              </w:pPr>
              <w:r>
                <w:rPr>
                  <w:noProof/>
                </w:rPr>
                <w:t xml:space="preserve">Synnott, W. R., &amp; Gruber, W. H. (1981). </w:t>
              </w:r>
              <w:r>
                <w:rPr>
                  <w:i/>
                  <w:iCs/>
                  <w:noProof/>
                </w:rPr>
                <w:t>Information Resource Management: Opportunities and Strategies for the 1980s.</w:t>
              </w:r>
              <w:r>
                <w:rPr>
                  <w:noProof/>
                </w:rPr>
                <w:t xml:space="preserve"> New York: John Wiley &amp; Sons.</w:t>
              </w:r>
            </w:p>
            <w:p w:rsidR="00CD327C" w:rsidRDefault="00CD327C" w:rsidP="00CD327C">
              <w:pPr>
                <w:pStyle w:val="Bibliography"/>
                <w:rPr>
                  <w:noProof/>
                </w:rPr>
              </w:pPr>
              <w:r>
                <w:rPr>
                  <w:noProof/>
                </w:rPr>
                <w:t xml:space="preserve">Šarčević, M. (2010). Utjecaj globalnih internetskih servisa na učinkovitost zaposlenika. </w:t>
              </w:r>
              <w:r>
                <w:rPr>
                  <w:i/>
                  <w:iCs/>
                  <w:noProof/>
                </w:rPr>
                <w:t>Medijski dijalozi.</w:t>
              </w:r>
              <w:r>
                <w:rPr>
                  <w:noProof/>
                </w:rPr>
                <w:t xml:space="preserve"> </w:t>
              </w:r>
              <w:r>
                <w:rPr>
                  <w:i/>
                  <w:iCs/>
                  <w:noProof/>
                </w:rPr>
                <w:t>3</w:t>
              </w:r>
              <w:r>
                <w:rPr>
                  <w:noProof/>
                </w:rPr>
                <w:t>, str. 241-249. Podgorica, Crna Gora: Elit.</w:t>
              </w:r>
            </w:p>
            <w:p w:rsidR="00CD327C" w:rsidRDefault="00CD327C" w:rsidP="00CD327C">
              <w:pPr>
                <w:pStyle w:val="Bibliography"/>
                <w:rPr>
                  <w:noProof/>
                </w:rPr>
              </w:pPr>
              <w:r>
                <w:rPr>
                  <w:noProof/>
                </w:rPr>
                <w:t xml:space="preserve">Štemberger, M. I., Manfreda, A., &amp; Kovačič, A. (2011). Achieving top management support with business knowledge and role of IT/IS personnel. </w:t>
              </w:r>
              <w:r>
                <w:rPr>
                  <w:i/>
                  <w:iCs/>
                  <w:noProof/>
                </w:rPr>
                <w:t>International Journal of Information Management, 31</w:t>
              </w:r>
              <w:r>
                <w:rPr>
                  <w:noProof/>
                </w:rPr>
                <w:t>, str. 428-436.</w:t>
              </w:r>
            </w:p>
            <w:p w:rsidR="00CD327C" w:rsidRDefault="00CD327C" w:rsidP="00CD327C">
              <w:pPr>
                <w:pStyle w:val="Bibliography"/>
                <w:rPr>
                  <w:noProof/>
                </w:rPr>
              </w:pPr>
              <w:r>
                <w:rPr>
                  <w:noProof/>
                </w:rPr>
                <w:t xml:space="preserve">Tandon, N. (2012). </w:t>
              </w:r>
              <w:r>
                <w:rPr>
                  <w:i/>
                  <w:iCs/>
                  <w:noProof/>
                </w:rPr>
                <w:t>A bright future in ICT opportunities for a new generation of women.</w:t>
              </w:r>
              <w:r>
                <w:rPr>
                  <w:noProof/>
                </w:rPr>
                <w:t xml:space="preserve"> Geneva: International Telecommunication Union.</w:t>
              </w:r>
            </w:p>
            <w:p w:rsidR="00CD327C" w:rsidRDefault="00CD327C" w:rsidP="00CD327C">
              <w:pPr>
                <w:pStyle w:val="Bibliography"/>
                <w:rPr>
                  <w:noProof/>
                </w:rPr>
              </w:pPr>
              <w:r>
                <w:rPr>
                  <w:noProof/>
                </w:rPr>
                <w:t xml:space="preserve">The Gallup Organization. (2010). </w:t>
              </w:r>
              <w:r>
                <w:rPr>
                  <w:i/>
                  <w:iCs/>
                  <w:noProof/>
                </w:rPr>
                <w:t>Employers’ perception of graduate employability.</w:t>
              </w:r>
              <w:r>
                <w:rPr>
                  <w:noProof/>
                </w:rPr>
                <w:t xml:space="preserve"> Budapest: European Commission - Directorate-General for Education and Culture and Directorate-General Communication.</w:t>
              </w:r>
            </w:p>
            <w:p w:rsidR="00CD327C" w:rsidRDefault="00CD327C" w:rsidP="00CD327C">
              <w:pPr>
                <w:pStyle w:val="Bibliography"/>
                <w:rPr>
                  <w:noProof/>
                </w:rPr>
              </w:pPr>
              <w:r>
                <w:rPr>
                  <w:noProof/>
                </w:rPr>
                <w:t xml:space="preserve">Trigo, A., Varajão, J., Oliveira, I., &amp; Barroso, J. (2009). Chief Information Officer’s activities and skills in Portuguese large companies. </w:t>
              </w:r>
              <w:r>
                <w:rPr>
                  <w:i/>
                  <w:iCs/>
                  <w:noProof/>
                </w:rPr>
                <w:t>Communications of the IBIMA Journal, 10</w:t>
              </w:r>
              <w:r>
                <w:rPr>
                  <w:noProof/>
                </w:rPr>
                <w:t>, str. 64-71.</w:t>
              </w:r>
            </w:p>
            <w:p w:rsidR="00CD327C" w:rsidRDefault="00CD327C" w:rsidP="00CD327C">
              <w:pPr>
                <w:pStyle w:val="Bibliography"/>
                <w:rPr>
                  <w:noProof/>
                </w:rPr>
              </w:pPr>
              <w:r>
                <w:rPr>
                  <w:noProof/>
                </w:rPr>
                <w:t xml:space="preserve">Trivedi, P., Deshmukh, K., &amp; Shrivastava, M. (2012). Cloud Computing for Intelligent Transportation System. </w:t>
              </w:r>
              <w:r>
                <w:rPr>
                  <w:i/>
                  <w:iCs/>
                  <w:noProof/>
                </w:rPr>
                <w:t>International Journal of Soft Computing and Engineering (IJSCE), 2</w:t>
              </w:r>
              <w:r>
                <w:rPr>
                  <w:noProof/>
                </w:rPr>
                <w:t>(3).</w:t>
              </w:r>
            </w:p>
            <w:p w:rsidR="00CD327C" w:rsidRDefault="00CD327C" w:rsidP="00CD327C">
              <w:pPr>
                <w:pStyle w:val="Bibliography"/>
                <w:rPr>
                  <w:noProof/>
                </w:rPr>
              </w:pPr>
              <w:r>
                <w:rPr>
                  <w:noProof/>
                </w:rPr>
                <w:t xml:space="preserve">Večernji list. (13. prosinca 2012). 350261 nezaposleni. </w:t>
              </w:r>
              <w:r>
                <w:rPr>
                  <w:i/>
                  <w:iCs/>
                  <w:noProof/>
                </w:rPr>
                <w:t>Večernji list</w:t>
              </w:r>
              <w:r>
                <w:rPr>
                  <w:noProof/>
                </w:rPr>
                <w:t>, 4-5.</w:t>
              </w:r>
            </w:p>
            <w:p w:rsidR="00CD327C" w:rsidRDefault="00CD327C" w:rsidP="00CD327C">
              <w:pPr>
                <w:pStyle w:val="Bibliography"/>
                <w:rPr>
                  <w:noProof/>
                </w:rPr>
              </w:pPr>
              <w:r>
                <w:rPr>
                  <w:noProof/>
                </w:rPr>
                <w:t xml:space="preserve">Večernji list. (20. studenoga 2014). Mornar: Dobri smo jer su Turska i Tajland užasno loši. </w:t>
              </w:r>
              <w:r>
                <w:rPr>
                  <w:i/>
                  <w:iCs/>
                  <w:noProof/>
                </w:rPr>
                <w:t>Večernji list</w:t>
              </w:r>
              <w:r>
                <w:rPr>
                  <w:noProof/>
                </w:rPr>
                <w:t>.</w:t>
              </w:r>
            </w:p>
            <w:p w:rsidR="00CD327C" w:rsidRDefault="00CD327C" w:rsidP="00CD327C">
              <w:pPr>
                <w:pStyle w:val="Bibliography"/>
                <w:rPr>
                  <w:noProof/>
                </w:rPr>
              </w:pPr>
              <w:r>
                <w:rPr>
                  <w:noProof/>
                </w:rPr>
                <w:t xml:space="preserve">Verčič, A. T., Ćorić, D. S., &amp; Vokić, N. P. (2010). </w:t>
              </w:r>
              <w:r>
                <w:rPr>
                  <w:i/>
                  <w:iCs/>
                  <w:noProof/>
                </w:rPr>
                <w:t>Priručnik za metodologiju istraživačkog rada.</w:t>
              </w:r>
              <w:r>
                <w:rPr>
                  <w:noProof/>
                </w:rPr>
                <w:t xml:space="preserve"> Zagreb: M.E.P.</w:t>
              </w:r>
            </w:p>
            <w:p w:rsidR="00CD327C" w:rsidRDefault="00CD327C" w:rsidP="00CD327C">
              <w:pPr>
                <w:pStyle w:val="Bibliography"/>
                <w:rPr>
                  <w:noProof/>
                </w:rPr>
              </w:pPr>
              <w:r>
                <w:rPr>
                  <w:noProof/>
                </w:rPr>
                <w:t xml:space="preserve">Violino, B. (2012). </w:t>
              </w:r>
              <w:r>
                <w:rPr>
                  <w:i/>
                  <w:iCs/>
                  <w:noProof/>
                </w:rPr>
                <w:t>7 outsourcing nightmares -- and how to avoid them</w:t>
              </w:r>
              <w:r>
                <w:rPr>
                  <w:noProof/>
                </w:rPr>
                <w:t>. Preuzeto 14. prosinca 2012. iz InfoWorld.com: www.infoworld.com/t/outsourcing/7-outsourcing-nightmares-and-how-avoid-them-206974</w:t>
              </w:r>
            </w:p>
            <w:p w:rsidR="00CD327C" w:rsidRDefault="00CD327C" w:rsidP="00CD327C">
              <w:pPr>
                <w:pStyle w:val="Bibliography"/>
                <w:rPr>
                  <w:noProof/>
                </w:rPr>
              </w:pPr>
              <w:r>
                <w:rPr>
                  <w:noProof/>
                </w:rPr>
                <w:t xml:space="preserve">Vlada RH. (2012). </w:t>
              </w:r>
              <w:r>
                <w:rPr>
                  <w:i/>
                  <w:iCs/>
                  <w:noProof/>
                </w:rPr>
                <w:t>Prezentacija Darko Parić - Vlada Republike Hrvatske.</w:t>
              </w:r>
              <w:r>
                <w:rPr>
                  <w:noProof/>
                </w:rPr>
                <w:t xml:space="preserve"> Dohvaćeno iz www.vlada.gov.hr.</w:t>
              </w:r>
            </w:p>
            <w:p w:rsidR="00CD327C" w:rsidRDefault="00CD327C" w:rsidP="00CD327C">
              <w:pPr>
                <w:pStyle w:val="Bibliography"/>
                <w:rPr>
                  <w:noProof/>
                </w:rPr>
              </w:pPr>
              <w:r>
                <w:rPr>
                  <w:noProof/>
                </w:rPr>
                <w:t xml:space="preserve">Vrana, R. (2013). Promotion of Scientific Literacy and Popularization of Science with Support of Libraries and Internet Services. </w:t>
              </w:r>
              <w:r>
                <w:rPr>
                  <w:i/>
                  <w:iCs/>
                  <w:noProof/>
                </w:rPr>
                <w:t>Worldwide Commonalities and Challenges in Information Literacy Research and Practice.</w:t>
              </w:r>
              <w:r>
                <w:rPr>
                  <w:noProof/>
                </w:rPr>
                <w:t xml:space="preserve"> Istanbul, Turkey, October 22-25, 2013.: European Conference, ECIL.</w:t>
              </w:r>
            </w:p>
            <w:p w:rsidR="00CD327C" w:rsidRDefault="00CD327C" w:rsidP="00CD327C">
              <w:pPr>
                <w:pStyle w:val="Bibliography"/>
                <w:rPr>
                  <w:noProof/>
                </w:rPr>
              </w:pPr>
              <w:r>
                <w:rPr>
                  <w:noProof/>
                </w:rPr>
                <w:t xml:space="preserve">Vries, M. K. (2009). </w:t>
              </w:r>
              <w:r>
                <w:rPr>
                  <w:i/>
                  <w:iCs/>
                  <w:noProof/>
                </w:rPr>
                <w:t>Tajna vodstva.</w:t>
              </w:r>
              <w:r>
                <w:rPr>
                  <w:noProof/>
                </w:rPr>
                <w:t xml:space="preserve"> Zagreb: Profil International.</w:t>
              </w:r>
            </w:p>
            <w:p w:rsidR="00CD327C" w:rsidRDefault="00CD327C" w:rsidP="00CD327C">
              <w:pPr>
                <w:pStyle w:val="Bibliography"/>
                <w:rPr>
                  <w:noProof/>
                </w:rPr>
              </w:pPr>
              <w:r>
                <w:rPr>
                  <w:noProof/>
                </w:rPr>
                <w:t xml:space="preserve">Waller, G., Rubenstrunk, K., &amp; Hallenbeck, G. (2010). </w:t>
              </w:r>
              <w:r>
                <w:rPr>
                  <w:i/>
                  <w:iCs/>
                  <w:noProof/>
                </w:rPr>
                <w:t>The CIO Edge: Seven Leadership Skills You Need to Drive Results.</w:t>
              </w:r>
              <w:r>
                <w:rPr>
                  <w:noProof/>
                </w:rPr>
                <w:t xml:space="preserve"> Boston, Massachusetts: Harvard Business Review Press.</w:t>
              </w:r>
            </w:p>
            <w:p w:rsidR="00CD327C" w:rsidRDefault="00CD327C" w:rsidP="00CD327C">
              <w:pPr>
                <w:pStyle w:val="Bibliography"/>
                <w:rPr>
                  <w:noProof/>
                </w:rPr>
              </w:pPr>
              <w:r>
                <w:rPr>
                  <w:noProof/>
                </w:rPr>
                <w:t xml:space="preserve">Ward, J., &amp; Peppard, J. (1996). Reconciling the IT/business relationship: a troubled marriage in need of guidance. </w:t>
              </w:r>
              <w:r>
                <w:rPr>
                  <w:i/>
                  <w:iCs/>
                  <w:noProof/>
                </w:rPr>
                <w:t>The Journal of Strategic Information Systems, 5</w:t>
              </w:r>
              <w:r>
                <w:rPr>
                  <w:noProof/>
                </w:rPr>
                <w:t>(1), str. 37-65.</w:t>
              </w:r>
            </w:p>
            <w:p w:rsidR="00CD327C" w:rsidRDefault="00CD327C" w:rsidP="00CD327C">
              <w:pPr>
                <w:pStyle w:val="Bibliography"/>
                <w:rPr>
                  <w:noProof/>
                </w:rPr>
              </w:pPr>
              <w:r>
                <w:rPr>
                  <w:noProof/>
                </w:rPr>
                <w:t xml:space="preserve">Watson, B. P. (2009). The disappearing CIO. </w:t>
              </w:r>
              <w:r>
                <w:rPr>
                  <w:i/>
                  <w:iCs/>
                  <w:noProof/>
                </w:rPr>
                <w:t>eWeek</w:t>
              </w:r>
              <w:r>
                <w:rPr>
                  <w:noProof/>
                </w:rPr>
                <w:t>, str. 39.</w:t>
              </w:r>
            </w:p>
            <w:p w:rsidR="00CD327C" w:rsidRDefault="00CD327C" w:rsidP="00CD327C">
              <w:pPr>
                <w:pStyle w:val="Bibliography"/>
                <w:rPr>
                  <w:noProof/>
                </w:rPr>
              </w:pPr>
              <w:r>
                <w:rPr>
                  <w:noProof/>
                </w:rPr>
                <w:t xml:space="preserve">Webster Inc. (2012). </w:t>
              </w:r>
              <w:r>
                <w:rPr>
                  <w:i/>
                  <w:iCs/>
                  <w:noProof/>
                </w:rPr>
                <w:t>An Encyclopædia Britannica Company</w:t>
              </w:r>
              <w:r>
                <w:rPr>
                  <w:noProof/>
                </w:rPr>
                <w:t>. Dohvaćeno iz Dictionary: www.merriam-webster.com/dictionary/communication</w:t>
              </w:r>
            </w:p>
            <w:p w:rsidR="00CD327C" w:rsidRDefault="00CD327C" w:rsidP="00CD327C">
              <w:pPr>
                <w:pStyle w:val="Bibliography"/>
                <w:rPr>
                  <w:noProof/>
                </w:rPr>
              </w:pPr>
              <w:r>
                <w:rPr>
                  <w:noProof/>
                </w:rPr>
                <w:t xml:space="preserve">Weill, P., &amp; Ross, J. W. (2004). </w:t>
              </w:r>
              <w:r>
                <w:rPr>
                  <w:i/>
                  <w:iCs/>
                  <w:noProof/>
                </w:rPr>
                <w:t>IT Governance: How Top Performers Manage IT Decision Rights for Superior Results.</w:t>
              </w:r>
              <w:r>
                <w:rPr>
                  <w:noProof/>
                </w:rPr>
                <w:t xml:space="preserve"> Boston, Massachusetts: Harvard Business School Press.</w:t>
              </w:r>
            </w:p>
            <w:p w:rsidR="00CD327C" w:rsidRDefault="00CD327C" w:rsidP="00CD327C">
              <w:pPr>
                <w:pStyle w:val="Bibliography"/>
                <w:rPr>
                  <w:noProof/>
                  <w:lang w:val="en-US"/>
                </w:rPr>
              </w:pPr>
              <w:r>
                <w:rPr>
                  <w:noProof/>
                  <w:lang w:val="en-US"/>
                </w:rPr>
                <w:t xml:space="preserve">Weill, P., &amp; Ross, J. W. (2009). </w:t>
              </w:r>
              <w:r>
                <w:rPr>
                  <w:i/>
                  <w:iCs/>
                  <w:noProof/>
                  <w:lang w:val="en-US"/>
                </w:rPr>
                <w:t>IT Savvy.</w:t>
              </w:r>
              <w:r>
                <w:rPr>
                  <w:noProof/>
                  <w:lang w:val="en-US"/>
                </w:rPr>
                <w:t xml:space="preserve"> Boston, Massachusetts: Harvard Business Press.</w:t>
              </w:r>
            </w:p>
            <w:p w:rsidR="00CD327C" w:rsidRDefault="00CD327C" w:rsidP="00CD327C">
              <w:pPr>
                <w:pStyle w:val="Bibliography"/>
                <w:rPr>
                  <w:noProof/>
                </w:rPr>
              </w:pPr>
              <w:r>
                <w:rPr>
                  <w:noProof/>
                </w:rPr>
                <w:t xml:space="preserve">Weill, P., &amp; Woerner, S. L. (2013). The Future of the CIO in a Digital Economy. </w:t>
              </w:r>
              <w:r>
                <w:rPr>
                  <w:i/>
                  <w:iCs/>
                  <w:noProof/>
                </w:rPr>
                <w:t>MIS Quarterly Executive, 2</w:t>
              </w:r>
              <w:r>
                <w:rPr>
                  <w:noProof/>
                </w:rPr>
                <w:t>, str. 65-75.</w:t>
              </w:r>
            </w:p>
            <w:p w:rsidR="00CD327C" w:rsidRDefault="00CD327C" w:rsidP="00CD327C">
              <w:pPr>
                <w:pStyle w:val="Bibliography"/>
                <w:rPr>
                  <w:noProof/>
                </w:rPr>
              </w:pPr>
              <w:r>
                <w:rPr>
                  <w:noProof/>
                </w:rPr>
                <w:t xml:space="preserve">Weiss, J. W., &amp; Anderson, D. J. (June 2004). CIOs and IT Professionals as Change Agents, Risk and Stakeholder Managers: A Field Study. </w:t>
              </w:r>
              <w:r>
                <w:rPr>
                  <w:i/>
                  <w:iCs/>
                  <w:noProof/>
                </w:rPr>
                <w:t>Engineering Management Journal, 16</w:t>
              </w:r>
              <w:r>
                <w:rPr>
                  <w:noProof/>
                </w:rPr>
                <w:t>(2), str. 13-18.</w:t>
              </w:r>
            </w:p>
            <w:p w:rsidR="00CD327C" w:rsidRDefault="00CD327C" w:rsidP="00CD327C">
              <w:pPr>
                <w:pStyle w:val="Bibliography"/>
                <w:rPr>
                  <w:noProof/>
                </w:rPr>
              </w:pPr>
              <w:r>
                <w:rPr>
                  <w:noProof/>
                </w:rPr>
                <w:t xml:space="preserve">Wikimedia Foundation, Inc. (2013). </w:t>
              </w:r>
              <w:r>
                <w:rPr>
                  <w:i/>
                  <w:iCs/>
                  <w:noProof/>
                </w:rPr>
                <w:t>Bring your own device</w:t>
              </w:r>
              <w:r>
                <w:rPr>
                  <w:noProof/>
                </w:rPr>
                <w:t>. Preuzeto 26. listopada 2013. iz Wikipedia: http://en.wikipedia.org/wiki/Bring_your_own_device</w:t>
              </w:r>
            </w:p>
            <w:p w:rsidR="00CD327C" w:rsidRDefault="00CD327C" w:rsidP="00CD327C">
              <w:pPr>
                <w:pStyle w:val="Bibliography"/>
                <w:rPr>
                  <w:noProof/>
                </w:rPr>
              </w:pPr>
              <w:r>
                <w:rPr>
                  <w:noProof/>
                </w:rPr>
                <w:t xml:space="preserve">Wikimedia Foundation, Inc. (2014). </w:t>
              </w:r>
              <w:r>
                <w:rPr>
                  <w:i/>
                  <w:iCs/>
                  <w:noProof/>
                </w:rPr>
                <w:t>Glass ceiling.</w:t>
              </w:r>
              <w:r>
                <w:rPr>
                  <w:noProof/>
                </w:rPr>
                <w:t xml:space="preserve"> Preuzeto 1. rujna 2014 iz Wikipedia: http://en.wikipedia.org/wiki/Glass_ceiling</w:t>
              </w:r>
            </w:p>
            <w:p w:rsidR="00CD327C" w:rsidRDefault="00CD327C" w:rsidP="00CD327C">
              <w:pPr>
                <w:pStyle w:val="Bibliography"/>
                <w:rPr>
                  <w:noProof/>
                </w:rPr>
              </w:pPr>
              <w:r>
                <w:rPr>
                  <w:noProof/>
                </w:rPr>
                <w:t xml:space="preserve">Wikipedia. (2013). </w:t>
              </w:r>
              <w:r>
                <w:rPr>
                  <w:i/>
                  <w:iCs/>
                  <w:noProof/>
                </w:rPr>
                <w:t>High availability</w:t>
              </w:r>
              <w:r>
                <w:rPr>
                  <w:noProof/>
                </w:rPr>
                <w:t>. Preuzeto 9. listopada 2013. iz Wikimedia Foundation, Inc: http://en.wikipedia.org/wiki/High_availability</w:t>
              </w:r>
            </w:p>
            <w:p w:rsidR="00CD327C" w:rsidRDefault="00CD327C" w:rsidP="00CD327C">
              <w:pPr>
                <w:pStyle w:val="Bibliography"/>
                <w:rPr>
                  <w:noProof/>
                </w:rPr>
              </w:pPr>
              <w:r>
                <w:rPr>
                  <w:noProof/>
                </w:rPr>
                <w:t xml:space="preserve">Wood, J. C., &amp; Wood, M. C. (Ur.). (2002). </w:t>
              </w:r>
              <w:r>
                <w:rPr>
                  <w:i/>
                  <w:iCs/>
                  <w:noProof/>
                </w:rPr>
                <w:t>Henri Fayol: Critical Evaluations in Business and Management.</w:t>
              </w:r>
              <w:r>
                <w:rPr>
                  <w:noProof/>
                </w:rPr>
                <w:t xml:space="preserve"> London: Routledge.</w:t>
              </w:r>
            </w:p>
            <w:p w:rsidR="00CD327C" w:rsidRDefault="00CD327C" w:rsidP="00CD327C">
              <w:pPr>
                <w:pStyle w:val="Bibliography"/>
                <w:rPr>
                  <w:noProof/>
                </w:rPr>
              </w:pPr>
              <w:r>
                <w:rPr>
                  <w:noProof/>
                </w:rPr>
                <w:t xml:space="preserve">Wu, J.-H., Chen, Y.-C., &amp; Chang, J. (2007). Critical IS professional activities and skills/knowledge. A perspective of IS managers. </w:t>
              </w:r>
              <w:r>
                <w:rPr>
                  <w:i/>
                  <w:iCs/>
                  <w:noProof/>
                </w:rPr>
                <w:t>Computers in Human Behavior Journal, 23</w:t>
              </w:r>
              <w:r>
                <w:rPr>
                  <w:noProof/>
                </w:rPr>
                <w:t>(6), str. 2945–2965.</w:t>
              </w:r>
            </w:p>
            <w:p w:rsidR="00CD327C" w:rsidRDefault="00CD327C" w:rsidP="00CD327C">
              <w:pPr>
                <w:pStyle w:val="Bibliography"/>
                <w:rPr>
                  <w:noProof/>
                </w:rPr>
              </w:pPr>
              <w:r>
                <w:rPr>
                  <w:noProof/>
                </w:rPr>
                <w:t xml:space="preserve">Wu, J.-H., Chen, Y.-C., &amp; Sambamurthy, V. (2008). The Impacts of BTM Capability and CIO Role Effectiveness on Firms Information Technology Assimilation: An Empirical Study. </w:t>
              </w:r>
              <w:r>
                <w:rPr>
                  <w:i/>
                  <w:iCs/>
                  <w:noProof/>
                </w:rPr>
                <w:t>International Conference on Information Systems ICIS 2008 Proceedings.</w:t>
              </w:r>
              <w:r>
                <w:rPr>
                  <w:noProof/>
                </w:rPr>
                <w:t xml:space="preserve"> </w:t>
              </w:r>
            </w:p>
            <w:p w:rsidR="00CD327C" w:rsidRDefault="00CD327C" w:rsidP="00CD327C">
              <w:pPr>
                <w:pStyle w:val="Bibliography"/>
                <w:rPr>
                  <w:noProof/>
                </w:rPr>
              </w:pPr>
              <w:r>
                <w:rPr>
                  <w:noProof/>
                </w:rPr>
                <w:t xml:space="preserve">Young, C. M., Morello, D., &amp; Aron, D. (2011). CEO Expectations; CIO Desk Reference Chapter 11, Updated Q4 2011. </w:t>
              </w:r>
              <w:r>
                <w:rPr>
                  <w:i/>
                  <w:iCs/>
                  <w:noProof/>
                </w:rPr>
                <w:t>Gartner</w:t>
              </w:r>
              <w:r>
                <w:rPr>
                  <w:noProof/>
                </w:rPr>
                <w:t>.</w:t>
              </w:r>
            </w:p>
            <w:p w:rsidR="00CD327C" w:rsidRDefault="00CD327C" w:rsidP="00CD327C">
              <w:pPr>
                <w:pStyle w:val="Bibliography"/>
                <w:rPr>
                  <w:noProof/>
                </w:rPr>
              </w:pPr>
              <w:r>
                <w:rPr>
                  <w:noProof/>
                </w:rPr>
                <w:t xml:space="preserve">Zaleznik, A. (1992). </w:t>
              </w:r>
              <w:r>
                <w:rPr>
                  <w:i/>
                  <w:iCs/>
                  <w:noProof/>
                </w:rPr>
                <w:t>Managers and leaders: Are they different?</w:t>
              </w:r>
              <w:r>
                <w:rPr>
                  <w:noProof/>
                </w:rPr>
                <w:t xml:space="preserve"> Boston, USA: Harvard Business Review.</w:t>
              </w:r>
            </w:p>
            <w:p w:rsidR="00CD327C" w:rsidRDefault="00CD327C" w:rsidP="00CD327C">
              <w:pPr>
                <w:pStyle w:val="Bibliography"/>
                <w:rPr>
                  <w:noProof/>
                </w:rPr>
              </w:pPr>
              <w:r>
                <w:rPr>
                  <w:noProof/>
                </w:rPr>
                <w:t xml:space="preserve">Zgrabljić Rotar, N. (2005). MEDIJI - Medijska pismenost, medijski sadržaji i medijski utjecaji. U N. Z. Rotar (Ur.), </w:t>
              </w:r>
              <w:r>
                <w:rPr>
                  <w:i/>
                  <w:iCs/>
                  <w:noProof/>
                </w:rPr>
                <w:t>Medijska pismenost i civilno društvo.</w:t>
              </w:r>
              <w:r>
                <w:rPr>
                  <w:noProof/>
                </w:rPr>
                <w:t xml:space="preserve"> Sarajevo: MediaCentar.</w:t>
              </w:r>
            </w:p>
            <w:p w:rsidR="00CD327C" w:rsidRDefault="00CD327C" w:rsidP="00CD327C">
              <w:pPr>
                <w:pStyle w:val="Bibliography"/>
                <w:rPr>
                  <w:noProof/>
                </w:rPr>
              </w:pPr>
              <w:r>
                <w:rPr>
                  <w:noProof/>
                </w:rPr>
                <w:t xml:space="preserve">Zgrabljić Rotar, N. (2007). Suvremeni koncept medijske pismenosti kao dio komunikacijskih znanosti. U J. M. Mataušić (Ur.), </w:t>
              </w:r>
              <w:r>
                <w:rPr>
                  <w:i/>
                  <w:iCs/>
                  <w:noProof/>
                </w:rPr>
                <w:t>Komunikacijske znanosti. Znanstvene grane i nazivlja.</w:t>
              </w:r>
              <w:r>
                <w:rPr>
                  <w:noProof/>
                </w:rPr>
                <w:t xml:space="preserve"> Zagreb: Hrvatski studiji Sveučilišta u Zagrebu.</w:t>
              </w:r>
            </w:p>
            <w:p w:rsidR="00CD327C" w:rsidRDefault="00CD327C" w:rsidP="00CD327C">
              <w:pPr>
                <w:pStyle w:val="Bibliography"/>
                <w:rPr>
                  <w:noProof/>
                </w:rPr>
              </w:pPr>
              <w:r>
                <w:rPr>
                  <w:noProof/>
                </w:rPr>
                <w:t xml:space="preserve">Zgrabljić Rotar, N. (2011). Masovni mediji i digitalna kultura. U N. Z. Rotar, </w:t>
              </w:r>
              <w:r>
                <w:rPr>
                  <w:i/>
                  <w:iCs/>
                  <w:noProof/>
                </w:rPr>
                <w:t>Digitalno doba</w:t>
              </w:r>
              <w:r>
                <w:rPr>
                  <w:noProof/>
                </w:rPr>
                <w:t xml:space="preserve"> (str. 25-51). Zadar: Sveučilište u Zadru.</w:t>
              </w:r>
            </w:p>
            <w:p w:rsidR="00CD327C" w:rsidRDefault="00CD327C" w:rsidP="00CD327C">
              <w:pPr>
                <w:pStyle w:val="Bibliography"/>
                <w:rPr>
                  <w:noProof/>
                </w:rPr>
              </w:pPr>
              <w:r>
                <w:rPr>
                  <w:noProof/>
                </w:rPr>
                <w:t xml:space="preserve">Žižak, A., Vizek-Vidović, V., &amp; Ajduković, M. (2012). </w:t>
              </w:r>
              <w:r>
                <w:rPr>
                  <w:i/>
                  <w:iCs/>
                  <w:noProof/>
                </w:rPr>
                <w:t>Interpersonalna komunikacija u profesionalnom kontekstu.</w:t>
              </w:r>
              <w:r>
                <w:rPr>
                  <w:noProof/>
                </w:rPr>
                <w:t xml:space="preserve"> Zagreb: Edukacijsko-rehabilitacijski fakultet, Zagreb.</w:t>
              </w:r>
            </w:p>
            <w:p w:rsidR="00CD327C" w:rsidRDefault="00CD327C" w:rsidP="00CD327C">
              <w:pPr>
                <w:pStyle w:val="Bibliography"/>
                <w:rPr>
                  <w:noProof/>
                </w:rPr>
              </w:pPr>
              <w:r>
                <w:rPr>
                  <w:noProof/>
                </w:rPr>
                <w:t xml:space="preserve">Žugaj, M. (2007). </w:t>
              </w:r>
              <w:r>
                <w:rPr>
                  <w:i/>
                  <w:iCs/>
                  <w:noProof/>
                </w:rPr>
                <w:t>Znanstvena istraživanja u društvenim znanostima i nastanak znanstvenog djela.</w:t>
              </w:r>
              <w:r>
                <w:rPr>
                  <w:noProof/>
                </w:rPr>
                <w:t xml:space="preserve"> Varaždinske Toplice: Tonimir.</w:t>
              </w:r>
            </w:p>
            <w:p w:rsidR="004C31E6" w:rsidRPr="007A5148" w:rsidRDefault="00EB4EBE" w:rsidP="00CD327C">
              <w:pPr>
                <w:pStyle w:val="Bibliography"/>
              </w:pPr>
              <w:r w:rsidRPr="007A5148">
                <w:fldChar w:fldCharType="end"/>
              </w:r>
            </w:p>
          </w:sdtContent>
        </w:sdt>
      </w:sdtContent>
    </w:sdt>
    <w:p w:rsidR="00CD3700" w:rsidRPr="007A5148" w:rsidRDefault="00CD3700" w:rsidP="00AB32A1">
      <w:pPr>
        <w:pStyle w:val="Heading1"/>
        <w:sectPr w:rsidR="00CD3700" w:rsidRPr="007A5148" w:rsidSect="00CD327C">
          <w:type w:val="continuous"/>
          <w:pgSz w:w="11906" w:h="16838" w:code="9"/>
          <w:pgMar w:top="1418" w:right="1418" w:bottom="1418" w:left="1418" w:header="851" w:footer="851" w:gutter="0"/>
          <w:cols w:space="708"/>
          <w:docGrid w:linePitch="360"/>
        </w:sectPr>
      </w:pPr>
    </w:p>
    <w:p w:rsidR="00C172C3" w:rsidRDefault="006F0FE0" w:rsidP="00AB32A1">
      <w:pPr>
        <w:pStyle w:val="Heading1"/>
      </w:pPr>
      <w:bookmarkStart w:id="264" w:name="_Toc462787803"/>
      <w:r w:rsidRPr="007A5148">
        <w:t>Popis slika</w:t>
      </w:r>
      <w:bookmarkEnd w:id="264"/>
    </w:p>
    <w:p w:rsidR="00AA1284" w:rsidRDefault="00A95DC6">
      <w:pPr>
        <w:pStyle w:val="TableofFigures"/>
        <w:rPr>
          <w:rFonts w:asciiTheme="minorHAnsi" w:eastAsiaTheme="minorEastAsia" w:hAnsiTheme="minorHAnsi"/>
          <w:noProof/>
          <w:lang w:eastAsia="hr-HR"/>
        </w:rPr>
      </w:pPr>
      <w:r w:rsidRPr="00FB7F7B">
        <w:rPr>
          <w:rStyle w:val="Hyperlink"/>
        </w:rPr>
        <w:fldChar w:fldCharType="begin"/>
      </w:r>
      <w:r w:rsidRPr="00FB7F7B">
        <w:rPr>
          <w:rStyle w:val="Hyperlink"/>
        </w:rPr>
        <w:instrText xml:space="preserve"> TOC \h \z \t "Opis slike" \c </w:instrText>
      </w:r>
      <w:r w:rsidRPr="00FB7F7B">
        <w:rPr>
          <w:rStyle w:val="Hyperlink"/>
        </w:rPr>
        <w:fldChar w:fldCharType="separate"/>
      </w:r>
      <w:hyperlink w:anchor="_Toc462626960" w:history="1">
        <w:r w:rsidR="00AA1284" w:rsidRPr="0007658F">
          <w:rPr>
            <w:rStyle w:val="Hyperlink"/>
          </w:rPr>
          <w:t>Slika 1.</w:t>
        </w:r>
        <w:r w:rsidR="00AA1284">
          <w:rPr>
            <w:rFonts w:asciiTheme="minorHAnsi" w:eastAsiaTheme="minorEastAsia" w:hAnsiTheme="minorHAnsi"/>
            <w:noProof/>
            <w:lang w:eastAsia="hr-HR"/>
          </w:rPr>
          <w:tab/>
        </w:r>
        <w:r w:rsidR="00AA1284" w:rsidRPr="0007658F">
          <w:rPr>
            <w:rStyle w:val="Hyperlink"/>
          </w:rPr>
          <w:t>Četiri strane aspekta obavijesti</w:t>
        </w:r>
        <w:r w:rsidR="00AA1284">
          <w:rPr>
            <w:noProof/>
            <w:webHidden/>
          </w:rPr>
          <w:tab/>
        </w:r>
        <w:r w:rsidR="00AA1284">
          <w:rPr>
            <w:noProof/>
            <w:webHidden/>
          </w:rPr>
          <w:fldChar w:fldCharType="begin"/>
        </w:r>
        <w:r w:rsidR="00AA1284">
          <w:rPr>
            <w:noProof/>
            <w:webHidden/>
          </w:rPr>
          <w:instrText xml:space="preserve"> PAGEREF _Toc462626960 \h </w:instrText>
        </w:r>
        <w:r w:rsidR="00AA1284">
          <w:rPr>
            <w:noProof/>
            <w:webHidden/>
          </w:rPr>
        </w:r>
        <w:r w:rsidR="00AA1284">
          <w:rPr>
            <w:noProof/>
            <w:webHidden/>
          </w:rPr>
          <w:fldChar w:fldCharType="separate"/>
        </w:r>
        <w:r w:rsidR="00D86781">
          <w:rPr>
            <w:noProof/>
            <w:webHidden/>
          </w:rPr>
          <w:t>27</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1" w:history="1">
        <w:r w:rsidR="00AA1284" w:rsidRPr="0007658F">
          <w:rPr>
            <w:rStyle w:val="Hyperlink"/>
          </w:rPr>
          <w:t>Slika 2.</w:t>
        </w:r>
        <w:r w:rsidR="00AA1284">
          <w:rPr>
            <w:rFonts w:asciiTheme="minorHAnsi" w:eastAsiaTheme="minorEastAsia" w:hAnsiTheme="minorHAnsi"/>
            <w:noProof/>
            <w:lang w:eastAsia="hr-HR"/>
          </w:rPr>
          <w:tab/>
        </w:r>
        <w:r w:rsidR="00AA1284" w:rsidRPr="0007658F">
          <w:rPr>
            <w:rStyle w:val="Hyperlink"/>
          </w:rPr>
          <w:t>Menadžer i vođa u jednome</w:t>
        </w:r>
        <w:r w:rsidR="00AA1284">
          <w:rPr>
            <w:noProof/>
            <w:webHidden/>
          </w:rPr>
          <w:tab/>
        </w:r>
        <w:r w:rsidR="00AA1284">
          <w:rPr>
            <w:noProof/>
            <w:webHidden/>
          </w:rPr>
          <w:fldChar w:fldCharType="begin"/>
        </w:r>
        <w:r w:rsidR="00AA1284">
          <w:rPr>
            <w:noProof/>
            <w:webHidden/>
          </w:rPr>
          <w:instrText xml:space="preserve"> PAGEREF _Toc462626961 \h </w:instrText>
        </w:r>
        <w:r w:rsidR="00AA1284">
          <w:rPr>
            <w:noProof/>
            <w:webHidden/>
          </w:rPr>
        </w:r>
        <w:r w:rsidR="00AA1284">
          <w:rPr>
            <w:noProof/>
            <w:webHidden/>
          </w:rPr>
          <w:fldChar w:fldCharType="separate"/>
        </w:r>
        <w:r w:rsidR="00D86781">
          <w:rPr>
            <w:noProof/>
            <w:webHidden/>
          </w:rPr>
          <w:t>33</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2" w:history="1">
        <w:r w:rsidR="00AA1284" w:rsidRPr="0007658F">
          <w:rPr>
            <w:rStyle w:val="Hyperlink"/>
          </w:rPr>
          <w:t>Slika 3.</w:t>
        </w:r>
        <w:r w:rsidR="00AA1284">
          <w:rPr>
            <w:rFonts w:asciiTheme="minorHAnsi" w:eastAsiaTheme="minorEastAsia" w:hAnsiTheme="minorHAnsi"/>
            <w:noProof/>
            <w:lang w:eastAsia="hr-HR"/>
          </w:rPr>
          <w:tab/>
        </w:r>
        <w:r w:rsidR="00AA1284" w:rsidRPr="0007658F">
          <w:rPr>
            <w:rStyle w:val="Hyperlink"/>
          </w:rPr>
          <w:t>Uloge IT menadžera prema Groveru i sur.</w:t>
        </w:r>
        <w:r w:rsidR="00AA1284">
          <w:rPr>
            <w:noProof/>
            <w:webHidden/>
          </w:rPr>
          <w:tab/>
        </w:r>
        <w:r w:rsidR="00AA1284">
          <w:rPr>
            <w:noProof/>
            <w:webHidden/>
          </w:rPr>
          <w:fldChar w:fldCharType="begin"/>
        </w:r>
        <w:r w:rsidR="00AA1284">
          <w:rPr>
            <w:noProof/>
            <w:webHidden/>
          </w:rPr>
          <w:instrText xml:space="preserve"> PAGEREF _Toc462626962 \h </w:instrText>
        </w:r>
        <w:r w:rsidR="00AA1284">
          <w:rPr>
            <w:noProof/>
            <w:webHidden/>
          </w:rPr>
        </w:r>
        <w:r w:rsidR="00AA1284">
          <w:rPr>
            <w:noProof/>
            <w:webHidden/>
          </w:rPr>
          <w:fldChar w:fldCharType="separate"/>
        </w:r>
        <w:r w:rsidR="00D86781">
          <w:rPr>
            <w:noProof/>
            <w:webHidden/>
          </w:rPr>
          <w:t>44</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3" w:history="1">
        <w:r w:rsidR="00AA1284" w:rsidRPr="0007658F">
          <w:rPr>
            <w:rStyle w:val="Hyperlink"/>
          </w:rPr>
          <w:t>Slika 4.</w:t>
        </w:r>
        <w:r w:rsidR="00AA1284">
          <w:rPr>
            <w:rFonts w:asciiTheme="minorHAnsi" w:eastAsiaTheme="minorEastAsia" w:hAnsiTheme="minorHAnsi"/>
            <w:noProof/>
            <w:lang w:eastAsia="hr-HR"/>
          </w:rPr>
          <w:tab/>
        </w:r>
        <w:r w:rsidR="00AA1284" w:rsidRPr="0007658F">
          <w:rPr>
            <w:rStyle w:val="Hyperlink"/>
          </w:rPr>
          <w:t>Razvoj uloge IT menadžera</w:t>
        </w:r>
        <w:r w:rsidR="00AA1284">
          <w:rPr>
            <w:noProof/>
            <w:webHidden/>
          </w:rPr>
          <w:tab/>
        </w:r>
        <w:r w:rsidR="00AA1284">
          <w:rPr>
            <w:noProof/>
            <w:webHidden/>
          </w:rPr>
          <w:fldChar w:fldCharType="begin"/>
        </w:r>
        <w:r w:rsidR="00AA1284">
          <w:rPr>
            <w:noProof/>
            <w:webHidden/>
          </w:rPr>
          <w:instrText xml:space="preserve"> PAGEREF _Toc462626963 \h </w:instrText>
        </w:r>
        <w:r w:rsidR="00AA1284">
          <w:rPr>
            <w:noProof/>
            <w:webHidden/>
          </w:rPr>
        </w:r>
        <w:r w:rsidR="00AA1284">
          <w:rPr>
            <w:noProof/>
            <w:webHidden/>
          </w:rPr>
          <w:fldChar w:fldCharType="separate"/>
        </w:r>
        <w:r w:rsidR="00D86781">
          <w:rPr>
            <w:noProof/>
            <w:webHidden/>
          </w:rPr>
          <w:t>54</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4" w:history="1">
        <w:r w:rsidR="00AA1284" w:rsidRPr="0007658F">
          <w:rPr>
            <w:rStyle w:val="Hyperlink"/>
          </w:rPr>
          <w:t>Slika 5.</w:t>
        </w:r>
        <w:r w:rsidR="00AA1284">
          <w:rPr>
            <w:rFonts w:asciiTheme="minorHAnsi" w:eastAsiaTheme="minorEastAsia" w:hAnsiTheme="minorHAnsi"/>
            <w:noProof/>
            <w:lang w:eastAsia="hr-HR"/>
          </w:rPr>
          <w:tab/>
        </w:r>
        <w:r w:rsidR="00AA1284" w:rsidRPr="0007658F">
          <w:rPr>
            <w:rStyle w:val="Hyperlink"/>
          </w:rPr>
          <w:t>Okvir za upravljanje odnosa između IT sektora i ostatka poslovanja</w:t>
        </w:r>
        <w:r w:rsidR="00AA1284">
          <w:rPr>
            <w:noProof/>
            <w:webHidden/>
          </w:rPr>
          <w:tab/>
        </w:r>
        <w:r w:rsidR="00AA1284">
          <w:rPr>
            <w:noProof/>
            <w:webHidden/>
          </w:rPr>
          <w:fldChar w:fldCharType="begin"/>
        </w:r>
        <w:r w:rsidR="00AA1284">
          <w:rPr>
            <w:noProof/>
            <w:webHidden/>
          </w:rPr>
          <w:instrText xml:space="preserve"> PAGEREF _Toc462626964 \h </w:instrText>
        </w:r>
        <w:r w:rsidR="00AA1284">
          <w:rPr>
            <w:noProof/>
            <w:webHidden/>
          </w:rPr>
        </w:r>
        <w:r w:rsidR="00AA1284">
          <w:rPr>
            <w:noProof/>
            <w:webHidden/>
          </w:rPr>
          <w:fldChar w:fldCharType="separate"/>
        </w:r>
        <w:r w:rsidR="00D86781">
          <w:rPr>
            <w:noProof/>
            <w:webHidden/>
          </w:rPr>
          <w:t>76</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5" w:history="1">
        <w:r w:rsidR="00AA1284" w:rsidRPr="0007658F">
          <w:rPr>
            <w:rStyle w:val="Hyperlink"/>
          </w:rPr>
          <w:t>Slika 6.</w:t>
        </w:r>
        <w:r w:rsidR="00AA1284">
          <w:rPr>
            <w:rFonts w:asciiTheme="minorHAnsi" w:eastAsiaTheme="minorEastAsia" w:hAnsiTheme="minorHAnsi"/>
            <w:noProof/>
            <w:lang w:eastAsia="hr-HR"/>
          </w:rPr>
          <w:tab/>
        </w:r>
        <w:r w:rsidR="00AA1284" w:rsidRPr="0007658F">
          <w:rPr>
            <w:rStyle w:val="Hyperlink"/>
          </w:rPr>
          <w:t>Kompetencije prikazane modelom sante leda –</w:t>
        </w:r>
        <w:r w:rsidR="00AA1284" w:rsidRPr="0007658F">
          <w:rPr>
            <w:rStyle w:val="Hyperlink"/>
            <w:i/>
          </w:rPr>
          <w:t xml:space="preserve"> Competence iceberg model</w:t>
        </w:r>
        <w:r w:rsidR="00AA1284">
          <w:rPr>
            <w:noProof/>
            <w:webHidden/>
          </w:rPr>
          <w:tab/>
        </w:r>
        <w:r w:rsidR="00AA1284">
          <w:rPr>
            <w:noProof/>
            <w:webHidden/>
          </w:rPr>
          <w:fldChar w:fldCharType="begin"/>
        </w:r>
        <w:r w:rsidR="00AA1284">
          <w:rPr>
            <w:noProof/>
            <w:webHidden/>
          </w:rPr>
          <w:instrText xml:space="preserve"> PAGEREF _Toc462626965 \h </w:instrText>
        </w:r>
        <w:r w:rsidR="00AA1284">
          <w:rPr>
            <w:noProof/>
            <w:webHidden/>
          </w:rPr>
        </w:r>
        <w:r w:rsidR="00AA1284">
          <w:rPr>
            <w:noProof/>
            <w:webHidden/>
          </w:rPr>
          <w:fldChar w:fldCharType="separate"/>
        </w:r>
        <w:r w:rsidR="00D86781">
          <w:rPr>
            <w:noProof/>
            <w:webHidden/>
          </w:rPr>
          <w:t>90</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6" w:history="1">
        <w:r w:rsidR="00AA1284" w:rsidRPr="0007658F">
          <w:rPr>
            <w:rStyle w:val="Hyperlink"/>
          </w:rPr>
          <w:t>Slika 7.</w:t>
        </w:r>
        <w:r w:rsidR="00AA1284">
          <w:rPr>
            <w:rFonts w:asciiTheme="minorHAnsi" w:eastAsiaTheme="minorEastAsia" w:hAnsiTheme="minorHAnsi"/>
            <w:noProof/>
            <w:lang w:eastAsia="hr-HR"/>
          </w:rPr>
          <w:tab/>
        </w:r>
        <w:r w:rsidR="00AA1284" w:rsidRPr="0007658F">
          <w:rPr>
            <w:rStyle w:val="Hyperlink"/>
          </w:rPr>
          <w:t>IT menadžer - upravljanje u 4 smjera</w:t>
        </w:r>
        <w:r w:rsidR="00AA1284">
          <w:rPr>
            <w:noProof/>
            <w:webHidden/>
          </w:rPr>
          <w:tab/>
        </w:r>
        <w:r w:rsidR="00AA1284">
          <w:rPr>
            <w:noProof/>
            <w:webHidden/>
          </w:rPr>
          <w:fldChar w:fldCharType="begin"/>
        </w:r>
        <w:r w:rsidR="00AA1284">
          <w:rPr>
            <w:noProof/>
            <w:webHidden/>
          </w:rPr>
          <w:instrText xml:space="preserve"> PAGEREF _Toc462626966 \h </w:instrText>
        </w:r>
        <w:r w:rsidR="00AA1284">
          <w:rPr>
            <w:noProof/>
            <w:webHidden/>
          </w:rPr>
        </w:r>
        <w:r w:rsidR="00AA1284">
          <w:rPr>
            <w:noProof/>
            <w:webHidden/>
          </w:rPr>
          <w:fldChar w:fldCharType="separate"/>
        </w:r>
        <w:r w:rsidR="00D86781">
          <w:rPr>
            <w:noProof/>
            <w:webHidden/>
          </w:rPr>
          <w:t>94</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7" w:history="1">
        <w:r w:rsidR="00AA1284" w:rsidRPr="0007658F">
          <w:rPr>
            <w:rStyle w:val="Hyperlink"/>
          </w:rPr>
          <w:t>Slika 8.</w:t>
        </w:r>
        <w:r w:rsidR="00AA1284">
          <w:rPr>
            <w:rFonts w:asciiTheme="minorHAnsi" w:eastAsiaTheme="minorEastAsia" w:hAnsiTheme="minorHAnsi"/>
            <w:noProof/>
            <w:lang w:eastAsia="hr-HR"/>
          </w:rPr>
          <w:tab/>
        </w:r>
        <w:r w:rsidR="00AA1284" w:rsidRPr="0007658F">
          <w:rPr>
            <w:rStyle w:val="Hyperlink"/>
          </w:rPr>
          <w:t>Model komunikacijske kompetencije</w:t>
        </w:r>
        <w:r w:rsidR="00AA1284">
          <w:rPr>
            <w:noProof/>
            <w:webHidden/>
          </w:rPr>
          <w:tab/>
        </w:r>
        <w:r w:rsidR="00AA1284">
          <w:rPr>
            <w:noProof/>
            <w:webHidden/>
          </w:rPr>
          <w:fldChar w:fldCharType="begin"/>
        </w:r>
        <w:r w:rsidR="00AA1284">
          <w:rPr>
            <w:noProof/>
            <w:webHidden/>
          </w:rPr>
          <w:instrText xml:space="preserve"> PAGEREF _Toc462626967 \h </w:instrText>
        </w:r>
        <w:r w:rsidR="00AA1284">
          <w:rPr>
            <w:noProof/>
            <w:webHidden/>
          </w:rPr>
        </w:r>
        <w:r w:rsidR="00AA1284">
          <w:rPr>
            <w:noProof/>
            <w:webHidden/>
          </w:rPr>
          <w:fldChar w:fldCharType="separate"/>
        </w:r>
        <w:r w:rsidR="00D86781">
          <w:rPr>
            <w:noProof/>
            <w:webHidden/>
          </w:rPr>
          <w:t>98</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8" w:history="1">
        <w:r w:rsidR="00AA1284" w:rsidRPr="0007658F">
          <w:rPr>
            <w:rStyle w:val="Hyperlink"/>
          </w:rPr>
          <w:t>Slika 9.</w:t>
        </w:r>
        <w:r w:rsidR="00AA1284">
          <w:rPr>
            <w:rFonts w:asciiTheme="minorHAnsi" w:eastAsiaTheme="minorEastAsia" w:hAnsiTheme="minorHAnsi"/>
            <w:noProof/>
            <w:lang w:eastAsia="hr-HR"/>
          </w:rPr>
          <w:tab/>
        </w:r>
        <w:r w:rsidR="00AA1284" w:rsidRPr="0007658F">
          <w:rPr>
            <w:rStyle w:val="Hyperlink"/>
          </w:rPr>
          <w:t>Prikaz rasta IBM-ovog IKT okruženja od 1997. do 2007. godine</w:t>
        </w:r>
        <w:r w:rsidR="00AA1284">
          <w:rPr>
            <w:noProof/>
            <w:webHidden/>
          </w:rPr>
          <w:tab/>
        </w:r>
        <w:r w:rsidR="00AA1284">
          <w:rPr>
            <w:noProof/>
            <w:webHidden/>
          </w:rPr>
          <w:fldChar w:fldCharType="begin"/>
        </w:r>
        <w:r w:rsidR="00AA1284">
          <w:rPr>
            <w:noProof/>
            <w:webHidden/>
          </w:rPr>
          <w:instrText xml:space="preserve"> PAGEREF _Toc462626968 \h </w:instrText>
        </w:r>
        <w:r w:rsidR="00AA1284">
          <w:rPr>
            <w:noProof/>
            <w:webHidden/>
          </w:rPr>
        </w:r>
        <w:r w:rsidR="00AA1284">
          <w:rPr>
            <w:noProof/>
            <w:webHidden/>
          </w:rPr>
          <w:fldChar w:fldCharType="separate"/>
        </w:r>
        <w:r w:rsidR="00D86781">
          <w:rPr>
            <w:noProof/>
            <w:webHidden/>
          </w:rPr>
          <w:t>144</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69" w:history="1">
        <w:r w:rsidR="00AA1284" w:rsidRPr="0007658F">
          <w:rPr>
            <w:rStyle w:val="Hyperlink"/>
          </w:rPr>
          <w:t>Slika 10.</w:t>
        </w:r>
        <w:r w:rsidR="00AA1284">
          <w:rPr>
            <w:rFonts w:asciiTheme="minorHAnsi" w:eastAsiaTheme="minorEastAsia" w:hAnsiTheme="minorHAnsi"/>
            <w:noProof/>
            <w:lang w:eastAsia="hr-HR"/>
          </w:rPr>
          <w:tab/>
        </w:r>
        <w:r w:rsidR="00AA1284" w:rsidRPr="0007658F">
          <w:rPr>
            <w:rStyle w:val="Hyperlink"/>
          </w:rPr>
          <w:t>Upravljačka (menadžerska) strana uloge IT menadžera</w:t>
        </w:r>
        <w:r w:rsidR="00AA1284">
          <w:rPr>
            <w:noProof/>
            <w:webHidden/>
          </w:rPr>
          <w:tab/>
        </w:r>
        <w:r w:rsidR="00AA1284">
          <w:rPr>
            <w:noProof/>
            <w:webHidden/>
          </w:rPr>
          <w:fldChar w:fldCharType="begin"/>
        </w:r>
        <w:r w:rsidR="00AA1284">
          <w:rPr>
            <w:noProof/>
            <w:webHidden/>
          </w:rPr>
          <w:instrText xml:space="preserve"> PAGEREF _Toc462626969 \h </w:instrText>
        </w:r>
        <w:r w:rsidR="00AA1284">
          <w:rPr>
            <w:noProof/>
            <w:webHidden/>
          </w:rPr>
        </w:r>
        <w:r w:rsidR="00AA1284">
          <w:rPr>
            <w:noProof/>
            <w:webHidden/>
          </w:rPr>
          <w:fldChar w:fldCharType="separate"/>
        </w:r>
        <w:r w:rsidR="00D86781">
          <w:rPr>
            <w:noProof/>
            <w:webHidden/>
          </w:rPr>
          <w:t>166</w:t>
        </w:r>
        <w:r w:rsidR="00AA1284">
          <w:rPr>
            <w:noProof/>
            <w:webHidden/>
          </w:rPr>
          <w:fldChar w:fldCharType="end"/>
        </w:r>
      </w:hyperlink>
    </w:p>
    <w:p w:rsidR="00AA1284" w:rsidRDefault="00237E75">
      <w:pPr>
        <w:pStyle w:val="TableofFigures"/>
        <w:rPr>
          <w:rFonts w:asciiTheme="minorHAnsi" w:eastAsiaTheme="minorEastAsia" w:hAnsiTheme="minorHAnsi"/>
          <w:noProof/>
          <w:lang w:eastAsia="hr-HR"/>
        </w:rPr>
      </w:pPr>
      <w:hyperlink w:anchor="_Toc462626970" w:history="1">
        <w:r w:rsidR="00AA1284" w:rsidRPr="0007658F">
          <w:rPr>
            <w:rStyle w:val="Hyperlink"/>
          </w:rPr>
          <w:t>Slika 11.</w:t>
        </w:r>
        <w:r w:rsidR="00AA1284">
          <w:rPr>
            <w:rFonts w:asciiTheme="minorHAnsi" w:eastAsiaTheme="minorEastAsia" w:hAnsiTheme="minorHAnsi"/>
            <w:noProof/>
            <w:lang w:eastAsia="hr-HR"/>
          </w:rPr>
          <w:tab/>
        </w:r>
        <w:r w:rsidR="00AA1284" w:rsidRPr="0007658F">
          <w:rPr>
            <w:rStyle w:val="Hyperlink"/>
          </w:rPr>
          <w:t>„Ljudska strana“ uloge IT menadžera</w:t>
        </w:r>
        <w:r w:rsidR="00AA1284">
          <w:rPr>
            <w:noProof/>
            <w:webHidden/>
          </w:rPr>
          <w:tab/>
        </w:r>
        <w:r w:rsidR="00AA1284">
          <w:rPr>
            <w:noProof/>
            <w:webHidden/>
          </w:rPr>
          <w:fldChar w:fldCharType="begin"/>
        </w:r>
        <w:r w:rsidR="00AA1284">
          <w:rPr>
            <w:noProof/>
            <w:webHidden/>
          </w:rPr>
          <w:instrText xml:space="preserve"> PAGEREF _Toc462626970 \h </w:instrText>
        </w:r>
        <w:r w:rsidR="00AA1284">
          <w:rPr>
            <w:noProof/>
            <w:webHidden/>
          </w:rPr>
        </w:r>
        <w:r w:rsidR="00AA1284">
          <w:rPr>
            <w:noProof/>
            <w:webHidden/>
          </w:rPr>
          <w:fldChar w:fldCharType="separate"/>
        </w:r>
        <w:r w:rsidR="00D86781">
          <w:rPr>
            <w:noProof/>
            <w:webHidden/>
          </w:rPr>
          <w:t>167</w:t>
        </w:r>
        <w:r w:rsidR="00AA1284">
          <w:rPr>
            <w:noProof/>
            <w:webHidden/>
          </w:rPr>
          <w:fldChar w:fldCharType="end"/>
        </w:r>
      </w:hyperlink>
    </w:p>
    <w:p w:rsidR="00A95DC6" w:rsidRPr="00FB7F7B" w:rsidRDefault="00A95DC6" w:rsidP="00EB2862">
      <w:pPr>
        <w:pStyle w:val="TableofFigures"/>
        <w:rPr>
          <w:rFonts w:asciiTheme="minorHAnsi" w:eastAsiaTheme="minorEastAsia" w:hAnsiTheme="minorHAnsi"/>
          <w:lang w:eastAsia="hr-HR"/>
        </w:rPr>
      </w:pPr>
      <w:r w:rsidRPr="00FB7F7B">
        <w:rPr>
          <w:rStyle w:val="Hyperlink"/>
        </w:rPr>
        <w:fldChar w:fldCharType="end"/>
      </w:r>
    </w:p>
    <w:p w:rsidR="00D343CB" w:rsidRPr="007A5148" w:rsidRDefault="00D343CB" w:rsidP="00AB32A1">
      <w:pPr>
        <w:pStyle w:val="Heading1"/>
      </w:pPr>
      <w:bookmarkStart w:id="265" w:name="_Toc462787804"/>
      <w:r w:rsidRPr="007A5148">
        <w:t>Popis tablica</w:t>
      </w:r>
      <w:bookmarkEnd w:id="265"/>
      <w:r w:rsidRPr="007A5148">
        <w:t xml:space="preserve"> </w:t>
      </w:r>
    </w:p>
    <w:p w:rsidR="00D86781" w:rsidRDefault="00D343CB">
      <w:pPr>
        <w:pStyle w:val="TableofFigures"/>
        <w:rPr>
          <w:rFonts w:asciiTheme="minorHAnsi" w:eastAsiaTheme="minorEastAsia" w:hAnsiTheme="minorHAnsi"/>
          <w:noProof/>
          <w:lang w:eastAsia="hr-HR"/>
        </w:rPr>
      </w:pPr>
      <w:r w:rsidRPr="00E97DB0">
        <w:rPr>
          <w:lang w:bidi="en-US"/>
        </w:rPr>
        <w:fldChar w:fldCharType="begin"/>
      </w:r>
      <w:r w:rsidRPr="00E97DB0">
        <w:instrText xml:space="preserve"> TOC \f F \h \z \t "Opis tablice" \c </w:instrText>
      </w:r>
      <w:r w:rsidRPr="00E97DB0">
        <w:rPr>
          <w:lang w:bidi="en-US"/>
        </w:rPr>
        <w:fldChar w:fldCharType="separate"/>
      </w:r>
      <w:hyperlink w:anchor="_Toc462787898" w:history="1">
        <w:r w:rsidR="00D86781" w:rsidRPr="00951F1B">
          <w:rPr>
            <w:rStyle w:val="Hyperlink"/>
          </w:rPr>
          <w:t>Tablica 1.</w:t>
        </w:r>
        <w:r w:rsidR="00D86781">
          <w:rPr>
            <w:rFonts w:asciiTheme="minorHAnsi" w:eastAsiaTheme="minorEastAsia" w:hAnsiTheme="minorHAnsi"/>
            <w:noProof/>
            <w:lang w:eastAsia="hr-HR"/>
          </w:rPr>
          <w:tab/>
        </w:r>
        <w:r w:rsidR="00D86781" w:rsidRPr="00951F1B">
          <w:rPr>
            <w:rStyle w:val="Hyperlink"/>
          </w:rPr>
          <w:t xml:space="preserve">Zastupljenost tema </w:t>
        </w:r>
        <w:r w:rsidR="00D86781" w:rsidRPr="00951F1B">
          <w:rPr>
            <w:rStyle w:val="Hyperlink"/>
            <w:i/>
          </w:rPr>
          <w:t>komunikacija</w:t>
        </w:r>
        <w:r w:rsidR="00D86781" w:rsidRPr="00951F1B">
          <w:rPr>
            <w:rStyle w:val="Hyperlink"/>
          </w:rPr>
          <w:t xml:space="preserve"> i </w:t>
        </w:r>
        <w:r w:rsidR="00D86781" w:rsidRPr="00951F1B">
          <w:rPr>
            <w:rStyle w:val="Hyperlink"/>
            <w:i/>
          </w:rPr>
          <w:t>komunikacijske vještine</w:t>
        </w:r>
        <w:r w:rsidR="00D86781" w:rsidRPr="00951F1B">
          <w:rPr>
            <w:rStyle w:val="Hyperlink"/>
          </w:rPr>
          <w:t xml:space="preserve"> na internetu</w:t>
        </w:r>
        <w:r w:rsidR="00D86781">
          <w:rPr>
            <w:noProof/>
            <w:webHidden/>
          </w:rPr>
          <w:tab/>
        </w:r>
        <w:r w:rsidR="00D86781">
          <w:rPr>
            <w:noProof/>
            <w:webHidden/>
          </w:rPr>
          <w:fldChar w:fldCharType="begin"/>
        </w:r>
        <w:r w:rsidR="00D86781">
          <w:rPr>
            <w:noProof/>
            <w:webHidden/>
          </w:rPr>
          <w:instrText xml:space="preserve"> PAGEREF _Toc462787898 \h </w:instrText>
        </w:r>
        <w:r w:rsidR="00D86781">
          <w:rPr>
            <w:noProof/>
            <w:webHidden/>
          </w:rPr>
        </w:r>
        <w:r w:rsidR="00D86781">
          <w:rPr>
            <w:noProof/>
            <w:webHidden/>
          </w:rPr>
          <w:fldChar w:fldCharType="separate"/>
        </w:r>
        <w:r w:rsidR="00D86781">
          <w:rPr>
            <w:noProof/>
            <w:webHidden/>
          </w:rPr>
          <w:t>26</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899" w:history="1">
        <w:r w:rsidR="00D86781" w:rsidRPr="00951F1B">
          <w:rPr>
            <w:rStyle w:val="Hyperlink"/>
          </w:rPr>
          <w:t>Tablica 2.</w:t>
        </w:r>
        <w:r w:rsidR="00D86781">
          <w:rPr>
            <w:rFonts w:asciiTheme="minorHAnsi" w:eastAsiaTheme="minorEastAsia" w:hAnsiTheme="minorHAnsi"/>
            <w:noProof/>
            <w:lang w:eastAsia="hr-HR"/>
          </w:rPr>
          <w:tab/>
        </w:r>
        <w:r w:rsidR="00D86781" w:rsidRPr="00951F1B">
          <w:rPr>
            <w:rStyle w:val="Hyperlink"/>
          </w:rPr>
          <w:t>Učinak pozitivne i negativne kulture na odnos IT-a i poslovanja</w:t>
        </w:r>
        <w:r w:rsidR="00D86781">
          <w:rPr>
            <w:noProof/>
            <w:webHidden/>
          </w:rPr>
          <w:tab/>
        </w:r>
        <w:r w:rsidR="00D86781">
          <w:rPr>
            <w:noProof/>
            <w:webHidden/>
          </w:rPr>
          <w:fldChar w:fldCharType="begin"/>
        </w:r>
        <w:r w:rsidR="00D86781">
          <w:rPr>
            <w:noProof/>
            <w:webHidden/>
          </w:rPr>
          <w:instrText xml:space="preserve"> PAGEREF _Toc462787899 \h </w:instrText>
        </w:r>
        <w:r w:rsidR="00D86781">
          <w:rPr>
            <w:noProof/>
            <w:webHidden/>
          </w:rPr>
        </w:r>
        <w:r w:rsidR="00D86781">
          <w:rPr>
            <w:noProof/>
            <w:webHidden/>
          </w:rPr>
          <w:fldChar w:fldCharType="separate"/>
        </w:r>
        <w:r w:rsidR="00D86781">
          <w:rPr>
            <w:noProof/>
            <w:webHidden/>
          </w:rPr>
          <w:t>30</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0" w:history="1">
        <w:r w:rsidR="00D86781" w:rsidRPr="00951F1B">
          <w:rPr>
            <w:rStyle w:val="Hyperlink"/>
          </w:rPr>
          <w:t>Tablica 3.</w:t>
        </w:r>
        <w:r w:rsidR="00D86781">
          <w:rPr>
            <w:rFonts w:asciiTheme="minorHAnsi" w:eastAsiaTheme="minorEastAsia" w:hAnsiTheme="minorHAnsi"/>
            <w:noProof/>
            <w:lang w:eastAsia="hr-HR"/>
          </w:rPr>
          <w:tab/>
        </w:r>
        <w:r w:rsidR="00D86781" w:rsidRPr="00951F1B">
          <w:rPr>
            <w:rStyle w:val="Hyperlink"/>
          </w:rPr>
          <w:t>Razlike između menadžera i vođe</w:t>
        </w:r>
        <w:r w:rsidR="00D86781">
          <w:rPr>
            <w:noProof/>
            <w:webHidden/>
          </w:rPr>
          <w:tab/>
        </w:r>
        <w:r w:rsidR="00D86781">
          <w:rPr>
            <w:noProof/>
            <w:webHidden/>
          </w:rPr>
          <w:fldChar w:fldCharType="begin"/>
        </w:r>
        <w:r w:rsidR="00D86781">
          <w:rPr>
            <w:noProof/>
            <w:webHidden/>
          </w:rPr>
          <w:instrText xml:space="preserve"> PAGEREF _Toc462787900 \h </w:instrText>
        </w:r>
        <w:r w:rsidR="00D86781">
          <w:rPr>
            <w:noProof/>
            <w:webHidden/>
          </w:rPr>
        </w:r>
        <w:r w:rsidR="00D86781">
          <w:rPr>
            <w:noProof/>
            <w:webHidden/>
          </w:rPr>
          <w:fldChar w:fldCharType="separate"/>
        </w:r>
        <w:r w:rsidR="00D86781">
          <w:rPr>
            <w:noProof/>
            <w:webHidden/>
          </w:rPr>
          <w:t>32</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1" w:history="1">
        <w:r w:rsidR="00D86781" w:rsidRPr="00951F1B">
          <w:rPr>
            <w:rStyle w:val="Hyperlink"/>
          </w:rPr>
          <w:t>Tablica 4.</w:t>
        </w:r>
        <w:r w:rsidR="00D86781">
          <w:rPr>
            <w:rFonts w:asciiTheme="minorHAnsi" w:eastAsiaTheme="minorEastAsia" w:hAnsiTheme="minorHAnsi"/>
            <w:noProof/>
            <w:lang w:eastAsia="hr-HR"/>
          </w:rPr>
          <w:tab/>
        </w:r>
        <w:r w:rsidR="00D86781" w:rsidRPr="00951F1B">
          <w:rPr>
            <w:rStyle w:val="Hyperlink"/>
          </w:rPr>
          <w:t>Pregled naziva za funkciju IT menadžera od početaka proučavanja do danas</w:t>
        </w:r>
        <w:r w:rsidR="00D86781">
          <w:rPr>
            <w:noProof/>
            <w:webHidden/>
          </w:rPr>
          <w:tab/>
        </w:r>
        <w:r w:rsidR="00D86781">
          <w:rPr>
            <w:noProof/>
            <w:webHidden/>
          </w:rPr>
          <w:fldChar w:fldCharType="begin"/>
        </w:r>
        <w:r w:rsidR="00D86781">
          <w:rPr>
            <w:noProof/>
            <w:webHidden/>
          </w:rPr>
          <w:instrText xml:space="preserve"> PAGEREF _Toc462787901 \h </w:instrText>
        </w:r>
        <w:r w:rsidR="00D86781">
          <w:rPr>
            <w:noProof/>
            <w:webHidden/>
          </w:rPr>
        </w:r>
        <w:r w:rsidR="00D86781">
          <w:rPr>
            <w:noProof/>
            <w:webHidden/>
          </w:rPr>
          <w:fldChar w:fldCharType="separate"/>
        </w:r>
        <w:r w:rsidR="00D86781">
          <w:rPr>
            <w:noProof/>
            <w:webHidden/>
          </w:rPr>
          <w:t>49</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2" w:history="1">
        <w:r w:rsidR="00D86781" w:rsidRPr="00951F1B">
          <w:rPr>
            <w:rStyle w:val="Hyperlink"/>
          </w:rPr>
          <w:t>Tablica 5.</w:t>
        </w:r>
        <w:r w:rsidR="00D86781">
          <w:rPr>
            <w:rFonts w:asciiTheme="minorHAnsi" w:eastAsiaTheme="minorEastAsia" w:hAnsiTheme="minorHAnsi"/>
            <w:noProof/>
            <w:lang w:eastAsia="hr-HR"/>
          </w:rPr>
          <w:tab/>
        </w:r>
        <w:r w:rsidR="00D86781" w:rsidRPr="00951F1B">
          <w:rPr>
            <w:rStyle w:val="Hyperlink"/>
          </w:rPr>
          <w:t>Razvoj uloge IT menadžera kroz zadnja tri desetljeća</w:t>
        </w:r>
        <w:r w:rsidR="00D86781">
          <w:rPr>
            <w:noProof/>
            <w:webHidden/>
          </w:rPr>
          <w:tab/>
        </w:r>
        <w:r w:rsidR="00D86781">
          <w:rPr>
            <w:noProof/>
            <w:webHidden/>
          </w:rPr>
          <w:fldChar w:fldCharType="begin"/>
        </w:r>
        <w:r w:rsidR="00D86781">
          <w:rPr>
            <w:noProof/>
            <w:webHidden/>
          </w:rPr>
          <w:instrText xml:space="preserve"> PAGEREF _Toc462787902 \h </w:instrText>
        </w:r>
        <w:r w:rsidR="00D86781">
          <w:rPr>
            <w:noProof/>
            <w:webHidden/>
          </w:rPr>
        </w:r>
        <w:r w:rsidR="00D86781">
          <w:rPr>
            <w:noProof/>
            <w:webHidden/>
          </w:rPr>
          <w:fldChar w:fldCharType="separate"/>
        </w:r>
        <w:r w:rsidR="00D86781">
          <w:rPr>
            <w:noProof/>
            <w:webHidden/>
          </w:rPr>
          <w:t>66</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3" w:history="1">
        <w:r w:rsidR="00D86781" w:rsidRPr="00951F1B">
          <w:rPr>
            <w:rStyle w:val="Hyperlink"/>
          </w:rPr>
          <w:t>Tablica 6.</w:t>
        </w:r>
        <w:r w:rsidR="00D86781">
          <w:rPr>
            <w:rFonts w:asciiTheme="minorHAnsi" w:eastAsiaTheme="minorEastAsia" w:hAnsiTheme="minorHAnsi"/>
            <w:noProof/>
            <w:lang w:eastAsia="hr-HR"/>
          </w:rPr>
          <w:tab/>
        </w:r>
        <w:r w:rsidR="00D86781" w:rsidRPr="00951F1B">
          <w:rPr>
            <w:rStyle w:val="Hyperlink"/>
          </w:rPr>
          <w:t>Primjeri slikovitoga nazivlja za IT menadžera</w:t>
        </w:r>
        <w:r w:rsidR="00D86781">
          <w:rPr>
            <w:noProof/>
            <w:webHidden/>
          </w:rPr>
          <w:tab/>
        </w:r>
        <w:r w:rsidR="00D86781">
          <w:rPr>
            <w:noProof/>
            <w:webHidden/>
          </w:rPr>
          <w:fldChar w:fldCharType="begin"/>
        </w:r>
        <w:r w:rsidR="00D86781">
          <w:rPr>
            <w:noProof/>
            <w:webHidden/>
          </w:rPr>
          <w:instrText xml:space="preserve"> PAGEREF _Toc462787903 \h </w:instrText>
        </w:r>
        <w:r w:rsidR="00D86781">
          <w:rPr>
            <w:noProof/>
            <w:webHidden/>
          </w:rPr>
        </w:r>
        <w:r w:rsidR="00D86781">
          <w:rPr>
            <w:noProof/>
            <w:webHidden/>
          </w:rPr>
          <w:fldChar w:fldCharType="separate"/>
        </w:r>
        <w:r w:rsidR="00D86781">
          <w:rPr>
            <w:noProof/>
            <w:webHidden/>
          </w:rPr>
          <w:t>71</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4" w:history="1">
        <w:r w:rsidR="00D86781" w:rsidRPr="00951F1B">
          <w:rPr>
            <w:rStyle w:val="Hyperlink"/>
          </w:rPr>
          <w:t>Tablica 7.</w:t>
        </w:r>
        <w:r w:rsidR="00D86781">
          <w:rPr>
            <w:rFonts w:asciiTheme="minorHAnsi" w:eastAsiaTheme="minorEastAsia" w:hAnsiTheme="minorHAnsi"/>
            <w:noProof/>
            <w:lang w:eastAsia="hr-HR"/>
          </w:rPr>
          <w:tab/>
        </w:r>
        <w:r w:rsidR="00D86781" w:rsidRPr="00951F1B">
          <w:rPr>
            <w:rStyle w:val="Hyperlink"/>
          </w:rPr>
          <w:t>Promjene distribucije nadređenih IT menadžeru u zadnjih 20-ak godina</w:t>
        </w:r>
        <w:r w:rsidR="00D86781">
          <w:rPr>
            <w:noProof/>
            <w:webHidden/>
          </w:rPr>
          <w:tab/>
        </w:r>
        <w:r w:rsidR="00D86781">
          <w:rPr>
            <w:noProof/>
            <w:webHidden/>
          </w:rPr>
          <w:fldChar w:fldCharType="begin"/>
        </w:r>
        <w:r w:rsidR="00D86781">
          <w:rPr>
            <w:noProof/>
            <w:webHidden/>
          </w:rPr>
          <w:instrText xml:space="preserve"> PAGEREF _Toc462787904 \h </w:instrText>
        </w:r>
        <w:r w:rsidR="00D86781">
          <w:rPr>
            <w:noProof/>
            <w:webHidden/>
          </w:rPr>
        </w:r>
        <w:r w:rsidR="00D86781">
          <w:rPr>
            <w:noProof/>
            <w:webHidden/>
          </w:rPr>
          <w:fldChar w:fldCharType="separate"/>
        </w:r>
        <w:r w:rsidR="00D86781">
          <w:rPr>
            <w:noProof/>
            <w:webHidden/>
          </w:rPr>
          <w:t>82</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5" w:history="1">
        <w:r w:rsidR="00D86781" w:rsidRPr="00951F1B">
          <w:rPr>
            <w:rStyle w:val="Hyperlink"/>
          </w:rPr>
          <w:t>Tablica 8.</w:t>
        </w:r>
        <w:r w:rsidR="00D86781">
          <w:rPr>
            <w:rFonts w:asciiTheme="minorHAnsi" w:eastAsiaTheme="minorEastAsia" w:hAnsiTheme="minorHAnsi"/>
            <w:noProof/>
            <w:lang w:eastAsia="hr-HR"/>
          </w:rPr>
          <w:tab/>
        </w:r>
        <w:r w:rsidR="00D86781" w:rsidRPr="00951F1B">
          <w:rPr>
            <w:rStyle w:val="Hyperlink"/>
          </w:rPr>
          <w:t>Pregled dosadašnjih istraživanja o komunikacijskoj ulozi i kompetencijama IT menadžera u zadnja tri desetljeća</w:t>
        </w:r>
        <w:r w:rsidR="00D86781">
          <w:rPr>
            <w:noProof/>
            <w:webHidden/>
          </w:rPr>
          <w:tab/>
        </w:r>
        <w:r w:rsidR="00D86781">
          <w:rPr>
            <w:noProof/>
            <w:webHidden/>
          </w:rPr>
          <w:fldChar w:fldCharType="begin"/>
        </w:r>
        <w:r w:rsidR="00D86781">
          <w:rPr>
            <w:noProof/>
            <w:webHidden/>
          </w:rPr>
          <w:instrText xml:space="preserve"> PAGEREF _Toc462787905 \h </w:instrText>
        </w:r>
        <w:r w:rsidR="00D86781">
          <w:rPr>
            <w:noProof/>
            <w:webHidden/>
          </w:rPr>
        </w:r>
        <w:r w:rsidR="00D86781">
          <w:rPr>
            <w:noProof/>
            <w:webHidden/>
          </w:rPr>
          <w:fldChar w:fldCharType="separate"/>
        </w:r>
        <w:r w:rsidR="00D86781">
          <w:rPr>
            <w:noProof/>
            <w:webHidden/>
          </w:rPr>
          <w:t>114</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6" w:history="1">
        <w:r w:rsidR="00D86781" w:rsidRPr="00951F1B">
          <w:rPr>
            <w:rStyle w:val="Hyperlink"/>
          </w:rPr>
          <w:t>Tablica 9.</w:t>
        </w:r>
        <w:r w:rsidR="00D86781">
          <w:rPr>
            <w:rFonts w:asciiTheme="minorHAnsi" w:eastAsiaTheme="minorEastAsia" w:hAnsiTheme="minorHAnsi"/>
            <w:noProof/>
            <w:lang w:eastAsia="hr-HR"/>
          </w:rPr>
          <w:tab/>
        </w:r>
        <w:r w:rsidR="00D86781" w:rsidRPr="00951F1B">
          <w:rPr>
            <w:rStyle w:val="Hyperlink"/>
          </w:rPr>
          <w:t>Plaće u IKT-u u Hrvatskoj prema radnim mjestima</w:t>
        </w:r>
        <w:r w:rsidR="00D86781">
          <w:rPr>
            <w:noProof/>
            <w:webHidden/>
          </w:rPr>
          <w:tab/>
        </w:r>
        <w:r w:rsidR="00D86781">
          <w:rPr>
            <w:noProof/>
            <w:webHidden/>
          </w:rPr>
          <w:fldChar w:fldCharType="begin"/>
        </w:r>
        <w:r w:rsidR="00D86781">
          <w:rPr>
            <w:noProof/>
            <w:webHidden/>
          </w:rPr>
          <w:instrText xml:space="preserve"> PAGEREF _Toc462787906 \h </w:instrText>
        </w:r>
        <w:r w:rsidR="00D86781">
          <w:rPr>
            <w:noProof/>
            <w:webHidden/>
          </w:rPr>
        </w:r>
        <w:r w:rsidR="00D86781">
          <w:rPr>
            <w:noProof/>
            <w:webHidden/>
          </w:rPr>
          <w:fldChar w:fldCharType="separate"/>
        </w:r>
        <w:r w:rsidR="00D86781">
          <w:rPr>
            <w:noProof/>
            <w:webHidden/>
          </w:rPr>
          <w:t>154</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7" w:history="1">
        <w:r w:rsidR="00D86781" w:rsidRPr="00951F1B">
          <w:rPr>
            <w:rStyle w:val="Hyperlink"/>
          </w:rPr>
          <w:t>Tablica 10.</w:t>
        </w:r>
        <w:r w:rsidR="00D86781">
          <w:rPr>
            <w:rFonts w:asciiTheme="minorHAnsi" w:eastAsiaTheme="minorEastAsia" w:hAnsiTheme="minorHAnsi"/>
            <w:noProof/>
            <w:lang w:eastAsia="hr-HR"/>
          </w:rPr>
          <w:tab/>
        </w:r>
        <w:r w:rsidR="00D86781" w:rsidRPr="00951F1B">
          <w:rPr>
            <w:rStyle w:val="Hyperlink"/>
          </w:rPr>
          <w:t>Stopa odgovora prema organizaciji i prosječna stopa odgovora</w:t>
        </w:r>
        <w:r w:rsidR="00D86781">
          <w:rPr>
            <w:noProof/>
            <w:webHidden/>
          </w:rPr>
          <w:tab/>
        </w:r>
        <w:r w:rsidR="00D86781">
          <w:rPr>
            <w:noProof/>
            <w:webHidden/>
          </w:rPr>
          <w:fldChar w:fldCharType="begin"/>
        </w:r>
        <w:r w:rsidR="00D86781">
          <w:rPr>
            <w:noProof/>
            <w:webHidden/>
          </w:rPr>
          <w:instrText xml:space="preserve"> PAGEREF _Toc462787907 \h </w:instrText>
        </w:r>
        <w:r w:rsidR="00D86781">
          <w:rPr>
            <w:noProof/>
            <w:webHidden/>
          </w:rPr>
        </w:r>
        <w:r w:rsidR="00D86781">
          <w:rPr>
            <w:noProof/>
            <w:webHidden/>
          </w:rPr>
          <w:fldChar w:fldCharType="separate"/>
        </w:r>
        <w:r w:rsidR="00D86781">
          <w:rPr>
            <w:noProof/>
            <w:webHidden/>
          </w:rPr>
          <w:t>189</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8" w:history="1">
        <w:r w:rsidR="00D86781" w:rsidRPr="00951F1B">
          <w:rPr>
            <w:rStyle w:val="Hyperlink"/>
          </w:rPr>
          <w:t>Tablica 11.</w:t>
        </w:r>
        <w:r w:rsidR="00D86781">
          <w:rPr>
            <w:rFonts w:asciiTheme="minorHAnsi" w:eastAsiaTheme="minorEastAsia" w:hAnsiTheme="minorHAnsi"/>
            <w:noProof/>
            <w:lang w:eastAsia="hr-HR"/>
          </w:rPr>
          <w:tab/>
        </w:r>
        <w:r w:rsidR="00D86781" w:rsidRPr="00951F1B">
          <w:rPr>
            <w:rStyle w:val="Hyperlink"/>
          </w:rPr>
          <w:t>Demografska struktura ispitanika – korisnika IKT-a</w:t>
        </w:r>
        <w:r w:rsidR="00D86781">
          <w:rPr>
            <w:noProof/>
            <w:webHidden/>
          </w:rPr>
          <w:tab/>
        </w:r>
        <w:r w:rsidR="00D86781">
          <w:rPr>
            <w:noProof/>
            <w:webHidden/>
          </w:rPr>
          <w:fldChar w:fldCharType="begin"/>
        </w:r>
        <w:r w:rsidR="00D86781">
          <w:rPr>
            <w:noProof/>
            <w:webHidden/>
          </w:rPr>
          <w:instrText xml:space="preserve"> PAGEREF _Toc462787908 \h </w:instrText>
        </w:r>
        <w:r w:rsidR="00D86781">
          <w:rPr>
            <w:noProof/>
            <w:webHidden/>
          </w:rPr>
        </w:r>
        <w:r w:rsidR="00D86781">
          <w:rPr>
            <w:noProof/>
            <w:webHidden/>
          </w:rPr>
          <w:fldChar w:fldCharType="separate"/>
        </w:r>
        <w:r w:rsidR="00D86781">
          <w:rPr>
            <w:noProof/>
            <w:webHidden/>
          </w:rPr>
          <w:t>192</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09" w:history="1">
        <w:r w:rsidR="00D86781" w:rsidRPr="00951F1B">
          <w:rPr>
            <w:rStyle w:val="Hyperlink"/>
          </w:rPr>
          <w:t>Tablica 12.</w:t>
        </w:r>
        <w:r w:rsidR="00D86781">
          <w:rPr>
            <w:rFonts w:asciiTheme="minorHAnsi" w:eastAsiaTheme="minorEastAsia" w:hAnsiTheme="minorHAnsi"/>
            <w:noProof/>
            <w:lang w:eastAsia="hr-HR"/>
          </w:rPr>
          <w:tab/>
        </w:r>
        <w:r w:rsidR="00D86781" w:rsidRPr="00951F1B">
          <w:rPr>
            <w:rStyle w:val="Hyperlink"/>
          </w:rPr>
          <w:t>Usporedbe kategorija pitanja – svi korisnici IKT-a i svi IT menadžeri – po ocjenama važnosti opredjeljenja i navika kod IT menadžera</w:t>
        </w:r>
        <w:r w:rsidR="00D86781">
          <w:rPr>
            <w:noProof/>
            <w:webHidden/>
          </w:rPr>
          <w:tab/>
        </w:r>
        <w:r w:rsidR="00D86781">
          <w:rPr>
            <w:noProof/>
            <w:webHidden/>
          </w:rPr>
          <w:fldChar w:fldCharType="begin"/>
        </w:r>
        <w:r w:rsidR="00D86781">
          <w:rPr>
            <w:noProof/>
            <w:webHidden/>
          </w:rPr>
          <w:instrText xml:space="preserve"> PAGEREF _Toc462787909 \h </w:instrText>
        </w:r>
        <w:r w:rsidR="00D86781">
          <w:rPr>
            <w:noProof/>
            <w:webHidden/>
          </w:rPr>
        </w:r>
        <w:r w:rsidR="00D86781">
          <w:rPr>
            <w:noProof/>
            <w:webHidden/>
          </w:rPr>
          <w:fldChar w:fldCharType="separate"/>
        </w:r>
        <w:r w:rsidR="00D86781">
          <w:rPr>
            <w:noProof/>
            <w:webHidden/>
          </w:rPr>
          <w:t>193</w:t>
        </w:r>
        <w:r w:rsidR="00D86781">
          <w:rPr>
            <w:noProof/>
            <w:webHidden/>
          </w:rPr>
          <w:fldChar w:fldCharType="end"/>
        </w:r>
      </w:hyperlink>
    </w:p>
    <w:p w:rsidR="00D86781" w:rsidRDefault="00237E75">
      <w:pPr>
        <w:pStyle w:val="TableofFigures"/>
        <w:tabs>
          <w:tab w:val="left" w:pos="1418"/>
        </w:tabs>
        <w:rPr>
          <w:rFonts w:asciiTheme="minorHAnsi" w:eastAsiaTheme="minorEastAsia" w:hAnsiTheme="minorHAnsi"/>
          <w:noProof/>
          <w:lang w:eastAsia="hr-HR"/>
        </w:rPr>
      </w:pPr>
      <w:hyperlink w:anchor="_Toc462787910" w:history="1">
        <w:r w:rsidR="00D86781" w:rsidRPr="00951F1B">
          <w:rPr>
            <w:rStyle w:val="Hyperlink"/>
          </w:rPr>
          <w:t>Tablica 13.</w:t>
        </w:r>
        <w:r w:rsidR="00D86781">
          <w:rPr>
            <w:rFonts w:asciiTheme="minorHAnsi" w:eastAsiaTheme="minorEastAsia" w:hAnsiTheme="minorHAnsi"/>
            <w:noProof/>
            <w:lang w:eastAsia="hr-HR"/>
          </w:rPr>
          <w:tab/>
        </w:r>
        <w:r w:rsidR="00D86781" w:rsidRPr="00951F1B">
          <w:rPr>
            <w:rStyle w:val="Hyperlink"/>
          </w:rPr>
          <w:t>Korelacije odgovora korisnika IKT-a i IT menadžera u svim ispitanim organizacijama</w:t>
        </w:r>
        <w:r w:rsidR="00D86781">
          <w:rPr>
            <w:noProof/>
            <w:webHidden/>
          </w:rPr>
          <w:tab/>
        </w:r>
        <w:r w:rsidR="00D86781">
          <w:rPr>
            <w:noProof/>
            <w:webHidden/>
          </w:rPr>
          <w:fldChar w:fldCharType="begin"/>
        </w:r>
        <w:r w:rsidR="00D86781">
          <w:rPr>
            <w:noProof/>
            <w:webHidden/>
          </w:rPr>
          <w:instrText xml:space="preserve"> PAGEREF _Toc462787910 \h </w:instrText>
        </w:r>
        <w:r w:rsidR="00D86781">
          <w:rPr>
            <w:noProof/>
            <w:webHidden/>
          </w:rPr>
        </w:r>
        <w:r w:rsidR="00D86781">
          <w:rPr>
            <w:noProof/>
            <w:webHidden/>
          </w:rPr>
          <w:fldChar w:fldCharType="separate"/>
        </w:r>
        <w:r w:rsidR="00D86781">
          <w:rPr>
            <w:noProof/>
            <w:webHidden/>
          </w:rPr>
          <w:t>194</w:t>
        </w:r>
        <w:r w:rsidR="00D86781">
          <w:rPr>
            <w:noProof/>
            <w:webHidden/>
          </w:rPr>
          <w:fldChar w:fldCharType="end"/>
        </w:r>
      </w:hyperlink>
    </w:p>
    <w:p w:rsidR="00D86781" w:rsidRDefault="00237E75">
      <w:pPr>
        <w:pStyle w:val="TableofFigures"/>
        <w:tabs>
          <w:tab w:val="left" w:pos="1418"/>
        </w:tabs>
        <w:rPr>
          <w:rFonts w:asciiTheme="minorHAnsi" w:eastAsiaTheme="minorEastAsia" w:hAnsiTheme="minorHAnsi"/>
          <w:noProof/>
          <w:lang w:eastAsia="hr-HR"/>
        </w:rPr>
      </w:pPr>
      <w:hyperlink w:anchor="_Toc462787911" w:history="1">
        <w:r w:rsidR="00D86781" w:rsidRPr="00951F1B">
          <w:rPr>
            <w:rStyle w:val="Hyperlink"/>
          </w:rPr>
          <w:t>Tablica 14.</w:t>
        </w:r>
        <w:r w:rsidR="00D86781">
          <w:rPr>
            <w:rFonts w:asciiTheme="minorHAnsi" w:eastAsiaTheme="minorEastAsia" w:hAnsiTheme="minorHAnsi"/>
            <w:noProof/>
            <w:lang w:eastAsia="hr-HR"/>
          </w:rPr>
          <w:tab/>
        </w:r>
        <w:r w:rsidR="00D86781" w:rsidRPr="00951F1B">
          <w:rPr>
            <w:rStyle w:val="Hyperlink"/>
          </w:rPr>
          <w:t>Wilcoxonov test sume rangova – test razlike između organizacija prema usklađenosti IT menadžera i korisnika IKT-a u očekivanjima kod IT menadžera</w:t>
        </w:r>
        <w:r w:rsidR="00D86781">
          <w:rPr>
            <w:noProof/>
            <w:webHidden/>
          </w:rPr>
          <w:tab/>
        </w:r>
        <w:r w:rsidR="00D86781">
          <w:rPr>
            <w:noProof/>
            <w:webHidden/>
          </w:rPr>
          <w:fldChar w:fldCharType="begin"/>
        </w:r>
        <w:r w:rsidR="00D86781">
          <w:rPr>
            <w:noProof/>
            <w:webHidden/>
          </w:rPr>
          <w:instrText xml:space="preserve"> PAGEREF _Toc462787911 \h </w:instrText>
        </w:r>
        <w:r w:rsidR="00D86781">
          <w:rPr>
            <w:noProof/>
            <w:webHidden/>
          </w:rPr>
        </w:r>
        <w:r w:rsidR="00D86781">
          <w:rPr>
            <w:noProof/>
            <w:webHidden/>
          </w:rPr>
          <w:fldChar w:fldCharType="separate"/>
        </w:r>
        <w:r w:rsidR="00D86781">
          <w:rPr>
            <w:noProof/>
            <w:webHidden/>
          </w:rPr>
          <w:t>196</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12" w:history="1">
        <w:r w:rsidR="00D86781" w:rsidRPr="00951F1B">
          <w:rPr>
            <w:rStyle w:val="Hyperlink"/>
          </w:rPr>
          <w:t>Tablica 15.</w:t>
        </w:r>
        <w:r w:rsidR="00D86781">
          <w:rPr>
            <w:rFonts w:asciiTheme="minorHAnsi" w:eastAsiaTheme="minorEastAsia" w:hAnsiTheme="minorHAnsi"/>
            <w:noProof/>
            <w:lang w:eastAsia="hr-HR"/>
          </w:rPr>
          <w:tab/>
        </w:r>
        <w:r w:rsidR="00D86781" w:rsidRPr="00951F1B">
          <w:rPr>
            <w:rStyle w:val="Hyperlink"/>
          </w:rPr>
          <w:t xml:space="preserve">Usporedbe odgovora IT menadžera na neka kvantitativna pitanja iz </w:t>
        </w:r>
        <w:r w:rsidR="00D86781" w:rsidRPr="00951F1B">
          <w:rPr>
            <w:rStyle w:val="Hyperlink"/>
            <w:i/>
          </w:rPr>
          <w:t>Dubinskoga intervjua</w:t>
        </w:r>
        <w:r w:rsidR="00D86781">
          <w:rPr>
            <w:noProof/>
            <w:webHidden/>
          </w:rPr>
          <w:tab/>
        </w:r>
        <w:r w:rsidR="00D86781">
          <w:rPr>
            <w:noProof/>
            <w:webHidden/>
          </w:rPr>
          <w:fldChar w:fldCharType="begin"/>
        </w:r>
        <w:r w:rsidR="00D86781">
          <w:rPr>
            <w:noProof/>
            <w:webHidden/>
          </w:rPr>
          <w:instrText xml:space="preserve"> PAGEREF _Toc462787912 \h </w:instrText>
        </w:r>
        <w:r w:rsidR="00D86781">
          <w:rPr>
            <w:noProof/>
            <w:webHidden/>
          </w:rPr>
        </w:r>
        <w:r w:rsidR="00D86781">
          <w:rPr>
            <w:noProof/>
            <w:webHidden/>
          </w:rPr>
          <w:fldChar w:fldCharType="separate"/>
        </w:r>
        <w:r w:rsidR="00D86781">
          <w:rPr>
            <w:noProof/>
            <w:webHidden/>
          </w:rPr>
          <w:t>210</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13" w:history="1">
        <w:r w:rsidR="00D86781" w:rsidRPr="00951F1B">
          <w:rPr>
            <w:rStyle w:val="Hyperlink"/>
          </w:rPr>
          <w:t>Tablica 16.</w:t>
        </w:r>
        <w:r w:rsidR="00D86781">
          <w:rPr>
            <w:rFonts w:asciiTheme="minorHAnsi" w:eastAsiaTheme="minorEastAsia" w:hAnsiTheme="minorHAnsi"/>
            <w:noProof/>
            <w:lang w:eastAsia="hr-HR"/>
          </w:rPr>
          <w:tab/>
        </w:r>
        <w:r w:rsidR="00D86781" w:rsidRPr="00951F1B">
          <w:rPr>
            <w:rStyle w:val="Hyperlink"/>
          </w:rPr>
          <w:t>Opći podaci, svakodnevne aktivnosti i komunikacijska uloga IT menadžera u organizaciji</w:t>
        </w:r>
        <w:r w:rsidR="00D86781">
          <w:rPr>
            <w:noProof/>
            <w:webHidden/>
          </w:rPr>
          <w:tab/>
        </w:r>
        <w:r w:rsidR="00D86781">
          <w:rPr>
            <w:noProof/>
            <w:webHidden/>
          </w:rPr>
          <w:fldChar w:fldCharType="begin"/>
        </w:r>
        <w:r w:rsidR="00D86781">
          <w:rPr>
            <w:noProof/>
            <w:webHidden/>
          </w:rPr>
          <w:instrText xml:space="preserve"> PAGEREF _Toc462787913 \h </w:instrText>
        </w:r>
        <w:r w:rsidR="00D86781">
          <w:rPr>
            <w:noProof/>
            <w:webHidden/>
          </w:rPr>
        </w:r>
        <w:r w:rsidR="00D86781">
          <w:rPr>
            <w:noProof/>
            <w:webHidden/>
          </w:rPr>
          <w:fldChar w:fldCharType="separate"/>
        </w:r>
        <w:r w:rsidR="00D86781">
          <w:rPr>
            <w:noProof/>
            <w:webHidden/>
          </w:rPr>
          <w:t>214</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14" w:history="1">
        <w:r w:rsidR="00D86781" w:rsidRPr="00951F1B">
          <w:rPr>
            <w:rStyle w:val="Hyperlink"/>
          </w:rPr>
          <w:t>Tablica 17.</w:t>
        </w:r>
        <w:r w:rsidR="00D86781">
          <w:rPr>
            <w:rFonts w:asciiTheme="minorHAnsi" w:eastAsiaTheme="minorEastAsia" w:hAnsiTheme="minorHAnsi"/>
            <w:noProof/>
            <w:lang w:eastAsia="hr-HR"/>
          </w:rPr>
          <w:tab/>
        </w:r>
        <w:r w:rsidR="00D86781" w:rsidRPr="00951F1B">
          <w:rPr>
            <w:rStyle w:val="Hyperlink"/>
          </w:rPr>
          <w:t>Prosječne ocjene važnosti 7 osnovnih vještina IT menadžera</w:t>
        </w:r>
        <w:r w:rsidR="00D86781">
          <w:rPr>
            <w:noProof/>
            <w:webHidden/>
          </w:rPr>
          <w:tab/>
        </w:r>
        <w:r w:rsidR="00D86781">
          <w:rPr>
            <w:noProof/>
            <w:webHidden/>
          </w:rPr>
          <w:fldChar w:fldCharType="begin"/>
        </w:r>
        <w:r w:rsidR="00D86781">
          <w:rPr>
            <w:noProof/>
            <w:webHidden/>
          </w:rPr>
          <w:instrText xml:space="preserve"> PAGEREF _Toc462787914 \h </w:instrText>
        </w:r>
        <w:r w:rsidR="00D86781">
          <w:rPr>
            <w:noProof/>
            <w:webHidden/>
          </w:rPr>
        </w:r>
        <w:r w:rsidR="00D86781">
          <w:rPr>
            <w:noProof/>
            <w:webHidden/>
          </w:rPr>
          <w:fldChar w:fldCharType="separate"/>
        </w:r>
        <w:r w:rsidR="00D86781">
          <w:rPr>
            <w:noProof/>
            <w:webHidden/>
          </w:rPr>
          <w:t>219</w:t>
        </w:r>
        <w:r w:rsidR="00D86781">
          <w:rPr>
            <w:noProof/>
            <w:webHidden/>
          </w:rPr>
          <w:fldChar w:fldCharType="end"/>
        </w:r>
      </w:hyperlink>
    </w:p>
    <w:p w:rsidR="00D86781" w:rsidRDefault="00237E75">
      <w:pPr>
        <w:pStyle w:val="TableofFigures"/>
        <w:rPr>
          <w:rFonts w:asciiTheme="minorHAnsi" w:eastAsiaTheme="minorEastAsia" w:hAnsiTheme="minorHAnsi"/>
          <w:noProof/>
          <w:lang w:eastAsia="hr-HR"/>
        </w:rPr>
      </w:pPr>
      <w:hyperlink w:anchor="_Toc462787915" w:history="1">
        <w:r w:rsidR="00D86781" w:rsidRPr="00951F1B">
          <w:rPr>
            <w:rStyle w:val="Hyperlink"/>
          </w:rPr>
          <w:t>Tablica 18.</w:t>
        </w:r>
        <w:r w:rsidR="00D86781">
          <w:rPr>
            <w:rFonts w:asciiTheme="minorHAnsi" w:eastAsiaTheme="minorEastAsia" w:hAnsiTheme="minorHAnsi"/>
            <w:noProof/>
            <w:lang w:eastAsia="hr-HR"/>
          </w:rPr>
          <w:tab/>
        </w:r>
        <w:r w:rsidR="00D86781" w:rsidRPr="00951F1B">
          <w:rPr>
            <w:rStyle w:val="Hyperlink"/>
          </w:rPr>
          <w:t>Korelacija procjena važnosti raznih poslovnih vještina između menadžera ovoga istraživanja i menadžera iz Trigo i sur.</w:t>
        </w:r>
        <w:r w:rsidR="00D86781">
          <w:rPr>
            <w:noProof/>
            <w:webHidden/>
          </w:rPr>
          <w:tab/>
        </w:r>
        <w:r w:rsidR="00D86781">
          <w:rPr>
            <w:noProof/>
            <w:webHidden/>
          </w:rPr>
          <w:fldChar w:fldCharType="begin"/>
        </w:r>
        <w:r w:rsidR="00D86781">
          <w:rPr>
            <w:noProof/>
            <w:webHidden/>
          </w:rPr>
          <w:instrText xml:space="preserve"> PAGEREF _Toc462787915 \h </w:instrText>
        </w:r>
        <w:r w:rsidR="00D86781">
          <w:rPr>
            <w:noProof/>
            <w:webHidden/>
          </w:rPr>
        </w:r>
        <w:r w:rsidR="00D86781">
          <w:rPr>
            <w:noProof/>
            <w:webHidden/>
          </w:rPr>
          <w:fldChar w:fldCharType="separate"/>
        </w:r>
        <w:r w:rsidR="00D86781">
          <w:rPr>
            <w:noProof/>
            <w:webHidden/>
          </w:rPr>
          <w:t>220</w:t>
        </w:r>
        <w:r w:rsidR="00D86781">
          <w:rPr>
            <w:noProof/>
            <w:webHidden/>
          </w:rPr>
          <w:fldChar w:fldCharType="end"/>
        </w:r>
      </w:hyperlink>
    </w:p>
    <w:p w:rsidR="00CD3700" w:rsidRPr="00E97DB0" w:rsidRDefault="00D343CB" w:rsidP="00EB2862">
      <w:pPr>
        <w:pStyle w:val="Popistablica"/>
      </w:pPr>
      <w:r w:rsidRPr="00E97DB0">
        <w:fldChar w:fldCharType="end"/>
      </w:r>
    </w:p>
    <w:p w:rsidR="00D343CB" w:rsidRPr="007A5148" w:rsidRDefault="00D343CB" w:rsidP="00D343CB">
      <w:pPr>
        <w:rPr>
          <w:lang w:bidi="en-US"/>
        </w:rPr>
        <w:sectPr w:rsidR="00D343CB" w:rsidRPr="007A5148" w:rsidSect="00CD327C">
          <w:type w:val="continuous"/>
          <w:pgSz w:w="11906" w:h="16838" w:code="9"/>
          <w:pgMar w:top="1418" w:right="1418" w:bottom="1418" w:left="1418" w:header="851" w:footer="851" w:gutter="0"/>
          <w:cols w:space="708"/>
          <w:docGrid w:linePitch="360"/>
        </w:sectPr>
      </w:pPr>
    </w:p>
    <w:p w:rsidR="009A033C" w:rsidRPr="007A5148" w:rsidRDefault="009A033C" w:rsidP="00AB32A1">
      <w:pPr>
        <w:pStyle w:val="Heading1"/>
      </w:pPr>
      <w:bookmarkStart w:id="266" w:name="_Toc462787805"/>
      <w:bookmarkStart w:id="267" w:name="_Toc369001950"/>
      <w:r w:rsidRPr="007A5148">
        <w:t>Popis graf</w:t>
      </w:r>
      <w:r w:rsidR="00120AB6">
        <w:t>ikona</w:t>
      </w:r>
      <w:bookmarkEnd w:id="266"/>
    </w:p>
    <w:bookmarkEnd w:id="267"/>
    <w:p w:rsidR="00D86781" w:rsidRDefault="00D343CB" w:rsidP="00D86781">
      <w:pPr>
        <w:pStyle w:val="PopisGrafova"/>
        <w:rPr>
          <w:rFonts w:asciiTheme="minorHAnsi" w:hAnsiTheme="minorHAnsi"/>
          <w:b/>
          <w:noProof/>
          <w:lang w:eastAsia="hr-HR"/>
        </w:rPr>
      </w:pPr>
      <w:r w:rsidRPr="00122C6F">
        <w:rPr>
          <w:noProof/>
          <w:lang w:bidi="en-US"/>
        </w:rPr>
        <w:fldChar w:fldCharType="begin"/>
      </w:r>
      <w:r w:rsidRPr="005E3CAE">
        <w:rPr>
          <w:noProof/>
          <w:lang w:val="de-DE" w:bidi="en-US"/>
        </w:rPr>
        <w:instrText xml:space="preserve"> TOC \f \t "Opis Grafa;1" </w:instrText>
      </w:r>
      <w:r w:rsidRPr="00122C6F">
        <w:rPr>
          <w:noProof/>
          <w:lang w:bidi="en-US"/>
        </w:rPr>
        <w:fldChar w:fldCharType="separate"/>
      </w:r>
      <w:r w:rsidR="00D86781" w:rsidRPr="00D86781">
        <w:rPr>
          <w:noProof/>
          <w:lang w:val="de-DE" w:bidi="en-US"/>
          <w14:scene3d>
            <w14:camera w14:prst="orthographicFront"/>
            <w14:lightRig w14:rig="threePt" w14:dir="t">
              <w14:rot w14:lat="0" w14:lon="0" w14:rev="0"/>
            </w14:lightRig>
          </w14:scene3d>
        </w:rPr>
        <w:t>Grafikon 1.</w:t>
      </w:r>
      <w:r w:rsidR="00D86781">
        <w:rPr>
          <w:rFonts w:asciiTheme="minorHAnsi" w:hAnsiTheme="minorHAnsi"/>
          <w:b/>
          <w:noProof/>
          <w:lang w:eastAsia="hr-HR"/>
        </w:rPr>
        <w:tab/>
      </w:r>
      <w:r w:rsidR="00D86781" w:rsidRPr="00D86781">
        <w:rPr>
          <w:noProof/>
          <w:lang w:val="de-DE" w:bidi="en-US"/>
        </w:rPr>
        <w:t>Komu je odgovoran IT menadžer – distribucija nadređenih?</w:t>
      </w:r>
      <w:r w:rsidR="00D86781" w:rsidRPr="00D86781">
        <w:rPr>
          <w:noProof/>
          <w:lang w:val="de-DE"/>
        </w:rPr>
        <w:tab/>
      </w:r>
      <w:r w:rsidR="00D86781">
        <w:rPr>
          <w:noProof/>
        </w:rPr>
        <w:fldChar w:fldCharType="begin"/>
      </w:r>
      <w:r w:rsidR="00D86781" w:rsidRPr="00D86781">
        <w:rPr>
          <w:noProof/>
          <w:lang w:val="de-DE"/>
        </w:rPr>
        <w:instrText xml:space="preserve"> PAGEREF _Toc462787871 \h </w:instrText>
      </w:r>
      <w:r w:rsidR="00D86781">
        <w:rPr>
          <w:noProof/>
        </w:rPr>
      </w:r>
      <w:r w:rsidR="00D86781">
        <w:rPr>
          <w:noProof/>
        </w:rPr>
        <w:fldChar w:fldCharType="separate"/>
      </w:r>
      <w:r w:rsidR="00D86781" w:rsidRPr="00D86781">
        <w:rPr>
          <w:noProof/>
          <w:lang w:val="de-DE"/>
        </w:rPr>
        <w:t>81</w:t>
      </w:r>
      <w:r w:rsidR="00D86781">
        <w:rPr>
          <w:noProof/>
        </w:rPr>
        <w:fldChar w:fldCharType="end"/>
      </w:r>
    </w:p>
    <w:p w:rsidR="00D86781" w:rsidRDefault="00D86781" w:rsidP="00D86781">
      <w:pPr>
        <w:pStyle w:val="PopisGrafova"/>
        <w:rPr>
          <w:rFonts w:asciiTheme="minorHAnsi" w:hAnsiTheme="minorHAnsi"/>
          <w:b/>
          <w:noProof/>
          <w:lang w:eastAsia="hr-HR"/>
        </w:rPr>
      </w:pPr>
      <w:r w:rsidRPr="00D86781">
        <w:rPr>
          <w:noProof/>
          <w:lang w:val="de-DE" w:bidi="en-US"/>
          <w14:scene3d>
            <w14:camera w14:prst="orthographicFront"/>
            <w14:lightRig w14:rig="threePt" w14:dir="t">
              <w14:rot w14:lat="0" w14:lon="0" w14:rev="0"/>
            </w14:lightRig>
          </w14:scene3d>
        </w:rPr>
        <w:t>Grafikon 2.</w:t>
      </w:r>
      <w:r>
        <w:rPr>
          <w:rFonts w:asciiTheme="minorHAnsi" w:hAnsiTheme="minorHAnsi"/>
          <w:b/>
          <w:noProof/>
          <w:lang w:eastAsia="hr-HR"/>
        </w:rPr>
        <w:tab/>
      </w:r>
      <w:r w:rsidRPr="00D86781">
        <w:rPr>
          <w:noProof/>
          <w:lang w:val="de-DE" w:bidi="en-US"/>
        </w:rPr>
        <w:t>Poredak kompetencija prema važnosti za uspjeh IT menadžera</w:t>
      </w:r>
      <w:r w:rsidRPr="00D86781">
        <w:rPr>
          <w:noProof/>
          <w:lang w:val="de-DE"/>
        </w:rPr>
        <w:tab/>
      </w:r>
      <w:r>
        <w:rPr>
          <w:noProof/>
        </w:rPr>
        <w:fldChar w:fldCharType="begin"/>
      </w:r>
      <w:r w:rsidRPr="00D86781">
        <w:rPr>
          <w:noProof/>
          <w:lang w:val="de-DE"/>
        </w:rPr>
        <w:instrText xml:space="preserve"> PAGEREF _Toc462787872 \h </w:instrText>
      </w:r>
      <w:r>
        <w:rPr>
          <w:noProof/>
        </w:rPr>
      </w:r>
      <w:r>
        <w:rPr>
          <w:noProof/>
        </w:rPr>
        <w:fldChar w:fldCharType="separate"/>
      </w:r>
      <w:r w:rsidRPr="00D86781">
        <w:rPr>
          <w:noProof/>
          <w:lang w:val="de-DE"/>
        </w:rPr>
        <w:t>100</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val="de-DE" w:bidi="en-US"/>
          <w14:scene3d>
            <w14:camera w14:prst="orthographicFront"/>
            <w14:lightRig w14:rig="threePt" w14:dir="t">
              <w14:rot w14:lat="0" w14:lon="0" w14:rev="0"/>
            </w14:lightRig>
          </w14:scene3d>
        </w:rPr>
        <w:t>Grafikon 3.</w:t>
      </w:r>
      <w:r>
        <w:rPr>
          <w:rFonts w:asciiTheme="minorHAnsi" w:hAnsiTheme="minorHAnsi"/>
          <w:b/>
          <w:noProof/>
          <w:lang w:eastAsia="hr-HR"/>
        </w:rPr>
        <w:tab/>
      </w:r>
      <w:r w:rsidRPr="00D86781">
        <w:rPr>
          <w:noProof/>
          <w:lang w:bidi="en-US"/>
        </w:rPr>
        <w:t>Što najviše smeta korisnicima IKT-a u Hrvatskoj?</w:t>
      </w:r>
      <w:r w:rsidRPr="00D86781">
        <w:rPr>
          <w:noProof/>
        </w:rPr>
        <w:tab/>
      </w:r>
      <w:r>
        <w:rPr>
          <w:noProof/>
        </w:rPr>
        <w:fldChar w:fldCharType="begin"/>
      </w:r>
      <w:r w:rsidRPr="00D86781">
        <w:rPr>
          <w:noProof/>
        </w:rPr>
        <w:instrText xml:space="preserve"> PAGEREF _Toc462787873 \h </w:instrText>
      </w:r>
      <w:r>
        <w:rPr>
          <w:noProof/>
        </w:rPr>
      </w:r>
      <w:r>
        <w:rPr>
          <w:noProof/>
        </w:rPr>
        <w:fldChar w:fldCharType="separate"/>
      </w:r>
      <w:r w:rsidRPr="00D86781">
        <w:rPr>
          <w:noProof/>
        </w:rPr>
        <w:t>160</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val="de-DE" w:eastAsia="hr-HR" w:bidi="en-US"/>
          <w14:scene3d>
            <w14:camera w14:prst="orthographicFront"/>
            <w14:lightRig w14:rig="threePt" w14:dir="t">
              <w14:rot w14:lat="0" w14:lon="0" w14:rev="0"/>
            </w14:lightRig>
          </w14:scene3d>
        </w:rPr>
        <w:t>Grafikon 4.</w:t>
      </w:r>
      <w:r>
        <w:rPr>
          <w:rFonts w:asciiTheme="minorHAnsi" w:hAnsiTheme="minorHAnsi"/>
          <w:b/>
          <w:noProof/>
          <w:lang w:eastAsia="hr-HR"/>
        </w:rPr>
        <w:tab/>
      </w:r>
      <w:r w:rsidRPr="00D86781">
        <w:rPr>
          <w:noProof/>
          <w:lang w:val="de-DE" w:eastAsia="hr-HR" w:bidi="en-US"/>
        </w:rPr>
        <w:t>N</w:t>
      </w:r>
      <w:r w:rsidRPr="00D86781">
        <w:rPr>
          <w:noProof/>
          <w:lang w:val="de-DE" w:bidi="en-US"/>
        </w:rPr>
        <w:t>ajčešći</w:t>
      </w:r>
      <w:r w:rsidRPr="00D86781">
        <w:rPr>
          <w:noProof/>
          <w:lang w:val="de-DE" w:eastAsia="hr-HR" w:bidi="en-US"/>
        </w:rPr>
        <w:t xml:space="preserve"> razlozi za stres na poslu u Hrvatskoj?</w:t>
      </w:r>
      <w:r w:rsidRPr="00D86781">
        <w:rPr>
          <w:noProof/>
          <w:lang w:val="de-DE"/>
        </w:rPr>
        <w:tab/>
      </w:r>
      <w:r>
        <w:rPr>
          <w:noProof/>
        </w:rPr>
        <w:fldChar w:fldCharType="begin"/>
      </w:r>
      <w:r w:rsidRPr="00D86781">
        <w:rPr>
          <w:noProof/>
          <w:lang w:val="de-DE"/>
        </w:rPr>
        <w:instrText xml:space="preserve"> PAGEREF _Toc462787874 \h </w:instrText>
      </w:r>
      <w:r>
        <w:rPr>
          <w:noProof/>
        </w:rPr>
      </w:r>
      <w:r>
        <w:rPr>
          <w:noProof/>
        </w:rPr>
        <w:fldChar w:fldCharType="separate"/>
      </w:r>
      <w:r w:rsidRPr="00D86781">
        <w:rPr>
          <w:noProof/>
          <w:lang w:val="de-DE"/>
        </w:rPr>
        <w:t>163</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5.</w:t>
      </w:r>
      <w:r>
        <w:rPr>
          <w:rFonts w:asciiTheme="minorHAnsi" w:hAnsiTheme="minorHAnsi"/>
          <w:b/>
          <w:noProof/>
          <w:lang w:eastAsia="hr-HR"/>
        </w:rPr>
        <w:tab/>
      </w:r>
      <w:r w:rsidRPr="00D86781">
        <w:rPr>
          <w:noProof/>
          <w:lang w:bidi="en-US"/>
        </w:rPr>
        <w:t>Grafički prikaz vrijednosti korelacije odgovora korisnika i menadžera u svim ispitanim organizacijama</w:t>
      </w:r>
      <w:r w:rsidRPr="00D86781">
        <w:rPr>
          <w:noProof/>
        </w:rPr>
        <w:tab/>
      </w:r>
      <w:r>
        <w:rPr>
          <w:noProof/>
        </w:rPr>
        <w:fldChar w:fldCharType="begin"/>
      </w:r>
      <w:r w:rsidRPr="00D86781">
        <w:rPr>
          <w:noProof/>
        </w:rPr>
        <w:instrText xml:space="preserve"> PAGEREF _Toc462787875 \h </w:instrText>
      </w:r>
      <w:r>
        <w:rPr>
          <w:noProof/>
        </w:rPr>
      </w:r>
      <w:r>
        <w:rPr>
          <w:noProof/>
        </w:rPr>
        <w:fldChar w:fldCharType="separate"/>
      </w:r>
      <w:r w:rsidRPr="00D86781">
        <w:rPr>
          <w:noProof/>
        </w:rPr>
        <w:t>195</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6.</w:t>
      </w:r>
      <w:r>
        <w:rPr>
          <w:rFonts w:asciiTheme="minorHAnsi" w:hAnsiTheme="minorHAnsi"/>
          <w:b/>
          <w:noProof/>
          <w:lang w:eastAsia="hr-HR"/>
        </w:rPr>
        <w:tab/>
      </w:r>
      <w:r w:rsidRPr="00D86781">
        <w:rPr>
          <w:noProof/>
          <w:lang w:bidi="en-US"/>
        </w:rPr>
        <w:t>Ocjene IKT korisnika i IT menadžera svih organizacija po 7 kategorija pitanja</w:t>
      </w:r>
      <w:r w:rsidRPr="00D86781">
        <w:rPr>
          <w:noProof/>
        </w:rPr>
        <w:tab/>
      </w:r>
      <w:r>
        <w:rPr>
          <w:noProof/>
        </w:rPr>
        <w:fldChar w:fldCharType="begin"/>
      </w:r>
      <w:r w:rsidRPr="00D86781">
        <w:rPr>
          <w:noProof/>
        </w:rPr>
        <w:instrText xml:space="preserve"> PAGEREF _Toc462787876 \h </w:instrText>
      </w:r>
      <w:r>
        <w:rPr>
          <w:noProof/>
        </w:rPr>
      </w:r>
      <w:r>
        <w:rPr>
          <w:noProof/>
        </w:rPr>
        <w:fldChar w:fldCharType="separate"/>
      </w:r>
      <w:r w:rsidRPr="00D86781">
        <w:rPr>
          <w:noProof/>
        </w:rPr>
        <w:t>198</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eastAsia="hr-HR" w:bidi="en-US"/>
          <w14:scene3d>
            <w14:camera w14:prst="orthographicFront"/>
            <w14:lightRig w14:rig="threePt" w14:dir="t">
              <w14:rot w14:lat="0" w14:lon="0" w14:rev="0"/>
            </w14:lightRig>
          </w14:scene3d>
        </w:rPr>
        <w:t>Grafikon 7.</w:t>
      </w:r>
      <w:r>
        <w:rPr>
          <w:rFonts w:asciiTheme="minorHAnsi" w:hAnsiTheme="minorHAnsi"/>
          <w:b/>
          <w:noProof/>
          <w:lang w:eastAsia="hr-HR"/>
        </w:rPr>
        <w:tab/>
      </w:r>
      <w:r w:rsidRPr="00D86781">
        <w:rPr>
          <w:noProof/>
          <w:lang w:bidi="en-US"/>
        </w:rPr>
        <w:t xml:space="preserve">Prosječni odgovori korisnika IKT-a i IT menadžera na skupinu pitanja </w:t>
      </w:r>
      <w:r w:rsidRPr="00D86781">
        <w:rPr>
          <w:i/>
          <w:noProof/>
          <w:lang w:bidi="en-US"/>
        </w:rPr>
        <w:t>Opredijeljen je za ulogu voditelja prije svega</w:t>
      </w:r>
      <w:r w:rsidRPr="00D86781">
        <w:rPr>
          <w:noProof/>
        </w:rPr>
        <w:tab/>
      </w:r>
      <w:r>
        <w:rPr>
          <w:noProof/>
        </w:rPr>
        <w:fldChar w:fldCharType="begin"/>
      </w:r>
      <w:r w:rsidRPr="00D86781">
        <w:rPr>
          <w:noProof/>
        </w:rPr>
        <w:instrText xml:space="preserve"> PAGEREF _Toc462787877 \h </w:instrText>
      </w:r>
      <w:r>
        <w:rPr>
          <w:noProof/>
        </w:rPr>
      </w:r>
      <w:r>
        <w:rPr>
          <w:noProof/>
        </w:rPr>
        <w:fldChar w:fldCharType="separate"/>
      </w:r>
      <w:r w:rsidRPr="00D86781">
        <w:rPr>
          <w:noProof/>
        </w:rPr>
        <w:t>200</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8.</w:t>
      </w:r>
      <w:r>
        <w:rPr>
          <w:rFonts w:asciiTheme="minorHAnsi" w:hAnsiTheme="minorHAnsi"/>
          <w:b/>
          <w:noProof/>
          <w:lang w:eastAsia="hr-HR"/>
        </w:rPr>
        <w:tab/>
      </w:r>
      <w:r w:rsidRPr="00D86781">
        <w:rPr>
          <w:noProof/>
          <w:lang w:bidi="en-US"/>
        </w:rPr>
        <w:t>Prosječni odgovori korisnika IKT-a i IT menadžera na skupinu pitanja</w:t>
      </w:r>
      <w:r w:rsidRPr="00D86781">
        <w:rPr>
          <w:i/>
          <w:noProof/>
          <w:lang w:bidi="en-US"/>
        </w:rPr>
        <w:t xml:space="preserve"> Vodi različito od načina na koji je navikao</w:t>
      </w:r>
      <w:r w:rsidRPr="00D86781">
        <w:rPr>
          <w:noProof/>
        </w:rPr>
        <w:tab/>
      </w:r>
      <w:r>
        <w:rPr>
          <w:noProof/>
        </w:rPr>
        <w:fldChar w:fldCharType="begin"/>
      </w:r>
      <w:r w:rsidRPr="00D86781">
        <w:rPr>
          <w:noProof/>
        </w:rPr>
        <w:instrText xml:space="preserve"> PAGEREF _Toc462787878 \h </w:instrText>
      </w:r>
      <w:r>
        <w:rPr>
          <w:noProof/>
        </w:rPr>
      </w:r>
      <w:r>
        <w:rPr>
          <w:noProof/>
        </w:rPr>
        <w:fldChar w:fldCharType="separate"/>
      </w:r>
      <w:r w:rsidRPr="00D86781">
        <w:rPr>
          <w:noProof/>
        </w:rPr>
        <w:t>201</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9.</w:t>
      </w:r>
      <w:r>
        <w:rPr>
          <w:rFonts w:asciiTheme="minorHAnsi" w:hAnsiTheme="minorHAnsi"/>
          <w:b/>
          <w:noProof/>
          <w:lang w:eastAsia="hr-HR"/>
        </w:rPr>
        <w:tab/>
      </w:r>
      <w:r w:rsidRPr="00D86781">
        <w:rPr>
          <w:noProof/>
          <w:lang w:bidi="en-US"/>
        </w:rPr>
        <w:t>Prosječni odgovori korisnika IKT-a i IT menadžera na skupinu pitanja</w:t>
      </w:r>
      <w:r w:rsidRPr="00D86781">
        <w:rPr>
          <w:i/>
          <w:noProof/>
          <w:lang w:bidi="en-US"/>
        </w:rPr>
        <w:t xml:space="preserve"> Prihvaća svoje "mekše" strane</w:t>
      </w:r>
      <w:r w:rsidRPr="00D86781">
        <w:rPr>
          <w:noProof/>
        </w:rPr>
        <w:tab/>
      </w:r>
      <w:r>
        <w:rPr>
          <w:noProof/>
        </w:rPr>
        <w:fldChar w:fldCharType="begin"/>
      </w:r>
      <w:r w:rsidRPr="00D86781">
        <w:rPr>
          <w:noProof/>
        </w:rPr>
        <w:instrText xml:space="preserve"> PAGEREF _Toc462787879 \h </w:instrText>
      </w:r>
      <w:r>
        <w:rPr>
          <w:noProof/>
        </w:rPr>
      </w:r>
      <w:r>
        <w:rPr>
          <w:noProof/>
        </w:rPr>
        <w:fldChar w:fldCharType="separate"/>
      </w:r>
      <w:r w:rsidRPr="00D86781">
        <w:rPr>
          <w:noProof/>
        </w:rPr>
        <w:t>202</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10.</w:t>
      </w:r>
      <w:r>
        <w:rPr>
          <w:rFonts w:asciiTheme="minorHAnsi" w:hAnsiTheme="minorHAnsi"/>
          <w:b/>
          <w:noProof/>
          <w:lang w:eastAsia="hr-HR"/>
        </w:rPr>
        <w:tab/>
      </w:r>
      <w:r w:rsidRPr="00D86781">
        <w:rPr>
          <w:noProof/>
          <w:lang w:bidi="en-US"/>
        </w:rPr>
        <w:t xml:space="preserve">Prosječni odgovori korisnika IKT-a i IT menadžera na skupinu pitanja </w:t>
      </w:r>
      <w:r w:rsidRPr="00D86781">
        <w:rPr>
          <w:i/>
          <w:noProof/>
          <w:lang w:bidi="en-US"/>
        </w:rPr>
        <w:t>Potiče ispravne odnose koji dovode do pravih rezultata.</w:t>
      </w:r>
      <w:r w:rsidRPr="00D86781">
        <w:rPr>
          <w:noProof/>
        </w:rPr>
        <w:tab/>
      </w:r>
      <w:r>
        <w:rPr>
          <w:noProof/>
        </w:rPr>
        <w:fldChar w:fldCharType="begin"/>
      </w:r>
      <w:r w:rsidRPr="00D86781">
        <w:rPr>
          <w:noProof/>
        </w:rPr>
        <w:instrText xml:space="preserve"> PAGEREF _Toc462787880 \h </w:instrText>
      </w:r>
      <w:r>
        <w:rPr>
          <w:noProof/>
        </w:rPr>
      </w:r>
      <w:r>
        <w:rPr>
          <w:noProof/>
        </w:rPr>
        <w:fldChar w:fldCharType="separate"/>
      </w:r>
      <w:r w:rsidRPr="00D86781">
        <w:rPr>
          <w:noProof/>
        </w:rPr>
        <w:t>204</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11.</w:t>
      </w:r>
      <w:r>
        <w:rPr>
          <w:rFonts w:asciiTheme="minorHAnsi" w:hAnsiTheme="minorHAnsi"/>
          <w:b/>
          <w:noProof/>
          <w:lang w:eastAsia="hr-HR"/>
        </w:rPr>
        <w:tab/>
      </w:r>
      <w:r w:rsidRPr="00D86781">
        <w:rPr>
          <w:noProof/>
          <w:lang w:bidi="en-US"/>
        </w:rPr>
        <w:t xml:space="preserve">Prosječni odgovori korisnika IKT-a i IT menadžera na skupinu pitanja </w:t>
      </w:r>
      <w:r w:rsidRPr="00D86781">
        <w:rPr>
          <w:i/>
          <w:noProof/>
          <w:lang w:bidi="en-US"/>
        </w:rPr>
        <w:t>Prakticira komunikacijske vještine</w:t>
      </w:r>
      <w:r w:rsidRPr="00D86781">
        <w:rPr>
          <w:noProof/>
        </w:rPr>
        <w:tab/>
      </w:r>
      <w:r>
        <w:rPr>
          <w:noProof/>
        </w:rPr>
        <w:fldChar w:fldCharType="begin"/>
      </w:r>
      <w:r w:rsidRPr="00D86781">
        <w:rPr>
          <w:noProof/>
        </w:rPr>
        <w:instrText xml:space="preserve"> PAGEREF _Toc462787881 \h </w:instrText>
      </w:r>
      <w:r>
        <w:rPr>
          <w:noProof/>
        </w:rPr>
      </w:r>
      <w:r>
        <w:rPr>
          <w:noProof/>
        </w:rPr>
        <w:fldChar w:fldCharType="separate"/>
      </w:r>
      <w:r w:rsidRPr="00D86781">
        <w:rPr>
          <w:noProof/>
        </w:rPr>
        <w:t>205</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12.</w:t>
      </w:r>
      <w:r>
        <w:rPr>
          <w:rFonts w:asciiTheme="minorHAnsi" w:hAnsiTheme="minorHAnsi"/>
          <w:b/>
          <w:noProof/>
          <w:lang w:eastAsia="hr-HR"/>
        </w:rPr>
        <w:tab/>
      </w:r>
      <w:r w:rsidRPr="00D86781">
        <w:rPr>
          <w:noProof/>
          <w:lang w:bidi="en-US"/>
        </w:rPr>
        <w:t xml:space="preserve">Prosječni odgovori korisnika IKT-a i IT menadžera na skupinu pitanja </w:t>
      </w:r>
      <w:r w:rsidRPr="00D86781">
        <w:rPr>
          <w:i/>
          <w:noProof/>
          <w:lang w:bidi="en-US"/>
        </w:rPr>
        <w:t>Inspirira druge</w:t>
      </w:r>
      <w:r w:rsidRPr="00D86781">
        <w:rPr>
          <w:noProof/>
        </w:rPr>
        <w:tab/>
      </w:r>
      <w:r>
        <w:rPr>
          <w:noProof/>
        </w:rPr>
        <w:fldChar w:fldCharType="begin"/>
      </w:r>
      <w:r w:rsidRPr="00D86781">
        <w:rPr>
          <w:noProof/>
        </w:rPr>
        <w:instrText xml:space="preserve"> PAGEREF _Toc462787882 \h </w:instrText>
      </w:r>
      <w:r>
        <w:rPr>
          <w:noProof/>
        </w:rPr>
      </w:r>
      <w:r>
        <w:rPr>
          <w:noProof/>
        </w:rPr>
        <w:fldChar w:fldCharType="separate"/>
      </w:r>
      <w:r w:rsidRPr="00D86781">
        <w:rPr>
          <w:noProof/>
        </w:rPr>
        <w:t>206</w:t>
      </w:r>
      <w:r>
        <w:rPr>
          <w:noProof/>
        </w:rPr>
        <w:fldChar w:fldCharType="end"/>
      </w:r>
    </w:p>
    <w:p w:rsidR="00D86781" w:rsidRDefault="00D86781" w:rsidP="00D86781">
      <w:pPr>
        <w:pStyle w:val="PopisGrafova"/>
        <w:rPr>
          <w:rFonts w:asciiTheme="minorHAnsi" w:hAnsiTheme="minorHAnsi"/>
          <w:b/>
          <w:noProof/>
          <w:lang w:eastAsia="hr-HR"/>
        </w:rPr>
      </w:pPr>
      <w:r w:rsidRPr="00706C32">
        <w:rPr>
          <w:noProof/>
          <w:lang w:bidi="en-US"/>
          <w14:scene3d>
            <w14:camera w14:prst="orthographicFront"/>
            <w14:lightRig w14:rig="threePt" w14:dir="t">
              <w14:rot w14:lat="0" w14:lon="0" w14:rev="0"/>
            </w14:lightRig>
          </w14:scene3d>
        </w:rPr>
        <w:t>Grafikon 13.</w:t>
      </w:r>
      <w:r>
        <w:rPr>
          <w:rFonts w:asciiTheme="minorHAnsi" w:hAnsiTheme="minorHAnsi"/>
          <w:b/>
          <w:noProof/>
          <w:lang w:eastAsia="hr-HR"/>
        </w:rPr>
        <w:tab/>
      </w:r>
      <w:r>
        <w:rPr>
          <w:noProof/>
          <w:lang w:bidi="en-US"/>
        </w:rPr>
        <w:t xml:space="preserve">Prosječni odgovori korisnika IKT-a i IT menadžera na skupinu pitanja </w:t>
      </w:r>
      <w:r w:rsidRPr="00706C32">
        <w:rPr>
          <w:i/>
          <w:noProof/>
          <w:lang w:bidi="en-US"/>
        </w:rPr>
        <w:t>Gradi ljude, a ne sustave</w:t>
      </w:r>
      <w:r>
        <w:rPr>
          <w:noProof/>
        </w:rPr>
        <w:tab/>
      </w:r>
      <w:r>
        <w:rPr>
          <w:noProof/>
        </w:rPr>
        <w:fldChar w:fldCharType="begin"/>
      </w:r>
      <w:r>
        <w:rPr>
          <w:noProof/>
        </w:rPr>
        <w:instrText xml:space="preserve"> PAGEREF _Toc462787883 \h </w:instrText>
      </w:r>
      <w:r>
        <w:rPr>
          <w:noProof/>
        </w:rPr>
      </w:r>
      <w:r>
        <w:rPr>
          <w:noProof/>
        </w:rPr>
        <w:fldChar w:fldCharType="separate"/>
      </w:r>
      <w:r>
        <w:rPr>
          <w:noProof/>
        </w:rPr>
        <w:t>207</w:t>
      </w:r>
      <w:r>
        <w:rPr>
          <w:noProof/>
        </w:rPr>
        <w:fldChar w:fldCharType="end"/>
      </w:r>
    </w:p>
    <w:p w:rsidR="00D86781" w:rsidRDefault="00D86781" w:rsidP="00D86781">
      <w:pPr>
        <w:pStyle w:val="PopisGrafova"/>
        <w:rPr>
          <w:rFonts w:asciiTheme="minorHAnsi" w:hAnsiTheme="minorHAnsi"/>
          <w:b/>
          <w:noProof/>
          <w:lang w:eastAsia="hr-HR"/>
        </w:rPr>
      </w:pPr>
      <w:r w:rsidRPr="00D86781">
        <w:rPr>
          <w:noProof/>
          <w:lang w:bidi="en-US"/>
          <w14:scene3d>
            <w14:camera w14:prst="orthographicFront"/>
            <w14:lightRig w14:rig="threePt" w14:dir="t">
              <w14:rot w14:lat="0" w14:lon="0" w14:rev="0"/>
            </w14:lightRig>
          </w14:scene3d>
        </w:rPr>
        <w:t>Grafikon 14.</w:t>
      </w:r>
      <w:r>
        <w:rPr>
          <w:rFonts w:asciiTheme="minorHAnsi" w:hAnsiTheme="minorHAnsi"/>
          <w:b/>
          <w:noProof/>
          <w:lang w:eastAsia="hr-HR"/>
        </w:rPr>
        <w:tab/>
      </w:r>
      <w:r w:rsidRPr="00D86781">
        <w:rPr>
          <w:noProof/>
          <w:lang w:bidi="en-US"/>
        </w:rPr>
        <w:t>Deskriptivna statistika – Aritmetičke sredine odgovora domaćih i stranih IT menadžera na pitanja o važnosti raznih vještina na poslu</w:t>
      </w:r>
      <w:r w:rsidRPr="00D86781">
        <w:rPr>
          <w:noProof/>
        </w:rPr>
        <w:tab/>
      </w:r>
      <w:r>
        <w:rPr>
          <w:noProof/>
        </w:rPr>
        <w:fldChar w:fldCharType="begin"/>
      </w:r>
      <w:r w:rsidRPr="00D86781">
        <w:rPr>
          <w:noProof/>
        </w:rPr>
        <w:instrText xml:space="preserve"> PAGEREF _Toc462787884 \h </w:instrText>
      </w:r>
      <w:r>
        <w:rPr>
          <w:noProof/>
        </w:rPr>
      </w:r>
      <w:r>
        <w:rPr>
          <w:noProof/>
        </w:rPr>
        <w:fldChar w:fldCharType="separate"/>
      </w:r>
      <w:r w:rsidRPr="00D86781">
        <w:rPr>
          <w:noProof/>
        </w:rPr>
        <w:t>233</w:t>
      </w:r>
      <w:r>
        <w:rPr>
          <w:noProof/>
        </w:rPr>
        <w:fldChar w:fldCharType="end"/>
      </w:r>
    </w:p>
    <w:p w:rsidR="008D0530" w:rsidRPr="007A5148" w:rsidRDefault="00D343CB" w:rsidP="00D86781">
      <w:pPr>
        <w:pStyle w:val="PopisGrafova"/>
        <w:rPr>
          <w:noProof/>
          <w:lang w:bidi="en-US"/>
        </w:rPr>
      </w:pPr>
      <w:r w:rsidRPr="00122C6F">
        <w:rPr>
          <w:noProof/>
          <w:lang w:bidi="en-US"/>
        </w:rPr>
        <w:fldChar w:fldCharType="end"/>
      </w:r>
    </w:p>
    <w:p w:rsidR="00CD3700" w:rsidRPr="007A5148" w:rsidRDefault="00CD3700" w:rsidP="00EB2862">
      <w:pPr>
        <w:pStyle w:val="PopisGrafova"/>
        <w:sectPr w:rsidR="00CD3700" w:rsidRPr="007A5148" w:rsidSect="00CD327C">
          <w:type w:val="continuous"/>
          <w:pgSz w:w="11906" w:h="16838" w:code="9"/>
          <w:pgMar w:top="1418" w:right="1418" w:bottom="1418" w:left="1418" w:header="851" w:footer="851" w:gutter="0"/>
          <w:cols w:space="708"/>
          <w:docGrid w:linePitch="360"/>
        </w:sectPr>
      </w:pPr>
    </w:p>
    <w:p w:rsidR="006F0FE0" w:rsidRDefault="006F0FE0" w:rsidP="00AB32A1">
      <w:pPr>
        <w:pStyle w:val="Heading1"/>
      </w:pPr>
      <w:bookmarkStart w:id="268" w:name="_Toc462787806"/>
      <w:r w:rsidRPr="007A5148">
        <w:t>Životopis</w:t>
      </w:r>
      <w:bookmarkEnd w:id="268"/>
    </w:p>
    <w:p w:rsidR="00291C82" w:rsidRPr="00625913" w:rsidRDefault="00291C82" w:rsidP="00291C82">
      <w:pPr>
        <w:rPr>
          <w:i/>
          <w:lang w:bidi="en-US"/>
        </w:rPr>
      </w:pPr>
      <w:r>
        <w:rPr>
          <w:lang w:bidi="en-US"/>
        </w:rPr>
        <w:t xml:space="preserve">Mr. sc. Mijo Šarčević rođen je 18. 10. 1971. u Požegi. Godine 1986. završava osnovnu školu u Pleternici, a 1990. godine srednju elektrotehničku školu, smjer opća elektronika u Slavonskome Brodu. Od 1990. do 1995. godine pohađa Fakultet prometnih znanosti Sveučilišta u Zagrebu, smjer pošta i telekomunikacije i stječe zvanje </w:t>
      </w:r>
      <w:r w:rsidRPr="00B9584D">
        <w:rPr>
          <w:i/>
          <w:lang w:bidi="en-US"/>
        </w:rPr>
        <w:t xml:space="preserve">Diplomirani inženjer </w:t>
      </w:r>
      <w:r>
        <w:rPr>
          <w:i/>
          <w:lang w:bidi="en-US"/>
        </w:rPr>
        <w:t xml:space="preserve">– </w:t>
      </w:r>
      <w:r w:rsidRPr="00B9584D">
        <w:rPr>
          <w:i/>
          <w:lang w:bidi="en-US"/>
        </w:rPr>
        <w:t>VSS</w:t>
      </w:r>
      <w:r>
        <w:rPr>
          <w:lang w:bidi="en-US"/>
        </w:rPr>
        <w:t xml:space="preserve">. Godine 1995. završava studij na Katoličkome bogoslovnom fakultetu Sveučilišta u Zagrebu (Institut za teološku kulturu laika) i stječe naslov </w:t>
      </w:r>
      <w:r w:rsidRPr="00B9584D">
        <w:rPr>
          <w:i/>
          <w:lang w:bidi="en-US"/>
        </w:rPr>
        <w:t>Diplomirani teolog</w:t>
      </w:r>
      <w:r>
        <w:rPr>
          <w:i/>
          <w:lang w:bidi="en-US"/>
        </w:rPr>
        <w:t xml:space="preserve"> –</w:t>
      </w:r>
      <w:r w:rsidRPr="00B9584D">
        <w:rPr>
          <w:i/>
          <w:lang w:bidi="en-US"/>
        </w:rPr>
        <w:t xml:space="preserve"> VŠS</w:t>
      </w:r>
      <w:r>
        <w:rPr>
          <w:lang w:bidi="en-US"/>
        </w:rPr>
        <w:t>.</w:t>
      </w:r>
    </w:p>
    <w:p w:rsidR="00291C82" w:rsidRDefault="00291C82" w:rsidP="00291C82">
      <w:pPr>
        <w:rPr>
          <w:lang w:bidi="en-US"/>
        </w:rPr>
      </w:pPr>
      <w:r>
        <w:rPr>
          <w:lang w:bidi="en-US"/>
        </w:rPr>
        <w:t>Nakon studija zapošljava se kao IKT stručnjak i u radnome je odnosu od 1995. godine, a tijekom godina rada kod više poslodavaca stječe iskustvo u upravljanju IKT resursima, organizacijom i vođenjem IT odjela. Od 2000. godine zaposlen je u jednoj multinacionalnoj tvrtki sa sjedištem u Hrvatskoj kao Voditelj odjela IT infrastrukture gdje sudjeluje u izgradnji IKT sustava te njegovu održavanju od samih početaka i sve do danas.</w:t>
      </w:r>
    </w:p>
    <w:p w:rsidR="00291C82" w:rsidRDefault="00291C82" w:rsidP="00291C82">
      <w:pPr>
        <w:rPr>
          <w:lang w:bidi="en-US"/>
        </w:rPr>
      </w:pPr>
      <w:r>
        <w:rPr>
          <w:lang w:bidi="en-US"/>
        </w:rPr>
        <w:t xml:space="preserve">Godine 1998. upisuje na Filozofskome fakultetu Sveučilišta u Zagrebu poslijediplomski znanstveni studij Informacijskih znanosti koji završava 2001. godine obranom magistarskoga rada s temom </w:t>
      </w:r>
      <w:r w:rsidRPr="00301BBF">
        <w:rPr>
          <w:i/>
          <w:lang w:bidi="en-US"/>
        </w:rPr>
        <w:t>Primjena konačnog automata na probleme prirodnoga jezika</w:t>
      </w:r>
      <w:r>
        <w:rPr>
          <w:lang w:bidi="en-US"/>
        </w:rPr>
        <w:t xml:space="preserve"> i stječe titulu </w:t>
      </w:r>
      <w:r w:rsidRPr="00B9584D">
        <w:rPr>
          <w:i/>
          <w:lang w:bidi="en-US"/>
        </w:rPr>
        <w:t>Magistar informacijskih znanosti</w:t>
      </w:r>
      <w:r>
        <w:rPr>
          <w:lang w:bidi="en-US"/>
        </w:rPr>
        <w:t>.</w:t>
      </w:r>
    </w:p>
    <w:p w:rsidR="00291C82" w:rsidRDefault="00291C82" w:rsidP="00291C82">
      <w:pPr>
        <w:rPr>
          <w:lang w:bidi="en-US"/>
        </w:rPr>
      </w:pPr>
      <w:r>
        <w:rPr>
          <w:lang w:bidi="en-US"/>
        </w:rPr>
        <w:t xml:space="preserve">Godine 2009. upisuje poslijediplomski doktorski studij </w:t>
      </w:r>
      <w:r w:rsidRPr="00B9584D">
        <w:rPr>
          <w:i/>
          <w:lang w:bidi="en-US"/>
        </w:rPr>
        <w:t>Informacijskih i komunikacijskih znanosti</w:t>
      </w:r>
      <w:r>
        <w:rPr>
          <w:lang w:bidi="en-US"/>
        </w:rPr>
        <w:t xml:space="preserve"> na Filozofskome fakultetu Sveučilišta u Zagrebu. Do sada je objavio jedan znanstveni rad.</w:t>
      </w:r>
    </w:p>
    <w:p w:rsidR="00291C82" w:rsidRDefault="00291C82" w:rsidP="00291C82">
      <w:pPr>
        <w:rPr>
          <w:lang w:bidi="en-US"/>
        </w:rPr>
      </w:pPr>
    </w:p>
    <w:p w:rsidR="00291C82" w:rsidRDefault="00291C82" w:rsidP="00291C82">
      <w:pPr>
        <w:rPr>
          <w:lang w:bidi="en-US"/>
        </w:rPr>
      </w:pPr>
      <w:r>
        <w:rPr>
          <w:lang w:bidi="en-US"/>
        </w:rPr>
        <w:t>-----------------------------------------------------------------------------------------------------------------</w:t>
      </w:r>
    </w:p>
    <w:p w:rsidR="00291C82" w:rsidRPr="008167BE" w:rsidRDefault="00291C82" w:rsidP="00291C82">
      <w:pPr>
        <w:spacing w:line="240" w:lineRule="auto"/>
        <w:rPr>
          <w:szCs w:val="24"/>
        </w:rPr>
      </w:pPr>
      <w:r w:rsidRPr="005B2D46">
        <w:rPr>
          <w:b/>
          <w:szCs w:val="24"/>
        </w:rPr>
        <w:t>Šarčević, M. (2010)</w:t>
      </w:r>
      <w:r w:rsidRPr="008167BE">
        <w:rPr>
          <w:szCs w:val="24"/>
        </w:rPr>
        <w:t xml:space="preserve"> “Utjecaj globalnih internetskih servisa na učinkovitost zaposlenika”, Medijski dijalozi, Podgorica, Crna Gora, 6 (3), 241-249</w:t>
      </w:r>
    </w:p>
    <w:p w:rsidR="00291C82" w:rsidRDefault="00291C82" w:rsidP="00291C82">
      <w:pPr>
        <w:spacing w:line="240" w:lineRule="auto"/>
      </w:pPr>
      <w:r w:rsidRPr="008167BE">
        <w:rPr>
          <w:szCs w:val="24"/>
        </w:rPr>
        <w:t>Aktivno sudjelovanje na kongresu „Mediji i globalizacija“ na III. CRNOGORSK</w:t>
      </w:r>
      <w:r>
        <w:rPr>
          <w:szCs w:val="24"/>
        </w:rPr>
        <w:t xml:space="preserve">I MEDIJSKI DIJALOZI, </w:t>
      </w:r>
      <w:r w:rsidRPr="008167BE">
        <w:rPr>
          <w:szCs w:val="24"/>
        </w:rPr>
        <w:t>4.</w:t>
      </w:r>
      <w:r>
        <w:rPr>
          <w:szCs w:val="24"/>
        </w:rPr>
        <w:t xml:space="preserve"> – </w:t>
      </w:r>
      <w:r w:rsidRPr="008167BE">
        <w:rPr>
          <w:szCs w:val="24"/>
        </w:rPr>
        <w:t>6. lipnja 2010.</w:t>
      </w:r>
    </w:p>
    <w:p w:rsidR="003C0100" w:rsidRPr="00301BBF" w:rsidRDefault="003C0100" w:rsidP="00BB002C">
      <w:pPr>
        <w:rPr>
          <w:lang w:bidi="en-US"/>
        </w:rPr>
      </w:pPr>
    </w:p>
    <w:p w:rsidR="00E36C9C" w:rsidRPr="007A5148" w:rsidRDefault="00E36C9C" w:rsidP="00AB32A1">
      <w:pPr>
        <w:pStyle w:val="Heading1"/>
        <w:numPr>
          <w:ilvl w:val="0"/>
          <w:numId w:val="0"/>
        </w:numPr>
        <w:ind w:left="714"/>
        <w:sectPr w:rsidR="00E36C9C" w:rsidRPr="007A5148" w:rsidSect="00CD327C">
          <w:type w:val="continuous"/>
          <w:pgSz w:w="11906" w:h="16838" w:code="9"/>
          <w:pgMar w:top="1418" w:right="1418" w:bottom="1418" w:left="1418" w:header="851" w:footer="851" w:gutter="0"/>
          <w:cols w:space="708"/>
          <w:docGrid w:linePitch="360"/>
        </w:sectPr>
      </w:pPr>
    </w:p>
    <w:p w:rsidR="006F0FE0" w:rsidRDefault="006F0FE0" w:rsidP="00AB32A1">
      <w:pPr>
        <w:pStyle w:val="Heading1"/>
      </w:pPr>
      <w:bookmarkStart w:id="269" w:name="_Toc462787807"/>
      <w:r w:rsidRPr="007A5148">
        <w:t>Prilozi</w:t>
      </w:r>
      <w:bookmarkEnd w:id="269"/>
      <w:r w:rsidRPr="007A5148">
        <w:t xml:space="preserve"> </w:t>
      </w:r>
    </w:p>
    <w:p w:rsidR="00120AB6" w:rsidRPr="00120AB6" w:rsidRDefault="00120AB6" w:rsidP="00120AB6">
      <w:pPr>
        <w:jc w:val="center"/>
        <w:rPr>
          <w:u w:val="single"/>
          <w:lang w:bidi="en-US"/>
        </w:rPr>
      </w:pPr>
      <w:r w:rsidRPr="00120AB6">
        <w:rPr>
          <w:u w:val="single"/>
          <w:lang w:bidi="en-US"/>
        </w:rPr>
        <w:t>Prilog A</w:t>
      </w:r>
    </w:p>
    <w:p w:rsidR="008D560E" w:rsidRPr="00120AB6" w:rsidRDefault="00120AB6" w:rsidP="008D560E">
      <w:pPr>
        <w:tabs>
          <w:tab w:val="left" w:pos="360"/>
        </w:tabs>
        <w:jc w:val="center"/>
        <w:rPr>
          <w:rFonts w:ascii="Book Antiqua" w:hAnsi="Book Antiqua" w:cs="Arial"/>
          <w:color w:val="322C0E"/>
          <w:sz w:val="16"/>
          <w:szCs w:val="20"/>
        </w:rPr>
      </w:pPr>
      <w:r w:rsidRPr="00120AB6">
        <w:rPr>
          <w:b/>
          <w:sz w:val="28"/>
          <w:szCs w:val="36"/>
        </w:rPr>
        <w:t>Prateće pismo uz Anketni upitnik</w:t>
      </w:r>
    </w:p>
    <w:p w:rsidR="00120AB6" w:rsidRPr="00120AB6" w:rsidRDefault="00120AB6" w:rsidP="008D560E">
      <w:pPr>
        <w:tabs>
          <w:tab w:val="left" w:pos="360"/>
        </w:tabs>
        <w:jc w:val="center"/>
        <w:rPr>
          <w:rFonts w:ascii="Book Antiqua" w:hAnsi="Book Antiqua" w:cs="Arial"/>
          <w:color w:val="322C0E"/>
          <w:sz w:val="14"/>
          <w:szCs w:val="20"/>
        </w:rPr>
      </w:pPr>
    </w:p>
    <w:p w:rsidR="008D560E" w:rsidRPr="009F13BA" w:rsidRDefault="008D560E" w:rsidP="00B2527B">
      <w:pPr>
        <w:pStyle w:val="Prateepismo"/>
      </w:pPr>
      <w:r w:rsidRPr="009F13BA">
        <w:t>Poštovani,</w:t>
      </w:r>
    </w:p>
    <w:p w:rsidR="008D560E" w:rsidRPr="009F13BA" w:rsidRDefault="008D560E" w:rsidP="00B2527B">
      <w:pPr>
        <w:pStyle w:val="Prateepismo"/>
      </w:pPr>
      <w:r w:rsidRPr="009F13BA">
        <w:t xml:space="preserve">ovaj je </w:t>
      </w:r>
      <w:r w:rsidR="00DB5E17" w:rsidRPr="00DD6AE2">
        <w:rPr>
          <w:i/>
        </w:rPr>
        <w:t>Anketni upitnik</w:t>
      </w:r>
      <w:r w:rsidRPr="009F13BA">
        <w:t xml:space="preserve"> pripremljen za potrebe moje doktorske disertacije. Kako bez njega ne mogu </w:t>
      </w:r>
      <w:r w:rsidR="00B255F5" w:rsidRPr="009F13BA">
        <w:t>obaviti</w:t>
      </w:r>
      <w:r w:rsidRPr="009F13BA">
        <w:t xml:space="preserve"> znanstveno istraživanje ni dovršiti moju doktorsku disertaciju, usrdno Vas molim za Vaše sudjelovanje i mišljenje. </w:t>
      </w:r>
      <w:r w:rsidR="00DB5E17" w:rsidRPr="00DD6AE2">
        <w:rPr>
          <w:i/>
        </w:rPr>
        <w:t>Anketni upitnik</w:t>
      </w:r>
      <w:r w:rsidRPr="009F13BA">
        <w:t xml:space="preserve"> je potpuno</w:t>
      </w:r>
      <w:r w:rsidRPr="009F13BA">
        <w:rPr>
          <w:bCs/>
        </w:rPr>
        <w:t xml:space="preserve"> anoniman,</w:t>
      </w:r>
      <w:r w:rsidR="006F3625" w:rsidRPr="009F13BA">
        <w:rPr>
          <w:bCs/>
        </w:rPr>
        <w:t xml:space="preserve"> moguće je odustati u svako doba,</w:t>
      </w:r>
      <w:r w:rsidRPr="009F13BA">
        <w:rPr>
          <w:bCs/>
        </w:rPr>
        <w:t xml:space="preserve"> nema </w:t>
      </w:r>
      <w:r w:rsidR="00A61C13" w:rsidRPr="009F13BA">
        <w:rPr>
          <w:bCs/>
        </w:rPr>
        <w:t xml:space="preserve">nikakvu </w:t>
      </w:r>
      <w:r w:rsidRPr="009F13BA">
        <w:rPr>
          <w:bCs/>
        </w:rPr>
        <w:t xml:space="preserve">komercijalnu vrijednost, a </w:t>
      </w:r>
      <w:r w:rsidRPr="009F13BA">
        <w:t xml:space="preserve">koristit će se samo </w:t>
      </w:r>
      <w:r w:rsidRPr="009F13BA">
        <w:rPr>
          <w:bCs/>
        </w:rPr>
        <w:t>zbirni pokazatelji</w:t>
      </w:r>
      <w:r w:rsidR="007935D6" w:rsidRPr="009F13BA">
        <w:rPr>
          <w:bCs/>
        </w:rPr>
        <w:t xml:space="preserve"> i to</w:t>
      </w:r>
      <w:r w:rsidRPr="009F13BA">
        <w:rPr>
          <w:bCs/>
        </w:rPr>
        <w:t xml:space="preserve"> isklju</w:t>
      </w:r>
      <w:r w:rsidRPr="009F13BA">
        <w:rPr>
          <w:rFonts w:cs="Arial,Bold"/>
          <w:bCs/>
        </w:rPr>
        <w:t>č</w:t>
      </w:r>
      <w:r w:rsidRPr="009F13BA">
        <w:rPr>
          <w:bCs/>
        </w:rPr>
        <w:t>ivo u znanstvene svrhe</w:t>
      </w:r>
      <w:r w:rsidRPr="009F13BA">
        <w:t>.</w:t>
      </w:r>
    </w:p>
    <w:p w:rsidR="00270D3D" w:rsidRPr="009F13BA" w:rsidRDefault="00270D3D" w:rsidP="00B2527B">
      <w:pPr>
        <w:pStyle w:val="Prateepismo"/>
      </w:pPr>
    </w:p>
    <w:p w:rsidR="008D560E" w:rsidRPr="009F13BA" w:rsidRDefault="008D560E" w:rsidP="00B2527B">
      <w:pPr>
        <w:pStyle w:val="Prateepismo"/>
        <w:rPr>
          <w:bCs/>
        </w:rPr>
      </w:pPr>
      <w:r w:rsidRPr="009F13BA">
        <w:rPr>
          <w:bCs/>
        </w:rPr>
        <w:t>Stoga, ukoliko možete odvojiti malo Vašeg</w:t>
      </w:r>
      <w:r w:rsidR="00FF6538" w:rsidRPr="009F13BA">
        <w:rPr>
          <w:bCs/>
        </w:rPr>
        <w:t>a</w:t>
      </w:r>
      <w:r w:rsidRPr="009F13BA">
        <w:rPr>
          <w:bCs/>
        </w:rPr>
        <w:t xml:space="preserve"> cijenjenog vremena za popunjavanje </w:t>
      </w:r>
      <w:r w:rsidR="00DB5E17" w:rsidRPr="00DD6AE2">
        <w:rPr>
          <w:bCs/>
          <w:i/>
        </w:rPr>
        <w:t>Anketn</w:t>
      </w:r>
      <w:r w:rsidR="003A4D84" w:rsidRPr="00DD6AE2">
        <w:rPr>
          <w:bCs/>
          <w:i/>
        </w:rPr>
        <w:t>og</w:t>
      </w:r>
      <w:r w:rsidR="00DB5E17" w:rsidRPr="00DD6AE2">
        <w:rPr>
          <w:bCs/>
          <w:i/>
        </w:rPr>
        <w:t xml:space="preserve"> upitnik</w:t>
      </w:r>
      <w:r w:rsidRPr="00DD6AE2">
        <w:rPr>
          <w:bCs/>
          <w:i/>
        </w:rPr>
        <w:t>a</w:t>
      </w:r>
      <w:r w:rsidRPr="009F13BA">
        <w:rPr>
          <w:bCs/>
        </w:rPr>
        <w:t xml:space="preserve">, bit </w:t>
      </w:r>
      <w:r w:rsidRPr="009F13BA">
        <w:rPr>
          <w:rFonts w:cs="Arial,Bold"/>
          <w:bCs/>
        </w:rPr>
        <w:t>ć</w:t>
      </w:r>
      <w:r w:rsidRPr="009F13BA">
        <w:rPr>
          <w:bCs/>
        </w:rPr>
        <w:t>u Vam iskreno zahvalan!</w:t>
      </w:r>
    </w:p>
    <w:p w:rsidR="008D560E" w:rsidRPr="009F13BA" w:rsidRDefault="008D560E" w:rsidP="00B2527B">
      <w:pPr>
        <w:pStyle w:val="Prateepismo"/>
      </w:pPr>
      <w:r w:rsidRPr="009F13BA">
        <w:t>Predmet ovoga istraživanja je Komunikacijska uloga i kompetencije IT m</w:t>
      </w:r>
      <w:r w:rsidR="006F3625" w:rsidRPr="009F13BA">
        <w:t>e</w:t>
      </w:r>
      <w:r w:rsidRPr="009F13BA">
        <w:t>na</w:t>
      </w:r>
      <w:r w:rsidR="006F3625" w:rsidRPr="009F13BA">
        <w:t>dž</w:t>
      </w:r>
      <w:r w:rsidRPr="009F13BA">
        <w:t xml:space="preserve">era u hrvatskim </w:t>
      </w:r>
      <w:r w:rsidR="00701A56" w:rsidRPr="009F13BA">
        <w:t>organizacijama (</w:t>
      </w:r>
      <w:r w:rsidRPr="009F13BA">
        <w:t>poduzećima i ustanovama</w:t>
      </w:r>
      <w:r w:rsidR="00701A56" w:rsidRPr="009F13BA">
        <w:t>)</w:t>
      </w:r>
      <w:r w:rsidRPr="009F13BA">
        <w:t xml:space="preserve">. Istraživanje treba pridonijeti boljem razumijevanju uloge IT </w:t>
      </w:r>
      <w:r w:rsidR="006F3625" w:rsidRPr="009F13BA">
        <w:t>menadžera</w:t>
      </w:r>
      <w:r w:rsidR="00FF6538" w:rsidRPr="009F13BA">
        <w:t xml:space="preserve"> u uspjehu neke</w:t>
      </w:r>
      <w:r w:rsidRPr="009F13BA">
        <w:t xml:space="preserve"> </w:t>
      </w:r>
      <w:r w:rsidR="00FF6538" w:rsidRPr="009F13BA">
        <w:t>organizacij</w:t>
      </w:r>
      <w:r w:rsidRPr="009F13BA">
        <w:t>e, a kroz učinkovito korištenje informacijskih</w:t>
      </w:r>
      <w:r w:rsidR="006F3625" w:rsidRPr="009F13BA">
        <w:t xml:space="preserve"> i komunikacijskih</w:t>
      </w:r>
      <w:r w:rsidRPr="009F13BA">
        <w:t xml:space="preserve"> tehnologija. Za uspjeh su važni, prije svega međusobno razumijevanje korisnika IKT-a (IKT</w:t>
      </w:r>
      <w:r w:rsidR="004261E1">
        <w:t xml:space="preserve"> – </w:t>
      </w:r>
      <w:r w:rsidRPr="009F13BA">
        <w:t xml:space="preserve">Informacijsko komunikacijske tehnologije) i IT </w:t>
      </w:r>
      <w:r w:rsidR="006F3625" w:rsidRPr="009F13BA">
        <w:t>menadžera</w:t>
      </w:r>
      <w:r w:rsidRPr="009F13BA">
        <w:t xml:space="preserve"> kako bi se iz toga polučio što bolji rezultat i dobila maksimalna vrijednost za uloženo</w:t>
      </w:r>
      <w:r w:rsidR="00E31D8A" w:rsidRPr="009F13BA">
        <w:t>,</w:t>
      </w:r>
      <w:r w:rsidRPr="009F13BA">
        <w:t xml:space="preserve"> kao i odnos uzajamnog povjerenja i podrške s korisnicima IKT</w:t>
      </w:r>
      <w:r w:rsidR="006F3625" w:rsidRPr="009F13BA">
        <w:t>-</w:t>
      </w:r>
      <w:r w:rsidRPr="009F13BA">
        <w:t>a.</w:t>
      </w:r>
    </w:p>
    <w:p w:rsidR="00270D3D" w:rsidRPr="009F13BA" w:rsidRDefault="00270D3D" w:rsidP="00B2527B">
      <w:pPr>
        <w:pStyle w:val="Prateepismo"/>
      </w:pPr>
    </w:p>
    <w:p w:rsidR="008D560E" w:rsidRPr="009F13BA" w:rsidRDefault="008D560E" w:rsidP="00B2527B">
      <w:pPr>
        <w:pStyle w:val="Prateepismo"/>
      </w:pPr>
      <w:r w:rsidRPr="009F13BA">
        <w:t xml:space="preserve">Dakle, u ovome </w:t>
      </w:r>
      <w:r w:rsidR="00DB5E17" w:rsidRPr="00DD6AE2">
        <w:rPr>
          <w:i/>
        </w:rPr>
        <w:t>Anketn</w:t>
      </w:r>
      <w:r w:rsidR="003A4D84" w:rsidRPr="00DD6AE2">
        <w:rPr>
          <w:i/>
        </w:rPr>
        <w:t>om</w:t>
      </w:r>
      <w:r w:rsidR="00DB5E17" w:rsidRPr="00DD6AE2">
        <w:rPr>
          <w:i/>
        </w:rPr>
        <w:t xml:space="preserve"> upitnik</w:t>
      </w:r>
      <w:r w:rsidRPr="00DD6AE2">
        <w:rPr>
          <w:i/>
        </w:rPr>
        <w:t>u</w:t>
      </w:r>
      <w:r w:rsidRPr="009F13BA">
        <w:t xml:space="preserve"> </w:t>
      </w:r>
      <w:r w:rsidR="006F3625" w:rsidRPr="009F13BA">
        <w:t>ocjenjujete</w:t>
      </w:r>
      <w:r w:rsidR="006E3561" w:rsidRPr="009F13BA">
        <w:t xml:space="preserve"> </w:t>
      </w:r>
      <w:r w:rsidR="00E31D8A" w:rsidRPr="009F13BA">
        <w:t xml:space="preserve">važnost </w:t>
      </w:r>
      <w:r w:rsidR="006E3561" w:rsidRPr="009F13BA">
        <w:t>voditeljsk</w:t>
      </w:r>
      <w:r w:rsidR="00E31D8A" w:rsidRPr="009F13BA">
        <w:t>ih</w:t>
      </w:r>
      <w:r w:rsidRPr="009F13BA">
        <w:t xml:space="preserve"> k</w:t>
      </w:r>
      <w:r w:rsidR="00E31D8A" w:rsidRPr="009F13BA">
        <w:t>ompetencija</w:t>
      </w:r>
      <w:r w:rsidRPr="009F13BA">
        <w:t xml:space="preserve"> IT </w:t>
      </w:r>
      <w:r w:rsidR="006F3625" w:rsidRPr="009F13BA">
        <w:t>menadžera</w:t>
      </w:r>
      <w:r w:rsidRPr="009F13BA">
        <w:t xml:space="preserve"> (direktora</w:t>
      </w:r>
      <w:r w:rsidR="007935D6" w:rsidRPr="009F13BA">
        <w:t xml:space="preserve"> IT-a ili</w:t>
      </w:r>
      <w:r w:rsidRPr="009F13BA">
        <w:t xml:space="preserve"> voditelja sektora informatike)</w:t>
      </w:r>
      <w:r w:rsidR="006E3561" w:rsidRPr="009F13BA">
        <w:t xml:space="preserve"> za u</w:t>
      </w:r>
      <w:r w:rsidR="00E31D8A" w:rsidRPr="009F13BA">
        <w:t>činkovito korištenje IKT-a</w:t>
      </w:r>
      <w:r w:rsidRPr="009F13BA">
        <w:t>.</w:t>
      </w:r>
    </w:p>
    <w:p w:rsidR="008D560E" w:rsidRPr="009F13BA" w:rsidRDefault="008D560E" w:rsidP="00B2527B">
      <w:pPr>
        <w:pStyle w:val="Prateepismo"/>
        <w:rPr>
          <w:bCs/>
        </w:rPr>
      </w:pPr>
      <w:r w:rsidRPr="009F13BA">
        <w:rPr>
          <w:bCs/>
        </w:rPr>
        <w:t>Nadaju</w:t>
      </w:r>
      <w:r w:rsidRPr="009F13BA">
        <w:rPr>
          <w:rFonts w:cs="Arial,Bold"/>
          <w:bCs/>
        </w:rPr>
        <w:t>ć</w:t>
      </w:r>
      <w:r w:rsidRPr="009F13BA">
        <w:rPr>
          <w:bCs/>
        </w:rPr>
        <w:t xml:space="preserve">i se Vašem razumijevanju, iskreno </w:t>
      </w:r>
      <w:r w:rsidR="00B255F5" w:rsidRPr="009F13BA">
        <w:rPr>
          <w:bCs/>
        </w:rPr>
        <w:t xml:space="preserve">Vam </w:t>
      </w:r>
      <w:r w:rsidRPr="009F13BA">
        <w:rPr>
          <w:bCs/>
        </w:rPr>
        <w:t>zahvaljujem</w:t>
      </w:r>
      <w:r w:rsidR="00623CF0" w:rsidRPr="009F13BA">
        <w:rPr>
          <w:bCs/>
        </w:rPr>
        <w:t xml:space="preserve"> na </w:t>
      </w:r>
      <w:r w:rsidR="006F3625" w:rsidRPr="009F13BA">
        <w:rPr>
          <w:bCs/>
        </w:rPr>
        <w:t>vremenu</w:t>
      </w:r>
      <w:r w:rsidRPr="009F13BA">
        <w:rPr>
          <w:bCs/>
        </w:rPr>
        <w:t xml:space="preserve"> i želim </w:t>
      </w:r>
      <w:r w:rsidR="00E31D8A" w:rsidRPr="009F13BA">
        <w:rPr>
          <w:bCs/>
        </w:rPr>
        <w:t>Vam puno uspjeha u korištenju IKT-a i suradnji s Vašim IT menadžerom</w:t>
      </w:r>
      <w:r w:rsidRPr="009F13BA">
        <w:rPr>
          <w:bCs/>
        </w:rPr>
        <w:t>.</w:t>
      </w:r>
    </w:p>
    <w:p w:rsidR="008D560E" w:rsidRDefault="008D560E" w:rsidP="00B2527B">
      <w:pPr>
        <w:pStyle w:val="Prateepismo"/>
        <w:rPr>
          <w:bCs/>
        </w:rPr>
      </w:pPr>
    </w:p>
    <w:p w:rsidR="00120AB6" w:rsidRPr="009F13BA" w:rsidRDefault="00120AB6" w:rsidP="00B2527B">
      <w:pPr>
        <w:pStyle w:val="Prateepismo"/>
        <w:rPr>
          <w:bCs/>
        </w:rPr>
      </w:pPr>
    </w:p>
    <w:p w:rsidR="00270D3D" w:rsidRPr="009F13BA" w:rsidRDefault="00270D3D" w:rsidP="00B2527B">
      <w:pPr>
        <w:pStyle w:val="Prateepismo"/>
        <w:rPr>
          <w:bCs/>
        </w:rPr>
      </w:pPr>
    </w:p>
    <w:p w:rsidR="008D560E" w:rsidRPr="009F13BA" w:rsidRDefault="008D560E" w:rsidP="00B2527B">
      <w:pPr>
        <w:pStyle w:val="Prateepismo"/>
      </w:pPr>
      <w:r w:rsidRPr="009F13BA">
        <w:t>S poštovanjem,</w:t>
      </w:r>
    </w:p>
    <w:p w:rsidR="009F13BA" w:rsidRPr="009F13BA" w:rsidRDefault="009F13BA" w:rsidP="00B2527B">
      <w:pPr>
        <w:pStyle w:val="Prateepismo"/>
      </w:pPr>
    </w:p>
    <w:p w:rsidR="008D560E" w:rsidRDefault="008D560E" w:rsidP="00B2527B">
      <w:pPr>
        <w:pStyle w:val="Prateepismo"/>
      </w:pPr>
    </w:p>
    <w:p w:rsidR="00AA1284" w:rsidRPr="00AA1284" w:rsidRDefault="00AA1284" w:rsidP="00AA1284"/>
    <w:p w:rsidR="001D55A0" w:rsidRPr="009F13BA" w:rsidRDefault="001D55A0" w:rsidP="00B2527B">
      <w:pPr>
        <w:pStyle w:val="Prateepismo"/>
      </w:pPr>
    </w:p>
    <w:p w:rsidR="008D560E" w:rsidRPr="009F13BA" w:rsidRDefault="008D560E" w:rsidP="00B2527B">
      <w:pPr>
        <w:pStyle w:val="Prateepismo"/>
      </w:pPr>
      <w:r w:rsidRPr="009F13BA">
        <w:t>mr. sc. Mijo Šarčević</w:t>
      </w:r>
    </w:p>
    <w:p w:rsidR="008D560E" w:rsidRPr="009F13BA" w:rsidRDefault="008D560E" w:rsidP="00B2527B">
      <w:pPr>
        <w:pStyle w:val="Prateepismo"/>
      </w:pPr>
    </w:p>
    <w:p w:rsidR="00DD5F9B" w:rsidRPr="009F13BA" w:rsidRDefault="00DD5F9B" w:rsidP="00B2527B">
      <w:pPr>
        <w:pStyle w:val="Prateepismo"/>
      </w:pPr>
    </w:p>
    <w:p w:rsidR="00DD5F9B" w:rsidRPr="009F13BA" w:rsidRDefault="00DD5F9B" w:rsidP="00B2527B">
      <w:pPr>
        <w:pStyle w:val="Prateepismo"/>
      </w:pPr>
    </w:p>
    <w:p w:rsidR="008D560E" w:rsidRPr="009F13BA" w:rsidRDefault="008D560E" w:rsidP="00B2527B">
      <w:pPr>
        <w:pStyle w:val="Prateepismo"/>
      </w:pPr>
      <w:r w:rsidRPr="009F13BA">
        <w:t>Mentori:</w:t>
      </w:r>
    </w:p>
    <w:p w:rsidR="008D560E" w:rsidRPr="009F13BA" w:rsidRDefault="008D560E" w:rsidP="00B2527B">
      <w:pPr>
        <w:pStyle w:val="Prateepismo"/>
        <w:rPr>
          <w:bCs/>
        </w:rPr>
      </w:pPr>
      <w:r w:rsidRPr="009F13BA">
        <w:rPr>
          <w:bCs/>
        </w:rPr>
        <w:t>Prof.</w:t>
      </w:r>
      <w:r w:rsidR="0092358D">
        <w:rPr>
          <w:bCs/>
        </w:rPr>
        <w:t xml:space="preserve"> </w:t>
      </w:r>
      <w:r w:rsidRPr="009F13BA">
        <w:rPr>
          <w:bCs/>
        </w:rPr>
        <w:t>dr.</w:t>
      </w:r>
      <w:r w:rsidR="0092358D">
        <w:rPr>
          <w:bCs/>
        </w:rPr>
        <w:t xml:space="preserve"> </w:t>
      </w:r>
      <w:r w:rsidRPr="009F13BA">
        <w:rPr>
          <w:bCs/>
        </w:rPr>
        <w:t xml:space="preserve">sc. Nada Zgrabljić Rotar, </w:t>
      </w:r>
      <w:r w:rsidR="00395BD2" w:rsidRPr="009F13BA">
        <w:rPr>
          <w:bCs/>
        </w:rPr>
        <w:t>Hrvatski studiji Sveučilišta u Zagrebu</w:t>
      </w:r>
    </w:p>
    <w:p w:rsidR="008D560E" w:rsidRPr="009F13BA" w:rsidRDefault="008D560E" w:rsidP="00B2527B">
      <w:pPr>
        <w:pStyle w:val="Prateepismo"/>
        <w:rPr>
          <w:bCs/>
        </w:rPr>
      </w:pPr>
      <w:r w:rsidRPr="009F13BA">
        <w:rPr>
          <w:bCs/>
        </w:rPr>
        <w:t>Prof.</w:t>
      </w:r>
      <w:r w:rsidR="0092358D">
        <w:rPr>
          <w:bCs/>
        </w:rPr>
        <w:t xml:space="preserve"> </w:t>
      </w:r>
      <w:r w:rsidRPr="009F13BA">
        <w:rPr>
          <w:bCs/>
        </w:rPr>
        <w:t>dr.</w:t>
      </w:r>
      <w:r w:rsidR="0092358D">
        <w:rPr>
          <w:bCs/>
        </w:rPr>
        <w:t xml:space="preserve"> </w:t>
      </w:r>
      <w:r w:rsidRPr="009F13BA">
        <w:rPr>
          <w:bCs/>
        </w:rPr>
        <w:t>sc. Velimir Srića, Ekonomski fakultet Sveučilišta u Zagrebu</w:t>
      </w:r>
    </w:p>
    <w:p w:rsidR="00270D3D" w:rsidRPr="009F13BA" w:rsidRDefault="00270D3D" w:rsidP="00B2527B">
      <w:pPr>
        <w:pStyle w:val="Prateepismo"/>
      </w:pPr>
    </w:p>
    <w:p w:rsidR="008D560E" w:rsidRDefault="008D560E" w:rsidP="00B2527B">
      <w:pPr>
        <w:pStyle w:val="Prateepismo"/>
      </w:pPr>
      <w:r w:rsidRPr="009F13BA">
        <w:t>U Zagrebu</w:t>
      </w:r>
      <w:r w:rsidR="0092358D">
        <w:t>,</w:t>
      </w:r>
      <w:r w:rsidRPr="009F13BA">
        <w:t xml:space="preserve"> 1</w:t>
      </w:r>
      <w:r w:rsidR="00A61C13" w:rsidRPr="009F13BA">
        <w:t>4</w:t>
      </w:r>
      <w:r w:rsidRPr="009F13BA">
        <w:t xml:space="preserve">. </w:t>
      </w:r>
      <w:r w:rsidR="0032779D" w:rsidRPr="009F13BA">
        <w:t>veljače</w:t>
      </w:r>
      <w:r w:rsidRPr="009F13BA">
        <w:t xml:space="preserve"> 201</w:t>
      </w:r>
      <w:r w:rsidR="00EB2862">
        <w:t>5</w:t>
      </w:r>
      <w:r w:rsidRPr="009F13BA">
        <w:t>.</w:t>
      </w:r>
    </w:p>
    <w:p w:rsidR="00120AB6" w:rsidRDefault="00120AB6" w:rsidP="00120AB6">
      <w:pPr>
        <w:jc w:val="center"/>
        <w:rPr>
          <w:u w:val="single"/>
          <w:lang w:bidi="en-US"/>
        </w:rPr>
      </w:pPr>
      <w:r w:rsidRPr="00120AB6">
        <w:rPr>
          <w:u w:val="single"/>
          <w:lang w:bidi="en-US"/>
        </w:rPr>
        <w:t xml:space="preserve">Prilog </w:t>
      </w:r>
      <w:r>
        <w:rPr>
          <w:u w:val="single"/>
          <w:lang w:bidi="en-US"/>
        </w:rPr>
        <w:t>B</w:t>
      </w:r>
    </w:p>
    <w:p w:rsidR="008D560E" w:rsidRDefault="00120AB6" w:rsidP="00120AB6">
      <w:pPr>
        <w:pStyle w:val="NoSpacing"/>
        <w:jc w:val="center"/>
        <w:rPr>
          <w:b/>
          <w:sz w:val="28"/>
          <w:szCs w:val="36"/>
        </w:rPr>
      </w:pPr>
      <w:r w:rsidRPr="00120AB6">
        <w:rPr>
          <w:b/>
          <w:sz w:val="28"/>
          <w:szCs w:val="36"/>
        </w:rPr>
        <w:t>ANKETNI UPITNIK</w:t>
      </w:r>
    </w:p>
    <w:p w:rsidR="00120AB6" w:rsidRPr="007A5148" w:rsidRDefault="00120AB6" w:rsidP="00120AB6">
      <w:pPr>
        <w:pStyle w:val="NoSpacing"/>
        <w:jc w:val="cente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93"/>
        <w:gridCol w:w="4961"/>
        <w:gridCol w:w="567"/>
        <w:gridCol w:w="567"/>
        <w:gridCol w:w="567"/>
        <w:gridCol w:w="567"/>
        <w:gridCol w:w="567"/>
      </w:tblGrid>
      <w:tr w:rsidR="00BD5B72" w:rsidRPr="007A5148" w:rsidTr="009C4603">
        <w:trPr>
          <w:tblCellSpacing w:w="20" w:type="dxa"/>
        </w:trPr>
        <w:tc>
          <w:tcPr>
            <w:tcW w:w="8709" w:type="dxa"/>
            <w:gridSpan w:val="7"/>
            <w:shd w:val="clear" w:color="auto" w:fill="auto"/>
          </w:tcPr>
          <w:p w:rsidR="00BD5B72" w:rsidRPr="007A5148" w:rsidRDefault="00BD5B72" w:rsidP="00F54D9F">
            <w:pPr>
              <w:pStyle w:val="NoSpacing"/>
              <w:rPr>
                <w:b/>
              </w:rPr>
            </w:pPr>
            <w:r w:rsidRPr="007A5148">
              <w:rPr>
                <w:b/>
              </w:rPr>
              <w:t xml:space="preserve">1. </w:t>
            </w:r>
            <w:r w:rsidR="00A8265C" w:rsidRPr="007A5148">
              <w:rPr>
                <w:b/>
              </w:rPr>
              <w:t>Opred</w:t>
            </w:r>
            <w:r w:rsidR="00F54D9F" w:rsidRPr="007A5148">
              <w:rPr>
                <w:b/>
              </w:rPr>
              <w:t>i</w:t>
            </w:r>
            <w:r w:rsidR="00A8265C" w:rsidRPr="007A5148">
              <w:rPr>
                <w:b/>
              </w:rPr>
              <w:t>jelje</w:t>
            </w:r>
            <w:r w:rsidR="00F54D9F" w:rsidRPr="007A5148">
              <w:rPr>
                <w:b/>
              </w:rPr>
              <w:t>n</w:t>
            </w:r>
            <w:r w:rsidRPr="007A5148">
              <w:rPr>
                <w:b/>
              </w:rPr>
              <w:t xml:space="preserve"> je za ulogu voditelja prije svega</w:t>
            </w:r>
          </w:p>
        </w:tc>
      </w:tr>
      <w:tr w:rsidR="00BD5B72" w:rsidRPr="007A5148" w:rsidTr="009C4603">
        <w:trPr>
          <w:tblCellSpacing w:w="20" w:type="dxa"/>
        </w:trPr>
        <w:tc>
          <w:tcPr>
            <w:tcW w:w="8709" w:type="dxa"/>
            <w:gridSpan w:val="7"/>
            <w:shd w:val="clear" w:color="auto" w:fill="auto"/>
          </w:tcPr>
          <w:p w:rsidR="00BD5B72" w:rsidRPr="007A5148" w:rsidRDefault="00BD5B72" w:rsidP="00BD5B72">
            <w:pPr>
              <w:pStyle w:val="NoSpacing"/>
              <w:rPr>
                <w:sz w:val="20"/>
                <w:szCs w:val="20"/>
              </w:rPr>
            </w:pPr>
            <w:r w:rsidRPr="007A5148">
              <w:rPr>
                <w:sz w:val="20"/>
                <w:szCs w:val="20"/>
              </w:rPr>
              <w:t>K</w:t>
            </w:r>
            <w:r w:rsidR="00C20965" w:rsidRPr="007A5148">
              <w:rPr>
                <w:sz w:val="20"/>
                <w:szCs w:val="20"/>
              </w:rPr>
              <w:t>oli</w:t>
            </w:r>
            <w:r w:rsidRPr="007A5148">
              <w:rPr>
                <w:sz w:val="20"/>
                <w:szCs w:val="20"/>
              </w:rPr>
              <w:t xml:space="preserve">ko </w:t>
            </w:r>
            <w:r w:rsidR="00C20965" w:rsidRPr="007A5148">
              <w:rPr>
                <w:sz w:val="20"/>
                <w:szCs w:val="20"/>
              </w:rPr>
              <w:t>su</w:t>
            </w:r>
            <w:r w:rsidR="00BA0BAA" w:rsidRPr="007A5148">
              <w:rPr>
                <w:sz w:val="20"/>
                <w:szCs w:val="20"/>
              </w:rPr>
              <w:t xml:space="preserve"> važn</w:t>
            </w:r>
            <w:r w:rsidR="00C20965" w:rsidRPr="007A5148">
              <w:rPr>
                <w:sz w:val="20"/>
                <w:szCs w:val="20"/>
              </w:rPr>
              <w:t>e</w:t>
            </w:r>
            <w:r w:rsidRPr="007A5148">
              <w:rPr>
                <w:sz w:val="20"/>
                <w:szCs w:val="20"/>
              </w:rPr>
              <w:t xml:space="preserve"> </w:t>
            </w:r>
            <w:r w:rsidR="00F54D9F" w:rsidRPr="007A5148">
              <w:rPr>
                <w:sz w:val="20"/>
                <w:szCs w:val="20"/>
              </w:rPr>
              <w:t xml:space="preserve">sljedeće </w:t>
            </w:r>
            <w:r w:rsidRPr="007A5148">
              <w:rPr>
                <w:sz w:val="20"/>
                <w:szCs w:val="20"/>
              </w:rPr>
              <w:t>voditeljsk</w:t>
            </w:r>
            <w:r w:rsidR="00C20965" w:rsidRPr="007A5148">
              <w:rPr>
                <w:sz w:val="20"/>
                <w:szCs w:val="20"/>
              </w:rPr>
              <w:t>e</w:t>
            </w:r>
            <w:r w:rsidRPr="007A5148">
              <w:rPr>
                <w:sz w:val="20"/>
                <w:szCs w:val="20"/>
              </w:rPr>
              <w:t xml:space="preserve"> </w:t>
            </w:r>
            <w:r w:rsidR="00F54D9F" w:rsidRPr="007A5148">
              <w:rPr>
                <w:sz w:val="20"/>
                <w:szCs w:val="20"/>
              </w:rPr>
              <w:t>kompetencije</w:t>
            </w:r>
            <w:r w:rsidRPr="007A5148">
              <w:rPr>
                <w:sz w:val="20"/>
                <w:szCs w:val="20"/>
              </w:rPr>
              <w:t xml:space="preserve"> </w:t>
            </w:r>
            <w:r w:rsidR="00BA0BAA" w:rsidRPr="007A5148">
              <w:rPr>
                <w:sz w:val="20"/>
                <w:szCs w:val="20"/>
              </w:rPr>
              <w:t xml:space="preserve">kod </w:t>
            </w:r>
            <w:r w:rsidRPr="007A5148">
              <w:rPr>
                <w:sz w:val="20"/>
                <w:szCs w:val="20"/>
              </w:rPr>
              <w:t>IT menadžera?</w:t>
            </w:r>
          </w:p>
          <w:p w:rsidR="00BD5B72" w:rsidRPr="007A5148" w:rsidRDefault="00BD5B72" w:rsidP="00E01B3E">
            <w:pPr>
              <w:pStyle w:val="NoSpacing"/>
              <w:rPr>
                <w:i/>
                <w:sz w:val="16"/>
                <w:szCs w:val="16"/>
              </w:rPr>
            </w:pPr>
            <w:r w:rsidRPr="007A5148">
              <w:rPr>
                <w:i/>
                <w:sz w:val="16"/>
                <w:szCs w:val="16"/>
              </w:rPr>
              <w:t>/</w:t>
            </w:r>
            <w:r w:rsidR="00E01B3E" w:rsidRPr="007A5148">
              <w:rPr>
                <w:i/>
                <w:sz w:val="16"/>
                <w:szCs w:val="16"/>
              </w:rPr>
              <w:t>Njihovu v</w:t>
            </w:r>
            <w:r w:rsidR="00A8265C" w:rsidRPr="007A5148">
              <w:rPr>
                <w:i/>
                <w:sz w:val="16"/>
                <w:szCs w:val="16"/>
              </w:rPr>
              <w:t xml:space="preserve">ažnost </w:t>
            </w:r>
            <w:r w:rsidR="002D78C6" w:rsidRPr="007A5148">
              <w:rPr>
                <w:i/>
                <w:sz w:val="16"/>
                <w:szCs w:val="16"/>
              </w:rPr>
              <w:t xml:space="preserve">ocijenite od 1 do 5, gdje </w:t>
            </w:r>
            <w:r w:rsidR="00CE7F17" w:rsidRPr="007A5148">
              <w:rPr>
                <w:i/>
                <w:sz w:val="16"/>
                <w:szCs w:val="16"/>
              </w:rPr>
              <w:t xml:space="preserve">broj </w:t>
            </w:r>
            <w:r w:rsidR="002D78C6" w:rsidRPr="007A5148">
              <w:rPr>
                <w:i/>
                <w:sz w:val="16"/>
                <w:szCs w:val="16"/>
              </w:rPr>
              <w:t>5</w:t>
            </w:r>
            <w:r w:rsidR="00CE7F17" w:rsidRPr="007A5148">
              <w:rPr>
                <w:i/>
                <w:sz w:val="16"/>
                <w:szCs w:val="16"/>
              </w:rPr>
              <w:t xml:space="preserve"> označava</w:t>
            </w:r>
            <w:r w:rsidR="002D78C6" w:rsidRPr="007A5148">
              <w:rPr>
                <w:i/>
                <w:sz w:val="16"/>
                <w:szCs w:val="16"/>
              </w:rPr>
              <w:t xml:space="preserve"> najveć</w:t>
            </w:r>
            <w:r w:rsidR="00C20965" w:rsidRPr="007A5148">
              <w:rPr>
                <w:i/>
                <w:sz w:val="16"/>
                <w:szCs w:val="16"/>
              </w:rPr>
              <w:t>i</w:t>
            </w:r>
            <w:r w:rsidR="002D78C6" w:rsidRPr="007A5148">
              <w:rPr>
                <w:i/>
                <w:sz w:val="16"/>
                <w:szCs w:val="16"/>
              </w:rPr>
              <w:t xml:space="preserve"> </w:t>
            </w:r>
            <w:r w:rsidR="00C20965" w:rsidRPr="007A5148">
              <w:rPr>
                <w:i/>
                <w:sz w:val="16"/>
                <w:szCs w:val="16"/>
              </w:rPr>
              <w:t>stupanj važnosti</w:t>
            </w:r>
            <w:r w:rsidRPr="007A5148">
              <w:rPr>
                <w:i/>
                <w:sz w:val="16"/>
                <w:szCs w:val="16"/>
              </w:rPr>
              <w:t>/</w:t>
            </w:r>
          </w:p>
        </w:tc>
      </w:tr>
      <w:tr w:rsidR="00BD5B72" w:rsidRPr="007A5148" w:rsidTr="009C4603">
        <w:trPr>
          <w:tblCellSpacing w:w="20" w:type="dxa"/>
        </w:trPr>
        <w:tc>
          <w:tcPr>
            <w:tcW w:w="933" w:type="dxa"/>
            <w:vMerge w:val="restart"/>
            <w:shd w:val="clear" w:color="auto" w:fill="auto"/>
            <w:vAlign w:val="center"/>
          </w:tcPr>
          <w:p w:rsidR="00BD5B72" w:rsidRPr="007A5148" w:rsidRDefault="00BD5B72" w:rsidP="00E8204E">
            <w:pPr>
              <w:pStyle w:val="NoSpacing"/>
              <w:jc w:val="center"/>
              <w:rPr>
                <w:sz w:val="20"/>
                <w:szCs w:val="20"/>
              </w:rPr>
            </w:pPr>
            <w:r w:rsidRPr="007A5148">
              <w:rPr>
                <w:sz w:val="20"/>
                <w:szCs w:val="20"/>
              </w:rPr>
              <w:t>Oznaka</w:t>
            </w:r>
          </w:p>
        </w:tc>
        <w:tc>
          <w:tcPr>
            <w:tcW w:w="4921" w:type="dxa"/>
            <w:vMerge w:val="restart"/>
            <w:shd w:val="clear" w:color="auto" w:fill="auto"/>
            <w:vAlign w:val="center"/>
          </w:tcPr>
          <w:p w:rsidR="00BD5B72" w:rsidRPr="007A5148" w:rsidRDefault="007935D6" w:rsidP="00F54D9F">
            <w:pPr>
              <w:pStyle w:val="NoSpacing"/>
              <w:jc w:val="center"/>
              <w:rPr>
                <w:sz w:val="20"/>
                <w:szCs w:val="20"/>
              </w:rPr>
            </w:pPr>
            <w:r w:rsidRPr="007A5148">
              <w:rPr>
                <w:sz w:val="20"/>
                <w:szCs w:val="20"/>
              </w:rPr>
              <w:t>Obilježja</w:t>
            </w:r>
          </w:p>
        </w:tc>
        <w:tc>
          <w:tcPr>
            <w:tcW w:w="2775" w:type="dxa"/>
            <w:gridSpan w:val="5"/>
            <w:shd w:val="clear" w:color="auto" w:fill="auto"/>
          </w:tcPr>
          <w:p w:rsidR="00BD5B72" w:rsidRPr="007A5148" w:rsidRDefault="00CE7F17" w:rsidP="00CE7F17">
            <w:pPr>
              <w:pStyle w:val="NoSpacing"/>
              <w:jc w:val="center"/>
              <w:rPr>
                <w:sz w:val="20"/>
                <w:szCs w:val="20"/>
              </w:rPr>
            </w:pPr>
            <w:r w:rsidRPr="007A5148">
              <w:rPr>
                <w:sz w:val="20"/>
                <w:szCs w:val="20"/>
              </w:rPr>
              <w:t>Stupanj v</w:t>
            </w:r>
            <w:r w:rsidR="00BA0BAA" w:rsidRPr="007A5148">
              <w:rPr>
                <w:sz w:val="20"/>
                <w:szCs w:val="20"/>
              </w:rPr>
              <w:t>ažnost</w:t>
            </w:r>
            <w:r w:rsidRPr="007A5148">
              <w:rPr>
                <w:sz w:val="20"/>
                <w:szCs w:val="20"/>
              </w:rPr>
              <w:t>i</w:t>
            </w:r>
          </w:p>
        </w:tc>
      </w:tr>
      <w:tr w:rsidR="00003CDE" w:rsidRPr="007A5148" w:rsidTr="009C4603">
        <w:trPr>
          <w:tblCellSpacing w:w="20" w:type="dxa"/>
        </w:trPr>
        <w:tc>
          <w:tcPr>
            <w:tcW w:w="933" w:type="dxa"/>
            <w:vMerge/>
            <w:shd w:val="clear" w:color="auto" w:fill="auto"/>
          </w:tcPr>
          <w:p w:rsidR="00BD5B72" w:rsidRPr="007A5148" w:rsidRDefault="00BD5B72" w:rsidP="00BD5B72">
            <w:pPr>
              <w:pStyle w:val="NoSpacing"/>
              <w:rPr>
                <w:sz w:val="20"/>
                <w:szCs w:val="20"/>
              </w:rPr>
            </w:pPr>
          </w:p>
        </w:tc>
        <w:tc>
          <w:tcPr>
            <w:tcW w:w="4921" w:type="dxa"/>
            <w:vMerge/>
            <w:shd w:val="clear" w:color="auto" w:fill="auto"/>
          </w:tcPr>
          <w:p w:rsidR="00BD5B72" w:rsidRPr="007A5148" w:rsidRDefault="00BD5B72" w:rsidP="00BD5B72">
            <w:pPr>
              <w:pStyle w:val="NoSpacing"/>
              <w:rPr>
                <w:sz w:val="20"/>
                <w:szCs w:val="20"/>
              </w:rPr>
            </w:pP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1</w:t>
            </w: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2</w:t>
            </w: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3</w:t>
            </w: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4</w:t>
            </w:r>
          </w:p>
        </w:tc>
        <w:tc>
          <w:tcPr>
            <w:tcW w:w="507" w:type="dxa"/>
            <w:shd w:val="clear" w:color="auto" w:fill="auto"/>
          </w:tcPr>
          <w:p w:rsidR="00BD5B72" w:rsidRPr="007A5148" w:rsidRDefault="00BD5B72" w:rsidP="00E8204E">
            <w:pPr>
              <w:pStyle w:val="NoSpacing"/>
              <w:jc w:val="center"/>
              <w:rPr>
                <w:sz w:val="20"/>
                <w:szCs w:val="20"/>
              </w:rPr>
            </w:pPr>
            <w:r w:rsidRPr="007A5148">
              <w:rPr>
                <w:sz w:val="20"/>
                <w:szCs w:val="20"/>
              </w:rPr>
              <w:t>5</w:t>
            </w:r>
          </w:p>
        </w:tc>
      </w:tr>
      <w:tr w:rsidR="00F54D9F" w:rsidRPr="007A5148" w:rsidTr="009C4603">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1.1.</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Raspolaže znanjima potrebnim za posao.</w:t>
            </w: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07" w:type="dxa"/>
            <w:shd w:val="clear" w:color="auto" w:fill="auto"/>
            <w:vAlign w:val="center"/>
          </w:tcPr>
          <w:p w:rsidR="00F54D9F" w:rsidRPr="007A5148" w:rsidRDefault="00F54D9F" w:rsidP="00A61C13">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1.2.</w:t>
            </w:r>
          </w:p>
        </w:tc>
        <w:tc>
          <w:tcPr>
            <w:tcW w:w="4921" w:type="dxa"/>
            <w:shd w:val="clear" w:color="auto" w:fill="auto"/>
          </w:tcPr>
          <w:p w:rsidR="00F54D9F" w:rsidRPr="007A5148" w:rsidRDefault="00F54D9F" w:rsidP="00F54D9F">
            <w:pPr>
              <w:pStyle w:val="NoSpacing"/>
              <w:rPr>
                <w:sz w:val="20"/>
                <w:szCs w:val="20"/>
              </w:rPr>
            </w:pPr>
            <w:r w:rsidRPr="007A5148">
              <w:rPr>
                <w:sz w:val="20"/>
                <w:szCs w:val="20"/>
              </w:rPr>
              <w:t>Odličan je vođa.</w:t>
            </w: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07" w:type="dxa"/>
            <w:shd w:val="clear" w:color="auto" w:fill="auto"/>
            <w:vAlign w:val="center"/>
          </w:tcPr>
          <w:p w:rsidR="00F54D9F" w:rsidRPr="007A5148" w:rsidRDefault="00F54D9F" w:rsidP="00A61C13">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1.3.</w:t>
            </w:r>
          </w:p>
        </w:tc>
        <w:tc>
          <w:tcPr>
            <w:tcW w:w="4921" w:type="dxa"/>
            <w:shd w:val="clear" w:color="auto" w:fill="auto"/>
          </w:tcPr>
          <w:p w:rsidR="00F54D9F" w:rsidRPr="007A5148" w:rsidRDefault="00F54D9F" w:rsidP="00F54D9F">
            <w:pPr>
              <w:pStyle w:val="NoSpacing"/>
              <w:rPr>
                <w:sz w:val="20"/>
                <w:szCs w:val="20"/>
              </w:rPr>
            </w:pPr>
            <w:r w:rsidRPr="007A5148">
              <w:rPr>
                <w:sz w:val="20"/>
                <w:szCs w:val="20"/>
              </w:rPr>
              <w:t>Zna s ljudima.</w:t>
            </w: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07" w:type="dxa"/>
            <w:shd w:val="clear" w:color="auto" w:fill="auto"/>
            <w:vAlign w:val="center"/>
          </w:tcPr>
          <w:p w:rsidR="00F54D9F" w:rsidRPr="007A5148" w:rsidRDefault="00F54D9F" w:rsidP="00A61C13">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1.4.</w:t>
            </w:r>
          </w:p>
        </w:tc>
        <w:tc>
          <w:tcPr>
            <w:tcW w:w="4921" w:type="dxa"/>
            <w:shd w:val="clear" w:color="auto" w:fill="auto"/>
          </w:tcPr>
          <w:p w:rsidR="00F54D9F" w:rsidRPr="007A5148" w:rsidRDefault="00F54D9F" w:rsidP="00F54D9F">
            <w:pPr>
              <w:pStyle w:val="NoSpacing"/>
              <w:rPr>
                <w:sz w:val="20"/>
                <w:szCs w:val="20"/>
              </w:rPr>
            </w:pPr>
            <w:r w:rsidRPr="007A5148">
              <w:rPr>
                <w:sz w:val="20"/>
                <w:szCs w:val="20"/>
              </w:rPr>
              <w:t>Ima visoka očekivanja od sebe i drugih.</w:t>
            </w: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07" w:type="dxa"/>
            <w:shd w:val="clear" w:color="auto" w:fill="auto"/>
            <w:vAlign w:val="center"/>
          </w:tcPr>
          <w:p w:rsidR="00F54D9F" w:rsidRPr="007A5148" w:rsidRDefault="00F54D9F" w:rsidP="00A61C13">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1.5.</w:t>
            </w:r>
          </w:p>
        </w:tc>
        <w:tc>
          <w:tcPr>
            <w:tcW w:w="4921" w:type="dxa"/>
            <w:shd w:val="clear" w:color="auto" w:fill="auto"/>
          </w:tcPr>
          <w:p w:rsidR="00F54D9F" w:rsidRPr="007A5148" w:rsidRDefault="00F54D9F" w:rsidP="00F54D9F">
            <w:pPr>
              <w:pStyle w:val="NoSpacing"/>
              <w:rPr>
                <w:sz w:val="20"/>
                <w:szCs w:val="20"/>
              </w:rPr>
            </w:pPr>
            <w:r w:rsidRPr="007A5148">
              <w:rPr>
                <w:sz w:val="20"/>
                <w:szCs w:val="20"/>
              </w:rPr>
              <w:t>Ideje uspješno provodi u djelo.</w:t>
            </w: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07" w:type="dxa"/>
            <w:shd w:val="clear" w:color="auto" w:fill="auto"/>
            <w:vAlign w:val="center"/>
          </w:tcPr>
          <w:p w:rsidR="00F54D9F" w:rsidRPr="007A5148" w:rsidRDefault="00F54D9F" w:rsidP="00A61C13">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1.6.</w:t>
            </w:r>
          </w:p>
        </w:tc>
        <w:tc>
          <w:tcPr>
            <w:tcW w:w="4921" w:type="dxa"/>
            <w:shd w:val="clear" w:color="auto" w:fill="auto"/>
          </w:tcPr>
          <w:p w:rsidR="00F54D9F" w:rsidRPr="007A5148" w:rsidRDefault="00F54D9F" w:rsidP="00F54D9F">
            <w:pPr>
              <w:pStyle w:val="NoSpacing"/>
              <w:rPr>
                <w:sz w:val="20"/>
                <w:szCs w:val="20"/>
              </w:rPr>
            </w:pPr>
            <w:r w:rsidRPr="007A5148">
              <w:rPr>
                <w:sz w:val="20"/>
                <w:szCs w:val="20"/>
              </w:rPr>
              <w:t>Pozitivan je i optimističan.</w:t>
            </w: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07" w:type="dxa"/>
            <w:shd w:val="clear" w:color="auto" w:fill="auto"/>
            <w:vAlign w:val="center"/>
          </w:tcPr>
          <w:p w:rsidR="00F54D9F" w:rsidRPr="007A5148" w:rsidRDefault="00F54D9F" w:rsidP="00A61C13">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1.7.</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Ne traži izgovore za svoje pogreške.</w:t>
            </w: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27" w:type="dxa"/>
            <w:shd w:val="clear" w:color="auto" w:fill="auto"/>
            <w:vAlign w:val="center"/>
          </w:tcPr>
          <w:p w:rsidR="00F54D9F" w:rsidRPr="007A5148" w:rsidRDefault="00F54D9F" w:rsidP="00A61C13">
            <w:pPr>
              <w:pStyle w:val="NoSpacing"/>
              <w:jc w:val="center"/>
              <w:rPr>
                <w:sz w:val="20"/>
                <w:szCs w:val="20"/>
              </w:rPr>
            </w:pPr>
          </w:p>
        </w:tc>
        <w:tc>
          <w:tcPr>
            <w:tcW w:w="507" w:type="dxa"/>
            <w:shd w:val="clear" w:color="auto" w:fill="auto"/>
            <w:vAlign w:val="center"/>
          </w:tcPr>
          <w:p w:rsidR="00F54D9F" w:rsidRPr="007A5148" w:rsidRDefault="00F54D9F" w:rsidP="00A61C13">
            <w:pPr>
              <w:pStyle w:val="NoSpacing"/>
              <w:jc w:val="center"/>
              <w:rPr>
                <w:sz w:val="20"/>
                <w:szCs w:val="20"/>
              </w:rPr>
            </w:pPr>
          </w:p>
        </w:tc>
      </w:tr>
    </w:tbl>
    <w:p w:rsidR="00B255F5" w:rsidRPr="007A5148" w:rsidRDefault="00B255F5" w:rsidP="00BD5B72">
      <w:pPr>
        <w:tabs>
          <w:tab w:val="left" w:pos="0"/>
        </w:tabs>
        <w:jc w:val="center"/>
        <w:rPr>
          <w:rFonts w:cs="Arial"/>
          <w:sz w:val="16"/>
          <w:szCs w:val="16"/>
        </w:rPr>
      </w:pPr>
    </w:p>
    <w:p w:rsidR="00EF5F18" w:rsidRPr="007A5148" w:rsidRDefault="00EF5F18" w:rsidP="00BD5B72">
      <w:pPr>
        <w:tabs>
          <w:tab w:val="left" w:pos="0"/>
        </w:tabs>
        <w:jc w:val="center"/>
        <w:rPr>
          <w:rFonts w:cs="Arial"/>
          <w:sz w:val="16"/>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93"/>
        <w:gridCol w:w="4961"/>
        <w:gridCol w:w="567"/>
        <w:gridCol w:w="567"/>
        <w:gridCol w:w="567"/>
        <w:gridCol w:w="567"/>
        <w:gridCol w:w="567"/>
      </w:tblGrid>
      <w:tr w:rsidR="00BD5B72" w:rsidRPr="007A5148" w:rsidTr="00B255F5">
        <w:trPr>
          <w:tblCellSpacing w:w="20" w:type="dxa"/>
        </w:trPr>
        <w:tc>
          <w:tcPr>
            <w:tcW w:w="8709" w:type="dxa"/>
            <w:gridSpan w:val="7"/>
            <w:shd w:val="clear" w:color="auto" w:fill="auto"/>
          </w:tcPr>
          <w:p w:rsidR="00BD5B72" w:rsidRPr="007A5148" w:rsidRDefault="00BD5B72" w:rsidP="00F54D9F">
            <w:pPr>
              <w:pStyle w:val="NoSpacing"/>
              <w:rPr>
                <w:b/>
              </w:rPr>
            </w:pPr>
            <w:r w:rsidRPr="007A5148">
              <w:rPr>
                <w:b/>
              </w:rPr>
              <w:t xml:space="preserve">2. </w:t>
            </w:r>
            <w:r w:rsidR="00CE7F17" w:rsidRPr="007A5148">
              <w:rPr>
                <w:b/>
              </w:rPr>
              <w:t>Vo</w:t>
            </w:r>
            <w:r w:rsidR="00F54D9F" w:rsidRPr="007A5148">
              <w:rPr>
                <w:b/>
              </w:rPr>
              <w:t>di</w:t>
            </w:r>
            <w:r w:rsidR="00CE7F17" w:rsidRPr="007A5148">
              <w:rPr>
                <w:b/>
              </w:rPr>
              <w:t xml:space="preserve"> različito od načina na koji je navikao</w:t>
            </w:r>
            <w:r w:rsidR="00E8204E" w:rsidRPr="007A5148">
              <w:rPr>
                <w:b/>
              </w:rPr>
              <w:t>.</w:t>
            </w:r>
          </w:p>
        </w:tc>
      </w:tr>
      <w:tr w:rsidR="00BD5B72" w:rsidRPr="007A5148" w:rsidTr="00B255F5">
        <w:trPr>
          <w:tblCellSpacing w:w="20" w:type="dxa"/>
        </w:trPr>
        <w:tc>
          <w:tcPr>
            <w:tcW w:w="8709" w:type="dxa"/>
            <w:gridSpan w:val="7"/>
            <w:shd w:val="clear" w:color="auto" w:fill="auto"/>
          </w:tcPr>
          <w:p w:rsidR="00BD5B72" w:rsidRPr="007A5148" w:rsidRDefault="00BD5B72" w:rsidP="00E8204E">
            <w:pPr>
              <w:pStyle w:val="NoSpacing"/>
              <w:rPr>
                <w:sz w:val="20"/>
                <w:szCs w:val="20"/>
              </w:rPr>
            </w:pPr>
            <w:r w:rsidRPr="007A5148">
              <w:rPr>
                <w:sz w:val="20"/>
                <w:szCs w:val="20"/>
              </w:rPr>
              <w:t>K</w:t>
            </w:r>
            <w:r w:rsidR="00BA0BAA" w:rsidRPr="007A5148">
              <w:rPr>
                <w:sz w:val="20"/>
                <w:szCs w:val="20"/>
              </w:rPr>
              <w:t>oliko je</w:t>
            </w:r>
            <w:r w:rsidR="00F54D9F" w:rsidRPr="007A5148">
              <w:rPr>
                <w:sz w:val="20"/>
                <w:szCs w:val="20"/>
              </w:rPr>
              <w:t xml:space="preserve"> </w:t>
            </w:r>
            <w:r w:rsidR="00BA0BAA" w:rsidRPr="007A5148">
              <w:rPr>
                <w:sz w:val="20"/>
                <w:szCs w:val="20"/>
              </w:rPr>
              <w:t>važan</w:t>
            </w:r>
            <w:r w:rsidRPr="007A5148">
              <w:rPr>
                <w:sz w:val="20"/>
                <w:szCs w:val="20"/>
              </w:rPr>
              <w:t xml:space="preserve"> način vođenja IT menadžera?</w:t>
            </w:r>
          </w:p>
          <w:p w:rsidR="00BD5B72" w:rsidRPr="007A5148" w:rsidRDefault="00C20965" w:rsidP="00E8204E">
            <w:pPr>
              <w:pStyle w:val="NoSpacing"/>
              <w:rPr>
                <w:b/>
              </w:rPr>
            </w:pPr>
            <w:r w:rsidRPr="007A5148">
              <w:rPr>
                <w:i/>
                <w:sz w:val="16"/>
                <w:szCs w:val="16"/>
              </w:rPr>
              <w:t xml:space="preserve">/Važnost </w:t>
            </w:r>
            <w:r w:rsidR="003B5634" w:rsidRPr="007A5148">
              <w:rPr>
                <w:i/>
                <w:sz w:val="16"/>
                <w:szCs w:val="16"/>
              </w:rPr>
              <w:t>navedenih obilježja</w:t>
            </w:r>
            <w:r w:rsidRPr="007A5148">
              <w:rPr>
                <w:i/>
                <w:sz w:val="16"/>
                <w:szCs w:val="16"/>
              </w:rPr>
              <w:t xml:space="preserve"> ocijenite od 1 do 5, gdje broj 5 označava najveći stupanj važnosti/</w:t>
            </w:r>
          </w:p>
        </w:tc>
      </w:tr>
      <w:tr w:rsidR="00BD5B72" w:rsidRPr="007A5148" w:rsidTr="00B255F5">
        <w:trPr>
          <w:tblCellSpacing w:w="20" w:type="dxa"/>
        </w:trPr>
        <w:tc>
          <w:tcPr>
            <w:tcW w:w="933" w:type="dxa"/>
            <w:vMerge w:val="restart"/>
            <w:shd w:val="clear" w:color="auto" w:fill="auto"/>
            <w:vAlign w:val="center"/>
          </w:tcPr>
          <w:p w:rsidR="00BD5B72" w:rsidRPr="007A5148" w:rsidRDefault="00BD5B72" w:rsidP="00E8204E">
            <w:pPr>
              <w:pStyle w:val="NoSpacing"/>
              <w:jc w:val="center"/>
              <w:rPr>
                <w:sz w:val="20"/>
                <w:szCs w:val="20"/>
              </w:rPr>
            </w:pPr>
            <w:r w:rsidRPr="007A5148">
              <w:rPr>
                <w:sz w:val="20"/>
                <w:szCs w:val="20"/>
              </w:rPr>
              <w:t>Oznaka</w:t>
            </w:r>
          </w:p>
        </w:tc>
        <w:tc>
          <w:tcPr>
            <w:tcW w:w="4921" w:type="dxa"/>
            <w:vMerge w:val="restart"/>
            <w:shd w:val="clear" w:color="auto" w:fill="auto"/>
            <w:vAlign w:val="center"/>
          </w:tcPr>
          <w:p w:rsidR="00BD5B72" w:rsidRPr="007A5148" w:rsidRDefault="00CE7F17" w:rsidP="00F54D9F">
            <w:pPr>
              <w:pStyle w:val="NoSpacing"/>
              <w:jc w:val="center"/>
              <w:rPr>
                <w:sz w:val="20"/>
                <w:szCs w:val="20"/>
              </w:rPr>
            </w:pPr>
            <w:r w:rsidRPr="007A5148">
              <w:rPr>
                <w:sz w:val="20"/>
                <w:szCs w:val="20"/>
              </w:rPr>
              <w:t>Obilježja</w:t>
            </w:r>
          </w:p>
        </w:tc>
        <w:tc>
          <w:tcPr>
            <w:tcW w:w="2775" w:type="dxa"/>
            <w:gridSpan w:val="5"/>
            <w:shd w:val="clear" w:color="auto" w:fill="auto"/>
          </w:tcPr>
          <w:p w:rsidR="00BD5B72" w:rsidRPr="007A5148" w:rsidRDefault="00CE7F17" w:rsidP="00E8204E">
            <w:pPr>
              <w:pStyle w:val="NoSpacing"/>
              <w:jc w:val="center"/>
              <w:rPr>
                <w:sz w:val="20"/>
                <w:szCs w:val="20"/>
              </w:rPr>
            </w:pPr>
            <w:r w:rsidRPr="007A5148">
              <w:rPr>
                <w:sz w:val="20"/>
                <w:szCs w:val="20"/>
              </w:rPr>
              <w:t>Stupanj važnosti</w:t>
            </w:r>
          </w:p>
        </w:tc>
      </w:tr>
      <w:tr w:rsidR="00BD5B72" w:rsidRPr="007A5148" w:rsidTr="00B255F5">
        <w:trPr>
          <w:tblCellSpacing w:w="20" w:type="dxa"/>
        </w:trPr>
        <w:tc>
          <w:tcPr>
            <w:tcW w:w="933" w:type="dxa"/>
            <w:vMerge/>
            <w:shd w:val="clear" w:color="auto" w:fill="auto"/>
          </w:tcPr>
          <w:p w:rsidR="00BD5B72" w:rsidRPr="007A5148" w:rsidRDefault="00BD5B72" w:rsidP="00E8204E">
            <w:pPr>
              <w:pStyle w:val="NoSpacing"/>
              <w:jc w:val="center"/>
              <w:rPr>
                <w:sz w:val="20"/>
                <w:szCs w:val="20"/>
              </w:rPr>
            </w:pPr>
          </w:p>
        </w:tc>
        <w:tc>
          <w:tcPr>
            <w:tcW w:w="4921" w:type="dxa"/>
            <w:vMerge/>
            <w:shd w:val="clear" w:color="auto" w:fill="auto"/>
          </w:tcPr>
          <w:p w:rsidR="00BD5B72" w:rsidRPr="007A5148" w:rsidRDefault="00BD5B72" w:rsidP="00E8204E">
            <w:pPr>
              <w:pStyle w:val="NoSpacing"/>
              <w:jc w:val="center"/>
              <w:rPr>
                <w:sz w:val="20"/>
                <w:szCs w:val="20"/>
              </w:rPr>
            </w:pP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1</w:t>
            </w: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2</w:t>
            </w: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3</w:t>
            </w:r>
          </w:p>
        </w:tc>
        <w:tc>
          <w:tcPr>
            <w:tcW w:w="527" w:type="dxa"/>
            <w:shd w:val="clear" w:color="auto" w:fill="auto"/>
          </w:tcPr>
          <w:p w:rsidR="00BD5B72" w:rsidRPr="007A5148" w:rsidRDefault="00BD5B72" w:rsidP="00E8204E">
            <w:pPr>
              <w:pStyle w:val="NoSpacing"/>
              <w:jc w:val="center"/>
              <w:rPr>
                <w:sz w:val="20"/>
                <w:szCs w:val="20"/>
              </w:rPr>
            </w:pPr>
            <w:r w:rsidRPr="007A5148">
              <w:rPr>
                <w:sz w:val="20"/>
                <w:szCs w:val="20"/>
              </w:rPr>
              <w:t>4</w:t>
            </w:r>
          </w:p>
        </w:tc>
        <w:tc>
          <w:tcPr>
            <w:tcW w:w="507" w:type="dxa"/>
            <w:shd w:val="clear" w:color="auto" w:fill="auto"/>
          </w:tcPr>
          <w:p w:rsidR="00BD5B72" w:rsidRPr="007A5148" w:rsidRDefault="00BD5B72" w:rsidP="00E8204E">
            <w:pPr>
              <w:pStyle w:val="NoSpacing"/>
              <w:jc w:val="center"/>
              <w:rPr>
                <w:sz w:val="20"/>
                <w:szCs w:val="20"/>
              </w:rPr>
            </w:pPr>
            <w:r w:rsidRPr="007A5148">
              <w:rPr>
                <w:sz w:val="20"/>
                <w:szCs w:val="20"/>
              </w:rPr>
              <w:t>5</w:t>
            </w:r>
          </w:p>
        </w:tc>
      </w:tr>
      <w:tr w:rsidR="00F54D9F" w:rsidRPr="007A5148" w:rsidTr="00B255F5">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2.1.</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Otvoren je prema različitim mišljenjima</w:t>
            </w: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07" w:type="dxa"/>
            <w:shd w:val="clear" w:color="auto" w:fill="auto"/>
            <w:vAlign w:val="center"/>
          </w:tcPr>
          <w:p w:rsidR="00F54D9F" w:rsidRPr="007A5148" w:rsidRDefault="00F54D9F" w:rsidP="00E8204E">
            <w:pPr>
              <w:pStyle w:val="NoSpacing"/>
              <w:jc w:val="center"/>
              <w:rPr>
                <w:sz w:val="20"/>
                <w:szCs w:val="20"/>
              </w:rPr>
            </w:pPr>
          </w:p>
        </w:tc>
      </w:tr>
      <w:tr w:rsidR="00F54D9F" w:rsidRPr="007A5148" w:rsidTr="00B255F5">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2.2.</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Razumije druge i njihove potrebe.</w:t>
            </w: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07" w:type="dxa"/>
            <w:shd w:val="clear" w:color="auto" w:fill="auto"/>
            <w:vAlign w:val="center"/>
          </w:tcPr>
          <w:p w:rsidR="00F54D9F" w:rsidRPr="007A5148" w:rsidRDefault="00F54D9F" w:rsidP="00E8204E">
            <w:pPr>
              <w:pStyle w:val="NoSpacing"/>
              <w:jc w:val="center"/>
              <w:rPr>
                <w:sz w:val="20"/>
                <w:szCs w:val="20"/>
              </w:rPr>
            </w:pPr>
          </w:p>
        </w:tc>
      </w:tr>
      <w:tr w:rsidR="00F54D9F" w:rsidRPr="007A5148" w:rsidTr="00B255F5">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2.3.</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Spreman je na suradnju.</w:t>
            </w: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07" w:type="dxa"/>
            <w:shd w:val="clear" w:color="auto" w:fill="auto"/>
            <w:vAlign w:val="center"/>
          </w:tcPr>
          <w:p w:rsidR="00F54D9F" w:rsidRPr="007A5148" w:rsidRDefault="00F54D9F" w:rsidP="00E8204E">
            <w:pPr>
              <w:pStyle w:val="NoSpacing"/>
              <w:jc w:val="center"/>
              <w:rPr>
                <w:sz w:val="20"/>
                <w:szCs w:val="20"/>
              </w:rPr>
            </w:pPr>
          </w:p>
        </w:tc>
      </w:tr>
      <w:tr w:rsidR="00F54D9F" w:rsidRPr="007A5148" w:rsidTr="00B255F5">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2.4.</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Prema svima se odnosi s poštovanjem.</w:t>
            </w: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07" w:type="dxa"/>
            <w:shd w:val="clear" w:color="auto" w:fill="auto"/>
            <w:vAlign w:val="center"/>
          </w:tcPr>
          <w:p w:rsidR="00F54D9F" w:rsidRPr="007A5148" w:rsidRDefault="00F54D9F" w:rsidP="00E8204E">
            <w:pPr>
              <w:pStyle w:val="NoSpacing"/>
              <w:jc w:val="center"/>
              <w:rPr>
                <w:sz w:val="20"/>
                <w:szCs w:val="20"/>
              </w:rPr>
            </w:pPr>
          </w:p>
        </w:tc>
      </w:tr>
      <w:tr w:rsidR="00F54D9F" w:rsidRPr="007A5148" w:rsidTr="00B255F5">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2.5.</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Prihvaća sugestije i kritike.</w:t>
            </w: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07" w:type="dxa"/>
            <w:shd w:val="clear" w:color="auto" w:fill="auto"/>
            <w:vAlign w:val="center"/>
          </w:tcPr>
          <w:p w:rsidR="00F54D9F" w:rsidRPr="007A5148" w:rsidRDefault="00F54D9F" w:rsidP="00E8204E">
            <w:pPr>
              <w:pStyle w:val="NoSpacing"/>
              <w:jc w:val="center"/>
              <w:rPr>
                <w:sz w:val="20"/>
                <w:szCs w:val="20"/>
              </w:rPr>
            </w:pPr>
          </w:p>
        </w:tc>
      </w:tr>
      <w:tr w:rsidR="00F54D9F" w:rsidRPr="007A5148" w:rsidTr="00B255F5">
        <w:trPr>
          <w:tblCellSpacing w:w="20" w:type="dxa"/>
        </w:trPr>
        <w:tc>
          <w:tcPr>
            <w:tcW w:w="933" w:type="dxa"/>
            <w:shd w:val="clear" w:color="auto" w:fill="auto"/>
          </w:tcPr>
          <w:p w:rsidR="00F54D9F" w:rsidRPr="007A5148" w:rsidRDefault="00F54D9F" w:rsidP="00E8204E">
            <w:pPr>
              <w:pStyle w:val="NoSpacing"/>
              <w:jc w:val="center"/>
              <w:rPr>
                <w:sz w:val="20"/>
                <w:szCs w:val="20"/>
              </w:rPr>
            </w:pPr>
            <w:r w:rsidRPr="007A5148">
              <w:rPr>
                <w:sz w:val="20"/>
                <w:szCs w:val="20"/>
              </w:rPr>
              <w:t>2.6.</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Puno ulaže u dobre odnose.</w:t>
            </w: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27" w:type="dxa"/>
            <w:shd w:val="clear" w:color="auto" w:fill="auto"/>
            <w:vAlign w:val="center"/>
          </w:tcPr>
          <w:p w:rsidR="00F54D9F" w:rsidRPr="007A5148" w:rsidRDefault="00F54D9F" w:rsidP="00E8204E">
            <w:pPr>
              <w:pStyle w:val="NoSpacing"/>
              <w:jc w:val="center"/>
              <w:rPr>
                <w:sz w:val="20"/>
                <w:szCs w:val="20"/>
              </w:rPr>
            </w:pPr>
          </w:p>
        </w:tc>
        <w:tc>
          <w:tcPr>
            <w:tcW w:w="507" w:type="dxa"/>
            <w:shd w:val="clear" w:color="auto" w:fill="auto"/>
            <w:vAlign w:val="center"/>
          </w:tcPr>
          <w:p w:rsidR="00F54D9F" w:rsidRPr="007A5148" w:rsidRDefault="00F54D9F" w:rsidP="00E8204E">
            <w:pPr>
              <w:pStyle w:val="NoSpacing"/>
              <w:jc w:val="center"/>
              <w:rPr>
                <w:sz w:val="20"/>
                <w:szCs w:val="20"/>
              </w:rPr>
            </w:pPr>
          </w:p>
        </w:tc>
      </w:tr>
    </w:tbl>
    <w:p w:rsidR="00EF5F18" w:rsidRPr="007A5148" w:rsidRDefault="00EF5F18" w:rsidP="00003CDE">
      <w:pPr>
        <w:tabs>
          <w:tab w:val="left" w:pos="0"/>
        </w:tabs>
        <w:jc w:val="center"/>
        <w:rPr>
          <w:rFonts w:cs="Arial"/>
          <w:sz w:val="8"/>
          <w:szCs w:val="8"/>
        </w:rPr>
      </w:pPr>
    </w:p>
    <w:p w:rsidR="00EF5F18" w:rsidRPr="007A5148" w:rsidRDefault="00EF5F18" w:rsidP="00003CDE">
      <w:pPr>
        <w:tabs>
          <w:tab w:val="left" w:pos="0"/>
        </w:tabs>
        <w:jc w:val="center"/>
        <w:rPr>
          <w:rFonts w:cs="Arial"/>
          <w:sz w:val="8"/>
          <w:szCs w:val="8"/>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93"/>
        <w:gridCol w:w="4961"/>
        <w:gridCol w:w="567"/>
        <w:gridCol w:w="567"/>
        <w:gridCol w:w="567"/>
        <w:gridCol w:w="567"/>
        <w:gridCol w:w="567"/>
      </w:tblGrid>
      <w:tr w:rsidR="00BD5B72" w:rsidRPr="007A5148" w:rsidTr="009C4603">
        <w:trPr>
          <w:tblCellSpacing w:w="20" w:type="dxa"/>
        </w:trPr>
        <w:tc>
          <w:tcPr>
            <w:tcW w:w="8709" w:type="dxa"/>
            <w:gridSpan w:val="7"/>
            <w:shd w:val="clear" w:color="auto" w:fill="auto"/>
          </w:tcPr>
          <w:p w:rsidR="00BD5B72" w:rsidRPr="007A5148" w:rsidRDefault="00BD5B72" w:rsidP="00F54D9F">
            <w:pPr>
              <w:pStyle w:val="NoSpacing"/>
              <w:rPr>
                <w:rFonts w:cs="Arial"/>
                <w:b/>
                <w:i/>
                <w:color w:val="0088B8"/>
                <w:sz w:val="28"/>
                <w:szCs w:val="28"/>
              </w:rPr>
            </w:pPr>
            <w:r w:rsidRPr="007A5148">
              <w:rPr>
                <w:b/>
              </w:rPr>
              <w:t xml:space="preserve">3) </w:t>
            </w:r>
            <w:r w:rsidR="00A8265C" w:rsidRPr="007A5148">
              <w:rPr>
                <w:b/>
              </w:rPr>
              <w:t>Prihvaća svoje "mekše" strane</w:t>
            </w:r>
          </w:p>
        </w:tc>
      </w:tr>
      <w:tr w:rsidR="00BD5B72" w:rsidRPr="007A5148" w:rsidTr="009C4603">
        <w:trPr>
          <w:tblCellSpacing w:w="20" w:type="dxa"/>
        </w:trPr>
        <w:tc>
          <w:tcPr>
            <w:tcW w:w="8709" w:type="dxa"/>
            <w:gridSpan w:val="7"/>
            <w:shd w:val="clear" w:color="auto" w:fill="auto"/>
          </w:tcPr>
          <w:p w:rsidR="00BD5B72" w:rsidRPr="007A5148" w:rsidRDefault="00BD5B72" w:rsidP="00E8204E">
            <w:pPr>
              <w:pStyle w:val="NoSpacing"/>
              <w:rPr>
                <w:sz w:val="20"/>
                <w:szCs w:val="20"/>
              </w:rPr>
            </w:pPr>
            <w:r w:rsidRPr="007A5148">
              <w:rPr>
                <w:sz w:val="20"/>
                <w:szCs w:val="20"/>
              </w:rPr>
              <w:t>K</w:t>
            </w:r>
            <w:r w:rsidR="00F4606C" w:rsidRPr="007A5148">
              <w:rPr>
                <w:sz w:val="20"/>
                <w:szCs w:val="20"/>
              </w:rPr>
              <w:t>oli</w:t>
            </w:r>
            <w:r w:rsidRPr="007A5148">
              <w:rPr>
                <w:sz w:val="20"/>
                <w:szCs w:val="20"/>
              </w:rPr>
              <w:t xml:space="preserve">ko </w:t>
            </w:r>
            <w:r w:rsidR="00F54D9F" w:rsidRPr="007A5148">
              <w:rPr>
                <w:sz w:val="20"/>
                <w:szCs w:val="20"/>
              </w:rPr>
              <w:t>je važno ponašanje</w:t>
            </w:r>
            <w:r w:rsidR="00C20965" w:rsidRPr="007A5148">
              <w:rPr>
                <w:sz w:val="20"/>
                <w:szCs w:val="20"/>
              </w:rPr>
              <w:t xml:space="preserve"> IT menadžera</w:t>
            </w:r>
            <w:r w:rsidR="00F54D9F" w:rsidRPr="007A5148">
              <w:rPr>
                <w:sz w:val="20"/>
                <w:szCs w:val="20"/>
              </w:rPr>
              <w:t xml:space="preserve"> prema sljedećim obilježjima</w:t>
            </w:r>
            <w:r w:rsidRPr="007A5148">
              <w:rPr>
                <w:sz w:val="20"/>
                <w:szCs w:val="20"/>
              </w:rPr>
              <w:t>?</w:t>
            </w:r>
          </w:p>
          <w:p w:rsidR="00BD5B72" w:rsidRPr="007A5148" w:rsidRDefault="00C20965" w:rsidP="00E01B3E">
            <w:pPr>
              <w:pStyle w:val="NoSpacing"/>
              <w:rPr>
                <w:rFonts w:cs="Arial"/>
                <w:sz w:val="20"/>
                <w:szCs w:val="20"/>
              </w:rPr>
            </w:pPr>
            <w:r w:rsidRPr="007A5148">
              <w:rPr>
                <w:i/>
                <w:sz w:val="16"/>
                <w:szCs w:val="16"/>
              </w:rPr>
              <w:t>/Važnost</w:t>
            </w:r>
            <w:r w:rsidR="001F1975" w:rsidRPr="007A5148">
              <w:rPr>
                <w:i/>
                <w:sz w:val="16"/>
                <w:szCs w:val="16"/>
              </w:rPr>
              <w:t xml:space="preserve"> </w:t>
            </w:r>
            <w:r w:rsidR="00E01B3E" w:rsidRPr="007A5148">
              <w:rPr>
                <w:i/>
                <w:sz w:val="16"/>
                <w:szCs w:val="16"/>
              </w:rPr>
              <w:t>navedenih obilježja</w:t>
            </w:r>
            <w:r w:rsidRPr="007A5148">
              <w:rPr>
                <w:i/>
                <w:sz w:val="16"/>
                <w:szCs w:val="16"/>
              </w:rPr>
              <w:t xml:space="preserve"> ocijenite od 1 do 5, gdje broj 5 označava najveći stupanj važnosti/</w:t>
            </w:r>
          </w:p>
        </w:tc>
      </w:tr>
      <w:tr w:rsidR="00BD5B72" w:rsidRPr="007A5148" w:rsidTr="009C4603">
        <w:trPr>
          <w:tblCellSpacing w:w="20" w:type="dxa"/>
        </w:trPr>
        <w:tc>
          <w:tcPr>
            <w:tcW w:w="933" w:type="dxa"/>
            <w:vMerge w:val="restart"/>
            <w:shd w:val="clear" w:color="auto" w:fill="auto"/>
            <w:vAlign w:val="center"/>
          </w:tcPr>
          <w:p w:rsidR="00BD5B72" w:rsidRPr="007A5148" w:rsidRDefault="00BD5B72" w:rsidP="004E25EC">
            <w:pPr>
              <w:pStyle w:val="NoSpacing"/>
              <w:jc w:val="center"/>
              <w:rPr>
                <w:sz w:val="20"/>
                <w:szCs w:val="20"/>
              </w:rPr>
            </w:pPr>
            <w:r w:rsidRPr="007A5148">
              <w:rPr>
                <w:sz w:val="20"/>
                <w:szCs w:val="20"/>
              </w:rPr>
              <w:t>Oznaka</w:t>
            </w:r>
          </w:p>
        </w:tc>
        <w:tc>
          <w:tcPr>
            <w:tcW w:w="4921" w:type="dxa"/>
            <w:vMerge w:val="restart"/>
            <w:shd w:val="clear" w:color="auto" w:fill="auto"/>
            <w:vAlign w:val="center"/>
          </w:tcPr>
          <w:p w:rsidR="00BD5B72" w:rsidRPr="007A5148" w:rsidRDefault="00CE7F17" w:rsidP="00F54D9F">
            <w:pPr>
              <w:pStyle w:val="NoSpacing"/>
              <w:jc w:val="center"/>
              <w:rPr>
                <w:sz w:val="20"/>
                <w:szCs w:val="20"/>
              </w:rPr>
            </w:pPr>
            <w:r w:rsidRPr="007A5148">
              <w:rPr>
                <w:sz w:val="20"/>
                <w:szCs w:val="20"/>
              </w:rPr>
              <w:t>Obilježja</w:t>
            </w:r>
          </w:p>
        </w:tc>
        <w:tc>
          <w:tcPr>
            <w:tcW w:w="2775" w:type="dxa"/>
            <w:gridSpan w:val="5"/>
            <w:shd w:val="clear" w:color="auto" w:fill="auto"/>
          </w:tcPr>
          <w:p w:rsidR="00BD5B72" w:rsidRPr="007A5148" w:rsidRDefault="00CE7F17" w:rsidP="004E25EC">
            <w:pPr>
              <w:pStyle w:val="NoSpacing"/>
              <w:jc w:val="center"/>
              <w:rPr>
                <w:sz w:val="20"/>
                <w:szCs w:val="20"/>
              </w:rPr>
            </w:pPr>
            <w:r w:rsidRPr="007A5148">
              <w:rPr>
                <w:sz w:val="20"/>
                <w:szCs w:val="20"/>
              </w:rPr>
              <w:t>Stupanj važnosti</w:t>
            </w:r>
          </w:p>
        </w:tc>
      </w:tr>
      <w:tr w:rsidR="00BD5B72" w:rsidRPr="007A5148" w:rsidTr="009C4603">
        <w:trPr>
          <w:tblCellSpacing w:w="20" w:type="dxa"/>
        </w:trPr>
        <w:tc>
          <w:tcPr>
            <w:tcW w:w="933" w:type="dxa"/>
            <w:vMerge/>
            <w:shd w:val="clear" w:color="auto" w:fill="auto"/>
          </w:tcPr>
          <w:p w:rsidR="00BD5B72" w:rsidRPr="007A5148" w:rsidRDefault="00BD5B72" w:rsidP="004E25EC">
            <w:pPr>
              <w:pStyle w:val="NoSpacing"/>
              <w:jc w:val="center"/>
              <w:rPr>
                <w:sz w:val="20"/>
                <w:szCs w:val="20"/>
              </w:rPr>
            </w:pPr>
          </w:p>
        </w:tc>
        <w:tc>
          <w:tcPr>
            <w:tcW w:w="4921" w:type="dxa"/>
            <w:vMerge/>
            <w:shd w:val="clear" w:color="auto" w:fill="auto"/>
          </w:tcPr>
          <w:p w:rsidR="00BD5B72" w:rsidRPr="007A5148" w:rsidRDefault="00BD5B72" w:rsidP="004E25EC">
            <w:pPr>
              <w:pStyle w:val="NoSpacing"/>
              <w:jc w:val="center"/>
              <w:rPr>
                <w:sz w:val="20"/>
                <w:szCs w:val="20"/>
              </w:rPr>
            </w:pP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1</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2</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3</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4</w:t>
            </w:r>
          </w:p>
        </w:tc>
        <w:tc>
          <w:tcPr>
            <w:tcW w:w="507" w:type="dxa"/>
            <w:shd w:val="clear" w:color="auto" w:fill="auto"/>
          </w:tcPr>
          <w:p w:rsidR="00BD5B72" w:rsidRPr="007A5148" w:rsidRDefault="00BD5B72" w:rsidP="004E25EC">
            <w:pPr>
              <w:pStyle w:val="NoSpacing"/>
              <w:jc w:val="center"/>
              <w:rPr>
                <w:sz w:val="20"/>
                <w:szCs w:val="20"/>
              </w:rPr>
            </w:pPr>
            <w:r w:rsidRPr="007A5148">
              <w:rPr>
                <w:sz w:val="20"/>
                <w:szCs w:val="20"/>
              </w:rPr>
              <w:t>5</w:t>
            </w:r>
          </w:p>
        </w:tc>
      </w:tr>
      <w:tr w:rsidR="00F54D9F" w:rsidRPr="007A5148" w:rsidTr="009C4603">
        <w:trPr>
          <w:tblCellSpacing w:w="20" w:type="dxa"/>
        </w:trPr>
        <w:tc>
          <w:tcPr>
            <w:tcW w:w="933" w:type="dxa"/>
            <w:shd w:val="clear" w:color="auto" w:fill="auto"/>
          </w:tcPr>
          <w:p w:rsidR="00F54D9F" w:rsidRPr="007A5148" w:rsidRDefault="00F54D9F" w:rsidP="00FF6538">
            <w:pPr>
              <w:pStyle w:val="NoSpacing"/>
              <w:jc w:val="center"/>
              <w:rPr>
                <w:sz w:val="20"/>
                <w:szCs w:val="20"/>
              </w:rPr>
            </w:pPr>
            <w:r w:rsidRPr="007A5148">
              <w:rPr>
                <w:sz w:val="20"/>
                <w:szCs w:val="20"/>
              </w:rPr>
              <w:t>3.1.</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Zna se šaliti.</w:t>
            </w: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07" w:type="dxa"/>
            <w:shd w:val="clear" w:color="auto" w:fill="auto"/>
            <w:vAlign w:val="center"/>
          </w:tcPr>
          <w:p w:rsidR="00F54D9F" w:rsidRPr="007A5148" w:rsidRDefault="00F54D9F" w:rsidP="004E25EC">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4E25EC">
            <w:pPr>
              <w:pStyle w:val="NoSpacing"/>
              <w:jc w:val="center"/>
              <w:rPr>
                <w:sz w:val="20"/>
                <w:szCs w:val="20"/>
              </w:rPr>
            </w:pPr>
            <w:r w:rsidRPr="007A5148">
              <w:rPr>
                <w:sz w:val="20"/>
                <w:szCs w:val="20"/>
              </w:rPr>
              <w:t>3.2.</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Pouzdan je.</w:t>
            </w: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07" w:type="dxa"/>
            <w:shd w:val="clear" w:color="auto" w:fill="auto"/>
            <w:vAlign w:val="center"/>
          </w:tcPr>
          <w:p w:rsidR="00F54D9F" w:rsidRPr="007A5148" w:rsidRDefault="00F54D9F" w:rsidP="004E25EC">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4E25EC">
            <w:pPr>
              <w:pStyle w:val="NoSpacing"/>
              <w:jc w:val="center"/>
              <w:rPr>
                <w:sz w:val="20"/>
                <w:szCs w:val="20"/>
              </w:rPr>
            </w:pPr>
            <w:r w:rsidRPr="007A5148">
              <w:rPr>
                <w:sz w:val="20"/>
                <w:szCs w:val="20"/>
              </w:rPr>
              <w:t>3.3.</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Dobro poznaje svoje suradnike i kolege.</w:t>
            </w: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07" w:type="dxa"/>
            <w:shd w:val="clear" w:color="auto" w:fill="auto"/>
            <w:vAlign w:val="center"/>
          </w:tcPr>
          <w:p w:rsidR="00F54D9F" w:rsidRPr="007A5148" w:rsidRDefault="00F54D9F" w:rsidP="004E25EC">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4E25EC">
            <w:pPr>
              <w:pStyle w:val="NoSpacing"/>
              <w:jc w:val="center"/>
              <w:rPr>
                <w:sz w:val="20"/>
                <w:szCs w:val="20"/>
              </w:rPr>
            </w:pPr>
            <w:r w:rsidRPr="007A5148">
              <w:rPr>
                <w:sz w:val="20"/>
                <w:szCs w:val="20"/>
              </w:rPr>
              <w:t>3.4.</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Socijalno je osjetljiv i brine o suradnicima.</w:t>
            </w: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07" w:type="dxa"/>
            <w:shd w:val="clear" w:color="auto" w:fill="auto"/>
            <w:vAlign w:val="center"/>
          </w:tcPr>
          <w:p w:rsidR="00F54D9F" w:rsidRPr="007A5148" w:rsidRDefault="00F54D9F" w:rsidP="004E25EC">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4E25EC">
            <w:pPr>
              <w:pStyle w:val="NoSpacing"/>
              <w:jc w:val="center"/>
              <w:rPr>
                <w:sz w:val="20"/>
                <w:szCs w:val="20"/>
              </w:rPr>
            </w:pPr>
            <w:r w:rsidRPr="007A5148">
              <w:rPr>
                <w:sz w:val="20"/>
                <w:szCs w:val="20"/>
              </w:rPr>
              <w:t>3.5.</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Tehnički rječnik prilagođava slušatelju</w:t>
            </w: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07" w:type="dxa"/>
            <w:shd w:val="clear" w:color="auto" w:fill="auto"/>
            <w:vAlign w:val="center"/>
          </w:tcPr>
          <w:p w:rsidR="00F54D9F" w:rsidRPr="007A5148" w:rsidRDefault="00F54D9F" w:rsidP="004E25EC">
            <w:pPr>
              <w:pStyle w:val="NoSpacing"/>
              <w:jc w:val="center"/>
              <w:rPr>
                <w:sz w:val="20"/>
                <w:szCs w:val="20"/>
              </w:rPr>
            </w:pPr>
          </w:p>
        </w:tc>
      </w:tr>
      <w:tr w:rsidR="00F54D9F" w:rsidRPr="007A5148" w:rsidTr="009C4603">
        <w:trPr>
          <w:tblCellSpacing w:w="20" w:type="dxa"/>
        </w:trPr>
        <w:tc>
          <w:tcPr>
            <w:tcW w:w="933" w:type="dxa"/>
            <w:shd w:val="clear" w:color="auto" w:fill="auto"/>
          </w:tcPr>
          <w:p w:rsidR="00F54D9F" w:rsidRPr="007A5148" w:rsidRDefault="00F54D9F" w:rsidP="004E25EC">
            <w:pPr>
              <w:pStyle w:val="NoSpacing"/>
              <w:jc w:val="center"/>
              <w:rPr>
                <w:sz w:val="20"/>
                <w:szCs w:val="20"/>
              </w:rPr>
            </w:pPr>
            <w:r w:rsidRPr="007A5148">
              <w:rPr>
                <w:sz w:val="20"/>
                <w:szCs w:val="20"/>
              </w:rPr>
              <w:t>3.6.</w:t>
            </w:r>
          </w:p>
        </w:tc>
        <w:tc>
          <w:tcPr>
            <w:tcW w:w="4921" w:type="dxa"/>
            <w:shd w:val="clear" w:color="auto" w:fill="auto"/>
          </w:tcPr>
          <w:p w:rsidR="00F54D9F" w:rsidRPr="007A5148" w:rsidRDefault="00F54D9F" w:rsidP="00F54D9F">
            <w:pPr>
              <w:pStyle w:val="NoSpacing"/>
              <w:jc w:val="left"/>
              <w:rPr>
                <w:sz w:val="20"/>
                <w:szCs w:val="20"/>
              </w:rPr>
            </w:pPr>
            <w:r w:rsidRPr="007A5148">
              <w:rPr>
                <w:sz w:val="20"/>
                <w:szCs w:val="20"/>
              </w:rPr>
              <w:t>Uspješno komunicira s teškim osobnostima.</w:t>
            </w: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27" w:type="dxa"/>
            <w:shd w:val="clear" w:color="auto" w:fill="auto"/>
            <w:vAlign w:val="center"/>
          </w:tcPr>
          <w:p w:rsidR="00F54D9F" w:rsidRPr="007A5148" w:rsidRDefault="00F54D9F" w:rsidP="004E25EC">
            <w:pPr>
              <w:pStyle w:val="NoSpacing"/>
              <w:jc w:val="center"/>
              <w:rPr>
                <w:sz w:val="20"/>
                <w:szCs w:val="20"/>
              </w:rPr>
            </w:pPr>
          </w:p>
        </w:tc>
        <w:tc>
          <w:tcPr>
            <w:tcW w:w="507" w:type="dxa"/>
            <w:shd w:val="clear" w:color="auto" w:fill="auto"/>
            <w:vAlign w:val="center"/>
          </w:tcPr>
          <w:p w:rsidR="00F54D9F" w:rsidRPr="007A5148" w:rsidRDefault="00F54D9F" w:rsidP="004E25EC">
            <w:pPr>
              <w:pStyle w:val="NoSpacing"/>
              <w:jc w:val="center"/>
              <w:rPr>
                <w:sz w:val="20"/>
                <w:szCs w:val="20"/>
              </w:rPr>
            </w:pPr>
          </w:p>
        </w:tc>
      </w:tr>
    </w:tbl>
    <w:p w:rsidR="00BD5B72" w:rsidRPr="007A5148" w:rsidRDefault="00BD5B72" w:rsidP="00BD5B72">
      <w:pPr>
        <w:tabs>
          <w:tab w:val="left" w:pos="0"/>
        </w:tabs>
        <w:jc w:val="center"/>
        <w:rPr>
          <w:rFonts w:cs="Arial"/>
          <w:sz w:val="16"/>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93"/>
        <w:gridCol w:w="4961"/>
        <w:gridCol w:w="567"/>
        <w:gridCol w:w="567"/>
        <w:gridCol w:w="567"/>
        <w:gridCol w:w="567"/>
        <w:gridCol w:w="567"/>
      </w:tblGrid>
      <w:tr w:rsidR="00BD5B72" w:rsidRPr="007A5148" w:rsidTr="009C4603">
        <w:trPr>
          <w:tblCellSpacing w:w="20" w:type="dxa"/>
        </w:trPr>
        <w:tc>
          <w:tcPr>
            <w:tcW w:w="8709" w:type="dxa"/>
            <w:gridSpan w:val="7"/>
            <w:shd w:val="clear" w:color="auto" w:fill="auto"/>
          </w:tcPr>
          <w:p w:rsidR="00BD5B72" w:rsidRPr="007A5148" w:rsidRDefault="00BD5B72" w:rsidP="00AD7FD3">
            <w:pPr>
              <w:pStyle w:val="NoSpacing"/>
              <w:rPr>
                <w:b/>
              </w:rPr>
            </w:pPr>
            <w:r w:rsidRPr="007A5148">
              <w:rPr>
                <w:b/>
              </w:rPr>
              <w:t>4) Poti</w:t>
            </w:r>
            <w:r w:rsidR="00AD7FD3" w:rsidRPr="007A5148">
              <w:rPr>
                <w:b/>
              </w:rPr>
              <w:t>če</w:t>
            </w:r>
            <w:r w:rsidRPr="007A5148">
              <w:rPr>
                <w:b/>
              </w:rPr>
              <w:t xml:space="preserve"> ispravn</w:t>
            </w:r>
            <w:r w:rsidR="00AD7FD3" w:rsidRPr="007A5148">
              <w:rPr>
                <w:b/>
              </w:rPr>
              <w:t>e</w:t>
            </w:r>
            <w:r w:rsidRPr="007A5148">
              <w:rPr>
                <w:b/>
              </w:rPr>
              <w:t xml:space="preserve"> odnos</w:t>
            </w:r>
            <w:r w:rsidR="00AD7FD3" w:rsidRPr="007A5148">
              <w:rPr>
                <w:b/>
              </w:rPr>
              <w:t>e</w:t>
            </w:r>
            <w:r w:rsidRPr="007A5148">
              <w:rPr>
                <w:b/>
              </w:rPr>
              <w:t xml:space="preserve"> koji dovode do pravih rezultata.</w:t>
            </w:r>
          </w:p>
        </w:tc>
      </w:tr>
      <w:tr w:rsidR="00BD5B72" w:rsidRPr="007A5148" w:rsidTr="009C4603">
        <w:trPr>
          <w:tblCellSpacing w:w="20" w:type="dxa"/>
        </w:trPr>
        <w:tc>
          <w:tcPr>
            <w:tcW w:w="8709" w:type="dxa"/>
            <w:gridSpan w:val="7"/>
            <w:shd w:val="clear" w:color="auto" w:fill="auto"/>
          </w:tcPr>
          <w:p w:rsidR="00BD5B72" w:rsidRPr="007A5148" w:rsidRDefault="00BD5B72" w:rsidP="004E25EC">
            <w:pPr>
              <w:pStyle w:val="NoSpacing"/>
              <w:rPr>
                <w:sz w:val="20"/>
                <w:szCs w:val="20"/>
              </w:rPr>
            </w:pPr>
            <w:r w:rsidRPr="007A5148">
              <w:rPr>
                <w:sz w:val="20"/>
                <w:szCs w:val="20"/>
              </w:rPr>
              <w:t xml:space="preserve">Kako ocjenjujete </w:t>
            </w:r>
            <w:r w:rsidR="00C20965" w:rsidRPr="007A5148">
              <w:rPr>
                <w:sz w:val="20"/>
                <w:szCs w:val="20"/>
              </w:rPr>
              <w:t>važnost</w:t>
            </w:r>
            <w:r w:rsidRPr="007A5148">
              <w:rPr>
                <w:sz w:val="20"/>
                <w:szCs w:val="20"/>
              </w:rPr>
              <w:t xml:space="preserve"> ponašanj</w:t>
            </w:r>
            <w:r w:rsidR="004C66A3" w:rsidRPr="007A5148">
              <w:rPr>
                <w:sz w:val="20"/>
                <w:szCs w:val="20"/>
              </w:rPr>
              <w:t>a</w:t>
            </w:r>
            <w:r w:rsidRPr="007A5148">
              <w:rPr>
                <w:sz w:val="20"/>
                <w:szCs w:val="20"/>
              </w:rPr>
              <w:t xml:space="preserve"> </w:t>
            </w:r>
            <w:r w:rsidR="004C66A3" w:rsidRPr="007A5148">
              <w:rPr>
                <w:sz w:val="20"/>
                <w:szCs w:val="20"/>
              </w:rPr>
              <w:t xml:space="preserve">IT menadžera </w:t>
            </w:r>
            <w:r w:rsidR="00AD7FD3" w:rsidRPr="007A5148">
              <w:rPr>
                <w:sz w:val="20"/>
                <w:szCs w:val="20"/>
              </w:rPr>
              <w:t>u odnosima s drugima</w:t>
            </w:r>
            <w:r w:rsidRPr="007A5148">
              <w:rPr>
                <w:sz w:val="20"/>
                <w:szCs w:val="20"/>
              </w:rPr>
              <w:t>?</w:t>
            </w:r>
          </w:p>
          <w:p w:rsidR="00BD5B72" w:rsidRPr="007A5148" w:rsidRDefault="00C20965" w:rsidP="004E25EC">
            <w:pPr>
              <w:pStyle w:val="NoSpacing"/>
              <w:rPr>
                <w:sz w:val="20"/>
                <w:szCs w:val="20"/>
              </w:rPr>
            </w:pPr>
            <w:r w:rsidRPr="007A5148">
              <w:rPr>
                <w:i/>
                <w:sz w:val="16"/>
                <w:szCs w:val="16"/>
              </w:rPr>
              <w:t xml:space="preserve">/Važnost </w:t>
            </w:r>
            <w:r w:rsidR="00E01B3E" w:rsidRPr="007A5148">
              <w:rPr>
                <w:i/>
                <w:sz w:val="16"/>
                <w:szCs w:val="16"/>
              </w:rPr>
              <w:t>navedenih obilježja</w:t>
            </w:r>
            <w:r w:rsidRPr="007A5148">
              <w:rPr>
                <w:i/>
                <w:sz w:val="16"/>
                <w:szCs w:val="16"/>
              </w:rPr>
              <w:t xml:space="preserve"> ocijenite od 1 do 5, gdje broj 5 označava najveći stupanj važnosti/</w:t>
            </w:r>
          </w:p>
        </w:tc>
      </w:tr>
      <w:tr w:rsidR="00BD5B72" w:rsidRPr="007A5148" w:rsidTr="009C4603">
        <w:trPr>
          <w:tblCellSpacing w:w="20" w:type="dxa"/>
        </w:trPr>
        <w:tc>
          <w:tcPr>
            <w:tcW w:w="933" w:type="dxa"/>
            <w:vMerge w:val="restart"/>
            <w:shd w:val="clear" w:color="auto" w:fill="auto"/>
            <w:vAlign w:val="center"/>
          </w:tcPr>
          <w:p w:rsidR="00BD5B72" w:rsidRPr="007A5148" w:rsidRDefault="00BD5B72" w:rsidP="004E25EC">
            <w:pPr>
              <w:pStyle w:val="NoSpacing"/>
              <w:jc w:val="center"/>
              <w:rPr>
                <w:rFonts w:cs="Arial"/>
                <w:b/>
                <w:color w:val="0088B8"/>
                <w:sz w:val="20"/>
                <w:szCs w:val="20"/>
              </w:rPr>
            </w:pPr>
            <w:r w:rsidRPr="007A5148">
              <w:rPr>
                <w:sz w:val="20"/>
                <w:szCs w:val="20"/>
              </w:rPr>
              <w:t>Oznaka</w:t>
            </w:r>
          </w:p>
        </w:tc>
        <w:tc>
          <w:tcPr>
            <w:tcW w:w="4921" w:type="dxa"/>
            <w:vMerge w:val="restart"/>
            <w:shd w:val="clear" w:color="auto" w:fill="auto"/>
            <w:vAlign w:val="center"/>
          </w:tcPr>
          <w:p w:rsidR="00BD5B72" w:rsidRPr="007A5148" w:rsidRDefault="00CE7F17" w:rsidP="00AD7FD3">
            <w:pPr>
              <w:pStyle w:val="NoSpacing"/>
              <w:jc w:val="center"/>
              <w:rPr>
                <w:rFonts w:cs="Arial"/>
                <w:b/>
                <w:color w:val="0088B8"/>
                <w:sz w:val="20"/>
                <w:szCs w:val="20"/>
              </w:rPr>
            </w:pPr>
            <w:r w:rsidRPr="007A5148">
              <w:rPr>
                <w:sz w:val="20"/>
                <w:szCs w:val="20"/>
              </w:rPr>
              <w:t>Obilježja</w:t>
            </w:r>
          </w:p>
        </w:tc>
        <w:tc>
          <w:tcPr>
            <w:tcW w:w="2775" w:type="dxa"/>
            <w:gridSpan w:val="5"/>
            <w:shd w:val="clear" w:color="auto" w:fill="auto"/>
          </w:tcPr>
          <w:p w:rsidR="00BD5B72" w:rsidRPr="007A5148" w:rsidRDefault="00BD5B72" w:rsidP="004E25EC">
            <w:pPr>
              <w:pStyle w:val="NoSpacing"/>
              <w:jc w:val="center"/>
              <w:rPr>
                <w:rFonts w:cs="Arial"/>
                <w:color w:val="0088B8"/>
                <w:sz w:val="20"/>
                <w:szCs w:val="20"/>
              </w:rPr>
            </w:pPr>
            <w:r w:rsidRPr="007A5148">
              <w:rPr>
                <w:sz w:val="20"/>
                <w:szCs w:val="20"/>
              </w:rPr>
              <w:t xml:space="preserve">Stupanj </w:t>
            </w:r>
            <w:r w:rsidR="00CE7F17" w:rsidRPr="007A5148">
              <w:rPr>
                <w:sz w:val="20"/>
                <w:szCs w:val="20"/>
              </w:rPr>
              <w:t>važnosti</w:t>
            </w:r>
          </w:p>
        </w:tc>
      </w:tr>
      <w:tr w:rsidR="00BD5B72" w:rsidRPr="007A5148" w:rsidTr="009C4603">
        <w:trPr>
          <w:tblCellSpacing w:w="20" w:type="dxa"/>
        </w:trPr>
        <w:tc>
          <w:tcPr>
            <w:tcW w:w="933" w:type="dxa"/>
            <w:vMerge/>
            <w:shd w:val="clear" w:color="auto" w:fill="auto"/>
          </w:tcPr>
          <w:p w:rsidR="00BD5B72" w:rsidRPr="007A5148" w:rsidRDefault="00BD5B72" w:rsidP="00E8204E">
            <w:pPr>
              <w:tabs>
                <w:tab w:val="left" w:pos="0"/>
                <w:tab w:val="left" w:pos="360"/>
              </w:tabs>
              <w:rPr>
                <w:rFonts w:cs="Arial"/>
                <w:color w:val="0088B8"/>
                <w:sz w:val="20"/>
                <w:szCs w:val="20"/>
              </w:rPr>
            </w:pPr>
          </w:p>
        </w:tc>
        <w:tc>
          <w:tcPr>
            <w:tcW w:w="4921" w:type="dxa"/>
            <w:vMerge/>
            <w:shd w:val="clear" w:color="auto" w:fill="auto"/>
          </w:tcPr>
          <w:p w:rsidR="00BD5B72" w:rsidRPr="007A5148" w:rsidRDefault="00BD5B72" w:rsidP="00E8204E">
            <w:pPr>
              <w:tabs>
                <w:tab w:val="left" w:pos="0"/>
                <w:tab w:val="left" w:pos="360"/>
              </w:tabs>
              <w:rPr>
                <w:rFonts w:cs="Arial"/>
                <w:color w:val="0088B8"/>
                <w:sz w:val="20"/>
                <w:szCs w:val="20"/>
              </w:rPr>
            </w:pP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1</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2</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3</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4</w:t>
            </w:r>
          </w:p>
        </w:tc>
        <w:tc>
          <w:tcPr>
            <w:tcW w:w="507" w:type="dxa"/>
            <w:shd w:val="clear" w:color="auto" w:fill="auto"/>
          </w:tcPr>
          <w:p w:rsidR="00BD5B72" w:rsidRPr="007A5148" w:rsidRDefault="00BD5B72" w:rsidP="004E25EC">
            <w:pPr>
              <w:pStyle w:val="NoSpacing"/>
              <w:jc w:val="center"/>
              <w:rPr>
                <w:sz w:val="20"/>
                <w:szCs w:val="20"/>
              </w:rPr>
            </w:pPr>
            <w:r w:rsidRPr="007A5148">
              <w:rPr>
                <w:sz w:val="20"/>
                <w:szCs w:val="20"/>
              </w:rPr>
              <w:t>5</w:t>
            </w:r>
          </w:p>
        </w:tc>
      </w:tr>
      <w:tr w:rsidR="00BD5B72" w:rsidRPr="007A5148" w:rsidTr="009C4603">
        <w:trPr>
          <w:tblCellSpacing w:w="20" w:type="dxa"/>
        </w:trPr>
        <w:tc>
          <w:tcPr>
            <w:tcW w:w="933" w:type="dxa"/>
            <w:shd w:val="clear" w:color="auto" w:fill="auto"/>
          </w:tcPr>
          <w:p w:rsidR="00BD5B72" w:rsidRPr="007A5148" w:rsidRDefault="00FF6538" w:rsidP="004E25EC">
            <w:pPr>
              <w:pStyle w:val="NoSpacing"/>
              <w:jc w:val="center"/>
              <w:rPr>
                <w:sz w:val="20"/>
                <w:szCs w:val="20"/>
              </w:rPr>
            </w:pPr>
            <w:r w:rsidRPr="007A5148">
              <w:rPr>
                <w:sz w:val="20"/>
                <w:szCs w:val="20"/>
              </w:rPr>
              <w:t>4.1</w:t>
            </w:r>
            <w:r w:rsidR="00BD5B72" w:rsidRPr="007A5148">
              <w:rPr>
                <w:sz w:val="20"/>
                <w:szCs w:val="20"/>
              </w:rPr>
              <w:t>.</w:t>
            </w:r>
          </w:p>
        </w:tc>
        <w:tc>
          <w:tcPr>
            <w:tcW w:w="4921" w:type="dxa"/>
            <w:shd w:val="clear" w:color="auto" w:fill="auto"/>
          </w:tcPr>
          <w:p w:rsidR="00BD5B72" w:rsidRPr="007A5148" w:rsidRDefault="00AD7FD3" w:rsidP="00AD7FD3">
            <w:pPr>
              <w:pStyle w:val="NoSpacing"/>
              <w:jc w:val="left"/>
              <w:rPr>
                <w:sz w:val="20"/>
                <w:szCs w:val="20"/>
              </w:rPr>
            </w:pPr>
            <w:r w:rsidRPr="007A5148">
              <w:rPr>
                <w:sz w:val="20"/>
                <w:szCs w:val="20"/>
              </w:rPr>
              <w:t xml:space="preserve">Ima odlične </w:t>
            </w:r>
            <w:r w:rsidR="00BD5B72" w:rsidRPr="007A5148">
              <w:rPr>
                <w:sz w:val="20"/>
                <w:szCs w:val="20"/>
              </w:rPr>
              <w:t>odnos</w:t>
            </w:r>
            <w:r w:rsidRPr="007A5148">
              <w:rPr>
                <w:sz w:val="20"/>
                <w:szCs w:val="20"/>
              </w:rPr>
              <w:t>e</w:t>
            </w:r>
            <w:r w:rsidR="00BD5B72" w:rsidRPr="007A5148">
              <w:rPr>
                <w:sz w:val="20"/>
                <w:szCs w:val="20"/>
              </w:rPr>
              <w:t xml:space="preserve"> s</w:t>
            </w:r>
            <w:r w:rsidR="00A8265C" w:rsidRPr="007A5148">
              <w:rPr>
                <w:sz w:val="20"/>
                <w:szCs w:val="20"/>
              </w:rPr>
              <w:t>a</w:t>
            </w:r>
            <w:r w:rsidR="00FF6538" w:rsidRPr="007A5148">
              <w:rPr>
                <w:sz w:val="20"/>
                <w:szCs w:val="20"/>
              </w:rPr>
              <w:t xml:space="preserve"> </w:t>
            </w:r>
            <w:r w:rsidR="00A8265C" w:rsidRPr="007A5148">
              <w:rPr>
                <w:sz w:val="20"/>
                <w:szCs w:val="20"/>
              </w:rPr>
              <w:t>svima</w:t>
            </w:r>
            <w:r w:rsidR="00BD5B72" w:rsidRPr="007A5148">
              <w:rPr>
                <w:sz w:val="20"/>
                <w:szCs w:val="20"/>
              </w:rPr>
              <w:t>.</w:t>
            </w:r>
          </w:p>
        </w:tc>
        <w:tc>
          <w:tcPr>
            <w:tcW w:w="527" w:type="dxa"/>
            <w:shd w:val="clear" w:color="auto" w:fill="auto"/>
            <w:vAlign w:val="center"/>
          </w:tcPr>
          <w:p w:rsidR="00BD5B72" w:rsidRPr="007A5148" w:rsidRDefault="00BD5B72" w:rsidP="004E25EC">
            <w:pPr>
              <w:pStyle w:val="NoSpacing"/>
              <w:jc w:val="left"/>
              <w:rPr>
                <w:sz w:val="20"/>
                <w:szCs w:val="20"/>
              </w:rPr>
            </w:pPr>
          </w:p>
        </w:tc>
        <w:tc>
          <w:tcPr>
            <w:tcW w:w="527" w:type="dxa"/>
            <w:shd w:val="clear" w:color="auto" w:fill="auto"/>
            <w:vAlign w:val="center"/>
          </w:tcPr>
          <w:p w:rsidR="00BD5B72" w:rsidRPr="007A5148" w:rsidRDefault="00BD5B72" w:rsidP="004E25EC">
            <w:pPr>
              <w:pStyle w:val="NoSpacing"/>
              <w:jc w:val="left"/>
              <w:rPr>
                <w:sz w:val="20"/>
                <w:szCs w:val="20"/>
              </w:rPr>
            </w:pPr>
          </w:p>
        </w:tc>
        <w:tc>
          <w:tcPr>
            <w:tcW w:w="527" w:type="dxa"/>
            <w:shd w:val="clear" w:color="auto" w:fill="auto"/>
            <w:vAlign w:val="center"/>
          </w:tcPr>
          <w:p w:rsidR="00BD5B72" w:rsidRPr="007A5148" w:rsidRDefault="00BD5B72" w:rsidP="004E25EC">
            <w:pPr>
              <w:pStyle w:val="NoSpacing"/>
              <w:jc w:val="left"/>
              <w:rPr>
                <w:sz w:val="20"/>
                <w:szCs w:val="20"/>
              </w:rPr>
            </w:pPr>
          </w:p>
        </w:tc>
        <w:tc>
          <w:tcPr>
            <w:tcW w:w="527" w:type="dxa"/>
            <w:shd w:val="clear" w:color="auto" w:fill="auto"/>
            <w:vAlign w:val="center"/>
          </w:tcPr>
          <w:p w:rsidR="00BD5B72" w:rsidRPr="007A5148" w:rsidRDefault="00BD5B72" w:rsidP="004E25EC">
            <w:pPr>
              <w:pStyle w:val="NoSpacing"/>
              <w:jc w:val="left"/>
              <w:rPr>
                <w:sz w:val="20"/>
                <w:szCs w:val="20"/>
              </w:rPr>
            </w:pPr>
          </w:p>
        </w:tc>
        <w:tc>
          <w:tcPr>
            <w:tcW w:w="507" w:type="dxa"/>
            <w:shd w:val="clear" w:color="auto" w:fill="auto"/>
            <w:vAlign w:val="center"/>
          </w:tcPr>
          <w:p w:rsidR="00BD5B72" w:rsidRPr="007A5148" w:rsidRDefault="00BD5B72" w:rsidP="004E25EC">
            <w:pPr>
              <w:pStyle w:val="NoSpacing"/>
              <w:jc w:val="left"/>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4.2.</w:t>
            </w:r>
          </w:p>
        </w:tc>
        <w:tc>
          <w:tcPr>
            <w:tcW w:w="4921" w:type="dxa"/>
            <w:shd w:val="clear" w:color="auto" w:fill="auto"/>
          </w:tcPr>
          <w:p w:rsidR="00AD7FD3" w:rsidRPr="007A5148" w:rsidRDefault="00AD7FD3" w:rsidP="00F4606C">
            <w:pPr>
              <w:pStyle w:val="NoSpacing"/>
              <w:jc w:val="left"/>
              <w:rPr>
                <w:sz w:val="20"/>
                <w:szCs w:val="20"/>
              </w:rPr>
            </w:pPr>
            <w:r w:rsidRPr="007A5148">
              <w:rPr>
                <w:sz w:val="20"/>
                <w:szCs w:val="20"/>
              </w:rPr>
              <w:t>Ima vremena za druge i spreman je pomoći.</w:t>
            </w: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07" w:type="dxa"/>
            <w:shd w:val="clear" w:color="auto" w:fill="auto"/>
            <w:vAlign w:val="center"/>
          </w:tcPr>
          <w:p w:rsidR="00AD7FD3" w:rsidRPr="007A5148" w:rsidRDefault="00AD7FD3" w:rsidP="004E25EC">
            <w:pPr>
              <w:pStyle w:val="NoSpacing"/>
              <w:jc w:val="left"/>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C66A3">
            <w:pPr>
              <w:pStyle w:val="NoSpacing"/>
              <w:jc w:val="center"/>
              <w:rPr>
                <w:sz w:val="20"/>
                <w:szCs w:val="20"/>
              </w:rPr>
            </w:pPr>
            <w:r w:rsidRPr="007A5148">
              <w:rPr>
                <w:sz w:val="20"/>
                <w:szCs w:val="20"/>
              </w:rPr>
              <w:t>4.3.</w:t>
            </w:r>
          </w:p>
        </w:tc>
        <w:tc>
          <w:tcPr>
            <w:tcW w:w="4921" w:type="dxa"/>
            <w:shd w:val="clear" w:color="auto" w:fill="auto"/>
          </w:tcPr>
          <w:p w:rsidR="00AD7FD3" w:rsidRPr="007A5148" w:rsidRDefault="00AD7FD3" w:rsidP="00F4606C">
            <w:pPr>
              <w:pStyle w:val="NoSpacing"/>
              <w:jc w:val="left"/>
              <w:rPr>
                <w:sz w:val="20"/>
                <w:szCs w:val="20"/>
              </w:rPr>
            </w:pPr>
            <w:r w:rsidRPr="007A5148">
              <w:rPr>
                <w:sz w:val="20"/>
                <w:szCs w:val="20"/>
              </w:rPr>
              <w:t>Nepristran je i otvoren.</w:t>
            </w: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07" w:type="dxa"/>
            <w:shd w:val="clear" w:color="auto" w:fill="auto"/>
            <w:vAlign w:val="center"/>
          </w:tcPr>
          <w:p w:rsidR="00AD7FD3" w:rsidRPr="007A5148" w:rsidRDefault="00AD7FD3" w:rsidP="004E25EC">
            <w:pPr>
              <w:pStyle w:val="NoSpacing"/>
              <w:jc w:val="left"/>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C66A3">
            <w:pPr>
              <w:pStyle w:val="NoSpacing"/>
              <w:jc w:val="center"/>
              <w:rPr>
                <w:sz w:val="20"/>
                <w:szCs w:val="20"/>
              </w:rPr>
            </w:pPr>
            <w:r w:rsidRPr="007A5148">
              <w:rPr>
                <w:sz w:val="20"/>
                <w:szCs w:val="20"/>
              </w:rPr>
              <w:t>4.4.</w:t>
            </w:r>
          </w:p>
        </w:tc>
        <w:tc>
          <w:tcPr>
            <w:tcW w:w="4921" w:type="dxa"/>
            <w:shd w:val="clear" w:color="auto" w:fill="auto"/>
          </w:tcPr>
          <w:p w:rsidR="00AD7FD3" w:rsidRPr="007A5148" w:rsidRDefault="00AD7FD3" w:rsidP="00F4606C">
            <w:pPr>
              <w:pStyle w:val="NoSpacing"/>
              <w:jc w:val="left"/>
              <w:rPr>
                <w:sz w:val="20"/>
                <w:szCs w:val="20"/>
              </w:rPr>
            </w:pPr>
            <w:r w:rsidRPr="007A5148">
              <w:rPr>
                <w:sz w:val="20"/>
                <w:szCs w:val="20"/>
              </w:rPr>
              <w:t>Zna reći ne kad je to potrebno.</w:t>
            </w: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07" w:type="dxa"/>
            <w:shd w:val="clear" w:color="auto" w:fill="auto"/>
            <w:vAlign w:val="center"/>
          </w:tcPr>
          <w:p w:rsidR="00AD7FD3" w:rsidRPr="007A5148" w:rsidRDefault="00AD7FD3" w:rsidP="004E25EC">
            <w:pPr>
              <w:pStyle w:val="NoSpacing"/>
              <w:jc w:val="left"/>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C66A3">
            <w:pPr>
              <w:pStyle w:val="NoSpacing"/>
              <w:jc w:val="center"/>
              <w:rPr>
                <w:sz w:val="20"/>
                <w:szCs w:val="20"/>
              </w:rPr>
            </w:pPr>
            <w:r w:rsidRPr="007A5148">
              <w:rPr>
                <w:sz w:val="20"/>
                <w:szCs w:val="20"/>
              </w:rPr>
              <w:t>4.5.</w:t>
            </w:r>
          </w:p>
        </w:tc>
        <w:tc>
          <w:tcPr>
            <w:tcW w:w="4921" w:type="dxa"/>
            <w:shd w:val="clear" w:color="auto" w:fill="auto"/>
          </w:tcPr>
          <w:p w:rsidR="00AD7FD3" w:rsidRPr="007A5148" w:rsidRDefault="00AD7FD3" w:rsidP="00F4606C">
            <w:pPr>
              <w:pStyle w:val="NoSpacing"/>
              <w:jc w:val="left"/>
              <w:rPr>
                <w:sz w:val="20"/>
                <w:szCs w:val="20"/>
              </w:rPr>
            </w:pPr>
            <w:r w:rsidRPr="007A5148">
              <w:rPr>
                <w:sz w:val="20"/>
                <w:szCs w:val="20"/>
              </w:rPr>
              <w:t>Etičan je i ljudi mu vjeruju.</w:t>
            </w: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07" w:type="dxa"/>
            <w:shd w:val="clear" w:color="auto" w:fill="auto"/>
            <w:vAlign w:val="center"/>
          </w:tcPr>
          <w:p w:rsidR="00AD7FD3" w:rsidRPr="007A5148" w:rsidRDefault="00AD7FD3" w:rsidP="004E25EC">
            <w:pPr>
              <w:pStyle w:val="NoSpacing"/>
              <w:jc w:val="left"/>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C66A3">
            <w:pPr>
              <w:pStyle w:val="NoSpacing"/>
              <w:jc w:val="center"/>
              <w:rPr>
                <w:sz w:val="20"/>
                <w:szCs w:val="20"/>
              </w:rPr>
            </w:pPr>
            <w:r w:rsidRPr="007A5148">
              <w:rPr>
                <w:sz w:val="20"/>
                <w:szCs w:val="20"/>
              </w:rPr>
              <w:t>4.6.</w:t>
            </w:r>
          </w:p>
        </w:tc>
        <w:tc>
          <w:tcPr>
            <w:tcW w:w="4921" w:type="dxa"/>
            <w:shd w:val="clear" w:color="auto" w:fill="auto"/>
          </w:tcPr>
          <w:p w:rsidR="00AD7FD3" w:rsidRPr="007A5148" w:rsidRDefault="00AD7FD3" w:rsidP="00F4606C">
            <w:pPr>
              <w:pStyle w:val="NoSpacing"/>
              <w:jc w:val="left"/>
              <w:rPr>
                <w:sz w:val="20"/>
                <w:szCs w:val="20"/>
              </w:rPr>
            </w:pPr>
            <w:r w:rsidRPr="007A5148">
              <w:rPr>
                <w:sz w:val="20"/>
                <w:szCs w:val="20"/>
              </w:rPr>
              <w:t xml:space="preserve">Otvoren je prema svima i ne pati od položaja </w:t>
            </w: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27" w:type="dxa"/>
            <w:shd w:val="clear" w:color="auto" w:fill="auto"/>
            <w:vAlign w:val="center"/>
          </w:tcPr>
          <w:p w:rsidR="00AD7FD3" w:rsidRPr="007A5148" w:rsidRDefault="00AD7FD3" w:rsidP="004E25EC">
            <w:pPr>
              <w:pStyle w:val="NoSpacing"/>
              <w:jc w:val="left"/>
              <w:rPr>
                <w:sz w:val="20"/>
                <w:szCs w:val="20"/>
              </w:rPr>
            </w:pPr>
          </w:p>
        </w:tc>
        <w:tc>
          <w:tcPr>
            <w:tcW w:w="507" w:type="dxa"/>
            <w:shd w:val="clear" w:color="auto" w:fill="auto"/>
            <w:vAlign w:val="center"/>
          </w:tcPr>
          <w:p w:rsidR="00AD7FD3" w:rsidRPr="007A5148" w:rsidRDefault="00AD7FD3" w:rsidP="004E25EC">
            <w:pPr>
              <w:pStyle w:val="NoSpacing"/>
              <w:jc w:val="left"/>
              <w:rPr>
                <w:sz w:val="20"/>
                <w:szCs w:val="20"/>
              </w:rPr>
            </w:pPr>
          </w:p>
        </w:tc>
      </w:tr>
    </w:tbl>
    <w:p w:rsidR="00003CDE" w:rsidRPr="007A5148" w:rsidRDefault="00003CDE" w:rsidP="00003CDE">
      <w:pPr>
        <w:tabs>
          <w:tab w:val="left" w:pos="0"/>
        </w:tabs>
        <w:jc w:val="center"/>
        <w:rPr>
          <w:rFonts w:cs="Arial"/>
          <w:sz w:val="16"/>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93"/>
        <w:gridCol w:w="4990"/>
        <w:gridCol w:w="538"/>
        <w:gridCol w:w="567"/>
        <w:gridCol w:w="567"/>
        <w:gridCol w:w="567"/>
        <w:gridCol w:w="567"/>
      </w:tblGrid>
      <w:tr w:rsidR="00BD5B72" w:rsidRPr="007A5148" w:rsidTr="009C4603">
        <w:trPr>
          <w:tblCellSpacing w:w="20" w:type="dxa"/>
        </w:trPr>
        <w:tc>
          <w:tcPr>
            <w:tcW w:w="8709" w:type="dxa"/>
            <w:gridSpan w:val="7"/>
            <w:shd w:val="clear" w:color="auto" w:fill="auto"/>
          </w:tcPr>
          <w:p w:rsidR="00BD5B72" w:rsidRPr="007A5148" w:rsidRDefault="00BD5B72" w:rsidP="00AD7FD3">
            <w:pPr>
              <w:pStyle w:val="NoSpacing"/>
              <w:rPr>
                <w:rFonts w:cs="Arial"/>
                <w:b/>
                <w:i/>
                <w:color w:val="0088B8"/>
                <w:sz w:val="28"/>
                <w:szCs w:val="28"/>
                <w:u w:val="single"/>
              </w:rPr>
            </w:pPr>
            <w:r w:rsidRPr="007A5148">
              <w:rPr>
                <w:b/>
              </w:rPr>
              <w:t>5) Prakticira komunikacijske vještine</w:t>
            </w:r>
            <w:r w:rsidR="004E25EC" w:rsidRPr="007A5148">
              <w:rPr>
                <w:b/>
              </w:rPr>
              <w:t>.</w:t>
            </w:r>
          </w:p>
        </w:tc>
      </w:tr>
      <w:tr w:rsidR="00BD5B72" w:rsidRPr="007A5148" w:rsidTr="009C4603">
        <w:trPr>
          <w:tblCellSpacing w:w="20" w:type="dxa"/>
        </w:trPr>
        <w:tc>
          <w:tcPr>
            <w:tcW w:w="8709" w:type="dxa"/>
            <w:gridSpan w:val="7"/>
            <w:shd w:val="clear" w:color="auto" w:fill="auto"/>
          </w:tcPr>
          <w:p w:rsidR="00BD5B72" w:rsidRPr="007A5148" w:rsidRDefault="004D76D5" w:rsidP="004E25EC">
            <w:pPr>
              <w:pStyle w:val="NoSpacing"/>
              <w:rPr>
                <w:sz w:val="20"/>
                <w:szCs w:val="20"/>
              </w:rPr>
            </w:pPr>
            <w:r w:rsidRPr="007A5148">
              <w:rPr>
                <w:sz w:val="20"/>
                <w:szCs w:val="20"/>
              </w:rPr>
              <w:t xml:space="preserve">Kako ocjenjujete </w:t>
            </w:r>
            <w:r w:rsidR="001F1975" w:rsidRPr="007A5148">
              <w:rPr>
                <w:sz w:val="20"/>
                <w:szCs w:val="20"/>
              </w:rPr>
              <w:t xml:space="preserve">važnost </w:t>
            </w:r>
            <w:r w:rsidRPr="007A5148">
              <w:rPr>
                <w:sz w:val="20"/>
                <w:szCs w:val="20"/>
              </w:rPr>
              <w:t>komunikacijsk</w:t>
            </w:r>
            <w:r w:rsidR="001F1975" w:rsidRPr="007A5148">
              <w:rPr>
                <w:sz w:val="20"/>
                <w:szCs w:val="20"/>
              </w:rPr>
              <w:t>ih</w:t>
            </w:r>
            <w:r w:rsidRPr="007A5148">
              <w:rPr>
                <w:sz w:val="20"/>
                <w:szCs w:val="20"/>
              </w:rPr>
              <w:t xml:space="preserve"> vještin</w:t>
            </w:r>
            <w:r w:rsidR="001F1975" w:rsidRPr="007A5148">
              <w:rPr>
                <w:sz w:val="20"/>
                <w:szCs w:val="20"/>
              </w:rPr>
              <w:t>a</w:t>
            </w:r>
            <w:r w:rsidRPr="007A5148">
              <w:rPr>
                <w:sz w:val="20"/>
                <w:szCs w:val="20"/>
              </w:rPr>
              <w:t xml:space="preserve"> IT menadžera prema sljedećim obilježjima?</w:t>
            </w:r>
          </w:p>
          <w:p w:rsidR="00BD5B72" w:rsidRPr="007A5148" w:rsidRDefault="00C20965" w:rsidP="004E25EC">
            <w:pPr>
              <w:pStyle w:val="NoSpacing"/>
              <w:rPr>
                <w:sz w:val="20"/>
                <w:szCs w:val="20"/>
              </w:rPr>
            </w:pPr>
            <w:r w:rsidRPr="007A5148">
              <w:rPr>
                <w:i/>
                <w:sz w:val="16"/>
                <w:szCs w:val="16"/>
              </w:rPr>
              <w:t xml:space="preserve">/Važnost </w:t>
            </w:r>
            <w:r w:rsidR="00E01B3E" w:rsidRPr="007A5148">
              <w:rPr>
                <w:i/>
                <w:sz w:val="16"/>
                <w:szCs w:val="16"/>
              </w:rPr>
              <w:t>navedenih obilježja</w:t>
            </w:r>
            <w:r w:rsidRPr="007A5148">
              <w:rPr>
                <w:i/>
                <w:sz w:val="16"/>
                <w:szCs w:val="16"/>
              </w:rPr>
              <w:t xml:space="preserve"> ocijenite od 1 do 5, gdje broj 5 označava najveći stupanj važnosti/</w:t>
            </w:r>
          </w:p>
        </w:tc>
      </w:tr>
      <w:tr w:rsidR="00BD5B72" w:rsidRPr="007A5148" w:rsidTr="009C4603">
        <w:trPr>
          <w:tblCellSpacing w:w="20" w:type="dxa"/>
        </w:trPr>
        <w:tc>
          <w:tcPr>
            <w:tcW w:w="933" w:type="dxa"/>
            <w:vMerge w:val="restart"/>
            <w:shd w:val="clear" w:color="auto" w:fill="auto"/>
            <w:vAlign w:val="center"/>
          </w:tcPr>
          <w:p w:rsidR="00BD5B72" w:rsidRPr="007A5148" w:rsidRDefault="00BD5B72" w:rsidP="004E25EC">
            <w:pPr>
              <w:pStyle w:val="NoSpacing"/>
              <w:jc w:val="center"/>
              <w:rPr>
                <w:sz w:val="20"/>
                <w:szCs w:val="20"/>
              </w:rPr>
            </w:pPr>
            <w:r w:rsidRPr="007A5148">
              <w:rPr>
                <w:sz w:val="20"/>
                <w:szCs w:val="20"/>
              </w:rPr>
              <w:t>Oznaka</w:t>
            </w:r>
          </w:p>
        </w:tc>
        <w:tc>
          <w:tcPr>
            <w:tcW w:w="4950" w:type="dxa"/>
            <w:vMerge w:val="restart"/>
            <w:shd w:val="clear" w:color="auto" w:fill="auto"/>
            <w:vAlign w:val="center"/>
          </w:tcPr>
          <w:p w:rsidR="00BD5B72" w:rsidRPr="007A5148" w:rsidRDefault="00CE7F17" w:rsidP="004E25EC">
            <w:pPr>
              <w:pStyle w:val="NoSpacing"/>
              <w:jc w:val="center"/>
              <w:rPr>
                <w:sz w:val="20"/>
                <w:szCs w:val="20"/>
              </w:rPr>
            </w:pPr>
            <w:r w:rsidRPr="007A5148">
              <w:rPr>
                <w:sz w:val="20"/>
                <w:szCs w:val="20"/>
              </w:rPr>
              <w:t>Obilježja</w:t>
            </w:r>
          </w:p>
        </w:tc>
        <w:tc>
          <w:tcPr>
            <w:tcW w:w="2746" w:type="dxa"/>
            <w:gridSpan w:val="5"/>
            <w:shd w:val="clear" w:color="auto" w:fill="auto"/>
          </w:tcPr>
          <w:p w:rsidR="00BD5B72" w:rsidRPr="007A5148" w:rsidRDefault="00CE7F17" w:rsidP="004E25EC">
            <w:pPr>
              <w:pStyle w:val="NoSpacing"/>
              <w:jc w:val="center"/>
              <w:rPr>
                <w:sz w:val="20"/>
                <w:szCs w:val="20"/>
              </w:rPr>
            </w:pPr>
            <w:r w:rsidRPr="007A5148">
              <w:rPr>
                <w:sz w:val="20"/>
                <w:szCs w:val="20"/>
              </w:rPr>
              <w:t>Stupanj važnosti</w:t>
            </w:r>
          </w:p>
        </w:tc>
      </w:tr>
      <w:tr w:rsidR="00BD5B72" w:rsidRPr="007A5148" w:rsidTr="009C4603">
        <w:trPr>
          <w:tblCellSpacing w:w="20" w:type="dxa"/>
        </w:trPr>
        <w:tc>
          <w:tcPr>
            <w:tcW w:w="933" w:type="dxa"/>
            <w:vMerge/>
            <w:shd w:val="clear" w:color="auto" w:fill="auto"/>
          </w:tcPr>
          <w:p w:rsidR="00BD5B72" w:rsidRPr="007A5148" w:rsidRDefault="00BD5B72" w:rsidP="00E8204E">
            <w:pPr>
              <w:tabs>
                <w:tab w:val="left" w:pos="0"/>
                <w:tab w:val="left" w:pos="360"/>
              </w:tabs>
              <w:rPr>
                <w:rFonts w:cs="Arial"/>
                <w:color w:val="0088B8"/>
                <w:sz w:val="20"/>
                <w:szCs w:val="20"/>
              </w:rPr>
            </w:pPr>
          </w:p>
        </w:tc>
        <w:tc>
          <w:tcPr>
            <w:tcW w:w="4950" w:type="dxa"/>
            <w:vMerge/>
            <w:shd w:val="clear" w:color="auto" w:fill="auto"/>
          </w:tcPr>
          <w:p w:rsidR="00BD5B72" w:rsidRPr="007A5148" w:rsidRDefault="00BD5B72" w:rsidP="00E8204E">
            <w:pPr>
              <w:tabs>
                <w:tab w:val="left" w:pos="0"/>
                <w:tab w:val="left" w:pos="360"/>
              </w:tabs>
              <w:rPr>
                <w:rFonts w:cs="Arial"/>
                <w:color w:val="0088B8"/>
                <w:sz w:val="20"/>
                <w:szCs w:val="20"/>
              </w:rPr>
            </w:pPr>
          </w:p>
        </w:tc>
        <w:tc>
          <w:tcPr>
            <w:tcW w:w="498" w:type="dxa"/>
            <w:shd w:val="clear" w:color="auto" w:fill="auto"/>
          </w:tcPr>
          <w:p w:rsidR="00BD5B72" w:rsidRPr="007A5148" w:rsidRDefault="00BD5B72" w:rsidP="004E25EC">
            <w:pPr>
              <w:pStyle w:val="NoSpacing"/>
              <w:jc w:val="center"/>
              <w:rPr>
                <w:sz w:val="20"/>
                <w:szCs w:val="20"/>
              </w:rPr>
            </w:pPr>
            <w:r w:rsidRPr="007A5148">
              <w:rPr>
                <w:sz w:val="20"/>
                <w:szCs w:val="20"/>
              </w:rPr>
              <w:t>1</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2</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3</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4</w:t>
            </w:r>
          </w:p>
        </w:tc>
        <w:tc>
          <w:tcPr>
            <w:tcW w:w="507" w:type="dxa"/>
            <w:shd w:val="clear" w:color="auto" w:fill="auto"/>
          </w:tcPr>
          <w:p w:rsidR="00BD5B72" w:rsidRPr="007A5148" w:rsidRDefault="00BD5B72" w:rsidP="004E25EC">
            <w:pPr>
              <w:pStyle w:val="NoSpacing"/>
              <w:jc w:val="center"/>
              <w:rPr>
                <w:sz w:val="20"/>
                <w:szCs w:val="20"/>
              </w:rPr>
            </w:pPr>
            <w:r w:rsidRPr="007A5148">
              <w:rPr>
                <w:sz w:val="20"/>
                <w:szCs w:val="20"/>
              </w:rPr>
              <w:t>5</w:t>
            </w: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5.1.</w:t>
            </w:r>
          </w:p>
        </w:tc>
        <w:tc>
          <w:tcPr>
            <w:tcW w:w="4950" w:type="dxa"/>
            <w:shd w:val="clear" w:color="auto" w:fill="auto"/>
          </w:tcPr>
          <w:p w:rsidR="00AD7FD3" w:rsidRPr="007A5148" w:rsidRDefault="00AD7FD3" w:rsidP="00F4606C">
            <w:pPr>
              <w:pStyle w:val="NoSpacing"/>
              <w:jc w:val="left"/>
              <w:rPr>
                <w:sz w:val="20"/>
                <w:szCs w:val="20"/>
              </w:rPr>
            </w:pPr>
            <w:r w:rsidRPr="007A5148">
              <w:rPr>
                <w:sz w:val="20"/>
                <w:szCs w:val="20"/>
              </w:rPr>
              <w:t>U komunikaciji je izravan, bez „fige u džepu“.</w:t>
            </w:r>
          </w:p>
        </w:tc>
        <w:tc>
          <w:tcPr>
            <w:tcW w:w="498"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07" w:type="dxa"/>
            <w:shd w:val="clear" w:color="auto" w:fill="auto"/>
            <w:vAlign w:val="center"/>
          </w:tcPr>
          <w:p w:rsidR="00AD7FD3" w:rsidRPr="007A5148" w:rsidRDefault="00AD7FD3" w:rsidP="00003CDE">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5.2.</w:t>
            </w:r>
          </w:p>
        </w:tc>
        <w:tc>
          <w:tcPr>
            <w:tcW w:w="4950" w:type="dxa"/>
            <w:shd w:val="clear" w:color="auto" w:fill="auto"/>
          </w:tcPr>
          <w:p w:rsidR="00AD7FD3" w:rsidRPr="007A5148" w:rsidRDefault="00AD7FD3" w:rsidP="00F4606C">
            <w:pPr>
              <w:pStyle w:val="NoSpacing"/>
              <w:jc w:val="left"/>
              <w:rPr>
                <w:sz w:val="20"/>
                <w:szCs w:val="20"/>
              </w:rPr>
            </w:pPr>
            <w:r w:rsidRPr="007A5148">
              <w:rPr>
                <w:sz w:val="20"/>
                <w:szCs w:val="20"/>
              </w:rPr>
              <w:t>Uvjerljiv je u nastupu - verbalnom i neverbalnom.</w:t>
            </w:r>
          </w:p>
        </w:tc>
        <w:tc>
          <w:tcPr>
            <w:tcW w:w="498"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07" w:type="dxa"/>
            <w:shd w:val="clear" w:color="auto" w:fill="auto"/>
            <w:vAlign w:val="center"/>
          </w:tcPr>
          <w:p w:rsidR="00AD7FD3" w:rsidRPr="007A5148" w:rsidRDefault="00AD7FD3" w:rsidP="00003CDE">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5.3.</w:t>
            </w:r>
          </w:p>
        </w:tc>
        <w:tc>
          <w:tcPr>
            <w:tcW w:w="4950" w:type="dxa"/>
            <w:shd w:val="clear" w:color="auto" w:fill="auto"/>
          </w:tcPr>
          <w:p w:rsidR="00AD7FD3" w:rsidRPr="007A5148" w:rsidRDefault="00AD7FD3" w:rsidP="00F4606C">
            <w:pPr>
              <w:pStyle w:val="NoSpacing"/>
              <w:jc w:val="left"/>
              <w:rPr>
                <w:sz w:val="20"/>
                <w:szCs w:val="20"/>
              </w:rPr>
            </w:pPr>
            <w:r w:rsidRPr="007A5148">
              <w:rPr>
                <w:sz w:val="20"/>
                <w:szCs w:val="20"/>
              </w:rPr>
              <w:t>Zna iznijeti ideje i pridobiti druge da ih slijede.</w:t>
            </w:r>
          </w:p>
        </w:tc>
        <w:tc>
          <w:tcPr>
            <w:tcW w:w="498"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07" w:type="dxa"/>
            <w:shd w:val="clear" w:color="auto" w:fill="auto"/>
            <w:vAlign w:val="center"/>
          </w:tcPr>
          <w:p w:rsidR="00AD7FD3" w:rsidRPr="007A5148" w:rsidRDefault="00AD7FD3" w:rsidP="00003CDE">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5.4.</w:t>
            </w:r>
          </w:p>
        </w:tc>
        <w:tc>
          <w:tcPr>
            <w:tcW w:w="4950" w:type="dxa"/>
            <w:shd w:val="clear" w:color="auto" w:fill="auto"/>
          </w:tcPr>
          <w:p w:rsidR="00AD7FD3" w:rsidRPr="007A5148" w:rsidRDefault="00AD7FD3" w:rsidP="00F4606C">
            <w:pPr>
              <w:pStyle w:val="NoSpacing"/>
              <w:jc w:val="left"/>
              <w:rPr>
                <w:sz w:val="20"/>
                <w:szCs w:val="20"/>
              </w:rPr>
            </w:pPr>
            <w:r w:rsidRPr="007A5148">
              <w:rPr>
                <w:sz w:val="20"/>
                <w:szCs w:val="20"/>
              </w:rPr>
              <w:t>Govori vođen svrhom.</w:t>
            </w:r>
          </w:p>
        </w:tc>
        <w:tc>
          <w:tcPr>
            <w:tcW w:w="498"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07" w:type="dxa"/>
            <w:shd w:val="clear" w:color="auto" w:fill="auto"/>
            <w:vAlign w:val="center"/>
          </w:tcPr>
          <w:p w:rsidR="00AD7FD3" w:rsidRPr="007A5148" w:rsidRDefault="00AD7FD3" w:rsidP="00003CDE">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5.5.</w:t>
            </w:r>
          </w:p>
        </w:tc>
        <w:tc>
          <w:tcPr>
            <w:tcW w:w="4950" w:type="dxa"/>
            <w:shd w:val="clear" w:color="auto" w:fill="auto"/>
          </w:tcPr>
          <w:p w:rsidR="00AD7FD3" w:rsidRPr="007A5148" w:rsidRDefault="00AD7FD3" w:rsidP="00F4606C">
            <w:pPr>
              <w:pStyle w:val="NoSpacing"/>
              <w:jc w:val="left"/>
              <w:rPr>
                <w:sz w:val="20"/>
                <w:szCs w:val="20"/>
              </w:rPr>
            </w:pPr>
            <w:r w:rsidRPr="007A5148">
              <w:rPr>
                <w:sz w:val="20"/>
                <w:szCs w:val="20"/>
              </w:rPr>
              <w:t>Aktivno sluša i postavlja puno pitanja.</w:t>
            </w:r>
          </w:p>
        </w:tc>
        <w:tc>
          <w:tcPr>
            <w:tcW w:w="498"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07" w:type="dxa"/>
            <w:shd w:val="clear" w:color="auto" w:fill="auto"/>
            <w:vAlign w:val="center"/>
          </w:tcPr>
          <w:p w:rsidR="00AD7FD3" w:rsidRPr="007A5148" w:rsidRDefault="00AD7FD3" w:rsidP="00003CDE">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5.6.</w:t>
            </w:r>
          </w:p>
        </w:tc>
        <w:tc>
          <w:tcPr>
            <w:tcW w:w="4950" w:type="dxa"/>
            <w:shd w:val="clear" w:color="auto" w:fill="auto"/>
          </w:tcPr>
          <w:p w:rsidR="00AD7FD3" w:rsidRPr="007A5148" w:rsidRDefault="00AD7FD3" w:rsidP="00F4606C">
            <w:pPr>
              <w:pStyle w:val="NoSpacing"/>
              <w:jc w:val="left"/>
              <w:rPr>
                <w:sz w:val="20"/>
                <w:szCs w:val="20"/>
              </w:rPr>
            </w:pPr>
            <w:r w:rsidRPr="007A5148">
              <w:rPr>
                <w:sz w:val="20"/>
                <w:szCs w:val="20"/>
              </w:rPr>
              <w:t>Dosljedan je u svojim tvrdnjama.</w:t>
            </w:r>
          </w:p>
        </w:tc>
        <w:tc>
          <w:tcPr>
            <w:tcW w:w="498"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27" w:type="dxa"/>
            <w:shd w:val="clear" w:color="auto" w:fill="auto"/>
            <w:vAlign w:val="center"/>
          </w:tcPr>
          <w:p w:rsidR="00AD7FD3" w:rsidRPr="007A5148" w:rsidRDefault="00AD7FD3" w:rsidP="00003CDE">
            <w:pPr>
              <w:pStyle w:val="NoSpacing"/>
              <w:jc w:val="center"/>
              <w:rPr>
                <w:sz w:val="20"/>
                <w:szCs w:val="20"/>
              </w:rPr>
            </w:pPr>
          </w:p>
        </w:tc>
        <w:tc>
          <w:tcPr>
            <w:tcW w:w="507" w:type="dxa"/>
            <w:shd w:val="clear" w:color="auto" w:fill="auto"/>
            <w:vAlign w:val="center"/>
          </w:tcPr>
          <w:p w:rsidR="00AD7FD3" w:rsidRPr="007A5148" w:rsidRDefault="00AD7FD3" w:rsidP="00003CDE">
            <w:pPr>
              <w:pStyle w:val="NoSpacing"/>
              <w:jc w:val="center"/>
              <w:rPr>
                <w:sz w:val="20"/>
                <w:szCs w:val="20"/>
              </w:rPr>
            </w:pPr>
          </w:p>
        </w:tc>
      </w:tr>
    </w:tbl>
    <w:p w:rsidR="00BD5B72" w:rsidRPr="007A5148" w:rsidRDefault="00BD5B72" w:rsidP="00AD7FD3">
      <w:pPr>
        <w:tabs>
          <w:tab w:val="left" w:pos="0"/>
        </w:tabs>
        <w:jc w:val="center"/>
        <w:rPr>
          <w:rFonts w:cs="Arial"/>
          <w:sz w:val="16"/>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93"/>
        <w:gridCol w:w="4989"/>
        <w:gridCol w:w="539"/>
        <w:gridCol w:w="567"/>
        <w:gridCol w:w="567"/>
        <w:gridCol w:w="567"/>
        <w:gridCol w:w="567"/>
      </w:tblGrid>
      <w:tr w:rsidR="00BD5B72" w:rsidRPr="007A5148" w:rsidTr="009C4603">
        <w:trPr>
          <w:tblCellSpacing w:w="20" w:type="dxa"/>
        </w:trPr>
        <w:tc>
          <w:tcPr>
            <w:tcW w:w="8709" w:type="dxa"/>
            <w:gridSpan w:val="7"/>
            <w:shd w:val="clear" w:color="auto" w:fill="auto"/>
          </w:tcPr>
          <w:p w:rsidR="00BD5B72" w:rsidRPr="007A5148" w:rsidRDefault="00BD5B72" w:rsidP="00942EAD">
            <w:pPr>
              <w:pStyle w:val="NoSpacing"/>
              <w:rPr>
                <w:b/>
              </w:rPr>
            </w:pPr>
            <w:r w:rsidRPr="007A5148">
              <w:rPr>
                <w:b/>
              </w:rPr>
              <w:t>6) Inspirira druge.</w:t>
            </w:r>
          </w:p>
        </w:tc>
      </w:tr>
      <w:tr w:rsidR="00BD5B72" w:rsidRPr="007A5148" w:rsidTr="009C4603">
        <w:trPr>
          <w:tblCellSpacing w:w="20" w:type="dxa"/>
        </w:trPr>
        <w:tc>
          <w:tcPr>
            <w:tcW w:w="8709" w:type="dxa"/>
            <w:gridSpan w:val="7"/>
            <w:shd w:val="clear" w:color="auto" w:fill="auto"/>
          </w:tcPr>
          <w:p w:rsidR="00BD5B72" w:rsidRPr="007A5148" w:rsidRDefault="001F1975" w:rsidP="004E25EC">
            <w:pPr>
              <w:pStyle w:val="NoSpacing"/>
              <w:rPr>
                <w:sz w:val="20"/>
                <w:szCs w:val="20"/>
              </w:rPr>
            </w:pPr>
            <w:r w:rsidRPr="007A5148">
              <w:rPr>
                <w:sz w:val="20"/>
                <w:szCs w:val="20"/>
              </w:rPr>
              <w:t>Koja je Vaša</w:t>
            </w:r>
            <w:r w:rsidR="00FD2AA0" w:rsidRPr="007A5148">
              <w:rPr>
                <w:sz w:val="20"/>
                <w:szCs w:val="20"/>
              </w:rPr>
              <w:t xml:space="preserve"> ocjen</w:t>
            </w:r>
            <w:r w:rsidRPr="007A5148">
              <w:rPr>
                <w:sz w:val="20"/>
                <w:szCs w:val="20"/>
              </w:rPr>
              <w:t>a</w:t>
            </w:r>
            <w:r w:rsidR="00FD2AA0" w:rsidRPr="007A5148">
              <w:rPr>
                <w:sz w:val="20"/>
                <w:szCs w:val="20"/>
              </w:rPr>
              <w:t xml:space="preserve"> </w:t>
            </w:r>
            <w:r w:rsidRPr="007A5148">
              <w:rPr>
                <w:sz w:val="20"/>
                <w:szCs w:val="20"/>
              </w:rPr>
              <w:t>važnosti</w:t>
            </w:r>
            <w:r w:rsidR="004D76D5" w:rsidRPr="007A5148">
              <w:rPr>
                <w:sz w:val="20"/>
                <w:szCs w:val="20"/>
              </w:rPr>
              <w:t xml:space="preserve"> </w:t>
            </w:r>
            <w:r w:rsidR="00F43873" w:rsidRPr="007A5148">
              <w:rPr>
                <w:sz w:val="20"/>
                <w:szCs w:val="20"/>
              </w:rPr>
              <w:t>utjecaja na</w:t>
            </w:r>
            <w:r w:rsidRPr="007A5148">
              <w:rPr>
                <w:sz w:val="20"/>
                <w:szCs w:val="20"/>
              </w:rPr>
              <w:t xml:space="preserve"> drug</w:t>
            </w:r>
            <w:r w:rsidR="00F43873" w:rsidRPr="007A5148">
              <w:rPr>
                <w:sz w:val="20"/>
                <w:szCs w:val="20"/>
              </w:rPr>
              <w:t>e</w:t>
            </w:r>
            <w:r w:rsidRPr="007A5148">
              <w:rPr>
                <w:sz w:val="20"/>
                <w:szCs w:val="20"/>
              </w:rPr>
              <w:t xml:space="preserve"> od</w:t>
            </w:r>
            <w:r w:rsidR="00F43873" w:rsidRPr="007A5148">
              <w:rPr>
                <w:sz w:val="20"/>
                <w:szCs w:val="20"/>
              </w:rPr>
              <w:t xml:space="preserve"> strane</w:t>
            </w:r>
            <w:r w:rsidRPr="007A5148">
              <w:rPr>
                <w:sz w:val="20"/>
                <w:szCs w:val="20"/>
              </w:rPr>
              <w:t xml:space="preserve"> </w:t>
            </w:r>
            <w:r w:rsidR="004D76D5" w:rsidRPr="007A5148">
              <w:rPr>
                <w:sz w:val="20"/>
                <w:szCs w:val="20"/>
              </w:rPr>
              <w:t>IT menadžera</w:t>
            </w:r>
            <w:r w:rsidR="00BD5B72" w:rsidRPr="007A5148">
              <w:rPr>
                <w:sz w:val="20"/>
                <w:szCs w:val="20"/>
              </w:rPr>
              <w:t>?</w:t>
            </w:r>
          </w:p>
          <w:p w:rsidR="00BD5B72" w:rsidRPr="007A5148" w:rsidRDefault="00C20965" w:rsidP="004E25EC">
            <w:pPr>
              <w:pStyle w:val="NoSpacing"/>
              <w:rPr>
                <w:b/>
              </w:rPr>
            </w:pPr>
            <w:r w:rsidRPr="007A5148">
              <w:rPr>
                <w:i/>
                <w:sz w:val="16"/>
                <w:szCs w:val="16"/>
              </w:rPr>
              <w:t xml:space="preserve">/Važnost </w:t>
            </w:r>
            <w:r w:rsidR="00E01B3E" w:rsidRPr="007A5148">
              <w:rPr>
                <w:i/>
                <w:sz w:val="16"/>
                <w:szCs w:val="16"/>
              </w:rPr>
              <w:t xml:space="preserve">navedenih obilježja </w:t>
            </w:r>
            <w:r w:rsidRPr="007A5148">
              <w:rPr>
                <w:i/>
                <w:sz w:val="16"/>
                <w:szCs w:val="16"/>
              </w:rPr>
              <w:t>ocijenite od 1 do 5, gdje broj 5 označava najveći stupanj važnosti/</w:t>
            </w:r>
          </w:p>
        </w:tc>
      </w:tr>
      <w:tr w:rsidR="00BD5B72" w:rsidRPr="007A5148" w:rsidTr="009C4603">
        <w:trPr>
          <w:tblCellSpacing w:w="20" w:type="dxa"/>
        </w:trPr>
        <w:tc>
          <w:tcPr>
            <w:tcW w:w="933" w:type="dxa"/>
            <w:vMerge w:val="restart"/>
            <w:shd w:val="clear" w:color="auto" w:fill="auto"/>
            <w:vAlign w:val="center"/>
          </w:tcPr>
          <w:p w:rsidR="00BD5B72" w:rsidRPr="007A5148" w:rsidRDefault="00BD5B72" w:rsidP="004E25EC">
            <w:pPr>
              <w:pStyle w:val="NoSpacing"/>
              <w:jc w:val="center"/>
              <w:rPr>
                <w:sz w:val="20"/>
                <w:szCs w:val="20"/>
              </w:rPr>
            </w:pPr>
            <w:r w:rsidRPr="007A5148">
              <w:rPr>
                <w:sz w:val="20"/>
                <w:szCs w:val="20"/>
              </w:rPr>
              <w:t>Oznaka</w:t>
            </w:r>
          </w:p>
        </w:tc>
        <w:tc>
          <w:tcPr>
            <w:tcW w:w="4949" w:type="dxa"/>
            <w:vMerge w:val="restart"/>
            <w:shd w:val="clear" w:color="auto" w:fill="auto"/>
            <w:vAlign w:val="center"/>
          </w:tcPr>
          <w:p w:rsidR="00BD5B72" w:rsidRPr="007A5148" w:rsidRDefault="00CE7F17" w:rsidP="00AD7FD3">
            <w:pPr>
              <w:pStyle w:val="NoSpacing"/>
              <w:jc w:val="center"/>
              <w:rPr>
                <w:sz w:val="20"/>
                <w:szCs w:val="20"/>
              </w:rPr>
            </w:pPr>
            <w:r w:rsidRPr="007A5148">
              <w:rPr>
                <w:sz w:val="20"/>
                <w:szCs w:val="20"/>
              </w:rPr>
              <w:t>Obilježja</w:t>
            </w:r>
          </w:p>
        </w:tc>
        <w:tc>
          <w:tcPr>
            <w:tcW w:w="2747" w:type="dxa"/>
            <w:gridSpan w:val="5"/>
            <w:shd w:val="clear" w:color="auto" w:fill="auto"/>
          </w:tcPr>
          <w:p w:rsidR="00BD5B72" w:rsidRPr="007A5148" w:rsidRDefault="00CE7F17" w:rsidP="004E25EC">
            <w:pPr>
              <w:pStyle w:val="NoSpacing"/>
              <w:jc w:val="center"/>
              <w:rPr>
                <w:sz w:val="20"/>
                <w:szCs w:val="20"/>
              </w:rPr>
            </w:pPr>
            <w:r w:rsidRPr="007A5148">
              <w:rPr>
                <w:sz w:val="20"/>
                <w:szCs w:val="20"/>
              </w:rPr>
              <w:t>Stupanj važnosti</w:t>
            </w:r>
          </w:p>
        </w:tc>
      </w:tr>
      <w:tr w:rsidR="00BD5B72" w:rsidRPr="007A5148" w:rsidTr="009C4603">
        <w:trPr>
          <w:tblCellSpacing w:w="20" w:type="dxa"/>
        </w:trPr>
        <w:tc>
          <w:tcPr>
            <w:tcW w:w="933" w:type="dxa"/>
            <w:vMerge/>
            <w:shd w:val="clear" w:color="auto" w:fill="auto"/>
          </w:tcPr>
          <w:p w:rsidR="00BD5B72" w:rsidRPr="007A5148" w:rsidRDefault="00BD5B72" w:rsidP="004E25EC">
            <w:pPr>
              <w:pStyle w:val="NoSpacing"/>
              <w:jc w:val="center"/>
              <w:rPr>
                <w:sz w:val="20"/>
                <w:szCs w:val="20"/>
              </w:rPr>
            </w:pPr>
          </w:p>
        </w:tc>
        <w:tc>
          <w:tcPr>
            <w:tcW w:w="4949" w:type="dxa"/>
            <w:vMerge/>
            <w:shd w:val="clear" w:color="auto" w:fill="auto"/>
          </w:tcPr>
          <w:p w:rsidR="00BD5B72" w:rsidRPr="007A5148" w:rsidRDefault="00BD5B72" w:rsidP="004E25EC">
            <w:pPr>
              <w:pStyle w:val="NoSpacing"/>
              <w:jc w:val="center"/>
              <w:rPr>
                <w:sz w:val="20"/>
                <w:szCs w:val="20"/>
              </w:rPr>
            </w:pPr>
          </w:p>
        </w:tc>
        <w:tc>
          <w:tcPr>
            <w:tcW w:w="499" w:type="dxa"/>
            <w:shd w:val="clear" w:color="auto" w:fill="auto"/>
          </w:tcPr>
          <w:p w:rsidR="00BD5B72" w:rsidRPr="007A5148" w:rsidRDefault="00BD5B72" w:rsidP="004E25EC">
            <w:pPr>
              <w:pStyle w:val="NoSpacing"/>
              <w:jc w:val="center"/>
              <w:rPr>
                <w:sz w:val="20"/>
                <w:szCs w:val="20"/>
              </w:rPr>
            </w:pPr>
            <w:r w:rsidRPr="007A5148">
              <w:rPr>
                <w:sz w:val="20"/>
                <w:szCs w:val="20"/>
              </w:rPr>
              <w:t>1</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2</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3</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4</w:t>
            </w:r>
          </w:p>
        </w:tc>
        <w:tc>
          <w:tcPr>
            <w:tcW w:w="507" w:type="dxa"/>
            <w:shd w:val="clear" w:color="auto" w:fill="auto"/>
          </w:tcPr>
          <w:p w:rsidR="00BD5B72" w:rsidRPr="007A5148" w:rsidRDefault="00BD5B72" w:rsidP="004E25EC">
            <w:pPr>
              <w:pStyle w:val="NoSpacing"/>
              <w:jc w:val="center"/>
              <w:rPr>
                <w:sz w:val="20"/>
                <w:szCs w:val="20"/>
              </w:rPr>
            </w:pPr>
            <w:r w:rsidRPr="007A5148">
              <w:rPr>
                <w:sz w:val="20"/>
                <w:szCs w:val="20"/>
              </w:rPr>
              <w:t>5</w:t>
            </w: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6.1.</w:t>
            </w:r>
          </w:p>
        </w:tc>
        <w:tc>
          <w:tcPr>
            <w:tcW w:w="4949" w:type="dxa"/>
            <w:shd w:val="clear" w:color="auto" w:fill="auto"/>
          </w:tcPr>
          <w:p w:rsidR="00AD7FD3" w:rsidRPr="007A5148" w:rsidRDefault="00AD7FD3" w:rsidP="00F4606C">
            <w:pPr>
              <w:pStyle w:val="NoSpacing"/>
              <w:jc w:val="left"/>
              <w:rPr>
                <w:sz w:val="20"/>
                <w:szCs w:val="20"/>
              </w:rPr>
            </w:pPr>
            <w:r w:rsidRPr="007A5148">
              <w:rPr>
                <w:sz w:val="20"/>
                <w:szCs w:val="20"/>
              </w:rPr>
              <w:t>Izgradio je učinkovit suradnički tim.</w:t>
            </w:r>
          </w:p>
        </w:tc>
        <w:tc>
          <w:tcPr>
            <w:tcW w:w="499"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07" w:type="dxa"/>
            <w:shd w:val="clear" w:color="auto" w:fill="auto"/>
            <w:vAlign w:val="center"/>
          </w:tcPr>
          <w:p w:rsidR="00AD7FD3" w:rsidRPr="007A5148" w:rsidRDefault="00AD7FD3" w:rsidP="004E25EC">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6.2.</w:t>
            </w:r>
          </w:p>
        </w:tc>
        <w:tc>
          <w:tcPr>
            <w:tcW w:w="4949" w:type="dxa"/>
            <w:shd w:val="clear" w:color="auto" w:fill="auto"/>
          </w:tcPr>
          <w:p w:rsidR="00AD7FD3" w:rsidRPr="007A5148" w:rsidRDefault="00AD7FD3" w:rsidP="00F4606C">
            <w:pPr>
              <w:pStyle w:val="NoSpacing"/>
              <w:jc w:val="left"/>
              <w:rPr>
                <w:sz w:val="20"/>
                <w:szCs w:val="20"/>
              </w:rPr>
            </w:pPr>
            <w:r w:rsidRPr="007A5148">
              <w:rPr>
                <w:sz w:val="20"/>
                <w:szCs w:val="20"/>
              </w:rPr>
              <w:t>Ljudi su spremni slijediti njegove vizije.</w:t>
            </w:r>
          </w:p>
        </w:tc>
        <w:tc>
          <w:tcPr>
            <w:tcW w:w="499"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07" w:type="dxa"/>
            <w:shd w:val="clear" w:color="auto" w:fill="auto"/>
            <w:vAlign w:val="center"/>
          </w:tcPr>
          <w:p w:rsidR="00AD7FD3" w:rsidRPr="007A5148" w:rsidRDefault="00AD7FD3" w:rsidP="004E25EC">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6.3.</w:t>
            </w:r>
          </w:p>
        </w:tc>
        <w:tc>
          <w:tcPr>
            <w:tcW w:w="4949" w:type="dxa"/>
            <w:shd w:val="clear" w:color="auto" w:fill="auto"/>
          </w:tcPr>
          <w:p w:rsidR="00AD7FD3" w:rsidRPr="007A5148" w:rsidRDefault="00AD7FD3" w:rsidP="00F4606C">
            <w:pPr>
              <w:pStyle w:val="NoSpacing"/>
              <w:jc w:val="left"/>
              <w:rPr>
                <w:sz w:val="20"/>
                <w:szCs w:val="20"/>
              </w:rPr>
            </w:pPr>
            <w:r w:rsidRPr="007A5148">
              <w:rPr>
                <w:sz w:val="20"/>
                <w:szCs w:val="20"/>
              </w:rPr>
              <w:t>Ne odustaje od svojih uvjerenja.</w:t>
            </w:r>
          </w:p>
        </w:tc>
        <w:tc>
          <w:tcPr>
            <w:tcW w:w="499"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07" w:type="dxa"/>
            <w:shd w:val="clear" w:color="auto" w:fill="auto"/>
            <w:vAlign w:val="center"/>
          </w:tcPr>
          <w:p w:rsidR="00AD7FD3" w:rsidRPr="007A5148" w:rsidRDefault="00AD7FD3" w:rsidP="004E25EC">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6.4.</w:t>
            </w:r>
          </w:p>
        </w:tc>
        <w:tc>
          <w:tcPr>
            <w:tcW w:w="4949" w:type="dxa"/>
            <w:shd w:val="clear" w:color="auto" w:fill="auto"/>
          </w:tcPr>
          <w:p w:rsidR="00AD7FD3" w:rsidRPr="007A5148" w:rsidRDefault="00AD7FD3" w:rsidP="00F4606C">
            <w:pPr>
              <w:pStyle w:val="NoSpacing"/>
              <w:jc w:val="left"/>
              <w:rPr>
                <w:sz w:val="20"/>
                <w:szCs w:val="20"/>
              </w:rPr>
            </w:pPr>
            <w:r w:rsidRPr="007A5148">
              <w:rPr>
                <w:sz w:val="20"/>
                <w:szCs w:val="20"/>
              </w:rPr>
              <w:t>Snažan je motivator.</w:t>
            </w:r>
          </w:p>
        </w:tc>
        <w:tc>
          <w:tcPr>
            <w:tcW w:w="499"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07" w:type="dxa"/>
            <w:shd w:val="clear" w:color="auto" w:fill="auto"/>
            <w:vAlign w:val="center"/>
          </w:tcPr>
          <w:p w:rsidR="00AD7FD3" w:rsidRPr="007A5148" w:rsidRDefault="00AD7FD3" w:rsidP="004E25EC">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6.5.</w:t>
            </w:r>
          </w:p>
        </w:tc>
        <w:tc>
          <w:tcPr>
            <w:tcW w:w="4949" w:type="dxa"/>
            <w:shd w:val="clear" w:color="auto" w:fill="auto"/>
          </w:tcPr>
          <w:p w:rsidR="00AD7FD3" w:rsidRPr="007A5148" w:rsidRDefault="00AD7FD3" w:rsidP="00F4606C">
            <w:pPr>
              <w:pStyle w:val="NoSpacing"/>
              <w:jc w:val="left"/>
              <w:rPr>
                <w:sz w:val="20"/>
                <w:szCs w:val="20"/>
              </w:rPr>
            </w:pPr>
            <w:r w:rsidRPr="007A5148">
              <w:rPr>
                <w:sz w:val="20"/>
                <w:szCs w:val="20"/>
              </w:rPr>
              <w:t>Lako sklapa veze s drugima.</w:t>
            </w:r>
          </w:p>
        </w:tc>
        <w:tc>
          <w:tcPr>
            <w:tcW w:w="499"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07" w:type="dxa"/>
            <w:shd w:val="clear" w:color="auto" w:fill="auto"/>
            <w:vAlign w:val="center"/>
          </w:tcPr>
          <w:p w:rsidR="00AD7FD3" w:rsidRPr="007A5148" w:rsidRDefault="00AD7FD3" w:rsidP="004E25EC">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6.6.</w:t>
            </w:r>
          </w:p>
        </w:tc>
        <w:tc>
          <w:tcPr>
            <w:tcW w:w="4949" w:type="dxa"/>
            <w:shd w:val="clear" w:color="auto" w:fill="auto"/>
          </w:tcPr>
          <w:p w:rsidR="00AD7FD3" w:rsidRPr="007A5148" w:rsidRDefault="00AD7FD3" w:rsidP="00F4606C">
            <w:pPr>
              <w:pStyle w:val="NoSpacing"/>
              <w:jc w:val="left"/>
              <w:rPr>
                <w:sz w:val="20"/>
                <w:szCs w:val="20"/>
              </w:rPr>
            </w:pPr>
            <w:r w:rsidRPr="007A5148">
              <w:rPr>
                <w:sz w:val="20"/>
                <w:szCs w:val="20"/>
              </w:rPr>
              <w:t>Spreman je služiti drugima.</w:t>
            </w:r>
          </w:p>
        </w:tc>
        <w:tc>
          <w:tcPr>
            <w:tcW w:w="499"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07" w:type="dxa"/>
            <w:shd w:val="clear" w:color="auto" w:fill="auto"/>
            <w:vAlign w:val="center"/>
          </w:tcPr>
          <w:p w:rsidR="00AD7FD3" w:rsidRPr="007A5148" w:rsidRDefault="00AD7FD3" w:rsidP="004E25EC">
            <w:pPr>
              <w:pStyle w:val="NoSpacing"/>
              <w:jc w:val="center"/>
              <w:rPr>
                <w:sz w:val="20"/>
                <w:szCs w:val="20"/>
              </w:rPr>
            </w:pPr>
          </w:p>
        </w:tc>
      </w:tr>
      <w:tr w:rsidR="00AD7FD3" w:rsidRPr="007A5148" w:rsidTr="009C4603">
        <w:trPr>
          <w:tblCellSpacing w:w="20" w:type="dxa"/>
        </w:trPr>
        <w:tc>
          <w:tcPr>
            <w:tcW w:w="933" w:type="dxa"/>
            <w:shd w:val="clear" w:color="auto" w:fill="auto"/>
          </w:tcPr>
          <w:p w:rsidR="00AD7FD3" w:rsidRPr="007A5148" w:rsidRDefault="00AD7FD3" w:rsidP="004E25EC">
            <w:pPr>
              <w:pStyle w:val="NoSpacing"/>
              <w:jc w:val="center"/>
              <w:rPr>
                <w:sz w:val="20"/>
                <w:szCs w:val="20"/>
              </w:rPr>
            </w:pPr>
            <w:r w:rsidRPr="007A5148">
              <w:rPr>
                <w:sz w:val="20"/>
                <w:szCs w:val="20"/>
              </w:rPr>
              <w:t>6.7.</w:t>
            </w:r>
          </w:p>
        </w:tc>
        <w:tc>
          <w:tcPr>
            <w:tcW w:w="4949" w:type="dxa"/>
            <w:shd w:val="clear" w:color="auto" w:fill="auto"/>
          </w:tcPr>
          <w:p w:rsidR="00AD7FD3" w:rsidRPr="007A5148" w:rsidRDefault="00AD7FD3" w:rsidP="00F4606C">
            <w:pPr>
              <w:pStyle w:val="NoSpacing"/>
              <w:jc w:val="left"/>
              <w:rPr>
                <w:sz w:val="20"/>
                <w:szCs w:val="20"/>
              </w:rPr>
            </w:pPr>
            <w:r w:rsidRPr="007A5148">
              <w:rPr>
                <w:sz w:val="20"/>
                <w:szCs w:val="20"/>
              </w:rPr>
              <w:t>Može mu se vjerovati.</w:t>
            </w:r>
          </w:p>
        </w:tc>
        <w:tc>
          <w:tcPr>
            <w:tcW w:w="499"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27" w:type="dxa"/>
            <w:shd w:val="clear" w:color="auto" w:fill="auto"/>
            <w:vAlign w:val="center"/>
          </w:tcPr>
          <w:p w:rsidR="00AD7FD3" w:rsidRPr="007A5148" w:rsidRDefault="00AD7FD3" w:rsidP="004E25EC">
            <w:pPr>
              <w:pStyle w:val="NoSpacing"/>
              <w:jc w:val="center"/>
              <w:rPr>
                <w:sz w:val="20"/>
                <w:szCs w:val="20"/>
              </w:rPr>
            </w:pPr>
          </w:p>
        </w:tc>
        <w:tc>
          <w:tcPr>
            <w:tcW w:w="507" w:type="dxa"/>
            <w:shd w:val="clear" w:color="auto" w:fill="auto"/>
            <w:vAlign w:val="center"/>
          </w:tcPr>
          <w:p w:rsidR="00AD7FD3" w:rsidRPr="007A5148" w:rsidRDefault="00AD7FD3" w:rsidP="004E25EC">
            <w:pPr>
              <w:pStyle w:val="NoSpacing"/>
              <w:jc w:val="center"/>
              <w:rPr>
                <w:sz w:val="20"/>
                <w:szCs w:val="20"/>
              </w:rPr>
            </w:pPr>
          </w:p>
        </w:tc>
      </w:tr>
    </w:tbl>
    <w:p w:rsidR="007D0224" w:rsidRPr="007A5148" w:rsidRDefault="007D0224">
      <w:pPr>
        <w:spacing w:after="200" w:line="276" w:lineRule="auto"/>
        <w:jc w:val="left"/>
        <w:rPr>
          <w:rFonts w:cs="Arial"/>
          <w:b/>
          <w:sz w:val="20"/>
          <w:szCs w:val="20"/>
        </w:rPr>
      </w:pPr>
    </w:p>
    <w:p w:rsidR="00EF5F18" w:rsidRPr="007A5148" w:rsidRDefault="00EF5F18">
      <w:pPr>
        <w:spacing w:after="200" w:line="276" w:lineRule="auto"/>
        <w:jc w:val="left"/>
        <w:rPr>
          <w:rFonts w:cs="Arial"/>
          <w:b/>
          <w:sz w:val="20"/>
          <w:szCs w:val="20"/>
        </w:rPr>
      </w:pPr>
    </w:p>
    <w:p w:rsidR="00EF5F18" w:rsidRPr="007A5148" w:rsidRDefault="00EF5F18">
      <w:pPr>
        <w:spacing w:after="200" w:line="276" w:lineRule="auto"/>
        <w:jc w:val="left"/>
        <w:rPr>
          <w:rFonts w:cs="Arial"/>
          <w:b/>
          <w:sz w:val="20"/>
          <w:szCs w:val="20"/>
        </w:rPr>
      </w:pPr>
    </w:p>
    <w:p w:rsidR="00EF5F18" w:rsidRPr="007A5148" w:rsidRDefault="00EF5F18">
      <w:pPr>
        <w:spacing w:after="200" w:line="276" w:lineRule="auto"/>
        <w:jc w:val="left"/>
        <w:rPr>
          <w:rFonts w:cs="Arial"/>
          <w:b/>
          <w:sz w:val="20"/>
          <w:szCs w:val="20"/>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93"/>
        <w:gridCol w:w="4961"/>
        <w:gridCol w:w="567"/>
        <w:gridCol w:w="567"/>
        <w:gridCol w:w="567"/>
        <w:gridCol w:w="567"/>
        <w:gridCol w:w="567"/>
      </w:tblGrid>
      <w:tr w:rsidR="00BD5B72" w:rsidRPr="007A5148" w:rsidTr="00B255F5">
        <w:trPr>
          <w:tblCellSpacing w:w="20" w:type="dxa"/>
        </w:trPr>
        <w:tc>
          <w:tcPr>
            <w:tcW w:w="8709" w:type="dxa"/>
            <w:gridSpan w:val="7"/>
            <w:shd w:val="clear" w:color="auto" w:fill="auto"/>
          </w:tcPr>
          <w:p w:rsidR="00BD5B72" w:rsidRPr="007A5148" w:rsidRDefault="00BD5B72" w:rsidP="00942EAD">
            <w:pPr>
              <w:pStyle w:val="NoSpacing"/>
              <w:rPr>
                <w:b/>
              </w:rPr>
            </w:pPr>
            <w:r w:rsidRPr="007A5148">
              <w:rPr>
                <w:b/>
              </w:rPr>
              <w:t>7) Grad</w:t>
            </w:r>
            <w:r w:rsidR="00AD7FD3" w:rsidRPr="007A5148">
              <w:rPr>
                <w:b/>
              </w:rPr>
              <w:t>i</w:t>
            </w:r>
            <w:r w:rsidRPr="007A5148">
              <w:rPr>
                <w:b/>
              </w:rPr>
              <w:t xml:space="preserve"> ljude, a ne sustave.</w:t>
            </w:r>
          </w:p>
        </w:tc>
      </w:tr>
      <w:tr w:rsidR="00BD5B72" w:rsidRPr="007A5148" w:rsidTr="00B255F5">
        <w:trPr>
          <w:tblCellSpacing w:w="20" w:type="dxa"/>
        </w:trPr>
        <w:tc>
          <w:tcPr>
            <w:tcW w:w="8709" w:type="dxa"/>
            <w:gridSpan w:val="7"/>
            <w:shd w:val="clear" w:color="auto" w:fill="auto"/>
          </w:tcPr>
          <w:p w:rsidR="00BD5B72" w:rsidRPr="007A5148" w:rsidRDefault="00BD5B72" w:rsidP="004E25EC">
            <w:pPr>
              <w:pStyle w:val="NoSpacing"/>
              <w:rPr>
                <w:sz w:val="20"/>
                <w:szCs w:val="20"/>
              </w:rPr>
            </w:pPr>
            <w:r w:rsidRPr="007A5148">
              <w:rPr>
                <w:sz w:val="20"/>
                <w:szCs w:val="20"/>
              </w:rPr>
              <w:t>K</w:t>
            </w:r>
            <w:r w:rsidR="0059578D" w:rsidRPr="007A5148">
              <w:rPr>
                <w:sz w:val="20"/>
                <w:szCs w:val="20"/>
              </w:rPr>
              <w:t>oli</w:t>
            </w:r>
            <w:r w:rsidRPr="007A5148">
              <w:rPr>
                <w:sz w:val="20"/>
                <w:szCs w:val="20"/>
              </w:rPr>
              <w:t xml:space="preserve">ko </w:t>
            </w:r>
            <w:r w:rsidR="00AD7FD3" w:rsidRPr="007A5148">
              <w:rPr>
                <w:sz w:val="20"/>
                <w:szCs w:val="20"/>
              </w:rPr>
              <w:t>su važni</w:t>
            </w:r>
            <w:r w:rsidR="00F4606C" w:rsidRPr="007A5148">
              <w:rPr>
                <w:sz w:val="20"/>
                <w:szCs w:val="20"/>
              </w:rPr>
              <w:t xml:space="preserve"> dobri</w:t>
            </w:r>
            <w:r w:rsidR="00AD7FD3" w:rsidRPr="007A5148">
              <w:rPr>
                <w:sz w:val="20"/>
                <w:szCs w:val="20"/>
              </w:rPr>
              <w:t xml:space="preserve"> rezultati</w:t>
            </w:r>
            <w:r w:rsidR="003D59C6" w:rsidRPr="007A5148">
              <w:rPr>
                <w:sz w:val="20"/>
                <w:szCs w:val="20"/>
              </w:rPr>
              <w:t xml:space="preserve"> IT menadžera u radu s ljudima</w:t>
            </w:r>
            <w:r w:rsidRPr="007A5148">
              <w:rPr>
                <w:sz w:val="20"/>
                <w:szCs w:val="20"/>
              </w:rPr>
              <w:t>?</w:t>
            </w:r>
          </w:p>
          <w:p w:rsidR="00BD5B72" w:rsidRPr="007A5148" w:rsidRDefault="00C20965" w:rsidP="004E25EC">
            <w:pPr>
              <w:pStyle w:val="NoSpacing"/>
              <w:rPr>
                <w:sz w:val="20"/>
                <w:szCs w:val="20"/>
              </w:rPr>
            </w:pPr>
            <w:r w:rsidRPr="007A5148">
              <w:rPr>
                <w:i/>
                <w:sz w:val="16"/>
                <w:szCs w:val="16"/>
              </w:rPr>
              <w:t xml:space="preserve">/Važnost </w:t>
            </w:r>
            <w:r w:rsidR="00E01B3E" w:rsidRPr="007A5148">
              <w:rPr>
                <w:i/>
                <w:sz w:val="16"/>
                <w:szCs w:val="16"/>
              </w:rPr>
              <w:t xml:space="preserve">navedenih obilježja </w:t>
            </w:r>
            <w:r w:rsidRPr="007A5148">
              <w:rPr>
                <w:i/>
                <w:sz w:val="16"/>
                <w:szCs w:val="16"/>
              </w:rPr>
              <w:t>ocijenite od 1 do 5, gdje broj 5 označava najveći stupanj važnosti/</w:t>
            </w:r>
          </w:p>
        </w:tc>
      </w:tr>
      <w:tr w:rsidR="00BD5B72" w:rsidRPr="007A5148" w:rsidTr="00B255F5">
        <w:trPr>
          <w:tblCellSpacing w:w="20" w:type="dxa"/>
        </w:trPr>
        <w:tc>
          <w:tcPr>
            <w:tcW w:w="933" w:type="dxa"/>
            <w:vMerge w:val="restart"/>
            <w:shd w:val="clear" w:color="auto" w:fill="auto"/>
            <w:vAlign w:val="center"/>
          </w:tcPr>
          <w:p w:rsidR="00BD5B72" w:rsidRPr="007A5148" w:rsidRDefault="00BD5B72" w:rsidP="004E25EC">
            <w:pPr>
              <w:pStyle w:val="NoSpacing"/>
              <w:jc w:val="center"/>
              <w:rPr>
                <w:sz w:val="20"/>
                <w:szCs w:val="20"/>
              </w:rPr>
            </w:pPr>
            <w:r w:rsidRPr="007A5148">
              <w:rPr>
                <w:sz w:val="20"/>
                <w:szCs w:val="20"/>
              </w:rPr>
              <w:t>Oznaka</w:t>
            </w:r>
          </w:p>
        </w:tc>
        <w:tc>
          <w:tcPr>
            <w:tcW w:w="4921" w:type="dxa"/>
            <w:vMerge w:val="restart"/>
            <w:shd w:val="clear" w:color="auto" w:fill="auto"/>
            <w:vAlign w:val="center"/>
          </w:tcPr>
          <w:p w:rsidR="00BD5B72" w:rsidRPr="007A5148" w:rsidRDefault="00CE7F17" w:rsidP="004E25EC">
            <w:pPr>
              <w:pStyle w:val="NoSpacing"/>
              <w:jc w:val="center"/>
              <w:rPr>
                <w:sz w:val="20"/>
                <w:szCs w:val="20"/>
              </w:rPr>
            </w:pPr>
            <w:r w:rsidRPr="007A5148">
              <w:rPr>
                <w:sz w:val="20"/>
                <w:szCs w:val="20"/>
              </w:rPr>
              <w:t>Obilježja IT menadžera</w:t>
            </w:r>
          </w:p>
        </w:tc>
        <w:tc>
          <w:tcPr>
            <w:tcW w:w="2775" w:type="dxa"/>
            <w:gridSpan w:val="5"/>
            <w:shd w:val="clear" w:color="auto" w:fill="auto"/>
          </w:tcPr>
          <w:p w:rsidR="00BD5B72" w:rsidRPr="007A5148" w:rsidRDefault="00CE7F17" w:rsidP="004E25EC">
            <w:pPr>
              <w:pStyle w:val="NoSpacing"/>
              <w:jc w:val="center"/>
              <w:rPr>
                <w:sz w:val="20"/>
                <w:szCs w:val="20"/>
              </w:rPr>
            </w:pPr>
            <w:r w:rsidRPr="007A5148">
              <w:rPr>
                <w:sz w:val="20"/>
                <w:szCs w:val="20"/>
              </w:rPr>
              <w:t>Stupanj važnosti</w:t>
            </w:r>
          </w:p>
        </w:tc>
      </w:tr>
      <w:tr w:rsidR="00BD5B72" w:rsidRPr="007A5148" w:rsidTr="00B255F5">
        <w:trPr>
          <w:tblCellSpacing w:w="20" w:type="dxa"/>
        </w:trPr>
        <w:tc>
          <w:tcPr>
            <w:tcW w:w="933" w:type="dxa"/>
            <w:vMerge/>
            <w:shd w:val="clear" w:color="auto" w:fill="auto"/>
          </w:tcPr>
          <w:p w:rsidR="00BD5B72" w:rsidRPr="007A5148" w:rsidRDefault="00BD5B72" w:rsidP="00E8204E">
            <w:pPr>
              <w:tabs>
                <w:tab w:val="left" w:pos="0"/>
                <w:tab w:val="left" w:pos="360"/>
              </w:tabs>
              <w:rPr>
                <w:rFonts w:cs="Arial"/>
                <w:color w:val="0088B8"/>
                <w:sz w:val="20"/>
                <w:szCs w:val="20"/>
              </w:rPr>
            </w:pPr>
          </w:p>
        </w:tc>
        <w:tc>
          <w:tcPr>
            <w:tcW w:w="4921" w:type="dxa"/>
            <w:vMerge/>
            <w:shd w:val="clear" w:color="auto" w:fill="auto"/>
          </w:tcPr>
          <w:p w:rsidR="00BD5B72" w:rsidRPr="007A5148" w:rsidRDefault="00BD5B72" w:rsidP="00E8204E">
            <w:pPr>
              <w:tabs>
                <w:tab w:val="left" w:pos="0"/>
                <w:tab w:val="left" w:pos="360"/>
              </w:tabs>
              <w:rPr>
                <w:rFonts w:cs="Arial"/>
                <w:color w:val="0088B8"/>
                <w:sz w:val="20"/>
                <w:szCs w:val="20"/>
              </w:rPr>
            </w:pP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1</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2</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3</w:t>
            </w:r>
          </w:p>
        </w:tc>
        <w:tc>
          <w:tcPr>
            <w:tcW w:w="527" w:type="dxa"/>
            <w:shd w:val="clear" w:color="auto" w:fill="auto"/>
          </w:tcPr>
          <w:p w:rsidR="00BD5B72" w:rsidRPr="007A5148" w:rsidRDefault="00BD5B72" w:rsidP="004E25EC">
            <w:pPr>
              <w:pStyle w:val="NoSpacing"/>
              <w:jc w:val="center"/>
              <w:rPr>
                <w:sz w:val="20"/>
                <w:szCs w:val="20"/>
              </w:rPr>
            </w:pPr>
            <w:r w:rsidRPr="007A5148">
              <w:rPr>
                <w:sz w:val="20"/>
                <w:szCs w:val="20"/>
              </w:rPr>
              <w:t>4</w:t>
            </w:r>
          </w:p>
        </w:tc>
        <w:tc>
          <w:tcPr>
            <w:tcW w:w="507" w:type="dxa"/>
            <w:shd w:val="clear" w:color="auto" w:fill="auto"/>
          </w:tcPr>
          <w:p w:rsidR="00BD5B72" w:rsidRPr="007A5148" w:rsidRDefault="00BD5B72" w:rsidP="004E25EC">
            <w:pPr>
              <w:pStyle w:val="NoSpacing"/>
              <w:jc w:val="center"/>
              <w:rPr>
                <w:sz w:val="20"/>
                <w:szCs w:val="20"/>
              </w:rPr>
            </w:pPr>
            <w:r w:rsidRPr="007A5148">
              <w:rPr>
                <w:sz w:val="20"/>
                <w:szCs w:val="20"/>
              </w:rPr>
              <w:t>5</w:t>
            </w:r>
          </w:p>
        </w:tc>
      </w:tr>
      <w:tr w:rsidR="0073328E" w:rsidRPr="007A5148" w:rsidTr="003D59C6">
        <w:trPr>
          <w:trHeight w:val="280"/>
          <w:tblCellSpacing w:w="20" w:type="dxa"/>
        </w:trPr>
        <w:tc>
          <w:tcPr>
            <w:tcW w:w="933" w:type="dxa"/>
            <w:shd w:val="clear" w:color="auto" w:fill="auto"/>
          </w:tcPr>
          <w:p w:rsidR="0073328E" w:rsidRPr="007A5148" w:rsidRDefault="0073328E" w:rsidP="009C4603">
            <w:pPr>
              <w:pStyle w:val="NoSpacing"/>
              <w:jc w:val="center"/>
              <w:rPr>
                <w:sz w:val="20"/>
                <w:szCs w:val="20"/>
              </w:rPr>
            </w:pPr>
            <w:r w:rsidRPr="007A5148">
              <w:rPr>
                <w:sz w:val="20"/>
                <w:szCs w:val="20"/>
              </w:rPr>
              <w:t>7.1.</w:t>
            </w:r>
          </w:p>
        </w:tc>
        <w:tc>
          <w:tcPr>
            <w:tcW w:w="4921" w:type="dxa"/>
            <w:shd w:val="clear" w:color="auto" w:fill="auto"/>
          </w:tcPr>
          <w:p w:rsidR="0073328E" w:rsidRPr="007A5148" w:rsidRDefault="0073328E" w:rsidP="00F4606C">
            <w:pPr>
              <w:pStyle w:val="NoSpacing"/>
              <w:jc w:val="left"/>
              <w:rPr>
                <w:sz w:val="20"/>
                <w:szCs w:val="20"/>
              </w:rPr>
            </w:pPr>
            <w:r w:rsidRPr="007A5148">
              <w:rPr>
                <w:sz w:val="20"/>
                <w:szCs w:val="20"/>
              </w:rPr>
              <w:t>Konstantno proširuje svoja znanja.</w:t>
            </w: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07" w:type="dxa"/>
            <w:shd w:val="clear" w:color="auto" w:fill="auto"/>
            <w:vAlign w:val="center"/>
          </w:tcPr>
          <w:p w:rsidR="0073328E" w:rsidRPr="007A5148" w:rsidRDefault="0073328E" w:rsidP="00003CDE">
            <w:pPr>
              <w:pStyle w:val="NoSpacing"/>
              <w:jc w:val="center"/>
              <w:rPr>
                <w:sz w:val="20"/>
                <w:szCs w:val="20"/>
              </w:rPr>
            </w:pPr>
          </w:p>
        </w:tc>
      </w:tr>
      <w:tr w:rsidR="0073328E" w:rsidRPr="007A5148" w:rsidTr="003D59C6">
        <w:trPr>
          <w:trHeight w:val="214"/>
          <w:tblCellSpacing w:w="20" w:type="dxa"/>
        </w:trPr>
        <w:tc>
          <w:tcPr>
            <w:tcW w:w="933" w:type="dxa"/>
            <w:shd w:val="clear" w:color="auto" w:fill="auto"/>
          </w:tcPr>
          <w:p w:rsidR="0073328E" w:rsidRPr="007A5148" w:rsidRDefault="0073328E" w:rsidP="009C4603">
            <w:pPr>
              <w:pStyle w:val="NoSpacing"/>
              <w:jc w:val="center"/>
              <w:rPr>
                <w:sz w:val="20"/>
                <w:szCs w:val="20"/>
              </w:rPr>
            </w:pPr>
            <w:r w:rsidRPr="007A5148">
              <w:rPr>
                <w:sz w:val="20"/>
                <w:szCs w:val="20"/>
              </w:rPr>
              <w:t>7.2.</w:t>
            </w:r>
          </w:p>
        </w:tc>
        <w:tc>
          <w:tcPr>
            <w:tcW w:w="4921" w:type="dxa"/>
            <w:shd w:val="clear" w:color="auto" w:fill="auto"/>
          </w:tcPr>
          <w:p w:rsidR="0073328E" w:rsidRPr="007A5148" w:rsidRDefault="0073328E" w:rsidP="00F4606C">
            <w:pPr>
              <w:pStyle w:val="NoSpacing"/>
              <w:jc w:val="left"/>
              <w:rPr>
                <w:sz w:val="20"/>
                <w:szCs w:val="20"/>
              </w:rPr>
            </w:pPr>
            <w:r w:rsidRPr="007A5148">
              <w:rPr>
                <w:sz w:val="20"/>
                <w:szCs w:val="20"/>
              </w:rPr>
              <w:t>Spremno priznaje svoje slabe strane.</w:t>
            </w: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07" w:type="dxa"/>
            <w:shd w:val="clear" w:color="auto" w:fill="auto"/>
            <w:vAlign w:val="center"/>
          </w:tcPr>
          <w:p w:rsidR="0073328E" w:rsidRPr="007A5148" w:rsidRDefault="0073328E" w:rsidP="00003CDE">
            <w:pPr>
              <w:pStyle w:val="NoSpacing"/>
              <w:jc w:val="center"/>
              <w:rPr>
                <w:sz w:val="20"/>
                <w:szCs w:val="20"/>
              </w:rPr>
            </w:pPr>
          </w:p>
        </w:tc>
      </w:tr>
      <w:tr w:rsidR="0073328E" w:rsidRPr="007A5148" w:rsidTr="00B255F5">
        <w:trPr>
          <w:tblCellSpacing w:w="20" w:type="dxa"/>
        </w:trPr>
        <w:tc>
          <w:tcPr>
            <w:tcW w:w="933" w:type="dxa"/>
            <w:shd w:val="clear" w:color="auto" w:fill="auto"/>
          </w:tcPr>
          <w:p w:rsidR="0073328E" w:rsidRPr="007A5148" w:rsidRDefault="0073328E" w:rsidP="009C4603">
            <w:pPr>
              <w:pStyle w:val="NoSpacing"/>
              <w:jc w:val="center"/>
              <w:rPr>
                <w:sz w:val="20"/>
                <w:szCs w:val="20"/>
              </w:rPr>
            </w:pPr>
            <w:r w:rsidRPr="007A5148">
              <w:rPr>
                <w:sz w:val="20"/>
                <w:szCs w:val="20"/>
              </w:rPr>
              <w:t>7.3.</w:t>
            </w:r>
          </w:p>
        </w:tc>
        <w:tc>
          <w:tcPr>
            <w:tcW w:w="4921" w:type="dxa"/>
            <w:shd w:val="clear" w:color="auto" w:fill="auto"/>
          </w:tcPr>
          <w:p w:rsidR="0073328E" w:rsidRPr="007A5148" w:rsidRDefault="0073328E" w:rsidP="00F4606C">
            <w:pPr>
              <w:pStyle w:val="NoSpacing"/>
              <w:jc w:val="left"/>
              <w:rPr>
                <w:sz w:val="20"/>
                <w:szCs w:val="20"/>
              </w:rPr>
            </w:pPr>
            <w:r w:rsidRPr="007A5148">
              <w:rPr>
                <w:sz w:val="20"/>
                <w:szCs w:val="20"/>
              </w:rPr>
              <w:t>Okružio se odgovarajućim stručnim i motiviranim ljudima.</w:t>
            </w: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07" w:type="dxa"/>
            <w:shd w:val="clear" w:color="auto" w:fill="auto"/>
            <w:vAlign w:val="center"/>
          </w:tcPr>
          <w:p w:rsidR="0073328E" w:rsidRPr="007A5148" w:rsidRDefault="0073328E" w:rsidP="00003CDE">
            <w:pPr>
              <w:pStyle w:val="NoSpacing"/>
              <w:jc w:val="center"/>
              <w:rPr>
                <w:sz w:val="20"/>
                <w:szCs w:val="20"/>
              </w:rPr>
            </w:pPr>
          </w:p>
        </w:tc>
      </w:tr>
      <w:tr w:rsidR="0073328E" w:rsidRPr="007A5148" w:rsidTr="00B255F5">
        <w:trPr>
          <w:tblCellSpacing w:w="20" w:type="dxa"/>
        </w:trPr>
        <w:tc>
          <w:tcPr>
            <w:tcW w:w="933" w:type="dxa"/>
            <w:shd w:val="clear" w:color="auto" w:fill="auto"/>
          </w:tcPr>
          <w:p w:rsidR="0073328E" w:rsidRPr="007A5148" w:rsidRDefault="0073328E" w:rsidP="009C4603">
            <w:pPr>
              <w:pStyle w:val="NoSpacing"/>
              <w:jc w:val="center"/>
              <w:rPr>
                <w:sz w:val="20"/>
                <w:szCs w:val="20"/>
              </w:rPr>
            </w:pPr>
            <w:r w:rsidRPr="007A5148">
              <w:rPr>
                <w:sz w:val="20"/>
                <w:szCs w:val="20"/>
              </w:rPr>
              <w:t>7.4.</w:t>
            </w:r>
          </w:p>
        </w:tc>
        <w:tc>
          <w:tcPr>
            <w:tcW w:w="4921" w:type="dxa"/>
            <w:shd w:val="clear" w:color="auto" w:fill="auto"/>
          </w:tcPr>
          <w:p w:rsidR="0073328E" w:rsidRPr="007A5148" w:rsidRDefault="0073328E" w:rsidP="00F4606C">
            <w:pPr>
              <w:pStyle w:val="NoSpacing"/>
              <w:jc w:val="left"/>
              <w:rPr>
                <w:sz w:val="20"/>
                <w:szCs w:val="20"/>
              </w:rPr>
            </w:pPr>
            <w:r w:rsidRPr="007A5148">
              <w:rPr>
                <w:sz w:val="20"/>
                <w:szCs w:val="20"/>
              </w:rPr>
              <w:t>Radnu okolinu je učinio izazovnom za svoje suradnike.</w:t>
            </w: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07" w:type="dxa"/>
            <w:shd w:val="clear" w:color="auto" w:fill="auto"/>
            <w:vAlign w:val="center"/>
          </w:tcPr>
          <w:p w:rsidR="0073328E" w:rsidRPr="007A5148" w:rsidRDefault="0073328E" w:rsidP="00003CDE">
            <w:pPr>
              <w:pStyle w:val="NoSpacing"/>
              <w:jc w:val="center"/>
              <w:rPr>
                <w:sz w:val="20"/>
                <w:szCs w:val="20"/>
              </w:rPr>
            </w:pPr>
          </w:p>
        </w:tc>
      </w:tr>
      <w:tr w:rsidR="0073328E" w:rsidRPr="007A5148" w:rsidTr="00B255F5">
        <w:trPr>
          <w:tblCellSpacing w:w="20" w:type="dxa"/>
        </w:trPr>
        <w:tc>
          <w:tcPr>
            <w:tcW w:w="933" w:type="dxa"/>
            <w:shd w:val="clear" w:color="auto" w:fill="auto"/>
          </w:tcPr>
          <w:p w:rsidR="0073328E" w:rsidRPr="007A5148" w:rsidRDefault="0073328E" w:rsidP="009C4603">
            <w:pPr>
              <w:pStyle w:val="NoSpacing"/>
              <w:jc w:val="center"/>
              <w:rPr>
                <w:sz w:val="20"/>
                <w:szCs w:val="20"/>
              </w:rPr>
            </w:pPr>
            <w:r w:rsidRPr="007A5148">
              <w:rPr>
                <w:sz w:val="20"/>
                <w:szCs w:val="20"/>
              </w:rPr>
              <w:t>7.5.</w:t>
            </w:r>
          </w:p>
        </w:tc>
        <w:tc>
          <w:tcPr>
            <w:tcW w:w="4921" w:type="dxa"/>
            <w:shd w:val="clear" w:color="auto" w:fill="auto"/>
          </w:tcPr>
          <w:p w:rsidR="0073328E" w:rsidRPr="007A5148" w:rsidRDefault="0073328E" w:rsidP="0073328E">
            <w:pPr>
              <w:pStyle w:val="NoSpacing"/>
              <w:jc w:val="left"/>
              <w:rPr>
                <w:sz w:val="20"/>
                <w:szCs w:val="20"/>
              </w:rPr>
            </w:pPr>
            <w:r w:rsidRPr="007A5148">
              <w:rPr>
                <w:sz w:val="20"/>
                <w:szCs w:val="20"/>
              </w:rPr>
              <w:t>Planski razvija sposobne ljude koji ga mogu zamijeniti/naslijediti.</w:t>
            </w: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07" w:type="dxa"/>
            <w:shd w:val="clear" w:color="auto" w:fill="auto"/>
            <w:vAlign w:val="center"/>
          </w:tcPr>
          <w:p w:rsidR="0073328E" w:rsidRPr="007A5148" w:rsidRDefault="0073328E" w:rsidP="00003CDE">
            <w:pPr>
              <w:pStyle w:val="NoSpacing"/>
              <w:jc w:val="center"/>
              <w:rPr>
                <w:sz w:val="20"/>
                <w:szCs w:val="20"/>
              </w:rPr>
            </w:pPr>
          </w:p>
        </w:tc>
      </w:tr>
      <w:tr w:rsidR="0073328E" w:rsidRPr="007A5148" w:rsidTr="00B255F5">
        <w:trPr>
          <w:tblCellSpacing w:w="20" w:type="dxa"/>
        </w:trPr>
        <w:tc>
          <w:tcPr>
            <w:tcW w:w="933" w:type="dxa"/>
            <w:shd w:val="clear" w:color="auto" w:fill="auto"/>
          </w:tcPr>
          <w:p w:rsidR="0073328E" w:rsidRPr="007A5148" w:rsidRDefault="0073328E" w:rsidP="009C4603">
            <w:pPr>
              <w:pStyle w:val="NoSpacing"/>
              <w:jc w:val="center"/>
              <w:rPr>
                <w:sz w:val="20"/>
                <w:szCs w:val="20"/>
              </w:rPr>
            </w:pPr>
            <w:r w:rsidRPr="007A5148">
              <w:rPr>
                <w:sz w:val="20"/>
                <w:szCs w:val="20"/>
              </w:rPr>
              <w:t>7.6.</w:t>
            </w:r>
          </w:p>
        </w:tc>
        <w:tc>
          <w:tcPr>
            <w:tcW w:w="4921" w:type="dxa"/>
            <w:shd w:val="clear" w:color="auto" w:fill="auto"/>
          </w:tcPr>
          <w:p w:rsidR="0073328E" w:rsidRPr="007A5148" w:rsidRDefault="0073328E" w:rsidP="002C1A99">
            <w:pPr>
              <w:pStyle w:val="NoSpacing"/>
              <w:jc w:val="left"/>
              <w:rPr>
                <w:sz w:val="20"/>
                <w:szCs w:val="20"/>
              </w:rPr>
            </w:pPr>
            <w:r w:rsidRPr="007A5148">
              <w:rPr>
                <w:sz w:val="20"/>
                <w:szCs w:val="20"/>
              </w:rPr>
              <w:t>Radi na povećanju razine informa</w:t>
            </w:r>
            <w:r w:rsidR="002C1A99" w:rsidRPr="007A5148">
              <w:rPr>
                <w:sz w:val="20"/>
                <w:szCs w:val="20"/>
              </w:rPr>
              <w:t>cijske</w:t>
            </w:r>
            <w:r w:rsidRPr="007A5148">
              <w:rPr>
                <w:sz w:val="20"/>
                <w:szCs w:val="20"/>
              </w:rPr>
              <w:t xml:space="preserve"> pismenosti među svim korisnicima IKT resursa.</w:t>
            </w: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27" w:type="dxa"/>
            <w:shd w:val="clear" w:color="auto" w:fill="auto"/>
            <w:vAlign w:val="center"/>
          </w:tcPr>
          <w:p w:rsidR="0073328E" w:rsidRPr="007A5148" w:rsidRDefault="0073328E" w:rsidP="00003CDE">
            <w:pPr>
              <w:pStyle w:val="NoSpacing"/>
              <w:jc w:val="center"/>
              <w:rPr>
                <w:sz w:val="20"/>
                <w:szCs w:val="20"/>
              </w:rPr>
            </w:pPr>
          </w:p>
        </w:tc>
        <w:tc>
          <w:tcPr>
            <w:tcW w:w="507" w:type="dxa"/>
            <w:shd w:val="clear" w:color="auto" w:fill="auto"/>
            <w:vAlign w:val="center"/>
          </w:tcPr>
          <w:p w:rsidR="0073328E" w:rsidRPr="007A5148" w:rsidRDefault="0073328E" w:rsidP="00003CDE">
            <w:pPr>
              <w:pStyle w:val="NoSpacing"/>
              <w:jc w:val="center"/>
              <w:rPr>
                <w:sz w:val="20"/>
                <w:szCs w:val="20"/>
              </w:rPr>
            </w:pPr>
          </w:p>
        </w:tc>
      </w:tr>
    </w:tbl>
    <w:p w:rsidR="00EF5F18" w:rsidRPr="007A5148" w:rsidRDefault="00EF5F18" w:rsidP="00AD7FD3">
      <w:pPr>
        <w:tabs>
          <w:tab w:val="left" w:pos="0"/>
        </w:tabs>
        <w:jc w:val="center"/>
        <w:rPr>
          <w:rFonts w:cs="Arial"/>
          <w:sz w:val="12"/>
          <w:szCs w:val="12"/>
        </w:rPr>
      </w:pPr>
    </w:p>
    <w:p w:rsidR="00EF5F18" w:rsidRPr="007A5148" w:rsidRDefault="00EF5F18">
      <w:pPr>
        <w:spacing w:after="200" w:line="276" w:lineRule="auto"/>
        <w:contextualSpacing w:val="0"/>
        <w:jc w:val="left"/>
        <w:textboxTightWrap w:val="none"/>
        <w:rPr>
          <w:rFonts w:cs="Arial"/>
          <w:sz w:val="12"/>
          <w:szCs w:val="12"/>
        </w:rPr>
      </w:pPr>
      <w:r w:rsidRPr="007A5148">
        <w:rPr>
          <w:rFonts w:cs="Arial"/>
          <w:sz w:val="12"/>
          <w:szCs w:val="12"/>
        </w:rPr>
        <w:br w:type="page"/>
      </w:r>
    </w:p>
    <w:p w:rsidR="00942EAD" w:rsidRPr="007A5148" w:rsidRDefault="00942EAD" w:rsidP="00EB2862">
      <w:pPr>
        <w:tabs>
          <w:tab w:val="left" w:pos="0"/>
        </w:tabs>
        <w:spacing w:line="240" w:lineRule="auto"/>
        <w:jc w:val="center"/>
        <w:rPr>
          <w:rFonts w:cs="Arial"/>
          <w:sz w:val="12"/>
          <w:szCs w:val="12"/>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78"/>
      </w:tblGrid>
      <w:tr w:rsidR="00BD5B72" w:rsidRPr="007A5148" w:rsidTr="00EB4E3B">
        <w:trPr>
          <w:tblCellSpacing w:w="20" w:type="dxa"/>
        </w:trPr>
        <w:tc>
          <w:tcPr>
            <w:tcW w:w="4598" w:type="dxa"/>
            <w:shd w:val="clear" w:color="auto" w:fill="auto"/>
          </w:tcPr>
          <w:p w:rsidR="00BD5B72" w:rsidRPr="007A5148" w:rsidRDefault="00BD5B72" w:rsidP="00EB2862">
            <w:pPr>
              <w:pStyle w:val="NoSpacing"/>
              <w:rPr>
                <w:b/>
              </w:rPr>
            </w:pPr>
            <w:r w:rsidRPr="007A5148">
              <w:rPr>
                <w:b/>
              </w:rPr>
              <w:br w:type="page"/>
              <w:t>8</w:t>
            </w:r>
            <w:r w:rsidR="00313377" w:rsidRPr="007A5148">
              <w:rPr>
                <w:b/>
              </w:rPr>
              <w:t>)</w:t>
            </w:r>
            <w:r w:rsidRPr="007A5148">
              <w:rPr>
                <w:b/>
              </w:rPr>
              <w:t xml:space="preserve"> OPĆI PODACI O ISPITANIKU</w:t>
            </w:r>
          </w:p>
        </w:tc>
      </w:tr>
    </w:tbl>
    <w:p w:rsidR="007A63C9" w:rsidRDefault="007A63C9" w:rsidP="00EB2862">
      <w:pPr>
        <w:spacing w:line="240" w:lineRule="auto"/>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6"/>
        <w:gridCol w:w="4252"/>
      </w:tblGrid>
      <w:tr w:rsidR="00BD5B72" w:rsidRPr="007A5148" w:rsidTr="004A619B">
        <w:trPr>
          <w:tblCellSpacing w:w="20" w:type="dxa"/>
        </w:trPr>
        <w:tc>
          <w:tcPr>
            <w:tcW w:w="4598" w:type="dxa"/>
            <w:gridSpan w:val="2"/>
            <w:shd w:val="clear" w:color="auto" w:fill="auto"/>
          </w:tcPr>
          <w:p w:rsidR="00BD5B72" w:rsidRPr="007A63C9" w:rsidRDefault="00BD5B72" w:rsidP="00EB2862">
            <w:pPr>
              <w:pStyle w:val="ListParagraph"/>
              <w:spacing w:line="240" w:lineRule="auto"/>
            </w:pPr>
            <w:r w:rsidRPr="007A63C9">
              <w:t xml:space="preserve">Koja je Vaša pozicija u strukturi </w:t>
            </w:r>
            <w:r w:rsidR="00701A56" w:rsidRPr="007A63C9">
              <w:t>organizacije u kojoj radite</w:t>
            </w:r>
            <w:r w:rsidRPr="007A63C9">
              <w:t>?</w:t>
            </w:r>
          </w:p>
          <w:p w:rsidR="00BD5B72" w:rsidRPr="007A5148" w:rsidRDefault="00BD5B72" w:rsidP="00EB2862">
            <w:pPr>
              <w:pStyle w:val="NoSpacing"/>
              <w:ind w:left="709"/>
              <w:jc w:val="left"/>
              <w:rPr>
                <w:rFonts w:cs="Arial"/>
                <w:b/>
                <w:sz w:val="20"/>
                <w:szCs w:val="20"/>
              </w:rPr>
            </w:pPr>
            <w:r w:rsidRPr="007A5148">
              <w:rPr>
                <w:i/>
                <w:sz w:val="16"/>
                <w:szCs w:val="16"/>
              </w:rPr>
              <w:t xml:space="preserve"> /</w:t>
            </w:r>
            <w:r w:rsidR="002D78C6" w:rsidRPr="007A5148">
              <w:rPr>
                <w:i/>
                <w:sz w:val="16"/>
                <w:szCs w:val="16"/>
              </w:rPr>
              <w:t>Među ponuđenim označite ispravan odgovor</w:t>
            </w:r>
            <w:r w:rsidRPr="007A5148">
              <w:rPr>
                <w:i/>
                <w:sz w:val="16"/>
                <w:szCs w:val="16"/>
              </w:rPr>
              <w:t>/</w:t>
            </w:r>
            <w:r w:rsidRPr="007A5148">
              <w:rPr>
                <w:rFonts w:cs="Arial"/>
                <w:b/>
                <w:sz w:val="20"/>
                <w:szCs w:val="20"/>
              </w:rPr>
              <w:t xml:space="preserve"> </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b/>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 xml:space="preserve">Specijalist / </w:t>
            </w:r>
            <w:r w:rsidR="00B255F5" w:rsidRPr="007A5148">
              <w:rPr>
                <w:rFonts w:cs="Arial"/>
                <w:sz w:val="20"/>
                <w:szCs w:val="20"/>
              </w:rPr>
              <w:t>rad</w:t>
            </w:r>
            <w:r w:rsidRPr="007A5148">
              <w:rPr>
                <w:rFonts w:cs="Arial"/>
                <w:sz w:val="20"/>
                <w:szCs w:val="20"/>
              </w:rPr>
              <w:t>nik u poslovnom području</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b/>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 xml:space="preserve">Niži menadžment </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b/>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Srednji menadžment</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b/>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Viši menadžment</w:t>
            </w:r>
          </w:p>
        </w:tc>
      </w:tr>
    </w:tbl>
    <w:p w:rsidR="007A63C9" w:rsidRPr="007A63C9" w:rsidRDefault="007A63C9" w:rsidP="00EB2862">
      <w:pPr>
        <w:spacing w:line="240" w:lineRule="auto"/>
        <w:rPr>
          <w:sz w:val="20"/>
          <w:szCs w:val="20"/>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6"/>
        <w:gridCol w:w="4252"/>
      </w:tblGrid>
      <w:tr w:rsidR="00BD5B72" w:rsidRPr="007A5148" w:rsidTr="00EB4E3B">
        <w:trPr>
          <w:tblCellSpacing w:w="20" w:type="dxa"/>
        </w:trPr>
        <w:tc>
          <w:tcPr>
            <w:tcW w:w="4598" w:type="dxa"/>
            <w:gridSpan w:val="2"/>
            <w:shd w:val="clear" w:color="auto" w:fill="auto"/>
          </w:tcPr>
          <w:p w:rsidR="00BD5B72" w:rsidRPr="007A5148" w:rsidRDefault="00BD5B72" w:rsidP="00EB2862">
            <w:pPr>
              <w:pStyle w:val="ListParagraph"/>
              <w:spacing w:line="240" w:lineRule="auto"/>
            </w:pPr>
            <w:r w:rsidRPr="007A5148">
              <w:t>Radno iskustvo</w:t>
            </w:r>
          </w:p>
          <w:p w:rsidR="00BD5B72" w:rsidRPr="007A5148" w:rsidRDefault="00BD5B72" w:rsidP="00EB2862">
            <w:pPr>
              <w:tabs>
                <w:tab w:val="left" w:pos="360"/>
              </w:tabs>
              <w:spacing w:line="240" w:lineRule="auto"/>
              <w:ind w:left="360"/>
              <w:jc w:val="left"/>
              <w:rPr>
                <w:rFonts w:cs="Arial"/>
                <w:b/>
                <w:sz w:val="20"/>
                <w:szCs w:val="20"/>
              </w:rPr>
            </w:pPr>
            <w:r w:rsidRPr="007A5148">
              <w:rPr>
                <w:i/>
                <w:sz w:val="16"/>
                <w:szCs w:val="16"/>
              </w:rPr>
              <w:t>/</w:t>
            </w:r>
            <w:r w:rsidR="002D78C6" w:rsidRPr="007A5148">
              <w:rPr>
                <w:i/>
                <w:sz w:val="16"/>
                <w:szCs w:val="16"/>
              </w:rPr>
              <w:t>Među ponuđenim označite ispravan odgovor</w:t>
            </w:r>
            <w:r w:rsidRPr="007A5148">
              <w:rPr>
                <w:i/>
                <w:sz w:val="16"/>
                <w:szCs w:val="16"/>
              </w:rPr>
              <w:t>/</w:t>
            </w:r>
            <w:r w:rsidRPr="007A5148">
              <w:rPr>
                <w:rFonts w:cs="Arial"/>
                <w:b/>
                <w:sz w:val="20"/>
                <w:szCs w:val="20"/>
              </w:rPr>
              <w:t xml:space="preserve"> </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1 – 5</w:t>
            </w:r>
            <w:r w:rsidR="00623CF0" w:rsidRPr="007A5148">
              <w:rPr>
                <w:rFonts w:cs="Arial"/>
                <w:sz w:val="20"/>
                <w:szCs w:val="20"/>
              </w:rPr>
              <w:t xml:space="preserve"> godina</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6 – 9</w:t>
            </w:r>
            <w:r w:rsidR="00623CF0" w:rsidRPr="007A5148">
              <w:rPr>
                <w:rFonts w:cs="Arial"/>
                <w:sz w:val="20"/>
                <w:szCs w:val="20"/>
              </w:rPr>
              <w:t xml:space="preserve"> godina</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10 – 14</w:t>
            </w:r>
            <w:r w:rsidR="00623CF0" w:rsidRPr="007A5148">
              <w:rPr>
                <w:rFonts w:cs="Arial"/>
                <w:sz w:val="20"/>
                <w:szCs w:val="20"/>
              </w:rPr>
              <w:t xml:space="preserve"> godina</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15 – 19</w:t>
            </w:r>
            <w:r w:rsidR="00623CF0" w:rsidRPr="007A5148">
              <w:rPr>
                <w:rFonts w:cs="Arial"/>
                <w:sz w:val="20"/>
                <w:szCs w:val="20"/>
              </w:rPr>
              <w:t xml:space="preserve"> godina</w:t>
            </w:r>
          </w:p>
        </w:tc>
      </w:tr>
      <w:tr w:rsidR="00BD5B72" w:rsidRPr="007A5148" w:rsidTr="00EB4E3B">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Više od 20 godina radnog iskustva</w:t>
            </w:r>
          </w:p>
        </w:tc>
      </w:tr>
    </w:tbl>
    <w:p w:rsidR="007A63C9" w:rsidRPr="007A63C9" w:rsidRDefault="007A63C9" w:rsidP="00EB2862">
      <w:pPr>
        <w:spacing w:line="240" w:lineRule="auto"/>
        <w:rPr>
          <w:sz w:val="20"/>
          <w:szCs w:val="20"/>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6"/>
        <w:gridCol w:w="4252"/>
      </w:tblGrid>
      <w:tr w:rsidR="00BD5B72" w:rsidRPr="007A5148" w:rsidTr="00EB3F26">
        <w:trPr>
          <w:tblCellSpacing w:w="20" w:type="dxa"/>
        </w:trPr>
        <w:tc>
          <w:tcPr>
            <w:tcW w:w="4598" w:type="dxa"/>
            <w:gridSpan w:val="2"/>
            <w:shd w:val="clear" w:color="auto" w:fill="auto"/>
          </w:tcPr>
          <w:p w:rsidR="00BD5B72" w:rsidRPr="007A5148" w:rsidRDefault="00BD5B72" w:rsidP="00EB2862">
            <w:pPr>
              <w:pStyle w:val="ListParagraph"/>
              <w:spacing w:line="240" w:lineRule="auto"/>
            </w:pPr>
            <w:r w:rsidRPr="007A5148">
              <w:t xml:space="preserve"> Spol</w:t>
            </w:r>
          </w:p>
          <w:p w:rsidR="00BD5B72" w:rsidRPr="007A5148" w:rsidRDefault="00B4167F" w:rsidP="00EB2862">
            <w:pPr>
              <w:tabs>
                <w:tab w:val="left" w:pos="360"/>
              </w:tabs>
              <w:spacing w:line="240" w:lineRule="auto"/>
              <w:ind w:left="360"/>
              <w:jc w:val="left"/>
              <w:rPr>
                <w:rFonts w:cs="Arial"/>
                <w:b/>
                <w:sz w:val="20"/>
                <w:szCs w:val="20"/>
              </w:rPr>
            </w:pPr>
            <w:r w:rsidRPr="007A5148">
              <w:rPr>
                <w:i/>
                <w:sz w:val="16"/>
                <w:szCs w:val="16"/>
              </w:rPr>
              <w:t>/</w:t>
            </w:r>
            <w:r w:rsidR="002D78C6" w:rsidRPr="007A5148">
              <w:rPr>
                <w:i/>
                <w:sz w:val="16"/>
                <w:szCs w:val="16"/>
              </w:rPr>
              <w:t>Među ponuđenim označite ispravan odgovor</w:t>
            </w:r>
            <w:r w:rsidR="00BD5B72" w:rsidRPr="007A5148">
              <w:rPr>
                <w:i/>
                <w:sz w:val="16"/>
                <w:szCs w:val="16"/>
              </w:rPr>
              <w:t>/</w:t>
            </w:r>
            <w:r w:rsidR="00BD5B72" w:rsidRPr="007A5148">
              <w:rPr>
                <w:rFonts w:cs="Arial"/>
                <w:b/>
                <w:sz w:val="20"/>
                <w:szCs w:val="20"/>
              </w:rPr>
              <w:t xml:space="preserve"> </w:t>
            </w:r>
          </w:p>
        </w:tc>
      </w:tr>
      <w:tr w:rsidR="00BD5B72" w:rsidRPr="007A5148" w:rsidTr="00EB3F26">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 xml:space="preserve">Muški </w:t>
            </w:r>
          </w:p>
        </w:tc>
      </w:tr>
      <w:tr w:rsidR="00BD5B72" w:rsidRPr="007A5148" w:rsidTr="00EB3F26">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Ženski</w:t>
            </w:r>
          </w:p>
        </w:tc>
      </w:tr>
    </w:tbl>
    <w:p w:rsidR="007A63C9" w:rsidRPr="007A63C9" w:rsidRDefault="007A63C9" w:rsidP="00EB2862">
      <w:pPr>
        <w:spacing w:line="240" w:lineRule="auto"/>
        <w:rPr>
          <w:sz w:val="20"/>
          <w:szCs w:val="20"/>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6"/>
        <w:gridCol w:w="4252"/>
      </w:tblGrid>
      <w:tr w:rsidR="00BD5B72" w:rsidRPr="007A5148" w:rsidTr="00313377">
        <w:trPr>
          <w:tblCellSpacing w:w="20" w:type="dxa"/>
        </w:trPr>
        <w:tc>
          <w:tcPr>
            <w:tcW w:w="4598" w:type="dxa"/>
            <w:gridSpan w:val="2"/>
            <w:shd w:val="clear" w:color="auto" w:fill="auto"/>
          </w:tcPr>
          <w:p w:rsidR="00BD5B72" w:rsidRPr="007A5148" w:rsidRDefault="00BD5B72" w:rsidP="00EB2862">
            <w:pPr>
              <w:pStyle w:val="ListParagraph"/>
              <w:spacing w:line="240" w:lineRule="auto"/>
            </w:pPr>
            <w:r w:rsidRPr="007A5148">
              <w:t xml:space="preserve"> Dob</w:t>
            </w:r>
          </w:p>
          <w:p w:rsidR="00BD5B72" w:rsidRPr="007A5148" w:rsidRDefault="00BD5B72" w:rsidP="00EB2862">
            <w:pPr>
              <w:tabs>
                <w:tab w:val="left" w:pos="360"/>
              </w:tabs>
              <w:spacing w:line="240" w:lineRule="auto"/>
              <w:ind w:left="360"/>
              <w:jc w:val="left"/>
              <w:rPr>
                <w:rFonts w:cs="Arial"/>
                <w:b/>
                <w:sz w:val="20"/>
                <w:szCs w:val="20"/>
              </w:rPr>
            </w:pPr>
            <w:r w:rsidRPr="007A5148">
              <w:rPr>
                <w:i/>
                <w:sz w:val="16"/>
                <w:szCs w:val="16"/>
              </w:rPr>
              <w:t>/</w:t>
            </w:r>
            <w:r w:rsidR="002D78C6" w:rsidRPr="007A5148">
              <w:rPr>
                <w:i/>
                <w:sz w:val="16"/>
                <w:szCs w:val="16"/>
              </w:rPr>
              <w:t>Među ponuđenim označite ispravan odgovor</w:t>
            </w:r>
            <w:r w:rsidRPr="007A5148">
              <w:rPr>
                <w:i/>
                <w:sz w:val="16"/>
                <w:szCs w:val="16"/>
              </w:rPr>
              <w:t>/</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 xml:space="preserve">18 </w:t>
            </w:r>
            <w:r w:rsidR="00886B80" w:rsidRPr="007A5148">
              <w:rPr>
                <w:rFonts w:cs="Arial"/>
                <w:sz w:val="20"/>
                <w:szCs w:val="20"/>
              </w:rPr>
              <w:t>–</w:t>
            </w:r>
            <w:r w:rsidRPr="007A5148">
              <w:rPr>
                <w:rFonts w:cs="Arial"/>
                <w:sz w:val="20"/>
                <w:szCs w:val="20"/>
              </w:rPr>
              <w:t xml:space="preserve"> 30</w:t>
            </w:r>
            <w:r w:rsidR="00623CF0" w:rsidRPr="007A5148">
              <w:rPr>
                <w:rFonts w:cs="Arial"/>
                <w:sz w:val="20"/>
                <w:szCs w:val="20"/>
              </w:rPr>
              <w:t xml:space="preserve"> godina</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 xml:space="preserve">31 </w:t>
            </w:r>
            <w:r w:rsidR="00886B80" w:rsidRPr="007A5148">
              <w:rPr>
                <w:rFonts w:cs="Arial"/>
                <w:sz w:val="20"/>
                <w:szCs w:val="20"/>
              </w:rPr>
              <w:t>–</w:t>
            </w:r>
            <w:r w:rsidRPr="007A5148">
              <w:rPr>
                <w:rFonts w:cs="Arial"/>
                <w:sz w:val="20"/>
                <w:szCs w:val="20"/>
              </w:rPr>
              <w:t xml:space="preserve"> 40</w:t>
            </w:r>
            <w:r w:rsidR="00623CF0" w:rsidRPr="007A5148">
              <w:rPr>
                <w:rFonts w:cs="Arial"/>
                <w:sz w:val="20"/>
                <w:szCs w:val="20"/>
              </w:rPr>
              <w:t xml:space="preserve"> godina</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 xml:space="preserve">41 </w:t>
            </w:r>
            <w:r w:rsidR="00886B80" w:rsidRPr="007A5148">
              <w:rPr>
                <w:rFonts w:cs="Arial"/>
                <w:sz w:val="20"/>
                <w:szCs w:val="20"/>
              </w:rPr>
              <w:t>–</w:t>
            </w:r>
            <w:r w:rsidRPr="007A5148">
              <w:rPr>
                <w:rFonts w:cs="Arial"/>
                <w:sz w:val="20"/>
                <w:szCs w:val="20"/>
              </w:rPr>
              <w:t xml:space="preserve"> 50</w:t>
            </w:r>
            <w:r w:rsidR="00623CF0" w:rsidRPr="007A5148">
              <w:rPr>
                <w:rFonts w:cs="Arial"/>
                <w:sz w:val="20"/>
                <w:szCs w:val="20"/>
              </w:rPr>
              <w:t xml:space="preserve"> godina</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 xml:space="preserve">51 </w:t>
            </w:r>
            <w:r w:rsidR="00886B80" w:rsidRPr="007A5148">
              <w:rPr>
                <w:rFonts w:cs="Arial"/>
                <w:sz w:val="20"/>
                <w:szCs w:val="20"/>
              </w:rPr>
              <w:t>–</w:t>
            </w:r>
            <w:r w:rsidRPr="007A5148">
              <w:rPr>
                <w:rFonts w:cs="Arial"/>
                <w:sz w:val="20"/>
                <w:szCs w:val="20"/>
              </w:rPr>
              <w:t xml:space="preserve"> 60</w:t>
            </w:r>
            <w:r w:rsidR="00623CF0" w:rsidRPr="007A5148">
              <w:rPr>
                <w:rFonts w:cs="Arial"/>
                <w:sz w:val="20"/>
                <w:szCs w:val="20"/>
              </w:rPr>
              <w:t xml:space="preserve"> godina</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Više od 60 godina</w:t>
            </w:r>
          </w:p>
        </w:tc>
      </w:tr>
    </w:tbl>
    <w:p w:rsidR="007A63C9" w:rsidRPr="007A63C9" w:rsidRDefault="007A63C9" w:rsidP="00EB2862">
      <w:pPr>
        <w:spacing w:line="240" w:lineRule="auto"/>
        <w:rPr>
          <w:sz w:val="20"/>
          <w:szCs w:val="20"/>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6"/>
        <w:gridCol w:w="4252"/>
      </w:tblGrid>
      <w:tr w:rsidR="00BD5B72" w:rsidRPr="007A5148" w:rsidTr="00313377">
        <w:trPr>
          <w:tblCellSpacing w:w="20" w:type="dxa"/>
        </w:trPr>
        <w:tc>
          <w:tcPr>
            <w:tcW w:w="4598" w:type="dxa"/>
            <w:gridSpan w:val="2"/>
            <w:shd w:val="clear" w:color="auto" w:fill="auto"/>
          </w:tcPr>
          <w:p w:rsidR="00BD5B72" w:rsidRPr="007A5148" w:rsidRDefault="00BD5B72" w:rsidP="00EB2862">
            <w:pPr>
              <w:pStyle w:val="ListParagraph"/>
              <w:spacing w:line="240" w:lineRule="auto"/>
            </w:pPr>
            <w:r w:rsidRPr="007A5148">
              <w:rPr>
                <w:color w:val="0088B8"/>
              </w:rPr>
              <w:t xml:space="preserve"> </w:t>
            </w:r>
            <w:r w:rsidRPr="007A5148">
              <w:t>Obrazovanje</w:t>
            </w:r>
          </w:p>
          <w:p w:rsidR="00BD5B72" w:rsidRPr="007A5148" w:rsidRDefault="00BD5B72" w:rsidP="00EB2862">
            <w:pPr>
              <w:tabs>
                <w:tab w:val="left" w:pos="360"/>
              </w:tabs>
              <w:spacing w:line="240" w:lineRule="auto"/>
              <w:ind w:left="360"/>
              <w:jc w:val="left"/>
              <w:rPr>
                <w:rFonts w:cs="Arial"/>
                <w:b/>
                <w:sz w:val="20"/>
                <w:szCs w:val="20"/>
              </w:rPr>
            </w:pPr>
            <w:r w:rsidRPr="007A5148">
              <w:rPr>
                <w:i/>
                <w:sz w:val="16"/>
                <w:szCs w:val="16"/>
              </w:rPr>
              <w:t>/</w:t>
            </w:r>
            <w:r w:rsidR="002D78C6" w:rsidRPr="007A5148">
              <w:rPr>
                <w:i/>
                <w:sz w:val="16"/>
                <w:szCs w:val="16"/>
              </w:rPr>
              <w:t>Među ponuđenim označite ispravan odgovor</w:t>
            </w:r>
            <w:r w:rsidRPr="007A5148">
              <w:rPr>
                <w:i/>
                <w:sz w:val="16"/>
                <w:szCs w:val="16"/>
              </w:rPr>
              <w:t>/</w:t>
            </w:r>
            <w:r w:rsidRPr="007A5148">
              <w:rPr>
                <w:rFonts w:cs="Arial"/>
                <w:b/>
                <w:sz w:val="20"/>
                <w:szCs w:val="20"/>
              </w:rPr>
              <w:t xml:space="preserve"> </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SSS</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VSS</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MBA</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Magisterij</w:t>
            </w:r>
          </w:p>
        </w:tc>
      </w:tr>
      <w:tr w:rsidR="00BD5B72" w:rsidRPr="007A5148" w:rsidTr="00313377">
        <w:trPr>
          <w:tblCellSpacing w:w="20" w:type="dxa"/>
        </w:trPr>
        <w:tc>
          <w:tcPr>
            <w:tcW w:w="366" w:type="dxa"/>
            <w:shd w:val="clear" w:color="auto" w:fill="auto"/>
            <w:vAlign w:val="center"/>
          </w:tcPr>
          <w:p w:rsidR="00BD5B72" w:rsidRPr="007A5148" w:rsidRDefault="00BD5B72" w:rsidP="00EB2862">
            <w:pPr>
              <w:tabs>
                <w:tab w:val="left" w:pos="0"/>
                <w:tab w:val="left" w:pos="360"/>
              </w:tabs>
              <w:spacing w:line="240" w:lineRule="auto"/>
              <w:jc w:val="left"/>
              <w:rPr>
                <w:rFonts w:cs="Arial"/>
                <w:sz w:val="20"/>
                <w:szCs w:val="20"/>
              </w:rPr>
            </w:pPr>
          </w:p>
        </w:tc>
        <w:tc>
          <w:tcPr>
            <w:tcW w:w="4192" w:type="dxa"/>
            <w:shd w:val="clear" w:color="auto" w:fill="auto"/>
          </w:tcPr>
          <w:p w:rsidR="00BD5B72" w:rsidRPr="007A5148" w:rsidRDefault="00BD5B72" w:rsidP="00EB2862">
            <w:pPr>
              <w:tabs>
                <w:tab w:val="left" w:pos="0"/>
                <w:tab w:val="left" w:pos="360"/>
              </w:tabs>
              <w:spacing w:line="240" w:lineRule="auto"/>
              <w:jc w:val="left"/>
              <w:rPr>
                <w:rFonts w:cs="Arial"/>
                <w:sz w:val="20"/>
                <w:szCs w:val="20"/>
              </w:rPr>
            </w:pPr>
            <w:r w:rsidRPr="007A5148">
              <w:rPr>
                <w:rFonts w:cs="Arial"/>
                <w:sz w:val="20"/>
                <w:szCs w:val="20"/>
              </w:rPr>
              <w:t>Doktorat</w:t>
            </w:r>
          </w:p>
        </w:tc>
      </w:tr>
    </w:tbl>
    <w:p w:rsidR="00BD5B72" w:rsidRPr="007A5148" w:rsidRDefault="00BD5B72" w:rsidP="00EB2862">
      <w:pPr>
        <w:spacing w:line="240" w:lineRule="auto"/>
        <w:ind w:left="-142" w:firstLine="142"/>
        <w:jc w:val="center"/>
        <w:rPr>
          <w:rFonts w:cs="Arial"/>
          <w:b/>
          <w:color w:val="0088B8"/>
        </w:rPr>
      </w:pPr>
    </w:p>
    <w:p w:rsidR="00BD5B72" w:rsidRPr="007A5148" w:rsidRDefault="00BD5B72" w:rsidP="00EB2862">
      <w:pPr>
        <w:tabs>
          <w:tab w:val="left" w:pos="0"/>
          <w:tab w:val="left" w:pos="360"/>
        </w:tabs>
        <w:spacing w:line="240" w:lineRule="auto"/>
        <w:jc w:val="center"/>
        <w:rPr>
          <w:rFonts w:cs="Arial"/>
          <w:sz w:val="20"/>
          <w:szCs w:val="20"/>
        </w:rPr>
      </w:pPr>
      <w:r w:rsidRPr="007A5148">
        <w:rPr>
          <w:rFonts w:cs="Arial"/>
          <w:sz w:val="20"/>
          <w:szCs w:val="20"/>
        </w:rPr>
        <w:t>ZAHVALJUJEM NA</w:t>
      </w:r>
      <w:r w:rsidR="00B4167F" w:rsidRPr="007A5148">
        <w:rPr>
          <w:rFonts w:cs="Arial"/>
          <w:sz w:val="20"/>
          <w:szCs w:val="20"/>
        </w:rPr>
        <w:t xml:space="preserve"> VAŠEMU</w:t>
      </w:r>
      <w:r w:rsidRPr="007A5148">
        <w:rPr>
          <w:rFonts w:cs="Arial"/>
          <w:sz w:val="20"/>
          <w:szCs w:val="20"/>
        </w:rPr>
        <w:t xml:space="preserve"> TRUDU I VREMENU ULOŽENOM U ISPUNJAVANJE </w:t>
      </w:r>
      <w:r w:rsidR="00DB5E17" w:rsidRPr="007A5148">
        <w:rPr>
          <w:rFonts w:cs="Arial"/>
          <w:sz w:val="20"/>
          <w:szCs w:val="20"/>
        </w:rPr>
        <w:t>ANKETN</w:t>
      </w:r>
      <w:r w:rsidR="003A4D84" w:rsidRPr="007A5148">
        <w:rPr>
          <w:rFonts w:cs="Arial"/>
          <w:sz w:val="20"/>
          <w:szCs w:val="20"/>
        </w:rPr>
        <w:t>OG</w:t>
      </w:r>
      <w:r w:rsidR="00DB5E17" w:rsidRPr="007A5148">
        <w:rPr>
          <w:rFonts w:cs="Arial"/>
          <w:sz w:val="20"/>
          <w:szCs w:val="20"/>
        </w:rPr>
        <w:t xml:space="preserve"> UPITNIK</w:t>
      </w:r>
      <w:r w:rsidRPr="007A5148">
        <w:rPr>
          <w:rFonts w:cs="Arial"/>
          <w:sz w:val="20"/>
          <w:szCs w:val="20"/>
        </w:rPr>
        <w:t>A!</w:t>
      </w:r>
    </w:p>
    <w:p w:rsidR="00BD5B72" w:rsidRPr="007A5148" w:rsidRDefault="00BD5B72" w:rsidP="00EB2862">
      <w:pPr>
        <w:tabs>
          <w:tab w:val="left" w:pos="0"/>
          <w:tab w:val="left" w:pos="360"/>
        </w:tabs>
        <w:spacing w:line="240" w:lineRule="auto"/>
        <w:jc w:val="center"/>
        <w:rPr>
          <w:rFonts w:cs="Arial"/>
          <w:sz w:val="20"/>
          <w:szCs w:val="20"/>
        </w:rPr>
      </w:pPr>
      <w:r w:rsidRPr="007A5148">
        <w:rPr>
          <w:rFonts w:cs="Arial"/>
          <w:sz w:val="20"/>
          <w:szCs w:val="20"/>
        </w:rPr>
        <w:t xml:space="preserve">Ako želite primiti rezultate istraživanja, molim Vas upišite </w:t>
      </w:r>
      <w:r w:rsidR="00FF6538" w:rsidRPr="007A5148">
        <w:rPr>
          <w:rFonts w:cs="Arial"/>
          <w:sz w:val="20"/>
          <w:szCs w:val="20"/>
        </w:rPr>
        <w:t xml:space="preserve">ovdje </w:t>
      </w:r>
      <w:r w:rsidRPr="007A5148">
        <w:rPr>
          <w:rFonts w:cs="Arial"/>
          <w:sz w:val="20"/>
          <w:szCs w:val="20"/>
        </w:rPr>
        <w:t>Vašu adresu</w:t>
      </w:r>
      <w:r w:rsidR="00B255F5" w:rsidRPr="007A5148">
        <w:rPr>
          <w:rFonts w:cs="Arial"/>
          <w:sz w:val="20"/>
          <w:szCs w:val="20"/>
        </w:rPr>
        <w:t xml:space="preserve"> elektroničke pošte</w:t>
      </w:r>
      <w:r w:rsidRPr="007A5148">
        <w:rPr>
          <w:rFonts w:cs="Arial"/>
          <w:sz w:val="20"/>
          <w:szCs w:val="20"/>
        </w:rPr>
        <w:t>:</w:t>
      </w:r>
    </w:p>
    <w:p w:rsidR="007D0224" w:rsidRPr="007A5148" w:rsidRDefault="007D0224" w:rsidP="00EB2862">
      <w:pPr>
        <w:spacing w:after="200" w:line="240" w:lineRule="auto"/>
        <w:jc w:val="left"/>
        <w:rPr>
          <w:rFonts w:cs="Arial"/>
          <w:sz w:val="20"/>
          <w:szCs w:val="20"/>
        </w:rPr>
      </w:pPr>
      <w:r w:rsidRPr="007A5148">
        <w:rPr>
          <w:rFonts w:cs="Arial"/>
          <w:sz w:val="20"/>
          <w:szCs w:val="20"/>
        </w:rPr>
        <w:br w:type="page"/>
      </w:r>
    </w:p>
    <w:p w:rsidR="00120AB6" w:rsidRDefault="00120AB6" w:rsidP="00120AB6">
      <w:pPr>
        <w:jc w:val="center"/>
        <w:rPr>
          <w:u w:val="single"/>
          <w:lang w:bidi="en-US"/>
        </w:rPr>
      </w:pPr>
      <w:r w:rsidRPr="00120AB6">
        <w:rPr>
          <w:u w:val="single"/>
          <w:lang w:bidi="en-US"/>
        </w:rPr>
        <w:t xml:space="preserve">Prilog </w:t>
      </w:r>
      <w:r>
        <w:rPr>
          <w:u w:val="single"/>
          <w:lang w:bidi="en-US"/>
        </w:rPr>
        <w:t>C</w:t>
      </w:r>
    </w:p>
    <w:p w:rsidR="00120AB6" w:rsidRDefault="00120AB6" w:rsidP="00EB2862">
      <w:pPr>
        <w:spacing w:line="240" w:lineRule="auto"/>
        <w:jc w:val="center"/>
        <w:rPr>
          <w:u w:val="single"/>
          <w:lang w:bidi="en-US"/>
        </w:rPr>
      </w:pPr>
    </w:p>
    <w:p w:rsidR="00120AB6" w:rsidRPr="00120AB6" w:rsidRDefault="00120AB6" w:rsidP="00EB2862">
      <w:pPr>
        <w:spacing w:line="240" w:lineRule="auto"/>
        <w:jc w:val="center"/>
        <w:rPr>
          <w:sz w:val="20"/>
          <w:u w:val="single"/>
          <w:lang w:bidi="en-US"/>
        </w:rPr>
      </w:pPr>
      <w:r w:rsidRPr="00120AB6">
        <w:rPr>
          <w:b/>
          <w:sz w:val="28"/>
          <w:szCs w:val="36"/>
        </w:rPr>
        <w:t>PROTOKOL DUBINSKOG INTERVJUA IT MENADŽERA</w:t>
      </w:r>
    </w:p>
    <w:p w:rsidR="002A786B" w:rsidRPr="007A5148" w:rsidRDefault="002A786B" w:rsidP="00EB2862">
      <w:pPr>
        <w:pStyle w:val="xUPITNIKPOGLAVLJA"/>
        <w:numPr>
          <w:ilvl w:val="0"/>
          <w:numId w:val="61"/>
        </w:numPr>
        <w:spacing w:line="240" w:lineRule="auto"/>
      </w:pPr>
      <w:r w:rsidRPr="007A5148">
        <w:t>O</w:t>
      </w:r>
      <w:r w:rsidR="00C50B08" w:rsidRPr="007A5148">
        <w:t>pći podaci:</w:t>
      </w:r>
    </w:p>
    <w:p w:rsidR="009137BA" w:rsidRDefault="00CE779A" w:rsidP="00EB2862">
      <w:pPr>
        <w:pStyle w:val="ListParagraph"/>
        <w:numPr>
          <w:ilvl w:val="0"/>
          <w:numId w:val="4"/>
        </w:numPr>
        <w:spacing w:line="240" w:lineRule="auto"/>
      </w:pPr>
      <w:r w:rsidRPr="007A5148">
        <w:t>Dob:</w:t>
      </w:r>
      <w:r w:rsidRPr="007A5148">
        <w:tab/>
      </w:r>
      <w:r w:rsidRPr="007A5148">
        <w:tab/>
      </w:r>
      <w:r w:rsidRPr="007A5148">
        <w:tab/>
      </w:r>
      <w:r w:rsidRPr="007A5148">
        <w:tab/>
      </w:r>
      <w:r w:rsidRPr="007A5148">
        <w:tab/>
      </w:r>
      <w:r w:rsidRPr="007A5148">
        <w:tab/>
        <w:t xml:space="preserve"> /</w:t>
      </w:r>
      <w:r w:rsidRPr="007A5148">
        <w:tab/>
        <w:t>20-30 / 30-40 / 40-50 / 50-60?</w:t>
      </w:r>
    </w:p>
    <w:p w:rsidR="009137BA" w:rsidRDefault="009137BA" w:rsidP="00EB2862">
      <w:pPr>
        <w:pStyle w:val="ListParagraph"/>
        <w:numPr>
          <w:ilvl w:val="0"/>
          <w:numId w:val="4"/>
        </w:numPr>
        <w:spacing w:line="240" w:lineRule="auto"/>
      </w:pPr>
      <w:r w:rsidRPr="007A5148">
        <w:t>Bračno</w:t>
      </w:r>
      <w:r>
        <w:t xml:space="preserve"> </w:t>
      </w:r>
      <w:r w:rsidRPr="007A5148">
        <w:t>stanje?</w:t>
      </w:r>
      <w:r w:rsidRPr="007A5148">
        <w:tab/>
      </w:r>
      <w:r w:rsidRPr="007A5148">
        <w:tab/>
      </w:r>
      <w:r>
        <w:t xml:space="preserve"> </w:t>
      </w:r>
      <w:r w:rsidR="002B63AC">
        <w:t xml:space="preserve">- </w:t>
      </w:r>
      <w:r w:rsidRPr="007A5148">
        <w:t>oženjen/neoženjen</w:t>
      </w:r>
    </w:p>
    <w:p w:rsidR="00C72372" w:rsidRPr="007A5148" w:rsidRDefault="00CE779A" w:rsidP="00EB2862">
      <w:pPr>
        <w:pStyle w:val="ListParagraph"/>
        <w:numPr>
          <w:ilvl w:val="0"/>
          <w:numId w:val="4"/>
        </w:numPr>
        <w:spacing w:line="240" w:lineRule="auto"/>
      </w:pPr>
      <w:r w:rsidRPr="007A5148">
        <w:t>Obrazovanje?</w:t>
      </w:r>
      <w:r w:rsidRPr="007A5148">
        <w:tab/>
      </w:r>
      <w:r w:rsidR="004261E1">
        <w:t xml:space="preserve"> </w:t>
      </w:r>
      <w:r w:rsidRPr="007A5148">
        <w:t>SSS / VŠS / VSS / Magisterij / Doktorat</w:t>
      </w:r>
    </w:p>
    <w:p w:rsidR="008D560E" w:rsidRPr="007A5148" w:rsidRDefault="00C72372" w:rsidP="00EB2862">
      <w:pPr>
        <w:pStyle w:val="ListParagraph"/>
        <w:numPr>
          <w:ilvl w:val="0"/>
          <w:numId w:val="4"/>
        </w:numPr>
        <w:spacing w:line="240" w:lineRule="auto"/>
      </w:pPr>
      <w:r w:rsidRPr="007A5148">
        <w:t>Karijeru ste</w:t>
      </w:r>
      <w:r w:rsidR="008D560E" w:rsidRPr="007A5148">
        <w:t xml:space="preserve"> započeli</w:t>
      </w:r>
      <w:r w:rsidRPr="007A5148">
        <w:t xml:space="preserve"> u</w:t>
      </w:r>
      <w:r w:rsidR="00F822E9" w:rsidRPr="007A5148">
        <w:t xml:space="preserve"> </w:t>
      </w:r>
      <w:r w:rsidR="00393E00" w:rsidRPr="007A5148">
        <w:t>IKT</w:t>
      </w:r>
      <w:r w:rsidR="00F822E9" w:rsidRPr="007A5148">
        <w:t>-u</w:t>
      </w:r>
      <w:r w:rsidR="00393E00" w:rsidRPr="007A5148">
        <w:t xml:space="preserve"> ili negdje drugdje?</w:t>
      </w:r>
      <w:r w:rsidR="00547A47" w:rsidRPr="007A5148">
        <w:t xml:space="preserve"> U koliko ste organizacija do sada radili?</w:t>
      </w:r>
    </w:p>
    <w:p w:rsidR="00F86192" w:rsidRPr="007A5148" w:rsidRDefault="00167289" w:rsidP="00EB2862">
      <w:pPr>
        <w:pStyle w:val="ListParagraph"/>
        <w:numPr>
          <w:ilvl w:val="0"/>
          <w:numId w:val="4"/>
        </w:numPr>
        <w:spacing w:line="240" w:lineRule="auto"/>
      </w:pPr>
      <w:r w:rsidRPr="007A5148">
        <w:t xml:space="preserve">Koliko godina radite u </w:t>
      </w:r>
      <w:r w:rsidR="007C2518" w:rsidRPr="007A5148">
        <w:t>IKT-u općenito</w:t>
      </w:r>
      <w:r w:rsidR="00C72372" w:rsidRPr="007A5148">
        <w:t>, a</w:t>
      </w:r>
      <w:r w:rsidRPr="007A5148">
        <w:t xml:space="preserve"> </w:t>
      </w:r>
      <w:r w:rsidR="00F86192" w:rsidRPr="007A5148">
        <w:t>Koliko ste dugo na čelu IT</w:t>
      </w:r>
      <w:r w:rsidR="00C72372" w:rsidRPr="007A5148">
        <w:t xml:space="preserve"> sektora</w:t>
      </w:r>
      <w:r w:rsidR="00F86192" w:rsidRPr="007A5148">
        <w:t>?</w:t>
      </w:r>
    </w:p>
    <w:p w:rsidR="007C2518" w:rsidRPr="007A5148" w:rsidRDefault="007C2518" w:rsidP="00EB2862">
      <w:pPr>
        <w:pStyle w:val="ListParagraph"/>
        <w:numPr>
          <w:ilvl w:val="0"/>
          <w:numId w:val="4"/>
        </w:numPr>
        <w:spacing w:line="240" w:lineRule="auto"/>
      </w:pPr>
      <w:r w:rsidRPr="007A5148">
        <w:t>Koj</w:t>
      </w:r>
      <w:r w:rsidR="00F86192" w:rsidRPr="007A5148">
        <w:t xml:space="preserve">i </w:t>
      </w:r>
      <w:r w:rsidRPr="007A5148">
        <w:t>je toč</w:t>
      </w:r>
      <w:r w:rsidR="00F86192" w:rsidRPr="007A5148">
        <w:t>an naziv</w:t>
      </w:r>
      <w:r w:rsidRPr="007A5148">
        <w:t xml:space="preserve"> Vaš</w:t>
      </w:r>
      <w:r w:rsidR="00F86192" w:rsidRPr="007A5148">
        <w:t>e</w:t>
      </w:r>
      <w:r w:rsidRPr="007A5148">
        <w:t xml:space="preserve"> sadašnj</w:t>
      </w:r>
      <w:r w:rsidR="00F86192" w:rsidRPr="007A5148">
        <w:t>e</w:t>
      </w:r>
      <w:r w:rsidRPr="007A5148">
        <w:t xml:space="preserve"> funkcij</w:t>
      </w:r>
      <w:r w:rsidR="00F86192" w:rsidRPr="007A5148">
        <w:t>e</w:t>
      </w:r>
      <w:r w:rsidR="00167289" w:rsidRPr="007A5148">
        <w:t>?</w:t>
      </w:r>
    </w:p>
    <w:p w:rsidR="002A786B" w:rsidRPr="007A5148" w:rsidRDefault="002A786B" w:rsidP="00EB2862">
      <w:pPr>
        <w:pStyle w:val="ListParagraph"/>
        <w:numPr>
          <w:ilvl w:val="0"/>
          <w:numId w:val="4"/>
        </w:numPr>
        <w:spacing w:line="240" w:lineRule="auto"/>
      </w:pPr>
      <w:r w:rsidRPr="007A5148">
        <w:t>Koliko korisnika IKT-a podržava</w:t>
      </w:r>
      <w:r w:rsidR="004F6A9A" w:rsidRPr="007A5148">
        <w:t xml:space="preserve"> Vaš</w:t>
      </w:r>
      <w:r w:rsidR="00F86192" w:rsidRPr="007A5148">
        <w:t xml:space="preserve"> IT</w:t>
      </w:r>
      <w:r w:rsidR="004F6A9A" w:rsidRPr="007A5148">
        <w:t xml:space="preserve"> sektor</w:t>
      </w:r>
      <w:r w:rsidRPr="007A5148">
        <w:t>?</w:t>
      </w:r>
    </w:p>
    <w:p w:rsidR="002A786B" w:rsidRPr="007A5148" w:rsidRDefault="002A786B" w:rsidP="00EB2862">
      <w:pPr>
        <w:pStyle w:val="ListParagraph"/>
        <w:numPr>
          <w:ilvl w:val="0"/>
          <w:numId w:val="4"/>
        </w:numPr>
        <w:spacing w:line="240" w:lineRule="auto"/>
      </w:pPr>
      <w:r w:rsidRPr="007A5148">
        <w:t>Ko</w:t>
      </w:r>
      <w:r w:rsidR="007C2518" w:rsidRPr="007A5148">
        <w:t>lika</w:t>
      </w:r>
      <w:r w:rsidRPr="007A5148">
        <w:t xml:space="preserve"> su Vam primanja</w:t>
      </w:r>
      <w:r w:rsidR="003F2039" w:rsidRPr="007A5148">
        <w:t xml:space="preserve"> (raspon)? Imate li još neke beneficije (auto, telefon</w:t>
      </w:r>
      <w:r w:rsidR="0025701A">
        <w:t>,</w:t>
      </w:r>
      <w:r w:rsidR="003F2039" w:rsidRPr="007A5148">
        <w:t>...)?</w:t>
      </w:r>
      <w:r w:rsidR="00273E77" w:rsidRPr="007A5148">
        <w:tab/>
      </w:r>
    </w:p>
    <w:p w:rsidR="0026378C" w:rsidRPr="007A5148" w:rsidRDefault="0026378C" w:rsidP="00EB2862">
      <w:pPr>
        <w:pStyle w:val="xUPITNIKPOGLAVLJA"/>
        <w:numPr>
          <w:ilvl w:val="0"/>
          <w:numId w:val="61"/>
        </w:numPr>
        <w:spacing w:line="240" w:lineRule="auto"/>
      </w:pPr>
      <w:r w:rsidRPr="007A5148">
        <w:t>U</w:t>
      </w:r>
      <w:r w:rsidR="00C50B08" w:rsidRPr="007A5148">
        <w:t>loga i položaj u organizaciji:</w:t>
      </w:r>
    </w:p>
    <w:p w:rsidR="00D00A89" w:rsidRPr="007A5148" w:rsidRDefault="00D00A89" w:rsidP="00EB2862">
      <w:pPr>
        <w:pStyle w:val="ListParagraph"/>
        <w:numPr>
          <w:ilvl w:val="0"/>
          <w:numId w:val="4"/>
        </w:numPr>
        <w:spacing w:line="240" w:lineRule="auto"/>
      </w:pPr>
      <w:r w:rsidRPr="007A5148">
        <w:t>Opišite svoj uobičajeni radni dan ili nabrojite najvažnije aktivnosti.</w:t>
      </w:r>
    </w:p>
    <w:p w:rsidR="00922AB2" w:rsidRPr="007A5148" w:rsidRDefault="00922AB2" w:rsidP="00EB2862">
      <w:pPr>
        <w:pStyle w:val="ListParagraph"/>
        <w:numPr>
          <w:ilvl w:val="0"/>
          <w:numId w:val="4"/>
        </w:numPr>
        <w:spacing w:line="240" w:lineRule="auto"/>
      </w:pPr>
      <w:r w:rsidRPr="007A5148">
        <w:t>N</w:t>
      </w:r>
      <w:r w:rsidR="00F61701" w:rsidRPr="007A5148">
        <w:t>av</w:t>
      </w:r>
      <w:r w:rsidRPr="007A5148">
        <w:t xml:space="preserve">edite </w:t>
      </w:r>
      <w:r w:rsidR="00F61701" w:rsidRPr="007A5148">
        <w:t>(</w:t>
      </w:r>
      <w:r w:rsidRPr="007A5148">
        <w:t>u postotcima</w:t>
      </w:r>
      <w:r w:rsidR="00F61701" w:rsidRPr="007A5148">
        <w:t>) koliko</w:t>
      </w:r>
      <w:r w:rsidRPr="007A5148">
        <w:t xml:space="preserve"> </w:t>
      </w:r>
      <w:r w:rsidR="00D00A89" w:rsidRPr="007A5148">
        <w:t xml:space="preserve">vremena </w:t>
      </w:r>
      <w:r w:rsidRPr="007A5148">
        <w:t>koristite za:</w:t>
      </w:r>
    </w:p>
    <w:p w:rsidR="00922AB2" w:rsidRPr="007A5148" w:rsidRDefault="00922AB2" w:rsidP="00EB2862">
      <w:pPr>
        <w:pStyle w:val="ListParagraph"/>
        <w:numPr>
          <w:ilvl w:val="1"/>
          <w:numId w:val="4"/>
        </w:numPr>
        <w:spacing w:line="240" w:lineRule="auto"/>
      </w:pPr>
      <w:r w:rsidRPr="007A5148">
        <w:t>operativne zadaće,</w:t>
      </w:r>
    </w:p>
    <w:p w:rsidR="00922AB2" w:rsidRPr="007A5148" w:rsidRDefault="00922AB2" w:rsidP="00EB2862">
      <w:pPr>
        <w:pStyle w:val="ListParagraph"/>
        <w:numPr>
          <w:ilvl w:val="1"/>
          <w:numId w:val="4"/>
        </w:numPr>
        <w:spacing w:line="240" w:lineRule="auto"/>
      </w:pPr>
      <w:r w:rsidRPr="007A5148">
        <w:t>upravljanje i</w:t>
      </w:r>
    </w:p>
    <w:p w:rsidR="00922AB2" w:rsidRPr="007A5148" w:rsidRDefault="00922AB2" w:rsidP="00EB2862">
      <w:pPr>
        <w:pStyle w:val="ListParagraph"/>
        <w:numPr>
          <w:ilvl w:val="1"/>
          <w:numId w:val="4"/>
        </w:numPr>
        <w:spacing w:line="240" w:lineRule="auto"/>
      </w:pPr>
      <w:r w:rsidRPr="007A5148">
        <w:t>vođenje.</w:t>
      </w:r>
    </w:p>
    <w:p w:rsidR="00BC2CCE" w:rsidRPr="007A5148" w:rsidRDefault="00F86192" w:rsidP="00EB2862">
      <w:pPr>
        <w:pStyle w:val="ListParagraph"/>
        <w:numPr>
          <w:ilvl w:val="0"/>
          <w:numId w:val="4"/>
        </w:numPr>
        <w:spacing w:line="240" w:lineRule="auto"/>
      </w:pPr>
      <w:r w:rsidRPr="007A5148">
        <w:t>Izravno ste odgovorni</w:t>
      </w:r>
      <w:r w:rsidRPr="007A5148">
        <w:tab/>
        <w:t xml:space="preserve"> izvršnom direktoru, direktoru financija ili nekom drugom?</w:t>
      </w:r>
      <w:r w:rsidR="00BC2CCE" w:rsidRPr="007A5148">
        <w:t xml:space="preserve"> Jeste li član Uprave u Vašoj organizaciji?</w:t>
      </w:r>
      <w:r w:rsidR="00BC2CCE" w:rsidRPr="007A5148">
        <w:tab/>
      </w:r>
      <w:r w:rsidR="00BC2CCE" w:rsidRPr="007A5148">
        <w:tab/>
      </w:r>
      <w:r w:rsidR="00BC2CCE" w:rsidRPr="007A5148">
        <w:tab/>
      </w:r>
      <w:r w:rsidR="00BC2CCE" w:rsidRPr="007A5148">
        <w:tab/>
      </w:r>
      <w:r w:rsidR="00BC2CCE" w:rsidRPr="007A5148">
        <w:tab/>
      </w:r>
      <w:r w:rsidR="00BC2CCE" w:rsidRPr="007A5148">
        <w:tab/>
      </w:r>
      <w:r w:rsidR="00BC2CCE" w:rsidRPr="007A5148">
        <w:tab/>
      </w:r>
    </w:p>
    <w:p w:rsidR="006B6CBA" w:rsidRPr="007A5148" w:rsidRDefault="006B6CBA" w:rsidP="00EB2862">
      <w:pPr>
        <w:pStyle w:val="ListParagraph"/>
        <w:numPr>
          <w:ilvl w:val="0"/>
          <w:numId w:val="4"/>
        </w:numPr>
        <w:spacing w:line="240" w:lineRule="auto"/>
      </w:pPr>
      <w:r w:rsidRPr="007A5148">
        <w:t>Uključeni ste u strateške odluke</w:t>
      </w:r>
      <w:r w:rsidR="00F822E9" w:rsidRPr="007A5148">
        <w:t xml:space="preserve"> Vaše</w:t>
      </w:r>
      <w:r w:rsidRPr="007A5148">
        <w:t xml:space="preserve"> organizacije? Ako ne, navedite razloge.</w:t>
      </w:r>
      <w:r w:rsidRPr="007A5148">
        <w:tab/>
      </w:r>
    </w:p>
    <w:p w:rsidR="006B6CBA" w:rsidRPr="007A5148" w:rsidRDefault="00C72372" w:rsidP="00EB2862">
      <w:pPr>
        <w:pStyle w:val="ListParagraph"/>
        <w:numPr>
          <w:ilvl w:val="0"/>
          <w:numId w:val="4"/>
        </w:numPr>
        <w:spacing w:line="240" w:lineRule="auto"/>
      </w:pPr>
      <w:r w:rsidRPr="007A5148">
        <w:t>Mislite li da č</w:t>
      </w:r>
      <w:r w:rsidR="006B6CBA" w:rsidRPr="007A5148">
        <w:t xml:space="preserve">lanovi </w:t>
      </w:r>
      <w:r w:rsidR="004F6A9A" w:rsidRPr="007A5148">
        <w:t>U</w:t>
      </w:r>
      <w:r w:rsidR="006B6CBA" w:rsidRPr="007A5148">
        <w:t>prave</w:t>
      </w:r>
      <w:r w:rsidRPr="007A5148">
        <w:t xml:space="preserve"> u vašoj organizaciji raspolažu </w:t>
      </w:r>
      <w:r w:rsidR="006B6CBA" w:rsidRPr="007A5148">
        <w:t>odgovarajuć</w:t>
      </w:r>
      <w:r w:rsidRPr="007A5148">
        <w:t>im</w:t>
      </w:r>
      <w:r w:rsidR="006B6CBA" w:rsidRPr="007A5148">
        <w:t xml:space="preserve"> IKT znanj</w:t>
      </w:r>
      <w:r w:rsidRPr="007A5148">
        <w:t>im</w:t>
      </w:r>
      <w:r w:rsidR="006B6CBA" w:rsidRPr="007A5148">
        <w:t>a za dobro razumijevanje I</w:t>
      </w:r>
      <w:r w:rsidRPr="007A5148">
        <w:t>K</w:t>
      </w:r>
      <w:r w:rsidR="006B6CBA" w:rsidRPr="007A5148">
        <w:t>T</w:t>
      </w:r>
      <w:r w:rsidRPr="007A5148">
        <w:t>-a</w:t>
      </w:r>
      <w:r w:rsidR="006B6CBA" w:rsidRPr="007A5148">
        <w:t>?</w:t>
      </w:r>
    </w:p>
    <w:p w:rsidR="006B6CBA" w:rsidRPr="007A5148" w:rsidRDefault="00BC2CCE" w:rsidP="00EB2862">
      <w:pPr>
        <w:pStyle w:val="ListParagraph"/>
        <w:numPr>
          <w:ilvl w:val="0"/>
          <w:numId w:val="4"/>
        </w:numPr>
        <w:spacing w:line="240" w:lineRule="auto"/>
      </w:pPr>
      <w:r w:rsidRPr="007A5148">
        <w:t xml:space="preserve">Mislite li da </w:t>
      </w:r>
      <w:r w:rsidR="006B6CBA" w:rsidRPr="007A5148">
        <w:t>Vaš sektor nudi korisnicima kvalitetne IKT us</w:t>
      </w:r>
      <w:r w:rsidR="00FA2182" w:rsidRPr="007A5148">
        <w:t>luge? Ako ne, navedite razlog.</w:t>
      </w:r>
    </w:p>
    <w:p w:rsidR="006B6CBA" w:rsidRPr="007A5148" w:rsidRDefault="006B6CBA" w:rsidP="00EB2862">
      <w:pPr>
        <w:pStyle w:val="ListParagraph"/>
        <w:numPr>
          <w:ilvl w:val="0"/>
          <w:numId w:val="4"/>
        </w:numPr>
        <w:spacing w:line="240" w:lineRule="auto"/>
      </w:pPr>
      <w:r w:rsidRPr="007A5148">
        <w:t xml:space="preserve">Navedite 5 najvažnijih činitelja uspjeha IT menadžera </w:t>
      </w:r>
      <w:r w:rsidR="008D42A1" w:rsidRPr="007A5148">
        <w:t>prema</w:t>
      </w:r>
      <w:r w:rsidRPr="007A5148">
        <w:t xml:space="preserve"> važnosti.</w:t>
      </w:r>
    </w:p>
    <w:p w:rsidR="006B6CBA" w:rsidRPr="007A5148" w:rsidRDefault="006B6CBA" w:rsidP="00EB2862">
      <w:pPr>
        <w:pStyle w:val="ListParagraph"/>
        <w:numPr>
          <w:ilvl w:val="0"/>
          <w:numId w:val="4"/>
        </w:numPr>
        <w:spacing w:line="240" w:lineRule="auto"/>
      </w:pPr>
      <w:r w:rsidRPr="007A5148">
        <w:t xml:space="preserve">Koliko </w:t>
      </w:r>
      <w:r w:rsidR="004F6A9A" w:rsidRPr="007A5148">
        <w:t xml:space="preserve">višegodišnje </w:t>
      </w:r>
      <w:r w:rsidRPr="007A5148">
        <w:t>recesij</w:t>
      </w:r>
      <w:r w:rsidR="008D42A1" w:rsidRPr="007A5148">
        <w:t>a</w:t>
      </w:r>
      <w:r w:rsidRPr="007A5148">
        <w:t xml:space="preserve"> utječe na Vašu </w:t>
      </w:r>
      <w:r w:rsidRPr="007A5148">
        <w:rPr>
          <w:lang w:bidi="en-US"/>
        </w:rPr>
        <w:t>ulogu, status te</w:t>
      </w:r>
      <w:r w:rsidRPr="007A5148">
        <w:t xml:space="preserve"> svakodnevni rad i odluke? </w:t>
      </w:r>
    </w:p>
    <w:p w:rsidR="006B6CBA" w:rsidRPr="007A5148" w:rsidRDefault="007B712F" w:rsidP="00EB2862">
      <w:pPr>
        <w:pStyle w:val="ListParagraph"/>
        <w:numPr>
          <w:ilvl w:val="0"/>
          <w:numId w:val="4"/>
        </w:numPr>
        <w:spacing w:line="240" w:lineRule="auto"/>
      </w:pPr>
      <w:r w:rsidRPr="007A5148">
        <w:t xml:space="preserve">Kako procjenjujete važnost Vaše uloge u organizaciji? Je </w:t>
      </w:r>
      <w:r w:rsidR="00EE6A28" w:rsidRPr="007A5148">
        <w:t>l</w:t>
      </w:r>
      <w:r w:rsidRPr="007A5148">
        <w:t>i ona jasna svima (upravi, korisnicima, suradnicima</w:t>
      </w:r>
      <w:r w:rsidR="00EE6A28" w:rsidRPr="007A5148">
        <w:t>…</w:t>
      </w:r>
      <w:r w:rsidRPr="007A5148">
        <w:t>)?</w:t>
      </w:r>
      <w:r w:rsidR="00F86192" w:rsidRPr="007A5148">
        <w:t xml:space="preserve"> </w:t>
      </w:r>
      <w:r w:rsidR="004A764C" w:rsidRPr="007A5148">
        <w:t>Što mislite, što bi moglo unaprijediti razumijevanje njene važnosti?</w:t>
      </w:r>
    </w:p>
    <w:p w:rsidR="00A02AF1" w:rsidRPr="007A5148" w:rsidRDefault="00A02AF1" w:rsidP="00EB2862">
      <w:pPr>
        <w:pStyle w:val="ListParagraph"/>
        <w:numPr>
          <w:ilvl w:val="0"/>
          <w:numId w:val="4"/>
        </w:numPr>
        <w:spacing w:line="240" w:lineRule="auto"/>
      </w:pPr>
      <w:r w:rsidRPr="007A5148">
        <w:t>Što mislite koliko IT menadžeru za uspjeh pomaže visoki položaj u hijerarhiji?</w:t>
      </w:r>
    </w:p>
    <w:p w:rsidR="00E33D47" w:rsidRPr="007A5148" w:rsidRDefault="006B6CBA" w:rsidP="00EB2862">
      <w:pPr>
        <w:pStyle w:val="ListParagraph"/>
        <w:numPr>
          <w:ilvl w:val="0"/>
          <w:numId w:val="4"/>
        </w:numPr>
        <w:spacing w:line="240" w:lineRule="auto"/>
      </w:pPr>
      <w:r w:rsidRPr="007A5148">
        <w:t xml:space="preserve">Smatrate li da se uloga IT menadžera </w:t>
      </w:r>
      <w:r w:rsidR="003F2039" w:rsidRPr="007A5148">
        <w:t>uvelike</w:t>
      </w:r>
      <w:r w:rsidRPr="007A5148">
        <w:t xml:space="preserve"> promijenila</w:t>
      </w:r>
      <w:r w:rsidR="003F2039" w:rsidRPr="007A5148">
        <w:t xml:space="preserve"> u posljednje vrijeme?</w:t>
      </w:r>
      <w:r w:rsidR="00BC2CCE" w:rsidRPr="007A5148">
        <w:t xml:space="preserve"> </w:t>
      </w:r>
      <w:r w:rsidR="003F2039" w:rsidRPr="007A5148">
        <w:t>Gdje se to najbolje vidi? K</w:t>
      </w:r>
      <w:r w:rsidR="00E33D47" w:rsidRPr="007A5148">
        <w:t>akve promjene očekujete u sljedećih 5 godina?</w:t>
      </w:r>
    </w:p>
    <w:p w:rsidR="0026378C" w:rsidRPr="007A5148" w:rsidRDefault="0026378C" w:rsidP="00EB2862">
      <w:pPr>
        <w:pStyle w:val="xUPITNIKPOGLAVLJA"/>
        <w:numPr>
          <w:ilvl w:val="0"/>
          <w:numId w:val="61"/>
        </w:numPr>
        <w:spacing w:line="240" w:lineRule="auto"/>
      </w:pPr>
      <w:r w:rsidRPr="007A5148">
        <w:t>K</w:t>
      </w:r>
      <w:r w:rsidR="00C50B08" w:rsidRPr="007A5148">
        <w:t>omunikacijska uloga:</w:t>
      </w:r>
    </w:p>
    <w:p w:rsidR="00547A47" w:rsidRPr="007A5148" w:rsidRDefault="006B6CBA" w:rsidP="00EB2862">
      <w:pPr>
        <w:pStyle w:val="ListParagraph"/>
        <w:numPr>
          <w:ilvl w:val="0"/>
          <w:numId w:val="4"/>
        </w:numPr>
        <w:spacing w:line="240" w:lineRule="auto"/>
      </w:pPr>
      <w:r w:rsidRPr="007A5148">
        <w:t>K</w:t>
      </w:r>
      <w:r w:rsidR="006D2D91" w:rsidRPr="007A5148">
        <w:t xml:space="preserve">oliko vremena u postotku trošite na suradnju i </w:t>
      </w:r>
      <w:r w:rsidRPr="007A5148">
        <w:t>komuni</w:t>
      </w:r>
      <w:r w:rsidR="006D2D91" w:rsidRPr="007A5148">
        <w:t>kaciju</w:t>
      </w:r>
      <w:r w:rsidR="00547A47" w:rsidRPr="007A5148">
        <w:t>:</w:t>
      </w:r>
    </w:p>
    <w:p w:rsidR="006B6CBA" w:rsidRPr="007A5148" w:rsidRDefault="006D2D91" w:rsidP="00EB2862">
      <w:pPr>
        <w:pStyle w:val="ListParagraph"/>
        <w:numPr>
          <w:ilvl w:val="1"/>
          <w:numId w:val="4"/>
        </w:numPr>
        <w:spacing w:line="240" w:lineRule="auto"/>
      </w:pPr>
      <w:r w:rsidRPr="007A5148">
        <w:t>sa svojim nadređenima,</w:t>
      </w:r>
    </w:p>
    <w:p w:rsidR="006B6CBA" w:rsidRPr="007A5148" w:rsidRDefault="006B6CBA" w:rsidP="00EB2862">
      <w:pPr>
        <w:pStyle w:val="ListParagraph"/>
        <w:numPr>
          <w:ilvl w:val="1"/>
          <w:numId w:val="4"/>
        </w:numPr>
        <w:spacing w:line="240" w:lineRule="auto"/>
      </w:pPr>
      <w:r w:rsidRPr="007A5148">
        <w:t>sa svojim suradnicima</w:t>
      </w:r>
      <w:r w:rsidR="006D2D91" w:rsidRPr="007A5148">
        <w:t>,</w:t>
      </w:r>
    </w:p>
    <w:p w:rsidR="006D2D91" w:rsidRPr="007A5148" w:rsidRDefault="006D2D91" w:rsidP="00EB2862">
      <w:pPr>
        <w:pStyle w:val="ListParagraph"/>
        <w:numPr>
          <w:ilvl w:val="1"/>
          <w:numId w:val="4"/>
        </w:numPr>
        <w:spacing w:line="240" w:lineRule="auto"/>
      </w:pPr>
      <w:r w:rsidRPr="007A5148">
        <w:t>s kolegama menadžerima iz drugih sektora i</w:t>
      </w:r>
    </w:p>
    <w:p w:rsidR="006D2D91" w:rsidRPr="007A5148" w:rsidRDefault="006D2D91" w:rsidP="00EB2862">
      <w:pPr>
        <w:pStyle w:val="ListParagraph"/>
        <w:numPr>
          <w:ilvl w:val="1"/>
          <w:numId w:val="4"/>
        </w:numPr>
        <w:spacing w:line="240" w:lineRule="auto"/>
      </w:pPr>
      <w:r w:rsidRPr="007A5148">
        <w:t>s vanjskim partnerima, dobavljačima i vanjskim korisnicima?</w:t>
      </w:r>
    </w:p>
    <w:p w:rsidR="006D2D91" w:rsidRPr="007A5148" w:rsidRDefault="006D2D91" w:rsidP="00EB2862">
      <w:pPr>
        <w:pStyle w:val="ListParagraph"/>
        <w:numPr>
          <w:ilvl w:val="0"/>
          <w:numId w:val="4"/>
        </w:numPr>
        <w:spacing w:line="240" w:lineRule="auto"/>
      </w:pPr>
      <w:r w:rsidRPr="007A5148">
        <w:t>Koliko vremena u postotku trošite na:</w:t>
      </w:r>
    </w:p>
    <w:p w:rsidR="006D2D91" w:rsidRPr="007A5148" w:rsidRDefault="006D2D91" w:rsidP="00EB2862">
      <w:pPr>
        <w:pStyle w:val="ListParagraph"/>
        <w:numPr>
          <w:ilvl w:val="1"/>
          <w:numId w:val="4"/>
        </w:numPr>
        <w:spacing w:line="240" w:lineRule="auto"/>
      </w:pPr>
      <w:r w:rsidRPr="007A5148">
        <w:t>zakazane sastanke,</w:t>
      </w:r>
    </w:p>
    <w:p w:rsidR="006D2D91" w:rsidRPr="007A5148" w:rsidRDefault="006D2D91" w:rsidP="00EB2862">
      <w:pPr>
        <w:pStyle w:val="ListParagraph"/>
        <w:numPr>
          <w:ilvl w:val="1"/>
          <w:numId w:val="4"/>
        </w:numPr>
        <w:spacing w:line="240" w:lineRule="auto"/>
      </w:pPr>
      <w:r w:rsidRPr="007A5148">
        <w:t>nezakazane sastanke,</w:t>
      </w:r>
    </w:p>
    <w:p w:rsidR="006D2D91" w:rsidRPr="007A5148" w:rsidRDefault="006D2D91" w:rsidP="00EB2862">
      <w:pPr>
        <w:pStyle w:val="ListParagraph"/>
        <w:numPr>
          <w:ilvl w:val="1"/>
          <w:numId w:val="4"/>
        </w:numPr>
        <w:spacing w:line="240" w:lineRule="auto"/>
      </w:pPr>
      <w:r w:rsidRPr="007A5148">
        <w:t xml:space="preserve">telefonske razgovore i </w:t>
      </w:r>
    </w:p>
    <w:p w:rsidR="006D2D91" w:rsidRPr="007A5148" w:rsidRDefault="00BC16A9" w:rsidP="00EB2862">
      <w:pPr>
        <w:pStyle w:val="ListParagraph"/>
        <w:numPr>
          <w:ilvl w:val="1"/>
          <w:numId w:val="4"/>
        </w:numPr>
        <w:spacing w:line="240" w:lineRule="auto"/>
      </w:pPr>
      <w:r w:rsidRPr="007A5148">
        <w:t>u</w:t>
      </w:r>
      <w:r w:rsidR="006D2D91" w:rsidRPr="007A5148">
        <w:t>red</w:t>
      </w:r>
      <w:r w:rsidRPr="007A5148">
        <w:t>ski posao</w:t>
      </w:r>
      <w:r w:rsidR="006D2D91" w:rsidRPr="007A5148">
        <w:t>?</w:t>
      </w:r>
    </w:p>
    <w:p w:rsidR="006B6CBA" w:rsidRPr="007A5148" w:rsidRDefault="006B6CBA" w:rsidP="00EB2862">
      <w:pPr>
        <w:pStyle w:val="ListParagraph"/>
        <w:numPr>
          <w:ilvl w:val="0"/>
          <w:numId w:val="4"/>
        </w:numPr>
        <w:spacing w:line="240" w:lineRule="auto"/>
      </w:pPr>
      <w:r w:rsidRPr="007A5148">
        <w:t>Preferirate li više verbalni umjesto pisanoga načina komunikacije?</w:t>
      </w:r>
    </w:p>
    <w:p w:rsidR="00547A47" w:rsidRPr="007A5148" w:rsidRDefault="008B7F7D" w:rsidP="00EB2862">
      <w:pPr>
        <w:pStyle w:val="ListParagraph"/>
        <w:numPr>
          <w:ilvl w:val="0"/>
          <w:numId w:val="4"/>
        </w:numPr>
        <w:spacing w:line="240" w:lineRule="auto"/>
      </w:pPr>
      <w:r w:rsidRPr="007A5148">
        <w:t>U Vašoj cjelokupnoj dnevnoj komunikaciji koliko vremena trošite na</w:t>
      </w:r>
      <w:r w:rsidR="00547A47" w:rsidRPr="007A5148">
        <w:t>:</w:t>
      </w:r>
    </w:p>
    <w:p w:rsidR="006B6CBA" w:rsidRPr="007A5148" w:rsidRDefault="006B6CBA" w:rsidP="00EB2862">
      <w:pPr>
        <w:pStyle w:val="ListParagraph"/>
        <w:numPr>
          <w:ilvl w:val="1"/>
          <w:numId w:val="4"/>
        </w:numPr>
        <w:spacing w:line="240" w:lineRule="auto"/>
      </w:pPr>
      <w:r w:rsidRPr="007A5148">
        <w:t>usmenu komunikaciju?</w:t>
      </w:r>
    </w:p>
    <w:p w:rsidR="00547A47" w:rsidRPr="007A5148" w:rsidRDefault="00547A47" w:rsidP="00EB2862">
      <w:pPr>
        <w:pStyle w:val="ListParagraph"/>
        <w:numPr>
          <w:ilvl w:val="1"/>
          <w:numId w:val="4"/>
        </w:numPr>
        <w:spacing w:line="240" w:lineRule="auto"/>
      </w:pPr>
      <w:r w:rsidRPr="007A5148">
        <w:t>pismenu komunikaciju?</w:t>
      </w:r>
    </w:p>
    <w:p w:rsidR="00547A47" w:rsidRPr="007A5148" w:rsidRDefault="000968A2" w:rsidP="00EB2862">
      <w:pPr>
        <w:pStyle w:val="ListParagraph"/>
        <w:numPr>
          <w:ilvl w:val="0"/>
          <w:numId w:val="4"/>
        </w:numPr>
        <w:spacing w:line="240" w:lineRule="auto"/>
      </w:pPr>
      <w:r w:rsidRPr="007A5148">
        <w:t>Koji</w:t>
      </w:r>
      <w:r w:rsidR="006B6CBA" w:rsidRPr="007A5148">
        <w:t xml:space="preserve"> komunikacijsk</w:t>
      </w:r>
      <w:r w:rsidRPr="007A5148">
        <w:t>i</w:t>
      </w:r>
      <w:r w:rsidR="006B6CBA" w:rsidRPr="007A5148">
        <w:t xml:space="preserve"> medij</w:t>
      </w:r>
      <w:r w:rsidR="00547A47" w:rsidRPr="007A5148">
        <w:t xml:space="preserve"> pretežno</w:t>
      </w:r>
      <w:r w:rsidR="006B6CBA" w:rsidRPr="007A5148">
        <w:t xml:space="preserve"> koristite za komunikaciju</w:t>
      </w:r>
      <w:r w:rsidR="00547A47" w:rsidRPr="007A5148">
        <w:t>:</w:t>
      </w:r>
      <w:r w:rsidR="006B6CBA" w:rsidRPr="007A5148">
        <w:t xml:space="preserve"> </w:t>
      </w:r>
    </w:p>
    <w:p w:rsidR="00547A47" w:rsidRPr="007A5148" w:rsidRDefault="00547A47" w:rsidP="00EB2862">
      <w:pPr>
        <w:pStyle w:val="ListParagraph"/>
        <w:numPr>
          <w:ilvl w:val="1"/>
          <w:numId w:val="4"/>
        </w:numPr>
        <w:spacing w:line="240" w:lineRule="auto"/>
      </w:pPr>
      <w:r w:rsidRPr="007A5148">
        <w:t>s korisnicima?</w:t>
      </w:r>
    </w:p>
    <w:p w:rsidR="00547A47" w:rsidRPr="007A5148" w:rsidRDefault="00547A47" w:rsidP="00EB2862">
      <w:pPr>
        <w:pStyle w:val="ListParagraph"/>
        <w:numPr>
          <w:ilvl w:val="1"/>
          <w:numId w:val="4"/>
        </w:numPr>
        <w:spacing w:line="240" w:lineRule="auto"/>
      </w:pPr>
      <w:r w:rsidRPr="007A5148">
        <w:t>s upravom?</w:t>
      </w:r>
    </w:p>
    <w:p w:rsidR="00547A47" w:rsidRPr="007A5148" w:rsidRDefault="00547A47" w:rsidP="00EB2862">
      <w:pPr>
        <w:pStyle w:val="ListParagraph"/>
        <w:numPr>
          <w:ilvl w:val="0"/>
          <w:numId w:val="4"/>
        </w:numPr>
        <w:spacing w:line="240" w:lineRule="auto"/>
      </w:pPr>
      <w:r w:rsidRPr="007A5148">
        <w:t>Što mislite, k</w:t>
      </w:r>
      <w:r w:rsidR="006B6CBA" w:rsidRPr="007A5148">
        <w:t xml:space="preserve">oji su </w:t>
      </w:r>
      <w:r w:rsidR="008D42A1" w:rsidRPr="007A5148">
        <w:t xml:space="preserve">glavni </w:t>
      </w:r>
      <w:r w:rsidR="006B6CBA" w:rsidRPr="007A5148">
        <w:t>izazovi u ostvarivanju uspješne komunikacije</w:t>
      </w:r>
      <w:r w:rsidRPr="007A5148">
        <w:t>:</w:t>
      </w:r>
    </w:p>
    <w:p w:rsidR="00547A47" w:rsidRPr="007A5148" w:rsidRDefault="006B6CBA" w:rsidP="00EB2862">
      <w:pPr>
        <w:pStyle w:val="ListParagraph"/>
        <w:numPr>
          <w:ilvl w:val="1"/>
          <w:numId w:val="4"/>
        </w:numPr>
        <w:spacing w:line="240" w:lineRule="auto"/>
      </w:pPr>
      <w:r w:rsidRPr="007A5148">
        <w:t>s korisnicima</w:t>
      </w:r>
      <w:r w:rsidR="00547A47" w:rsidRPr="007A5148">
        <w:t>?</w:t>
      </w:r>
    </w:p>
    <w:p w:rsidR="006B6CBA" w:rsidRPr="007A5148" w:rsidRDefault="00547A47" w:rsidP="00EB2862">
      <w:pPr>
        <w:pStyle w:val="ListParagraph"/>
        <w:numPr>
          <w:ilvl w:val="1"/>
          <w:numId w:val="4"/>
        </w:numPr>
        <w:spacing w:line="240" w:lineRule="auto"/>
      </w:pPr>
      <w:r w:rsidRPr="007A5148">
        <w:t xml:space="preserve">s </w:t>
      </w:r>
      <w:r w:rsidR="006B6CBA" w:rsidRPr="007A5148">
        <w:t>upravom?</w:t>
      </w:r>
    </w:p>
    <w:p w:rsidR="00251355" w:rsidRPr="007A5148" w:rsidRDefault="00B3403D" w:rsidP="00EB2862">
      <w:pPr>
        <w:pStyle w:val="ListParagraph"/>
        <w:numPr>
          <w:ilvl w:val="0"/>
          <w:numId w:val="4"/>
        </w:numPr>
        <w:spacing w:line="240" w:lineRule="auto"/>
      </w:pPr>
      <w:r w:rsidRPr="007A5148">
        <w:t>Pomažu li Vam društvene mreže kako biste bili učinkovitiji? Koje i kako često ih korist</w:t>
      </w:r>
      <w:r w:rsidR="0025701A">
        <w:t>i</w:t>
      </w:r>
      <w:r w:rsidRPr="007A5148">
        <w:t>te?</w:t>
      </w:r>
    </w:p>
    <w:p w:rsidR="00E46462" w:rsidRPr="007A5148" w:rsidRDefault="00161466" w:rsidP="00EB2862">
      <w:pPr>
        <w:pStyle w:val="xUPITNIKPOGLAVLJA"/>
        <w:numPr>
          <w:ilvl w:val="0"/>
          <w:numId w:val="61"/>
        </w:numPr>
        <w:spacing w:line="240" w:lineRule="auto"/>
      </w:pPr>
      <w:r w:rsidRPr="007A5148">
        <w:t>K</w:t>
      </w:r>
      <w:r w:rsidR="00C50B08" w:rsidRPr="007A5148">
        <w:t>ompetencije:</w:t>
      </w:r>
    </w:p>
    <w:p w:rsidR="009110AF" w:rsidRPr="0025701A" w:rsidRDefault="009110AF" w:rsidP="00EB2862">
      <w:pPr>
        <w:pStyle w:val="ListParagraph"/>
        <w:numPr>
          <w:ilvl w:val="0"/>
          <w:numId w:val="4"/>
        </w:numPr>
        <w:spacing w:line="240" w:lineRule="auto"/>
      </w:pPr>
      <w:r w:rsidRPr="007A5148">
        <w:t>Koje</w:t>
      </w:r>
      <w:r w:rsidRPr="0025701A">
        <w:t xml:space="preserve"> strane jezike poznajete i na kojoj razini?</w:t>
      </w:r>
    </w:p>
    <w:p w:rsidR="008D42A1" w:rsidRPr="007A5148" w:rsidRDefault="00EE6A28" w:rsidP="00EB2862">
      <w:pPr>
        <w:pStyle w:val="ListParagraph"/>
        <w:numPr>
          <w:ilvl w:val="0"/>
          <w:numId w:val="4"/>
        </w:numPr>
        <w:spacing w:line="240" w:lineRule="auto"/>
      </w:pPr>
      <w:r w:rsidRPr="007A5148">
        <w:t>Usavršavate se</w:t>
      </w:r>
      <w:r w:rsidR="008D42A1" w:rsidRPr="007A5148">
        <w:t>:</w:t>
      </w:r>
    </w:p>
    <w:p w:rsidR="008D42A1" w:rsidRPr="007A5148" w:rsidRDefault="008D42A1" w:rsidP="00EB2862">
      <w:pPr>
        <w:pStyle w:val="ListParagraph"/>
        <w:numPr>
          <w:ilvl w:val="1"/>
          <w:numId w:val="4"/>
        </w:numPr>
        <w:spacing w:line="240" w:lineRule="auto"/>
      </w:pPr>
      <w:r w:rsidRPr="007A5148">
        <w:t xml:space="preserve">stalnim </w:t>
      </w:r>
      <w:r w:rsidR="002A786B" w:rsidRPr="007A5148">
        <w:t>š</w:t>
      </w:r>
      <w:r w:rsidR="008D560E" w:rsidRPr="007A5148">
        <w:t>kolovanj</w:t>
      </w:r>
      <w:r w:rsidRPr="007A5148">
        <w:t>em</w:t>
      </w:r>
      <w:r w:rsidR="00FA1897" w:rsidRPr="007A5148">
        <w:t>,</w:t>
      </w:r>
    </w:p>
    <w:p w:rsidR="008D42A1" w:rsidRPr="007A5148" w:rsidRDefault="00FA1897" w:rsidP="00EB2862">
      <w:pPr>
        <w:pStyle w:val="ListParagraph"/>
        <w:numPr>
          <w:ilvl w:val="1"/>
          <w:numId w:val="4"/>
        </w:numPr>
        <w:spacing w:line="240" w:lineRule="auto"/>
      </w:pPr>
      <w:r w:rsidRPr="007A5148">
        <w:t>praćenjem</w:t>
      </w:r>
      <w:r w:rsidR="008D560E" w:rsidRPr="007A5148">
        <w:t xml:space="preserve"> </w:t>
      </w:r>
      <w:r w:rsidRPr="007A5148">
        <w:t xml:space="preserve">stručnih </w:t>
      </w:r>
      <w:r w:rsidR="008D560E" w:rsidRPr="007A5148">
        <w:t>časopis</w:t>
      </w:r>
      <w:r w:rsidR="008D42A1" w:rsidRPr="007A5148">
        <w:t>a</w:t>
      </w:r>
      <w:r w:rsidRPr="007A5148">
        <w:t>,</w:t>
      </w:r>
    </w:p>
    <w:p w:rsidR="008D42A1" w:rsidRPr="007A5148" w:rsidRDefault="004A764C" w:rsidP="00EB2862">
      <w:pPr>
        <w:pStyle w:val="ListParagraph"/>
        <w:numPr>
          <w:ilvl w:val="1"/>
          <w:numId w:val="4"/>
        </w:numPr>
        <w:spacing w:line="240" w:lineRule="auto"/>
      </w:pPr>
      <w:r w:rsidRPr="007A5148">
        <w:t xml:space="preserve">korištenjem </w:t>
      </w:r>
      <w:r w:rsidR="00D70FF2">
        <w:t>i</w:t>
      </w:r>
      <w:r w:rsidR="00D51A36" w:rsidRPr="007A5148">
        <w:t>nternet</w:t>
      </w:r>
      <w:r w:rsidR="00FA1897" w:rsidRPr="007A5148">
        <w:t>a,</w:t>
      </w:r>
    </w:p>
    <w:p w:rsidR="00E46462" w:rsidRPr="007A5148" w:rsidRDefault="004A764C" w:rsidP="00EB2862">
      <w:pPr>
        <w:pStyle w:val="ListParagraph"/>
        <w:numPr>
          <w:ilvl w:val="1"/>
          <w:numId w:val="4"/>
        </w:numPr>
        <w:spacing w:line="240" w:lineRule="auto"/>
      </w:pPr>
      <w:r w:rsidRPr="007A5148">
        <w:t xml:space="preserve">pohađanjem </w:t>
      </w:r>
      <w:r w:rsidR="008D560E" w:rsidRPr="007A5148">
        <w:t>stručn</w:t>
      </w:r>
      <w:r w:rsidR="00FA1897" w:rsidRPr="007A5148">
        <w:t>ih</w:t>
      </w:r>
      <w:r w:rsidR="008D560E" w:rsidRPr="007A5148">
        <w:t xml:space="preserve"> skupov</w:t>
      </w:r>
      <w:r w:rsidR="00FA1897" w:rsidRPr="007A5148">
        <w:t>a</w:t>
      </w:r>
      <w:r w:rsidR="008D42A1" w:rsidRPr="007A5148">
        <w:t>,</w:t>
      </w:r>
    </w:p>
    <w:p w:rsidR="00167289" w:rsidRPr="007A5148" w:rsidRDefault="00167289" w:rsidP="00EB2862">
      <w:pPr>
        <w:pStyle w:val="ListParagraph"/>
        <w:numPr>
          <w:ilvl w:val="0"/>
          <w:numId w:val="4"/>
        </w:numPr>
        <w:spacing w:line="240" w:lineRule="auto"/>
      </w:pPr>
      <w:r w:rsidRPr="007A5148">
        <w:t xml:space="preserve">Mislite li da je formalno </w:t>
      </w:r>
      <w:r w:rsidR="00FA1897" w:rsidRPr="007A5148">
        <w:t>obrazovanje presudno za uspjeh?</w:t>
      </w:r>
    </w:p>
    <w:p w:rsidR="00EE6A28" w:rsidRPr="007A5148" w:rsidRDefault="00EE6A28" w:rsidP="00EB2862">
      <w:pPr>
        <w:pStyle w:val="ListParagraph"/>
        <w:numPr>
          <w:ilvl w:val="0"/>
          <w:numId w:val="4"/>
        </w:numPr>
        <w:spacing w:line="240" w:lineRule="auto"/>
      </w:pPr>
      <w:r w:rsidRPr="007A5148">
        <w:t>Smatrate li da su programi obrazovanja za IKT</w:t>
      </w:r>
      <w:r w:rsidR="00EE2B10" w:rsidRPr="007A5148">
        <w:t xml:space="preserve"> struku</w:t>
      </w:r>
      <w:r w:rsidRPr="007A5148">
        <w:t xml:space="preserve"> u Hrvatskoj prilagođeni suvremenim trendovima?</w:t>
      </w:r>
      <w:r w:rsidR="00167289" w:rsidRPr="007A5148">
        <w:t xml:space="preserve"> Ako mislite da nisu, navedite</w:t>
      </w:r>
      <w:r w:rsidR="00FA1897" w:rsidRPr="007A5148">
        <w:t xml:space="preserve"> njihove</w:t>
      </w:r>
      <w:r w:rsidR="00167289" w:rsidRPr="007A5148">
        <w:t xml:space="preserve"> značajnije manjkavosti.</w:t>
      </w:r>
    </w:p>
    <w:p w:rsidR="00E46462" w:rsidRPr="007A5148" w:rsidRDefault="00BC16A9" w:rsidP="00EB2862">
      <w:pPr>
        <w:pStyle w:val="ListParagraph"/>
        <w:numPr>
          <w:ilvl w:val="0"/>
          <w:numId w:val="4"/>
        </w:numPr>
        <w:spacing w:line="240" w:lineRule="auto"/>
      </w:pPr>
      <w:r w:rsidRPr="007A5148">
        <w:t xml:space="preserve">Poredajte sljedeće </w:t>
      </w:r>
      <w:r w:rsidR="0029281A" w:rsidRPr="007A5148">
        <w:t>vještine</w:t>
      </w:r>
      <w:r w:rsidR="00993039" w:rsidRPr="007A5148">
        <w:t xml:space="preserve"> </w:t>
      </w:r>
      <w:r w:rsidRPr="007A5148">
        <w:t>prema važnosti:</w:t>
      </w:r>
    </w:p>
    <w:p w:rsidR="0029281A" w:rsidRPr="007A5148" w:rsidRDefault="0029281A" w:rsidP="00EB2862">
      <w:pPr>
        <w:pStyle w:val="ListParagraph"/>
        <w:numPr>
          <w:ilvl w:val="1"/>
          <w:numId w:val="4"/>
        </w:numPr>
        <w:spacing w:line="240" w:lineRule="auto"/>
      </w:pPr>
      <w:r w:rsidRPr="007A5148">
        <w:t>sposobnost učinkovite komunikacije</w:t>
      </w:r>
      <w:r w:rsidR="001B253F" w:rsidRPr="007A5148">
        <w:t>,</w:t>
      </w:r>
    </w:p>
    <w:p w:rsidR="001B253F" w:rsidRPr="007A5148" w:rsidRDefault="00EE2B10" w:rsidP="00EB2862">
      <w:pPr>
        <w:pStyle w:val="ListParagraph"/>
        <w:numPr>
          <w:ilvl w:val="1"/>
          <w:numId w:val="4"/>
        </w:numPr>
        <w:spacing w:line="240" w:lineRule="auto"/>
      </w:pPr>
      <w:r w:rsidRPr="007A5148">
        <w:t xml:space="preserve">umijeće </w:t>
      </w:r>
      <w:r w:rsidR="001B253F" w:rsidRPr="007A5148">
        <w:t>strateško</w:t>
      </w:r>
      <w:r w:rsidRPr="007A5148">
        <w:t>g</w:t>
      </w:r>
      <w:r w:rsidR="001B253F" w:rsidRPr="007A5148">
        <w:t xml:space="preserve"> razmišljanj</w:t>
      </w:r>
      <w:r w:rsidRPr="007A5148">
        <w:t>a</w:t>
      </w:r>
      <w:r w:rsidR="001B253F" w:rsidRPr="007A5148">
        <w:t xml:space="preserve"> i planiranj</w:t>
      </w:r>
      <w:r w:rsidRPr="007A5148">
        <w:t>a</w:t>
      </w:r>
      <w:r w:rsidR="001B253F" w:rsidRPr="007A5148">
        <w:t>,</w:t>
      </w:r>
    </w:p>
    <w:p w:rsidR="001B253F" w:rsidRPr="007A5148" w:rsidRDefault="001B253F" w:rsidP="00EB2862">
      <w:pPr>
        <w:pStyle w:val="ListParagraph"/>
        <w:numPr>
          <w:ilvl w:val="1"/>
          <w:numId w:val="4"/>
        </w:numPr>
        <w:spacing w:line="240" w:lineRule="auto"/>
      </w:pPr>
      <w:r w:rsidRPr="007A5148">
        <w:t>sposobnost vođenja i motiviranja suradnika,</w:t>
      </w:r>
    </w:p>
    <w:p w:rsidR="001B253F" w:rsidRPr="007A5148" w:rsidRDefault="001B253F" w:rsidP="00EB2862">
      <w:pPr>
        <w:pStyle w:val="ListParagraph"/>
        <w:numPr>
          <w:ilvl w:val="1"/>
          <w:numId w:val="4"/>
        </w:numPr>
        <w:spacing w:line="240" w:lineRule="auto"/>
      </w:pPr>
      <w:r w:rsidRPr="007A5148">
        <w:t>razumijevanje poslovnih procesa i poslovanja,</w:t>
      </w:r>
    </w:p>
    <w:p w:rsidR="001B253F" w:rsidRPr="007A5148" w:rsidRDefault="001B253F" w:rsidP="00EB2862">
      <w:pPr>
        <w:pStyle w:val="ListParagraph"/>
        <w:numPr>
          <w:ilvl w:val="1"/>
          <w:numId w:val="4"/>
        </w:numPr>
        <w:spacing w:line="240" w:lineRule="auto"/>
      </w:pPr>
      <w:r w:rsidRPr="007A5148">
        <w:t>sposobnost praćenja tehničkih inovacija,</w:t>
      </w:r>
    </w:p>
    <w:p w:rsidR="0029281A" w:rsidRPr="007A5148" w:rsidRDefault="001B253F" w:rsidP="00EB2862">
      <w:pPr>
        <w:pStyle w:val="ListParagraph"/>
        <w:numPr>
          <w:ilvl w:val="1"/>
          <w:numId w:val="4"/>
        </w:numPr>
        <w:spacing w:line="240" w:lineRule="auto"/>
      </w:pPr>
      <w:r w:rsidRPr="007A5148">
        <w:t>pregovaračke vještine i</w:t>
      </w:r>
    </w:p>
    <w:p w:rsidR="001B253F" w:rsidRPr="007A5148" w:rsidRDefault="001B253F" w:rsidP="00EB2862">
      <w:pPr>
        <w:pStyle w:val="ListParagraph"/>
        <w:numPr>
          <w:ilvl w:val="1"/>
          <w:numId w:val="4"/>
        </w:numPr>
        <w:spacing w:line="240" w:lineRule="auto"/>
      </w:pPr>
      <w:r w:rsidRPr="007A5148">
        <w:t>tehničke vještine.</w:t>
      </w:r>
    </w:p>
    <w:p w:rsidR="004656A1" w:rsidRPr="007A5148" w:rsidRDefault="004656A1" w:rsidP="00EB2862">
      <w:pPr>
        <w:pStyle w:val="ListParagraph"/>
        <w:numPr>
          <w:ilvl w:val="0"/>
          <w:numId w:val="4"/>
        </w:numPr>
        <w:spacing w:line="240" w:lineRule="auto"/>
      </w:pPr>
      <w:r w:rsidRPr="007A5148">
        <w:t>Što Vas motivira u poslu?</w:t>
      </w:r>
    </w:p>
    <w:p w:rsidR="00E46462" w:rsidRPr="007A5148" w:rsidRDefault="008D560E" w:rsidP="00EB2862">
      <w:pPr>
        <w:pStyle w:val="ListParagraph"/>
        <w:numPr>
          <w:ilvl w:val="0"/>
          <w:numId w:val="4"/>
        </w:numPr>
        <w:spacing w:line="240" w:lineRule="auto"/>
      </w:pPr>
      <w:r w:rsidRPr="007A5148">
        <w:t>Imate li</w:t>
      </w:r>
      <w:r w:rsidR="00712790" w:rsidRPr="007A5148">
        <w:t xml:space="preserve"> dovoljno</w:t>
      </w:r>
      <w:r w:rsidRPr="007A5148">
        <w:t xml:space="preserve"> vremena za inovacije?</w:t>
      </w:r>
      <w:r w:rsidR="00167289" w:rsidRPr="007A5148">
        <w:t xml:space="preserve"> </w:t>
      </w:r>
    </w:p>
    <w:p w:rsidR="00E46462" w:rsidRPr="007A5148" w:rsidRDefault="00EE6A28" w:rsidP="00EB2862">
      <w:pPr>
        <w:pStyle w:val="ListParagraph"/>
        <w:numPr>
          <w:ilvl w:val="0"/>
          <w:numId w:val="4"/>
        </w:numPr>
        <w:spacing w:line="240" w:lineRule="auto"/>
      </w:pPr>
      <w:r w:rsidRPr="007A5148">
        <w:t xml:space="preserve">Smatrate li da je </w:t>
      </w:r>
      <w:r w:rsidR="008D560E" w:rsidRPr="007A5148">
        <w:t xml:space="preserve">opća </w:t>
      </w:r>
      <w:r w:rsidR="007A3D1C" w:rsidRPr="007A5148">
        <w:t>kultura</w:t>
      </w:r>
      <w:r w:rsidRPr="007A5148">
        <w:t xml:space="preserve"> važna za uspjeh u Vašemu poslu</w:t>
      </w:r>
      <w:r w:rsidR="008D560E" w:rsidRPr="007A5148">
        <w:t>?</w:t>
      </w:r>
    </w:p>
    <w:p w:rsidR="004656A1" w:rsidRPr="007A5148" w:rsidRDefault="004656A1" w:rsidP="00EB2862">
      <w:pPr>
        <w:pStyle w:val="ListParagraph"/>
        <w:numPr>
          <w:ilvl w:val="0"/>
          <w:numId w:val="4"/>
        </w:numPr>
        <w:spacing w:line="240" w:lineRule="auto"/>
      </w:pPr>
      <w:r w:rsidRPr="007A5148">
        <w:t>Kako ocjenjujete svoje kompetencije na području financija?</w:t>
      </w:r>
    </w:p>
    <w:p w:rsidR="004656A1" w:rsidRPr="007A5148" w:rsidRDefault="004656A1" w:rsidP="00EB2862">
      <w:pPr>
        <w:pStyle w:val="ListParagraph"/>
        <w:numPr>
          <w:ilvl w:val="0"/>
          <w:numId w:val="4"/>
        </w:numPr>
        <w:spacing w:line="240" w:lineRule="auto"/>
      </w:pPr>
      <w:r w:rsidRPr="007A5148">
        <w:t>Kako ocjenjujete svoje kompetencije u vođenju projekata?</w:t>
      </w:r>
    </w:p>
    <w:p w:rsidR="00167289" w:rsidRPr="007A5148" w:rsidRDefault="00167289" w:rsidP="00EB2862">
      <w:pPr>
        <w:pStyle w:val="ListParagraph"/>
        <w:numPr>
          <w:ilvl w:val="0"/>
          <w:numId w:val="4"/>
        </w:numPr>
        <w:spacing w:line="240" w:lineRule="auto"/>
      </w:pPr>
      <w:r w:rsidRPr="007A5148">
        <w:t>Što mislite, koliko komunikacijske kompetencije utječu na učinkovitost IT menadžera?</w:t>
      </w:r>
    </w:p>
    <w:p w:rsidR="00B61EC3" w:rsidRDefault="004656A1" w:rsidP="00EB2862">
      <w:pPr>
        <w:pStyle w:val="ListParagraph"/>
        <w:numPr>
          <w:ilvl w:val="0"/>
          <w:numId w:val="4"/>
        </w:numPr>
        <w:spacing w:line="240" w:lineRule="auto"/>
      </w:pPr>
      <w:r w:rsidRPr="007A5148">
        <w:t>Koje Vam kompetencije najviše nedostaju u svakodnevnom radu? Navedite ih.</w:t>
      </w:r>
    </w:p>
    <w:p w:rsidR="006F0FE0" w:rsidRPr="007A5148" w:rsidRDefault="006B6CBA" w:rsidP="00EB2862">
      <w:pPr>
        <w:pStyle w:val="ListParagraph"/>
        <w:numPr>
          <w:ilvl w:val="0"/>
          <w:numId w:val="4"/>
        </w:numPr>
        <w:spacing w:line="240" w:lineRule="auto"/>
      </w:pPr>
      <w:r w:rsidRPr="007A5148">
        <w:t>Kako se nosite sa stresom? Bolujete li od kakve menadžerske bolesti?</w:t>
      </w:r>
    </w:p>
    <w:sectPr w:rsidR="006F0FE0" w:rsidRPr="007A5148" w:rsidSect="00CD327C">
      <w:type w:val="continuous"/>
      <w:pgSz w:w="11906" w:h="16838" w:code="9"/>
      <w:pgMar w:top="1418" w:right="1418" w:bottom="1418"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E75" w:rsidRDefault="00237E75" w:rsidP="00657FA5">
      <w:r>
        <w:separator/>
      </w:r>
    </w:p>
  </w:endnote>
  <w:endnote w:type="continuationSeparator" w:id="0">
    <w:p w:rsidR="00237E75" w:rsidRDefault="00237E75" w:rsidP="0065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IOCKA+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Constantia">
    <w:panose1 w:val="02030602050306030303"/>
    <w:charset w:val="EE"/>
    <w:family w:val="roman"/>
    <w:pitch w:val="variable"/>
    <w:sig w:usb0="A00002EF" w:usb1="4000204B" w:usb2="00000000" w:usb3="00000000" w:csb0="0000019F" w:csb1="00000000"/>
  </w:font>
  <w:font w:name="Arial">
    <w:panose1 w:val="020B0604020202020204"/>
    <w:charset w:val="EE"/>
    <w:family w:val="swiss"/>
    <w:pitch w:val="variable"/>
    <w:sig w:usb0="E0002EFF" w:usb1="C0007843" w:usb2="00000009" w:usb3="00000000" w:csb0="000001FF" w:csb1="00000000"/>
  </w:font>
  <w:font w:name="EC Square Sans Pro">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81" w:rsidRPr="00632571" w:rsidRDefault="00C45B81" w:rsidP="001A04AF">
    <w:pPr>
      <w:pStyle w:val="Header"/>
      <w:pBdr>
        <w:top w:val="single" w:sz="2" w:space="1" w:color="auto"/>
        <w:bottom w:val="none" w:sz="0" w:space="0" w:color="auto"/>
      </w:pBdr>
    </w:pPr>
    <w:r>
      <w:t>Filozofski fakultet Sveučilišta u Zagrebu</w:t>
    </w:r>
    <w:r>
      <w:ptab w:relativeTo="margin" w:alignment="right" w:leader="none"/>
    </w:r>
    <w:r>
      <w:t xml:space="preserve">Stranica </w:t>
    </w:r>
    <w:r w:rsidRPr="00B423A2">
      <w:rPr>
        <w:b/>
      </w:rPr>
      <w:t>|</w:t>
    </w:r>
    <w:r>
      <w:rPr>
        <w:b/>
      </w:rPr>
      <w:t xml:space="preserve"> </w:t>
    </w:r>
    <w:r>
      <w:fldChar w:fldCharType="begin"/>
    </w:r>
    <w:r>
      <w:instrText xml:space="preserve"> PAGE   \* MERGEFORMAT </w:instrText>
    </w:r>
    <w:r>
      <w:fldChar w:fldCharType="separate"/>
    </w:r>
    <w:r w:rsidR="00873701">
      <w:rPr>
        <w:noProof/>
      </w:rPr>
      <w:t>65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E75" w:rsidRDefault="00237E75" w:rsidP="00657FA5">
      <w:r>
        <w:separator/>
      </w:r>
    </w:p>
  </w:footnote>
  <w:footnote w:type="continuationSeparator" w:id="0">
    <w:p w:rsidR="00237E75" w:rsidRDefault="00237E75" w:rsidP="00657FA5">
      <w:r>
        <w:continuationSeparator/>
      </w:r>
    </w:p>
  </w:footnote>
  <w:footnote w:id="1">
    <w:p w:rsidR="00C45B81" w:rsidRDefault="00C45B81" w:rsidP="00927C72">
      <w:pPr>
        <w:pStyle w:val="FootnoteText"/>
      </w:pPr>
      <w:r w:rsidRPr="007A731C">
        <w:rPr>
          <w:rStyle w:val="FootnoteReference"/>
        </w:rPr>
        <w:footnoteRef/>
      </w:r>
      <w:r>
        <w:t xml:space="preserve"> Kako će ova disertacija obrađivati i tvrtke (privatne i društvene) kao i javne ustanove, dalje će biti, radi lakšega snalaženja, korišten isključivo naziv organizacija, umjesto naziva pojedine tvrtke ili poduzeća.</w:t>
      </w:r>
    </w:p>
  </w:footnote>
  <w:footnote w:id="2">
    <w:p w:rsidR="00C45B81" w:rsidRPr="00125F7D" w:rsidRDefault="00C45B81" w:rsidP="00F73333">
      <w:pPr>
        <w:pStyle w:val="FootnoteText"/>
        <w:rPr>
          <w:i/>
        </w:rPr>
      </w:pPr>
      <w:r w:rsidRPr="007A731C">
        <w:rPr>
          <w:rStyle w:val="FootnoteReference"/>
        </w:rPr>
        <w:footnoteRef/>
      </w:r>
      <w:r>
        <w:t xml:space="preserve"> U nastavku će za termin </w:t>
      </w:r>
      <w:r w:rsidRPr="003B606E">
        <w:t>i</w:t>
      </w:r>
      <w:r w:rsidRPr="006364EC">
        <w:t xml:space="preserve">nformacijske i </w:t>
      </w:r>
      <w:r w:rsidRPr="003B606E">
        <w:t>k</w:t>
      </w:r>
      <w:r w:rsidRPr="006364EC">
        <w:t xml:space="preserve">omunikacijske </w:t>
      </w:r>
      <w:r w:rsidRPr="003B606E">
        <w:t>t</w:t>
      </w:r>
      <w:r w:rsidRPr="006364EC">
        <w:t>ehnologije</w:t>
      </w:r>
      <w:r>
        <w:t xml:space="preserve"> (</w:t>
      </w:r>
      <w:r w:rsidRPr="003D2293">
        <w:rPr>
          <w:i/>
        </w:rPr>
        <w:t>ICT</w:t>
      </w:r>
      <w:r>
        <w:rPr>
          <w:i/>
        </w:rPr>
        <w:t xml:space="preserve"> -–</w:t>
      </w:r>
      <w:r w:rsidRPr="00E26D06">
        <w:t xml:space="preserve"> </w:t>
      </w:r>
      <w:r w:rsidRPr="008B0445">
        <w:rPr>
          <w:i/>
        </w:rPr>
        <w:t>information and communications technology</w:t>
      </w:r>
      <w:r>
        <w:rPr>
          <w:i/>
        </w:rPr>
        <w:t>)</w:t>
      </w:r>
      <w:r>
        <w:t xml:space="preserve"> biti korištena samo kratica IKT.</w:t>
      </w:r>
    </w:p>
  </w:footnote>
  <w:footnote w:id="3">
    <w:p w:rsidR="00C45B81" w:rsidRDefault="00C45B81" w:rsidP="000701B5">
      <w:pPr>
        <w:pStyle w:val="FootnoteText"/>
      </w:pPr>
      <w:r w:rsidRPr="007A731C">
        <w:rPr>
          <w:rStyle w:val="FootnoteReference"/>
        </w:rPr>
        <w:footnoteRef/>
      </w:r>
      <w:r>
        <w:t xml:space="preserve"> Poslovanje ovdje predstavlja sveukupnu organizaciju kroz prizmu njezina upravljanja, u svrhu postizanja financijskoga uspjeha.</w:t>
      </w:r>
    </w:p>
  </w:footnote>
  <w:footnote w:id="4">
    <w:p w:rsidR="00C45B81" w:rsidRDefault="00C45B81">
      <w:pPr>
        <w:pStyle w:val="FootnoteText"/>
      </w:pPr>
      <w:r w:rsidRPr="007A731C">
        <w:rPr>
          <w:rStyle w:val="FootnoteReference"/>
        </w:rPr>
        <w:footnoteRef/>
      </w:r>
      <w:r>
        <w:t xml:space="preserve"> Ovdje se radi o organizacijskoj jedinici zaduženoj za brigu o IKT-u koju vodi IT menadžer. Uzet je naziv sektor umjesto odjel jer je odjel manja organizacijska jedinica i često je sastavni dio sektora.</w:t>
      </w:r>
    </w:p>
  </w:footnote>
  <w:footnote w:id="5">
    <w:p w:rsidR="00C45B81" w:rsidRDefault="00C45B81" w:rsidP="000C3E21">
      <w:pPr>
        <w:pStyle w:val="FootnoteText"/>
      </w:pPr>
      <w:r w:rsidRPr="007A731C">
        <w:rPr>
          <w:rStyle w:val="FootnoteReference"/>
        </w:rPr>
        <w:footnoteRef/>
      </w:r>
      <w:r>
        <w:t xml:space="preserve"> MIS menadžer (</w:t>
      </w:r>
      <w:r w:rsidRPr="00125F7D">
        <w:rPr>
          <w:i/>
        </w:rPr>
        <w:t>Management Information System manager</w:t>
      </w:r>
      <w:r>
        <w:t xml:space="preserve">, </w:t>
      </w:r>
      <w:r w:rsidRPr="002F5928">
        <w:rPr>
          <w:i/>
        </w:rPr>
        <w:t>eng</w:t>
      </w:r>
      <w:r>
        <w:rPr>
          <w:i/>
        </w:rPr>
        <w:t>l</w:t>
      </w:r>
      <w:r>
        <w:t>.) stari naziv za IT menadžera iz vremena dok on nije imao tako značajnu ulogu u organizaciji.</w:t>
      </w:r>
    </w:p>
  </w:footnote>
  <w:footnote w:id="6">
    <w:p w:rsidR="00C45B81" w:rsidRDefault="00C45B81" w:rsidP="001A41D8">
      <w:pPr>
        <w:pStyle w:val="FootnoteText"/>
      </w:pPr>
      <w:r w:rsidRPr="007A731C">
        <w:rPr>
          <w:rStyle w:val="FootnoteReference"/>
        </w:rPr>
        <w:footnoteRef/>
      </w:r>
      <w:r>
        <w:t xml:space="preserve"> Premda ne postoji direktan prijevod naziva CIO, naziv IT menadžer uzet je u ovome radu kao glavni jer je u Hrvatskoj najviše zastupljen.</w:t>
      </w:r>
    </w:p>
  </w:footnote>
  <w:footnote w:id="7">
    <w:p w:rsidR="00C45B81" w:rsidRPr="00A6603A" w:rsidRDefault="00C45B81" w:rsidP="007017CA">
      <w:pPr>
        <w:pStyle w:val="FootnoteText"/>
      </w:pPr>
      <w:r w:rsidRPr="007A731C">
        <w:rPr>
          <w:rStyle w:val="FootnoteReference"/>
        </w:rPr>
        <w:footnoteRef/>
      </w:r>
      <w:r>
        <w:t xml:space="preserve"> </w:t>
      </w:r>
      <w:r w:rsidRPr="00E608F9">
        <w:rPr>
          <w:i/>
        </w:rPr>
        <w:t>Informacijska pismenost</w:t>
      </w:r>
      <w:r>
        <w:t xml:space="preserve"> termin je koji nastaje kao modifikacija, moglo bi se reći kao podskup velikoga skupa koji označava termin </w:t>
      </w:r>
      <w:r w:rsidRPr="00E608F9">
        <w:rPr>
          <w:i/>
        </w:rPr>
        <w:t>medijska pismenost</w:t>
      </w:r>
      <w:r>
        <w:t xml:space="preserve">. Medijska pismenost je </w:t>
      </w:r>
      <w:r w:rsidRPr="00470646">
        <w:rPr>
          <w:i/>
        </w:rPr>
        <w:t>sposobnost pristupa, analize, vrednovanja i odašiljanja poruka posredstvom medija</w:t>
      </w:r>
      <w:r>
        <w:rPr>
          <w:i/>
        </w:rPr>
        <w:t xml:space="preserve"> </w:t>
      </w:r>
      <w:r>
        <w:t xml:space="preserve">(Aufderheide, </w:t>
      </w:r>
      <w:r w:rsidRPr="003D65E0">
        <w:t>1992)</w:t>
      </w:r>
      <w:r>
        <w:t xml:space="preserve"> prema</w:t>
      </w:r>
      <w:r w:rsidRPr="0079469A">
        <w:rPr>
          <w:i/>
        </w:rPr>
        <w:t xml:space="preserve"> </w:t>
      </w:r>
      <w:sdt>
        <w:sdtPr>
          <w:rPr>
            <w:i/>
          </w:rPr>
          <w:id w:val="-913156019"/>
          <w:citation/>
        </w:sdtPr>
        <w:sdtEndPr/>
        <w:sdtContent>
          <w:r>
            <w:rPr>
              <w:i/>
            </w:rPr>
            <w:fldChar w:fldCharType="begin"/>
          </w:r>
          <w:r>
            <w:rPr>
              <w:i/>
            </w:rPr>
            <w:instrText xml:space="preserve">CITATION RezerviranoMjesto2 \t  \l 1050 </w:instrText>
          </w:r>
          <w:r>
            <w:rPr>
              <w:i/>
            </w:rPr>
            <w:fldChar w:fldCharType="separate"/>
          </w:r>
          <w:r>
            <w:rPr>
              <w:noProof/>
            </w:rPr>
            <w:t>(Zgrabljić Rotar, 2005)</w:t>
          </w:r>
          <w:r>
            <w:rPr>
              <w:i/>
            </w:rPr>
            <w:fldChar w:fldCharType="end"/>
          </w:r>
        </w:sdtContent>
      </w:sdt>
      <w:r>
        <w:t xml:space="preserve">. Proizlazi da je </w:t>
      </w:r>
      <w:r w:rsidRPr="00125F7D">
        <w:rPr>
          <w:i/>
        </w:rPr>
        <w:t>Informacijska pismenost</w:t>
      </w:r>
      <w:r>
        <w:t xml:space="preserve"> sposobnost </w:t>
      </w:r>
      <w:r w:rsidRPr="003D65E0">
        <w:t>pristupa, analize, vrednovanja i odašiljanja poruka posredstvom</w:t>
      </w:r>
      <w:r>
        <w:t xml:space="preserve"> IKT-a.</w:t>
      </w:r>
      <w:r w:rsidRPr="00A6603A">
        <w:rPr>
          <w:lang w:bidi="en-US"/>
        </w:rPr>
        <w:t xml:space="preserve"> </w:t>
      </w:r>
      <w:r>
        <w:rPr>
          <w:lang w:bidi="en-US"/>
        </w:rPr>
        <w:t xml:space="preserve">Nadalje će se umjesto termina </w:t>
      </w:r>
      <w:r w:rsidRPr="00A6603A">
        <w:rPr>
          <w:i/>
          <w:lang w:bidi="en-US"/>
        </w:rPr>
        <w:t>digitalna pismenost</w:t>
      </w:r>
      <w:r>
        <w:rPr>
          <w:lang w:bidi="en-US"/>
        </w:rPr>
        <w:t xml:space="preserve"> ili </w:t>
      </w:r>
      <w:r w:rsidRPr="00A6603A">
        <w:rPr>
          <w:i/>
          <w:lang w:bidi="en-US"/>
        </w:rPr>
        <w:t>informatička pismenost</w:t>
      </w:r>
      <w:r>
        <w:rPr>
          <w:lang w:bidi="en-US"/>
        </w:rPr>
        <w:t xml:space="preserve"> koristiti prikladniji termin </w:t>
      </w:r>
      <w:r w:rsidRPr="002C1A99">
        <w:rPr>
          <w:i/>
          <w:lang w:bidi="en-US"/>
        </w:rPr>
        <w:t>informacijska pismenost</w:t>
      </w:r>
      <w:r>
        <w:rPr>
          <w:lang w:bidi="en-US"/>
        </w:rPr>
        <w:t>.</w:t>
      </w:r>
    </w:p>
  </w:footnote>
  <w:footnote w:id="8">
    <w:p w:rsidR="00C45B81" w:rsidRDefault="00C45B81" w:rsidP="00B212B2">
      <w:pPr>
        <w:pStyle w:val="FootnoteText"/>
      </w:pPr>
      <w:r w:rsidRPr="007A731C">
        <w:rPr>
          <w:rStyle w:val="FootnoteReference"/>
        </w:rPr>
        <w:footnoteRef/>
      </w:r>
      <w:r>
        <w:t xml:space="preserve"> Eksternalizacija je riječ kojom se u IKT literaturi zamjenjuje izraz </w:t>
      </w:r>
      <w:r w:rsidRPr="0098081B">
        <w:rPr>
          <w:i/>
        </w:rPr>
        <w:t>outsourcing</w:t>
      </w:r>
      <w:r>
        <w:t>. Eksternalizacija ili o</w:t>
      </w:r>
      <w:r w:rsidRPr="0098081B">
        <w:rPr>
          <w:i/>
        </w:rPr>
        <w:t>utsourcing</w:t>
      </w:r>
      <w:r>
        <w:t xml:space="preserve"> znači izdvajanje i povjeravanje drugoj, najčešće specijaliziranoj tvrtki, određenih poslova koji nisu dio ključnoga poslovanja tvrtke, a što za rezultat ima značajno smanjenje troškova i postizanje učinkovitijega poslovanja.</w:t>
      </w:r>
    </w:p>
  </w:footnote>
  <w:footnote w:id="9">
    <w:p w:rsidR="00C45B81" w:rsidRDefault="00C45B81">
      <w:pPr>
        <w:pStyle w:val="FootnoteText"/>
      </w:pPr>
      <w:r>
        <w:rPr>
          <w:rStyle w:val="FootnoteReference"/>
        </w:rPr>
        <w:footnoteRef/>
      </w:r>
      <w:r>
        <w:t xml:space="preserve"> Gartner je analitička kuća osnovana 1979. godine, a bavi se proučavanjem IKT-a na globalnoj razini. </w:t>
      </w:r>
    </w:p>
  </w:footnote>
  <w:footnote w:id="10">
    <w:p w:rsidR="00C45B81" w:rsidRDefault="00C45B81">
      <w:pPr>
        <w:pStyle w:val="FootnoteText"/>
      </w:pPr>
      <w:r w:rsidRPr="007A731C">
        <w:rPr>
          <w:rStyle w:val="FootnoteReference"/>
        </w:rPr>
        <w:footnoteRef/>
      </w:r>
      <w:r>
        <w:t xml:space="preserve"> Razgovor sa samim sobom nije komunikacija jer su za komunikaciju potrebne dvije osobe </w:t>
      </w:r>
      <w:sdt>
        <w:sdtPr>
          <w:rPr>
            <w:lang w:bidi="en-US"/>
          </w:rPr>
          <w:id w:val="-1956321800"/>
          <w:citation/>
        </w:sdtPr>
        <w:sdtEndPr/>
        <w:sdtContent>
          <w:r>
            <w:rPr>
              <w:lang w:bidi="en-US"/>
            </w:rPr>
            <w:fldChar w:fldCharType="begin"/>
          </w:r>
          <w:r>
            <w:rPr>
              <w:lang w:bidi="en-US"/>
            </w:rPr>
            <w:instrText xml:space="preserve"> CITATION Mic06 \l 1050 </w:instrText>
          </w:r>
          <w:r>
            <w:rPr>
              <w:lang w:bidi="en-US"/>
            </w:rPr>
            <w:fldChar w:fldCharType="separate"/>
          </w:r>
          <w:r>
            <w:rPr>
              <w:noProof/>
              <w:lang w:bidi="en-US"/>
            </w:rPr>
            <w:t>(Kunczik &amp; Zipfel, 2006)</w:t>
          </w:r>
          <w:r>
            <w:rPr>
              <w:lang w:bidi="en-US"/>
            </w:rPr>
            <w:fldChar w:fldCharType="end"/>
          </w:r>
        </w:sdtContent>
      </w:sdt>
      <w:r>
        <w:rPr>
          <w:lang w:bidi="en-US"/>
        </w:rPr>
        <w:t>, iako neki autori tvrde suprotno smatrajući da su ljudi sposobni komunicirati sami sa sobom</w:t>
      </w:r>
      <w:r>
        <w:t>.</w:t>
      </w:r>
    </w:p>
  </w:footnote>
  <w:footnote w:id="11">
    <w:p w:rsidR="00C45B81" w:rsidRDefault="00C45B81">
      <w:pPr>
        <w:pStyle w:val="FootnoteText"/>
      </w:pPr>
      <w:r w:rsidRPr="007A731C">
        <w:rPr>
          <w:rStyle w:val="FootnoteReference"/>
        </w:rPr>
        <w:footnoteRef/>
      </w:r>
      <w:r>
        <w:t xml:space="preserve"> </w:t>
      </w:r>
      <w:r>
        <w:rPr>
          <w:lang w:bidi="en-US"/>
        </w:rPr>
        <w:t xml:space="preserve">Očito je da se frazu </w:t>
      </w:r>
      <w:r w:rsidRPr="00F6212B">
        <w:rPr>
          <w:i/>
          <w:lang w:bidi="en-US"/>
        </w:rPr>
        <w:t>communication skills</w:t>
      </w:r>
      <w:r>
        <w:rPr>
          <w:i/>
          <w:lang w:bidi="en-US"/>
        </w:rPr>
        <w:t xml:space="preserve"> </w:t>
      </w:r>
      <w:r>
        <w:rPr>
          <w:lang w:bidi="en-US"/>
        </w:rPr>
        <w:t>pretraživalo drugom metodologijom pa se dobio iznimno velik broj pojavljivanja. Zato nije bilo moguće napraviti usporedbu i za tu frazu.</w:t>
      </w:r>
    </w:p>
  </w:footnote>
  <w:footnote w:id="12">
    <w:p w:rsidR="00C45B81" w:rsidRDefault="00C45B81">
      <w:pPr>
        <w:pStyle w:val="FootnoteText"/>
      </w:pPr>
      <w:r>
        <w:rPr>
          <w:rStyle w:val="FootnoteReference"/>
        </w:rPr>
        <w:footnoteRef/>
      </w:r>
      <w:r>
        <w:t xml:space="preserve"> Često se naziva i </w:t>
      </w:r>
      <w:r w:rsidRPr="00DF40E2">
        <w:rPr>
          <w:i/>
        </w:rPr>
        <w:t>Hamburški komunikacijski kvadrat</w:t>
      </w:r>
      <w:r>
        <w:rPr>
          <w:i/>
        </w:rPr>
        <w:t>.</w:t>
      </w:r>
    </w:p>
  </w:footnote>
  <w:footnote w:id="13">
    <w:p w:rsidR="00C45B81" w:rsidRDefault="00C45B81">
      <w:pPr>
        <w:pStyle w:val="FootnoteText"/>
      </w:pPr>
      <w:r w:rsidRPr="007A731C">
        <w:rPr>
          <w:rStyle w:val="FootnoteReference"/>
        </w:rPr>
        <w:footnoteRef/>
      </w:r>
      <w:r>
        <w:t xml:space="preserve"> Često se u literaturi spominje pojam lider kao izvedenica od engleske riječi </w:t>
      </w:r>
      <w:r w:rsidRPr="00BC62D9">
        <w:rPr>
          <w:i/>
        </w:rPr>
        <w:t>leader</w:t>
      </w:r>
      <w:r>
        <w:t xml:space="preserve"> što, između ostaloga, znači vođa, voditelj, predvodnik... Iako se riječ lider značajno udomaćila u hrvatskoj literaturi, ovdje će se koristiti riječ </w:t>
      </w:r>
      <w:r w:rsidRPr="00BC62D9">
        <w:rPr>
          <w:i/>
        </w:rPr>
        <w:t>vođa</w:t>
      </w:r>
      <w:r>
        <w:t xml:space="preserve"> kao primjerenija hrvatskome jezičnom standardu.</w:t>
      </w:r>
    </w:p>
  </w:footnote>
  <w:footnote w:id="14">
    <w:p w:rsidR="00C45B81" w:rsidRPr="0055263C" w:rsidRDefault="00C45B81">
      <w:pPr>
        <w:pStyle w:val="FootnoteText"/>
      </w:pPr>
      <w:r>
        <w:rPr>
          <w:rStyle w:val="FootnoteReference"/>
        </w:rPr>
        <w:footnoteRef/>
      </w:r>
      <w:r>
        <w:t xml:space="preserve"> Autor koristi englesku inačicu riječi (</w:t>
      </w:r>
      <w:r w:rsidRPr="00FB7649">
        <w:rPr>
          <w:i/>
          <w:lang w:bidi="en-US"/>
        </w:rPr>
        <w:t>leader</w:t>
      </w:r>
      <w:r>
        <w:rPr>
          <w:i/>
          <w:lang w:bidi="en-US"/>
        </w:rPr>
        <w:t xml:space="preserve">), </w:t>
      </w:r>
      <w:r>
        <w:rPr>
          <w:lang w:bidi="en-US"/>
        </w:rPr>
        <w:t>bez prijevoda.</w:t>
      </w:r>
    </w:p>
  </w:footnote>
  <w:footnote w:id="15">
    <w:p w:rsidR="00C45B81" w:rsidRDefault="00C45B81" w:rsidP="00C970D9">
      <w:pPr>
        <w:pStyle w:val="FootnoteText"/>
      </w:pPr>
      <w:r w:rsidRPr="007A731C">
        <w:rPr>
          <w:rStyle w:val="FootnoteReference"/>
        </w:rPr>
        <w:footnoteRef/>
      </w:r>
      <w:r>
        <w:t xml:space="preserve"> </w:t>
      </w:r>
      <w:r w:rsidRPr="000B4AC2">
        <w:rPr>
          <w:i/>
        </w:rPr>
        <w:t>Ako</w:t>
      </w:r>
      <w:r>
        <w:rPr>
          <w:i/>
        </w:rPr>
        <w:t xml:space="preserve"> upitaš jednoga menadžera</w:t>
      </w:r>
      <w:r w:rsidRPr="000B4AC2">
        <w:rPr>
          <w:i/>
        </w:rPr>
        <w:t xml:space="preserve"> što rad</w:t>
      </w:r>
      <w:r>
        <w:rPr>
          <w:i/>
        </w:rPr>
        <w:t>i</w:t>
      </w:r>
      <w:r w:rsidRPr="000B4AC2">
        <w:rPr>
          <w:i/>
        </w:rPr>
        <w:t>, postoji velika vjerojatnost da će odgovoriti kako planira, organizira, koordinira i kont</w:t>
      </w:r>
      <w:r>
        <w:rPr>
          <w:i/>
        </w:rPr>
        <w:t>rolira. Onda promatraj što on</w:t>
      </w:r>
      <w:r w:rsidRPr="000B4AC2">
        <w:rPr>
          <w:i/>
        </w:rPr>
        <w:t xml:space="preserve"> stvarno rad</w:t>
      </w:r>
      <w:r>
        <w:rPr>
          <w:i/>
        </w:rPr>
        <w:t>i</w:t>
      </w:r>
      <w:r w:rsidRPr="000B4AC2">
        <w:rPr>
          <w:i/>
        </w:rPr>
        <w:t xml:space="preserve">. Nemoj se iznenaditi </w:t>
      </w:r>
      <w:r>
        <w:rPr>
          <w:i/>
        </w:rPr>
        <w:t xml:space="preserve">ako </w:t>
      </w:r>
      <w:r w:rsidRPr="000B4AC2">
        <w:rPr>
          <w:i/>
        </w:rPr>
        <w:t>ono što ćeš vidjeti nikako ne možeš dovesti u vezu s ov</w:t>
      </w:r>
      <w:r>
        <w:rPr>
          <w:i/>
        </w:rPr>
        <w:t>im</w:t>
      </w:r>
      <w:r w:rsidRPr="000B4AC2">
        <w:rPr>
          <w:i/>
        </w:rPr>
        <w:t xml:space="preserve"> četiri</w:t>
      </w:r>
      <w:r>
        <w:rPr>
          <w:i/>
        </w:rPr>
        <w:t>ma</w:t>
      </w:r>
      <w:r w:rsidRPr="000B4AC2">
        <w:rPr>
          <w:i/>
        </w:rPr>
        <w:t xml:space="preserve"> riječi</w:t>
      </w:r>
      <w:r>
        <w:rPr>
          <w:i/>
        </w:rPr>
        <w:t>ma</w:t>
      </w:r>
      <w:r w:rsidRPr="000B4AC2">
        <w:rPr>
          <w:i/>
        </w:rPr>
        <w:t xml:space="preserve"> </w:t>
      </w:r>
      <w:sdt>
        <w:sdtPr>
          <w:rPr>
            <w:i/>
          </w:rPr>
          <w:id w:val="-1456947883"/>
          <w:citation/>
        </w:sdtPr>
        <w:sdtEndPr/>
        <w:sdtContent>
          <w:r w:rsidRPr="000B4AC2">
            <w:rPr>
              <w:i/>
            </w:rPr>
            <w:fldChar w:fldCharType="begin"/>
          </w:r>
          <w:r>
            <w:rPr>
              <w:i/>
            </w:rPr>
            <w:instrText xml:space="preserve">CITATION Min75 \t  \l 1050 </w:instrText>
          </w:r>
          <w:r w:rsidRPr="000B4AC2">
            <w:rPr>
              <w:i/>
            </w:rPr>
            <w:fldChar w:fldCharType="separate"/>
          </w:r>
          <w:r>
            <w:rPr>
              <w:noProof/>
            </w:rPr>
            <w:t>(Mintzberg, 1975)</w:t>
          </w:r>
          <w:r w:rsidRPr="000B4AC2">
            <w:rPr>
              <w:i/>
            </w:rPr>
            <w:fldChar w:fldCharType="end"/>
          </w:r>
        </w:sdtContent>
      </w:sdt>
      <w:r w:rsidRPr="003C06D2">
        <w:t>.</w:t>
      </w:r>
    </w:p>
  </w:footnote>
  <w:footnote w:id="16">
    <w:p w:rsidR="00C45B81" w:rsidRDefault="00C45B81" w:rsidP="00853990">
      <w:pPr>
        <w:pStyle w:val="FootnoteText"/>
      </w:pPr>
      <w:r w:rsidRPr="007A731C">
        <w:rPr>
          <w:rStyle w:val="FootnoteReference"/>
        </w:rPr>
        <w:footnoteRef/>
      </w:r>
      <w:r>
        <w:t xml:space="preserve"> To je prvi put spominjana definicija koja se u engleskome govornom području zadržala do danas i najčešće je korištena u svijetu. CIO – chief information officer ili IT menadžer u Hrvatskoj.</w:t>
      </w:r>
    </w:p>
  </w:footnote>
  <w:footnote w:id="17">
    <w:p w:rsidR="00C45B81" w:rsidRDefault="00C45B81">
      <w:pPr>
        <w:pStyle w:val="FootnoteText"/>
      </w:pPr>
      <w:r w:rsidRPr="007A731C">
        <w:rPr>
          <w:rStyle w:val="FootnoteReference"/>
        </w:rPr>
        <w:footnoteRef/>
      </w:r>
      <w:r>
        <w:t xml:space="preserve"> </w:t>
      </w:r>
      <w:r w:rsidRPr="00E26D06">
        <w:rPr>
          <w:lang w:bidi="en-US"/>
        </w:rPr>
        <w:t>eng</w:t>
      </w:r>
      <w:r>
        <w:rPr>
          <w:lang w:bidi="en-US"/>
        </w:rPr>
        <w:t>l</w:t>
      </w:r>
      <w:r w:rsidRPr="00E26D06">
        <w:rPr>
          <w:lang w:bidi="en-US"/>
        </w:rPr>
        <w:t>. cost center</w:t>
      </w:r>
    </w:p>
  </w:footnote>
  <w:footnote w:id="18">
    <w:p w:rsidR="00C45B81" w:rsidRDefault="00C45B81" w:rsidP="00513ED5">
      <w:pPr>
        <w:pStyle w:val="FootnoteText"/>
      </w:pPr>
      <w:r w:rsidRPr="007A731C">
        <w:rPr>
          <w:rStyle w:val="FootnoteReference"/>
        </w:rPr>
        <w:footnoteRef/>
      </w:r>
      <w:r>
        <w:t xml:space="preserve"> CIO magazin izdaje </w:t>
      </w:r>
      <w:r w:rsidRPr="007B1DAE">
        <w:rPr>
          <w:i/>
        </w:rPr>
        <w:t>International Data Group</w:t>
      </w:r>
      <w:r w:rsidRPr="007B1DAE">
        <w:t xml:space="preserve"> (IDG)</w:t>
      </w:r>
      <w:r>
        <w:t>.</w:t>
      </w:r>
      <w:r w:rsidRPr="007B1DAE">
        <w:t xml:space="preserve"> </w:t>
      </w:r>
      <w:r>
        <w:t>Vodeća je tvrtka u području tehnoloških medija</w:t>
      </w:r>
      <w:r w:rsidRPr="007B1DAE">
        <w:t>,</w:t>
      </w:r>
      <w:r>
        <w:t xml:space="preserve"> a bavi se</w:t>
      </w:r>
      <w:r w:rsidRPr="007B1DAE">
        <w:t xml:space="preserve"> </w:t>
      </w:r>
      <w:r>
        <w:t>istraživanjima na području IKT-a.</w:t>
      </w:r>
    </w:p>
  </w:footnote>
  <w:footnote w:id="19">
    <w:p w:rsidR="00C45B81" w:rsidRPr="004206C2" w:rsidRDefault="00C45B81">
      <w:pPr>
        <w:pStyle w:val="FootnoteText"/>
      </w:pPr>
      <w:r w:rsidRPr="007A731C">
        <w:rPr>
          <w:rStyle w:val="FootnoteReference"/>
        </w:rPr>
        <w:footnoteRef/>
      </w:r>
      <w:r>
        <w:t xml:space="preserve"> Radi se o prijevodu engleskoga izraza </w:t>
      </w:r>
      <w:r>
        <w:rPr>
          <w:i/>
        </w:rPr>
        <w:t>C</w:t>
      </w:r>
      <w:r w:rsidRPr="00FA051B">
        <w:rPr>
          <w:i/>
        </w:rPr>
        <w:t>loud computing</w:t>
      </w:r>
      <w:r>
        <w:t>.</w:t>
      </w:r>
    </w:p>
  </w:footnote>
  <w:footnote w:id="20">
    <w:p w:rsidR="00C45B81" w:rsidRDefault="00C45B81" w:rsidP="000B45DF">
      <w:pPr>
        <w:pStyle w:val="FootnoteText"/>
      </w:pPr>
      <w:r>
        <w:rPr>
          <w:rStyle w:val="FootnoteReference"/>
        </w:rPr>
        <w:footnoteRef/>
      </w:r>
      <w:r>
        <w:t xml:space="preserve"> Središnje računalo (</w:t>
      </w:r>
      <w:r w:rsidRPr="000B45DF">
        <w:rPr>
          <w:i/>
        </w:rPr>
        <w:t>eng</w:t>
      </w:r>
      <w:r>
        <w:rPr>
          <w:i/>
        </w:rPr>
        <w:t>l</w:t>
      </w:r>
      <w:r w:rsidRPr="000B45DF">
        <w:rPr>
          <w:i/>
        </w:rPr>
        <w:t>. mainframe computer</w:t>
      </w:r>
      <w:r>
        <w:t>) – radi se o računalu daleko većih procesnih mogućnosti u odnosu na standardna osobna računala. Ono, za razliku od osobnih računala, obrađuje složene zadatke i radi neprestano.</w:t>
      </w:r>
    </w:p>
  </w:footnote>
  <w:footnote w:id="21">
    <w:p w:rsidR="00C45B81" w:rsidRDefault="00C45B81">
      <w:pPr>
        <w:pStyle w:val="FootnoteText"/>
      </w:pPr>
      <w:r w:rsidRPr="007A731C">
        <w:rPr>
          <w:rStyle w:val="FootnoteReference"/>
        </w:rPr>
        <w:footnoteRef/>
      </w:r>
      <w:r>
        <w:t xml:space="preserve"> IT menadžer</w:t>
      </w:r>
    </w:p>
  </w:footnote>
  <w:footnote w:id="22">
    <w:p w:rsidR="00C45B81" w:rsidRDefault="00C45B81" w:rsidP="00704BA1">
      <w:pPr>
        <w:pStyle w:val="FootnoteText"/>
      </w:pPr>
      <w:r w:rsidRPr="007A731C">
        <w:rPr>
          <w:rStyle w:val="FootnoteReference"/>
        </w:rPr>
        <w:footnoteRef/>
      </w:r>
      <w:r>
        <w:t xml:space="preserve"> </w:t>
      </w:r>
      <w:r w:rsidRPr="00E26D06">
        <w:rPr>
          <w:i/>
        </w:rPr>
        <w:t xml:space="preserve">change manager </w:t>
      </w:r>
      <w:r w:rsidRPr="00C31456">
        <w:t>(engl.)</w:t>
      </w:r>
    </w:p>
  </w:footnote>
  <w:footnote w:id="23">
    <w:p w:rsidR="00C45B81" w:rsidRPr="009F2D97" w:rsidRDefault="00C45B81" w:rsidP="006816D2">
      <w:pPr>
        <w:pStyle w:val="FootnoteText"/>
      </w:pPr>
      <w:r w:rsidRPr="007A731C">
        <w:rPr>
          <w:rStyle w:val="FootnoteReference"/>
        </w:rPr>
        <w:footnoteRef/>
      </w:r>
      <w:r>
        <w:t xml:space="preserve"> Potražna strana – </w:t>
      </w:r>
      <w:r w:rsidRPr="00C31456">
        <w:rPr>
          <w:lang w:bidi="en-US"/>
        </w:rPr>
        <w:t>engl</w:t>
      </w:r>
      <w:r w:rsidRPr="00FB7649">
        <w:rPr>
          <w:i/>
          <w:lang w:bidi="en-US"/>
        </w:rPr>
        <w:t>.</w:t>
      </w:r>
      <w:r w:rsidRPr="00FB7649">
        <w:rPr>
          <w:lang w:bidi="en-US"/>
        </w:rPr>
        <w:t xml:space="preserve"> </w:t>
      </w:r>
      <w:r w:rsidRPr="00FB7649">
        <w:rPr>
          <w:i/>
          <w:lang w:bidi="en-US"/>
        </w:rPr>
        <w:t>demand side</w:t>
      </w:r>
    </w:p>
  </w:footnote>
  <w:footnote w:id="24">
    <w:p w:rsidR="00C45B81" w:rsidRDefault="00C45B81" w:rsidP="006816D2">
      <w:pPr>
        <w:pStyle w:val="FootnoteText"/>
      </w:pPr>
      <w:r w:rsidRPr="007A731C">
        <w:rPr>
          <w:rStyle w:val="FootnoteReference"/>
        </w:rPr>
        <w:footnoteRef/>
      </w:r>
      <w:r>
        <w:t xml:space="preserve"> Strana koja nudi, opskrbna – </w:t>
      </w:r>
      <w:r w:rsidRPr="00C31456">
        <w:rPr>
          <w:lang w:bidi="en-US"/>
        </w:rPr>
        <w:t>engl.</w:t>
      </w:r>
      <w:r w:rsidRPr="00FB7649">
        <w:rPr>
          <w:i/>
          <w:lang w:bidi="en-US"/>
        </w:rPr>
        <w:t xml:space="preserve"> supply side</w:t>
      </w:r>
    </w:p>
  </w:footnote>
  <w:footnote w:id="25">
    <w:p w:rsidR="00C45B81" w:rsidRDefault="00C45B81">
      <w:pPr>
        <w:pStyle w:val="FootnoteText"/>
      </w:pPr>
      <w:r>
        <w:rPr>
          <w:rStyle w:val="FootnoteReference"/>
        </w:rPr>
        <w:footnoteRef/>
      </w:r>
      <w:r>
        <w:t xml:space="preserve"> </w:t>
      </w:r>
      <w:r w:rsidRPr="00FB7649">
        <w:t xml:space="preserve">30-50% vremena prema </w:t>
      </w:r>
      <w:sdt>
        <w:sdtPr>
          <w:id w:val="-1018234306"/>
          <w:citation/>
        </w:sdtPr>
        <w:sdtEndPr/>
        <w:sdtContent>
          <w:r w:rsidRPr="00FB7649">
            <w:fldChar w:fldCharType="begin"/>
          </w:r>
          <w:r w:rsidRPr="00FB7649">
            <w:instrText xml:space="preserve"> CITATION Bro04 \l 1050 </w:instrText>
          </w:r>
          <w:r w:rsidRPr="00FB7649">
            <w:fldChar w:fldCharType="separate"/>
          </w:r>
          <w:r>
            <w:rPr>
              <w:noProof/>
            </w:rPr>
            <w:t>(Broadbent &amp; Kitzis, 2004)</w:t>
          </w:r>
          <w:r w:rsidRPr="00FB7649">
            <w:fldChar w:fldCharType="end"/>
          </w:r>
        </w:sdtContent>
      </w:sdt>
    </w:p>
  </w:footnote>
  <w:footnote w:id="26">
    <w:p w:rsidR="00C45B81" w:rsidRDefault="00C45B81">
      <w:pPr>
        <w:pStyle w:val="FootnoteText"/>
      </w:pPr>
      <w:r>
        <w:rPr>
          <w:rStyle w:val="FootnoteReference"/>
        </w:rPr>
        <w:footnoteRef/>
      </w:r>
      <w:r>
        <w:t xml:space="preserve"> To su svi kojima naziv njihove funkcije počinje slovom C (</w:t>
      </w:r>
      <w:r w:rsidRPr="0007072D">
        <w:rPr>
          <w:i/>
        </w:rPr>
        <w:t>chief</w:t>
      </w:r>
      <w:r>
        <w:t>).</w:t>
      </w:r>
    </w:p>
  </w:footnote>
  <w:footnote w:id="27">
    <w:p w:rsidR="00C45B81" w:rsidRDefault="00C45B81" w:rsidP="006F3671">
      <w:pPr>
        <w:pStyle w:val="FootnoteText"/>
      </w:pPr>
      <w:r w:rsidRPr="007A731C">
        <w:rPr>
          <w:rStyle w:val="FootnoteReference"/>
        </w:rPr>
        <w:footnoteRef/>
      </w:r>
      <w:r>
        <w:t xml:space="preserve"> Njemačka, Austrija i Švicarska.</w:t>
      </w:r>
    </w:p>
  </w:footnote>
  <w:footnote w:id="28">
    <w:p w:rsidR="00C45B81" w:rsidRDefault="00C45B81">
      <w:pPr>
        <w:pStyle w:val="FootnoteText"/>
      </w:pPr>
      <w:r>
        <w:rPr>
          <w:rStyle w:val="FootnoteReference"/>
        </w:rPr>
        <w:footnoteRef/>
      </w:r>
      <w:r>
        <w:t xml:space="preserve"> </w:t>
      </w:r>
      <w:r w:rsidRPr="00FB7649">
        <w:rPr>
          <w:i/>
          <w:lang w:bidi="en-US"/>
        </w:rPr>
        <w:t>glas ceiling</w:t>
      </w:r>
      <w:r>
        <w:rPr>
          <w:i/>
          <w:lang w:bidi="en-US"/>
        </w:rPr>
        <w:t xml:space="preserve"> </w:t>
      </w:r>
      <w:r w:rsidRPr="0001568E">
        <w:rPr>
          <w:lang w:bidi="en-US"/>
        </w:rPr>
        <w:t>(eng</w:t>
      </w:r>
      <w:r>
        <w:rPr>
          <w:lang w:bidi="en-US"/>
        </w:rPr>
        <w:t>l</w:t>
      </w:r>
      <w:r w:rsidRPr="0001568E">
        <w:rPr>
          <w:lang w:bidi="en-US"/>
        </w:rPr>
        <w:t>.)</w:t>
      </w:r>
    </w:p>
  </w:footnote>
  <w:footnote w:id="29">
    <w:p w:rsidR="00C45B81" w:rsidRDefault="00C45B81" w:rsidP="00A36BBD">
      <w:pPr>
        <w:pStyle w:val="FootnoteText"/>
      </w:pPr>
      <w:r w:rsidRPr="007A731C">
        <w:rPr>
          <w:rStyle w:val="FootnoteReference"/>
        </w:rPr>
        <w:footnoteRef/>
      </w:r>
      <w:r>
        <w:t xml:space="preserve"> </w:t>
      </w:r>
      <w:r w:rsidRPr="00E26D06">
        <w:rPr>
          <w:rStyle w:val="hps"/>
        </w:rPr>
        <w:t>Zaposlena žena</w:t>
      </w:r>
    </w:p>
  </w:footnote>
  <w:footnote w:id="30">
    <w:p w:rsidR="00C45B81" w:rsidRDefault="00C45B81">
      <w:pPr>
        <w:pStyle w:val="FootnoteText"/>
      </w:pPr>
      <w:r w:rsidRPr="007A731C">
        <w:rPr>
          <w:rStyle w:val="FootnoteReference"/>
        </w:rPr>
        <w:footnoteRef/>
      </w:r>
      <w:r>
        <w:t xml:space="preserve"> Analitička kuća</w:t>
      </w:r>
    </w:p>
  </w:footnote>
  <w:footnote w:id="31">
    <w:p w:rsidR="00C45B81" w:rsidRPr="007D22B6" w:rsidRDefault="00C45B81" w:rsidP="007D22B6">
      <w:pPr>
        <w:pStyle w:val="FootnoteText"/>
        <w:rPr>
          <w:rStyle w:val="hps"/>
        </w:rPr>
      </w:pPr>
      <w:r w:rsidRPr="007A731C">
        <w:rPr>
          <w:rStyle w:val="FootnoteReference"/>
        </w:rPr>
        <w:footnoteRef/>
      </w:r>
      <w:r>
        <w:t xml:space="preserve"> </w:t>
      </w:r>
      <w:r>
        <w:rPr>
          <w:rStyle w:val="hps"/>
        </w:rPr>
        <w:t>To</w:t>
      </w:r>
      <w:r w:rsidRPr="007D22B6">
        <w:rPr>
          <w:rStyle w:val="hps"/>
        </w:rPr>
        <w:t xml:space="preserve"> je godišnji popis</w:t>
      </w:r>
      <w:r>
        <w:rPr>
          <w:rStyle w:val="hps"/>
        </w:rPr>
        <w:t xml:space="preserve"> </w:t>
      </w:r>
      <w:r w:rsidRPr="007D22B6">
        <w:rPr>
          <w:rStyle w:val="hps"/>
        </w:rPr>
        <w:t>500</w:t>
      </w:r>
      <w:r>
        <w:rPr>
          <w:rStyle w:val="hps"/>
        </w:rPr>
        <w:t xml:space="preserve"> </w:t>
      </w:r>
      <w:r w:rsidRPr="007D22B6">
        <w:rPr>
          <w:rStyle w:val="hps"/>
        </w:rPr>
        <w:t xml:space="preserve">najvećih američkih korporacija </w:t>
      </w:r>
      <w:r>
        <w:rPr>
          <w:rStyle w:val="hps"/>
        </w:rPr>
        <w:t>koji uređuje i</w:t>
      </w:r>
      <w:r w:rsidRPr="007D22B6">
        <w:rPr>
          <w:rStyle w:val="hps"/>
        </w:rPr>
        <w:t xml:space="preserve"> objav</w:t>
      </w:r>
      <w:r>
        <w:rPr>
          <w:rStyle w:val="hps"/>
        </w:rPr>
        <w:t>ljuje</w:t>
      </w:r>
      <w:r w:rsidRPr="007D22B6">
        <w:rPr>
          <w:rStyle w:val="hps"/>
        </w:rPr>
        <w:t xml:space="preserve"> </w:t>
      </w:r>
      <w:r>
        <w:rPr>
          <w:rStyle w:val="hps"/>
        </w:rPr>
        <w:t>časopis</w:t>
      </w:r>
      <w:r w:rsidRPr="007D22B6">
        <w:rPr>
          <w:rStyle w:val="hps"/>
        </w:rPr>
        <w:t xml:space="preserve"> Fortune</w:t>
      </w:r>
      <w:r>
        <w:rPr>
          <w:rStyle w:val="hps"/>
        </w:rPr>
        <w:t>.</w:t>
      </w:r>
    </w:p>
  </w:footnote>
  <w:footnote w:id="32">
    <w:p w:rsidR="00C45B81" w:rsidRDefault="00C45B81">
      <w:pPr>
        <w:pStyle w:val="FootnoteText"/>
      </w:pPr>
      <w:r w:rsidRPr="007A731C">
        <w:rPr>
          <w:rStyle w:val="FootnoteReference"/>
        </w:rPr>
        <w:footnoteRef/>
      </w:r>
      <w:r>
        <w:t xml:space="preserve"> IDC Adriatics – regionalna podružnica tvrtke IDC sa sjedištem u Zagrebu.</w:t>
      </w:r>
    </w:p>
  </w:footnote>
  <w:footnote w:id="33">
    <w:p w:rsidR="00C45B81" w:rsidRDefault="00C45B81">
      <w:pPr>
        <w:pStyle w:val="FootnoteText"/>
      </w:pPr>
      <w:r>
        <w:rPr>
          <w:rStyle w:val="FootnoteReference"/>
        </w:rPr>
        <w:footnoteRef/>
      </w:r>
      <w:r>
        <w:t xml:space="preserve"> Nagradni natječaj za najboljega IT menadžera u Hrvatskoj u protekloj godini.</w:t>
      </w:r>
    </w:p>
  </w:footnote>
  <w:footnote w:id="34">
    <w:p w:rsidR="00C45B81" w:rsidRDefault="00C45B81" w:rsidP="00AA58C3">
      <w:pPr>
        <w:pStyle w:val="FootnoteText"/>
      </w:pPr>
      <w:r w:rsidRPr="007A731C">
        <w:rPr>
          <w:rStyle w:val="FootnoteReference"/>
        </w:rPr>
        <w:footnoteRef/>
      </w:r>
      <w:r>
        <w:t xml:space="preserve"> Ovdje se navode samo oni dijelovi definicije koji imaju veze s temom ove doktorske disertacije. Dio koji se odnosi na </w:t>
      </w:r>
      <w:r w:rsidRPr="00E81222">
        <w:t>djelokrug prava odlučivanja jedne ustanove ili osobe; mjerodavnost, nadležnost</w:t>
      </w:r>
      <w:r>
        <w:t>, ovdje nije u fokusu istraživanja.</w:t>
      </w:r>
    </w:p>
  </w:footnote>
  <w:footnote w:id="35">
    <w:p w:rsidR="00C45B81" w:rsidRDefault="00C45B81" w:rsidP="00780E59">
      <w:pPr>
        <w:pStyle w:val="FootnoteText"/>
      </w:pPr>
      <w:r>
        <w:rPr>
          <w:rStyle w:val="FootnoteReference"/>
        </w:rPr>
        <w:footnoteRef/>
      </w:r>
      <w:r>
        <w:t xml:space="preserve"> Autorica ovdje za kompetencije koristi izraz </w:t>
      </w:r>
      <w:r w:rsidRPr="00367129">
        <w:rPr>
          <w:i/>
        </w:rPr>
        <w:t>sposobnosti</w:t>
      </w:r>
      <w:r>
        <w:t>.</w:t>
      </w:r>
    </w:p>
  </w:footnote>
  <w:footnote w:id="36">
    <w:p w:rsidR="00C45B81" w:rsidRPr="006F1B43" w:rsidRDefault="00C45B81">
      <w:pPr>
        <w:pStyle w:val="FootnoteText"/>
      </w:pPr>
      <w:r w:rsidRPr="007A731C">
        <w:rPr>
          <w:rStyle w:val="FootnoteReference"/>
        </w:rPr>
        <w:footnoteRef/>
      </w:r>
      <w:r>
        <w:t xml:space="preserve"> </w:t>
      </w:r>
      <w:r>
        <w:rPr>
          <w:i/>
        </w:rPr>
        <w:t xml:space="preserve">Iceberg model </w:t>
      </w:r>
      <w:r>
        <w:t>(engl.)</w:t>
      </w:r>
    </w:p>
  </w:footnote>
  <w:footnote w:id="37">
    <w:p w:rsidR="00C45B81" w:rsidRPr="00FA54E4" w:rsidRDefault="00C45B81">
      <w:pPr>
        <w:pStyle w:val="FootnoteText"/>
      </w:pPr>
      <w:r>
        <w:rPr>
          <w:rStyle w:val="FootnoteReference"/>
        </w:rPr>
        <w:footnoteRef/>
      </w:r>
      <w:r>
        <w:t xml:space="preserve"> </w:t>
      </w:r>
      <w:r w:rsidRPr="00FB7649">
        <w:rPr>
          <w:i/>
          <w:lang w:bidi="en-US"/>
        </w:rPr>
        <w:t>hard skills</w:t>
      </w:r>
      <w:r>
        <w:rPr>
          <w:i/>
        </w:rPr>
        <w:t xml:space="preserve"> </w:t>
      </w:r>
      <w:r w:rsidRPr="00D76E2F">
        <w:t>(engl.)</w:t>
      </w:r>
    </w:p>
  </w:footnote>
  <w:footnote w:id="38">
    <w:p w:rsidR="00C45B81" w:rsidRDefault="00C45B81" w:rsidP="00AA471B">
      <w:pPr>
        <w:pStyle w:val="FootnoteText"/>
      </w:pPr>
      <w:r w:rsidRPr="007A731C">
        <w:rPr>
          <w:rStyle w:val="FootnoteReference"/>
        </w:rPr>
        <w:footnoteRef/>
      </w:r>
      <w:r>
        <w:t xml:space="preserve"> </w:t>
      </w:r>
      <w:r w:rsidRPr="00E26D06">
        <w:rPr>
          <w:i/>
        </w:rPr>
        <w:t>soft skills</w:t>
      </w:r>
      <w:r>
        <w:rPr>
          <w:i/>
        </w:rPr>
        <w:t xml:space="preserve"> </w:t>
      </w:r>
      <w:r w:rsidRPr="00D76E2F">
        <w:t>(e</w:t>
      </w:r>
      <w:r>
        <w:t>ngl.)</w:t>
      </w:r>
    </w:p>
  </w:footnote>
  <w:footnote w:id="39">
    <w:p w:rsidR="00C45B81" w:rsidRDefault="00C45B81">
      <w:pPr>
        <w:pStyle w:val="FootnoteText"/>
      </w:pPr>
      <w:r>
        <w:rPr>
          <w:rStyle w:val="FootnoteReference"/>
        </w:rPr>
        <w:footnoteRef/>
      </w:r>
      <w:r>
        <w:t xml:space="preserve"> ovdje se misli na meke vještine – </w:t>
      </w:r>
      <w:r w:rsidRPr="00EC1C83">
        <w:rPr>
          <w:i/>
        </w:rPr>
        <w:t>soft skills</w:t>
      </w:r>
      <w:r>
        <w:rPr>
          <w:i/>
        </w:rPr>
        <w:t xml:space="preserve"> </w:t>
      </w:r>
      <w:r w:rsidRPr="00A27B5D">
        <w:t>(eng</w:t>
      </w:r>
      <w:r>
        <w:t>l.</w:t>
      </w:r>
      <w:r w:rsidRPr="00A27B5D">
        <w:t>)</w:t>
      </w:r>
    </w:p>
  </w:footnote>
  <w:footnote w:id="40">
    <w:p w:rsidR="00C45B81" w:rsidRDefault="00C45B81">
      <w:pPr>
        <w:pStyle w:val="FootnoteText"/>
      </w:pPr>
      <w:r w:rsidRPr="007A731C">
        <w:rPr>
          <w:rStyle w:val="FootnoteReference"/>
        </w:rPr>
        <w:footnoteRef/>
      </w:r>
      <w:r>
        <w:t xml:space="preserve"> </w:t>
      </w:r>
      <w:r w:rsidRPr="00BA77E6">
        <w:rPr>
          <w:i/>
          <w:lang w:bidi="en-US"/>
        </w:rPr>
        <w:t>competence for use</w:t>
      </w:r>
      <w:r>
        <w:rPr>
          <w:lang w:bidi="en-US"/>
        </w:rPr>
        <w:t xml:space="preserve"> (engl.)</w:t>
      </w:r>
    </w:p>
  </w:footnote>
  <w:footnote w:id="41">
    <w:p w:rsidR="00C45B81" w:rsidRDefault="00C45B81">
      <w:pPr>
        <w:pStyle w:val="FootnoteText"/>
      </w:pPr>
      <w:r w:rsidRPr="007A731C">
        <w:rPr>
          <w:rStyle w:val="FootnoteReference"/>
        </w:rPr>
        <w:footnoteRef/>
      </w:r>
      <w:r>
        <w:t xml:space="preserve"> Prema Aniću </w:t>
      </w:r>
      <w:r w:rsidRPr="002278B1">
        <w:rPr>
          <w:i/>
        </w:rPr>
        <w:t>diskurzivan</w:t>
      </w:r>
      <w:r>
        <w:t xml:space="preserve"> znači onaj </w:t>
      </w:r>
      <w:r w:rsidRPr="002278B1">
        <w:t>koji se izvodi pomoću logičkoga zaključivanja,</w:t>
      </w:r>
      <w:r>
        <w:t xml:space="preserve"> tj.</w:t>
      </w:r>
      <w:r w:rsidRPr="002278B1">
        <w:t xml:space="preserve"> zasnovan</w:t>
      </w:r>
      <w:r>
        <w:t xml:space="preserve"> je</w:t>
      </w:r>
      <w:r w:rsidRPr="002278B1">
        <w:t xml:space="preserve"> na razmišljanju; racionalan</w:t>
      </w:r>
      <w:r>
        <w:t xml:space="preserve"> </w:t>
      </w:r>
      <w:sdt>
        <w:sdtPr>
          <w:id w:val="2123186199"/>
          <w:citation/>
        </w:sdtPr>
        <w:sdtEndPr/>
        <w:sdtContent>
          <w:r>
            <w:fldChar w:fldCharType="begin"/>
          </w:r>
          <w:r>
            <w:instrText xml:space="preserve"> CITATION Vla02 \l 1050 </w:instrText>
          </w:r>
          <w:r>
            <w:fldChar w:fldCharType="separate"/>
          </w:r>
          <w:r>
            <w:rPr>
              <w:noProof/>
            </w:rPr>
            <w:t>(Anić, 2002)</w:t>
          </w:r>
          <w:r>
            <w:fldChar w:fldCharType="end"/>
          </w:r>
        </w:sdtContent>
      </w:sdt>
      <w:r>
        <w:t>.</w:t>
      </w:r>
    </w:p>
  </w:footnote>
  <w:footnote w:id="42">
    <w:p w:rsidR="00C45B81" w:rsidRDefault="00C45B81" w:rsidP="0019320E">
      <w:pPr>
        <w:pStyle w:val="FootnoteText"/>
      </w:pPr>
      <w:r w:rsidRPr="007A731C">
        <w:rPr>
          <w:rStyle w:val="FootnoteReference"/>
        </w:rPr>
        <w:footnoteRef/>
      </w:r>
      <w:r>
        <w:rPr>
          <w:rStyle w:val="hps"/>
        </w:rPr>
        <w:t>između</w:t>
      </w:r>
      <w:r>
        <w:t xml:space="preserve"> </w:t>
      </w:r>
      <w:r>
        <w:rPr>
          <w:rStyle w:val="hps"/>
        </w:rPr>
        <w:t>izvršnoga direktora</w:t>
      </w:r>
      <w:r>
        <w:t xml:space="preserve"> </w:t>
      </w:r>
      <w:r>
        <w:rPr>
          <w:rStyle w:val="hps"/>
        </w:rPr>
        <w:t>i</w:t>
      </w:r>
      <w:r>
        <w:t xml:space="preserve"> </w:t>
      </w:r>
      <w:r>
        <w:rPr>
          <w:rStyle w:val="hps"/>
        </w:rPr>
        <w:t>IT menadžera</w:t>
      </w:r>
    </w:p>
  </w:footnote>
  <w:footnote w:id="43">
    <w:p w:rsidR="00C45B81" w:rsidRDefault="00C45B81" w:rsidP="00E0553D">
      <w:pPr>
        <w:pStyle w:val="FootnoteText"/>
        <w:rPr>
          <w:lang w:bidi="en-US"/>
        </w:rPr>
      </w:pPr>
      <w:r w:rsidRPr="007A731C">
        <w:rPr>
          <w:rStyle w:val="FootnoteReference"/>
        </w:rPr>
        <w:footnoteRef/>
      </w:r>
      <w:r>
        <w:t xml:space="preserve"> </w:t>
      </w:r>
      <w:r w:rsidRPr="006364EC">
        <w:rPr>
          <w:lang w:bidi="en-US"/>
        </w:rPr>
        <w:t>ECAR</w:t>
      </w:r>
      <w:r>
        <w:rPr>
          <w:lang w:bidi="en-US"/>
        </w:rPr>
        <w:t xml:space="preserve"> -</w:t>
      </w:r>
      <w:r w:rsidRPr="006364EC">
        <w:rPr>
          <w:lang w:bidi="en-US"/>
        </w:rPr>
        <w:t xml:space="preserve"> Educase center for annalysis and research</w:t>
      </w:r>
      <w:r>
        <w:rPr>
          <w:lang w:bidi="en-US"/>
        </w:rPr>
        <w:t>. To</w:t>
      </w:r>
      <w:r w:rsidRPr="002B37D5">
        <w:rPr>
          <w:lang w:bidi="en-US"/>
        </w:rPr>
        <w:t xml:space="preserve"> je neprofitna udruga</w:t>
      </w:r>
      <w:r>
        <w:rPr>
          <w:lang w:bidi="en-US"/>
        </w:rPr>
        <w:t>, tj.</w:t>
      </w:r>
      <w:r w:rsidRPr="002B37D5">
        <w:rPr>
          <w:lang w:bidi="en-US"/>
        </w:rPr>
        <w:t xml:space="preserve"> zajednica </w:t>
      </w:r>
      <w:r>
        <w:rPr>
          <w:lang w:bidi="en-US"/>
        </w:rPr>
        <w:t xml:space="preserve">IKT </w:t>
      </w:r>
      <w:r w:rsidRPr="002B37D5">
        <w:rPr>
          <w:lang w:bidi="en-US"/>
        </w:rPr>
        <w:t>voditelja</w:t>
      </w:r>
      <w:r>
        <w:rPr>
          <w:lang w:bidi="en-US"/>
        </w:rPr>
        <w:t xml:space="preserve"> i</w:t>
      </w:r>
      <w:r w:rsidRPr="002B37D5">
        <w:rPr>
          <w:lang w:bidi="en-US"/>
        </w:rPr>
        <w:t xml:space="preserve"> profesional</w:t>
      </w:r>
      <w:r>
        <w:rPr>
          <w:lang w:bidi="en-US"/>
        </w:rPr>
        <w:t>a</w:t>
      </w:r>
      <w:r w:rsidRPr="002B37D5">
        <w:rPr>
          <w:lang w:bidi="en-US"/>
        </w:rPr>
        <w:t>c</w:t>
      </w:r>
      <w:r>
        <w:rPr>
          <w:lang w:bidi="en-US"/>
        </w:rPr>
        <w:t>a</w:t>
      </w:r>
      <w:r w:rsidRPr="002B37D5">
        <w:rPr>
          <w:lang w:bidi="en-US"/>
        </w:rPr>
        <w:t xml:space="preserve"> posvećeni</w:t>
      </w:r>
      <w:r>
        <w:rPr>
          <w:lang w:bidi="en-US"/>
        </w:rPr>
        <w:t>h</w:t>
      </w:r>
      <w:r w:rsidRPr="002B37D5">
        <w:rPr>
          <w:lang w:bidi="en-US"/>
        </w:rPr>
        <w:t xml:space="preserve"> promicanju visokog</w:t>
      </w:r>
      <w:r>
        <w:rPr>
          <w:lang w:bidi="en-US"/>
        </w:rPr>
        <w:t>a</w:t>
      </w:r>
      <w:r w:rsidRPr="002B37D5">
        <w:rPr>
          <w:lang w:bidi="en-US"/>
        </w:rPr>
        <w:t xml:space="preserve"> obrazovanja.</w:t>
      </w:r>
      <w:r>
        <w:rPr>
          <w:lang w:bidi="en-US"/>
        </w:rPr>
        <w:t xml:space="preserve"> Mrežu čine preko 1800 fakulteta i sveučilišta kroz koju razmjenjuju ideje i strategije.</w:t>
      </w:r>
    </w:p>
  </w:footnote>
  <w:footnote w:id="44">
    <w:p w:rsidR="00C45B81" w:rsidRDefault="00C45B81" w:rsidP="00905980">
      <w:pPr>
        <w:pStyle w:val="FootnoteText"/>
      </w:pPr>
      <w:r w:rsidRPr="007A731C">
        <w:rPr>
          <w:rStyle w:val="FootnoteReference"/>
        </w:rPr>
        <w:footnoteRef/>
      </w:r>
      <w:r>
        <w:t xml:space="preserve"> Ovdje se misli na pametne telefone i dlanovnike.</w:t>
      </w:r>
    </w:p>
  </w:footnote>
  <w:footnote w:id="45">
    <w:p w:rsidR="00C45B81" w:rsidRDefault="00C45B81" w:rsidP="00905980">
      <w:pPr>
        <w:pStyle w:val="FootnoteText"/>
      </w:pPr>
      <w:r w:rsidRPr="007A731C">
        <w:rPr>
          <w:rStyle w:val="FootnoteReference"/>
        </w:rPr>
        <w:footnoteRef/>
      </w:r>
      <w:r>
        <w:t xml:space="preserve"> Rockart ovdje koristi pojam </w:t>
      </w:r>
      <w:r>
        <w:rPr>
          <w:rStyle w:val="Emphasis"/>
          <w:i w:val="0"/>
        </w:rPr>
        <w:t>I/S manager.</w:t>
      </w:r>
    </w:p>
  </w:footnote>
  <w:footnote w:id="46">
    <w:p w:rsidR="00C45B81" w:rsidRDefault="00C45B81">
      <w:pPr>
        <w:pStyle w:val="FootnoteText"/>
      </w:pPr>
      <w:r w:rsidRPr="007A731C">
        <w:rPr>
          <w:rStyle w:val="FootnoteReference"/>
        </w:rPr>
        <w:footnoteRef/>
      </w:r>
      <w:r>
        <w:t xml:space="preserve"> Radi se o hrvatskoj inačici riječi </w:t>
      </w:r>
      <w:r w:rsidRPr="00664913">
        <w:rPr>
          <w:i/>
        </w:rPr>
        <w:t>tablet</w:t>
      </w:r>
      <w:r>
        <w:t xml:space="preserve"> (engl.)</w:t>
      </w:r>
    </w:p>
  </w:footnote>
  <w:footnote w:id="47">
    <w:p w:rsidR="00C45B81" w:rsidRDefault="00C45B81">
      <w:pPr>
        <w:pStyle w:val="FootnoteText"/>
      </w:pPr>
      <w:r w:rsidRPr="007A731C">
        <w:rPr>
          <w:rStyle w:val="FootnoteReference"/>
        </w:rPr>
        <w:footnoteRef/>
      </w:r>
      <w:r>
        <w:t xml:space="preserve"> Često se umjesto </w:t>
      </w:r>
      <w:r w:rsidRPr="00F66E99">
        <w:rPr>
          <w:i/>
        </w:rPr>
        <w:t>poslužitelj</w:t>
      </w:r>
      <w:r>
        <w:t xml:space="preserve"> koristi izvorni naziv na engleskom, </w:t>
      </w:r>
      <w:r w:rsidRPr="00F66E99">
        <w:rPr>
          <w:i/>
        </w:rPr>
        <w:t>server</w:t>
      </w:r>
      <w:r>
        <w:rPr>
          <w:i/>
        </w:rPr>
        <w:t>.</w:t>
      </w:r>
    </w:p>
  </w:footnote>
  <w:footnote w:id="48">
    <w:p w:rsidR="00C45B81" w:rsidRPr="000C5656" w:rsidRDefault="00C45B81" w:rsidP="00D742E8">
      <w:pPr>
        <w:pStyle w:val="FootnoteText"/>
        <w:rPr>
          <w:i/>
          <w:lang w:bidi="en-US"/>
        </w:rPr>
      </w:pPr>
      <w:r w:rsidRPr="007A731C">
        <w:rPr>
          <w:rStyle w:val="FootnoteReference"/>
        </w:rPr>
        <w:footnoteRef/>
      </w:r>
      <w:r>
        <w:t xml:space="preserve"> Za termin </w:t>
      </w:r>
      <w:r>
        <w:rPr>
          <w:i/>
          <w:lang w:bidi="en-US"/>
        </w:rPr>
        <w:t>V</w:t>
      </w:r>
      <w:r w:rsidRPr="005948EC">
        <w:rPr>
          <w:i/>
          <w:lang w:bidi="en-US"/>
        </w:rPr>
        <w:t>elik</w:t>
      </w:r>
      <w:r>
        <w:rPr>
          <w:i/>
          <w:lang w:bidi="en-US"/>
        </w:rPr>
        <w:t>i</w:t>
      </w:r>
      <w:r w:rsidRPr="005948EC">
        <w:rPr>
          <w:i/>
          <w:lang w:bidi="en-US"/>
        </w:rPr>
        <w:t xml:space="preserve"> poda</w:t>
      </w:r>
      <w:r>
        <w:rPr>
          <w:i/>
          <w:lang w:bidi="en-US"/>
        </w:rPr>
        <w:t>ci – (</w:t>
      </w:r>
      <w:r w:rsidRPr="00005088">
        <w:rPr>
          <w:i/>
          <w:lang w:bidi="en-US"/>
        </w:rPr>
        <w:t xml:space="preserve">Big </w:t>
      </w:r>
      <w:r>
        <w:rPr>
          <w:i/>
          <w:lang w:bidi="en-US"/>
        </w:rPr>
        <w:t xml:space="preserve">data – </w:t>
      </w:r>
      <w:r w:rsidRPr="000C5656">
        <w:rPr>
          <w:lang w:bidi="en-US"/>
        </w:rPr>
        <w:t>engl.)</w:t>
      </w:r>
      <w:r>
        <w:t xml:space="preserve"> još uvijek ne postoji službeni prijevod na hrvatski jezik, no općeprihvaćeni je termin V</w:t>
      </w:r>
      <w:r w:rsidRPr="008344EA">
        <w:rPr>
          <w:i/>
        </w:rPr>
        <w:t>eliki podaci</w:t>
      </w:r>
      <w:r>
        <w:rPr>
          <w:i/>
        </w:rPr>
        <w:t xml:space="preserve"> </w:t>
      </w:r>
      <w:r>
        <w:t xml:space="preserve">i kao takav će se koristiti u ovome radu. </w:t>
      </w:r>
    </w:p>
  </w:footnote>
  <w:footnote w:id="49">
    <w:p w:rsidR="00C45B81" w:rsidRDefault="00C45B81">
      <w:pPr>
        <w:pStyle w:val="FootnoteText"/>
      </w:pPr>
      <w:r w:rsidRPr="007A731C">
        <w:rPr>
          <w:rStyle w:val="FootnoteReference"/>
        </w:rPr>
        <w:footnoteRef/>
      </w:r>
      <w:r>
        <w:t xml:space="preserve"> Često se za programsku podršku ili pohrvaćenu riječ </w:t>
      </w:r>
      <w:r w:rsidRPr="009F11EE">
        <w:rPr>
          <w:i/>
        </w:rPr>
        <w:t>soft</w:t>
      </w:r>
      <w:r>
        <w:rPr>
          <w:i/>
        </w:rPr>
        <w:t>v</w:t>
      </w:r>
      <w:r w:rsidRPr="009F11EE">
        <w:rPr>
          <w:i/>
        </w:rPr>
        <w:t>e</w:t>
      </w:r>
      <w:r>
        <w:rPr>
          <w:i/>
        </w:rPr>
        <w:t>r (software, engl.)</w:t>
      </w:r>
      <w:r>
        <w:t xml:space="preserve"> koristi kolokvijalni izraz </w:t>
      </w:r>
      <w:r w:rsidRPr="009F11EE">
        <w:rPr>
          <w:i/>
        </w:rPr>
        <w:t>pamet</w:t>
      </w:r>
      <w:r>
        <w:t>.</w:t>
      </w:r>
    </w:p>
  </w:footnote>
  <w:footnote w:id="50">
    <w:p w:rsidR="00C45B81" w:rsidRDefault="00C45B81">
      <w:pPr>
        <w:pStyle w:val="FootnoteText"/>
      </w:pPr>
      <w:r w:rsidRPr="007A731C">
        <w:rPr>
          <w:rStyle w:val="FootnoteReference"/>
        </w:rPr>
        <w:footnoteRef/>
      </w:r>
      <w:r>
        <w:t xml:space="preserve"> </w:t>
      </w:r>
      <w:r w:rsidRPr="00E26D06">
        <w:rPr>
          <w:i/>
        </w:rPr>
        <w:t>spam</w:t>
      </w:r>
      <w:r>
        <w:rPr>
          <w:i/>
        </w:rPr>
        <w:t xml:space="preserve"> </w:t>
      </w:r>
      <w:r w:rsidRPr="00325F89">
        <w:t>(eng</w:t>
      </w:r>
      <w:r>
        <w:t>l</w:t>
      </w:r>
      <w:r w:rsidRPr="00325F89">
        <w:t>.)</w:t>
      </w:r>
    </w:p>
  </w:footnote>
  <w:footnote w:id="51">
    <w:p w:rsidR="00C45B81" w:rsidRDefault="00C45B81" w:rsidP="00FE41B9">
      <w:pPr>
        <w:pStyle w:val="FootnoteText"/>
      </w:pPr>
      <w:r w:rsidRPr="007A731C">
        <w:rPr>
          <w:rStyle w:val="FootnoteReference"/>
        </w:rPr>
        <w:footnoteRef/>
      </w:r>
      <w:r>
        <w:t xml:space="preserve"> Ovdje se misli na kupce usluga.</w:t>
      </w:r>
    </w:p>
  </w:footnote>
  <w:footnote w:id="52">
    <w:p w:rsidR="00C45B81" w:rsidRDefault="00C45B81" w:rsidP="00664913">
      <w:pPr>
        <w:pStyle w:val="FootnoteText"/>
      </w:pPr>
      <w:r w:rsidRPr="007A731C">
        <w:rPr>
          <w:rStyle w:val="FootnoteReference"/>
        </w:rPr>
        <w:footnoteRef/>
      </w:r>
      <w:r>
        <w:t xml:space="preserve"> Ovdje se misli na stacionarno računalo ili </w:t>
      </w:r>
      <w:r w:rsidRPr="00664913">
        <w:rPr>
          <w:i/>
        </w:rPr>
        <w:t>PC</w:t>
      </w:r>
      <w:r>
        <w:t xml:space="preserve"> što je uobičajeniji naziv za </w:t>
      </w:r>
      <w:r w:rsidRPr="00664913">
        <w:rPr>
          <w:i/>
        </w:rPr>
        <w:t xml:space="preserve">Desktop PC </w:t>
      </w:r>
      <w:r>
        <w:t>(engl.).</w:t>
      </w:r>
    </w:p>
  </w:footnote>
  <w:footnote w:id="53">
    <w:p w:rsidR="00C45B81" w:rsidRDefault="00C45B81" w:rsidP="00CE3FB4">
      <w:pPr>
        <w:pStyle w:val="FootnoteText"/>
      </w:pPr>
      <w:r>
        <w:rPr>
          <w:rStyle w:val="FootnoteReference"/>
        </w:rPr>
        <w:footnoteRef/>
      </w:r>
      <w:r>
        <w:t xml:space="preserve"> </w:t>
      </w:r>
      <w:r w:rsidRPr="00462777">
        <w:t>Growth from Knowledge</w:t>
      </w:r>
      <w:r>
        <w:t xml:space="preserve"> – </w:t>
      </w:r>
      <w:r w:rsidRPr="00462777">
        <w:t>agencija za istraživanje tržišta</w:t>
      </w:r>
    </w:p>
  </w:footnote>
  <w:footnote w:id="54">
    <w:p w:rsidR="00C45B81" w:rsidRDefault="00C45B81">
      <w:pPr>
        <w:pStyle w:val="FootnoteText"/>
      </w:pPr>
      <w:r>
        <w:rPr>
          <w:rStyle w:val="FootnoteReference"/>
        </w:rPr>
        <w:footnoteRef/>
      </w:r>
      <w:r>
        <w:t xml:space="preserve"> </w:t>
      </w:r>
      <w:r w:rsidRPr="00381DEC">
        <w:rPr>
          <w:i/>
        </w:rPr>
        <w:t>Internet of things</w:t>
      </w:r>
      <w:r>
        <w:t xml:space="preserve"> (engl.)</w:t>
      </w:r>
    </w:p>
  </w:footnote>
  <w:footnote w:id="55">
    <w:p w:rsidR="00C45B81" w:rsidRDefault="00C45B81" w:rsidP="005E64D3">
      <w:pPr>
        <w:pStyle w:val="FootnoteText"/>
      </w:pPr>
      <w:r w:rsidRPr="007A731C">
        <w:rPr>
          <w:rStyle w:val="FootnoteReference"/>
        </w:rPr>
        <w:footnoteRef/>
      </w:r>
      <w:r>
        <w:t xml:space="preserve"> Radi se o terminu koji opisuje bolje iskorištavanje poslužiteljskoga hardvera na koji se može instalirati više instanci operacijskoga sustava čime se povećava njegova učinkovitost i smanjuje potrošnja energije. Nije zanemariva ni ušteda u prostoru za smještaj te opreme kao i na materijalima za proizvodnju.</w:t>
      </w:r>
    </w:p>
  </w:footnote>
  <w:footnote w:id="56">
    <w:p w:rsidR="00C45B81" w:rsidRDefault="00C45B81">
      <w:pPr>
        <w:pStyle w:val="FootnoteText"/>
      </w:pPr>
      <w:r w:rsidRPr="007A731C">
        <w:rPr>
          <w:rStyle w:val="FootnoteReference"/>
        </w:rPr>
        <w:footnoteRef/>
      </w:r>
      <w:r>
        <w:t xml:space="preserve"> Misli se na tehnologiju </w:t>
      </w:r>
      <w:r w:rsidRPr="006935BD">
        <w:rPr>
          <w:i/>
        </w:rPr>
        <w:t xml:space="preserve">Big </w:t>
      </w:r>
      <w:r>
        <w:rPr>
          <w:i/>
        </w:rPr>
        <w:t>data</w:t>
      </w:r>
      <w:r>
        <w:t xml:space="preserve"> (engl.) i piše se velikim početnim slovom.</w:t>
      </w:r>
    </w:p>
  </w:footnote>
  <w:footnote w:id="57">
    <w:p w:rsidR="00C45B81" w:rsidRDefault="00C45B81" w:rsidP="005A7E13">
      <w:pPr>
        <w:pStyle w:val="FootnoteText"/>
      </w:pPr>
      <w:r w:rsidRPr="007A731C">
        <w:rPr>
          <w:rStyle w:val="FootnoteReference"/>
        </w:rPr>
        <w:footnoteRef/>
      </w:r>
      <w:r>
        <w:t xml:space="preserve"> Društvene mreže </w:t>
      </w:r>
      <w:r w:rsidRPr="00E26D06">
        <w:rPr>
          <w:lang w:bidi="en-US"/>
        </w:rPr>
        <w:t xml:space="preserve">ili </w:t>
      </w:r>
      <w:r>
        <w:rPr>
          <w:i/>
          <w:lang w:bidi="en-US"/>
        </w:rPr>
        <w:t>S</w:t>
      </w:r>
      <w:r w:rsidRPr="00E26D06">
        <w:rPr>
          <w:i/>
          <w:lang w:bidi="en-US"/>
        </w:rPr>
        <w:t>ocial networks</w:t>
      </w:r>
      <w:r w:rsidRPr="00991219">
        <w:rPr>
          <w:lang w:bidi="en-US"/>
        </w:rPr>
        <w:t xml:space="preserve"> (eng</w:t>
      </w:r>
      <w:r>
        <w:rPr>
          <w:lang w:bidi="en-US"/>
        </w:rPr>
        <w:t>l</w:t>
      </w:r>
      <w:r w:rsidRPr="00991219">
        <w:rPr>
          <w:lang w:bidi="en-US"/>
        </w:rPr>
        <w:t>.)</w:t>
      </w:r>
      <w:r w:rsidRPr="00991219">
        <w:t xml:space="preserve"> </w:t>
      </w:r>
      <w:r>
        <w:t xml:space="preserve">prema popularnosti su: </w:t>
      </w:r>
      <w:r w:rsidRPr="00184059">
        <w:rPr>
          <w:i/>
        </w:rPr>
        <w:t>Facebook, Twitter, LinkedIn, Pinterest, Google Plus+</w:t>
      </w:r>
      <w:r>
        <w:t xml:space="preserve">, s tim da Facebook ima gotovo isti broj korisnika kao sve ostale zajedno </w:t>
      </w:r>
      <w:sdt>
        <w:sdtPr>
          <w:id w:val="-12611419"/>
          <w:citation/>
        </w:sdtPr>
        <w:sdtEndPr/>
        <w:sdtContent>
          <w:r>
            <w:fldChar w:fldCharType="begin"/>
          </w:r>
          <w:r>
            <w:instrText xml:space="preserve">CITATION eBi15 \l 1050 </w:instrText>
          </w:r>
          <w:r>
            <w:fldChar w:fldCharType="separate"/>
          </w:r>
          <w:r>
            <w:rPr>
              <w:noProof/>
            </w:rPr>
            <w:t>(eBizMBA, 2015)</w:t>
          </w:r>
          <w:r>
            <w:fldChar w:fldCharType="end"/>
          </w:r>
        </w:sdtContent>
      </w:sdt>
      <w:r>
        <w:t>.</w:t>
      </w:r>
    </w:p>
  </w:footnote>
  <w:footnote w:id="58">
    <w:p w:rsidR="00C45B81" w:rsidRPr="00FC03E1" w:rsidRDefault="00C45B81" w:rsidP="005576EC">
      <w:pPr>
        <w:pStyle w:val="FootnoteText"/>
        <w:rPr>
          <w:i/>
        </w:rPr>
      </w:pPr>
      <w:r w:rsidRPr="007A731C">
        <w:rPr>
          <w:rStyle w:val="FootnoteReference"/>
        </w:rPr>
        <w:footnoteRef/>
      </w:r>
      <w:r>
        <w:t xml:space="preserve"> Termin </w:t>
      </w:r>
      <w:r w:rsidRPr="00FC03E1">
        <w:rPr>
          <w:i/>
        </w:rPr>
        <w:t>IT Governance</w:t>
      </w:r>
      <w:r>
        <w:t xml:space="preserve"> nema neki općeprihvaćeni prijevod na hrvatskome jeziku. U ovome će radu biti korišten izraz </w:t>
      </w:r>
      <w:r w:rsidRPr="002013BF">
        <w:rPr>
          <w:i/>
        </w:rPr>
        <w:t>Korporativno upravljanje informatikom</w:t>
      </w:r>
      <w:r>
        <w:rPr>
          <w:i/>
        </w:rPr>
        <w:t>, tj. IKT-om</w:t>
      </w:r>
      <w:r w:rsidRPr="002013BF">
        <w:t xml:space="preserve"> </w:t>
      </w:r>
      <w:sdt>
        <w:sdtPr>
          <w:id w:val="1615167312"/>
          <w:citation/>
        </w:sdtPr>
        <w:sdtEndPr/>
        <w:sdtContent>
          <w:r>
            <w:fldChar w:fldCharType="begin"/>
          </w:r>
          <w:r>
            <w:instrText xml:space="preserve"> CITATION Mar07 \l 1050 </w:instrText>
          </w:r>
          <w:r>
            <w:fldChar w:fldCharType="separate"/>
          </w:r>
          <w:r>
            <w:rPr>
              <w:noProof/>
            </w:rPr>
            <w:t>(Spremić, 2007)</w:t>
          </w:r>
          <w:r>
            <w:fldChar w:fldCharType="end"/>
          </w:r>
        </w:sdtContent>
      </w:sdt>
      <w:r w:rsidRPr="002013BF">
        <w:t>.</w:t>
      </w:r>
    </w:p>
  </w:footnote>
  <w:footnote w:id="59">
    <w:p w:rsidR="00C45B81" w:rsidRPr="00D56BE6" w:rsidRDefault="00C45B81">
      <w:pPr>
        <w:pStyle w:val="FootnoteText"/>
      </w:pPr>
      <w:r>
        <w:rPr>
          <w:rStyle w:val="FootnoteReference"/>
        </w:rPr>
        <w:footnoteRef/>
      </w:r>
      <w:r>
        <w:t xml:space="preserve"> Eksternalizacija je prijevod engleske riječi </w:t>
      </w:r>
      <w:r w:rsidRPr="00B570C1">
        <w:rPr>
          <w:i/>
        </w:rPr>
        <w:t>outsourcing</w:t>
      </w:r>
      <w:r>
        <w:rPr>
          <w:i/>
        </w:rPr>
        <w:t>.</w:t>
      </w:r>
    </w:p>
  </w:footnote>
  <w:footnote w:id="60">
    <w:p w:rsidR="00C45B81" w:rsidRDefault="00C45B81" w:rsidP="00F62997">
      <w:pPr>
        <w:pStyle w:val="FootnoteText"/>
      </w:pPr>
      <w:r w:rsidRPr="007A731C">
        <w:rPr>
          <w:rStyle w:val="FootnoteReference"/>
        </w:rPr>
        <w:footnoteRef/>
      </w:r>
      <w:r>
        <w:t xml:space="preserve"> SLA – </w:t>
      </w:r>
      <w:r w:rsidRPr="007F4E12">
        <w:rPr>
          <w:i/>
        </w:rPr>
        <w:t>service level agreement</w:t>
      </w:r>
      <w:r>
        <w:t xml:space="preserve"> (engl.) </w:t>
      </w:r>
      <w:r w:rsidRPr="00DD6798">
        <w:t>dio</w:t>
      </w:r>
      <w:r>
        <w:t xml:space="preserve"> je</w:t>
      </w:r>
      <w:r w:rsidRPr="00DD6798">
        <w:t xml:space="preserve"> ugovora o pružanju usluga</w:t>
      </w:r>
      <w:r>
        <w:t xml:space="preserve"> ili održavanja nekoga sustava</w:t>
      </w:r>
      <w:r w:rsidRPr="00DD6798">
        <w:t xml:space="preserve">, </w:t>
      </w:r>
      <w:r>
        <w:t>pri čemu je</w:t>
      </w:r>
      <w:r w:rsidRPr="00DD6798">
        <w:t xml:space="preserve"> </w:t>
      </w:r>
      <w:r>
        <w:t>usluga koja se nudi ugovorom precizno opisana. O</w:t>
      </w:r>
      <w:r w:rsidRPr="0061014E">
        <w:t>bično</w:t>
      </w:r>
      <w:r>
        <w:t xml:space="preserve"> su</w:t>
      </w:r>
      <w:r w:rsidRPr="0061014E">
        <w:t xml:space="preserve"> </w:t>
      </w:r>
      <w:r>
        <w:t>to definicije</w:t>
      </w:r>
      <w:r w:rsidRPr="0061014E">
        <w:t xml:space="preserve"> u pogledu srednje</w:t>
      </w:r>
      <w:r>
        <w:t>ga</w:t>
      </w:r>
      <w:r w:rsidRPr="0061014E">
        <w:t xml:space="preserve"> vreme</w:t>
      </w:r>
      <w:r>
        <w:t>na</w:t>
      </w:r>
      <w:r w:rsidRPr="0061014E">
        <w:t xml:space="preserve"> između kvarova, prosječno</w:t>
      </w:r>
      <w:r>
        <w:t>ga</w:t>
      </w:r>
      <w:r w:rsidRPr="0061014E">
        <w:t xml:space="preserve"> vr</w:t>
      </w:r>
      <w:r>
        <w:t>emena</w:t>
      </w:r>
      <w:r w:rsidRPr="0061014E">
        <w:t xml:space="preserve"> za popravak</w:t>
      </w:r>
      <w:r>
        <w:t xml:space="preserve"> te ugovorne kazne u slučaju neispunjenja preuzetih obaveza.</w:t>
      </w:r>
    </w:p>
  </w:footnote>
  <w:footnote w:id="61">
    <w:p w:rsidR="00C45B81" w:rsidRDefault="00C45B81" w:rsidP="00C27FC7">
      <w:pPr>
        <w:pStyle w:val="FootnoteText"/>
      </w:pPr>
      <w:r w:rsidRPr="007A731C">
        <w:rPr>
          <w:rStyle w:val="FootnoteReference"/>
        </w:rPr>
        <w:footnoteRef/>
      </w:r>
      <w:r>
        <w:t xml:space="preserve"> </w:t>
      </w:r>
      <w:r w:rsidRPr="00386035">
        <w:rPr>
          <w:rStyle w:val="FootnoteTextChar"/>
          <w:i/>
        </w:rPr>
        <w:t>Bring your own device</w:t>
      </w:r>
      <w:r>
        <w:rPr>
          <w:rStyle w:val="FootnoteTextChar"/>
        </w:rPr>
        <w:t xml:space="preserve"> – pojam koji prema Wikipediji znači </w:t>
      </w:r>
      <w:r w:rsidRPr="00386035">
        <w:rPr>
          <w:rStyle w:val="FootnoteTextChar"/>
          <w:i/>
        </w:rPr>
        <w:t>donesite svoj vlastiti uređaj</w:t>
      </w:r>
      <w:r>
        <w:rPr>
          <w:rStyle w:val="FootnoteTextChar"/>
        </w:rPr>
        <w:t xml:space="preserve"> (BYOD), a može značiti i</w:t>
      </w:r>
      <w:r w:rsidRPr="007D542A">
        <w:rPr>
          <w:rStyle w:val="FootnoteTextChar"/>
        </w:rPr>
        <w:t xml:space="preserve"> </w:t>
      </w:r>
      <w:r w:rsidRPr="00386035">
        <w:rPr>
          <w:rStyle w:val="FootnoteTextChar"/>
          <w:i/>
        </w:rPr>
        <w:t>donesite svoju vlastitu tehnologiju</w:t>
      </w:r>
      <w:r w:rsidRPr="007D542A">
        <w:rPr>
          <w:rStyle w:val="FootnoteTextChar"/>
        </w:rPr>
        <w:t xml:space="preserve"> (BYOT), </w:t>
      </w:r>
      <w:r w:rsidRPr="00386035">
        <w:rPr>
          <w:rStyle w:val="FootnoteTextChar"/>
          <w:i/>
        </w:rPr>
        <w:t>donesite svoj vlastiti telefon</w:t>
      </w:r>
      <w:r>
        <w:rPr>
          <w:rStyle w:val="FootnoteTextChar"/>
        </w:rPr>
        <w:t xml:space="preserve"> (BYOP)</w:t>
      </w:r>
      <w:r w:rsidRPr="007D542A">
        <w:rPr>
          <w:rStyle w:val="FootnoteTextChar"/>
        </w:rPr>
        <w:t xml:space="preserve"> te </w:t>
      </w:r>
      <w:r w:rsidRPr="00386035">
        <w:rPr>
          <w:rStyle w:val="FootnoteTextChar"/>
          <w:i/>
        </w:rPr>
        <w:t>donesite svoje vlastito računalo</w:t>
      </w:r>
      <w:r>
        <w:rPr>
          <w:rStyle w:val="FootnoteTextChar"/>
        </w:rPr>
        <w:t xml:space="preserve"> (BYOPC), a </w:t>
      </w:r>
      <w:r w:rsidRPr="007D542A">
        <w:rPr>
          <w:rStyle w:val="FootnoteTextChar"/>
        </w:rPr>
        <w:t>odnosi</w:t>
      </w:r>
      <w:r>
        <w:rPr>
          <w:rStyle w:val="FootnoteTextChar"/>
        </w:rPr>
        <w:t xml:space="preserve"> se</w:t>
      </w:r>
      <w:r w:rsidRPr="007D542A">
        <w:rPr>
          <w:rStyle w:val="FootnoteTextChar"/>
        </w:rPr>
        <w:t xml:space="preserve"> na politiku prema kojoj se zaposlenicima dopušta </w:t>
      </w:r>
      <w:r>
        <w:rPr>
          <w:rStyle w:val="FootnoteTextChar"/>
        </w:rPr>
        <w:t xml:space="preserve">donošenje </w:t>
      </w:r>
      <w:r w:rsidRPr="007D542A">
        <w:rPr>
          <w:rStyle w:val="FootnoteTextChar"/>
        </w:rPr>
        <w:t>vlastitih mobilnih uređaja</w:t>
      </w:r>
      <w:r w:rsidRPr="00D75B22">
        <w:t xml:space="preserve"> </w:t>
      </w:r>
      <w:r w:rsidRPr="007D542A">
        <w:rPr>
          <w:rStyle w:val="FootnoteTextChar"/>
        </w:rPr>
        <w:t>(prijenosnih računala , dlanovnika i pametnih telefona</w:t>
      </w:r>
      <w:r>
        <w:rPr>
          <w:rStyle w:val="FootnoteTextChar"/>
        </w:rPr>
        <w:t>)</w:t>
      </w:r>
      <w:r w:rsidRPr="007D542A">
        <w:rPr>
          <w:rStyle w:val="FootnoteTextChar"/>
        </w:rPr>
        <w:t xml:space="preserve"> </w:t>
      </w:r>
      <w:r>
        <w:rPr>
          <w:rStyle w:val="FootnoteTextChar"/>
        </w:rPr>
        <w:t>na</w:t>
      </w:r>
      <w:r w:rsidRPr="007D542A">
        <w:rPr>
          <w:rStyle w:val="FootnoteTextChar"/>
        </w:rPr>
        <w:t xml:space="preserve"> radno mjesto i </w:t>
      </w:r>
      <w:r>
        <w:rPr>
          <w:rStyle w:val="FootnoteTextChar"/>
        </w:rPr>
        <w:t xml:space="preserve">njihovo </w:t>
      </w:r>
      <w:r w:rsidRPr="007D542A">
        <w:rPr>
          <w:rStyle w:val="FootnoteTextChar"/>
        </w:rPr>
        <w:t>kori</w:t>
      </w:r>
      <w:r>
        <w:rPr>
          <w:rStyle w:val="FootnoteTextChar"/>
        </w:rPr>
        <w:t>štenje</w:t>
      </w:r>
      <w:r w:rsidRPr="007D542A">
        <w:rPr>
          <w:rStyle w:val="FootnoteTextChar"/>
        </w:rPr>
        <w:t xml:space="preserve"> za pristup povlaštenim informacijama i aplikacijama organizacije u kojoj rade</w:t>
      </w:r>
      <w:r>
        <w:rPr>
          <w:rStyle w:val="FootnoteTextChar"/>
        </w:rPr>
        <w:t xml:space="preserve"> </w:t>
      </w:r>
      <w:sdt>
        <w:sdtPr>
          <w:rPr>
            <w:rStyle w:val="FootnoteTextChar"/>
          </w:rPr>
          <w:id w:val="-1917544545"/>
          <w:citation/>
        </w:sdtPr>
        <w:sdtEndPr>
          <w:rPr>
            <w:rStyle w:val="FootnoteTextChar"/>
          </w:rPr>
        </w:sdtEndPr>
        <w:sdtContent>
          <w:r>
            <w:rPr>
              <w:rStyle w:val="FootnoteTextChar"/>
            </w:rPr>
            <w:fldChar w:fldCharType="begin"/>
          </w:r>
          <w:r>
            <w:rPr>
              <w:rStyle w:val="FootnoteTextChar"/>
            </w:rPr>
            <w:instrText xml:space="preserve">CITATION Wik13 \l 1050 </w:instrText>
          </w:r>
          <w:r>
            <w:rPr>
              <w:rStyle w:val="FootnoteTextChar"/>
            </w:rPr>
            <w:fldChar w:fldCharType="separate"/>
          </w:r>
          <w:r>
            <w:rPr>
              <w:noProof/>
            </w:rPr>
            <w:t>(Wikipedia, 2013)</w:t>
          </w:r>
          <w:r>
            <w:rPr>
              <w:rStyle w:val="FootnoteTextChar"/>
            </w:rPr>
            <w:fldChar w:fldCharType="end"/>
          </w:r>
        </w:sdtContent>
      </w:sdt>
      <w:r>
        <w:rPr>
          <w:rStyle w:val="FootnoteTextChar"/>
        </w:rPr>
        <w:t>.</w:t>
      </w:r>
    </w:p>
  </w:footnote>
  <w:footnote w:id="62">
    <w:p w:rsidR="00C45B81" w:rsidRDefault="00C45B81" w:rsidP="00C5369C">
      <w:pPr>
        <w:pStyle w:val="FootnoteText"/>
      </w:pPr>
      <w:r w:rsidRPr="007A731C">
        <w:rPr>
          <w:rStyle w:val="FootnoteReference"/>
        </w:rPr>
        <w:footnoteRef/>
      </w:r>
      <w:r>
        <w:t xml:space="preserve"> Osnovna je svrha i cilj toga dokumenta </w:t>
      </w:r>
      <w:r w:rsidRPr="00C5369C">
        <w:t xml:space="preserve">omogućiti građanima i </w:t>
      </w:r>
      <w:r>
        <w:t>organizacijama</w:t>
      </w:r>
      <w:r w:rsidRPr="00C5369C">
        <w:t xml:space="preserve"> </w:t>
      </w:r>
      <w:r>
        <w:t>učinkovito korištenje IKT-a</w:t>
      </w:r>
    </w:p>
  </w:footnote>
  <w:footnote w:id="63">
    <w:p w:rsidR="00C45B81" w:rsidRDefault="00C45B81">
      <w:pPr>
        <w:pStyle w:val="FootnoteText"/>
      </w:pPr>
      <w:r w:rsidRPr="007A731C">
        <w:rPr>
          <w:rStyle w:val="FootnoteReference"/>
        </w:rPr>
        <w:footnoteRef/>
      </w:r>
      <w:r>
        <w:t xml:space="preserve"> Internet portal za mjerenje brzine prijenosa podataka (</w:t>
      </w:r>
      <w:r w:rsidRPr="00074902">
        <w:rPr>
          <w:i/>
        </w:rPr>
        <w:t xml:space="preserve">Speedtest Intelligence </w:t>
      </w:r>
      <w:r>
        <w:rPr>
          <w:i/>
        </w:rPr>
        <w:t>P</w:t>
      </w:r>
      <w:r w:rsidRPr="00074902">
        <w:rPr>
          <w:i/>
        </w:rPr>
        <w:t>ortal</w:t>
      </w:r>
      <w:r>
        <w:t xml:space="preserve">) – </w:t>
      </w:r>
      <w:r w:rsidRPr="00074902">
        <w:rPr>
          <w:i/>
        </w:rPr>
        <w:t>www.ookla.com</w:t>
      </w:r>
      <w:r>
        <w:t>. Nekada se zvao NetIndex (</w:t>
      </w:r>
      <w:hyperlink r:id="rId1" w:history="1">
        <w:r w:rsidRPr="00A36BBD">
          <w:rPr>
            <w:i/>
          </w:rPr>
          <w:t>www.netindex.com</w:t>
        </w:r>
      </w:hyperlink>
      <w:r>
        <w:rPr>
          <w:i/>
        </w:rPr>
        <w:t>).</w:t>
      </w:r>
    </w:p>
  </w:footnote>
  <w:footnote w:id="64">
    <w:p w:rsidR="00C45B81" w:rsidRDefault="00C45B81">
      <w:pPr>
        <w:pStyle w:val="FootnoteText"/>
      </w:pPr>
      <w:r w:rsidRPr="007A731C">
        <w:rPr>
          <w:rStyle w:val="FootnoteReference"/>
        </w:rPr>
        <w:footnoteRef/>
      </w:r>
      <w:r>
        <w:t xml:space="preserve"> </w:t>
      </w:r>
      <w:r w:rsidRPr="00FB4EDC">
        <w:rPr>
          <w:i/>
          <w:lang w:bidi="en-US"/>
        </w:rPr>
        <w:t>download rate</w:t>
      </w:r>
      <w:r>
        <w:rPr>
          <w:lang w:bidi="en-US"/>
        </w:rPr>
        <w:t xml:space="preserve"> (engl.)</w:t>
      </w:r>
    </w:p>
  </w:footnote>
  <w:footnote w:id="65">
    <w:p w:rsidR="00C45B81" w:rsidRDefault="00C45B81">
      <w:pPr>
        <w:pStyle w:val="FootnoteText"/>
      </w:pPr>
      <w:r w:rsidRPr="007A731C">
        <w:rPr>
          <w:rStyle w:val="FootnoteReference"/>
        </w:rPr>
        <w:footnoteRef/>
      </w:r>
      <w:r>
        <w:t xml:space="preserve"> To je </w:t>
      </w:r>
      <w:r>
        <w:rPr>
          <w:lang w:bidi="en-US"/>
        </w:rPr>
        <w:t>nekadašnj</w:t>
      </w:r>
      <w:r w:rsidRPr="00E26D06">
        <w:rPr>
          <w:lang w:bidi="en-US"/>
        </w:rPr>
        <w:t xml:space="preserve">i </w:t>
      </w:r>
      <w:r w:rsidRPr="00901C7B">
        <w:rPr>
          <w:i/>
          <w:lang w:bidi="en-US"/>
        </w:rPr>
        <w:t>Središnji državni ured za e-Hrvatsku</w:t>
      </w:r>
      <w:r>
        <w:rPr>
          <w:lang w:bidi="en-US"/>
        </w:rPr>
        <w:t>.</w:t>
      </w:r>
    </w:p>
  </w:footnote>
  <w:footnote w:id="66">
    <w:p w:rsidR="00C45B81" w:rsidRDefault="00C45B81">
      <w:pPr>
        <w:pStyle w:val="FootnoteText"/>
      </w:pPr>
      <w:r>
        <w:rPr>
          <w:rStyle w:val="FootnoteReference"/>
        </w:rPr>
        <w:footnoteRef/>
      </w:r>
      <w:r>
        <w:t xml:space="preserve"> </w:t>
      </w:r>
      <w:r w:rsidRPr="009036EB">
        <w:rPr>
          <w:lang w:bidi="en-US"/>
        </w:rPr>
        <w:t>Nacionaln</w:t>
      </w:r>
      <w:r>
        <w:rPr>
          <w:lang w:bidi="en-US"/>
        </w:rPr>
        <w:t>a</w:t>
      </w:r>
      <w:r w:rsidRPr="009036EB">
        <w:rPr>
          <w:lang w:bidi="en-US"/>
        </w:rPr>
        <w:t xml:space="preserve"> klasifikacij</w:t>
      </w:r>
      <w:r>
        <w:rPr>
          <w:lang w:bidi="en-US"/>
        </w:rPr>
        <w:t>a</w:t>
      </w:r>
      <w:r w:rsidRPr="009036EB">
        <w:rPr>
          <w:lang w:bidi="en-US"/>
        </w:rPr>
        <w:t xml:space="preserve"> djelatnosti 2007</w:t>
      </w:r>
      <w:r>
        <w:rPr>
          <w:lang w:bidi="en-US"/>
        </w:rPr>
        <w:t xml:space="preserve">. </w:t>
      </w:r>
      <w:r w:rsidRPr="009036EB">
        <w:rPr>
          <w:i/>
          <w:lang w:bidi="en-US"/>
        </w:rPr>
        <w:t>http://www.dzs.hr/Hrv/important/Nomen/NKD_2007/NKD%202007_struktura%20s%20objasnjenjima.pdf</w:t>
      </w:r>
    </w:p>
  </w:footnote>
  <w:footnote w:id="67">
    <w:p w:rsidR="00C45B81" w:rsidRDefault="00C45B81">
      <w:pPr>
        <w:pStyle w:val="FootnoteText"/>
      </w:pPr>
      <w:r>
        <w:rPr>
          <w:rStyle w:val="FootnoteReference"/>
        </w:rPr>
        <w:footnoteRef/>
      </w:r>
      <w:r>
        <w:t xml:space="preserve"> </w:t>
      </w:r>
      <w:r w:rsidRPr="00B767E6">
        <w:rPr>
          <w:i/>
        </w:rPr>
        <w:t>burn out</w:t>
      </w:r>
      <w:r>
        <w:t xml:space="preserve"> (engl.)</w:t>
      </w:r>
    </w:p>
  </w:footnote>
  <w:footnote w:id="68">
    <w:p w:rsidR="00C45B81" w:rsidRDefault="00C45B81">
      <w:pPr>
        <w:pStyle w:val="FootnoteText"/>
      </w:pPr>
      <w:r>
        <w:rPr>
          <w:rStyle w:val="FootnoteReference"/>
        </w:rPr>
        <w:footnoteRef/>
      </w:r>
      <w:r>
        <w:t xml:space="preserve"> </w:t>
      </w:r>
      <w:r w:rsidRPr="00FB7649">
        <w:t>HIZ</w:t>
      </w:r>
      <w:r>
        <w:t xml:space="preserve"> o sebi kaže da su </w:t>
      </w:r>
      <w:r w:rsidRPr="00F01E9E">
        <w:t>krovna neovisna strukovna asocijacija institucija i pojedinaca zainteresiranih za razvitak, promidžbu i unapređenje primjene informacijskih i srodnih tehnologija u Republici Hrvatskoj</w:t>
      </w:r>
      <w:r>
        <w:t>.</w:t>
      </w:r>
    </w:p>
  </w:footnote>
  <w:footnote w:id="69">
    <w:p w:rsidR="00C45B81" w:rsidRDefault="00C45B81" w:rsidP="00B05870">
      <w:pPr>
        <w:pStyle w:val="FootnoteText"/>
      </w:pPr>
      <w:r w:rsidRPr="007A731C">
        <w:rPr>
          <w:rStyle w:val="FootnoteReference"/>
        </w:rPr>
        <w:footnoteRef/>
      </w:r>
      <w:r>
        <w:t xml:space="preserve"> Grupa se zove </w:t>
      </w:r>
      <w:r w:rsidRPr="00B63805">
        <w:rPr>
          <w:i/>
        </w:rPr>
        <w:t xml:space="preserve">CIO </w:t>
      </w:r>
      <w:r>
        <w:rPr>
          <w:i/>
        </w:rPr>
        <w:t>K</w:t>
      </w:r>
      <w:r w:rsidRPr="00B63805">
        <w:rPr>
          <w:i/>
        </w:rPr>
        <w:t>lub Hrvatska</w:t>
      </w:r>
      <w:r>
        <w:t xml:space="preserve"> i ima 53 člana na dan 1. srpnja 2015. Web adresa grupe je </w:t>
      </w:r>
      <w:r w:rsidRPr="00D574AD">
        <w:t>https://www.linkedin.com/groups/4738724</w:t>
      </w:r>
    </w:p>
  </w:footnote>
  <w:footnote w:id="70">
    <w:p w:rsidR="00C45B81" w:rsidRDefault="00C45B81">
      <w:pPr>
        <w:pStyle w:val="FootnoteText"/>
      </w:pPr>
      <w:r>
        <w:rPr>
          <w:rStyle w:val="FootnoteReference"/>
        </w:rPr>
        <w:footnoteRef/>
      </w:r>
      <w:r>
        <w:t xml:space="preserve"> Na web mjestu </w:t>
      </w:r>
      <w:r w:rsidRPr="008E56C5">
        <w:rPr>
          <w:i/>
        </w:rPr>
        <w:t>www.surveymonkey.com</w:t>
      </w:r>
      <w:r>
        <w:t xml:space="preserve"> ih zovu </w:t>
      </w:r>
      <w:r w:rsidRPr="00B519DE">
        <w:rPr>
          <w:i/>
        </w:rPr>
        <w:t>collectors</w:t>
      </w:r>
      <w:r>
        <w:t xml:space="preserve">. </w:t>
      </w:r>
    </w:p>
  </w:footnote>
  <w:footnote w:id="71">
    <w:p w:rsidR="00C45B81" w:rsidRDefault="00C45B81">
      <w:pPr>
        <w:pStyle w:val="FootnoteText"/>
      </w:pPr>
      <w:r>
        <w:rPr>
          <w:rStyle w:val="FootnoteReference"/>
        </w:rPr>
        <w:footnoteRef/>
      </w:r>
      <w:r>
        <w:t xml:space="preserve"> N</w:t>
      </w:r>
      <w:r w:rsidRPr="00917B5C">
        <w:t>itko nije vidio ostale primatelje</w:t>
      </w:r>
      <w:r>
        <w:t>, tj. ispitanike.</w:t>
      </w:r>
    </w:p>
  </w:footnote>
  <w:footnote w:id="72">
    <w:p w:rsidR="00C45B81" w:rsidRDefault="00C45B81">
      <w:pPr>
        <w:pStyle w:val="FootnoteText"/>
      </w:pPr>
      <w:r>
        <w:rPr>
          <w:rStyle w:val="FootnoteReference"/>
        </w:rPr>
        <w:footnoteRef/>
      </w:r>
      <w:r>
        <w:t xml:space="preserve"> Provjereno zadnji put 15. studenoga 2015. </w:t>
      </w:r>
    </w:p>
  </w:footnote>
  <w:footnote w:id="73">
    <w:p w:rsidR="00C45B81" w:rsidRDefault="00C45B81">
      <w:pPr>
        <w:pStyle w:val="FootnoteText"/>
      </w:pPr>
      <w:r>
        <w:rPr>
          <w:rStyle w:val="FootnoteReference"/>
        </w:rPr>
        <w:footnoteRef/>
      </w:r>
      <w:r>
        <w:t xml:space="preserve"> Spadaju među kvantitativne rezultate i obrađeni su u dijelu koji prikazuje kvantitativne rezultate.</w:t>
      </w:r>
    </w:p>
  </w:footnote>
  <w:footnote w:id="74">
    <w:p w:rsidR="00C45B81" w:rsidRDefault="00C45B81">
      <w:pPr>
        <w:pStyle w:val="FootnoteText"/>
      </w:pPr>
      <w:r>
        <w:rPr>
          <w:rStyle w:val="FootnoteReference"/>
        </w:rPr>
        <w:footnoteRef/>
      </w:r>
      <w:r>
        <w:t xml:space="preserve"> </w:t>
      </w:r>
      <w:hyperlink r:id="rId2" w:tooltip="Master of Business Administration" w:history="1">
        <w:r w:rsidRPr="00D9410D">
          <w:t>Master of Business Administration</w:t>
        </w:r>
      </w:hyperlink>
    </w:p>
  </w:footnote>
  <w:footnote w:id="75">
    <w:p w:rsidR="00C45B81" w:rsidRDefault="00C45B81">
      <w:pPr>
        <w:pStyle w:val="FootnoteText"/>
      </w:pPr>
      <w:r>
        <w:rPr>
          <w:rStyle w:val="FootnoteReference"/>
        </w:rPr>
        <w:footnoteRef/>
      </w:r>
      <w:r>
        <w:t xml:space="preserve"> Ovdje je analiza učinjena prema samo 200 IKT korisnika koji su ispunili </w:t>
      </w:r>
      <w:r w:rsidRPr="00DD6AE2">
        <w:rPr>
          <w:i/>
        </w:rPr>
        <w:t>Anketni upitnik</w:t>
      </w:r>
      <w:r>
        <w:t xml:space="preserve"> do kraja.</w:t>
      </w:r>
    </w:p>
  </w:footnote>
  <w:footnote w:id="76">
    <w:p w:rsidR="00C45B81" w:rsidRDefault="00C45B81">
      <w:pPr>
        <w:pStyle w:val="FootnoteText"/>
      </w:pPr>
      <w:r>
        <w:rPr>
          <w:rStyle w:val="FootnoteReference"/>
        </w:rPr>
        <w:footnoteRef/>
      </w:r>
      <w:r>
        <w:t xml:space="preserve"> </w:t>
      </w:r>
      <w:r w:rsidRPr="003F50DE">
        <w:rPr>
          <w:b/>
        </w:rPr>
        <w:t xml:space="preserve">Oznaka P </w:t>
      </w:r>
      <w:r>
        <w:t>–</w:t>
      </w:r>
      <w:r w:rsidRPr="002D0861">
        <w:t xml:space="preserve"> </w:t>
      </w:r>
      <w:r>
        <w:t>u tablici označava privatne organizacije</w:t>
      </w:r>
      <w:r w:rsidRPr="002D0861">
        <w:t>.</w:t>
      </w:r>
      <w:r>
        <w:t xml:space="preserve"> </w:t>
      </w:r>
      <w:r w:rsidRPr="003F50DE">
        <w:rPr>
          <w:b/>
        </w:rPr>
        <w:t xml:space="preserve">Oznaka D </w:t>
      </w:r>
      <w:r>
        <w:t>–</w:t>
      </w:r>
      <w:r w:rsidRPr="002D0861">
        <w:t xml:space="preserve"> </w:t>
      </w:r>
      <w:r>
        <w:t>u tablici označava društvene organizacije</w:t>
      </w:r>
      <w:r w:rsidRPr="002D0861">
        <w:t>.</w:t>
      </w:r>
    </w:p>
  </w:footnote>
  <w:footnote w:id="77">
    <w:p w:rsidR="00C45B81" w:rsidRDefault="00C45B81">
      <w:pPr>
        <w:pStyle w:val="FootnoteText"/>
      </w:pPr>
      <w:r>
        <w:rPr>
          <w:rStyle w:val="FootnoteReference"/>
        </w:rPr>
        <w:footnoteRef/>
      </w:r>
      <w:r>
        <w:t xml:space="preserve"> Core business </w:t>
      </w:r>
      <w:r w:rsidRPr="00C14D20">
        <w:rPr>
          <w:i/>
        </w:rPr>
        <w:t>(engl</w:t>
      </w:r>
      <w:r>
        <w:rPr>
          <w:i/>
        </w:rPr>
        <w:t>.</w:t>
      </w:r>
      <w:r w:rsidRPr="00C14D20">
        <w:rPr>
          <w:i/>
        </w:rPr>
        <w:t>)</w:t>
      </w:r>
      <w:r>
        <w:t xml:space="preserve"> – temeljni posao</w:t>
      </w:r>
    </w:p>
  </w:footnote>
  <w:footnote w:id="78">
    <w:p w:rsidR="00C45B81" w:rsidRDefault="00C45B81">
      <w:pPr>
        <w:pStyle w:val="FootnoteText"/>
      </w:pPr>
      <w:r>
        <w:rPr>
          <w:rStyle w:val="FootnoteReference"/>
        </w:rPr>
        <w:footnoteRef/>
      </w:r>
      <w:r>
        <w:t xml:space="preserve"> Ovdje je navedeno sve što su oni svrstali pod kompetencije koje bi željeli unaprijediti, iako se to sve prema definiciji ne može svrstati u kompetencije.</w:t>
      </w:r>
    </w:p>
  </w:footnote>
  <w:footnote w:id="79">
    <w:p w:rsidR="00C45B81" w:rsidRDefault="00C45B81">
      <w:pPr>
        <w:pStyle w:val="FootnoteText"/>
      </w:pPr>
      <w:r>
        <w:rPr>
          <w:rStyle w:val="FootnoteReference"/>
        </w:rPr>
        <w:footnoteRef/>
      </w:r>
      <w:r>
        <w:t xml:space="preserve"> </w:t>
      </w:r>
      <w:r>
        <w:rPr>
          <w:lang w:bidi="en-US"/>
        </w:rPr>
        <w:t>I</w:t>
      </w:r>
      <w:r w:rsidRPr="007A5148">
        <w:rPr>
          <w:lang w:bidi="en-US"/>
        </w:rPr>
        <w:t>straži</w:t>
      </w:r>
      <w:r>
        <w:rPr>
          <w:lang w:bidi="en-US"/>
        </w:rPr>
        <w:t>vanje na bazi 25 zemalja.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81" w:rsidRPr="00AB32A1" w:rsidRDefault="00C45B81" w:rsidP="00AB32A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81" w:rsidRPr="006D292D" w:rsidRDefault="00C45B81" w:rsidP="001A04AF">
    <w:pPr>
      <w:pStyle w:val="Header"/>
      <w:pBdr>
        <w:bottom w:val="single" w:sz="2" w:space="1" w:color="auto"/>
      </w:pBdr>
    </w:pPr>
    <w:r w:rsidRPr="006D292D">
      <w:t>Šarčević, M. 201</w:t>
    </w:r>
    <w:r>
      <w:t>6</w:t>
    </w:r>
    <w:r w:rsidRPr="006D292D">
      <w:t>. Komunikacijska uloga i kompetencije IT menadžera</w:t>
    </w:r>
    <w:r w:rsidRPr="006D292D">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A0C"/>
    <w:multiLevelType w:val="hybridMultilevel"/>
    <w:tmpl w:val="2A8A707E"/>
    <w:lvl w:ilvl="0" w:tplc="E700AC36">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A1230C"/>
    <w:multiLevelType w:val="hybridMultilevel"/>
    <w:tmpl w:val="0A22F684"/>
    <w:lvl w:ilvl="0" w:tplc="47B8EAAA">
      <w:start w:val="1"/>
      <w:numFmt w:val="decimal"/>
      <w:pStyle w:val="OpisGrafa"/>
      <w:lvlText w:val="Grafikon %1. "/>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EE5D45"/>
    <w:multiLevelType w:val="hybridMultilevel"/>
    <w:tmpl w:val="DB028486"/>
    <w:lvl w:ilvl="0" w:tplc="CB343A82">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C7D3F95"/>
    <w:multiLevelType w:val="hybridMultilevel"/>
    <w:tmpl w:val="E03E556A"/>
    <w:lvl w:ilvl="0" w:tplc="041A000F">
      <w:start w:val="1"/>
      <w:numFmt w:val="decimal"/>
      <w:lvlText w:val="%1."/>
      <w:lvlJc w:val="left"/>
      <w:pPr>
        <w:ind w:left="717" w:hanging="360"/>
      </w:pPr>
    </w:lvl>
    <w:lvl w:ilvl="1" w:tplc="041A0019" w:tentative="1">
      <w:start w:val="1"/>
      <w:numFmt w:val="lowerLetter"/>
      <w:lvlText w:val="%2."/>
      <w:lvlJc w:val="left"/>
      <w:pPr>
        <w:ind w:left="1437" w:hanging="360"/>
      </w:pPr>
    </w:lvl>
    <w:lvl w:ilvl="2" w:tplc="041A001B" w:tentative="1">
      <w:start w:val="1"/>
      <w:numFmt w:val="lowerRoman"/>
      <w:lvlText w:val="%3."/>
      <w:lvlJc w:val="right"/>
      <w:pPr>
        <w:ind w:left="2157" w:hanging="180"/>
      </w:pPr>
    </w:lvl>
    <w:lvl w:ilvl="3" w:tplc="041A000F" w:tentative="1">
      <w:start w:val="1"/>
      <w:numFmt w:val="decimal"/>
      <w:lvlText w:val="%4."/>
      <w:lvlJc w:val="left"/>
      <w:pPr>
        <w:ind w:left="2877" w:hanging="360"/>
      </w:pPr>
    </w:lvl>
    <w:lvl w:ilvl="4" w:tplc="041A0019" w:tentative="1">
      <w:start w:val="1"/>
      <w:numFmt w:val="lowerLetter"/>
      <w:lvlText w:val="%5."/>
      <w:lvlJc w:val="left"/>
      <w:pPr>
        <w:ind w:left="3597" w:hanging="360"/>
      </w:pPr>
    </w:lvl>
    <w:lvl w:ilvl="5" w:tplc="041A001B" w:tentative="1">
      <w:start w:val="1"/>
      <w:numFmt w:val="lowerRoman"/>
      <w:lvlText w:val="%6."/>
      <w:lvlJc w:val="right"/>
      <w:pPr>
        <w:ind w:left="4317" w:hanging="180"/>
      </w:pPr>
    </w:lvl>
    <w:lvl w:ilvl="6" w:tplc="041A000F" w:tentative="1">
      <w:start w:val="1"/>
      <w:numFmt w:val="decimal"/>
      <w:lvlText w:val="%7."/>
      <w:lvlJc w:val="left"/>
      <w:pPr>
        <w:ind w:left="5037" w:hanging="360"/>
      </w:pPr>
    </w:lvl>
    <w:lvl w:ilvl="7" w:tplc="041A0019" w:tentative="1">
      <w:start w:val="1"/>
      <w:numFmt w:val="lowerLetter"/>
      <w:lvlText w:val="%8."/>
      <w:lvlJc w:val="left"/>
      <w:pPr>
        <w:ind w:left="5757" w:hanging="360"/>
      </w:pPr>
    </w:lvl>
    <w:lvl w:ilvl="8" w:tplc="041A001B" w:tentative="1">
      <w:start w:val="1"/>
      <w:numFmt w:val="lowerRoman"/>
      <w:lvlText w:val="%9."/>
      <w:lvlJc w:val="right"/>
      <w:pPr>
        <w:ind w:left="6477" w:hanging="180"/>
      </w:pPr>
    </w:lvl>
  </w:abstractNum>
  <w:abstractNum w:abstractNumId="4" w15:restartNumberingAfterBreak="0">
    <w:nsid w:val="0CB64D33"/>
    <w:multiLevelType w:val="hybridMultilevel"/>
    <w:tmpl w:val="9DD80720"/>
    <w:lvl w:ilvl="0" w:tplc="5CEE9734">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E84755"/>
    <w:multiLevelType w:val="hybridMultilevel"/>
    <w:tmpl w:val="9DD80720"/>
    <w:lvl w:ilvl="0" w:tplc="5CEE9734">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74A1F2A"/>
    <w:multiLevelType w:val="hybridMultilevel"/>
    <w:tmpl w:val="AE52FF20"/>
    <w:lvl w:ilvl="0" w:tplc="03925098">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93A7CAF"/>
    <w:multiLevelType w:val="hybridMultilevel"/>
    <w:tmpl w:val="23386762"/>
    <w:lvl w:ilvl="0" w:tplc="02B4FDCC">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CB34B4"/>
    <w:multiLevelType w:val="hybridMultilevel"/>
    <w:tmpl w:val="24E26B16"/>
    <w:lvl w:ilvl="0" w:tplc="D880601A">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A3E7D77"/>
    <w:multiLevelType w:val="hybridMultilevel"/>
    <w:tmpl w:val="083C6AFE"/>
    <w:lvl w:ilvl="0" w:tplc="5434DEBA">
      <w:start w:val="1"/>
      <w:numFmt w:val="decimal"/>
      <w:lvlText w:val="%1."/>
      <w:lvlJc w:val="left"/>
      <w:pPr>
        <w:ind w:left="71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AED32DC"/>
    <w:multiLevelType w:val="hybridMultilevel"/>
    <w:tmpl w:val="9B0806F2"/>
    <w:lvl w:ilvl="0" w:tplc="9F4CA09E">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D1C04EB"/>
    <w:multiLevelType w:val="hybridMultilevel"/>
    <w:tmpl w:val="CCAEC4E0"/>
    <w:styleLink w:val="4razin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FE96F15"/>
    <w:multiLevelType w:val="hybridMultilevel"/>
    <w:tmpl w:val="914EE00A"/>
    <w:lvl w:ilvl="0" w:tplc="38E066CC">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1A452E1"/>
    <w:multiLevelType w:val="hybridMultilevel"/>
    <w:tmpl w:val="8D4C2D20"/>
    <w:lvl w:ilvl="0" w:tplc="F4EEF5DA">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4AA2A31"/>
    <w:multiLevelType w:val="hybridMultilevel"/>
    <w:tmpl w:val="88DE2FC4"/>
    <w:lvl w:ilvl="0" w:tplc="3AE4BA94">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5C3446B"/>
    <w:multiLevelType w:val="hybridMultilevel"/>
    <w:tmpl w:val="FCCEEDFC"/>
    <w:lvl w:ilvl="0" w:tplc="5FF6E1DC">
      <w:start w:val="1"/>
      <w:numFmt w:val="decimal"/>
      <w:pStyle w:val="Caption"/>
      <w:lvlText w:val="Slika %1. "/>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ABD1FEA"/>
    <w:multiLevelType w:val="hybridMultilevel"/>
    <w:tmpl w:val="044C490E"/>
    <w:lvl w:ilvl="0" w:tplc="FF3071A0">
      <w:start w:val="1"/>
      <w:numFmt w:val="decimal"/>
      <w:lvlText w:val="%1."/>
      <w:lvlJc w:val="left"/>
      <w:pPr>
        <w:ind w:left="71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36714A8"/>
    <w:multiLevelType w:val="hybridMultilevel"/>
    <w:tmpl w:val="348AF108"/>
    <w:lvl w:ilvl="0" w:tplc="4DD2E2C0">
      <w:start w:val="1"/>
      <w:numFmt w:val="decimal"/>
      <w:lvlText w:val="%1."/>
      <w:lvlJc w:val="left"/>
      <w:pPr>
        <w:ind w:left="71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7F11BB8"/>
    <w:multiLevelType w:val="hybridMultilevel"/>
    <w:tmpl w:val="3D6238AE"/>
    <w:lvl w:ilvl="0" w:tplc="98DEE71A">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B390E5E"/>
    <w:multiLevelType w:val="multilevel"/>
    <w:tmpl w:val="3F16A9B0"/>
    <w:lvl w:ilvl="0">
      <w:start w:val="1"/>
      <w:numFmt w:val="decimal"/>
      <w:pStyle w:val="Heading1"/>
      <w:lvlText w:val="%1."/>
      <w:lvlJc w:val="left"/>
      <w:pPr>
        <w:tabs>
          <w:tab w:val="num" w:pos="964"/>
        </w:tabs>
        <w:ind w:left="432" w:firstLine="419"/>
      </w:pPr>
      <w:rPr>
        <w:rFonts w:hint="default"/>
      </w:rPr>
    </w:lvl>
    <w:lvl w:ilvl="1">
      <w:start w:val="1"/>
      <w:numFmt w:val="decimal"/>
      <w:pStyle w:val="Heading2"/>
      <w:lvlText w:val="%1.%2."/>
      <w:lvlJc w:val="left"/>
      <w:pPr>
        <w:tabs>
          <w:tab w:val="num" w:pos="681"/>
        </w:tabs>
        <w:ind w:left="293" w:firstLine="275"/>
      </w:pPr>
      <w:rPr>
        <w:rFonts w:hint="default"/>
      </w:rPr>
    </w:lvl>
    <w:lvl w:ilvl="2">
      <w:start w:val="1"/>
      <w:numFmt w:val="decimal"/>
      <w:pStyle w:val="Heading3"/>
      <w:lvlText w:val="%1.%2.%3."/>
      <w:lvlJc w:val="left"/>
      <w:pPr>
        <w:tabs>
          <w:tab w:val="num" w:pos="907"/>
        </w:tabs>
        <w:ind w:left="624" w:firstLine="22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680"/>
        </w:tabs>
        <w:ind w:left="737" w:firstLine="114"/>
      </w:pPr>
      <w:rPr>
        <w:rFonts w:ascii="Palatino Linotype" w:hAnsi="Palatino Linotype" w:hint="default"/>
        <w:b/>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BAB1C0C"/>
    <w:multiLevelType w:val="hybridMultilevel"/>
    <w:tmpl w:val="DE9A723E"/>
    <w:lvl w:ilvl="0" w:tplc="17E4D542">
      <w:start w:val="1"/>
      <w:numFmt w:val="upperLetter"/>
      <w:lvlText w:val="%1)"/>
      <w:lvlJc w:val="left"/>
      <w:pPr>
        <w:ind w:left="2160" w:hanging="360"/>
      </w:pPr>
      <w:rPr>
        <w:rFonts w:hint="default"/>
      </w:rPr>
    </w:lvl>
    <w:lvl w:ilvl="1" w:tplc="041A0019" w:tentative="1">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21" w15:restartNumberingAfterBreak="0">
    <w:nsid w:val="4BD5676F"/>
    <w:multiLevelType w:val="hybridMultilevel"/>
    <w:tmpl w:val="C4DCABCA"/>
    <w:lvl w:ilvl="0" w:tplc="75B066A0">
      <w:start w:val="1"/>
      <w:numFmt w:val="decimal"/>
      <w:pStyle w:val="Nabrajanje"/>
      <w:lvlText w:val="%1."/>
      <w:lvlJc w:val="left"/>
      <w:pPr>
        <w:ind w:left="1077" w:hanging="360"/>
      </w:pPr>
    </w:lvl>
    <w:lvl w:ilvl="1" w:tplc="041A0019">
      <w:start w:val="1"/>
      <w:numFmt w:val="lowerLetter"/>
      <w:lvlText w:val="%2."/>
      <w:lvlJc w:val="left"/>
      <w:pPr>
        <w:ind w:left="1797" w:hanging="360"/>
      </w:pPr>
    </w:lvl>
    <w:lvl w:ilvl="2" w:tplc="041A001B" w:tentative="1">
      <w:start w:val="1"/>
      <w:numFmt w:val="lowerRoman"/>
      <w:lvlText w:val="%3."/>
      <w:lvlJc w:val="right"/>
      <w:pPr>
        <w:ind w:left="2517" w:hanging="180"/>
      </w:pPr>
    </w:lvl>
    <w:lvl w:ilvl="3" w:tplc="041A000F" w:tentative="1">
      <w:start w:val="1"/>
      <w:numFmt w:val="decimal"/>
      <w:lvlText w:val="%4."/>
      <w:lvlJc w:val="left"/>
      <w:pPr>
        <w:ind w:left="3237" w:hanging="360"/>
      </w:pPr>
    </w:lvl>
    <w:lvl w:ilvl="4" w:tplc="041A0019" w:tentative="1">
      <w:start w:val="1"/>
      <w:numFmt w:val="lowerLetter"/>
      <w:lvlText w:val="%5."/>
      <w:lvlJc w:val="left"/>
      <w:pPr>
        <w:ind w:left="3957" w:hanging="360"/>
      </w:pPr>
    </w:lvl>
    <w:lvl w:ilvl="5" w:tplc="041A001B" w:tentative="1">
      <w:start w:val="1"/>
      <w:numFmt w:val="lowerRoman"/>
      <w:lvlText w:val="%6."/>
      <w:lvlJc w:val="right"/>
      <w:pPr>
        <w:ind w:left="4677" w:hanging="180"/>
      </w:pPr>
    </w:lvl>
    <w:lvl w:ilvl="6" w:tplc="041A000F" w:tentative="1">
      <w:start w:val="1"/>
      <w:numFmt w:val="decimal"/>
      <w:lvlText w:val="%7."/>
      <w:lvlJc w:val="left"/>
      <w:pPr>
        <w:ind w:left="5397" w:hanging="360"/>
      </w:pPr>
    </w:lvl>
    <w:lvl w:ilvl="7" w:tplc="041A0019" w:tentative="1">
      <w:start w:val="1"/>
      <w:numFmt w:val="lowerLetter"/>
      <w:lvlText w:val="%8."/>
      <w:lvlJc w:val="left"/>
      <w:pPr>
        <w:ind w:left="6117" w:hanging="360"/>
      </w:pPr>
    </w:lvl>
    <w:lvl w:ilvl="8" w:tplc="041A001B" w:tentative="1">
      <w:start w:val="1"/>
      <w:numFmt w:val="lowerRoman"/>
      <w:lvlText w:val="%9."/>
      <w:lvlJc w:val="right"/>
      <w:pPr>
        <w:ind w:left="6837" w:hanging="180"/>
      </w:pPr>
    </w:lvl>
  </w:abstractNum>
  <w:abstractNum w:abstractNumId="22" w15:restartNumberingAfterBreak="0">
    <w:nsid w:val="4C3F475D"/>
    <w:multiLevelType w:val="hybridMultilevel"/>
    <w:tmpl w:val="EDFA11CA"/>
    <w:lvl w:ilvl="0" w:tplc="A27E2422">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FAE05B4"/>
    <w:multiLevelType w:val="hybridMultilevel"/>
    <w:tmpl w:val="07C8EE1E"/>
    <w:lvl w:ilvl="0" w:tplc="1530390A">
      <w:start w:val="1"/>
      <w:numFmt w:val="decimal"/>
      <w:lvlText w:val="%1."/>
      <w:lvlJc w:val="left"/>
      <w:pPr>
        <w:ind w:left="71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02C7C05"/>
    <w:multiLevelType w:val="hybridMultilevel"/>
    <w:tmpl w:val="3A32D7C6"/>
    <w:lvl w:ilvl="0" w:tplc="34C25E36">
      <w:start w:val="1"/>
      <w:numFmt w:val="decimal"/>
      <w:lvlText w:val="%1."/>
      <w:lvlJc w:val="left"/>
      <w:pPr>
        <w:ind w:left="71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6CA3F44"/>
    <w:multiLevelType w:val="hybridMultilevel"/>
    <w:tmpl w:val="859AE9D2"/>
    <w:lvl w:ilvl="0" w:tplc="CCC4318C">
      <w:start w:val="1"/>
      <w:numFmt w:val="decimal"/>
      <w:pStyle w:val="Opistablice"/>
      <w:lvlText w:val="Tablica %1. "/>
      <w:lvlJc w:val="left"/>
      <w:pPr>
        <w:ind w:left="2346"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041A0019" w:tentative="1">
      <w:start w:val="1"/>
      <w:numFmt w:val="lowerLetter"/>
      <w:lvlText w:val="%2."/>
      <w:lvlJc w:val="left"/>
      <w:pPr>
        <w:ind w:left="3066" w:hanging="360"/>
      </w:pPr>
    </w:lvl>
    <w:lvl w:ilvl="2" w:tplc="041A001B" w:tentative="1">
      <w:start w:val="1"/>
      <w:numFmt w:val="lowerRoman"/>
      <w:lvlText w:val="%3."/>
      <w:lvlJc w:val="right"/>
      <w:pPr>
        <w:ind w:left="3786" w:hanging="180"/>
      </w:pPr>
    </w:lvl>
    <w:lvl w:ilvl="3" w:tplc="041A000F" w:tentative="1">
      <w:start w:val="1"/>
      <w:numFmt w:val="decimal"/>
      <w:lvlText w:val="%4."/>
      <w:lvlJc w:val="left"/>
      <w:pPr>
        <w:ind w:left="4506" w:hanging="360"/>
      </w:pPr>
    </w:lvl>
    <w:lvl w:ilvl="4" w:tplc="041A0019" w:tentative="1">
      <w:start w:val="1"/>
      <w:numFmt w:val="lowerLetter"/>
      <w:lvlText w:val="%5."/>
      <w:lvlJc w:val="left"/>
      <w:pPr>
        <w:ind w:left="5226" w:hanging="360"/>
      </w:pPr>
    </w:lvl>
    <w:lvl w:ilvl="5" w:tplc="041A001B" w:tentative="1">
      <w:start w:val="1"/>
      <w:numFmt w:val="lowerRoman"/>
      <w:lvlText w:val="%6."/>
      <w:lvlJc w:val="right"/>
      <w:pPr>
        <w:ind w:left="5946" w:hanging="180"/>
      </w:pPr>
    </w:lvl>
    <w:lvl w:ilvl="6" w:tplc="041A000F" w:tentative="1">
      <w:start w:val="1"/>
      <w:numFmt w:val="decimal"/>
      <w:lvlText w:val="%7."/>
      <w:lvlJc w:val="left"/>
      <w:pPr>
        <w:ind w:left="6666" w:hanging="360"/>
      </w:pPr>
    </w:lvl>
    <w:lvl w:ilvl="7" w:tplc="041A0019" w:tentative="1">
      <w:start w:val="1"/>
      <w:numFmt w:val="lowerLetter"/>
      <w:lvlText w:val="%8."/>
      <w:lvlJc w:val="left"/>
      <w:pPr>
        <w:ind w:left="7386" w:hanging="360"/>
      </w:pPr>
    </w:lvl>
    <w:lvl w:ilvl="8" w:tplc="041A001B" w:tentative="1">
      <w:start w:val="1"/>
      <w:numFmt w:val="lowerRoman"/>
      <w:lvlText w:val="%9."/>
      <w:lvlJc w:val="right"/>
      <w:pPr>
        <w:ind w:left="8106" w:hanging="180"/>
      </w:pPr>
    </w:lvl>
  </w:abstractNum>
  <w:abstractNum w:abstractNumId="26" w15:restartNumberingAfterBreak="0">
    <w:nsid w:val="5FB97AD7"/>
    <w:multiLevelType w:val="hybridMultilevel"/>
    <w:tmpl w:val="CF7A0020"/>
    <w:lvl w:ilvl="0" w:tplc="559E0C50">
      <w:start w:val="1"/>
      <w:numFmt w:val="decimal"/>
      <w:lvlText w:val="%1."/>
      <w:lvlJc w:val="left"/>
      <w:pPr>
        <w:ind w:left="71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25A6D7A"/>
    <w:multiLevelType w:val="hybridMultilevel"/>
    <w:tmpl w:val="6C9E667C"/>
    <w:lvl w:ilvl="0" w:tplc="B7A47D4E">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61E5F46"/>
    <w:multiLevelType w:val="hybridMultilevel"/>
    <w:tmpl w:val="B8AACEB2"/>
    <w:lvl w:ilvl="0" w:tplc="94DC3F7C">
      <w:start w:val="1"/>
      <w:numFmt w:val="decimal"/>
      <w:lvlText w:val="%1."/>
      <w:lvlJc w:val="lef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CA65EAC"/>
    <w:multiLevelType w:val="hybridMultilevel"/>
    <w:tmpl w:val="C2BC3A62"/>
    <w:lvl w:ilvl="0" w:tplc="E306EA3A">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FC35005"/>
    <w:multiLevelType w:val="hybridMultilevel"/>
    <w:tmpl w:val="0BAACD2E"/>
    <w:lvl w:ilvl="0" w:tplc="DAAEFC76">
      <w:start w:val="1"/>
      <w:numFmt w:val="decimal"/>
      <w:lvlText w:val="%1."/>
      <w:lvlJc w:val="left"/>
      <w:pPr>
        <w:ind w:left="71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4AC35EE"/>
    <w:multiLevelType w:val="hybridMultilevel"/>
    <w:tmpl w:val="9DD80720"/>
    <w:lvl w:ilvl="0" w:tplc="5CEE9734">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AE74ED1"/>
    <w:multiLevelType w:val="hybridMultilevel"/>
    <w:tmpl w:val="58CE71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EAD792C"/>
    <w:multiLevelType w:val="hybridMultilevel"/>
    <w:tmpl w:val="58CE71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9"/>
  </w:num>
  <w:num w:numId="2">
    <w:abstractNumId w:val="25"/>
  </w:num>
  <w:num w:numId="3">
    <w:abstractNumId w:val="15"/>
  </w:num>
  <w:num w:numId="4">
    <w:abstractNumId w:val="27"/>
  </w:num>
  <w:num w:numId="5">
    <w:abstractNumId w:val="29"/>
  </w:num>
  <w:num w:numId="6">
    <w:abstractNumId w:val="33"/>
  </w:num>
  <w:num w:numId="7">
    <w:abstractNumId w:val="32"/>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4"/>
  </w:num>
  <w:num w:numId="13">
    <w:abstractNumId w:val="21"/>
  </w:num>
  <w:num w:numId="14">
    <w:abstractNumId w:val="21"/>
    <w:lvlOverride w:ilvl="0">
      <w:startOverride w:val="1"/>
    </w:lvlOverride>
  </w:num>
  <w:num w:numId="15">
    <w:abstractNumId w:val="21"/>
    <w:lvlOverride w:ilvl="0">
      <w:startOverride w:val="1"/>
    </w:lvlOverride>
  </w:num>
  <w:num w:numId="16">
    <w:abstractNumId w:val="21"/>
    <w:lvlOverride w:ilvl="0">
      <w:startOverride w:val="1"/>
    </w:lvlOverride>
  </w:num>
  <w:num w:numId="17">
    <w:abstractNumId w:val="11"/>
  </w:num>
  <w:num w:numId="18">
    <w:abstractNumId w:val="21"/>
    <w:lvlOverride w:ilvl="0">
      <w:startOverride w:val="1"/>
    </w:lvlOverride>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 w:numId="31">
    <w:abstractNumId w:val="21"/>
    <w:lvlOverride w:ilvl="0">
      <w:startOverride w:val="1"/>
    </w:lvlOverride>
  </w:num>
  <w:num w:numId="32">
    <w:abstractNumId w:val="21"/>
    <w:lvlOverride w:ilvl="0">
      <w:startOverride w:val="1"/>
    </w:lvlOverride>
  </w:num>
  <w:num w:numId="33">
    <w:abstractNumId w:val="21"/>
    <w:lvlOverride w:ilvl="0">
      <w:startOverride w:val="1"/>
    </w:lvlOverride>
  </w:num>
  <w:num w:numId="34">
    <w:abstractNumId w:val="21"/>
    <w:lvlOverride w:ilvl="0">
      <w:startOverride w:val="1"/>
    </w:lvlOverride>
  </w:num>
  <w:num w:numId="35">
    <w:abstractNumId w:val="21"/>
    <w:lvlOverride w:ilvl="0">
      <w:startOverride w:val="1"/>
    </w:lvlOverride>
  </w:num>
  <w:num w:numId="36">
    <w:abstractNumId w:val="21"/>
    <w:lvlOverride w:ilvl="0">
      <w:startOverride w:val="1"/>
    </w:lvlOverride>
  </w:num>
  <w:num w:numId="37">
    <w:abstractNumId w:val="21"/>
    <w:lvlOverride w:ilvl="0">
      <w:startOverride w:val="1"/>
    </w:lvlOverride>
  </w:num>
  <w:num w:numId="38">
    <w:abstractNumId w:val="21"/>
    <w:lvlOverride w:ilvl="0">
      <w:startOverride w:val="1"/>
    </w:lvlOverride>
  </w:num>
  <w:num w:numId="39">
    <w:abstractNumId w:val="21"/>
    <w:lvlOverride w:ilvl="0">
      <w:startOverride w:val="1"/>
    </w:lvlOverride>
  </w:num>
  <w:num w:numId="40">
    <w:abstractNumId w:val="21"/>
    <w:lvlOverride w:ilvl="0">
      <w:startOverride w:val="1"/>
    </w:lvlOverride>
  </w:num>
  <w:num w:numId="41">
    <w:abstractNumId w:val="21"/>
    <w:lvlOverride w:ilvl="0">
      <w:startOverride w:val="1"/>
    </w:lvlOverride>
  </w:num>
  <w:num w:numId="42">
    <w:abstractNumId w:val="21"/>
    <w:lvlOverride w:ilvl="0">
      <w:startOverride w:val="1"/>
    </w:lvlOverride>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21"/>
    <w:lvlOverride w:ilvl="0">
      <w:startOverride w:val="1"/>
    </w:lvlOverride>
  </w:num>
  <w:num w:numId="47">
    <w:abstractNumId w:val="21"/>
    <w:lvlOverride w:ilvl="0">
      <w:startOverride w:val="1"/>
    </w:lvlOverride>
  </w:num>
  <w:num w:numId="48">
    <w:abstractNumId w:val="21"/>
    <w:lvlOverride w:ilvl="0">
      <w:startOverride w:val="1"/>
    </w:lvlOverride>
  </w:num>
  <w:num w:numId="49">
    <w:abstractNumId w:val="21"/>
    <w:lvlOverride w:ilvl="0">
      <w:startOverride w:val="1"/>
    </w:lvlOverride>
  </w:num>
  <w:num w:numId="50">
    <w:abstractNumId w:val="21"/>
    <w:lvlOverride w:ilvl="0">
      <w:startOverride w:val="1"/>
    </w:lvlOverride>
  </w:num>
  <w:num w:numId="51">
    <w:abstractNumId w:val="31"/>
  </w:num>
  <w:num w:numId="52">
    <w:abstractNumId w:val="21"/>
    <w:lvlOverride w:ilvl="0">
      <w:startOverride w:val="1"/>
    </w:lvlOverride>
  </w:num>
  <w:num w:numId="53">
    <w:abstractNumId w:val="21"/>
    <w:lvlOverride w:ilvl="0">
      <w:startOverride w:val="1"/>
    </w:lvlOverride>
  </w:num>
  <w:num w:numId="54">
    <w:abstractNumId w:val="21"/>
    <w:lvlOverride w:ilvl="0">
      <w:startOverride w:val="1"/>
    </w:lvlOverride>
  </w:num>
  <w:num w:numId="55">
    <w:abstractNumId w:val="21"/>
    <w:lvlOverride w:ilvl="0">
      <w:startOverride w:val="1"/>
    </w:lvlOverride>
  </w:num>
  <w:num w:numId="56">
    <w:abstractNumId w:val="21"/>
    <w:lvlOverride w:ilvl="0">
      <w:startOverride w:val="1"/>
    </w:lvlOverride>
  </w:num>
  <w:num w:numId="57">
    <w:abstractNumId w:val="21"/>
    <w:lvlOverride w:ilvl="0">
      <w:startOverride w:val="1"/>
    </w:lvlOverride>
  </w:num>
  <w:num w:numId="58">
    <w:abstractNumId w:val="21"/>
    <w:lvlOverride w:ilvl="0">
      <w:startOverride w:val="1"/>
    </w:lvlOverride>
  </w:num>
  <w:num w:numId="59">
    <w:abstractNumId w:val="21"/>
    <w:lvlOverride w:ilvl="0">
      <w:startOverride w:val="1"/>
    </w:lvlOverride>
  </w:num>
  <w:num w:numId="60">
    <w:abstractNumId w:val="21"/>
    <w:lvlOverride w:ilvl="0">
      <w:startOverride w:val="1"/>
    </w:lvlOverride>
  </w:num>
  <w:num w:numId="61">
    <w:abstractNumId w:val="20"/>
  </w:num>
  <w:num w:numId="62">
    <w:abstractNumId w:val="21"/>
    <w:lvlOverride w:ilvl="0">
      <w:startOverride w:val="1"/>
    </w:lvlOverride>
  </w:num>
  <w:num w:numId="63">
    <w:abstractNumId w:val="21"/>
    <w:lvlOverride w:ilvl="0">
      <w:startOverride w:val="1"/>
    </w:lvlOverride>
  </w:num>
  <w:num w:numId="64">
    <w:abstractNumId w:val="3"/>
  </w:num>
  <w:num w:numId="65">
    <w:abstractNumId w:val="22"/>
  </w:num>
  <w:num w:numId="66">
    <w:abstractNumId w:val="10"/>
  </w:num>
  <w:num w:numId="67">
    <w:abstractNumId w:val="6"/>
  </w:num>
  <w:num w:numId="68">
    <w:abstractNumId w:val="24"/>
  </w:num>
  <w:num w:numId="69">
    <w:abstractNumId w:val="30"/>
  </w:num>
  <w:num w:numId="70">
    <w:abstractNumId w:val="0"/>
  </w:num>
  <w:num w:numId="71">
    <w:abstractNumId w:val="12"/>
  </w:num>
  <w:num w:numId="72">
    <w:abstractNumId w:val="28"/>
  </w:num>
  <w:num w:numId="73">
    <w:abstractNumId w:val="14"/>
  </w:num>
  <w:num w:numId="74">
    <w:abstractNumId w:val="17"/>
  </w:num>
  <w:num w:numId="75">
    <w:abstractNumId w:val="18"/>
  </w:num>
  <w:num w:numId="76">
    <w:abstractNumId w:val="9"/>
  </w:num>
  <w:num w:numId="77">
    <w:abstractNumId w:val="7"/>
  </w:num>
  <w:num w:numId="78">
    <w:abstractNumId w:val="26"/>
  </w:num>
  <w:num w:numId="79">
    <w:abstractNumId w:val="2"/>
  </w:num>
  <w:num w:numId="80">
    <w:abstractNumId w:val="23"/>
  </w:num>
  <w:num w:numId="81">
    <w:abstractNumId w:val="13"/>
  </w:num>
  <w:num w:numId="82">
    <w:abstractNumId w:val="16"/>
  </w:num>
  <w:num w:numId="83">
    <w:abstractNumId w:val="8"/>
  </w:num>
  <w:num w:numId="84">
    <w:abstractNumId w:val="21"/>
    <w:lvlOverride w:ilvl="0">
      <w:startOverride w:val="1"/>
    </w:lvlOverride>
  </w:num>
  <w:num w:numId="85">
    <w:abstractNumId w:val="21"/>
    <w:lvlOverride w:ilvl="0">
      <w:startOverride w:val="1"/>
    </w:lvlOverride>
  </w:num>
  <w:num w:numId="86">
    <w:abstractNumId w:val="1"/>
  </w:num>
  <w:num w:numId="87">
    <w:abstractNumId w:val="21"/>
    <w:lvlOverride w:ilvl="0">
      <w:startOverride w:val="1"/>
    </w:lvlOverride>
  </w:num>
  <w:num w:numId="88">
    <w:abstractNumId w:val="21"/>
    <w:lvlOverride w:ilvl="0">
      <w:startOverride w:val="1"/>
    </w:lvlOverride>
  </w:num>
  <w:num w:numId="89">
    <w:abstractNumId w:val="21"/>
    <w:lvlOverride w:ilvl="0">
      <w:startOverride w:val="1"/>
    </w:lvlOverride>
  </w:num>
  <w:num w:numId="90">
    <w:abstractNumId w:val="21"/>
    <w:lvlOverride w:ilvl="0">
      <w:startOverride w:val="1"/>
    </w:lvlOverride>
  </w:num>
  <w:num w:numId="91">
    <w:abstractNumId w:val="21"/>
    <w:lvlOverride w:ilvl="0">
      <w:startOverride w:val="1"/>
    </w:lvlOverride>
  </w:num>
  <w:num w:numId="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
  </w:num>
  <w:num w:numId="95">
    <w:abstractNumId w:val="1"/>
    <w:lvlOverride w:ilvl="0">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attachedTemplate r:id="rId1"/>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3BD"/>
    <w:rsid w:val="00000147"/>
    <w:rsid w:val="000001D8"/>
    <w:rsid w:val="000004A6"/>
    <w:rsid w:val="000005F6"/>
    <w:rsid w:val="00000841"/>
    <w:rsid w:val="00000A30"/>
    <w:rsid w:val="00000CAC"/>
    <w:rsid w:val="000010C2"/>
    <w:rsid w:val="00001357"/>
    <w:rsid w:val="000016B9"/>
    <w:rsid w:val="00001CE5"/>
    <w:rsid w:val="00001ECE"/>
    <w:rsid w:val="00002D58"/>
    <w:rsid w:val="00002DD5"/>
    <w:rsid w:val="000035AF"/>
    <w:rsid w:val="00003CDE"/>
    <w:rsid w:val="00003EC9"/>
    <w:rsid w:val="000042B3"/>
    <w:rsid w:val="00004CE7"/>
    <w:rsid w:val="00005088"/>
    <w:rsid w:val="00005264"/>
    <w:rsid w:val="00006298"/>
    <w:rsid w:val="0000666E"/>
    <w:rsid w:val="00006AEA"/>
    <w:rsid w:val="00006EFF"/>
    <w:rsid w:val="00007AFF"/>
    <w:rsid w:val="00010EBB"/>
    <w:rsid w:val="000112A8"/>
    <w:rsid w:val="00011E0C"/>
    <w:rsid w:val="00011FB6"/>
    <w:rsid w:val="00012315"/>
    <w:rsid w:val="00012F83"/>
    <w:rsid w:val="00013869"/>
    <w:rsid w:val="00013C9A"/>
    <w:rsid w:val="00014268"/>
    <w:rsid w:val="00014434"/>
    <w:rsid w:val="00014AE1"/>
    <w:rsid w:val="00014C92"/>
    <w:rsid w:val="000153F2"/>
    <w:rsid w:val="0001568E"/>
    <w:rsid w:val="00015B51"/>
    <w:rsid w:val="00015F49"/>
    <w:rsid w:val="000160BE"/>
    <w:rsid w:val="000164E0"/>
    <w:rsid w:val="000169F4"/>
    <w:rsid w:val="00016A10"/>
    <w:rsid w:val="00016A16"/>
    <w:rsid w:val="000173BD"/>
    <w:rsid w:val="000178FF"/>
    <w:rsid w:val="00017B74"/>
    <w:rsid w:val="00020066"/>
    <w:rsid w:val="000202F7"/>
    <w:rsid w:val="00020D41"/>
    <w:rsid w:val="000213A6"/>
    <w:rsid w:val="0002166C"/>
    <w:rsid w:val="00021861"/>
    <w:rsid w:val="000224EB"/>
    <w:rsid w:val="000225ED"/>
    <w:rsid w:val="000227DD"/>
    <w:rsid w:val="00022A39"/>
    <w:rsid w:val="00022F1E"/>
    <w:rsid w:val="000230C0"/>
    <w:rsid w:val="00023118"/>
    <w:rsid w:val="00023787"/>
    <w:rsid w:val="00023B29"/>
    <w:rsid w:val="00023BE0"/>
    <w:rsid w:val="00024367"/>
    <w:rsid w:val="00024390"/>
    <w:rsid w:val="000244DD"/>
    <w:rsid w:val="000249D1"/>
    <w:rsid w:val="00024A61"/>
    <w:rsid w:val="00024BB6"/>
    <w:rsid w:val="00025014"/>
    <w:rsid w:val="0002556B"/>
    <w:rsid w:val="00025632"/>
    <w:rsid w:val="00025941"/>
    <w:rsid w:val="00025D18"/>
    <w:rsid w:val="00025E1C"/>
    <w:rsid w:val="0002658D"/>
    <w:rsid w:val="00026BD1"/>
    <w:rsid w:val="000271DE"/>
    <w:rsid w:val="00027447"/>
    <w:rsid w:val="00027627"/>
    <w:rsid w:val="0003026F"/>
    <w:rsid w:val="000308E3"/>
    <w:rsid w:val="00030940"/>
    <w:rsid w:val="00030AB2"/>
    <w:rsid w:val="00030B80"/>
    <w:rsid w:val="00031503"/>
    <w:rsid w:val="0003214C"/>
    <w:rsid w:val="000323D6"/>
    <w:rsid w:val="000323E6"/>
    <w:rsid w:val="00032733"/>
    <w:rsid w:val="00032CE8"/>
    <w:rsid w:val="00033170"/>
    <w:rsid w:val="000339E0"/>
    <w:rsid w:val="00034532"/>
    <w:rsid w:val="00034C72"/>
    <w:rsid w:val="00034E2C"/>
    <w:rsid w:val="00035C78"/>
    <w:rsid w:val="00035CCD"/>
    <w:rsid w:val="00035CEC"/>
    <w:rsid w:val="00035FED"/>
    <w:rsid w:val="00036339"/>
    <w:rsid w:val="00036479"/>
    <w:rsid w:val="0003677F"/>
    <w:rsid w:val="000367C0"/>
    <w:rsid w:val="000369F3"/>
    <w:rsid w:val="00036A40"/>
    <w:rsid w:val="00036BAF"/>
    <w:rsid w:val="000371C5"/>
    <w:rsid w:val="000377AB"/>
    <w:rsid w:val="00037B8A"/>
    <w:rsid w:val="00037C24"/>
    <w:rsid w:val="00037EF2"/>
    <w:rsid w:val="0004025A"/>
    <w:rsid w:val="0004072D"/>
    <w:rsid w:val="00040B82"/>
    <w:rsid w:val="000410A1"/>
    <w:rsid w:val="00041BDD"/>
    <w:rsid w:val="0004209E"/>
    <w:rsid w:val="00042107"/>
    <w:rsid w:val="00042A58"/>
    <w:rsid w:val="00042D93"/>
    <w:rsid w:val="0004301F"/>
    <w:rsid w:val="00043610"/>
    <w:rsid w:val="0004425A"/>
    <w:rsid w:val="00044908"/>
    <w:rsid w:val="00044E7B"/>
    <w:rsid w:val="00045370"/>
    <w:rsid w:val="000455D2"/>
    <w:rsid w:val="00045A82"/>
    <w:rsid w:val="0004673D"/>
    <w:rsid w:val="00046E0D"/>
    <w:rsid w:val="000502A8"/>
    <w:rsid w:val="00050743"/>
    <w:rsid w:val="00050B61"/>
    <w:rsid w:val="00050F58"/>
    <w:rsid w:val="000510ED"/>
    <w:rsid w:val="000511E9"/>
    <w:rsid w:val="000511F6"/>
    <w:rsid w:val="000514D6"/>
    <w:rsid w:val="00051512"/>
    <w:rsid w:val="0005187E"/>
    <w:rsid w:val="00051A9B"/>
    <w:rsid w:val="00051CF8"/>
    <w:rsid w:val="00051F1C"/>
    <w:rsid w:val="000523B6"/>
    <w:rsid w:val="00052925"/>
    <w:rsid w:val="00052C2C"/>
    <w:rsid w:val="00053804"/>
    <w:rsid w:val="0005411F"/>
    <w:rsid w:val="00054ACE"/>
    <w:rsid w:val="00054FD4"/>
    <w:rsid w:val="00055467"/>
    <w:rsid w:val="0005578F"/>
    <w:rsid w:val="00055C72"/>
    <w:rsid w:val="00055C73"/>
    <w:rsid w:val="000561E4"/>
    <w:rsid w:val="00056576"/>
    <w:rsid w:val="0005668D"/>
    <w:rsid w:val="00056F46"/>
    <w:rsid w:val="000571DF"/>
    <w:rsid w:val="0006060F"/>
    <w:rsid w:val="00060DD6"/>
    <w:rsid w:val="00061C10"/>
    <w:rsid w:val="00061C76"/>
    <w:rsid w:val="00061F71"/>
    <w:rsid w:val="000621FB"/>
    <w:rsid w:val="000630A5"/>
    <w:rsid w:val="00063F3E"/>
    <w:rsid w:val="0006441F"/>
    <w:rsid w:val="0006457B"/>
    <w:rsid w:val="00065C44"/>
    <w:rsid w:val="00066308"/>
    <w:rsid w:val="00066392"/>
    <w:rsid w:val="00066490"/>
    <w:rsid w:val="00066BB3"/>
    <w:rsid w:val="000671C1"/>
    <w:rsid w:val="00067247"/>
    <w:rsid w:val="0006726B"/>
    <w:rsid w:val="00067320"/>
    <w:rsid w:val="00067671"/>
    <w:rsid w:val="000678DD"/>
    <w:rsid w:val="00067CFA"/>
    <w:rsid w:val="000701B5"/>
    <w:rsid w:val="000703A6"/>
    <w:rsid w:val="000705D2"/>
    <w:rsid w:val="0007072D"/>
    <w:rsid w:val="00071BBD"/>
    <w:rsid w:val="000724CC"/>
    <w:rsid w:val="00072985"/>
    <w:rsid w:val="00072A1D"/>
    <w:rsid w:val="000732E8"/>
    <w:rsid w:val="000733C1"/>
    <w:rsid w:val="00073B7E"/>
    <w:rsid w:val="00073CE3"/>
    <w:rsid w:val="000741DC"/>
    <w:rsid w:val="00074474"/>
    <w:rsid w:val="00074902"/>
    <w:rsid w:val="00074968"/>
    <w:rsid w:val="00074C7F"/>
    <w:rsid w:val="00074CEE"/>
    <w:rsid w:val="00074E3F"/>
    <w:rsid w:val="00075109"/>
    <w:rsid w:val="00076117"/>
    <w:rsid w:val="00076503"/>
    <w:rsid w:val="000768B4"/>
    <w:rsid w:val="00076B58"/>
    <w:rsid w:val="00080191"/>
    <w:rsid w:val="000808F0"/>
    <w:rsid w:val="00080923"/>
    <w:rsid w:val="00080AD3"/>
    <w:rsid w:val="000811F1"/>
    <w:rsid w:val="00081349"/>
    <w:rsid w:val="00081382"/>
    <w:rsid w:val="000813BB"/>
    <w:rsid w:val="000815C0"/>
    <w:rsid w:val="000816BD"/>
    <w:rsid w:val="00081B2C"/>
    <w:rsid w:val="0008226A"/>
    <w:rsid w:val="00082652"/>
    <w:rsid w:val="00082C8E"/>
    <w:rsid w:val="000833E6"/>
    <w:rsid w:val="0008361E"/>
    <w:rsid w:val="00083937"/>
    <w:rsid w:val="0008481B"/>
    <w:rsid w:val="00084A22"/>
    <w:rsid w:val="000851AD"/>
    <w:rsid w:val="00085ACE"/>
    <w:rsid w:val="0008693A"/>
    <w:rsid w:val="000869A0"/>
    <w:rsid w:val="00086E11"/>
    <w:rsid w:val="000873AE"/>
    <w:rsid w:val="000877F8"/>
    <w:rsid w:val="00087800"/>
    <w:rsid w:val="000879B8"/>
    <w:rsid w:val="000903DD"/>
    <w:rsid w:val="00090A85"/>
    <w:rsid w:val="00090DF6"/>
    <w:rsid w:val="00091748"/>
    <w:rsid w:val="00091983"/>
    <w:rsid w:val="00091DB0"/>
    <w:rsid w:val="0009218E"/>
    <w:rsid w:val="00093028"/>
    <w:rsid w:val="0009362B"/>
    <w:rsid w:val="00093C36"/>
    <w:rsid w:val="00094715"/>
    <w:rsid w:val="00094D8C"/>
    <w:rsid w:val="000957B8"/>
    <w:rsid w:val="00095925"/>
    <w:rsid w:val="00095B12"/>
    <w:rsid w:val="00095F3B"/>
    <w:rsid w:val="00096015"/>
    <w:rsid w:val="0009608E"/>
    <w:rsid w:val="000960A6"/>
    <w:rsid w:val="00096496"/>
    <w:rsid w:val="000968A2"/>
    <w:rsid w:val="00097DCC"/>
    <w:rsid w:val="00097FFD"/>
    <w:rsid w:val="000A0091"/>
    <w:rsid w:val="000A0927"/>
    <w:rsid w:val="000A26DE"/>
    <w:rsid w:val="000A3084"/>
    <w:rsid w:val="000A313C"/>
    <w:rsid w:val="000A334C"/>
    <w:rsid w:val="000A458A"/>
    <w:rsid w:val="000A4662"/>
    <w:rsid w:val="000A466F"/>
    <w:rsid w:val="000A474F"/>
    <w:rsid w:val="000A4AF9"/>
    <w:rsid w:val="000A4F5E"/>
    <w:rsid w:val="000A5616"/>
    <w:rsid w:val="000A6971"/>
    <w:rsid w:val="000A6BA8"/>
    <w:rsid w:val="000A6FB8"/>
    <w:rsid w:val="000A71B3"/>
    <w:rsid w:val="000A7253"/>
    <w:rsid w:val="000A7431"/>
    <w:rsid w:val="000B0AAE"/>
    <w:rsid w:val="000B11DB"/>
    <w:rsid w:val="000B16F6"/>
    <w:rsid w:val="000B17CE"/>
    <w:rsid w:val="000B337B"/>
    <w:rsid w:val="000B3926"/>
    <w:rsid w:val="000B3930"/>
    <w:rsid w:val="000B3B95"/>
    <w:rsid w:val="000B43A1"/>
    <w:rsid w:val="000B45DF"/>
    <w:rsid w:val="000B4AC2"/>
    <w:rsid w:val="000B4C7C"/>
    <w:rsid w:val="000B4DCC"/>
    <w:rsid w:val="000B5137"/>
    <w:rsid w:val="000B5E4B"/>
    <w:rsid w:val="000B651E"/>
    <w:rsid w:val="000B680F"/>
    <w:rsid w:val="000B69A3"/>
    <w:rsid w:val="000B6FBC"/>
    <w:rsid w:val="000B7914"/>
    <w:rsid w:val="000B7B2C"/>
    <w:rsid w:val="000C058F"/>
    <w:rsid w:val="000C05D4"/>
    <w:rsid w:val="000C0AF4"/>
    <w:rsid w:val="000C0C7F"/>
    <w:rsid w:val="000C1023"/>
    <w:rsid w:val="000C10E7"/>
    <w:rsid w:val="000C113B"/>
    <w:rsid w:val="000C13AF"/>
    <w:rsid w:val="000C17A1"/>
    <w:rsid w:val="000C2003"/>
    <w:rsid w:val="000C32A0"/>
    <w:rsid w:val="000C32A3"/>
    <w:rsid w:val="000C3DC0"/>
    <w:rsid w:val="000C3E18"/>
    <w:rsid w:val="000C3E21"/>
    <w:rsid w:val="000C4934"/>
    <w:rsid w:val="000C4C91"/>
    <w:rsid w:val="000C5113"/>
    <w:rsid w:val="000C5656"/>
    <w:rsid w:val="000C58EE"/>
    <w:rsid w:val="000C64CA"/>
    <w:rsid w:val="000C66EB"/>
    <w:rsid w:val="000C6F69"/>
    <w:rsid w:val="000D0190"/>
    <w:rsid w:val="000D0A5E"/>
    <w:rsid w:val="000D0A87"/>
    <w:rsid w:val="000D0BBE"/>
    <w:rsid w:val="000D0BC8"/>
    <w:rsid w:val="000D0C93"/>
    <w:rsid w:val="000D0C9B"/>
    <w:rsid w:val="000D12F4"/>
    <w:rsid w:val="000D1406"/>
    <w:rsid w:val="000D143D"/>
    <w:rsid w:val="000D19A3"/>
    <w:rsid w:val="000D1B21"/>
    <w:rsid w:val="000D29DA"/>
    <w:rsid w:val="000D3412"/>
    <w:rsid w:val="000D366D"/>
    <w:rsid w:val="000D4041"/>
    <w:rsid w:val="000D421A"/>
    <w:rsid w:val="000D4492"/>
    <w:rsid w:val="000D45CB"/>
    <w:rsid w:val="000D4A80"/>
    <w:rsid w:val="000D4B74"/>
    <w:rsid w:val="000D52DD"/>
    <w:rsid w:val="000D600C"/>
    <w:rsid w:val="000D644C"/>
    <w:rsid w:val="000D67F9"/>
    <w:rsid w:val="000D7011"/>
    <w:rsid w:val="000D792E"/>
    <w:rsid w:val="000D7BAD"/>
    <w:rsid w:val="000D7D45"/>
    <w:rsid w:val="000D7FFC"/>
    <w:rsid w:val="000E006B"/>
    <w:rsid w:val="000E01F6"/>
    <w:rsid w:val="000E04B7"/>
    <w:rsid w:val="000E083C"/>
    <w:rsid w:val="000E0E70"/>
    <w:rsid w:val="000E0EDB"/>
    <w:rsid w:val="000E0EE6"/>
    <w:rsid w:val="000E1220"/>
    <w:rsid w:val="000E1C3C"/>
    <w:rsid w:val="000E2259"/>
    <w:rsid w:val="000E25C2"/>
    <w:rsid w:val="000E27D3"/>
    <w:rsid w:val="000E28E5"/>
    <w:rsid w:val="000E2C06"/>
    <w:rsid w:val="000E2ED1"/>
    <w:rsid w:val="000E303D"/>
    <w:rsid w:val="000E3407"/>
    <w:rsid w:val="000E3411"/>
    <w:rsid w:val="000E3B1B"/>
    <w:rsid w:val="000E3BBC"/>
    <w:rsid w:val="000E41CC"/>
    <w:rsid w:val="000E4805"/>
    <w:rsid w:val="000E4AB5"/>
    <w:rsid w:val="000E4B54"/>
    <w:rsid w:val="000E4EAF"/>
    <w:rsid w:val="000E570E"/>
    <w:rsid w:val="000E601F"/>
    <w:rsid w:val="000E66E1"/>
    <w:rsid w:val="000E6D8D"/>
    <w:rsid w:val="000E7490"/>
    <w:rsid w:val="000E797F"/>
    <w:rsid w:val="000E7EE1"/>
    <w:rsid w:val="000F0230"/>
    <w:rsid w:val="000F03B4"/>
    <w:rsid w:val="000F0454"/>
    <w:rsid w:val="000F0582"/>
    <w:rsid w:val="000F135C"/>
    <w:rsid w:val="000F1603"/>
    <w:rsid w:val="000F1C46"/>
    <w:rsid w:val="000F2267"/>
    <w:rsid w:val="000F262C"/>
    <w:rsid w:val="000F2BBD"/>
    <w:rsid w:val="000F2BF9"/>
    <w:rsid w:val="000F3A84"/>
    <w:rsid w:val="000F3F5C"/>
    <w:rsid w:val="000F4050"/>
    <w:rsid w:val="000F43CC"/>
    <w:rsid w:val="000F4B9C"/>
    <w:rsid w:val="000F4CFF"/>
    <w:rsid w:val="000F5160"/>
    <w:rsid w:val="000F55CE"/>
    <w:rsid w:val="000F65D2"/>
    <w:rsid w:val="000F66E2"/>
    <w:rsid w:val="000F68D4"/>
    <w:rsid w:val="000F6CC6"/>
    <w:rsid w:val="000F7239"/>
    <w:rsid w:val="000F73F1"/>
    <w:rsid w:val="000F7440"/>
    <w:rsid w:val="000F7EC3"/>
    <w:rsid w:val="001002EF"/>
    <w:rsid w:val="00100C79"/>
    <w:rsid w:val="00100F51"/>
    <w:rsid w:val="00102379"/>
    <w:rsid w:val="00102449"/>
    <w:rsid w:val="00102873"/>
    <w:rsid w:val="00102C97"/>
    <w:rsid w:val="00103ABB"/>
    <w:rsid w:val="00104FC3"/>
    <w:rsid w:val="001051C0"/>
    <w:rsid w:val="001053DE"/>
    <w:rsid w:val="00105562"/>
    <w:rsid w:val="00105E34"/>
    <w:rsid w:val="001060C9"/>
    <w:rsid w:val="001060F1"/>
    <w:rsid w:val="00106508"/>
    <w:rsid w:val="001065A8"/>
    <w:rsid w:val="0010662A"/>
    <w:rsid w:val="0010695E"/>
    <w:rsid w:val="00107146"/>
    <w:rsid w:val="0010745F"/>
    <w:rsid w:val="001074FE"/>
    <w:rsid w:val="00107771"/>
    <w:rsid w:val="00110456"/>
    <w:rsid w:val="001105CE"/>
    <w:rsid w:val="00110B01"/>
    <w:rsid w:val="00110D96"/>
    <w:rsid w:val="001113E3"/>
    <w:rsid w:val="001119BA"/>
    <w:rsid w:val="00112290"/>
    <w:rsid w:val="00112407"/>
    <w:rsid w:val="0011252A"/>
    <w:rsid w:val="00112560"/>
    <w:rsid w:val="00112734"/>
    <w:rsid w:val="0011290A"/>
    <w:rsid w:val="00112C02"/>
    <w:rsid w:val="00112D4F"/>
    <w:rsid w:val="001130A3"/>
    <w:rsid w:val="0011345B"/>
    <w:rsid w:val="00113A39"/>
    <w:rsid w:val="00113D16"/>
    <w:rsid w:val="00113EF8"/>
    <w:rsid w:val="00114008"/>
    <w:rsid w:val="00114552"/>
    <w:rsid w:val="00114573"/>
    <w:rsid w:val="00114746"/>
    <w:rsid w:val="00114F94"/>
    <w:rsid w:val="00115293"/>
    <w:rsid w:val="0011546B"/>
    <w:rsid w:val="001157FD"/>
    <w:rsid w:val="001158F1"/>
    <w:rsid w:val="001160C8"/>
    <w:rsid w:val="0011635B"/>
    <w:rsid w:val="00116827"/>
    <w:rsid w:val="0011686C"/>
    <w:rsid w:val="00117734"/>
    <w:rsid w:val="00117E7F"/>
    <w:rsid w:val="00120801"/>
    <w:rsid w:val="00120AB6"/>
    <w:rsid w:val="00120B76"/>
    <w:rsid w:val="00120FBC"/>
    <w:rsid w:val="0012103C"/>
    <w:rsid w:val="00121481"/>
    <w:rsid w:val="00121A7D"/>
    <w:rsid w:val="00121B16"/>
    <w:rsid w:val="00121CEB"/>
    <w:rsid w:val="001225D4"/>
    <w:rsid w:val="00122665"/>
    <w:rsid w:val="00122C6F"/>
    <w:rsid w:val="00122D7A"/>
    <w:rsid w:val="00123024"/>
    <w:rsid w:val="00123527"/>
    <w:rsid w:val="00123763"/>
    <w:rsid w:val="001238D4"/>
    <w:rsid w:val="0012426D"/>
    <w:rsid w:val="001242E4"/>
    <w:rsid w:val="001244F8"/>
    <w:rsid w:val="00124C12"/>
    <w:rsid w:val="00124D79"/>
    <w:rsid w:val="001252F8"/>
    <w:rsid w:val="00125F7D"/>
    <w:rsid w:val="00126425"/>
    <w:rsid w:val="00126728"/>
    <w:rsid w:val="00126B55"/>
    <w:rsid w:val="00126D8A"/>
    <w:rsid w:val="00127728"/>
    <w:rsid w:val="00127810"/>
    <w:rsid w:val="00127867"/>
    <w:rsid w:val="001300CD"/>
    <w:rsid w:val="00130967"/>
    <w:rsid w:val="001312BE"/>
    <w:rsid w:val="00131774"/>
    <w:rsid w:val="00131CB2"/>
    <w:rsid w:val="001325B9"/>
    <w:rsid w:val="0013287C"/>
    <w:rsid w:val="00132D50"/>
    <w:rsid w:val="00132FFB"/>
    <w:rsid w:val="00133FC3"/>
    <w:rsid w:val="001345C1"/>
    <w:rsid w:val="00134971"/>
    <w:rsid w:val="00134DDC"/>
    <w:rsid w:val="001355F2"/>
    <w:rsid w:val="001358AE"/>
    <w:rsid w:val="00135C22"/>
    <w:rsid w:val="00135E33"/>
    <w:rsid w:val="001360AF"/>
    <w:rsid w:val="0013610B"/>
    <w:rsid w:val="00136256"/>
    <w:rsid w:val="001363E3"/>
    <w:rsid w:val="001366B8"/>
    <w:rsid w:val="00136B33"/>
    <w:rsid w:val="00136CDD"/>
    <w:rsid w:val="00136E0C"/>
    <w:rsid w:val="001372FB"/>
    <w:rsid w:val="0013778D"/>
    <w:rsid w:val="001379D5"/>
    <w:rsid w:val="00137DA6"/>
    <w:rsid w:val="00137F99"/>
    <w:rsid w:val="001402DB"/>
    <w:rsid w:val="00140980"/>
    <w:rsid w:val="00140B87"/>
    <w:rsid w:val="00140EA4"/>
    <w:rsid w:val="001410B3"/>
    <w:rsid w:val="00141181"/>
    <w:rsid w:val="00141AE0"/>
    <w:rsid w:val="00141B05"/>
    <w:rsid w:val="00141B66"/>
    <w:rsid w:val="00142612"/>
    <w:rsid w:val="001430E3"/>
    <w:rsid w:val="0014388B"/>
    <w:rsid w:val="00144359"/>
    <w:rsid w:val="001444E5"/>
    <w:rsid w:val="0014481B"/>
    <w:rsid w:val="00144C33"/>
    <w:rsid w:val="00145845"/>
    <w:rsid w:val="001458C6"/>
    <w:rsid w:val="00146576"/>
    <w:rsid w:val="00146B9B"/>
    <w:rsid w:val="001471DB"/>
    <w:rsid w:val="0014752C"/>
    <w:rsid w:val="0014769B"/>
    <w:rsid w:val="001477E1"/>
    <w:rsid w:val="00150128"/>
    <w:rsid w:val="00150177"/>
    <w:rsid w:val="00150A1A"/>
    <w:rsid w:val="00150A1B"/>
    <w:rsid w:val="00150E7A"/>
    <w:rsid w:val="00150EF8"/>
    <w:rsid w:val="00151040"/>
    <w:rsid w:val="00151089"/>
    <w:rsid w:val="00151546"/>
    <w:rsid w:val="00151BD2"/>
    <w:rsid w:val="00151D13"/>
    <w:rsid w:val="00151DC9"/>
    <w:rsid w:val="00152115"/>
    <w:rsid w:val="0015214C"/>
    <w:rsid w:val="00152443"/>
    <w:rsid w:val="00152588"/>
    <w:rsid w:val="001528D5"/>
    <w:rsid w:val="00152942"/>
    <w:rsid w:val="00152E35"/>
    <w:rsid w:val="0015330A"/>
    <w:rsid w:val="00153385"/>
    <w:rsid w:val="001537AF"/>
    <w:rsid w:val="00153DDD"/>
    <w:rsid w:val="00153E61"/>
    <w:rsid w:val="00153ED4"/>
    <w:rsid w:val="00153F7E"/>
    <w:rsid w:val="00154031"/>
    <w:rsid w:val="00155A9A"/>
    <w:rsid w:val="00156099"/>
    <w:rsid w:val="001568A0"/>
    <w:rsid w:val="001577EE"/>
    <w:rsid w:val="00157AF1"/>
    <w:rsid w:val="00157DB0"/>
    <w:rsid w:val="00157E0D"/>
    <w:rsid w:val="00157F3D"/>
    <w:rsid w:val="0016045A"/>
    <w:rsid w:val="00160AA7"/>
    <w:rsid w:val="00160B1D"/>
    <w:rsid w:val="00161395"/>
    <w:rsid w:val="00161466"/>
    <w:rsid w:val="00162FE9"/>
    <w:rsid w:val="001631E1"/>
    <w:rsid w:val="00163395"/>
    <w:rsid w:val="001633D5"/>
    <w:rsid w:val="0016347A"/>
    <w:rsid w:val="0016390A"/>
    <w:rsid w:val="00164302"/>
    <w:rsid w:val="00164420"/>
    <w:rsid w:val="00164A87"/>
    <w:rsid w:val="00165087"/>
    <w:rsid w:val="001656B6"/>
    <w:rsid w:val="00165F1B"/>
    <w:rsid w:val="00166334"/>
    <w:rsid w:val="00166573"/>
    <w:rsid w:val="00167289"/>
    <w:rsid w:val="00170814"/>
    <w:rsid w:val="001709FA"/>
    <w:rsid w:val="00170BA2"/>
    <w:rsid w:val="00171381"/>
    <w:rsid w:val="001713FD"/>
    <w:rsid w:val="001719B7"/>
    <w:rsid w:val="001722DD"/>
    <w:rsid w:val="0017293F"/>
    <w:rsid w:val="00172A51"/>
    <w:rsid w:val="00172BCD"/>
    <w:rsid w:val="001735A6"/>
    <w:rsid w:val="00173E22"/>
    <w:rsid w:val="00173FD0"/>
    <w:rsid w:val="001744C1"/>
    <w:rsid w:val="001748E4"/>
    <w:rsid w:val="00175171"/>
    <w:rsid w:val="00175640"/>
    <w:rsid w:val="00175EEC"/>
    <w:rsid w:val="00175F9A"/>
    <w:rsid w:val="00176449"/>
    <w:rsid w:val="0017655F"/>
    <w:rsid w:val="001768C7"/>
    <w:rsid w:val="001773DE"/>
    <w:rsid w:val="00177491"/>
    <w:rsid w:val="0017763F"/>
    <w:rsid w:val="0018007B"/>
    <w:rsid w:val="001806E0"/>
    <w:rsid w:val="001807DD"/>
    <w:rsid w:val="00180AD8"/>
    <w:rsid w:val="00180CCC"/>
    <w:rsid w:val="00180D88"/>
    <w:rsid w:val="00180E20"/>
    <w:rsid w:val="00181928"/>
    <w:rsid w:val="00181DF6"/>
    <w:rsid w:val="001823E3"/>
    <w:rsid w:val="0018240B"/>
    <w:rsid w:val="001827E5"/>
    <w:rsid w:val="0018280D"/>
    <w:rsid w:val="0018292D"/>
    <w:rsid w:val="00182C40"/>
    <w:rsid w:val="0018308B"/>
    <w:rsid w:val="00184059"/>
    <w:rsid w:val="0018427F"/>
    <w:rsid w:val="001844EA"/>
    <w:rsid w:val="0018488D"/>
    <w:rsid w:val="001853CD"/>
    <w:rsid w:val="001860C7"/>
    <w:rsid w:val="00186618"/>
    <w:rsid w:val="00186658"/>
    <w:rsid w:val="00186818"/>
    <w:rsid w:val="0018688E"/>
    <w:rsid w:val="0018749C"/>
    <w:rsid w:val="0018752A"/>
    <w:rsid w:val="00190020"/>
    <w:rsid w:val="0019088A"/>
    <w:rsid w:val="00190B28"/>
    <w:rsid w:val="00190D73"/>
    <w:rsid w:val="00190E20"/>
    <w:rsid w:val="00190E8F"/>
    <w:rsid w:val="00190FB5"/>
    <w:rsid w:val="001910AB"/>
    <w:rsid w:val="00191477"/>
    <w:rsid w:val="00191608"/>
    <w:rsid w:val="001916D0"/>
    <w:rsid w:val="00192072"/>
    <w:rsid w:val="00192131"/>
    <w:rsid w:val="00192150"/>
    <w:rsid w:val="00192350"/>
    <w:rsid w:val="00192FD6"/>
    <w:rsid w:val="00193080"/>
    <w:rsid w:val="001930F8"/>
    <w:rsid w:val="0019320E"/>
    <w:rsid w:val="001932CA"/>
    <w:rsid w:val="0019363D"/>
    <w:rsid w:val="0019373E"/>
    <w:rsid w:val="00193A61"/>
    <w:rsid w:val="00194AC2"/>
    <w:rsid w:val="00194C21"/>
    <w:rsid w:val="00194CCC"/>
    <w:rsid w:val="00194D68"/>
    <w:rsid w:val="001954C7"/>
    <w:rsid w:val="0019560C"/>
    <w:rsid w:val="0019615A"/>
    <w:rsid w:val="00196365"/>
    <w:rsid w:val="00196F39"/>
    <w:rsid w:val="00197182"/>
    <w:rsid w:val="001972F2"/>
    <w:rsid w:val="00197E05"/>
    <w:rsid w:val="001A03BD"/>
    <w:rsid w:val="001A04AF"/>
    <w:rsid w:val="001A079B"/>
    <w:rsid w:val="001A1149"/>
    <w:rsid w:val="001A181D"/>
    <w:rsid w:val="001A1904"/>
    <w:rsid w:val="001A1C2F"/>
    <w:rsid w:val="001A1D62"/>
    <w:rsid w:val="001A2009"/>
    <w:rsid w:val="001A2102"/>
    <w:rsid w:val="001A2AC9"/>
    <w:rsid w:val="001A37C2"/>
    <w:rsid w:val="001A41D8"/>
    <w:rsid w:val="001A511A"/>
    <w:rsid w:val="001A5120"/>
    <w:rsid w:val="001A5974"/>
    <w:rsid w:val="001A5B2D"/>
    <w:rsid w:val="001A5C7C"/>
    <w:rsid w:val="001A603D"/>
    <w:rsid w:val="001A66F8"/>
    <w:rsid w:val="001A69C1"/>
    <w:rsid w:val="001A6A89"/>
    <w:rsid w:val="001A6B56"/>
    <w:rsid w:val="001A6E4E"/>
    <w:rsid w:val="001A7565"/>
    <w:rsid w:val="001A76E6"/>
    <w:rsid w:val="001B04F8"/>
    <w:rsid w:val="001B05A7"/>
    <w:rsid w:val="001B0833"/>
    <w:rsid w:val="001B0FA7"/>
    <w:rsid w:val="001B16E0"/>
    <w:rsid w:val="001B253F"/>
    <w:rsid w:val="001B2CBD"/>
    <w:rsid w:val="001B2EFD"/>
    <w:rsid w:val="001B3357"/>
    <w:rsid w:val="001B3394"/>
    <w:rsid w:val="001B34F0"/>
    <w:rsid w:val="001B3E8D"/>
    <w:rsid w:val="001B41ED"/>
    <w:rsid w:val="001B46DE"/>
    <w:rsid w:val="001B4772"/>
    <w:rsid w:val="001B486D"/>
    <w:rsid w:val="001B4A74"/>
    <w:rsid w:val="001B50B2"/>
    <w:rsid w:val="001B5EC4"/>
    <w:rsid w:val="001B6365"/>
    <w:rsid w:val="001B63AC"/>
    <w:rsid w:val="001B6977"/>
    <w:rsid w:val="001B6AC9"/>
    <w:rsid w:val="001B6AD0"/>
    <w:rsid w:val="001B6CA7"/>
    <w:rsid w:val="001B6E39"/>
    <w:rsid w:val="001B702D"/>
    <w:rsid w:val="001B7C05"/>
    <w:rsid w:val="001C18EF"/>
    <w:rsid w:val="001C1F58"/>
    <w:rsid w:val="001C1F61"/>
    <w:rsid w:val="001C205E"/>
    <w:rsid w:val="001C2334"/>
    <w:rsid w:val="001C237C"/>
    <w:rsid w:val="001C26DD"/>
    <w:rsid w:val="001C282D"/>
    <w:rsid w:val="001C28CA"/>
    <w:rsid w:val="001C2C4F"/>
    <w:rsid w:val="001C335F"/>
    <w:rsid w:val="001C35A2"/>
    <w:rsid w:val="001C39E0"/>
    <w:rsid w:val="001C3A3F"/>
    <w:rsid w:val="001C3BEF"/>
    <w:rsid w:val="001C3C72"/>
    <w:rsid w:val="001C446B"/>
    <w:rsid w:val="001C4612"/>
    <w:rsid w:val="001C4916"/>
    <w:rsid w:val="001C4E13"/>
    <w:rsid w:val="001C4EC5"/>
    <w:rsid w:val="001C507A"/>
    <w:rsid w:val="001C5462"/>
    <w:rsid w:val="001C5926"/>
    <w:rsid w:val="001C64ED"/>
    <w:rsid w:val="001C6C31"/>
    <w:rsid w:val="001C7FE2"/>
    <w:rsid w:val="001D001D"/>
    <w:rsid w:val="001D02CE"/>
    <w:rsid w:val="001D0BB2"/>
    <w:rsid w:val="001D1477"/>
    <w:rsid w:val="001D1533"/>
    <w:rsid w:val="001D158E"/>
    <w:rsid w:val="001D171B"/>
    <w:rsid w:val="001D1AE9"/>
    <w:rsid w:val="001D1D2A"/>
    <w:rsid w:val="001D1F84"/>
    <w:rsid w:val="001D247D"/>
    <w:rsid w:val="001D256D"/>
    <w:rsid w:val="001D2824"/>
    <w:rsid w:val="001D2C09"/>
    <w:rsid w:val="001D2DEA"/>
    <w:rsid w:val="001D2F33"/>
    <w:rsid w:val="001D3156"/>
    <w:rsid w:val="001D31D4"/>
    <w:rsid w:val="001D32C9"/>
    <w:rsid w:val="001D3379"/>
    <w:rsid w:val="001D3466"/>
    <w:rsid w:val="001D375B"/>
    <w:rsid w:val="001D38A8"/>
    <w:rsid w:val="001D3D27"/>
    <w:rsid w:val="001D3FA0"/>
    <w:rsid w:val="001D42C2"/>
    <w:rsid w:val="001D4B18"/>
    <w:rsid w:val="001D4CB6"/>
    <w:rsid w:val="001D502E"/>
    <w:rsid w:val="001D546B"/>
    <w:rsid w:val="001D55A0"/>
    <w:rsid w:val="001D5A21"/>
    <w:rsid w:val="001D5BD7"/>
    <w:rsid w:val="001D650A"/>
    <w:rsid w:val="001D6C7D"/>
    <w:rsid w:val="001D702F"/>
    <w:rsid w:val="001D73E9"/>
    <w:rsid w:val="001E02BA"/>
    <w:rsid w:val="001E057E"/>
    <w:rsid w:val="001E096B"/>
    <w:rsid w:val="001E0A50"/>
    <w:rsid w:val="001E1128"/>
    <w:rsid w:val="001E1243"/>
    <w:rsid w:val="001E1B90"/>
    <w:rsid w:val="001E2CE1"/>
    <w:rsid w:val="001E2FC6"/>
    <w:rsid w:val="001E333A"/>
    <w:rsid w:val="001E34D2"/>
    <w:rsid w:val="001E3CE9"/>
    <w:rsid w:val="001E41DE"/>
    <w:rsid w:val="001E429C"/>
    <w:rsid w:val="001E4E0B"/>
    <w:rsid w:val="001E4E3B"/>
    <w:rsid w:val="001E532E"/>
    <w:rsid w:val="001E53AF"/>
    <w:rsid w:val="001E55E8"/>
    <w:rsid w:val="001E5A26"/>
    <w:rsid w:val="001E5B37"/>
    <w:rsid w:val="001E5BBA"/>
    <w:rsid w:val="001E6AEE"/>
    <w:rsid w:val="001E71EB"/>
    <w:rsid w:val="001E7406"/>
    <w:rsid w:val="001E77C9"/>
    <w:rsid w:val="001E7E28"/>
    <w:rsid w:val="001F012D"/>
    <w:rsid w:val="001F0DFE"/>
    <w:rsid w:val="001F0F8B"/>
    <w:rsid w:val="001F1400"/>
    <w:rsid w:val="001F16C8"/>
    <w:rsid w:val="001F1975"/>
    <w:rsid w:val="001F1E00"/>
    <w:rsid w:val="001F1FB0"/>
    <w:rsid w:val="001F26CA"/>
    <w:rsid w:val="001F2A28"/>
    <w:rsid w:val="001F41FF"/>
    <w:rsid w:val="001F4AD6"/>
    <w:rsid w:val="001F5A82"/>
    <w:rsid w:val="001F5B6A"/>
    <w:rsid w:val="001F6176"/>
    <w:rsid w:val="001F62E5"/>
    <w:rsid w:val="001F69B7"/>
    <w:rsid w:val="00200169"/>
    <w:rsid w:val="00200522"/>
    <w:rsid w:val="00200DE3"/>
    <w:rsid w:val="00200FDD"/>
    <w:rsid w:val="002013BF"/>
    <w:rsid w:val="0020151E"/>
    <w:rsid w:val="00201805"/>
    <w:rsid w:val="00201892"/>
    <w:rsid w:val="00201901"/>
    <w:rsid w:val="0020206C"/>
    <w:rsid w:val="002025A4"/>
    <w:rsid w:val="002033D3"/>
    <w:rsid w:val="002035DD"/>
    <w:rsid w:val="00203987"/>
    <w:rsid w:val="00203DE4"/>
    <w:rsid w:val="00204F60"/>
    <w:rsid w:val="002054A5"/>
    <w:rsid w:val="002055B8"/>
    <w:rsid w:val="00205F6F"/>
    <w:rsid w:val="00205FAB"/>
    <w:rsid w:val="002063E3"/>
    <w:rsid w:val="0020662B"/>
    <w:rsid w:val="002069C3"/>
    <w:rsid w:val="00206F1B"/>
    <w:rsid w:val="0020725F"/>
    <w:rsid w:val="002072D6"/>
    <w:rsid w:val="00207B98"/>
    <w:rsid w:val="00207D3A"/>
    <w:rsid w:val="00207F7F"/>
    <w:rsid w:val="00210345"/>
    <w:rsid w:val="002106B5"/>
    <w:rsid w:val="00210804"/>
    <w:rsid w:val="00211427"/>
    <w:rsid w:val="00211634"/>
    <w:rsid w:val="00211666"/>
    <w:rsid w:val="002118B2"/>
    <w:rsid w:val="00211C85"/>
    <w:rsid w:val="002122D2"/>
    <w:rsid w:val="0021241A"/>
    <w:rsid w:val="00212522"/>
    <w:rsid w:val="0021267C"/>
    <w:rsid w:val="0021282D"/>
    <w:rsid w:val="00212B36"/>
    <w:rsid w:val="00212BDD"/>
    <w:rsid w:val="00212DC8"/>
    <w:rsid w:val="00212F9F"/>
    <w:rsid w:val="00213D2C"/>
    <w:rsid w:val="00213D65"/>
    <w:rsid w:val="00213D8A"/>
    <w:rsid w:val="00213F40"/>
    <w:rsid w:val="0021471D"/>
    <w:rsid w:val="00214EAD"/>
    <w:rsid w:val="002150EA"/>
    <w:rsid w:val="002152AF"/>
    <w:rsid w:val="0021577C"/>
    <w:rsid w:val="00215CF3"/>
    <w:rsid w:val="002164A5"/>
    <w:rsid w:val="00216C6E"/>
    <w:rsid w:val="00216C90"/>
    <w:rsid w:val="00216DCB"/>
    <w:rsid w:val="002178EE"/>
    <w:rsid w:val="00217EA5"/>
    <w:rsid w:val="00217EC2"/>
    <w:rsid w:val="0022013A"/>
    <w:rsid w:val="00220C25"/>
    <w:rsid w:val="00220C30"/>
    <w:rsid w:val="00220F51"/>
    <w:rsid w:val="00221330"/>
    <w:rsid w:val="00221FB0"/>
    <w:rsid w:val="00222949"/>
    <w:rsid w:val="00223521"/>
    <w:rsid w:val="002238D1"/>
    <w:rsid w:val="00223D29"/>
    <w:rsid w:val="002247B1"/>
    <w:rsid w:val="00224D14"/>
    <w:rsid w:val="00225018"/>
    <w:rsid w:val="00225882"/>
    <w:rsid w:val="00226464"/>
    <w:rsid w:val="002266B5"/>
    <w:rsid w:val="002266E7"/>
    <w:rsid w:val="00226A1B"/>
    <w:rsid w:val="00226DA8"/>
    <w:rsid w:val="0022711F"/>
    <w:rsid w:val="00227884"/>
    <w:rsid w:val="002278B1"/>
    <w:rsid w:val="002278DA"/>
    <w:rsid w:val="002300A6"/>
    <w:rsid w:val="002305DB"/>
    <w:rsid w:val="00230627"/>
    <w:rsid w:val="00231288"/>
    <w:rsid w:val="00231585"/>
    <w:rsid w:val="00231C01"/>
    <w:rsid w:val="00232182"/>
    <w:rsid w:val="002327FD"/>
    <w:rsid w:val="00232A35"/>
    <w:rsid w:val="00232C05"/>
    <w:rsid w:val="00232D00"/>
    <w:rsid w:val="002330E2"/>
    <w:rsid w:val="00233B69"/>
    <w:rsid w:val="00233C61"/>
    <w:rsid w:val="00233F9B"/>
    <w:rsid w:val="0023481E"/>
    <w:rsid w:val="00234939"/>
    <w:rsid w:val="00234A73"/>
    <w:rsid w:val="00235BCB"/>
    <w:rsid w:val="0023617E"/>
    <w:rsid w:val="00236841"/>
    <w:rsid w:val="00236DAA"/>
    <w:rsid w:val="0023745F"/>
    <w:rsid w:val="00237543"/>
    <w:rsid w:val="0023787E"/>
    <w:rsid w:val="00237880"/>
    <w:rsid w:val="00237B77"/>
    <w:rsid w:val="00237E75"/>
    <w:rsid w:val="002405E1"/>
    <w:rsid w:val="00240671"/>
    <w:rsid w:val="00240939"/>
    <w:rsid w:val="00240B20"/>
    <w:rsid w:val="00240B36"/>
    <w:rsid w:val="00240ECC"/>
    <w:rsid w:val="002415E9"/>
    <w:rsid w:val="002418F3"/>
    <w:rsid w:val="00241BBC"/>
    <w:rsid w:val="00241D67"/>
    <w:rsid w:val="00241E47"/>
    <w:rsid w:val="00241FEC"/>
    <w:rsid w:val="0024295F"/>
    <w:rsid w:val="00242A1C"/>
    <w:rsid w:val="00242BB2"/>
    <w:rsid w:val="00243D1F"/>
    <w:rsid w:val="00243D89"/>
    <w:rsid w:val="002443E3"/>
    <w:rsid w:val="00244725"/>
    <w:rsid w:val="00245341"/>
    <w:rsid w:val="00245E30"/>
    <w:rsid w:val="00245E9D"/>
    <w:rsid w:val="00246453"/>
    <w:rsid w:val="00246898"/>
    <w:rsid w:val="002469EB"/>
    <w:rsid w:val="0024764A"/>
    <w:rsid w:val="0024776F"/>
    <w:rsid w:val="00247A77"/>
    <w:rsid w:val="00247B38"/>
    <w:rsid w:val="00247C5D"/>
    <w:rsid w:val="00250173"/>
    <w:rsid w:val="0025037C"/>
    <w:rsid w:val="002504F5"/>
    <w:rsid w:val="00250597"/>
    <w:rsid w:val="00250635"/>
    <w:rsid w:val="0025091D"/>
    <w:rsid w:val="00251355"/>
    <w:rsid w:val="00251DC4"/>
    <w:rsid w:val="002520CE"/>
    <w:rsid w:val="00252751"/>
    <w:rsid w:val="00252864"/>
    <w:rsid w:val="00253197"/>
    <w:rsid w:val="00253DBE"/>
    <w:rsid w:val="00254ABE"/>
    <w:rsid w:val="00254CB6"/>
    <w:rsid w:val="0025524F"/>
    <w:rsid w:val="00255511"/>
    <w:rsid w:val="00255854"/>
    <w:rsid w:val="00255C22"/>
    <w:rsid w:val="002562D2"/>
    <w:rsid w:val="00256337"/>
    <w:rsid w:val="00256DA0"/>
    <w:rsid w:val="0025701A"/>
    <w:rsid w:val="002570F6"/>
    <w:rsid w:val="0025715B"/>
    <w:rsid w:val="0025735F"/>
    <w:rsid w:val="00257F0E"/>
    <w:rsid w:val="00257F78"/>
    <w:rsid w:val="00260BD1"/>
    <w:rsid w:val="00260BE7"/>
    <w:rsid w:val="00260EA2"/>
    <w:rsid w:val="0026112D"/>
    <w:rsid w:val="002617BF"/>
    <w:rsid w:val="00261DD9"/>
    <w:rsid w:val="00261F11"/>
    <w:rsid w:val="00261FAA"/>
    <w:rsid w:val="00262907"/>
    <w:rsid w:val="00262E51"/>
    <w:rsid w:val="0026359B"/>
    <w:rsid w:val="0026378C"/>
    <w:rsid w:val="002639B3"/>
    <w:rsid w:val="0026425B"/>
    <w:rsid w:val="0026448F"/>
    <w:rsid w:val="00264CF1"/>
    <w:rsid w:val="00265199"/>
    <w:rsid w:val="002652C0"/>
    <w:rsid w:val="00265677"/>
    <w:rsid w:val="002660D0"/>
    <w:rsid w:val="002666D4"/>
    <w:rsid w:val="00266765"/>
    <w:rsid w:val="00266BA1"/>
    <w:rsid w:val="00267617"/>
    <w:rsid w:val="0026780E"/>
    <w:rsid w:val="002701C8"/>
    <w:rsid w:val="002703C8"/>
    <w:rsid w:val="00270604"/>
    <w:rsid w:val="00270959"/>
    <w:rsid w:val="00270D3D"/>
    <w:rsid w:val="002711A5"/>
    <w:rsid w:val="00271363"/>
    <w:rsid w:val="0027191A"/>
    <w:rsid w:val="00271A1D"/>
    <w:rsid w:val="00271E50"/>
    <w:rsid w:val="002722D8"/>
    <w:rsid w:val="002726A8"/>
    <w:rsid w:val="00272988"/>
    <w:rsid w:val="00272CC7"/>
    <w:rsid w:val="0027365B"/>
    <w:rsid w:val="00273AD7"/>
    <w:rsid w:val="00273E77"/>
    <w:rsid w:val="002741A8"/>
    <w:rsid w:val="00274BF6"/>
    <w:rsid w:val="00274F88"/>
    <w:rsid w:val="00275174"/>
    <w:rsid w:val="002758DB"/>
    <w:rsid w:val="00275A86"/>
    <w:rsid w:val="00275E76"/>
    <w:rsid w:val="00275EB9"/>
    <w:rsid w:val="00275F68"/>
    <w:rsid w:val="00276130"/>
    <w:rsid w:val="00276598"/>
    <w:rsid w:val="0027673B"/>
    <w:rsid w:val="00276B91"/>
    <w:rsid w:val="0028061E"/>
    <w:rsid w:val="00280725"/>
    <w:rsid w:val="0028116D"/>
    <w:rsid w:val="002812F1"/>
    <w:rsid w:val="00281743"/>
    <w:rsid w:val="00281A07"/>
    <w:rsid w:val="00281A14"/>
    <w:rsid w:val="00281ADD"/>
    <w:rsid w:val="00281DC4"/>
    <w:rsid w:val="00281FE1"/>
    <w:rsid w:val="00282229"/>
    <w:rsid w:val="002824C4"/>
    <w:rsid w:val="00282867"/>
    <w:rsid w:val="00282868"/>
    <w:rsid w:val="002835F8"/>
    <w:rsid w:val="0028406F"/>
    <w:rsid w:val="002847CE"/>
    <w:rsid w:val="00284EF2"/>
    <w:rsid w:val="0028523E"/>
    <w:rsid w:val="00285294"/>
    <w:rsid w:val="00285677"/>
    <w:rsid w:val="00286151"/>
    <w:rsid w:val="00286262"/>
    <w:rsid w:val="002865D7"/>
    <w:rsid w:val="00286B33"/>
    <w:rsid w:val="00286FF8"/>
    <w:rsid w:val="002879E5"/>
    <w:rsid w:val="00287A05"/>
    <w:rsid w:val="0029033F"/>
    <w:rsid w:val="00290582"/>
    <w:rsid w:val="00290884"/>
    <w:rsid w:val="0029116C"/>
    <w:rsid w:val="00291347"/>
    <w:rsid w:val="00291B6C"/>
    <w:rsid w:val="00291C17"/>
    <w:rsid w:val="00291C82"/>
    <w:rsid w:val="00291F5A"/>
    <w:rsid w:val="00291F9F"/>
    <w:rsid w:val="002921D7"/>
    <w:rsid w:val="002923EF"/>
    <w:rsid w:val="0029281A"/>
    <w:rsid w:val="00293706"/>
    <w:rsid w:val="00293DC2"/>
    <w:rsid w:val="00294141"/>
    <w:rsid w:val="00294B25"/>
    <w:rsid w:val="00294D1A"/>
    <w:rsid w:val="00295143"/>
    <w:rsid w:val="002952AD"/>
    <w:rsid w:val="00295949"/>
    <w:rsid w:val="00295D80"/>
    <w:rsid w:val="00296138"/>
    <w:rsid w:val="00297159"/>
    <w:rsid w:val="00297404"/>
    <w:rsid w:val="00297535"/>
    <w:rsid w:val="00297C13"/>
    <w:rsid w:val="00297E25"/>
    <w:rsid w:val="002A0759"/>
    <w:rsid w:val="002A0896"/>
    <w:rsid w:val="002A0989"/>
    <w:rsid w:val="002A0DC0"/>
    <w:rsid w:val="002A13F7"/>
    <w:rsid w:val="002A189B"/>
    <w:rsid w:val="002A1A98"/>
    <w:rsid w:val="002A28D3"/>
    <w:rsid w:val="002A3496"/>
    <w:rsid w:val="002A3723"/>
    <w:rsid w:val="002A39EF"/>
    <w:rsid w:val="002A3E71"/>
    <w:rsid w:val="002A3EC8"/>
    <w:rsid w:val="002A3EFF"/>
    <w:rsid w:val="002A435E"/>
    <w:rsid w:val="002A4EFC"/>
    <w:rsid w:val="002A5206"/>
    <w:rsid w:val="002A5833"/>
    <w:rsid w:val="002A5D62"/>
    <w:rsid w:val="002A5E82"/>
    <w:rsid w:val="002A5FB9"/>
    <w:rsid w:val="002A6253"/>
    <w:rsid w:val="002A6569"/>
    <w:rsid w:val="002A65E2"/>
    <w:rsid w:val="002A68F7"/>
    <w:rsid w:val="002A786B"/>
    <w:rsid w:val="002A7A37"/>
    <w:rsid w:val="002A7B92"/>
    <w:rsid w:val="002A7DCD"/>
    <w:rsid w:val="002A7EF7"/>
    <w:rsid w:val="002B0E2F"/>
    <w:rsid w:val="002B13AE"/>
    <w:rsid w:val="002B1E56"/>
    <w:rsid w:val="002B1EE9"/>
    <w:rsid w:val="002B234D"/>
    <w:rsid w:val="002B31C1"/>
    <w:rsid w:val="002B37D5"/>
    <w:rsid w:val="002B3990"/>
    <w:rsid w:val="002B3C43"/>
    <w:rsid w:val="002B3CA8"/>
    <w:rsid w:val="002B5486"/>
    <w:rsid w:val="002B6101"/>
    <w:rsid w:val="002B614E"/>
    <w:rsid w:val="002B62F2"/>
    <w:rsid w:val="002B63AC"/>
    <w:rsid w:val="002B63BB"/>
    <w:rsid w:val="002B6B4C"/>
    <w:rsid w:val="002B7250"/>
    <w:rsid w:val="002B7448"/>
    <w:rsid w:val="002B754C"/>
    <w:rsid w:val="002B7648"/>
    <w:rsid w:val="002B77B7"/>
    <w:rsid w:val="002C00D4"/>
    <w:rsid w:val="002C0556"/>
    <w:rsid w:val="002C0B86"/>
    <w:rsid w:val="002C110B"/>
    <w:rsid w:val="002C1A99"/>
    <w:rsid w:val="002C1C85"/>
    <w:rsid w:val="002C2647"/>
    <w:rsid w:val="002C282F"/>
    <w:rsid w:val="002C3622"/>
    <w:rsid w:val="002C37A6"/>
    <w:rsid w:val="002C3925"/>
    <w:rsid w:val="002C4515"/>
    <w:rsid w:val="002C45A5"/>
    <w:rsid w:val="002C4DE2"/>
    <w:rsid w:val="002C4EE9"/>
    <w:rsid w:val="002C5510"/>
    <w:rsid w:val="002C5A3E"/>
    <w:rsid w:val="002C5BB0"/>
    <w:rsid w:val="002C6DDD"/>
    <w:rsid w:val="002C75EB"/>
    <w:rsid w:val="002C7AA9"/>
    <w:rsid w:val="002D004D"/>
    <w:rsid w:val="002D0052"/>
    <w:rsid w:val="002D07E1"/>
    <w:rsid w:val="002D1100"/>
    <w:rsid w:val="002D1418"/>
    <w:rsid w:val="002D152E"/>
    <w:rsid w:val="002D153C"/>
    <w:rsid w:val="002D16E2"/>
    <w:rsid w:val="002D1AE3"/>
    <w:rsid w:val="002D1EBF"/>
    <w:rsid w:val="002D223D"/>
    <w:rsid w:val="002D27D2"/>
    <w:rsid w:val="002D282F"/>
    <w:rsid w:val="002D2CDD"/>
    <w:rsid w:val="002D2DC1"/>
    <w:rsid w:val="002D2DD0"/>
    <w:rsid w:val="002D3412"/>
    <w:rsid w:val="002D3BCB"/>
    <w:rsid w:val="002D5381"/>
    <w:rsid w:val="002D5A8B"/>
    <w:rsid w:val="002D5E1F"/>
    <w:rsid w:val="002D5EF0"/>
    <w:rsid w:val="002D638B"/>
    <w:rsid w:val="002D6797"/>
    <w:rsid w:val="002D73C3"/>
    <w:rsid w:val="002D7507"/>
    <w:rsid w:val="002D78C6"/>
    <w:rsid w:val="002D7AC2"/>
    <w:rsid w:val="002D7BA4"/>
    <w:rsid w:val="002D7C13"/>
    <w:rsid w:val="002E013A"/>
    <w:rsid w:val="002E0519"/>
    <w:rsid w:val="002E07F7"/>
    <w:rsid w:val="002E0A56"/>
    <w:rsid w:val="002E0D66"/>
    <w:rsid w:val="002E10AF"/>
    <w:rsid w:val="002E1462"/>
    <w:rsid w:val="002E1728"/>
    <w:rsid w:val="002E1A0F"/>
    <w:rsid w:val="002E1D3B"/>
    <w:rsid w:val="002E212C"/>
    <w:rsid w:val="002E29D2"/>
    <w:rsid w:val="002E2CF9"/>
    <w:rsid w:val="002E33BF"/>
    <w:rsid w:val="002E3665"/>
    <w:rsid w:val="002E453C"/>
    <w:rsid w:val="002E48D5"/>
    <w:rsid w:val="002E499D"/>
    <w:rsid w:val="002E52BE"/>
    <w:rsid w:val="002E52F8"/>
    <w:rsid w:val="002E543D"/>
    <w:rsid w:val="002E58DA"/>
    <w:rsid w:val="002E5E64"/>
    <w:rsid w:val="002E6053"/>
    <w:rsid w:val="002E6412"/>
    <w:rsid w:val="002E6820"/>
    <w:rsid w:val="002E6DDF"/>
    <w:rsid w:val="002E6E8E"/>
    <w:rsid w:val="002E7732"/>
    <w:rsid w:val="002E7B1A"/>
    <w:rsid w:val="002E7C3E"/>
    <w:rsid w:val="002E7D08"/>
    <w:rsid w:val="002E7E70"/>
    <w:rsid w:val="002F01DC"/>
    <w:rsid w:val="002F092A"/>
    <w:rsid w:val="002F171C"/>
    <w:rsid w:val="002F1F04"/>
    <w:rsid w:val="002F24FE"/>
    <w:rsid w:val="002F2AD8"/>
    <w:rsid w:val="002F2CA2"/>
    <w:rsid w:val="002F3097"/>
    <w:rsid w:val="002F35A0"/>
    <w:rsid w:val="002F362E"/>
    <w:rsid w:val="002F367D"/>
    <w:rsid w:val="002F38EE"/>
    <w:rsid w:val="002F3BAE"/>
    <w:rsid w:val="002F4350"/>
    <w:rsid w:val="002F436C"/>
    <w:rsid w:val="002F468A"/>
    <w:rsid w:val="002F475D"/>
    <w:rsid w:val="002F4D89"/>
    <w:rsid w:val="002F4F35"/>
    <w:rsid w:val="002F50B7"/>
    <w:rsid w:val="002F523B"/>
    <w:rsid w:val="002F5376"/>
    <w:rsid w:val="002F5699"/>
    <w:rsid w:val="002F5862"/>
    <w:rsid w:val="002F5928"/>
    <w:rsid w:val="002F5D8B"/>
    <w:rsid w:val="002F5E75"/>
    <w:rsid w:val="002F6241"/>
    <w:rsid w:val="002F66AC"/>
    <w:rsid w:val="002F6DA5"/>
    <w:rsid w:val="002F762E"/>
    <w:rsid w:val="002F7A5E"/>
    <w:rsid w:val="002F7C22"/>
    <w:rsid w:val="002F7DF2"/>
    <w:rsid w:val="00300942"/>
    <w:rsid w:val="003009D9"/>
    <w:rsid w:val="00300B77"/>
    <w:rsid w:val="00301605"/>
    <w:rsid w:val="003018A3"/>
    <w:rsid w:val="00301BBF"/>
    <w:rsid w:val="00301D87"/>
    <w:rsid w:val="00302175"/>
    <w:rsid w:val="0030282C"/>
    <w:rsid w:val="00302900"/>
    <w:rsid w:val="00302B80"/>
    <w:rsid w:val="00302E37"/>
    <w:rsid w:val="00303EC7"/>
    <w:rsid w:val="0030450B"/>
    <w:rsid w:val="00304A78"/>
    <w:rsid w:val="00305B0A"/>
    <w:rsid w:val="003060E2"/>
    <w:rsid w:val="003062A4"/>
    <w:rsid w:val="00306A14"/>
    <w:rsid w:val="00306AF0"/>
    <w:rsid w:val="003071E8"/>
    <w:rsid w:val="003075AD"/>
    <w:rsid w:val="0030763D"/>
    <w:rsid w:val="0030776B"/>
    <w:rsid w:val="0030796F"/>
    <w:rsid w:val="003079B4"/>
    <w:rsid w:val="003102C4"/>
    <w:rsid w:val="00310D77"/>
    <w:rsid w:val="00311531"/>
    <w:rsid w:val="00311867"/>
    <w:rsid w:val="003119A4"/>
    <w:rsid w:val="00312681"/>
    <w:rsid w:val="00312967"/>
    <w:rsid w:val="00312AB3"/>
    <w:rsid w:val="00313377"/>
    <w:rsid w:val="003135C7"/>
    <w:rsid w:val="0031394F"/>
    <w:rsid w:val="00313D38"/>
    <w:rsid w:val="00313E88"/>
    <w:rsid w:val="003145F7"/>
    <w:rsid w:val="00314AEC"/>
    <w:rsid w:val="00314F24"/>
    <w:rsid w:val="00315762"/>
    <w:rsid w:val="00315DC1"/>
    <w:rsid w:val="00315F39"/>
    <w:rsid w:val="0031697D"/>
    <w:rsid w:val="00317065"/>
    <w:rsid w:val="0031712D"/>
    <w:rsid w:val="003178EC"/>
    <w:rsid w:val="00317A66"/>
    <w:rsid w:val="00317B14"/>
    <w:rsid w:val="00317D40"/>
    <w:rsid w:val="00317DED"/>
    <w:rsid w:val="00317EDC"/>
    <w:rsid w:val="003206FB"/>
    <w:rsid w:val="003207EC"/>
    <w:rsid w:val="00320A8C"/>
    <w:rsid w:val="00320BDC"/>
    <w:rsid w:val="003219D1"/>
    <w:rsid w:val="00321CAE"/>
    <w:rsid w:val="00321FC8"/>
    <w:rsid w:val="0032227B"/>
    <w:rsid w:val="0032227F"/>
    <w:rsid w:val="00322658"/>
    <w:rsid w:val="0032273F"/>
    <w:rsid w:val="003227C8"/>
    <w:rsid w:val="003229F2"/>
    <w:rsid w:val="00322B97"/>
    <w:rsid w:val="003237C3"/>
    <w:rsid w:val="00323E5E"/>
    <w:rsid w:val="00323EF2"/>
    <w:rsid w:val="00324533"/>
    <w:rsid w:val="00324B47"/>
    <w:rsid w:val="00324CC2"/>
    <w:rsid w:val="00324FA8"/>
    <w:rsid w:val="003256B5"/>
    <w:rsid w:val="003257CC"/>
    <w:rsid w:val="00325A38"/>
    <w:rsid w:val="00325F89"/>
    <w:rsid w:val="00326457"/>
    <w:rsid w:val="00326AFB"/>
    <w:rsid w:val="00326B3D"/>
    <w:rsid w:val="0032779D"/>
    <w:rsid w:val="0032782B"/>
    <w:rsid w:val="00327B68"/>
    <w:rsid w:val="00330551"/>
    <w:rsid w:val="0033056D"/>
    <w:rsid w:val="00330A50"/>
    <w:rsid w:val="00330AA7"/>
    <w:rsid w:val="00330C54"/>
    <w:rsid w:val="003310F8"/>
    <w:rsid w:val="0033123E"/>
    <w:rsid w:val="00331311"/>
    <w:rsid w:val="003315CA"/>
    <w:rsid w:val="003319B0"/>
    <w:rsid w:val="00331C6B"/>
    <w:rsid w:val="0033268A"/>
    <w:rsid w:val="003331E6"/>
    <w:rsid w:val="0033392C"/>
    <w:rsid w:val="00334571"/>
    <w:rsid w:val="003348DA"/>
    <w:rsid w:val="00334F8D"/>
    <w:rsid w:val="00335434"/>
    <w:rsid w:val="00335656"/>
    <w:rsid w:val="00335772"/>
    <w:rsid w:val="00336685"/>
    <w:rsid w:val="00337814"/>
    <w:rsid w:val="00337CF6"/>
    <w:rsid w:val="003409A5"/>
    <w:rsid w:val="00341C68"/>
    <w:rsid w:val="00341E0E"/>
    <w:rsid w:val="003420BA"/>
    <w:rsid w:val="00342AC9"/>
    <w:rsid w:val="00342C2A"/>
    <w:rsid w:val="00342C97"/>
    <w:rsid w:val="0034333A"/>
    <w:rsid w:val="0034354A"/>
    <w:rsid w:val="003436D3"/>
    <w:rsid w:val="00343B1E"/>
    <w:rsid w:val="00343CA2"/>
    <w:rsid w:val="003444D3"/>
    <w:rsid w:val="00345454"/>
    <w:rsid w:val="00345A8A"/>
    <w:rsid w:val="00345B01"/>
    <w:rsid w:val="003463B5"/>
    <w:rsid w:val="00346AE9"/>
    <w:rsid w:val="00346C8A"/>
    <w:rsid w:val="003477E3"/>
    <w:rsid w:val="00347953"/>
    <w:rsid w:val="003506A2"/>
    <w:rsid w:val="00350AF3"/>
    <w:rsid w:val="00350C42"/>
    <w:rsid w:val="00350E3D"/>
    <w:rsid w:val="00351102"/>
    <w:rsid w:val="00351274"/>
    <w:rsid w:val="00351324"/>
    <w:rsid w:val="003516B8"/>
    <w:rsid w:val="00352811"/>
    <w:rsid w:val="003529C9"/>
    <w:rsid w:val="00352A3A"/>
    <w:rsid w:val="003534F9"/>
    <w:rsid w:val="00353F54"/>
    <w:rsid w:val="003540A4"/>
    <w:rsid w:val="00354579"/>
    <w:rsid w:val="00354B48"/>
    <w:rsid w:val="00354B59"/>
    <w:rsid w:val="00354C1B"/>
    <w:rsid w:val="00354D37"/>
    <w:rsid w:val="00354DC7"/>
    <w:rsid w:val="003552DC"/>
    <w:rsid w:val="003557E7"/>
    <w:rsid w:val="00355B69"/>
    <w:rsid w:val="00355C51"/>
    <w:rsid w:val="00355FF9"/>
    <w:rsid w:val="00356072"/>
    <w:rsid w:val="00356472"/>
    <w:rsid w:val="0035658F"/>
    <w:rsid w:val="00356A7B"/>
    <w:rsid w:val="00356B1E"/>
    <w:rsid w:val="00357152"/>
    <w:rsid w:val="0035730D"/>
    <w:rsid w:val="00357410"/>
    <w:rsid w:val="0035756B"/>
    <w:rsid w:val="00360602"/>
    <w:rsid w:val="003609C0"/>
    <w:rsid w:val="00360CEA"/>
    <w:rsid w:val="00360F61"/>
    <w:rsid w:val="0036199E"/>
    <w:rsid w:val="00361C26"/>
    <w:rsid w:val="00361CE2"/>
    <w:rsid w:val="003624EB"/>
    <w:rsid w:val="0036257D"/>
    <w:rsid w:val="00362F9B"/>
    <w:rsid w:val="003631E5"/>
    <w:rsid w:val="0036352C"/>
    <w:rsid w:val="003635D4"/>
    <w:rsid w:val="003639BD"/>
    <w:rsid w:val="00363AED"/>
    <w:rsid w:val="00363D88"/>
    <w:rsid w:val="00364077"/>
    <w:rsid w:val="003640C1"/>
    <w:rsid w:val="003640E7"/>
    <w:rsid w:val="00364548"/>
    <w:rsid w:val="0036479A"/>
    <w:rsid w:val="003647DE"/>
    <w:rsid w:val="00364B9C"/>
    <w:rsid w:val="00364D65"/>
    <w:rsid w:val="003653A0"/>
    <w:rsid w:val="00365A83"/>
    <w:rsid w:val="00366379"/>
    <w:rsid w:val="00366400"/>
    <w:rsid w:val="00366A8C"/>
    <w:rsid w:val="00367129"/>
    <w:rsid w:val="003671CE"/>
    <w:rsid w:val="00367910"/>
    <w:rsid w:val="0036798D"/>
    <w:rsid w:val="00367C68"/>
    <w:rsid w:val="00370059"/>
    <w:rsid w:val="00370757"/>
    <w:rsid w:val="003708BC"/>
    <w:rsid w:val="00370ABD"/>
    <w:rsid w:val="00370ADD"/>
    <w:rsid w:val="00370EC7"/>
    <w:rsid w:val="00371E8C"/>
    <w:rsid w:val="0037204D"/>
    <w:rsid w:val="00372E02"/>
    <w:rsid w:val="00372F51"/>
    <w:rsid w:val="00373763"/>
    <w:rsid w:val="0037387C"/>
    <w:rsid w:val="003738EA"/>
    <w:rsid w:val="00373944"/>
    <w:rsid w:val="00373A5F"/>
    <w:rsid w:val="00373AC0"/>
    <w:rsid w:val="003744F5"/>
    <w:rsid w:val="00374F8A"/>
    <w:rsid w:val="003750EB"/>
    <w:rsid w:val="0037578E"/>
    <w:rsid w:val="0037596E"/>
    <w:rsid w:val="00375E76"/>
    <w:rsid w:val="00376138"/>
    <w:rsid w:val="00376D4E"/>
    <w:rsid w:val="0037701B"/>
    <w:rsid w:val="00377178"/>
    <w:rsid w:val="003772B4"/>
    <w:rsid w:val="00377590"/>
    <w:rsid w:val="0037759B"/>
    <w:rsid w:val="00377C53"/>
    <w:rsid w:val="00377C85"/>
    <w:rsid w:val="00377ED3"/>
    <w:rsid w:val="00377FCB"/>
    <w:rsid w:val="00377FF0"/>
    <w:rsid w:val="003806E5"/>
    <w:rsid w:val="0038108D"/>
    <w:rsid w:val="003810E3"/>
    <w:rsid w:val="0038134F"/>
    <w:rsid w:val="003818D8"/>
    <w:rsid w:val="00381A9E"/>
    <w:rsid w:val="00381AC1"/>
    <w:rsid w:val="00381AE5"/>
    <w:rsid w:val="00381DEC"/>
    <w:rsid w:val="00381F79"/>
    <w:rsid w:val="00382636"/>
    <w:rsid w:val="00382803"/>
    <w:rsid w:val="003836BA"/>
    <w:rsid w:val="00383881"/>
    <w:rsid w:val="0038398E"/>
    <w:rsid w:val="00383C88"/>
    <w:rsid w:val="00384084"/>
    <w:rsid w:val="00384098"/>
    <w:rsid w:val="003840F1"/>
    <w:rsid w:val="0038421F"/>
    <w:rsid w:val="003844BC"/>
    <w:rsid w:val="003848AC"/>
    <w:rsid w:val="003848EE"/>
    <w:rsid w:val="00384AE0"/>
    <w:rsid w:val="00385140"/>
    <w:rsid w:val="00386035"/>
    <w:rsid w:val="00386123"/>
    <w:rsid w:val="003862BF"/>
    <w:rsid w:val="0038631C"/>
    <w:rsid w:val="00386998"/>
    <w:rsid w:val="0038784B"/>
    <w:rsid w:val="003879FB"/>
    <w:rsid w:val="00387CA1"/>
    <w:rsid w:val="0039092C"/>
    <w:rsid w:val="00390D9C"/>
    <w:rsid w:val="00391E44"/>
    <w:rsid w:val="00391FB2"/>
    <w:rsid w:val="00392781"/>
    <w:rsid w:val="0039279E"/>
    <w:rsid w:val="00393200"/>
    <w:rsid w:val="003937DB"/>
    <w:rsid w:val="00393A25"/>
    <w:rsid w:val="00393E00"/>
    <w:rsid w:val="0039454A"/>
    <w:rsid w:val="00394645"/>
    <w:rsid w:val="003946F5"/>
    <w:rsid w:val="00394E63"/>
    <w:rsid w:val="00394F4F"/>
    <w:rsid w:val="003954A0"/>
    <w:rsid w:val="003954C2"/>
    <w:rsid w:val="00395A4C"/>
    <w:rsid w:val="00395A85"/>
    <w:rsid w:val="00395BD2"/>
    <w:rsid w:val="00395E4F"/>
    <w:rsid w:val="00396295"/>
    <w:rsid w:val="003969CA"/>
    <w:rsid w:val="003969DE"/>
    <w:rsid w:val="00396B3D"/>
    <w:rsid w:val="00396DEB"/>
    <w:rsid w:val="00396FDF"/>
    <w:rsid w:val="00396FE1"/>
    <w:rsid w:val="00397707"/>
    <w:rsid w:val="00397816"/>
    <w:rsid w:val="00397A10"/>
    <w:rsid w:val="00397B23"/>
    <w:rsid w:val="003A004C"/>
    <w:rsid w:val="003A04C8"/>
    <w:rsid w:val="003A0A0A"/>
    <w:rsid w:val="003A0A56"/>
    <w:rsid w:val="003A0C9A"/>
    <w:rsid w:val="003A0F3D"/>
    <w:rsid w:val="003A1052"/>
    <w:rsid w:val="003A1D77"/>
    <w:rsid w:val="003A2862"/>
    <w:rsid w:val="003A2C67"/>
    <w:rsid w:val="003A2F21"/>
    <w:rsid w:val="003A37C4"/>
    <w:rsid w:val="003A402D"/>
    <w:rsid w:val="003A4626"/>
    <w:rsid w:val="003A463C"/>
    <w:rsid w:val="003A4735"/>
    <w:rsid w:val="003A4980"/>
    <w:rsid w:val="003A49AF"/>
    <w:rsid w:val="003A4D84"/>
    <w:rsid w:val="003A5029"/>
    <w:rsid w:val="003A50CB"/>
    <w:rsid w:val="003A55F9"/>
    <w:rsid w:val="003A5885"/>
    <w:rsid w:val="003A5BE1"/>
    <w:rsid w:val="003A6717"/>
    <w:rsid w:val="003A678A"/>
    <w:rsid w:val="003A7427"/>
    <w:rsid w:val="003B02CF"/>
    <w:rsid w:val="003B03D5"/>
    <w:rsid w:val="003B0524"/>
    <w:rsid w:val="003B059C"/>
    <w:rsid w:val="003B085E"/>
    <w:rsid w:val="003B0A23"/>
    <w:rsid w:val="003B1127"/>
    <w:rsid w:val="003B13C9"/>
    <w:rsid w:val="003B1873"/>
    <w:rsid w:val="003B22D6"/>
    <w:rsid w:val="003B4227"/>
    <w:rsid w:val="003B4545"/>
    <w:rsid w:val="003B4D8F"/>
    <w:rsid w:val="003B536D"/>
    <w:rsid w:val="003B54C3"/>
    <w:rsid w:val="003B562C"/>
    <w:rsid w:val="003B5634"/>
    <w:rsid w:val="003B5B99"/>
    <w:rsid w:val="003B5D1F"/>
    <w:rsid w:val="003B5E98"/>
    <w:rsid w:val="003B6014"/>
    <w:rsid w:val="003B606E"/>
    <w:rsid w:val="003B69EF"/>
    <w:rsid w:val="003B6BA7"/>
    <w:rsid w:val="003B6E87"/>
    <w:rsid w:val="003B6F8E"/>
    <w:rsid w:val="003B7023"/>
    <w:rsid w:val="003B716A"/>
    <w:rsid w:val="003B76F5"/>
    <w:rsid w:val="003B7AD1"/>
    <w:rsid w:val="003B7E20"/>
    <w:rsid w:val="003B7E5E"/>
    <w:rsid w:val="003B7FE4"/>
    <w:rsid w:val="003C0100"/>
    <w:rsid w:val="003C028F"/>
    <w:rsid w:val="003C089C"/>
    <w:rsid w:val="003C0D50"/>
    <w:rsid w:val="003C10BD"/>
    <w:rsid w:val="003C18EA"/>
    <w:rsid w:val="003C1BA1"/>
    <w:rsid w:val="003C255C"/>
    <w:rsid w:val="003C263B"/>
    <w:rsid w:val="003C2EAB"/>
    <w:rsid w:val="003C31A7"/>
    <w:rsid w:val="003C3652"/>
    <w:rsid w:val="003C368A"/>
    <w:rsid w:val="003C399D"/>
    <w:rsid w:val="003C3E57"/>
    <w:rsid w:val="003C4398"/>
    <w:rsid w:val="003C4A72"/>
    <w:rsid w:val="003C4A79"/>
    <w:rsid w:val="003C4B83"/>
    <w:rsid w:val="003C4C4A"/>
    <w:rsid w:val="003C561F"/>
    <w:rsid w:val="003C5F15"/>
    <w:rsid w:val="003C60F9"/>
    <w:rsid w:val="003C6613"/>
    <w:rsid w:val="003C70F8"/>
    <w:rsid w:val="003C75F7"/>
    <w:rsid w:val="003C78DC"/>
    <w:rsid w:val="003C7FCC"/>
    <w:rsid w:val="003D047D"/>
    <w:rsid w:val="003D059E"/>
    <w:rsid w:val="003D06E6"/>
    <w:rsid w:val="003D0D1B"/>
    <w:rsid w:val="003D1458"/>
    <w:rsid w:val="003D1FBE"/>
    <w:rsid w:val="003D2293"/>
    <w:rsid w:val="003D23A8"/>
    <w:rsid w:val="003D3033"/>
    <w:rsid w:val="003D3253"/>
    <w:rsid w:val="003D390D"/>
    <w:rsid w:val="003D3F94"/>
    <w:rsid w:val="003D41C1"/>
    <w:rsid w:val="003D44B4"/>
    <w:rsid w:val="003D45C9"/>
    <w:rsid w:val="003D4D20"/>
    <w:rsid w:val="003D4DEC"/>
    <w:rsid w:val="003D4E0F"/>
    <w:rsid w:val="003D509E"/>
    <w:rsid w:val="003D58C6"/>
    <w:rsid w:val="003D5991"/>
    <w:rsid w:val="003D59C6"/>
    <w:rsid w:val="003D5FF7"/>
    <w:rsid w:val="003D606B"/>
    <w:rsid w:val="003D63F5"/>
    <w:rsid w:val="003D65E0"/>
    <w:rsid w:val="003D669E"/>
    <w:rsid w:val="003D69BE"/>
    <w:rsid w:val="003D6A86"/>
    <w:rsid w:val="003D7559"/>
    <w:rsid w:val="003D756C"/>
    <w:rsid w:val="003E0000"/>
    <w:rsid w:val="003E0497"/>
    <w:rsid w:val="003E0674"/>
    <w:rsid w:val="003E0927"/>
    <w:rsid w:val="003E26EF"/>
    <w:rsid w:val="003E2C5F"/>
    <w:rsid w:val="003E31D1"/>
    <w:rsid w:val="003E321F"/>
    <w:rsid w:val="003E37C2"/>
    <w:rsid w:val="003E3879"/>
    <w:rsid w:val="003E3F88"/>
    <w:rsid w:val="003E458A"/>
    <w:rsid w:val="003E5111"/>
    <w:rsid w:val="003E5527"/>
    <w:rsid w:val="003E5601"/>
    <w:rsid w:val="003E568F"/>
    <w:rsid w:val="003E6078"/>
    <w:rsid w:val="003E620B"/>
    <w:rsid w:val="003E6E26"/>
    <w:rsid w:val="003E6E83"/>
    <w:rsid w:val="003E7894"/>
    <w:rsid w:val="003E78CA"/>
    <w:rsid w:val="003F00A3"/>
    <w:rsid w:val="003F02CC"/>
    <w:rsid w:val="003F03DB"/>
    <w:rsid w:val="003F0AFD"/>
    <w:rsid w:val="003F0DED"/>
    <w:rsid w:val="003F0F0D"/>
    <w:rsid w:val="003F163F"/>
    <w:rsid w:val="003F167C"/>
    <w:rsid w:val="003F177A"/>
    <w:rsid w:val="003F2039"/>
    <w:rsid w:val="003F2279"/>
    <w:rsid w:val="003F22E5"/>
    <w:rsid w:val="003F2421"/>
    <w:rsid w:val="003F2568"/>
    <w:rsid w:val="003F2854"/>
    <w:rsid w:val="003F2864"/>
    <w:rsid w:val="003F28ED"/>
    <w:rsid w:val="003F4677"/>
    <w:rsid w:val="003F4786"/>
    <w:rsid w:val="003F4840"/>
    <w:rsid w:val="003F50DE"/>
    <w:rsid w:val="003F5814"/>
    <w:rsid w:val="003F60DE"/>
    <w:rsid w:val="003F62C4"/>
    <w:rsid w:val="003F6B2D"/>
    <w:rsid w:val="003F6C5C"/>
    <w:rsid w:val="003F7692"/>
    <w:rsid w:val="003F7B66"/>
    <w:rsid w:val="003F7FDF"/>
    <w:rsid w:val="00400051"/>
    <w:rsid w:val="0040031B"/>
    <w:rsid w:val="00400DF2"/>
    <w:rsid w:val="00401184"/>
    <w:rsid w:val="00401538"/>
    <w:rsid w:val="00401B29"/>
    <w:rsid w:val="00401BFE"/>
    <w:rsid w:val="00401F0C"/>
    <w:rsid w:val="00402080"/>
    <w:rsid w:val="0040245C"/>
    <w:rsid w:val="00402BFD"/>
    <w:rsid w:val="00402F1E"/>
    <w:rsid w:val="00404D69"/>
    <w:rsid w:val="004057EF"/>
    <w:rsid w:val="00405F6B"/>
    <w:rsid w:val="004062A5"/>
    <w:rsid w:val="00406433"/>
    <w:rsid w:val="0040650A"/>
    <w:rsid w:val="004069D9"/>
    <w:rsid w:val="00406E83"/>
    <w:rsid w:val="00407A43"/>
    <w:rsid w:val="00407A94"/>
    <w:rsid w:val="00407E13"/>
    <w:rsid w:val="00410140"/>
    <w:rsid w:val="0041061C"/>
    <w:rsid w:val="00410901"/>
    <w:rsid w:val="0041094A"/>
    <w:rsid w:val="0041132E"/>
    <w:rsid w:val="004115C7"/>
    <w:rsid w:val="00411753"/>
    <w:rsid w:val="00411B70"/>
    <w:rsid w:val="00412DB3"/>
    <w:rsid w:val="00413039"/>
    <w:rsid w:val="004133B1"/>
    <w:rsid w:val="004139E6"/>
    <w:rsid w:val="00413A1A"/>
    <w:rsid w:val="004141AA"/>
    <w:rsid w:val="0041472A"/>
    <w:rsid w:val="00414993"/>
    <w:rsid w:val="00414B71"/>
    <w:rsid w:val="00414CAF"/>
    <w:rsid w:val="00414E7B"/>
    <w:rsid w:val="00414ED0"/>
    <w:rsid w:val="0041558D"/>
    <w:rsid w:val="00415A9A"/>
    <w:rsid w:val="00416511"/>
    <w:rsid w:val="0041668A"/>
    <w:rsid w:val="00416FF7"/>
    <w:rsid w:val="00417876"/>
    <w:rsid w:val="0041788C"/>
    <w:rsid w:val="00417ADA"/>
    <w:rsid w:val="00417D15"/>
    <w:rsid w:val="00420490"/>
    <w:rsid w:val="0042057C"/>
    <w:rsid w:val="004206C2"/>
    <w:rsid w:val="0042097D"/>
    <w:rsid w:val="00420E4A"/>
    <w:rsid w:val="00421096"/>
    <w:rsid w:val="0042142C"/>
    <w:rsid w:val="00421831"/>
    <w:rsid w:val="00421E34"/>
    <w:rsid w:val="00421EC2"/>
    <w:rsid w:val="0042225A"/>
    <w:rsid w:val="00422DDB"/>
    <w:rsid w:val="0042337B"/>
    <w:rsid w:val="00423A12"/>
    <w:rsid w:val="00423C95"/>
    <w:rsid w:val="00423FA3"/>
    <w:rsid w:val="004241B6"/>
    <w:rsid w:val="004244C7"/>
    <w:rsid w:val="00424C11"/>
    <w:rsid w:val="00424E42"/>
    <w:rsid w:val="00425092"/>
    <w:rsid w:val="00425341"/>
    <w:rsid w:val="00426061"/>
    <w:rsid w:val="004260F1"/>
    <w:rsid w:val="004261E1"/>
    <w:rsid w:val="00426313"/>
    <w:rsid w:val="0042633D"/>
    <w:rsid w:val="004301B4"/>
    <w:rsid w:val="0043020D"/>
    <w:rsid w:val="004303D0"/>
    <w:rsid w:val="00430AAA"/>
    <w:rsid w:val="004314A1"/>
    <w:rsid w:val="0043157F"/>
    <w:rsid w:val="00431C29"/>
    <w:rsid w:val="004329BC"/>
    <w:rsid w:val="00432A16"/>
    <w:rsid w:val="00432B06"/>
    <w:rsid w:val="00432C1A"/>
    <w:rsid w:val="00432E1D"/>
    <w:rsid w:val="004345FD"/>
    <w:rsid w:val="00434AEB"/>
    <w:rsid w:val="00434CD5"/>
    <w:rsid w:val="00435520"/>
    <w:rsid w:val="0043565B"/>
    <w:rsid w:val="00435A6A"/>
    <w:rsid w:val="00435AC7"/>
    <w:rsid w:val="004360E3"/>
    <w:rsid w:val="0043637A"/>
    <w:rsid w:val="0043681D"/>
    <w:rsid w:val="004369B1"/>
    <w:rsid w:val="00437257"/>
    <w:rsid w:val="004373C8"/>
    <w:rsid w:val="004374FF"/>
    <w:rsid w:val="004377D8"/>
    <w:rsid w:val="00437F84"/>
    <w:rsid w:val="004406F8"/>
    <w:rsid w:val="0044073E"/>
    <w:rsid w:val="00440A3A"/>
    <w:rsid w:val="00440CD0"/>
    <w:rsid w:val="00440DC3"/>
    <w:rsid w:val="0044185D"/>
    <w:rsid w:val="0044233A"/>
    <w:rsid w:val="00442EB2"/>
    <w:rsid w:val="004430F8"/>
    <w:rsid w:val="004431FD"/>
    <w:rsid w:val="00443566"/>
    <w:rsid w:val="00443A2E"/>
    <w:rsid w:val="00443B18"/>
    <w:rsid w:val="004449E1"/>
    <w:rsid w:val="00444B48"/>
    <w:rsid w:val="00444CF0"/>
    <w:rsid w:val="00444F53"/>
    <w:rsid w:val="00445033"/>
    <w:rsid w:val="00445530"/>
    <w:rsid w:val="00445954"/>
    <w:rsid w:val="00445FF9"/>
    <w:rsid w:val="00446472"/>
    <w:rsid w:val="00446601"/>
    <w:rsid w:val="00446669"/>
    <w:rsid w:val="00446C5B"/>
    <w:rsid w:val="00446F93"/>
    <w:rsid w:val="00447193"/>
    <w:rsid w:val="004471AA"/>
    <w:rsid w:val="00450164"/>
    <w:rsid w:val="004502BF"/>
    <w:rsid w:val="00450433"/>
    <w:rsid w:val="0045054A"/>
    <w:rsid w:val="004505E1"/>
    <w:rsid w:val="0045080C"/>
    <w:rsid w:val="00450A61"/>
    <w:rsid w:val="00451891"/>
    <w:rsid w:val="004518CD"/>
    <w:rsid w:val="00451CCE"/>
    <w:rsid w:val="0045234E"/>
    <w:rsid w:val="004523B6"/>
    <w:rsid w:val="004524F9"/>
    <w:rsid w:val="00452557"/>
    <w:rsid w:val="00452A62"/>
    <w:rsid w:val="00452AA4"/>
    <w:rsid w:val="00453D8B"/>
    <w:rsid w:val="00453DDF"/>
    <w:rsid w:val="004540D3"/>
    <w:rsid w:val="004541DD"/>
    <w:rsid w:val="00454620"/>
    <w:rsid w:val="00454B9D"/>
    <w:rsid w:val="00454C8B"/>
    <w:rsid w:val="00455256"/>
    <w:rsid w:val="004555AF"/>
    <w:rsid w:val="00455CBD"/>
    <w:rsid w:val="00455E29"/>
    <w:rsid w:val="00456011"/>
    <w:rsid w:val="00456970"/>
    <w:rsid w:val="00456E4E"/>
    <w:rsid w:val="00457732"/>
    <w:rsid w:val="00457867"/>
    <w:rsid w:val="004578AF"/>
    <w:rsid w:val="00457F93"/>
    <w:rsid w:val="00460FFB"/>
    <w:rsid w:val="004614A6"/>
    <w:rsid w:val="004615CE"/>
    <w:rsid w:val="00461835"/>
    <w:rsid w:val="004620C1"/>
    <w:rsid w:val="00462777"/>
    <w:rsid w:val="00462847"/>
    <w:rsid w:val="00462FD4"/>
    <w:rsid w:val="00463B2C"/>
    <w:rsid w:val="00464170"/>
    <w:rsid w:val="00464600"/>
    <w:rsid w:val="0046470B"/>
    <w:rsid w:val="00464810"/>
    <w:rsid w:val="004649C9"/>
    <w:rsid w:val="00464F11"/>
    <w:rsid w:val="00465239"/>
    <w:rsid w:val="00465248"/>
    <w:rsid w:val="004656A1"/>
    <w:rsid w:val="004656F5"/>
    <w:rsid w:val="00465966"/>
    <w:rsid w:val="00466223"/>
    <w:rsid w:val="00466AD4"/>
    <w:rsid w:val="00466C35"/>
    <w:rsid w:val="00466CBA"/>
    <w:rsid w:val="004673EE"/>
    <w:rsid w:val="00467BC4"/>
    <w:rsid w:val="00467D72"/>
    <w:rsid w:val="00467F1A"/>
    <w:rsid w:val="00470184"/>
    <w:rsid w:val="00470646"/>
    <w:rsid w:val="00470AD6"/>
    <w:rsid w:val="00470B9D"/>
    <w:rsid w:val="004710BA"/>
    <w:rsid w:val="004710C0"/>
    <w:rsid w:val="0047110E"/>
    <w:rsid w:val="00471186"/>
    <w:rsid w:val="004711C7"/>
    <w:rsid w:val="00471600"/>
    <w:rsid w:val="00471978"/>
    <w:rsid w:val="00471B42"/>
    <w:rsid w:val="004722E8"/>
    <w:rsid w:val="004727FA"/>
    <w:rsid w:val="00473712"/>
    <w:rsid w:val="00473C11"/>
    <w:rsid w:val="00473CDA"/>
    <w:rsid w:val="00473CE3"/>
    <w:rsid w:val="0047406C"/>
    <w:rsid w:val="004742EA"/>
    <w:rsid w:val="004752D7"/>
    <w:rsid w:val="00475437"/>
    <w:rsid w:val="00475B63"/>
    <w:rsid w:val="00476123"/>
    <w:rsid w:val="0047638C"/>
    <w:rsid w:val="004763C0"/>
    <w:rsid w:val="00476B94"/>
    <w:rsid w:val="00476FAB"/>
    <w:rsid w:val="00480090"/>
    <w:rsid w:val="00480D64"/>
    <w:rsid w:val="00480DF7"/>
    <w:rsid w:val="00480EC2"/>
    <w:rsid w:val="004813A6"/>
    <w:rsid w:val="0048172E"/>
    <w:rsid w:val="00481767"/>
    <w:rsid w:val="00481E32"/>
    <w:rsid w:val="004822DE"/>
    <w:rsid w:val="004827BF"/>
    <w:rsid w:val="00482C06"/>
    <w:rsid w:val="004831E4"/>
    <w:rsid w:val="00483492"/>
    <w:rsid w:val="004834B4"/>
    <w:rsid w:val="00483797"/>
    <w:rsid w:val="00483B61"/>
    <w:rsid w:val="00484499"/>
    <w:rsid w:val="00485335"/>
    <w:rsid w:val="004859EB"/>
    <w:rsid w:val="00485F4F"/>
    <w:rsid w:val="00485F54"/>
    <w:rsid w:val="004863E7"/>
    <w:rsid w:val="0048719E"/>
    <w:rsid w:val="00487674"/>
    <w:rsid w:val="0048776A"/>
    <w:rsid w:val="004906DE"/>
    <w:rsid w:val="00490C26"/>
    <w:rsid w:val="00490F3F"/>
    <w:rsid w:val="00490FFE"/>
    <w:rsid w:val="004910AD"/>
    <w:rsid w:val="0049114C"/>
    <w:rsid w:val="00491226"/>
    <w:rsid w:val="004914BA"/>
    <w:rsid w:val="004915AD"/>
    <w:rsid w:val="00491BEB"/>
    <w:rsid w:val="00491F95"/>
    <w:rsid w:val="0049228C"/>
    <w:rsid w:val="00492492"/>
    <w:rsid w:val="004926AC"/>
    <w:rsid w:val="00492E3C"/>
    <w:rsid w:val="004933ED"/>
    <w:rsid w:val="00493ABF"/>
    <w:rsid w:val="00493BA1"/>
    <w:rsid w:val="00493CC4"/>
    <w:rsid w:val="004940CB"/>
    <w:rsid w:val="00494281"/>
    <w:rsid w:val="00494360"/>
    <w:rsid w:val="00495385"/>
    <w:rsid w:val="004953EE"/>
    <w:rsid w:val="00495F67"/>
    <w:rsid w:val="00496571"/>
    <w:rsid w:val="00496EBA"/>
    <w:rsid w:val="00496F31"/>
    <w:rsid w:val="00496FB3"/>
    <w:rsid w:val="00497038"/>
    <w:rsid w:val="004974A3"/>
    <w:rsid w:val="00497931"/>
    <w:rsid w:val="004979E5"/>
    <w:rsid w:val="004A0182"/>
    <w:rsid w:val="004A0A58"/>
    <w:rsid w:val="004A1496"/>
    <w:rsid w:val="004A170C"/>
    <w:rsid w:val="004A1B6F"/>
    <w:rsid w:val="004A1DA0"/>
    <w:rsid w:val="004A1FC8"/>
    <w:rsid w:val="004A2226"/>
    <w:rsid w:val="004A240E"/>
    <w:rsid w:val="004A2EB6"/>
    <w:rsid w:val="004A3368"/>
    <w:rsid w:val="004A3375"/>
    <w:rsid w:val="004A3920"/>
    <w:rsid w:val="004A3BBC"/>
    <w:rsid w:val="004A4216"/>
    <w:rsid w:val="004A453D"/>
    <w:rsid w:val="004A4B36"/>
    <w:rsid w:val="004A4C3C"/>
    <w:rsid w:val="004A4CC2"/>
    <w:rsid w:val="004A53A3"/>
    <w:rsid w:val="004A5E45"/>
    <w:rsid w:val="004A619B"/>
    <w:rsid w:val="004A6A8E"/>
    <w:rsid w:val="004A6E33"/>
    <w:rsid w:val="004A6ECA"/>
    <w:rsid w:val="004A7399"/>
    <w:rsid w:val="004A7451"/>
    <w:rsid w:val="004A764C"/>
    <w:rsid w:val="004A766C"/>
    <w:rsid w:val="004A77E3"/>
    <w:rsid w:val="004B08E3"/>
    <w:rsid w:val="004B10A2"/>
    <w:rsid w:val="004B1AD3"/>
    <w:rsid w:val="004B1C6E"/>
    <w:rsid w:val="004B1DFF"/>
    <w:rsid w:val="004B2D10"/>
    <w:rsid w:val="004B3259"/>
    <w:rsid w:val="004B39D1"/>
    <w:rsid w:val="004B3C22"/>
    <w:rsid w:val="004B3D0E"/>
    <w:rsid w:val="004B3D78"/>
    <w:rsid w:val="004B4D02"/>
    <w:rsid w:val="004B4ECE"/>
    <w:rsid w:val="004B56F8"/>
    <w:rsid w:val="004B5E6C"/>
    <w:rsid w:val="004B66BD"/>
    <w:rsid w:val="004B6AB3"/>
    <w:rsid w:val="004B7253"/>
    <w:rsid w:val="004B758B"/>
    <w:rsid w:val="004B764B"/>
    <w:rsid w:val="004B779E"/>
    <w:rsid w:val="004B7A9A"/>
    <w:rsid w:val="004B7A9E"/>
    <w:rsid w:val="004B7C85"/>
    <w:rsid w:val="004B7D3B"/>
    <w:rsid w:val="004C012E"/>
    <w:rsid w:val="004C0458"/>
    <w:rsid w:val="004C1109"/>
    <w:rsid w:val="004C1152"/>
    <w:rsid w:val="004C173C"/>
    <w:rsid w:val="004C1BF8"/>
    <w:rsid w:val="004C1EBF"/>
    <w:rsid w:val="004C1FD9"/>
    <w:rsid w:val="004C2061"/>
    <w:rsid w:val="004C2307"/>
    <w:rsid w:val="004C26B0"/>
    <w:rsid w:val="004C31E6"/>
    <w:rsid w:val="004C3358"/>
    <w:rsid w:val="004C33A2"/>
    <w:rsid w:val="004C3BAE"/>
    <w:rsid w:val="004C3CFA"/>
    <w:rsid w:val="004C3EE6"/>
    <w:rsid w:val="004C43DD"/>
    <w:rsid w:val="004C45D1"/>
    <w:rsid w:val="004C51BF"/>
    <w:rsid w:val="004C54C1"/>
    <w:rsid w:val="004C5938"/>
    <w:rsid w:val="004C62CE"/>
    <w:rsid w:val="004C6407"/>
    <w:rsid w:val="004C6447"/>
    <w:rsid w:val="004C66A3"/>
    <w:rsid w:val="004C6B0A"/>
    <w:rsid w:val="004C6B35"/>
    <w:rsid w:val="004C6E8D"/>
    <w:rsid w:val="004C7952"/>
    <w:rsid w:val="004C7B2D"/>
    <w:rsid w:val="004D06CC"/>
    <w:rsid w:val="004D0996"/>
    <w:rsid w:val="004D0BC2"/>
    <w:rsid w:val="004D0D68"/>
    <w:rsid w:val="004D12A4"/>
    <w:rsid w:val="004D14EA"/>
    <w:rsid w:val="004D21AB"/>
    <w:rsid w:val="004D334F"/>
    <w:rsid w:val="004D3442"/>
    <w:rsid w:val="004D3602"/>
    <w:rsid w:val="004D36DA"/>
    <w:rsid w:val="004D3859"/>
    <w:rsid w:val="004D39BC"/>
    <w:rsid w:val="004D3D78"/>
    <w:rsid w:val="004D4006"/>
    <w:rsid w:val="004D4409"/>
    <w:rsid w:val="004D44B6"/>
    <w:rsid w:val="004D466A"/>
    <w:rsid w:val="004D5459"/>
    <w:rsid w:val="004D619B"/>
    <w:rsid w:val="004D6645"/>
    <w:rsid w:val="004D6EB4"/>
    <w:rsid w:val="004D7214"/>
    <w:rsid w:val="004D7480"/>
    <w:rsid w:val="004D76D5"/>
    <w:rsid w:val="004D7737"/>
    <w:rsid w:val="004D7DFF"/>
    <w:rsid w:val="004E09C2"/>
    <w:rsid w:val="004E0A6B"/>
    <w:rsid w:val="004E1217"/>
    <w:rsid w:val="004E15D7"/>
    <w:rsid w:val="004E1F9B"/>
    <w:rsid w:val="004E20B5"/>
    <w:rsid w:val="004E2184"/>
    <w:rsid w:val="004E25EC"/>
    <w:rsid w:val="004E2F93"/>
    <w:rsid w:val="004E3565"/>
    <w:rsid w:val="004E36E2"/>
    <w:rsid w:val="004E3AF5"/>
    <w:rsid w:val="004E3C53"/>
    <w:rsid w:val="004E4206"/>
    <w:rsid w:val="004E435F"/>
    <w:rsid w:val="004E461E"/>
    <w:rsid w:val="004E4C7C"/>
    <w:rsid w:val="004E5AD7"/>
    <w:rsid w:val="004E5E52"/>
    <w:rsid w:val="004E601A"/>
    <w:rsid w:val="004E6BA0"/>
    <w:rsid w:val="004E6E98"/>
    <w:rsid w:val="004E7242"/>
    <w:rsid w:val="004F0021"/>
    <w:rsid w:val="004F0341"/>
    <w:rsid w:val="004F03F3"/>
    <w:rsid w:val="004F06A9"/>
    <w:rsid w:val="004F06C9"/>
    <w:rsid w:val="004F07F3"/>
    <w:rsid w:val="004F0EEF"/>
    <w:rsid w:val="004F130B"/>
    <w:rsid w:val="004F15F4"/>
    <w:rsid w:val="004F1A96"/>
    <w:rsid w:val="004F1DE0"/>
    <w:rsid w:val="004F2034"/>
    <w:rsid w:val="004F2283"/>
    <w:rsid w:val="004F2A56"/>
    <w:rsid w:val="004F2FBC"/>
    <w:rsid w:val="004F32F8"/>
    <w:rsid w:val="004F3314"/>
    <w:rsid w:val="004F3722"/>
    <w:rsid w:val="004F4C67"/>
    <w:rsid w:val="004F5121"/>
    <w:rsid w:val="004F51D2"/>
    <w:rsid w:val="004F55D9"/>
    <w:rsid w:val="004F5908"/>
    <w:rsid w:val="004F5CE0"/>
    <w:rsid w:val="004F5D44"/>
    <w:rsid w:val="004F6074"/>
    <w:rsid w:val="004F63C6"/>
    <w:rsid w:val="004F6753"/>
    <w:rsid w:val="004F69D8"/>
    <w:rsid w:val="004F6A7C"/>
    <w:rsid w:val="004F6A9A"/>
    <w:rsid w:val="004F6CA0"/>
    <w:rsid w:val="004F78F7"/>
    <w:rsid w:val="004F7A70"/>
    <w:rsid w:val="004F7C99"/>
    <w:rsid w:val="005003E0"/>
    <w:rsid w:val="005004FD"/>
    <w:rsid w:val="00500519"/>
    <w:rsid w:val="00500768"/>
    <w:rsid w:val="005013E3"/>
    <w:rsid w:val="00501556"/>
    <w:rsid w:val="005017C0"/>
    <w:rsid w:val="005018D3"/>
    <w:rsid w:val="005019EE"/>
    <w:rsid w:val="00502EEE"/>
    <w:rsid w:val="00502FF6"/>
    <w:rsid w:val="005034E6"/>
    <w:rsid w:val="00503EA5"/>
    <w:rsid w:val="005041BB"/>
    <w:rsid w:val="00504768"/>
    <w:rsid w:val="00505AAE"/>
    <w:rsid w:val="00505BC9"/>
    <w:rsid w:val="00505E25"/>
    <w:rsid w:val="00506324"/>
    <w:rsid w:val="00506DD7"/>
    <w:rsid w:val="005076E9"/>
    <w:rsid w:val="005078B5"/>
    <w:rsid w:val="00510140"/>
    <w:rsid w:val="00510149"/>
    <w:rsid w:val="0051047C"/>
    <w:rsid w:val="005110D9"/>
    <w:rsid w:val="00511129"/>
    <w:rsid w:val="0051141A"/>
    <w:rsid w:val="0051170F"/>
    <w:rsid w:val="00511AF5"/>
    <w:rsid w:val="00511EC6"/>
    <w:rsid w:val="00512A04"/>
    <w:rsid w:val="00512CD7"/>
    <w:rsid w:val="0051302A"/>
    <w:rsid w:val="00513523"/>
    <w:rsid w:val="0051388C"/>
    <w:rsid w:val="0051388E"/>
    <w:rsid w:val="00513ADB"/>
    <w:rsid w:val="00513B7D"/>
    <w:rsid w:val="00513ECD"/>
    <w:rsid w:val="00513ED5"/>
    <w:rsid w:val="0051412F"/>
    <w:rsid w:val="00514449"/>
    <w:rsid w:val="005146CA"/>
    <w:rsid w:val="00514CE6"/>
    <w:rsid w:val="00514DF1"/>
    <w:rsid w:val="00514EC0"/>
    <w:rsid w:val="005151B8"/>
    <w:rsid w:val="00515499"/>
    <w:rsid w:val="005155CD"/>
    <w:rsid w:val="00515A8F"/>
    <w:rsid w:val="00515DBB"/>
    <w:rsid w:val="005162C1"/>
    <w:rsid w:val="005168E2"/>
    <w:rsid w:val="00516A7F"/>
    <w:rsid w:val="00516C54"/>
    <w:rsid w:val="00517968"/>
    <w:rsid w:val="0051799E"/>
    <w:rsid w:val="00517E9E"/>
    <w:rsid w:val="00517EC2"/>
    <w:rsid w:val="005202A2"/>
    <w:rsid w:val="00520887"/>
    <w:rsid w:val="00521043"/>
    <w:rsid w:val="00521507"/>
    <w:rsid w:val="00521A28"/>
    <w:rsid w:val="00521E63"/>
    <w:rsid w:val="00521E73"/>
    <w:rsid w:val="00521FEE"/>
    <w:rsid w:val="0052205A"/>
    <w:rsid w:val="0052220E"/>
    <w:rsid w:val="0052244E"/>
    <w:rsid w:val="005225FF"/>
    <w:rsid w:val="00522B94"/>
    <w:rsid w:val="00524309"/>
    <w:rsid w:val="005243F9"/>
    <w:rsid w:val="00524F39"/>
    <w:rsid w:val="005254E6"/>
    <w:rsid w:val="00525B68"/>
    <w:rsid w:val="00525B8C"/>
    <w:rsid w:val="00525D1F"/>
    <w:rsid w:val="00526129"/>
    <w:rsid w:val="005263D1"/>
    <w:rsid w:val="005265DE"/>
    <w:rsid w:val="00526C9B"/>
    <w:rsid w:val="00526D3C"/>
    <w:rsid w:val="00526E86"/>
    <w:rsid w:val="0052755E"/>
    <w:rsid w:val="00527CB9"/>
    <w:rsid w:val="00527CCA"/>
    <w:rsid w:val="0053070E"/>
    <w:rsid w:val="0053089C"/>
    <w:rsid w:val="00530D53"/>
    <w:rsid w:val="00530D93"/>
    <w:rsid w:val="00531373"/>
    <w:rsid w:val="0053146D"/>
    <w:rsid w:val="00531596"/>
    <w:rsid w:val="0053190A"/>
    <w:rsid w:val="0053246B"/>
    <w:rsid w:val="005325F2"/>
    <w:rsid w:val="00532C86"/>
    <w:rsid w:val="00532F50"/>
    <w:rsid w:val="00532F9C"/>
    <w:rsid w:val="005330B8"/>
    <w:rsid w:val="00534910"/>
    <w:rsid w:val="00535363"/>
    <w:rsid w:val="00535A10"/>
    <w:rsid w:val="00535BB0"/>
    <w:rsid w:val="00535E5A"/>
    <w:rsid w:val="005360EF"/>
    <w:rsid w:val="005364DC"/>
    <w:rsid w:val="005365FA"/>
    <w:rsid w:val="00536763"/>
    <w:rsid w:val="00536A7D"/>
    <w:rsid w:val="00537386"/>
    <w:rsid w:val="00537508"/>
    <w:rsid w:val="005378DC"/>
    <w:rsid w:val="00537A18"/>
    <w:rsid w:val="00540516"/>
    <w:rsid w:val="00540C84"/>
    <w:rsid w:val="00540CB6"/>
    <w:rsid w:val="0054134C"/>
    <w:rsid w:val="005414CB"/>
    <w:rsid w:val="0054150A"/>
    <w:rsid w:val="00541810"/>
    <w:rsid w:val="005420A4"/>
    <w:rsid w:val="00542AD4"/>
    <w:rsid w:val="00542C3D"/>
    <w:rsid w:val="00543082"/>
    <w:rsid w:val="00543B66"/>
    <w:rsid w:val="005440CF"/>
    <w:rsid w:val="00544269"/>
    <w:rsid w:val="00544317"/>
    <w:rsid w:val="0054509F"/>
    <w:rsid w:val="005451D2"/>
    <w:rsid w:val="00545277"/>
    <w:rsid w:val="005453A2"/>
    <w:rsid w:val="005468E3"/>
    <w:rsid w:val="005469D5"/>
    <w:rsid w:val="00546B4A"/>
    <w:rsid w:val="00546D23"/>
    <w:rsid w:val="005475E5"/>
    <w:rsid w:val="005478E4"/>
    <w:rsid w:val="00547964"/>
    <w:rsid w:val="00547A47"/>
    <w:rsid w:val="00547A80"/>
    <w:rsid w:val="00547F2A"/>
    <w:rsid w:val="005503BD"/>
    <w:rsid w:val="00550570"/>
    <w:rsid w:val="00550761"/>
    <w:rsid w:val="0055091F"/>
    <w:rsid w:val="00550B0E"/>
    <w:rsid w:val="00550D42"/>
    <w:rsid w:val="00551157"/>
    <w:rsid w:val="005513C5"/>
    <w:rsid w:val="00551510"/>
    <w:rsid w:val="0055263C"/>
    <w:rsid w:val="0055276F"/>
    <w:rsid w:val="00553176"/>
    <w:rsid w:val="00553753"/>
    <w:rsid w:val="00553788"/>
    <w:rsid w:val="0055415C"/>
    <w:rsid w:val="005542DA"/>
    <w:rsid w:val="005544B1"/>
    <w:rsid w:val="00554D5D"/>
    <w:rsid w:val="005554EC"/>
    <w:rsid w:val="00555B0B"/>
    <w:rsid w:val="00555E07"/>
    <w:rsid w:val="00556088"/>
    <w:rsid w:val="00556ADA"/>
    <w:rsid w:val="005576EC"/>
    <w:rsid w:val="005577B2"/>
    <w:rsid w:val="0056016F"/>
    <w:rsid w:val="005604C3"/>
    <w:rsid w:val="005614B4"/>
    <w:rsid w:val="005615A1"/>
    <w:rsid w:val="00561C42"/>
    <w:rsid w:val="00561EF1"/>
    <w:rsid w:val="00561FAA"/>
    <w:rsid w:val="00561FAC"/>
    <w:rsid w:val="005622DD"/>
    <w:rsid w:val="00563602"/>
    <w:rsid w:val="00563E5D"/>
    <w:rsid w:val="00563F31"/>
    <w:rsid w:val="00564545"/>
    <w:rsid w:val="00564C41"/>
    <w:rsid w:val="00565010"/>
    <w:rsid w:val="0056530C"/>
    <w:rsid w:val="005654FE"/>
    <w:rsid w:val="005659AF"/>
    <w:rsid w:val="00565D82"/>
    <w:rsid w:val="00566E4E"/>
    <w:rsid w:val="00567480"/>
    <w:rsid w:val="00567740"/>
    <w:rsid w:val="0056790C"/>
    <w:rsid w:val="00567981"/>
    <w:rsid w:val="00567D77"/>
    <w:rsid w:val="00567EBA"/>
    <w:rsid w:val="00570017"/>
    <w:rsid w:val="005703DF"/>
    <w:rsid w:val="00570737"/>
    <w:rsid w:val="005709B9"/>
    <w:rsid w:val="00570CD9"/>
    <w:rsid w:val="00570EEB"/>
    <w:rsid w:val="005710D5"/>
    <w:rsid w:val="005714EC"/>
    <w:rsid w:val="00571C3A"/>
    <w:rsid w:val="00571E79"/>
    <w:rsid w:val="0057219D"/>
    <w:rsid w:val="00572FD0"/>
    <w:rsid w:val="00573A3C"/>
    <w:rsid w:val="00573E31"/>
    <w:rsid w:val="00574DDC"/>
    <w:rsid w:val="00574FC9"/>
    <w:rsid w:val="005759AD"/>
    <w:rsid w:val="00575A46"/>
    <w:rsid w:val="00575E12"/>
    <w:rsid w:val="00576545"/>
    <w:rsid w:val="00576603"/>
    <w:rsid w:val="00576F17"/>
    <w:rsid w:val="00576FB5"/>
    <w:rsid w:val="005778E9"/>
    <w:rsid w:val="00577971"/>
    <w:rsid w:val="00577E1F"/>
    <w:rsid w:val="00577E95"/>
    <w:rsid w:val="0058027C"/>
    <w:rsid w:val="00580F1C"/>
    <w:rsid w:val="0058144A"/>
    <w:rsid w:val="005815AE"/>
    <w:rsid w:val="005819DB"/>
    <w:rsid w:val="00582525"/>
    <w:rsid w:val="00582C6E"/>
    <w:rsid w:val="00582FE0"/>
    <w:rsid w:val="00584285"/>
    <w:rsid w:val="005843D7"/>
    <w:rsid w:val="0058449D"/>
    <w:rsid w:val="00584B0D"/>
    <w:rsid w:val="00584D51"/>
    <w:rsid w:val="005851BC"/>
    <w:rsid w:val="005855E3"/>
    <w:rsid w:val="00585A74"/>
    <w:rsid w:val="00585D71"/>
    <w:rsid w:val="005867F4"/>
    <w:rsid w:val="00586BAA"/>
    <w:rsid w:val="005872AB"/>
    <w:rsid w:val="005876BF"/>
    <w:rsid w:val="00587CF4"/>
    <w:rsid w:val="00587F5B"/>
    <w:rsid w:val="005904C4"/>
    <w:rsid w:val="005905A6"/>
    <w:rsid w:val="005911AD"/>
    <w:rsid w:val="0059155C"/>
    <w:rsid w:val="0059192D"/>
    <w:rsid w:val="005925B2"/>
    <w:rsid w:val="0059293D"/>
    <w:rsid w:val="00593931"/>
    <w:rsid w:val="0059425A"/>
    <w:rsid w:val="0059489F"/>
    <w:rsid w:val="005948EC"/>
    <w:rsid w:val="00594B31"/>
    <w:rsid w:val="00594CB6"/>
    <w:rsid w:val="00594E04"/>
    <w:rsid w:val="00595165"/>
    <w:rsid w:val="005953C3"/>
    <w:rsid w:val="0059578D"/>
    <w:rsid w:val="0059590C"/>
    <w:rsid w:val="00595AE6"/>
    <w:rsid w:val="00595B05"/>
    <w:rsid w:val="00595C04"/>
    <w:rsid w:val="005968B2"/>
    <w:rsid w:val="00597068"/>
    <w:rsid w:val="0059722F"/>
    <w:rsid w:val="005977CF"/>
    <w:rsid w:val="00597EDA"/>
    <w:rsid w:val="005A0263"/>
    <w:rsid w:val="005A0E90"/>
    <w:rsid w:val="005A0F10"/>
    <w:rsid w:val="005A117F"/>
    <w:rsid w:val="005A1690"/>
    <w:rsid w:val="005A17E2"/>
    <w:rsid w:val="005A1AD5"/>
    <w:rsid w:val="005A1C84"/>
    <w:rsid w:val="005A1EF7"/>
    <w:rsid w:val="005A2F31"/>
    <w:rsid w:val="005A3CED"/>
    <w:rsid w:val="005A4199"/>
    <w:rsid w:val="005A4328"/>
    <w:rsid w:val="005A5049"/>
    <w:rsid w:val="005A552B"/>
    <w:rsid w:val="005A5CEA"/>
    <w:rsid w:val="005A6257"/>
    <w:rsid w:val="005A66DC"/>
    <w:rsid w:val="005A70FD"/>
    <w:rsid w:val="005A77D4"/>
    <w:rsid w:val="005A7E13"/>
    <w:rsid w:val="005A7EA6"/>
    <w:rsid w:val="005B0481"/>
    <w:rsid w:val="005B048F"/>
    <w:rsid w:val="005B0AC3"/>
    <w:rsid w:val="005B1433"/>
    <w:rsid w:val="005B1CA2"/>
    <w:rsid w:val="005B1F78"/>
    <w:rsid w:val="005B2331"/>
    <w:rsid w:val="005B2356"/>
    <w:rsid w:val="005B29FF"/>
    <w:rsid w:val="005B2B54"/>
    <w:rsid w:val="005B2D46"/>
    <w:rsid w:val="005B2DD0"/>
    <w:rsid w:val="005B2E61"/>
    <w:rsid w:val="005B32A0"/>
    <w:rsid w:val="005B363E"/>
    <w:rsid w:val="005B379C"/>
    <w:rsid w:val="005B381B"/>
    <w:rsid w:val="005B38D5"/>
    <w:rsid w:val="005B3E2D"/>
    <w:rsid w:val="005B40C6"/>
    <w:rsid w:val="005B419D"/>
    <w:rsid w:val="005B4377"/>
    <w:rsid w:val="005B4C16"/>
    <w:rsid w:val="005B576D"/>
    <w:rsid w:val="005B6240"/>
    <w:rsid w:val="005B68B2"/>
    <w:rsid w:val="005B6A5D"/>
    <w:rsid w:val="005B767B"/>
    <w:rsid w:val="005B7D11"/>
    <w:rsid w:val="005B7E18"/>
    <w:rsid w:val="005C0938"/>
    <w:rsid w:val="005C0B6C"/>
    <w:rsid w:val="005C1631"/>
    <w:rsid w:val="005C1A91"/>
    <w:rsid w:val="005C226A"/>
    <w:rsid w:val="005C238A"/>
    <w:rsid w:val="005C23DE"/>
    <w:rsid w:val="005C24FF"/>
    <w:rsid w:val="005C294C"/>
    <w:rsid w:val="005C2E97"/>
    <w:rsid w:val="005C41B7"/>
    <w:rsid w:val="005C41E5"/>
    <w:rsid w:val="005C42FD"/>
    <w:rsid w:val="005C493C"/>
    <w:rsid w:val="005C55CA"/>
    <w:rsid w:val="005C75BB"/>
    <w:rsid w:val="005C773F"/>
    <w:rsid w:val="005C78FA"/>
    <w:rsid w:val="005D0CCC"/>
    <w:rsid w:val="005D2333"/>
    <w:rsid w:val="005D23AD"/>
    <w:rsid w:val="005D2B2E"/>
    <w:rsid w:val="005D31E8"/>
    <w:rsid w:val="005D3AC1"/>
    <w:rsid w:val="005D3C8A"/>
    <w:rsid w:val="005D3D40"/>
    <w:rsid w:val="005D3FDA"/>
    <w:rsid w:val="005D40D5"/>
    <w:rsid w:val="005D437C"/>
    <w:rsid w:val="005D4634"/>
    <w:rsid w:val="005D488A"/>
    <w:rsid w:val="005D5AF3"/>
    <w:rsid w:val="005D69A7"/>
    <w:rsid w:val="005D6DCC"/>
    <w:rsid w:val="005D70D8"/>
    <w:rsid w:val="005D7BC5"/>
    <w:rsid w:val="005D7BF9"/>
    <w:rsid w:val="005D7CB1"/>
    <w:rsid w:val="005D7D0F"/>
    <w:rsid w:val="005D7F46"/>
    <w:rsid w:val="005D7F61"/>
    <w:rsid w:val="005E0594"/>
    <w:rsid w:val="005E0E77"/>
    <w:rsid w:val="005E0FBA"/>
    <w:rsid w:val="005E13FD"/>
    <w:rsid w:val="005E1A3A"/>
    <w:rsid w:val="005E1CC9"/>
    <w:rsid w:val="005E2DB2"/>
    <w:rsid w:val="005E3716"/>
    <w:rsid w:val="005E3725"/>
    <w:rsid w:val="005E3CAE"/>
    <w:rsid w:val="005E3E3C"/>
    <w:rsid w:val="005E4091"/>
    <w:rsid w:val="005E413B"/>
    <w:rsid w:val="005E4739"/>
    <w:rsid w:val="005E4C18"/>
    <w:rsid w:val="005E575B"/>
    <w:rsid w:val="005E64D3"/>
    <w:rsid w:val="005E67AA"/>
    <w:rsid w:val="005E6D7A"/>
    <w:rsid w:val="005E7016"/>
    <w:rsid w:val="005E75CE"/>
    <w:rsid w:val="005E7B7F"/>
    <w:rsid w:val="005E7E18"/>
    <w:rsid w:val="005E7F14"/>
    <w:rsid w:val="005F0A30"/>
    <w:rsid w:val="005F129D"/>
    <w:rsid w:val="005F1705"/>
    <w:rsid w:val="005F23B1"/>
    <w:rsid w:val="005F276B"/>
    <w:rsid w:val="005F31C1"/>
    <w:rsid w:val="005F3210"/>
    <w:rsid w:val="005F32A5"/>
    <w:rsid w:val="005F3EF2"/>
    <w:rsid w:val="005F43BE"/>
    <w:rsid w:val="005F4798"/>
    <w:rsid w:val="005F5146"/>
    <w:rsid w:val="005F516B"/>
    <w:rsid w:val="005F55F2"/>
    <w:rsid w:val="005F5B75"/>
    <w:rsid w:val="005F69EF"/>
    <w:rsid w:val="005F6CDF"/>
    <w:rsid w:val="005F6FBA"/>
    <w:rsid w:val="005F72AA"/>
    <w:rsid w:val="005F7490"/>
    <w:rsid w:val="005F770A"/>
    <w:rsid w:val="005F7DC5"/>
    <w:rsid w:val="00600111"/>
    <w:rsid w:val="00600895"/>
    <w:rsid w:val="006008FA"/>
    <w:rsid w:val="00600E96"/>
    <w:rsid w:val="006010D7"/>
    <w:rsid w:val="006014E6"/>
    <w:rsid w:val="00601561"/>
    <w:rsid w:val="00601DCB"/>
    <w:rsid w:val="00602300"/>
    <w:rsid w:val="00602BAB"/>
    <w:rsid w:val="00602F12"/>
    <w:rsid w:val="0060325F"/>
    <w:rsid w:val="0060345D"/>
    <w:rsid w:val="0060398A"/>
    <w:rsid w:val="00604049"/>
    <w:rsid w:val="0060419D"/>
    <w:rsid w:val="00604B55"/>
    <w:rsid w:val="00604CBE"/>
    <w:rsid w:val="0060561B"/>
    <w:rsid w:val="006058CC"/>
    <w:rsid w:val="00605F35"/>
    <w:rsid w:val="00605F6F"/>
    <w:rsid w:val="00605FDB"/>
    <w:rsid w:val="00605FF4"/>
    <w:rsid w:val="0060689D"/>
    <w:rsid w:val="00606A1E"/>
    <w:rsid w:val="00606C51"/>
    <w:rsid w:val="00606C6A"/>
    <w:rsid w:val="00606D7A"/>
    <w:rsid w:val="00610073"/>
    <w:rsid w:val="00610142"/>
    <w:rsid w:val="0061014E"/>
    <w:rsid w:val="0061030C"/>
    <w:rsid w:val="006103DD"/>
    <w:rsid w:val="0061045D"/>
    <w:rsid w:val="00610535"/>
    <w:rsid w:val="00610D80"/>
    <w:rsid w:val="006110EA"/>
    <w:rsid w:val="00611285"/>
    <w:rsid w:val="0061159F"/>
    <w:rsid w:val="00612172"/>
    <w:rsid w:val="006121BF"/>
    <w:rsid w:val="00612496"/>
    <w:rsid w:val="006128A7"/>
    <w:rsid w:val="00612ED6"/>
    <w:rsid w:val="00612F57"/>
    <w:rsid w:val="00613212"/>
    <w:rsid w:val="00613832"/>
    <w:rsid w:val="006141EF"/>
    <w:rsid w:val="0061435E"/>
    <w:rsid w:val="006143D8"/>
    <w:rsid w:val="006144B3"/>
    <w:rsid w:val="0061476E"/>
    <w:rsid w:val="0061488E"/>
    <w:rsid w:val="006148D6"/>
    <w:rsid w:val="00614B0D"/>
    <w:rsid w:val="00614E17"/>
    <w:rsid w:val="00614F5E"/>
    <w:rsid w:val="00616596"/>
    <w:rsid w:val="00616969"/>
    <w:rsid w:val="006178BA"/>
    <w:rsid w:val="00617BA6"/>
    <w:rsid w:val="00617C07"/>
    <w:rsid w:val="00617F1A"/>
    <w:rsid w:val="00620393"/>
    <w:rsid w:val="006208DD"/>
    <w:rsid w:val="00620CF1"/>
    <w:rsid w:val="006211A7"/>
    <w:rsid w:val="00621300"/>
    <w:rsid w:val="00621AA8"/>
    <w:rsid w:val="006221B7"/>
    <w:rsid w:val="006222CE"/>
    <w:rsid w:val="00622596"/>
    <w:rsid w:val="00622BA8"/>
    <w:rsid w:val="006233AC"/>
    <w:rsid w:val="00623CF0"/>
    <w:rsid w:val="00623E82"/>
    <w:rsid w:val="0062405E"/>
    <w:rsid w:val="00624A09"/>
    <w:rsid w:val="00624E55"/>
    <w:rsid w:val="00624F93"/>
    <w:rsid w:val="00625085"/>
    <w:rsid w:val="006253A0"/>
    <w:rsid w:val="0062540C"/>
    <w:rsid w:val="00625DB2"/>
    <w:rsid w:val="00625F96"/>
    <w:rsid w:val="00626109"/>
    <w:rsid w:val="0062614F"/>
    <w:rsid w:val="006262FD"/>
    <w:rsid w:val="0062667B"/>
    <w:rsid w:val="006267C2"/>
    <w:rsid w:val="006269F4"/>
    <w:rsid w:val="00626AB0"/>
    <w:rsid w:val="00626B63"/>
    <w:rsid w:val="00627012"/>
    <w:rsid w:val="0062733F"/>
    <w:rsid w:val="00627442"/>
    <w:rsid w:val="006274B1"/>
    <w:rsid w:val="006274C8"/>
    <w:rsid w:val="0062758E"/>
    <w:rsid w:val="006276F3"/>
    <w:rsid w:val="00627764"/>
    <w:rsid w:val="0062783A"/>
    <w:rsid w:val="0063002C"/>
    <w:rsid w:val="0063027C"/>
    <w:rsid w:val="00630587"/>
    <w:rsid w:val="00630621"/>
    <w:rsid w:val="006309E0"/>
    <w:rsid w:val="00630BC8"/>
    <w:rsid w:val="00630BD6"/>
    <w:rsid w:val="00631517"/>
    <w:rsid w:val="00631C12"/>
    <w:rsid w:val="0063208D"/>
    <w:rsid w:val="00632282"/>
    <w:rsid w:val="006322F9"/>
    <w:rsid w:val="0063233F"/>
    <w:rsid w:val="00632476"/>
    <w:rsid w:val="00632571"/>
    <w:rsid w:val="00632834"/>
    <w:rsid w:val="006337D8"/>
    <w:rsid w:val="006338E2"/>
    <w:rsid w:val="0063415C"/>
    <w:rsid w:val="00634456"/>
    <w:rsid w:val="00634907"/>
    <w:rsid w:val="00634BCB"/>
    <w:rsid w:val="00634C00"/>
    <w:rsid w:val="00634F84"/>
    <w:rsid w:val="00635BF4"/>
    <w:rsid w:val="00635CF5"/>
    <w:rsid w:val="0063625F"/>
    <w:rsid w:val="006364EC"/>
    <w:rsid w:val="00636BDE"/>
    <w:rsid w:val="00636C8F"/>
    <w:rsid w:val="006374E3"/>
    <w:rsid w:val="006376A8"/>
    <w:rsid w:val="00637971"/>
    <w:rsid w:val="00637D3D"/>
    <w:rsid w:val="006402ED"/>
    <w:rsid w:val="0064075A"/>
    <w:rsid w:val="00640813"/>
    <w:rsid w:val="00640930"/>
    <w:rsid w:val="00640B1D"/>
    <w:rsid w:val="006414C7"/>
    <w:rsid w:val="00641945"/>
    <w:rsid w:val="0064197D"/>
    <w:rsid w:val="00641B3C"/>
    <w:rsid w:val="00641E44"/>
    <w:rsid w:val="00642882"/>
    <w:rsid w:val="00642E95"/>
    <w:rsid w:val="00642F0B"/>
    <w:rsid w:val="00643783"/>
    <w:rsid w:val="0064433C"/>
    <w:rsid w:val="0064475F"/>
    <w:rsid w:val="00644C10"/>
    <w:rsid w:val="00644FB4"/>
    <w:rsid w:val="00645306"/>
    <w:rsid w:val="0064549E"/>
    <w:rsid w:val="00645DF8"/>
    <w:rsid w:val="00645E35"/>
    <w:rsid w:val="00646C8B"/>
    <w:rsid w:val="00646ED9"/>
    <w:rsid w:val="00647586"/>
    <w:rsid w:val="006475C8"/>
    <w:rsid w:val="00647676"/>
    <w:rsid w:val="0064769A"/>
    <w:rsid w:val="006479F9"/>
    <w:rsid w:val="00647CFC"/>
    <w:rsid w:val="006504A7"/>
    <w:rsid w:val="0065058F"/>
    <w:rsid w:val="006505F9"/>
    <w:rsid w:val="00651070"/>
    <w:rsid w:val="00651296"/>
    <w:rsid w:val="006520AF"/>
    <w:rsid w:val="0065218D"/>
    <w:rsid w:val="00652469"/>
    <w:rsid w:val="00652A38"/>
    <w:rsid w:val="00652D51"/>
    <w:rsid w:val="006538DE"/>
    <w:rsid w:val="00653A26"/>
    <w:rsid w:val="0065427E"/>
    <w:rsid w:val="0065458A"/>
    <w:rsid w:val="006545EC"/>
    <w:rsid w:val="0065472C"/>
    <w:rsid w:val="00655801"/>
    <w:rsid w:val="00655CFA"/>
    <w:rsid w:val="00655E35"/>
    <w:rsid w:val="0065607A"/>
    <w:rsid w:val="006562F2"/>
    <w:rsid w:val="006565A0"/>
    <w:rsid w:val="00656758"/>
    <w:rsid w:val="00656F68"/>
    <w:rsid w:val="006572A4"/>
    <w:rsid w:val="006576E8"/>
    <w:rsid w:val="00657D37"/>
    <w:rsid w:val="00657FA5"/>
    <w:rsid w:val="0066026F"/>
    <w:rsid w:val="006609AB"/>
    <w:rsid w:val="00660A00"/>
    <w:rsid w:val="00660D5D"/>
    <w:rsid w:val="00661EFE"/>
    <w:rsid w:val="006621E0"/>
    <w:rsid w:val="00662BDB"/>
    <w:rsid w:val="00663EAA"/>
    <w:rsid w:val="0066470E"/>
    <w:rsid w:val="00664827"/>
    <w:rsid w:val="00664913"/>
    <w:rsid w:val="00664A71"/>
    <w:rsid w:val="00664B29"/>
    <w:rsid w:val="006655B7"/>
    <w:rsid w:val="00665819"/>
    <w:rsid w:val="00665D21"/>
    <w:rsid w:val="006665CF"/>
    <w:rsid w:val="0066699A"/>
    <w:rsid w:val="00667223"/>
    <w:rsid w:val="006679B0"/>
    <w:rsid w:val="00667E47"/>
    <w:rsid w:val="006700E9"/>
    <w:rsid w:val="006702D9"/>
    <w:rsid w:val="0067052B"/>
    <w:rsid w:val="006709D4"/>
    <w:rsid w:val="00670E4F"/>
    <w:rsid w:val="0067135B"/>
    <w:rsid w:val="00671CB9"/>
    <w:rsid w:val="00671CBF"/>
    <w:rsid w:val="00672403"/>
    <w:rsid w:val="0067324A"/>
    <w:rsid w:val="00673FA9"/>
    <w:rsid w:val="006743BC"/>
    <w:rsid w:val="00675573"/>
    <w:rsid w:val="006765A2"/>
    <w:rsid w:val="0067664C"/>
    <w:rsid w:val="00676671"/>
    <w:rsid w:val="006767CE"/>
    <w:rsid w:val="0067699B"/>
    <w:rsid w:val="00676ACB"/>
    <w:rsid w:val="00676F7C"/>
    <w:rsid w:val="00680065"/>
    <w:rsid w:val="0068024A"/>
    <w:rsid w:val="00680347"/>
    <w:rsid w:val="00681014"/>
    <w:rsid w:val="006813E2"/>
    <w:rsid w:val="00681608"/>
    <w:rsid w:val="006816C5"/>
    <w:rsid w:val="006816D2"/>
    <w:rsid w:val="00681A76"/>
    <w:rsid w:val="00681CDB"/>
    <w:rsid w:val="00682450"/>
    <w:rsid w:val="00682561"/>
    <w:rsid w:val="00682676"/>
    <w:rsid w:val="006829DE"/>
    <w:rsid w:val="0068328D"/>
    <w:rsid w:val="0068334D"/>
    <w:rsid w:val="0068344F"/>
    <w:rsid w:val="00683A50"/>
    <w:rsid w:val="00683BF0"/>
    <w:rsid w:val="00683C5E"/>
    <w:rsid w:val="00683D9B"/>
    <w:rsid w:val="006840B8"/>
    <w:rsid w:val="00684317"/>
    <w:rsid w:val="006850A8"/>
    <w:rsid w:val="00685598"/>
    <w:rsid w:val="00685D25"/>
    <w:rsid w:val="006860BA"/>
    <w:rsid w:val="006866DB"/>
    <w:rsid w:val="00686711"/>
    <w:rsid w:val="006868F2"/>
    <w:rsid w:val="00686DF1"/>
    <w:rsid w:val="0068742F"/>
    <w:rsid w:val="0068769F"/>
    <w:rsid w:val="00691822"/>
    <w:rsid w:val="006918A1"/>
    <w:rsid w:val="006920FF"/>
    <w:rsid w:val="006922F2"/>
    <w:rsid w:val="00692448"/>
    <w:rsid w:val="00692707"/>
    <w:rsid w:val="00692754"/>
    <w:rsid w:val="006927B1"/>
    <w:rsid w:val="00692E19"/>
    <w:rsid w:val="00693158"/>
    <w:rsid w:val="006935BD"/>
    <w:rsid w:val="00693759"/>
    <w:rsid w:val="006939D6"/>
    <w:rsid w:val="00693E87"/>
    <w:rsid w:val="006942D1"/>
    <w:rsid w:val="00694D9D"/>
    <w:rsid w:val="00695075"/>
    <w:rsid w:val="00695722"/>
    <w:rsid w:val="00695A74"/>
    <w:rsid w:val="00695CBE"/>
    <w:rsid w:val="0069621D"/>
    <w:rsid w:val="006970CC"/>
    <w:rsid w:val="00697507"/>
    <w:rsid w:val="006976DA"/>
    <w:rsid w:val="00697F93"/>
    <w:rsid w:val="006A0349"/>
    <w:rsid w:val="006A07AC"/>
    <w:rsid w:val="006A0A18"/>
    <w:rsid w:val="006A1484"/>
    <w:rsid w:val="006A16A4"/>
    <w:rsid w:val="006A1779"/>
    <w:rsid w:val="006A177E"/>
    <w:rsid w:val="006A1C27"/>
    <w:rsid w:val="006A27CD"/>
    <w:rsid w:val="006A2B6D"/>
    <w:rsid w:val="006A2C2B"/>
    <w:rsid w:val="006A2D0C"/>
    <w:rsid w:val="006A320A"/>
    <w:rsid w:val="006A3B77"/>
    <w:rsid w:val="006A3C5D"/>
    <w:rsid w:val="006A4594"/>
    <w:rsid w:val="006A4A97"/>
    <w:rsid w:val="006A4AD1"/>
    <w:rsid w:val="006A543F"/>
    <w:rsid w:val="006A5B5D"/>
    <w:rsid w:val="006A5D67"/>
    <w:rsid w:val="006A5E17"/>
    <w:rsid w:val="006A6238"/>
    <w:rsid w:val="006A66FD"/>
    <w:rsid w:val="006A6850"/>
    <w:rsid w:val="006A6AA1"/>
    <w:rsid w:val="006A7586"/>
    <w:rsid w:val="006A7617"/>
    <w:rsid w:val="006A76E9"/>
    <w:rsid w:val="006A7731"/>
    <w:rsid w:val="006A78C5"/>
    <w:rsid w:val="006A7BD0"/>
    <w:rsid w:val="006B0B94"/>
    <w:rsid w:val="006B11C4"/>
    <w:rsid w:val="006B158C"/>
    <w:rsid w:val="006B1AF6"/>
    <w:rsid w:val="006B1BFB"/>
    <w:rsid w:val="006B1C0D"/>
    <w:rsid w:val="006B2079"/>
    <w:rsid w:val="006B20D5"/>
    <w:rsid w:val="006B2C71"/>
    <w:rsid w:val="006B3057"/>
    <w:rsid w:val="006B329D"/>
    <w:rsid w:val="006B33B1"/>
    <w:rsid w:val="006B33D4"/>
    <w:rsid w:val="006B383A"/>
    <w:rsid w:val="006B431F"/>
    <w:rsid w:val="006B435D"/>
    <w:rsid w:val="006B4422"/>
    <w:rsid w:val="006B466E"/>
    <w:rsid w:val="006B4839"/>
    <w:rsid w:val="006B49A6"/>
    <w:rsid w:val="006B4BE2"/>
    <w:rsid w:val="006B5603"/>
    <w:rsid w:val="006B58E8"/>
    <w:rsid w:val="006B598C"/>
    <w:rsid w:val="006B6370"/>
    <w:rsid w:val="006B657F"/>
    <w:rsid w:val="006B6996"/>
    <w:rsid w:val="006B6B9C"/>
    <w:rsid w:val="006B6CBA"/>
    <w:rsid w:val="006B7419"/>
    <w:rsid w:val="006B7C8C"/>
    <w:rsid w:val="006C0092"/>
    <w:rsid w:val="006C0496"/>
    <w:rsid w:val="006C04A3"/>
    <w:rsid w:val="006C07F3"/>
    <w:rsid w:val="006C1875"/>
    <w:rsid w:val="006C1881"/>
    <w:rsid w:val="006C2111"/>
    <w:rsid w:val="006C22D3"/>
    <w:rsid w:val="006C2E86"/>
    <w:rsid w:val="006C2EAA"/>
    <w:rsid w:val="006C3576"/>
    <w:rsid w:val="006C3720"/>
    <w:rsid w:val="006C3909"/>
    <w:rsid w:val="006C39C0"/>
    <w:rsid w:val="006C3AFD"/>
    <w:rsid w:val="006C3F4B"/>
    <w:rsid w:val="006C3FB1"/>
    <w:rsid w:val="006C400B"/>
    <w:rsid w:val="006C44E2"/>
    <w:rsid w:val="006C46EC"/>
    <w:rsid w:val="006C4A9A"/>
    <w:rsid w:val="006C4C68"/>
    <w:rsid w:val="006C517C"/>
    <w:rsid w:val="006C539F"/>
    <w:rsid w:val="006C57CD"/>
    <w:rsid w:val="006C610A"/>
    <w:rsid w:val="006C6307"/>
    <w:rsid w:val="006C66BB"/>
    <w:rsid w:val="006C67DF"/>
    <w:rsid w:val="006C68EA"/>
    <w:rsid w:val="006C6A36"/>
    <w:rsid w:val="006C6AD5"/>
    <w:rsid w:val="006C6BED"/>
    <w:rsid w:val="006C6BF5"/>
    <w:rsid w:val="006C6EE6"/>
    <w:rsid w:val="006C70A3"/>
    <w:rsid w:val="006C7A1F"/>
    <w:rsid w:val="006C7AE3"/>
    <w:rsid w:val="006C7F95"/>
    <w:rsid w:val="006D006A"/>
    <w:rsid w:val="006D0254"/>
    <w:rsid w:val="006D045C"/>
    <w:rsid w:val="006D050C"/>
    <w:rsid w:val="006D0577"/>
    <w:rsid w:val="006D0D5A"/>
    <w:rsid w:val="006D18AF"/>
    <w:rsid w:val="006D19B6"/>
    <w:rsid w:val="006D264D"/>
    <w:rsid w:val="006D292D"/>
    <w:rsid w:val="006D2BCB"/>
    <w:rsid w:val="006D2D91"/>
    <w:rsid w:val="006D3569"/>
    <w:rsid w:val="006D40FE"/>
    <w:rsid w:val="006D4376"/>
    <w:rsid w:val="006D4441"/>
    <w:rsid w:val="006D5249"/>
    <w:rsid w:val="006D52E2"/>
    <w:rsid w:val="006D5D1E"/>
    <w:rsid w:val="006D66BD"/>
    <w:rsid w:val="006D66EA"/>
    <w:rsid w:val="006D68EF"/>
    <w:rsid w:val="006D6CF7"/>
    <w:rsid w:val="006D6D07"/>
    <w:rsid w:val="006D6DD4"/>
    <w:rsid w:val="006D6FE9"/>
    <w:rsid w:val="006D7268"/>
    <w:rsid w:val="006D7293"/>
    <w:rsid w:val="006D7400"/>
    <w:rsid w:val="006D7E67"/>
    <w:rsid w:val="006D7F2C"/>
    <w:rsid w:val="006E00D5"/>
    <w:rsid w:val="006E1052"/>
    <w:rsid w:val="006E16ED"/>
    <w:rsid w:val="006E180A"/>
    <w:rsid w:val="006E283A"/>
    <w:rsid w:val="006E2F77"/>
    <w:rsid w:val="006E33C8"/>
    <w:rsid w:val="006E3561"/>
    <w:rsid w:val="006E3C1F"/>
    <w:rsid w:val="006E3CF4"/>
    <w:rsid w:val="006E3E00"/>
    <w:rsid w:val="006E3FB9"/>
    <w:rsid w:val="006E4773"/>
    <w:rsid w:val="006E4FF1"/>
    <w:rsid w:val="006E513F"/>
    <w:rsid w:val="006E53B4"/>
    <w:rsid w:val="006E5B3E"/>
    <w:rsid w:val="006E5B47"/>
    <w:rsid w:val="006E5E66"/>
    <w:rsid w:val="006E5EB6"/>
    <w:rsid w:val="006E66DA"/>
    <w:rsid w:val="006E6C95"/>
    <w:rsid w:val="006E719D"/>
    <w:rsid w:val="006F075A"/>
    <w:rsid w:val="006F08C6"/>
    <w:rsid w:val="006F0FE0"/>
    <w:rsid w:val="006F16A4"/>
    <w:rsid w:val="006F1B43"/>
    <w:rsid w:val="006F1D65"/>
    <w:rsid w:val="006F1EB1"/>
    <w:rsid w:val="006F23A4"/>
    <w:rsid w:val="006F302D"/>
    <w:rsid w:val="006F3360"/>
    <w:rsid w:val="006F3609"/>
    <w:rsid w:val="006F3625"/>
    <w:rsid w:val="006F3671"/>
    <w:rsid w:val="006F3854"/>
    <w:rsid w:val="006F3E25"/>
    <w:rsid w:val="006F4665"/>
    <w:rsid w:val="006F5844"/>
    <w:rsid w:val="006F6A64"/>
    <w:rsid w:val="006F6B4D"/>
    <w:rsid w:val="006F705E"/>
    <w:rsid w:val="006F70E9"/>
    <w:rsid w:val="006F76D0"/>
    <w:rsid w:val="006F79B7"/>
    <w:rsid w:val="006F7A46"/>
    <w:rsid w:val="006F7D52"/>
    <w:rsid w:val="00700328"/>
    <w:rsid w:val="00700782"/>
    <w:rsid w:val="007014B7"/>
    <w:rsid w:val="007017CA"/>
    <w:rsid w:val="007019D1"/>
    <w:rsid w:val="00701A56"/>
    <w:rsid w:val="00702045"/>
    <w:rsid w:val="007022AF"/>
    <w:rsid w:val="007023C8"/>
    <w:rsid w:val="00702401"/>
    <w:rsid w:val="00702782"/>
    <w:rsid w:val="00702DDE"/>
    <w:rsid w:val="00703557"/>
    <w:rsid w:val="0070377C"/>
    <w:rsid w:val="00703A44"/>
    <w:rsid w:val="00703BE4"/>
    <w:rsid w:val="00703E2D"/>
    <w:rsid w:val="00703F63"/>
    <w:rsid w:val="00704332"/>
    <w:rsid w:val="00704A8C"/>
    <w:rsid w:val="00704BA1"/>
    <w:rsid w:val="00704CE8"/>
    <w:rsid w:val="00704EB8"/>
    <w:rsid w:val="00705229"/>
    <w:rsid w:val="00705543"/>
    <w:rsid w:val="0070557C"/>
    <w:rsid w:val="00705AD4"/>
    <w:rsid w:val="00705C86"/>
    <w:rsid w:val="00705CF1"/>
    <w:rsid w:val="007062B9"/>
    <w:rsid w:val="00706486"/>
    <w:rsid w:val="00706ABA"/>
    <w:rsid w:val="00706EC7"/>
    <w:rsid w:val="007071A2"/>
    <w:rsid w:val="00707612"/>
    <w:rsid w:val="00707682"/>
    <w:rsid w:val="00707E43"/>
    <w:rsid w:val="007105FD"/>
    <w:rsid w:val="007107D2"/>
    <w:rsid w:val="00710816"/>
    <w:rsid w:val="00710A44"/>
    <w:rsid w:val="00710DD6"/>
    <w:rsid w:val="00710F0C"/>
    <w:rsid w:val="0071128C"/>
    <w:rsid w:val="00711D59"/>
    <w:rsid w:val="00711D8C"/>
    <w:rsid w:val="007120A9"/>
    <w:rsid w:val="00712790"/>
    <w:rsid w:val="00712994"/>
    <w:rsid w:val="00712B82"/>
    <w:rsid w:val="007130EF"/>
    <w:rsid w:val="0071337C"/>
    <w:rsid w:val="00713CFF"/>
    <w:rsid w:val="00713D51"/>
    <w:rsid w:val="0071434B"/>
    <w:rsid w:val="007144ED"/>
    <w:rsid w:val="007145F0"/>
    <w:rsid w:val="007152A2"/>
    <w:rsid w:val="00715437"/>
    <w:rsid w:val="00716CC9"/>
    <w:rsid w:val="00717759"/>
    <w:rsid w:val="007178A2"/>
    <w:rsid w:val="0071793F"/>
    <w:rsid w:val="00717C52"/>
    <w:rsid w:val="0072070C"/>
    <w:rsid w:val="00720BA4"/>
    <w:rsid w:val="00720D9D"/>
    <w:rsid w:val="00720FA6"/>
    <w:rsid w:val="0072126C"/>
    <w:rsid w:val="0072149E"/>
    <w:rsid w:val="007223C6"/>
    <w:rsid w:val="007226E0"/>
    <w:rsid w:val="007227EE"/>
    <w:rsid w:val="007229FF"/>
    <w:rsid w:val="00722C2A"/>
    <w:rsid w:val="00722E5D"/>
    <w:rsid w:val="0072351A"/>
    <w:rsid w:val="00723DA5"/>
    <w:rsid w:val="0072413C"/>
    <w:rsid w:val="00724168"/>
    <w:rsid w:val="00724307"/>
    <w:rsid w:val="00724E9F"/>
    <w:rsid w:val="00725952"/>
    <w:rsid w:val="00725C92"/>
    <w:rsid w:val="00725D03"/>
    <w:rsid w:val="00725E69"/>
    <w:rsid w:val="00725F4E"/>
    <w:rsid w:val="00725F82"/>
    <w:rsid w:val="0072610C"/>
    <w:rsid w:val="00726460"/>
    <w:rsid w:val="007264D9"/>
    <w:rsid w:val="007267B9"/>
    <w:rsid w:val="00726AE2"/>
    <w:rsid w:val="00726C54"/>
    <w:rsid w:val="00726FCB"/>
    <w:rsid w:val="007276F2"/>
    <w:rsid w:val="0072793B"/>
    <w:rsid w:val="00727C97"/>
    <w:rsid w:val="007300C3"/>
    <w:rsid w:val="00730583"/>
    <w:rsid w:val="00730670"/>
    <w:rsid w:val="00730B47"/>
    <w:rsid w:val="00730CC3"/>
    <w:rsid w:val="007314E2"/>
    <w:rsid w:val="0073165F"/>
    <w:rsid w:val="00732B6D"/>
    <w:rsid w:val="0073328E"/>
    <w:rsid w:val="0073333E"/>
    <w:rsid w:val="00733348"/>
    <w:rsid w:val="00733EE9"/>
    <w:rsid w:val="007343D1"/>
    <w:rsid w:val="00734584"/>
    <w:rsid w:val="0073472F"/>
    <w:rsid w:val="00734F58"/>
    <w:rsid w:val="00735765"/>
    <w:rsid w:val="00735D5A"/>
    <w:rsid w:val="0073625B"/>
    <w:rsid w:val="00736373"/>
    <w:rsid w:val="00736950"/>
    <w:rsid w:val="00736DB0"/>
    <w:rsid w:val="00737409"/>
    <w:rsid w:val="00737C88"/>
    <w:rsid w:val="00737CC9"/>
    <w:rsid w:val="00740496"/>
    <w:rsid w:val="00740C6B"/>
    <w:rsid w:val="00740E6D"/>
    <w:rsid w:val="0074108C"/>
    <w:rsid w:val="00742670"/>
    <w:rsid w:val="00742DB1"/>
    <w:rsid w:val="0074324A"/>
    <w:rsid w:val="007432E2"/>
    <w:rsid w:val="00743579"/>
    <w:rsid w:val="007440C3"/>
    <w:rsid w:val="007442D1"/>
    <w:rsid w:val="007444A7"/>
    <w:rsid w:val="0074483C"/>
    <w:rsid w:val="007448D8"/>
    <w:rsid w:val="007452FC"/>
    <w:rsid w:val="007457E7"/>
    <w:rsid w:val="00745864"/>
    <w:rsid w:val="00745932"/>
    <w:rsid w:val="007461E8"/>
    <w:rsid w:val="0074657C"/>
    <w:rsid w:val="00746CC1"/>
    <w:rsid w:val="00747B30"/>
    <w:rsid w:val="00747B4F"/>
    <w:rsid w:val="007509D3"/>
    <w:rsid w:val="007510E3"/>
    <w:rsid w:val="0075118A"/>
    <w:rsid w:val="007511E2"/>
    <w:rsid w:val="0075192E"/>
    <w:rsid w:val="00751EDC"/>
    <w:rsid w:val="007522F7"/>
    <w:rsid w:val="0075250C"/>
    <w:rsid w:val="00752721"/>
    <w:rsid w:val="0075274D"/>
    <w:rsid w:val="0075284C"/>
    <w:rsid w:val="00752910"/>
    <w:rsid w:val="00752ED7"/>
    <w:rsid w:val="0075301E"/>
    <w:rsid w:val="007533B4"/>
    <w:rsid w:val="00753573"/>
    <w:rsid w:val="00753FC8"/>
    <w:rsid w:val="00754C06"/>
    <w:rsid w:val="0075509E"/>
    <w:rsid w:val="00755909"/>
    <w:rsid w:val="00755CCC"/>
    <w:rsid w:val="007560D3"/>
    <w:rsid w:val="007560EA"/>
    <w:rsid w:val="0075744F"/>
    <w:rsid w:val="00757897"/>
    <w:rsid w:val="00760735"/>
    <w:rsid w:val="0076093D"/>
    <w:rsid w:val="00760B83"/>
    <w:rsid w:val="00760C47"/>
    <w:rsid w:val="00760DFF"/>
    <w:rsid w:val="00760EE6"/>
    <w:rsid w:val="0076109A"/>
    <w:rsid w:val="0076131F"/>
    <w:rsid w:val="00761E36"/>
    <w:rsid w:val="007620AF"/>
    <w:rsid w:val="007626FF"/>
    <w:rsid w:val="007638E9"/>
    <w:rsid w:val="00763C52"/>
    <w:rsid w:val="00763CB4"/>
    <w:rsid w:val="00763DF5"/>
    <w:rsid w:val="00764973"/>
    <w:rsid w:val="0076530D"/>
    <w:rsid w:val="00765B21"/>
    <w:rsid w:val="00765B2A"/>
    <w:rsid w:val="00766C4D"/>
    <w:rsid w:val="0076710B"/>
    <w:rsid w:val="0076730A"/>
    <w:rsid w:val="00767355"/>
    <w:rsid w:val="00767B9D"/>
    <w:rsid w:val="00767D12"/>
    <w:rsid w:val="00770026"/>
    <w:rsid w:val="007701B9"/>
    <w:rsid w:val="00770AAA"/>
    <w:rsid w:val="00770DB6"/>
    <w:rsid w:val="007711F8"/>
    <w:rsid w:val="0077153E"/>
    <w:rsid w:val="00771A56"/>
    <w:rsid w:val="00771CB2"/>
    <w:rsid w:val="00772C3D"/>
    <w:rsid w:val="00772DC5"/>
    <w:rsid w:val="00772FE5"/>
    <w:rsid w:val="00773570"/>
    <w:rsid w:val="00773613"/>
    <w:rsid w:val="00773996"/>
    <w:rsid w:val="007739EE"/>
    <w:rsid w:val="007748C8"/>
    <w:rsid w:val="00774B92"/>
    <w:rsid w:val="00774C85"/>
    <w:rsid w:val="0077504B"/>
    <w:rsid w:val="00775618"/>
    <w:rsid w:val="007757B4"/>
    <w:rsid w:val="00775805"/>
    <w:rsid w:val="00776285"/>
    <w:rsid w:val="007764DB"/>
    <w:rsid w:val="00776903"/>
    <w:rsid w:val="00776E36"/>
    <w:rsid w:val="00777558"/>
    <w:rsid w:val="0077777F"/>
    <w:rsid w:val="00777F74"/>
    <w:rsid w:val="00780AFE"/>
    <w:rsid w:val="00780B00"/>
    <w:rsid w:val="00780E59"/>
    <w:rsid w:val="00781201"/>
    <w:rsid w:val="00781A5A"/>
    <w:rsid w:val="00781CD8"/>
    <w:rsid w:val="00781DE7"/>
    <w:rsid w:val="00781E28"/>
    <w:rsid w:val="007820CA"/>
    <w:rsid w:val="007825D5"/>
    <w:rsid w:val="00782E65"/>
    <w:rsid w:val="007836BF"/>
    <w:rsid w:val="0078373E"/>
    <w:rsid w:val="00783B10"/>
    <w:rsid w:val="00783F94"/>
    <w:rsid w:val="00784097"/>
    <w:rsid w:val="00784287"/>
    <w:rsid w:val="007842BB"/>
    <w:rsid w:val="00784B19"/>
    <w:rsid w:val="00784BA6"/>
    <w:rsid w:val="007853FC"/>
    <w:rsid w:val="00785565"/>
    <w:rsid w:val="00785724"/>
    <w:rsid w:val="007858C0"/>
    <w:rsid w:val="0078614C"/>
    <w:rsid w:val="00786533"/>
    <w:rsid w:val="00786953"/>
    <w:rsid w:val="00786954"/>
    <w:rsid w:val="00786D38"/>
    <w:rsid w:val="00786F28"/>
    <w:rsid w:val="007872A2"/>
    <w:rsid w:val="007873B1"/>
    <w:rsid w:val="007875A0"/>
    <w:rsid w:val="007875AF"/>
    <w:rsid w:val="007879CE"/>
    <w:rsid w:val="00787B37"/>
    <w:rsid w:val="0079036F"/>
    <w:rsid w:val="007906CF"/>
    <w:rsid w:val="00790B5B"/>
    <w:rsid w:val="00791575"/>
    <w:rsid w:val="007920DC"/>
    <w:rsid w:val="00792131"/>
    <w:rsid w:val="00792497"/>
    <w:rsid w:val="007928AF"/>
    <w:rsid w:val="00792944"/>
    <w:rsid w:val="00792E5D"/>
    <w:rsid w:val="00792F8E"/>
    <w:rsid w:val="00793146"/>
    <w:rsid w:val="00793540"/>
    <w:rsid w:val="007935D6"/>
    <w:rsid w:val="007936CB"/>
    <w:rsid w:val="00793E09"/>
    <w:rsid w:val="00794653"/>
    <w:rsid w:val="0079469A"/>
    <w:rsid w:val="00794C53"/>
    <w:rsid w:val="00794DAD"/>
    <w:rsid w:val="007956B9"/>
    <w:rsid w:val="00795801"/>
    <w:rsid w:val="0079623C"/>
    <w:rsid w:val="0079636C"/>
    <w:rsid w:val="0079640E"/>
    <w:rsid w:val="00796B6B"/>
    <w:rsid w:val="00796CDB"/>
    <w:rsid w:val="00796DA1"/>
    <w:rsid w:val="00797E2C"/>
    <w:rsid w:val="007A04B5"/>
    <w:rsid w:val="007A0C39"/>
    <w:rsid w:val="007A0EFC"/>
    <w:rsid w:val="007A152F"/>
    <w:rsid w:val="007A167B"/>
    <w:rsid w:val="007A1DDD"/>
    <w:rsid w:val="007A2558"/>
    <w:rsid w:val="007A2FE5"/>
    <w:rsid w:val="007A3816"/>
    <w:rsid w:val="007A3D1C"/>
    <w:rsid w:val="007A3FFB"/>
    <w:rsid w:val="007A4243"/>
    <w:rsid w:val="007A4C8B"/>
    <w:rsid w:val="007A4F97"/>
    <w:rsid w:val="007A4FE2"/>
    <w:rsid w:val="007A5148"/>
    <w:rsid w:val="007A51EC"/>
    <w:rsid w:val="007A5607"/>
    <w:rsid w:val="007A56EF"/>
    <w:rsid w:val="007A5FD4"/>
    <w:rsid w:val="007A63C9"/>
    <w:rsid w:val="007A65BC"/>
    <w:rsid w:val="007A7003"/>
    <w:rsid w:val="007A7318"/>
    <w:rsid w:val="007A731C"/>
    <w:rsid w:val="007A7F42"/>
    <w:rsid w:val="007B0209"/>
    <w:rsid w:val="007B03D6"/>
    <w:rsid w:val="007B0B7B"/>
    <w:rsid w:val="007B0C29"/>
    <w:rsid w:val="007B1042"/>
    <w:rsid w:val="007B1054"/>
    <w:rsid w:val="007B10F6"/>
    <w:rsid w:val="007B1291"/>
    <w:rsid w:val="007B1342"/>
    <w:rsid w:val="007B1DAE"/>
    <w:rsid w:val="007B2DDC"/>
    <w:rsid w:val="007B322B"/>
    <w:rsid w:val="007B425F"/>
    <w:rsid w:val="007B4261"/>
    <w:rsid w:val="007B4741"/>
    <w:rsid w:val="007B4A80"/>
    <w:rsid w:val="007B4AE3"/>
    <w:rsid w:val="007B53BF"/>
    <w:rsid w:val="007B595F"/>
    <w:rsid w:val="007B5ACB"/>
    <w:rsid w:val="007B5AD3"/>
    <w:rsid w:val="007B5D56"/>
    <w:rsid w:val="007B5E12"/>
    <w:rsid w:val="007B6278"/>
    <w:rsid w:val="007B6476"/>
    <w:rsid w:val="007B652C"/>
    <w:rsid w:val="007B6957"/>
    <w:rsid w:val="007B6D8A"/>
    <w:rsid w:val="007B6F03"/>
    <w:rsid w:val="007B712F"/>
    <w:rsid w:val="007B739B"/>
    <w:rsid w:val="007B7B7C"/>
    <w:rsid w:val="007C04FB"/>
    <w:rsid w:val="007C09C5"/>
    <w:rsid w:val="007C0DD9"/>
    <w:rsid w:val="007C1418"/>
    <w:rsid w:val="007C1738"/>
    <w:rsid w:val="007C2425"/>
    <w:rsid w:val="007C2474"/>
    <w:rsid w:val="007C2518"/>
    <w:rsid w:val="007C2893"/>
    <w:rsid w:val="007C2A32"/>
    <w:rsid w:val="007C2CAC"/>
    <w:rsid w:val="007C2CB8"/>
    <w:rsid w:val="007C2E53"/>
    <w:rsid w:val="007C350A"/>
    <w:rsid w:val="007C3FE8"/>
    <w:rsid w:val="007C40B2"/>
    <w:rsid w:val="007C48E0"/>
    <w:rsid w:val="007C4B0A"/>
    <w:rsid w:val="007C598F"/>
    <w:rsid w:val="007C612F"/>
    <w:rsid w:val="007C6EB5"/>
    <w:rsid w:val="007C73E6"/>
    <w:rsid w:val="007C74A6"/>
    <w:rsid w:val="007C78E2"/>
    <w:rsid w:val="007C7C4E"/>
    <w:rsid w:val="007D0224"/>
    <w:rsid w:val="007D02C8"/>
    <w:rsid w:val="007D0881"/>
    <w:rsid w:val="007D0DEE"/>
    <w:rsid w:val="007D1708"/>
    <w:rsid w:val="007D1E23"/>
    <w:rsid w:val="007D22B6"/>
    <w:rsid w:val="007D22C3"/>
    <w:rsid w:val="007D23B8"/>
    <w:rsid w:val="007D26EB"/>
    <w:rsid w:val="007D2AAC"/>
    <w:rsid w:val="007D2D2D"/>
    <w:rsid w:val="007D2FB7"/>
    <w:rsid w:val="007D31A0"/>
    <w:rsid w:val="007D35FB"/>
    <w:rsid w:val="007D3605"/>
    <w:rsid w:val="007D3F93"/>
    <w:rsid w:val="007D40D7"/>
    <w:rsid w:val="007D4272"/>
    <w:rsid w:val="007D4C7D"/>
    <w:rsid w:val="007D515C"/>
    <w:rsid w:val="007D5423"/>
    <w:rsid w:val="007D542A"/>
    <w:rsid w:val="007D5AB0"/>
    <w:rsid w:val="007D5F17"/>
    <w:rsid w:val="007D5FC2"/>
    <w:rsid w:val="007D6178"/>
    <w:rsid w:val="007D692A"/>
    <w:rsid w:val="007D76D2"/>
    <w:rsid w:val="007E0406"/>
    <w:rsid w:val="007E0767"/>
    <w:rsid w:val="007E098E"/>
    <w:rsid w:val="007E0C24"/>
    <w:rsid w:val="007E0CE0"/>
    <w:rsid w:val="007E13AF"/>
    <w:rsid w:val="007E1815"/>
    <w:rsid w:val="007E2974"/>
    <w:rsid w:val="007E2E86"/>
    <w:rsid w:val="007E398F"/>
    <w:rsid w:val="007E5E6D"/>
    <w:rsid w:val="007E6A8A"/>
    <w:rsid w:val="007E708F"/>
    <w:rsid w:val="007E74DF"/>
    <w:rsid w:val="007E7520"/>
    <w:rsid w:val="007E77BA"/>
    <w:rsid w:val="007E7897"/>
    <w:rsid w:val="007F0BF2"/>
    <w:rsid w:val="007F12E2"/>
    <w:rsid w:val="007F1A54"/>
    <w:rsid w:val="007F1BDD"/>
    <w:rsid w:val="007F1DCB"/>
    <w:rsid w:val="007F4516"/>
    <w:rsid w:val="007F4E12"/>
    <w:rsid w:val="007F4EDB"/>
    <w:rsid w:val="007F520F"/>
    <w:rsid w:val="007F5323"/>
    <w:rsid w:val="007F6201"/>
    <w:rsid w:val="007F628D"/>
    <w:rsid w:val="007F66B3"/>
    <w:rsid w:val="007F6743"/>
    <w:rsid w:val="007F6D35"/>
    <w:rsid w:val="007F6D58"/>
    <w:rsid w:val="007F7193"/>
    <w:rsid w:val="007F72BB"/>
    <w:rsid w:val="007F7B2C"/>
    <w:rsid w:val="00800269"/>
    <w:rsid w:val="00800412"/>
    <w:rsid w:val="008009B3"/>
    <w:rsid w:val="00801807"/>
    <w:rsid w:val="00801977"/>
    <w:rsid w:val="008026B4"/>
    <w:rsid w:val="00802A67"/>
    <w:rsid w:val="00802B51"/>
    <w:rsid w:val="00802C2A"/>
    <w:rsid w:val="00802D23"/>
    <w:rsid w:val="00802FAC"/>
    <w:rsid w:val="008032DA"/>
    <w:rsid w:val="0080352B"/>
    <w:rsid w:val="0080364A"/>
    <w:rsid w:val="00803E24"/>
    <w:rsid w:val="00804074"/>
    <w:rsid w:val="00804786"/>
    <w:rsid w:val="00804C62"/>
    <w:rsid w:val="00804DBA"/>
    <w:rsid w:val="008051AC"/>
    <w:rsid w:val="00805421"/>
    <w:rsid w:val="00805A8C"/>
    <w:rsid w:val="00805DA7"/>
    <w:rsid w:val="0080682F"/>
    <w:rsid w:val="00806EED"/>
    <w:rsid w:val="008070FD"/>
    <w:rsid w:val="00807234"/>
    <w:rsid w:val="00807CF6"/>
    <w:rsid w:val="00807DB8"/>
    <w:rsid w:val="008100C2"/>
    <w:rsid w:val="00810132"/>
    <w:rsid w:val="00810453"/>
    <w:rsid w:val="00810C01"/>
    <w:rsid w:val="00810F88"/>
    <w:rsid w:val="008110AB"/>
    <w:rsid w:val="008113C6"/>
    <w:rsid w:val="008115AA"/>
    <w:rsid w:val="008115EF"/>
    <w:rsid w:val="008120D3"/>
    <w:rsid w:val="00812977"/>
    <w:rsid w:val="00812C6A"/>
    <w:rsid w:val="008130DA"/>
    <w:rsid w:val="00813187"/>
    <w:rsid w:val="008134C3"/>
    <w:rsid w:val="00813F90"/>
    <w:rsid w:val="008141AE"/>
    <w:rsid w:val="0081492D"/>
    <w:rsid w:val="00814B4F"/>
    <w:rsid w:val="00814B7B"/>
    <w:rsid w:val="00814E3C"/>
    <w:rsid w:val="0081532A"/>
    <w:rsid w:val="00815535"/>
    <w:rsid w:val="00816BCF"/>
    <w:rsid w:val="00816CD7"/>
    <w:rsid w:val="00816DD1"/>
    <w:rsid w:val="00816F37"/>
    <w:rsid w:val="008170C7"/>
    <w:rsid w:val="0081727D"/>
    <w:rsid w:val="00817725"/>
    <w:rsid w:val="008178AF"/>
    <w:rsid w:val="008200D6"/>
    <w:rsid w:val="008203EE"/>
    <w:rsid w:val="00820840"/>
    <w:rsid w:val="00820A69"/>
    <w:rsid w:val="00820CEF"/>
    <w:rsid w:val="00820ED2"/>
    <w:rsid w:val="008210D6"/>
    <w:rsid w:val="0082121B"/>
    <w:rsid w:val="00821D7E"/>
    <w:rsid w:val="00822331"/>
    <w:rsid w:val="008225C3"/>
    <w:rsid w:val="0082266B"/>
    <w:rsid w:val="008226E6"/>
    <w:rsid w:val="00822A14"/>
    <w:rsid w:val="00822B3F"/>
    <w:rsid w:val="00822D18"/>
    <w:rsid w:val="00823E3E"/>
    <w:rsid w:val="008247EA"/>
    <w:rsid w:val="00824D74"/>
    <w:rsid w:val="00824FE8"/>
    <w:rsid w:val="0082510C"/>
    <w:rsid w:val="00825A16"/>
    <w:rsid w:val="00826699"/>
    <w:rsid w:val="008268CF"/>
    <w:rsid w:val="00826E39"/>
    <w:rsid w:val="0082732B"/>
    <w:rsid w:val="008278E4"/>
    <w:rsid w:val="00827A84"/>
    <w:rsid w:val="00827AC0"/>
    <w:rsid w:val="00827AD2"/>
    <w:rsid w:val="00827D38"/>
    <w:rsid w:val="00830060"/>
    <w:rsid w:val="00830A02"/>
    <w:rsid w:val="00830CF7"/>
    <w:rsid w:val="00831272"/>
    <w:rsid w:val="008321C4"/>
    <w:rsid w:val="008321D2"/>
    <w:rsid w:val="008321F6"/>
    <w:rsid w:val="008322F4"/>
    <w:rsid w:val="00832A85"/>
    <w:rsid w:val="00832CF5"/>
    <w:rsid w:val="0083301A"/>
    <w:rsid w:val="0083360E"/>
    <w:rsid w:val="00833DCA"/>
    <w:rsid w:val="008344EA"/>
    <w:rsid w:val="0083496D"/>
    <w:rsid w:val="00834988"/>
    <w:rsid w:val="00834D02"/>
    <w:rsid w:val="00834E7B"/>
    <w:rsid w:val="0083515B"/>
    <w:rsid w:val="00835203"/>
    <w:rsid w:val="00835518"/>
    <w:rsid w:val="00835A52"/>
    <w:rsid w:val="00835BD3"/>
    <w:rsid w:val="00835EF3"/>
    <w:rsid w:val="00836B03"/>
    <w:rsid w:val="00836ED4"/>
    <w:rsid w:val="008376B3"/>
    <w:rsid w:val="008408D9"/>
    <w:rsid w:val="00840DB2"/>
    <w:rsid w:val="008412A4"/>
    <w:rsid w:val="00841696"/>
    <w:rsid w:val="00842107"/>
    <w:rsid w:val="008421BE"/>
    <w:rsid w:val="008422D2"/>
    <w:rsid w:val="008423B3"/>
    <w:rsid w:val="00842668"/>
    <w:rsid w:val="008426DE"/>
    <w:rsid w:val="00842EDE"/>
    <w:rsid w:val="00843709"/>
    <w:rsid w:val="008442D7"/>
    <w:rsid w:val="0084453F"/>
    <w:rsid w:val="008445D1"/>
    <w:rsid w:val="008454CC"/>
    <w:rsid w:val="008454F3"/>
    <w:rsid w:val="00845697"/>
    <w:rsid w:val="008458FA"/>
    <w:rsid w:val="00845A0B"/>
    <w:rsid w:val="00846274"/>
    <w:rsid w:val="0084627E"/>
    <w:rsid w:val="00846309"/>
    <w:rsid w:val="00846DE7"/>
    <w:rsid w:val="008504E9"/>
    <w:rsid w:val="00851760"/>
    <w:rsid w:val="008517C7"/>
    <w:rsid w:val="00851898"/>
    <w:rsid w:val="008518DA"/>
    <w:rsid w:val="00851E0C"/>
    <w:rsid w:val="00852814"/>
    <w:rsid w:val="00852A7B"/>
    <w:rsid w:val="00852D60"/>
    <w:rsid w:val="00852ED3"/>
    <w:rsid w:val="008530C8"/>
    <w:rsid w:val="00853309"/>
    <w:rsid w:val="00853803"/>
    <w:rsid w:val="00853990"/>
    <w:rsid w:val="00853ABD"/>
    <w:rsid w:val="00853F51"/>
    <w:rsid w:val="0085458A"/>
    <w:rsid w:val="00854938"/>
    <w:rsid w:val="00854981"/>
    <w:rsid w:val="008549E4"/>
    <w:rsid w:val="00855025"/>
    <w:rsid w:val="0085529C"/>
    <w:rsid w:val="00855341"/>
    <w:rsid w:val="0085575A"/>
    <w:rsid w:val="00855780"/>
    <w:rsid w:val="00855F59"/>
    <w:rsid w:val="0085634D"/>
    <w:rsid w:val="00856683"/>
    <w:rsid w:val="00856A8F"/>
    <w:rsid w:val="00856CBC"/>
    <w:rsid w:val="00856FF6"/>
    <w:rsid w:val="008571AC"/>
    <w:rsid w:val="008572A3"/>
    <w:rsid w:val="008576AD"/>
    <w:rsid w:val="00857F1F"/>
    <w:rsid w:val="00860274"/>
    <w:rsid w:val="008602A5"/>
    <w:rsid w:val="008611F6"/>
    <w:rsid w:val="00861377"/>
    <w:rsid w:val="008615F2"/>
    <w:rsid w:val="008618DB"/>
    <w:rsid w:val="00861C74"/>
    <w:rsid w:val="00862172"/>
    <w:rsid w:val="00862199"/>
    <w:rsid w:val="008622CB"/>
    <w:rsid w:val="00862470"/>
    <w:rsid w:val="00862760"/>
    <w:rsid w:val="00862947"/>
    <w:rsid w:val="008630AE"/>
    <w:rsid w:val="00863237"/>
    <w:rsid w:val="008634DC"/>
    <w:rsid w:val="00863792"/>
    <w:rsid w:val="008639AA"/>
    <w:rsid w:val="00863C8E"/>
    <w:rsid w:val="0086424C"/>
    <w:rsid w:val="0086481C"/>
    <w:rsid w:val="00864916"/>
    <w:rsid w:val="00864ADA"/>
    <w:rsid w:val="00864D4F"/>
    <w:rsid w:val="008650B3"/>
    <w:rsid w:val="00865164"/>
    <w:rsid w:val="00865468"/>
    <w:rsid w:val="00865482"/>
    <w:rsid w:val="008654E0"/>
    <w:rsid w:val="00865D8D"/>
    <w:rsid w:val="00866074"/>
    <w:rsid w:val="00866111"/>
    <w:rsid w:val="0086619B"/>
    <w:rsid w:val="0086686C"/>
    <w:rsid w:val="00866BB2"/>
    <w:rsid w:val="00866CA3"/>
    <w:rsid w:val="00866D75"/>
    <w:rsid w:val="008671A0"/>
    <w:rsid w:val="008673F3"/>
    <w:rsid w:val="008676D5"/>
    <w:rsid w:val="008676FE"/>
    <w:rsid w:val="008678D0"/>
    <w:rsid w:val="0086799E"/>
    <w:rsid w:val="00870765"/>
    <w:rsid w:val="0087088A"/>
    <w:rsid w:val="008709F2"/>
    <w:rsid w:val="00870C9F"/>
    <w:rsid w:val="00870FE9"/>
    <w:rsid w:val="00871167"/>
    <w:rsid w:val="00871265"/>
    <w:rsid w:val="00871453"/>
    <w:rsid w:val="00871922"/>
    <w:rsid w:val="00871A46"/>
    <w:rsid w:val="00871D47"/>
    <w:rsid w:val="00872622"/>
    <w:rsid w:val="00872A68"/>
    <w:rsid w:val="00872ECE"/>
    <w:rsid w:val="00873230"/>
    <w:rsid w:val="00873598"/>
    <w:rsid w:val="00873701"/>
    <w:rsid w:val="0087391C"/>
    <w:rsid w:val="008745AA"/>
    <w:rsid w:val="0087482E"/>
    <w:rsid w:val="008748CA"/>
    <w:rsid w:val="008751D9"/>
    <w:rsid w:val="008753EF"/>
    <w:rsid w:val="008754C7"/>
    <w:rsid w:val="00875766"/>
    <w:rsid w:val="008759AA"/>
    <w:rsid w:val="008763E9"/>
    <w:rsid w:val="008766FA"/>
    <w:rsid w:val="0087695E"/>
    <w:rsid w:val="00876AFF"/>
    <w:rsid w:val="00877372"/>
    <w:rsid w:val="00877712"/>
    <w:rsid w:val="0087798D"/>
    <w:rsid w:val="00877DF4"/>
    <w:rsid w:val="00877DFD"/>
    <w:rsid w:val="00877FA1"/>
    <w:rsid w:val="00880300"/>
    <w:rsid w:val="008808FE"/>
    <w:rsid w:val="00880A6B"/>
    <w:rsid w:val="008810EC"/>
    <w:rsid w:val="008814D9"/>
    <w:rsid w:val="00881833"/>
    <w:rsid w:val="008818D7"/>
    <w:rsid w:val="00881B6C"/>
    <w:rsid w:val="00881F9E"/>
    <w:rsid w:val="00882322"/>
    <w:rsid w:val="0088249F"/>
    <w:rsid w:val="00882D96"/>
    <w:rsid w:val="00882EC0"/>
    <w:rsid w:val="00883352"/>
    <w:rsid w:val="0088364C"/>
    <w:rsid w:val="008836DE"/>
    <w:rsid w:val="0088376C"/>
    <w:rsid w:val="00883EE6"/>
    <w:rsid w:val="008840DA"/>
    <w:rsid w:val="00884447"/>
    <w:rsid w:val="008845EC"/>
    <w:rsid w:val="00884AD2"/>
    <w:rsid w:val="00884F43"/>
    <w:rsid w:val="00884FEA"/>
    <w:rsid w:val="00885430"/>
    <w:rsid w:val="00885B0F"/>
    <w:rsid w:val="008862AC"/>
    <w:rsid w:val="00886338"/>
    <w:rsid w:val="00886AF2"/>
    <w:rsid w:val="00886B80"/>
    <w:rsid w:val="00886DFE"/>
    <w:rsid w:val="008876C1"/>
    <w:rsid w:val="00887D8C"/>
    <w:rsid w:val="0089028E"/>
    <w:rsid w:val="008902FF"/>
    <w:rsid w:val="008907D3"/>
    <w:rsid w:val="00890A4F"/>
    <w:rsid w:val="008926BD"/>
    <w:rsid w:val="00893087"/>
    <w:rsid w:val="00893EF6"/>
    <w:rsid w:val="008941AC"/>
    <w:rsid w:val="0089486D"/>
    <w:rsid w:val="0089525A"/>
    <w:rsid w:val="00895DD1"/>
    <w:rsid w:val="008960E1"/>
    <w:rsid w:val="008968D0"/>
    <w:rsid w:val="00896955"/>
    <w:rsid w:val="00896B64"/>
    <w:rsid w:val="00896C59"/>
    <w:rsid w:val="0089715A"/>
    <w:rsid w:val="00897181"/>
    <w:rsid w:val="00897309"/>
    <w:rsid w:val="008973BF"/>
    <w:rsid w:val="008977E7"/>
    <w:rsid w:val="00897FC7"/>
    <w:rsid w:val="008A0352"/>
    <w:rsid w:val="008A1710"/>
    <w:rsid w:val="008A30B8"/>
    <w:rsid w:val="008A344D"/>
    <w:rsid w:val="008A3606"/>
    <w:rsid w:val="008A3696"/>
    <w:rsid w:val="008A3B78"/>
    <w:rsid w:val="008A3BE9"/>
    <w:rsid w:val="008A3E2A"/>
    <w:rsid w:val="008A4863"/>
    <w:rsid w:val="008A4A86"/>
    <w:rsid w:val="008A4D0F"/>
    <w:rsid w:val="008A5A16"/>
    <w:rsid w:val="008A5C56"/>
    <w:rsid w:val="008A5E1D"/>
    <w:rsid w:val="008A7054"/>
    <w:rsid w:val="008A786A"/>
    <w:rsid w:val="008A7FD7"/>
    <w:rsid w:val="008B02A3"/>
    <w:rsid w:val="008B0445"/>
    <w:rsid w:val="008B08B2"/>
    <w:rsid w:val="008B131A"/>
    <w:rsid w:val="008B2831"/>
    <w:rsid w:val="008B2F3B"/>
    <w:rsid w:val="008B315C"/>
    <w:rsid w:val="008B31AE"/>
    <w:rsid w:val="008B341D"/>
    <w:rsid w:val="008B444B"/>
    <w:rsid w:val="008B4790"/>
    <w:rsid w:val="008B482E"/>
    <w:rsid w:val="008B4ECC"/>
    <w:rsid w:val="008B58E0"/>
    <w:rsid w:val="008B6452"/>
    <w:rsid w:val="008B6836"/>
    <w:rsid w:val="008B69D5"/>
    <w:rsid w:val="008B6A35"/>
    <w:rsid w:val="008B6B56"/>
    <w:rsid w:val="008B6D57"/>
    <w:rsid w:val="008B6EBB"/>
    <w:rsid w:val="008B7099"/>
    <w:rsid w:val="008B72EE"/>
    <w:rsid w:val="008B732E"/>
    <w:rsid w:val="008B7E53"/>
    <w:rsid w:val="008B7F7D"/>
    <w:rsid w:val="008C0544"/>
    <w:rsid w:val="008C05B4"/>
    <w:rsid w:val="008C09FA"/>
    <w:rsid w:val="008C157A"/>
    <w:rsid w:val="008C1C0B"/>
    <w:rsid w:val="008C1CC0"/>
    <w:rsid w:val="008C2AC0"/>
    <w:rsid w:val="008C2D7C"/>
    <w:rsid w:val="008C2DB9"/>
    <w:rsid w:val="008C382F"/>
    <w:rsid w:val="008C4457"/>
    <w:rsid w:val="008C4589"/>
    <w:rsid w:val="008C519B"/>
    <w:rsid w:val="008C5218"/>
    <w:rsid w:val="008C5514"/>
    <w:rsid w:val="008C5992"/>
    <w:rsid w:val="008C5D2D"/>
    <w:rsid w:val="008C633F"/>
    <w:rsid w:val="008C6C10"/>
    <w:rsid w:val="008C70AF"/>
    <w:rsid w:val="008C7FAF"/>
    <w:rsid w:val="008D0530"/>
    <w:rsid w:val="008D056E"/>
    <w:rsid w:val="008D0931"/>
    <w:rsid w:val="008D0D7E"/>
    <w:rsid w:val="008D0D88"/>
    <w:rsid w:val="008D10A6"/>
    <w:rsid w:val="008D11CD"/>
    <w:rsid w:val="008D1397"/>
    <w:rsid w:val="008D16A9"/>
    <w:rsid w:val="008D1B1B"/>
    <w:rsid w:val="008D2052"/>
    <w:rsid w:val="008D2097"/>
    <w:rsid w:val="008D2632"/>
    <w:rsid w:val="008D2755"/>
    <w:rsid w:val="008D28AC"/>
    <w:rsid w:val="008D31B2"/>
    <w:rsid w:val="008D39C4"/>
    <w:rsid w:val="008D3BA5"/>
    <w:rsid w:val="008D3C54"/>
    <w:rsid w:val="008D42A1"/>
    <w:rsid w:val="008D45B1"/>
    <w:rsid w:val="008D4838"/>
    <w:rsid w:val="008D5524"/>
    <w:rsid w:val="008D560E"/>
    <w:rsid w:val="008D5885"/>
    <w:rsid w:val="008D5F6D"/>
    <w:rsid w:val="008D6378"/>
    <w:rsid w:val="008D6779"/>
    <w:rsid w:val="008D6A6C"/>
    <w:rsid w:val="008D6BFF"/>
    <w:rsid w:val="008D6E25"/>
    <w:rsid w:val="008D78BD"/>
    <w:rsid w:val="008E12EA"/>
    <w:rsid w:val="008E210E"/>
    <w:rsid w:val="008E2522"/>
    <w:rsid w:val="008E2BE4"/>
    <w:rsid w:val="008E2F84"/>
    <w:rsid w:val="008E3274"/>
    <w:rsid w:val="008E3288"/>
    <w:rsid w:val="008E3558"/>
    <w:rsid w:val="008E457D"/>
    <w:rsid w:val="008E4F15"/>
    <w:rsid w:val="008E56C5"/>
    <w:rsid w:val="008E5B1D"/>
    <w:rsid w:val="008E5C4E"/>
    <w:rsid w:val="008E5C72"/>
    <w:rsid w:val="008E6682"/>
    <w:rsid w:val="008E6957"/>
    <w:rsid w:val="008E7439"/>
    <w:rsid w:val="008E797C"/>
    <w:rsid w:val="008E7CBC"/>
    <w:rsid w:val="008E7D27"/>
    <w:rsid w:val="008E7F89"/>
    <w:rsid w:val="008F0042"/>
    <w:rsid w:val="008F03B4"/>
    <w:rsid w:val="008F05A4"/>
    <w:rsid w:val="008F0694"/>
    <w:rsid w:val="008F0830"/>
    <w:rsid w:val="008F09AC"/>
    <w:rsid w:val="008F0E38"/>
    <w:rsid w:val="008F11E2"/>
    <w:rsid w:val="008F1307"/>
    <w:rsid w:val="008F2123"/>
    <w:rsid w:val="008F2238"/>
    <w:rsid w:val="008F2E1D"/>
    <w:rsid w:val="008F2EEB"/>
    <w:rsid w:val="008F30E2"/>
    <w:rsid w:val="008F3329"/>
    <w:rsid w:val="008F3501"/>
    <w:rsid w:val="008F3BD7"/>
    <w:rsid w:val="008F3C66"/>
    <w:rsid w:val="008F3D90"/>
    <w:rsid w:val="008F4B17"/>
    <w:rsid w:val="008F5747"/>
    <w:rsid w:val="008F5796"/>
    <w:rsid w:val="008F587F"/>
    <w:rsid w:val="008F5B74"/>
    <w:rsid w:val="008F5BA9"/>
    <w:rsid w:val="008F5C01"/>
    <w:rsid w:val="008F5DA4"/>
    <w:rsid w:val="008F6249"/>
    <w:rsid w:val="008F64FA"/>
    <w:rsid w:val="008F6764"/>
    <w:rsid w:val="008F7138"/>
    <w:rsid w:val="008F75E8"/>
    <w:rsid w:val="008F79D5"/>
    <w:rsid w:val="008F7E2D"/>
    <w:rsid w:val="008F7E99"/>
    <w:rsid w:val="00900629"/>
    <w:rsid w:val="00900857"/>
    <w:rsid w:val="0090094B"/>
    <w:rsid w:val="009011A5"/>
    <w:rsid w:val="0090179B"/>
    <w:rsid w:val="009019AF"/>
    <w:rsid w:val="00901ABF"/>
    <w:rsid w:val="00901C7B"/>
    <w:rsid w:val="00901E0C"/>
    <w:rsid w:val="00902489"/>
    <w:rsid w:val="00902A6A"/>
    <w:rsid w:val="00902B71"/>
    <w:rsid w:val="00902BB6"/>
    <w:rsid w:val="00902E0A"/>
    <w:rsid w:val="0090302D"/>
    <w:rsid w:val="009032C8"/>
    <w:rsid w:val="009032DC"/>
    <w:rsid w:val="009034DE"/>
    <w:rsid w:val="009036EB"/>
    <w:rsid w:val="00903A3E"/>
    <w:rsid w:val="00903AFA"/>
    <w:rsid w:val="00903B24"/>
    <w:rsid w:val="00904695"/>
    <w:rsid w:val="00904BE0"/>
    <w:rsid w:val="00904F38"/>
    <w:rsid w:val="009051EF"/>
    <w:rsid w:val="00905848"/>
    <w:rsid w:val="00905980"/>
    <w:rsid w:val="009060CE"/>
    <w:rsid w:val="009060F9"/>
    <w:rsid w:val="009063F1"/>
    <w:rsid w:val="00906ECE"/>
    <w:rsid w:val="0090773D"/>
    <w:rsid w:val="00907DB5"/>
    <w:rsid w:val="00910148"/>
    <w:rsid w:val="00910229"/>
    <w:rsid w:val="00910E0D"/>
    <w:rsid w:val="009110AF"/>
    <w:rsid w:val="00911342"/>
    <w:rsid w:val="009113A4"/>
    <w:rsid w:val="0091149D"/>
    <w:rsid w:val="00911A3B"/>
    <w:rsid w:val="00911BEC"/>
    <w:rsid w:val="00911F1F"/>
    <w:rsid w:val="009124D1"/>
    <w:rsid w:val="009129BE"/>
    <w:rsid w:val="00912B3F"/>
    <w:rsid w:val="00912B82"/>
    <w:rsid w:val="00912EA9"/>
    <w:rsid w:val="009137BA"/>
    <w:rsid w:val="00915325"/>
    <w:rsid w:val="009156DF"/>
    <w:rsid w:val="00915FB0"/>
    <w:rsid w:val="009166B2"/>
    <w:rsid w:val="00916FFA"/>
    <w:rsid w:val="009175AB"/>
    <w:rsid w:val="00917878"/>
    <w:rsid w:val="00917B5C"/>
    <w:rsid w:val="00917CF4"/>
    <w:rsid w:val="00917EFC"/>
    <w:rsid w:val="00920000"/>
    <w:rsid w:val="0092006D"/>
    <w:rsid w:val="0092009B"/>
    <w:rsid w:val="0092029D"/>
    <w:rsid w:val="0092092A"/>
    <w:rsid w:val="00920F13"/>
    <w:rsid w:val="00921736"/>
    <w:rsid w:val="00921D0A"/>
    <w:rsid w:val="00921FB4"/>
    <w:rsid w:val="009229B3"/>
    <w:rsid w:val="00922AB2"/>
    <w:rsid w:val="00922AE2"/>
    <w:rsid w:val="00922C23"/>
    <w:rsid w:val="0092358D"/>
    <w:rsid w:val="0092400F"/>
    <w:rsid w:val="00924554"/>
    <w:rsid w:val="00924C7A"/>
    <w:rsid w:val="00924F0C"/>
    <w:rsid w:val="009251D0"/>
    <w:rsid w:val="009252D2"/>
    <w:rsid w:val="009254C3"/>
    <w:rsid w:val="0092607F"/>
    <w:rsid w:val="00926421"/>
    <w:rsid w:val="009264EF"/>
    <w:rsid w:val="009275B4"/>
    <w:rsid w:val="00927C1B"/>
    <w:rsid w:val="00927C72"/>
    <w:rsid w:val="00927DF1"/>
    <w:rsid w:val="00927EEE"/>
    <w:rsid w:val="00930443"/>
    <w:rsid w:val="009305CE"/>
    <w:rsid w:val="0093071A"/>
    <w:rsid w:val="0093074C"/>
    <w:rsid w:val="00930C2B"/>
    <w:rsid w:val="00931617"/>
    <w:rsid w:val="009321DA"/>
    <w:rsid w:val="00932791"/>
    <w:rsid w:val="00932AA5"/>
    <w:rsid w:val="00933D2E"/>
    <w:rsid w:val="00933E7A"/>
    <w:rsid w:val="00934078"/>
    <w:rsid w:val="009354BC"/>
    <w:rsid w:val="00935B84"/>
    <w:rsid w:val="00936973"/>
    <w:rsid w:val="00936B7A"/>
    <w:rsid w:val="00936C03"/>
    <w:rsid w:val="00936DC8"/>
    <w:rsid w:val="009372AF"/>
    <w:rsid w:val="009373B2"/>
    <w:rsid w:val="0093755D"/>
    <w:rsid w:val="00937ADD"/>
    <w:rsid w:val="00937C15"/>
    <w:rsid w:val="00937CEB"/>
    <w:rsid w:val="00937D06"/>
    <w:rsid w:val="00937FEE"/>
    <w:rsid w:val="00937FFE"/>
    <w:rsid w:val="0094005D"/>
    <w:rsid w:val="00940594"/>
    <w:rsid w:val="00940754"/>
    <w:rsid w:val="00940B86"/>
    <w:rsid w:val="009411A7"/>
    <w:rsid w:val="00941C7B"/>
    <w:rsid w:val="00942105"/>
    <w:rsid w:val="00942188"/>
    <w:rsid w:val="00942747"/>
    <w:rsid w:val="00942EAD"/>
    <w:rsid w:val="00943136"/>
    <w:rsid w:val="00944033"/>
    <w:rsid w:val="00944154"/>
    <w:rsid w:val="0094434A"/>
    <w:rsid w:val="0094435E"/>
    <w:rsid w:val="00944986"/>
    <w:rsid w:val="00944CDD"/>
    <w:rsid w:val="00945076"/>
    <w:rsid w:val="00945890"/>
    <w:rsid w:val="009459A0"/>
    <w:rsid w:val="009462A1"/>
    <w:rsid w:val="00946649"/>
    <w:rsid w:val="00946837"/>
    <w:rsid w:val="009472BC"/>
    <w:rsid w:val="00947AAA"/>
    <w:rsid w:val="00950693"/>
    <w:rsid w:val="009507A1"/>
    <w:rsid w:val="00951581"/>
    <w:rsid w:val="00951655"/>
    <w:rsid w:val="0095170D"/>
    <w:rsid w:val="00951F90"/>
    <w:rsid w:val="00953539"/>
    <w:rsid w:val="009537DA"/>
    <w:rsid w:val="00953CB1"/>
    <w:rsid w:val="00953E21"/>
    <w:rsid w:val="00954104"/>
    <w:rsid w:val="009548B6"/>
    <w:rsid w:val="00954BF0"/>
    <w:rsid w:val="009551A5"/>
    <w:rsid w:val="009551AB"/>
    <w:rsid w:val="0095580E"/>
    <w:rsid w:val="00955C48"/>
    <w:rsid w:val="00955FB6"/>
    <w:rsid w:val="009562D5"/>
    <w:rsid w:val="00956513"/>
    <w:rsid w:val="00956696"/>
    <w:rsid w:val="00956B48"/>
    <w:rsid w:val="00957D28"/>
    <w:rsid w:val="0096005C"/>
    <w:rsid w:val="009609CD"/>
    <w:rsid w:val="00960A89"/>
    <w:rsid w:val="00960C82"/>
    <w:rsid w:val="00960FC7"/>
    <w:rsid w:val="00961467"/>
    <w:rsid w:val="00961A26"/>
    <w:rsid w:val="00961E2B"/>
    <w:rsid w:val="009620FD"/>
    <w:rsid w:val="0096227C"/>
    <w:rsid w:val="009628DD"/>
    <w:rsid w:val="00962952"/>
    <w:rsid w:val="00964397"/>
    <w:rsid w:val="009645B3"/>
    <w:rsid w:val="00964955"/>
    <w:rsid w:val="00964A25"/>
    <w:rsid w:val="00964C5B"/>
    <w:rsid w:val="00964E15"/>
    <w:rsid w:val="00965856"/>
    <w:rsid w:val="00965F12"/>
    <w:rsid w:val="00966026"/>
    <w:rsid w:val="00966764"/>
    <w:rsid w:val="00966D24"/>
    <w:rsid w:val="00966FA4"/>
    <w:rsid w:val="0096739E"/>
    <w:rsid w:val="009675E2"/>
    <w:rsid w:val="00967C85"/>
    <w:rsid w:val="00967E6A"/>
    <w:rsid w:val="00967E76"/>
    <w:rsid w:val="00970A61"/>
    <w:rsid w:val="00970B7A"/>
    <w:rsid w:val="00970B8C"/>
    <w:rsid w:val="00970C7D"/>
    <w:rsid w:val="00970D61"/>
    <w:rsid w:val="0097123B"/>
    <w:rsid w:val="00971E02"/>
    <w:rsid w:val="0097313E"/>
    <w:rsid w:val="00973CB5"/>
    <w:rsid w:val="009746A2"/>
    <w:rsid w:val="00974A3D"/>
    <w:rsid w:val="00974D4F"/>
    <w:rsid w:val="00974F37"/>
    <w:rsid w:val="00975BF4"/>
    <w:rsid w:val="00975C0D"/>
    <w:rsid w:val="009769C6"/>
    <w:rsid w:val="00976E5C"/>
    <w:rsid w:val="00977090"/>
    <w:rsid w:val="00977346"/>
    <w:rsid w:val="009775BB"/>
    <w:rsid w:val="009778F8"/>
    <w:rsid w:val="0097799D"/>
    <w:rsid w:val="00977B7B"/>
    <w:rsid w:val="00980654"/>
    <w:rsid w:val="00980726"/>
    <w:rsid w:val="0098081B"/>
    <w:rsid w:val="00980E70"/>
    <w:rsid w:val="0098110D"/>
    <w:rsid w:val="009817FA"/>
    <w:rsid w:val="00981AE4"/>
    <w:rsid w:val="00981D06"/>
    <w:rsid w:val="00983755"/>
    <w:rsid w:val="009837CA"/>
    <w:rsid w:val="00983E88"/>
    <w:rsid w:val="00983F2B"/>
    <w:rsid w:val="00984B32"/>
    <w:rsid w:val="00984BED"/>
    <w:rsid w:val="00984E4E"/>
    <w:rsid w:val="009850E8"/>
    <w:rsid w:val="009855A1"/>
    <w:rsid w:val="009858AA"/>
    <w:rsid w:val="00985E7A"/>
    <w:rsid w:val="009869B7"/>
    <w:rsid w:val="0098701B"/>
    <w:rsid w:val="0098747F"/>
    <w:rsid w:val="00987671"/>
    <w:rsid w:val="00987790"/>
    <w:rsid w:val="00987969"/>
    <w:rsid w:val="00987A7E"/>
    <w:rsid w:val="00987DBD"/>
    <w:rsid w:val="00987DC6"/>
    <w:rsid w:val="00990100"/>
    <w:rsid w:val="009909C7"/>
    <w:rsid w:val="00990BBF"/>
    <w:rsid w:val="00991219"/>
    <w:rsid w:val="00991323"/>
    <w:rsid w:val="009913C1"/>
    <w:rsid w:val="00991512"/>
    <w:rsid w:val="00991F8A"/>
    <w:rsid w:val="0099222A"/>
    <w:rsid w:val="00992234"/>
    <w:rsid w:val="0099296C"/>
    <w:rsid w:val="00992E7A"/>
    <w:rsid w:val="00993018"/>
    <w:rsid w:val="00993039"/>
    <w:rsid w:val="009930DC"/>
    <w:rsid w:val="00993F63"/>
    <w:rsid w:val="0099415F"/>
    <w:rsid w:val="00994890"/>
    <w:rsid w:val="00994FDE"/>
    <w:rsid w:val="00995288"/>
    <w:rsid w:val="00995BDE"/>
    <w:rsid w:val="0099623E"/>
    <w:rsid w:val="009967AC"/>
    <w:rsid w:val="0099681B"/>
    <w:rsid w:val="00996897"/>
    <w:rsid w:val="009970EF"/>
    <w:rsid w:val="00997A3E"/>
    <w:rsid w:val="00997B55"/>
    <w:rsid w:val="009A02C8"/>
    <w:rsid w:val="009A033C"/>
    <w:rsid w:val="009A076C"/>
    <w:rsid w:val="009A0EEA"/>
    <w:rsid w:val="009A19C6"/>
    <w:rsid w:val="009A1EA9"/>
    <w:rsid w:val="009A2CCC"/>
    <w:rsid w:val="009A3066"/>
    <w:rsid w:val="009A307D"/>
    <w:rsid w:val="009A3095"/>
    <w:rsid w:val="009A31E7"/>
    <w:rsid w:val="009A34EC"/>
    <w:rsid w:val="009A3F5E"/>
    <w:rsid w:val="009A4271"/>
    <w:rsid w:val="009A42A8"/>
    <w:rsid w:val="009A4369"/>
    <w:rsid w:val="009A43D5"/>
    <w:rsid w:val="009A44D9"/>
    <w:rsid w:val="009A44FD"/>
    <w:rsid w:val="009A469E"/>
    <w:rsid w:val="009A5365"/>
    <w:rsid w:val="009A53E6"/>
    <w:rsid w:val="009A54FA"/>
    <w:rsid w:val="009A5829"/>
    <w:rsid w:val="009A6676"/>
    <w:rsid w:val="009A66A8"/>
    <w:rsid w:val="009A6BF9"/>
    <w:rsid w:val="009A6FEB"/>
    <w:rsid w:val="009A72E3"/>
    <w:rsid w:val="009A791E"/>
    <w:rsid w:val="009B0080"/>
    <w:rsid w:val="009B05D9"/>
    <w:rsid w:val="009B0FA0"/>
    <w:rsid w:val="009B1E62"/>
    <w:rsid w:val="009B1F64"/>
    <w:rsid w:val="009B1FF6"/>
    <w:rsid w:val="009B2945"/>
    <w:rsid w:val="009B339D"/>
    <w:rsid w:val="009B3918"/>
    <w:rsid w:val="009B3F74"/>
    <w:rsid w:val="009B430A"/>
    <w:rsid w:val="009B4931"/>
    <w:rsid w:val="009B5117"/>
    <w:rsid w:val="009B5148"/>
    <w:rsid w:val="009B5341"/>
    <w:rsid w:val="009B58C1"/>
    <w:rsid w:val="009B5D09"/>
    <w:rsid w:val="009B64BE"/>
    <w:rsid w:val="009B6C26"/>
    <w:rsid w:val="009B6F9F"/>
    <w:rsid w:val="009B70C0"/>
    <w:rsid w:val="009B7182"/>
    <w:rsid w:val="009B72BE"/>
    <w:rsid w:val="009B7693"/>
    <w:rsid w:val="009B7AB4"/>
    <w:rsid w:val="009B7C59"/>
    <w:rsid w:val="009C02D0"/>
    <w:rsid w:val="009C03CF"/>
    <w:rsid w:val="009C175F"/>
    <w:rsid w:val="009C18EB"/>
    <w:rsid w:val="009C202A"/>
    <w:rsid w:val="009C2367"/>
    <w:rsid w:val="009C2AA0"/>
    <w:rsid w:val="009C30C2"/>
    <w:rsid w:val="009C3123"/>
    <w:rsid w:val="009C3274"/>
    <w:rsid w:val="009C3793"/>
    <w:rsid w:val="009C3F19"/>
    <w:rsid w:val="009C41B3"/>
    <w:rsid w:val="009C45EE"/>
    <w:rsid w:val="009C4603"/>
    <w:rsid w:val="009C4C93"/>
    <w:rsid w:val="009C5391"/>
    <w:rsid w:val="009C54AE"/>
    <w:rsid w:val="009C54E9"/>
    <w:rsid w:val="009C5655"/>
    <w:rsid w:val="009C57A0"/>
    <w:rsid w:val="009C5FE1"/>
    <w:rsid w:val="009C64D3"/>
    <w:rsid w:val="009C6D99"/>
    <w:rsid w:val="009C6F8F"/>
    <w:rsid w:val="009C7555"/>
    <w:rsid w:val="009C7BA7"/>
    <w:rsid w:val="009D0592"/>
    <w:rsid w:val="009D0743"/>
    <w:rsid w:val="009D1A01"/>
    <w:rsid w:val="009D23CF"/>
    <w:rsid w:val="009D24E7"/>
    <w:rsid w:val="009D252B"/>
    <w:rsid w:val="009D2741"/>
    <w:rsid w:val="009D29D8"/>
    <w:rsid w:val="009D3024"/>
    <w:rsid w:val="009D3281"/>
    <w:rsid w:val="009D378C"/>
    <w:rsid w:val="009D3ADE"/>
    <w:rsid w:val="009D3F3E"/>
    <w:rsid w:val="009D43AC"/>
    <w:rsid w:val="009D47C7"/>
    <w:rsid w:val="009D4819"/>
    <w:rsid w:val="009D4986"/>
    <w:rsid w:val="009D4A2C"/>
    <w:rsid w:val="009D4B3A"/>
    <w:rsid w:val="009D52DD"/>
    <w:rsid w:val="009D57F7"/>
    <w:rsid w:val="009D591D"/>
    <w:rsid w:val="009D5F20"/>
    <w:rsid w:val="009D63A2"/>
    <w:rsid w:val="009D6573"/>
    <w:rsid w:val="009D6696"/>
    <w:rsid w:val="009D6C79"/>
    <w:rsid w:val="009D7B2C"/>
    <w:rsid w:val="009D7C0C"/>
    <w:rsid w:val="009E04FE"/>
    <w:rsid w:val="009E08F6"/>
    <w:rsid w:val="009E0B36"/>
    <w:rsid w:val="009E0C0C"/>
    <w:rsid w:val="009E1546"/>
    <w:rsid w:val="009E166D"/>
    <w:rsid w:val="009E170B"/>
    <w:rsid w:val="009E171C"/>
    <w:rsid w:val="009E1949"/>
    <w:rsid w:val="009E1955"/>
    <w:rsid w:val="009E1A18"/>
    <w:rsid w:val="009E21CA"/>
    <w:rsid w:val="009E2300"/>
    <w:rsid w:val="009E2975"/>
    <w:rsid w:val="009E2B2D"/>
    <w:rsid w:val="009E3A54"/>
    <w:rsid w:val="009E3ABC"/>
    <w:rsid w:val="009E3FD7"/>
    <w:rsid w:val="009E41D0"/>
    <w:rsid w:val="009E4271"/>
    <w:rsid w:val="009E4451"/>
    <w:rsid w:val="009E4823"/>
    <w:rsid w:val="009E54FF"/>
    <w:rsid w:val="009E5817"/>
    <w:rsid w:val="009E5A8F"/>
    <w:rsid w:val="009E5A9A"/>
    <w:rsid w:val="009E5D30"/>
    <w:rsid w:val="009E5F47"/>
    <w:rsid w:val="009E6654"/>
    <w:rsid w:val="009E669F"/>
    <w:rsid w:val="009E68EE"/>
    <w:rsid w:val="009E6BFA"/>
    <w:rsid w:val="009E6EDA"/>
    <w:rsid w:val="009E7154"/>
    <w:rsid w:val="009E72DA"/>
    <w:rsid w:val="009F0152"/>
    <w:rsid w:val="009F0167"/>
    <w:rsid w:val="009F051E"/>
    <w:rsid w:val="009F06E7"/>
    <w:rsid w:val="009F0A4B"/>
    <w:rsid w:val="009F0AA5"/>
    <w:rsid w:val="009F11EE"/>
    <w:rsid w:val="009F1350"/>
    <w:rsid w:val="009F13BA"/>
    <w:rsid w:val="009F14C8"/>
    <w:rsid w:val="009F1BDD"/>
    <w:rsid w:val="009F1D28"/>
    <w:rsid w:val="009F1EEE"/>
    <w:rsid w:val="009F1FAA"/>
    <w:rsid w:val="009F222C"/>
    <w:rsid w:val="009F2BCF"/>
    <w:rsid w:val="009F2C23"/>
    <w:rsid w:val="009F2D97"/>
    <w:rsid w:val="009F2DE8"/>
    <w:rsid w:val="009F33CD"/>
    <w:rsid w:val="009F3527"/>
    <w:rsid w:val="009F38EB"/>
    <w:rsid w:val="009F38F6"/>
    <w:rsid w:val="009F3C20"/>
    <w:rsid w:val="009F3DC9"/>
    <w:rsid w:val="009F42DD"/>
    <w:rsid w:val="009F44F4"/>
    <w:rsid w:val="009F4A06"/>
    <w:rsid w:val="009F4AC6"/>
    <w:rsid w:val="009F4DB8"/>
    <w:rsid w:val="009F5883"/>
    <w:rsid w:val="009F5ED7"/>
    <w:rsid w:val="009F6C95"/>
    <w:rsid w:val="009F7285"/>
    <w:rsid w:val="009F7908"/>
    <w:rsid w:val="009F7ED0"/>
    <w:rsid w:val="00A000E3"/>
    <w:rsid w:val="00A00937"/>
    <w:rsid w:val="00A00D6C"/>
    <w:rsid w:val="00A0179A"/>
    <w:rsid w:val="00A018FC"/>
    <w:rsid w:val="00A01CFE"/>
    <w:rsid w:val="00A01F7B"/>
    <w:rsid w:val="00A01FDD"/>
    <w:rsid w:val="00A02AF1"/>
    <w:rsid w:val="00A03B91"/>
    <w:rsid w:val="00A03D48"/>
    <w:rsid w:val="00A03F03"/>
    <w:rsid w:val="00A04411"/>
    <w:rsid w:val="00A049EC"/>
    <w:rsid w:val="00A0573D"/>
    <w:rsid w:val="00A05AA3"/>
    <w:rsid w:val="00A06878"/>
    <w:rsid w:val="00A06B6F"/>
    <w:rsid w:val="00A06DDA"/>
    <w:rsid w:val="00A07082"/>
    <w:rsid w:val="00A07145"/>
    <w:rsid w:val="00A0740D"/>
    <w:rsid w:val="00A07803"/>
    <w:rsid w:val="00A07813"/>
    <w:rsid w:val="00A07A75"/>
    <w:rsid w:val="00A07E59"/>
    <w:rsid w:val="00A07F32"/>
    <w:rsid w:val="00A10015"/>
    <w:rsid w:val="00A10173"/>
    <w:rsid w:val="00A1028C"/>
    <w:rsid w:val="00A1081E"/>
    <w:rsid w:val="00A11DBB"/>
    <w:rsid w:val="00A12434"/>
    <w:rsid w:val="00A124CA"/>
    <w:rsid w:val="00A1254D"/>
    <w:rsid w:val="00A1268A"/>
    <w:rsid w:val="00A12BCE"/>
    <w:rsid w:val="00A1329E"/>
    <w:rsid w:val="00A1423E"/>
    <w:rsid w:val="00A14D97"/>
    <w:rsid w:val="00A14E02"/>
    <w:rsid w:val="00A14E6F"/>
    <w:rsid w:val="00A15D84"/>
    <w:rsid w:val="00A16969"/>
    <w:rsid w:val="00A208B4"/>
    <w:rsid w:val="00A20FBE"/>
    <w:rsid w:val="00A215FE"/>
    <w:rsid w:val="00A2169E"/>
    <w:rsid w:val="00A2184E"/>
    <w:rsid w:val="00A21B8F"/>
    <w:rsid w:val="00A21D08"/>
    <w:rsid w:val="00A221BE"/>
    <w:rsid w:val="00A22287"/>
    <w:rsid w:val="00A22649"/>
    <w:rsid w:val="00A226AD"/>
    <w:rsid w:val="00A2270D"/>
    <w:rsid w:val="00A2396D"/>
    <w:rsid w:val="00A242B8"/>
    <w:rsid w:val="00A248F6"/>
    <w:rsid w:val="00A2498F"/>
    <w:rsid w:val="00A24F5E"/>
    <w:rsid w:val="00A24FBA"/>
    <w:rsid w:val="00A24FCD"/>
    <w:rsid w:val="00A25D98"/>
    <w:rsid w:val="00A267C1"/>
    <w:rsid w:val="00A269FF"/>
    <w:rsid w:val="00A275E8"/>
    <w:rsid w:val="00A27B02"/>
    <w:rsid w:val="00A27B5D"/>
    <w:rsid w:val="00A27E30"/>
    <w:rsid w:val="00A30083"/>
    <w:rsid w:val="00A30295"/>
    <w:rsid w:val="00A30625"/>
    <w:rsid w:val="00A3091B"/>
    <w:rsid w:val="00A31144"/>
    <w:rsid w:val="00A311BF"/>
    <w:rsid w:val="00A316A5"/>
    <w:rsid w:val="00A31A71"/>
    <w:rsid w:val="00A31ED3"/>
    <w:rsid w:val="00A320BE"/>
    <w:rsid w:val="00A32139"/>
    <w:rsid w:val="00A321DC"/>
    <w:rsid w:val="00A3228A"/>
    <w:rsid w:val="00A326F5"/>
    <w:rsid w:val="00A32856"/>
    <w:rsid w:val="00A32BFD"/>
    <w:rsid w:val="00A32EC0"/>
    <w:rsid w:val="00A33004"/>
    <w:rsid w:val="00A33052"/>
    <w:rsid w:val="00A331C7"/>
    <w:rsid w:val="00A33466"/>
    <w:rsid w:val="00A335F4"/>
    <w:rsid w:val="00A337A9"/>
    <w:rsid w:val="00A33E78"/>
    <w:rsid w:val="00A34BB1"/>
    <w:rsid w:val="00A34FDC"/>
    <w:rsid w:val="00A367B7"/>
    <w:rsid w:val="00A3690E"/>
    <w:rsid w:val="00A3697F"/>
    <w:rsid w:val="00A36AF9"/>
    <w:rsid w:val="00A36BBD"/>
    <w:rsid w:val="00A373FB"/>
    <w:rsid w:val="00A3742B"/>
    <w:rsid w:val="00A40277"/>
    <w:rsid w:val="00A4095F"/>
    <w:rsid w:val="00A40BC2"/>
    <w:rsid w:val="00A41888"/>
    <w:rsid w:val="00A4218B"/>
    <w:rsid w:val="00A42776"/>
    <w:rsid w:val="00A434F6"/>
    <w:rsid w:val="00A435B7"/>
    <w:rsid w:val="00A43F61"/>
    <w:rsid w:val="00A448C8"/>
    <w:rsid w:val="00A4491E"/>
    <w:rsid w:val="00A44A8B"/>
    <w:rsid w:val="00A44C73"/>
    <w:rsid w:val="00A44F20"/>
    <w:rsid w:val="00A46658"/>
    <w:rsid w:val="00A47302"/>
    <w:rsid w:val="00A474DF"/>
    <w:rsid w:val="00A477DF"/>
    <w:rsid w:val="00A478C6"/>
    <w:rsid w:val="00A47C16"/>
    <w:rsid w:val="00A47C44"/>
    <w:rsid w:val="00A47E00"/>
    <w:rsid w:val="00A503F3"/>
    <w:rsid w:val="00A50B87"/>
    <w:rsid w:val="00A50C3E"/>
    <w:rsid w:val="00A5129F"/>
    <w:rsid w:val="00A518E9"/>
    <w:rsid w:val="00A518F9"/>
    <w:rsid w:val="00A52CA2"/>
    <w:rsid w:val="00A52F6A"/>
    <w:rsid w:val="00A53112"/>
    <w:rsid w:val="00A53884"/>
    <w:rsid w:val="00A53BF4"/>
    <w:rsid w:val="00A54298"/>
    <w:rsid w:val="00A54689"/>
    <w:rsid w:val="00A5478E"/>
    <w:rsid w:val="00A5492A"/>
    <w:rsid w:val="00A552D0"/>
    <w:rsid w:val="00A55939"/>
    <w:rsid w:val="00A56495"/>
    <w:rsid w:val="00A5672C"/>
    <w:rsid w:val="00A56848"/>
    <w:rsid w:val="00A576EC"/>
    <w:rsid w:val="00A57B0F"/>
    <w:rsid w:val="00A607DA"/>
    <w:rsid w:val="00A6080D"/>
    <w:rsid w:val="00A60F8E"/>
    <w:rsid w:val="00A610E6"/>
    <w:rsid w:val="00A61939"/>
    <w:rsid w:val="00A61C13"/>
    <w:rsid w:val="00A620C6"/>
    <w:rsid w:val="00A624F2"/>
    <w:rsid w:val="00A627F2"/>
    <w:rsid w:val="00A62F2D"/>
    <w:rsid w:val="00A630B1"/>
    <w:rsid w:val="00A6399B"/>
    <w:rsid w:val="00A63AD1"/>
    <w:rsid w:val="00A63F20"/>
    <w:rsid w:val="00A640A0"/>
    <w:rsid w:val="00A64212"/>
    <w:rsid w:val="00A6441A"/>
    <w:rsid w:val="00A645AB"/>
    <w:rsid w:val="00A6488B"/>
    <w:rsid w:val="00A64B11"/>
    <w:rsid w:val="00A64F96"/>
    <w:rsid w:val="00A6512F"/>
    <w:rsid w:val="00A655BE"/>
    <w:rsid w:val="00A6571F"/>
    <w:rsid w:val="00A65C44"/>
    <w:rsid w:val="00A6603A"/>
    <w:rsid w:val="00A660EF"/>
    <w:rsid w:val="00A6611D"/>
    <w:rsid w:val="00A6655B"/>
    <w:rsid w:val="00A6679B"/>
    <w:rsid w:val="00A66A39"/>
    <w:rsid w:val="00A66EA4"/>
    <w:rsid w:val="00A67F51"/>
    <w:rsid w:val="00A7073D"/>
    <w:rsid w:val="00A70C51"/>
    <w:rsid w:val="00A70D1A"/>
    <w:rsid w:val="00A71D09"/>
    <w:rsid w:val="00A72002"/>
    <w:rsid w:val="00A72045"/>
    <w:rsid w:val="00A721B4"/>
    <w:rsid w:val="00A723DA"/>
    <w:rsid w:val="00A72C8B"/>
    <w:rsid w:val="00A73757"/>
    <w:rsid w:val="00A738A9"/>
    <w:rsid w:val="00A7402E"/>
    <w:rsid w:val="00A74849"/>
    <w:rsid w:val="00A74A0D"/>
    <w:rsid w:val="00A74D3C"/>
    <w:rsid w:val="00A75515"/>
    <w:rsid w:val="00A755DB"/>
    <w:rsid w:val="00A75683"/>
    <w:rsid w:val="00A76478"/>
    <w:rsid w:val="00A769AD"/>
    <w:rsid w:val="00A77268"/>
    <w:rsid w:val="00A774A0"/>
    <w:rsid w:val="00A7765E"/>
    <w:rsid w:val="00A777C6"/>
    <w:rsid w:val="00A777CC"/>
    <w:rsid w:val="00A77BD3"/>
    <w:rsid w:val="00A80048"/>
    <w:rsid w:val="00A800F4"/>
    <w:rsid w:val="00A801DE"/>
    <w:rsid w:val="00A8024B"/>
    <w:rsid w:val="00A804E6"/>
    <w:rsid w:val="00A8057A"/>
    <w:rsid w:val="00A805AA"/>
    <w:rsid w:val="00A8084E"/>
    <w:rsid w:val="00A808D5"/>
    <w:rsid w:val="00A80B0D"/>
    <w:rsid w:val="00A80D05"/>
    <w:rsid w:val="00A80D33"/>
    <w:rsid w:val="00A80D45"/>
    <w:rsid w:val="00A811B2"/>
    <w:rsid w:val="00A815BA"/>
    <w:rsid w:val="00A817B1"/>
    <w:rsid w:val="00A817E7"/>
    <w:rsid w:val="00A81926"/>
    <w:rsid w:val="00A81B5E"/>
    <w:rsid w:val="00A8265C"/>
    <w:rsid w:val="00A82711"/>
    <w:rsid w:val="00A82901"/>
    <w:rsid w:val="00A830C4"/>
    <w:rsid w:val="00A832A8"/>
    <w:rsid w:val="00A83560"/>
    <w:rsid w:val="00A836E7"/>
    <w:rsid w:val="00A8380E"/>
    <w:rsid w:val="00A83C97"/>
    <w:rsid w:val="00A83CFA"/>
    <w:rsid w:val="00A8459B"/>
    <w:rsid w:val="00A849F9"/>
    <w:rsid w:val="00A8511A"/>
    <w:rsid w:val="00A85366"/>
    <w:rsid w:val="00A855A5"/>
    <w:rsid w:val="00A85851"/>
    <w:rsid w:val="00A85C9D"/>
    <w:rsid w:val="00A862F6"/>
    <w:rsid w:val="00A86E34"/>
    <w:rsid w:val="00A8742C"/>
    <w:rsid w:val="00A8772D"/>
    <w:rsid w:val="00A87828"/>
    <w:rsid w:val="00A87A13"/>
    <w:rsid w:val="00A87AF5"/>
    <w:rsid w:val="00A87BDD"/>
    <w:rsid w:val="00A87CDD"/>
    <w:rsid w:val="00A902F5"/>
    <w:rsid w:val="00A90872"/>
    <w:rsid w:val="00A90B12"/>
    <w:rsid w:val="00A91034"/>
    <w:rsid w:val="00A9200F"/>
    <w:rsid w:val="00A924BB"/>
    <w:rsid w:val="00A925DB"/>
    <w:rsid w:val="00A92A82"/>
    <w:rsid w:val="00A92B14"/>
    <w:rsid w:val="00A92E09"/>
    <w:rsid w:val="00A9332A"/>
    <w:rsid w:val="00A9356E"/>
    <w:rsid w:val="00A93584"/>
    <w:rsid w:val="00A9393D"/>
    <w:rsid w:val="00A93B40"/>
    <w:rsid w:val="00A93F88"/>
    <w:rsid w:val="00A9421E"/>
    <w:rsid w:val="00A94484"/>
    <w:rsid w:val="00A94559"/>
    <w:rsid w:val="00A9521E"/>
    <w:rsid w:val="00A95258"/>
    <w:rsid w:val="00A954D3"/>
    <w:rsid w:val="00A959AE"/>
    <w:rsid w:val="00A95A6B"/>
    <w:rsid w:val="00A95D4B"/>
    <w:rsid w:val="00A95DC6"/>
    <w:rsid w:val="00A96041"/>
    <w:rsid w:val="00A96453"/>
    <w:rsid w:val="00A9697F"/>
    <w:rsid w:val="00A970D7"/>
    <w:rsid w:val="00A971E8"/>
    <w:rsid w:val="00A97289"/>
    <w:rsid w:val="00A978CD"/>
    <w:rsid w:val="00AA050A"/>
    <w:rsid w:val="00AA0605"/>
    <w:rsid w:val="00AA0FC6"/>
    <w:rsid w:val="00AA122F"/>
    <w:rsid w:val="00AA1284"/>
    <w:rsid w:val="00AA15B4"/>
    <w:rsid w:val="00AA16A8"/>
    <w:rsid w:val="00AA2609"/>
    <w:rsid w:val="00AA2734"/>
    <w:rsid w:val="00AA2A5E"/>
    <w:rsid w:val="00AA33F1"/>
    <w:rsid w:val="00AA341B"/>
    <w:rsid w:val="00AA364D"/>
    <w:rsid w:val="00AA4214"/>
    <w:rsid w:val="00AA471B"/>
    <w:rsid w:val="00AA4B07"/>
    <w:rsid w:val="00AA5334"/>
    <w:rsid w:val="00AA54C4"/>
    <w:rsid w:val="00AA569C"/>
    <w:rsid w:val="00AA58C3"/>
    <w:rsid w:val="00AA5BD9"/>
    <w:rsid w:val="00AA61A8"/>
    <w:rsid w:val="00AA61DC"/>
    <w:rsid w:val="00AA6448"/>
    <w:rsid w:val="00AA662C"/>
    <w:rsid w:val="00AA78E0"/>
    <w:rsid w:val="00AA7BFA"/>
    <w:rsid w:val="00AB05B6"/>
    <w:rsid w:val="00AB1267"/>
    <w:rsid w:val="00AB1762"/>
    <w:rsid w:val="00AB181A"/>
    <w:rsid w:val="00AB1BDE"/>
    <w:rsid w:val="00AB2127"/>
    <w:rsid w:val="00AB23D7"/>
    <w:rsid w:val="00AB2464"/>
    <w:rsid w:val="00AB2C83"/>
    <w:rsid w:val="00AB32A1"/>
    <w:rsid w:val="00AB34AB"/>
    <w:rsid w:val="00AB34D0"/>
    <w:rsid w:val="00AB41B9"/>
    <w:rsid w:val="00AB426D"/>
    <w:rsid w:val="00AB4423"/>
    <w:rsid w:val="00AB4674"/>
    <w:rsid w:val="00AB5411"/>
    <w:rsid w:val="00AB572C"/>
    <w:rsid w:val="00AB59A8"/>
    <w:rsid w:val="00AB5B7E"/>
    <w:rsid w:val="00AB6BA3"/>
    <w:rsid w:val="00AB6DD2"/>
    <w:rsid w:val="00AB731D"/>
    <w:rsid w:val="00AB7CF1"/>
    <w:rsid w:val="00AB7E40"/>
    <w:rsid w:val="00AB7E88"/>
    <w:rsid w:val="00AB7F67"/>
    <w:rsid w:val="00AB7FC3"/>
    <w:rsid w:val="00AC051D"/>
    <w:rsid w:val="00AC0DD5"/>
    <w:rsid w:val="00AC11B3"/>
    <w:rsid w:val="00AC1669"/>
    <w:rsid w:val="00AC172F"/>
    <w:rsid w:val="00AC2244"/>
    <w:rsid w:val="00AC2E9B"/>
    <w:rsid w:val="00AC2ED6"/>
    <w:rsid w:val="00AC33E2"/>
    <w:rsid w:val="00AC3581"/>
    <w:rsid w:val="00AC3A02"/>
    <w:rsid w:val="00AC3A72"/>
    <w:rsid w:val="00AC3A95"/>
    <w:rsid w:val="00AC3DF5"/>
    <w:rsid w:val="00AC40F2"/>
    <w:rsid w:val="00AC450C"/>
    <w:rsid w:val="00AC4AB0"/>
    <w:rsid w:val="00AC4B34"/>
    <w:rsid w:val="00AC4C30"/>
    <w:rsid w:val="00AC5021"/>
    <w:rsid w:val="00AC577B"/>
    <w:rsid w:val="00AC6258"/>
    <w:rsid w:val="00AC6D96"/>
    <w:rsid w:val="00AC702F"/>
    <w:rsid w:val="00AC7072"/>
    <w:rsid w:val="00AC72C1"/>
    <w:rsid w:val="00AC79E0"/>
    <w:rsid w:val="00AC7BF9"/>
    <w:rsid w:val="00AD00CA"/>
    <w:rsid w:val="00AD08C9"/>
    <w:rsid w:val="00AD0E0E"/>
    <w:rsid w:val="00AD2213"/>
    <w:rsid w:val="00AD234D"/>
    <w:rsid w:val="00AD28CF"/>
    <w:rsid w:val="00AD29F6"/>
    <w:rsid w:val="00AD2A95"/>
    <w:rsid w:val="00AD2A9C"/>
    <w:rsid w:val="00AD36E5"/>
    <w:rsid w:val="00AD37A1"/>
    <w:rsid w:val="00AD37AB"/>
    <w:rsid w:val="00AD3D37"/>
    <w:rsid w:val="00AD42D3"/>
    <w:rsid w:val="00AD4309"/>
    <w:rsid w:val="00AD4B1A"/>
    <w:rsid w:val="00AD4B2C"/>
    <w:rsid w:val="00AD4C0A"/>
    <w:rsid w:val="00AD525B"/>
    <w:rsid w:val="00AD6614"/>
    <w:rsid w:val="00AD6673"/>
    <w:rsid w:val="00AD681A"/>
    <w:rsid w:val="00AD69D4"/>
    <w:rsid w:val="00AD6C18"/>
    <w:rsid w:val="00AD7003"/>
    <w:rsid w:val="00AD7303"/>
    <w:rsid w:val="00AD7A89"/>
    <w:rsid w:val="00AD7E78"/>
    <w:rsid w:val="00AD7FD3"/>
    <w:rsid w:val="00AE01B8"/>
    <w:rsid w:val="00AE0225"/>
    <w:rsid w:val="00AE0304"/>
    <w:rsid w:val="00AE0AB9"/>
    <w:rsid w:val="00AE103A"/>
    <w:rsid w:val="00AE1AB0"/>
    <w:rsid w:val="00AE2523"/>
    <w:rsid w:val="00AE25CD"/>
    <w:rsid w:val="00AE2F51"/>
    <w:rsid w:val="00AE37CA"/>
    <w:rsid w:val="00AE39F2"/>
    <w:rsid w:val="00AE3B84"/>
    <w:rsid w:val="00AE4184"/>
    <w:rsid w:val="00AE44AA"/>
    <w:rsid w:val="00AE4922"/>
    <w:rsid w:val="00AE5FC6"/>
    <w:rsid w:val="00AE745B"/>
    <w:rsid w:val="00AE755D"/>
    <w:rsid w:val="00AE757B"/>
    <w:rsid w:val="00AE77FA"/>
    <w:rsid w:val="00AE7A44"/>
    <w:rsid w:val="00AE7B82"/>
    <w:rsid w:val="00AE7B93"/>
    <w:rsid w:val="00AE7E90"/>
    <w:rsid w:val="00AF00A1"/>
    <w:rsid w:val="00AF0446"/>
    <w:rsid w:val="00AF07E4"/>
    <w:rsid w:val="00AF0D44"/>
    <w:rsid w:val="00AF1485"/>
    <w:rsid w:val="00AF1BF1"/>
    <w:rsid w:val="00AF20D2"/>
    <w:rsid w:val="00AF2127"/>
    <w:rsid w:val="00AF24A7"/>
    <w:rsid w:val="00AF24AE"/>
    <w:rsid w:val="00AF27C3"/>
    <w:rsid w:val="00AF2A25"/>
    <w:rsid w:val="00AF2B4E"/>
    <w:rsid w:val="00AF32AC"/>
    <w:rsid w:val="00AF398B"/>
    <w:rsid w:val="00AF3A81"/>
    <w:rsid w:val="00AF3AE8"/>
    <w:rsid w:val="00AF3F7B"/>
    <w:rsid w:val="00AF4560"/>
    <w:rsid w:val="00AF48D9"/>
    <w:rsid w:val="00AF4B3C"/>
    <w:rsid w:val="00AF4F6C"/>
    <w:rsid w:val="00AF5729"/>
    <w:rsid w:val="00AF6E74"/>
    <w:rsid w:val="00AF769C"/>
    <w:rsid w:val="00AF7D95"/>
    <w:rsid w:val="00B000F4"/>
    <w:rsid w:val="00B00529"/>
    <w:rsid w:val="00B0075C"/>
    <w:rsid w:val="00B00F8D"/>
    <w:rsid w:val="00B014CD"/>
    <w:rsid w:val="00B015E2"/>
    <w:rsid w:val="00B01732"/>
    <w:rsid w:val="00B01C61"/>
    <w:rsid w:val="00B01CB7"/>
    <w:rsid w:val="00B02461"/>
    <w:rsid w:val="00B0267F"/>
    <w:rsid w:val="00B02CCF"/>
    <w:rsid w:val="00B034FF"/>
    <w:rsid w:val="00B04653"/>
    <w:rsid w:val="00B04701"/>
    <w:rsid w:val="00B0546D"/>
    <w:rsid w:val="00B0547C"/>
    <w:rsid w:val="00B05509"/>
    <w:rsid w:val="00B0572E"/>
    <w:rsid w:val="00B05870"/>
    <w:rsid w:val="00B0597A"/>
    <w:rsid w:val="00B05AA2"/>
    <w:rsid w:val="00B05E19"/>
    <w:rsid w:val="00B0601B"/>
    <w:rsid w:val="00B064BA"/>
    <w:rsid w:val="00B06976"/>
    <w:rsid w:val="00B06ADC"/>
    <w:rsid w:val="00B06B0C"/>
    <w:rsid w:val="00B07434"/>
    <w:rsid w:val="00B07929"/>
    <w:rsid w:val="00B07936"/>
    <w:rsid w:val="00B10792"/>
    <w:rsid w:val="00B108BB"/>
    <w:rsid w:val="00B10BDA"/>
    <w:rsid w:val="00B118FD"/>
    <w:rsid w:val="00B123DC"/>
    <w:rsid w:val="00B12408"/>
    <w:rsid w:val="00B12A12"/>
    <w:rsid w:val="00B12B4B"/>
    <w:rsid w:val="00B12D40"/>
    <w:rsid w:val="00B1397A"/>
    <w:rsid w:val="00B13ED7"/>
    <w:rsid w:val="00B1417C"/>
    <w:rsid w:val="00B14553"/>
    <w:rsid w:val="00B14A6D"/>
    <w:rsid w:val="00B14C48"/>
    <w:rsid w:val="00B1527B"/>
    <w:rsid w:val="00B1594B"/>
    <w:rsid w:val="00B15C9D"/>
    <w:rsid w:val="00B15E3D"/>
    <w:rsid w:val="00B15EEA"/>
    <w:rsid w:val="00B164CD"/>
    <w:rsid w:val="00B16574"/>
    <w:rsid w:val="00B1657F"/>
    <w:rsid w:val="00B166E4"/>
    <w:rsid w:val="00B1681A"/>
    <w:rsid w:val="00B168CB"/>
    <w:rsid w:val="00B16D1D"/>
    <w:rsid w:val="00B17046"/>
    <w:rsid w:val="00B17362"/>
    <w:rsid w:val="00B1769B"/>
    <w:rsid w:val="00B17D2A"/>
    <w:rsid w:val="00B17F67"/>
    <w:rsid w:val="00B212B2"/>
    <w:rsid w:val="00B2147A"/>
    <w:rsid w:val="00B219C5"/>
    <w:rsid w:val="00B21A04"/>
    <w:rsid w:val="00B21BCB"/>
    <w:rsid w:val="00B220C9"/>
    <w:rsid w:val="00B22847"/>
    <w:rsid w:val="00B2439C"/>
    <w:rsid w:val="00B24694"/>
    <w:rsid w:val="00B24714"/>
    <w:rsid w:val="00B24DD7"/>
    <w:rsid w:val="00B24E06"/>
    <w:rsid w:val="00B24E62"/>
    <w:rsid w:val="00B250D1"/>
    <w:rsid w:val="00B2527B"/>
    <w:rsid w:val="00B255F5"/>
    <w:rsid w:val="00B25CFD"/>
    <w:rsid w:val="00B25E39"/>
    <w:rsid w:val="00B26BDA"/>
    <w:rsid w:val="00B27416"/>
    <w:rsid w:val="00B279A8"/>
    <w:rsid w:val="00B27B6B"/>
    <w:rsid w:val="00B30C97"/>
    <w:rsid w:val="00B30E57"/>
    <w:rsid w:val="00B30F2D"/>
    <w:rsid w:val="00B315E2"/>
    <w:rsid w:val="00B315FD"/>
    <w:rsid w:val="00B3180C"/>
    <w:rsid w:val="00B32477"/>
    <w:rsid w:val="00B32484"/>
    <w:rsid w:val="00B32C53"/>
    <w:rsid w:val="00B32F7E"/>
    <w:rsid w:val="00B33347"/>
    <w:rsid w:val="00B33381"/>
    <w:rsid w:val="00B3385D"/>
    <w:rsid w:val="00B33A7F"/>
    <w:rsid w:val="00B3403D"/>
    <w:rsid w:val="00B34B44"/>
    <w:rsid w:val="00B34E96"/>
    <w:rsid w:val="00B350B4"/>
    <w:rsid w:val="00B3520F"/>
    <w:rsid w:val="00B3579C"/>
    <w:rsid w:val="00B357F9"/>
    <w:rsid w:val="00B35E28"/>
    <w:rsid w:val="00B36280"/>
    <w:rsid w:val="00B36283"/>
    <w:rsid w:val="00B36A58"/>
    <w:rsid w:val="00B36B90"/>
    <w:rsid w:val="00B36EBB"/>
    <w:rsid w:val="00B37857"/>
    <w:rsid w:val="00B379BD"/>
    <w:rsid w:val="00B37A66"/>
    <w:rsid w:val="00B37ED4"/>
    <w:rsid w:val="00B40BB9"/>
    <w:rsid w:val="00B40F04"/>
    <w:rsid w:val="00B41190"/>
    <w:rsid w:val="00B4167F"/>
    <w:rsid w:val="00B41796"/>
    <w:rsid w:val="00B41C5A"/>
    <w:rsid w:val="00B41C9A"/>
    <w:rsid w:val="00B423A2"/>
    <w:rsid w:val="00B424FD"/>
    <w:rsid w:val="00B42B67"/>
    <w:rsid w:val="00B42C3F"/>
    <w:rsid w:val="00B42F4D"/>
    <w:rsid w:val="00B42FCB"/>
    <w:rsid w:val="00B43D44"/>
    <w:rsid w:val="00B43EC9"/>
    <w:rsid w:val="00B440E5"/>
    <w:rsid w:val="00B443B3"/>
    <w:rsid w:val="00B44CEC"/>
    <w:rsid w:val="00B44E96"/>
    <w:rsid w:val="00B44FDC"/>
    <w:rsid w:val="00B451C6"/>
    <w:rsid w:val="00B45D35"/>
    <w:rsid w:val="00B466E4"/>
    <w:rsid w:val="00B4674A"/>
    <w:rsid w:val="00B46C1E"/>
    <w:rsid w:val="00B519DE"/>
    <w:rsid w:val="00B51BC5"/>
    <w:rsid w:val="00B51C65"/>
    <w:rsid w:val="00B51FF1"/>
    <w:rsid w:val="00B520D4"/>
    <w:rsid w:val="00B52D50"/>
    <w:rsid w:val="00B532A7"/>
    <w:rsid w:val="00B53B5A"/>
    <w:rsid w:val="00B53EBE"/>
    <w:rsid w:val="00B5415D"/>
    <w:rsid w:val="00B542B0"/>
    <w:rsid w:val="00B544F7"/>
    <w:rsid w:val="00B54A01"/>
    <w:rsid w:val="00B54F89"/>
    <w:rsid w:val="00B55E46"/>
    <w:rsid w:val="00B56098"/>
    <w:rsid w:val="00B56232"/>
    <w:rsid w:val="00B56396"/>
    <w:rsid w:val="00B56ADD"/>
    <w:rsid w:val="00B56ECF"/>
    <w:rsid w:val="00B570C1"/>
    <w:rsid w:val="00B57206"/>
    <w:rsid w:val="00B5724F"/>
    <w:rsid w:val="00B575DA"/>
    <w:rsid w:val="00B5787E"/>
    <w:rsid w:val="00B60D67"/>
    <w:rsid w:val="00B60DEC"/>
    <w:rsid w:val="00B616AF"/>
    <w:rsid w:val="00B61892"/>
    <w:rsid w:val="00B61EC3"/>
    <w:rsid w:val="00B62161"/>
    <w:rsid w:val="00B62475"/>
    <w:rsid w:val="00B625B8"/>
    <w:rsid w:val="00B625E6"/>
    <w:rsid w:val="00B62D2F"/>
    <w:rsid w:val="00B63434"/>
    <w:rsid w:val="00B636EE"/>
    <w:rsid w:val="00B63805"/>
    <w:rsid w:val="00B64192"/>
    <w:rsid w:val="00B64519"/>
    <w:rsid w:val="00B645F9"/>
    <w:rsid w:val="00B64A10"/>
    <w:rsid w:val="00B64EE4"/>
    <w:rsid w:val="00B64F56"/>
    <w:rsid w:val="00B651A0"/>
    <w:rsid w:val="00B657C0"/>
    <w:rsid w:val="00B659B8"/>
    <w:rsid w:val="00B65CD3"/>
    <w:rsid w:val="00B662DF"/>
    <w:rsid w:val="00B668CC"/>
    <w:rsid w:val="00B66D99"/>
    <w:rsid w:val="00B6704C"/>
    <w:rsid w:val="00B67308"/>
    <w:rsid w:val="00B67655"/>
    <w:rsid w:val="00B67A32"/>
    <w:rsid w:val="00B67FE6"/>
    <w:rsid w:val="00B703CE"/>
    <w:rsid w:val="00B70BA8"/>
    <w:rsid w:val="00B70DF6"/>
    <w:rsid w:val="00B712AE"/>
    <w:rsid w:val="00B7199B"/>
    <w:rsid w:val="00B71BEA"/>
    <w:rsid w:val="00B72A07"/>
    <w:rsid w:val="00B72E58"/>
    <w:rsid w:val="00B73198"/>
    <w:rsid w:val="00B7365A"/>
    <w:rsid w:val="00B7382D"/>
    <w:rsid w:val="00B73D18"/>
    <w:rsid w:val="00B74179"/>
    <w:rsid w:val="00B74553"/>
    <w:rsid w:val="00B7465C"/>
    <w:rsid w:val="00B749F4"/>
    <w:rsid w:val="00B74B42"/>
    <w:rsid w:val="00B74C4C"/>
    <w:rsid w:val="00B74FA3"/>
    <w:rsid w:val="00B754C5"/>
    <w:rsid w:val="00B7552D"/>
    <w:rsid w:val="00B755BC"/>
    <w:rsid w:val="00B767E6"/>
    <w:rsid w:val="00B77283"/>
    <w:rsid w:val="00B77590"/>
    <w:rsid w:val="00B77739"/>
    <w:rsid w:val="00B77CCF"/>
    <w:rsid w:val="00B806C8"/>
    <w:rsid w:val="00B81AE2"/>
    <w:rsid w:val="00B82097"/>
    <w:rsid w:val="00B82973"/>
    <w:rsid w:val="00B82BAE"/>
    <w:rsid w:val="00B82CAB"/>
    <w:rsid w:val="00B82D18"/>
    <w:rsid w:val="00B82DEC"/>
    <w:rsid w:val="00B830CA"/>
    <w:rsid w:val="00B830F8"/>
    <w:rsid w:val="00B83351"/>
    <w:rsid w:val="00B83DAB"/>
    <w:rsid w:val="00B8418A"/>
    <w:rsid w:val="00B84218"/>
    <w:rsid w:val="00B84B75"/>
    <w:rsid w:val="00B84BD1"/>
    <w:rsid w:val="00B85137"/>
    <w:rsid w:val="00B8544A"/>
    <w:rsid w:val="00B85A5A"/>
    <w:rsid w:val="00B86606"/>
    <w:rsid w:val="00B86C43"/>
    <w:rsid w:val="00B870E7"/>
    <w:rsid w:val="00B87284"/>
    <w:rsid w:val="00B87F21"/>
    <w:rsid w:val="00B90559"/>
    <w:rsid w:val="00B90B98"/>
    <w:rsid w:val="00B912BF"/>
    <w:rsid w:val="00B923A0"/>
    <w:rsid w:val="00B923D8"/>
    <w:rsid w:val="00B92B5E"/>
    <w:rsid w:val="00B92C89"/>
    <w:rsid w:val="00B935FC"/>
    <w:rsid w:val="00B93883"/>
    <w:rsid w:val="00B93900"/>
    <w:rsid w:val="00B9417B"/>
    <w:rsid w:val="00B9420D"/>
    <w:rsid w:val="00B944B1"/>
    <w:rsid w:val="00B947B8"/>
    <w:rsid w:val="00B948A9"/>
    <w:rsid w:val="00B948F6"/>
    <w:rsid w:val="00B94A12"/>
    <w:rsid w:val="00B9557B"/>
    <w:rsid w:val="00B9584D"/>
    <w:rsid w:val="00B95EBA"/>
    <w:rsid w:val="00B96B59"/>
    <w:rsid w:val="00B96BF9"/>
    <w:rsid w:val="00B97803"/>
    <w:rsid w:val="00BA03C0"/>
    <w:rsid w:val="00BA04E1"/>
    <w:rsid w:val="00BA0BAA"/>
    <w:rsid w:val="00BA0CFB"/>
    <w:rsid w:val="00BA104C"/>
    <w:rsid w:val="00BA1214"/>
    <w:rsid w:val="00BA1240"/>
    <w:rsid w:val="00BA12BC"/>
    <w:rsid w:val="00BA1A48"/>
    <w:rsid w:val="00BA1C8F"/>
    <w:rsid w:val="00BA1CA5"/>
    <w:rsid w:val="00BA220F"/>
    <w:rsid w:val="00BA253D"/>
    <w:rsid w:val="00BA29D8"/>
    <w:rsid w:val="00BA2CD5"/>
    <w:rsid w:val="00BA2D31"/>
    <w:rsid w:val="00BA33C2"/>
    <w:rsid w:val="00BA3589"/>
    <w:rsid w:val="00BA3649"/>
    <w:rsid w:val="00BA3859"/>
    <w:rsid w:val="00BA3B91"/>
    <w:rsid w:val="00BA3E9E"/>
    <w:rsid w:val="00BA4553"/>
    <w:rsid w:val="00BA46F0"/>
    <w:rsid w:val="00BA4A35"/>
    <w:rsid w:val="00BA537B"/>
    <w:rsid w:val="00BA55B1"/>
    <w:rsid w:val="00BA5A55"/>
    <w:rsid w:val="00BA65B7"/>
    <w:rsid w:val="00BA6BB7"/>
    <w:rsid w:val="00BA77E6"/>
    <w:rsid w:val="00BA78A4"/>
    <w:rsid w:val="00BA7CA4"/>
    <w:rsid w:val="00BB002C"/>
    <w:rsid w:val="00BB0714"/>
    <w:rsid w:val="00BB0849"/>
    <w:rsid w:val="00BB08B5"/>
    <w:rsid w:val="00BB12F7"/>
    <w:rsid w:val="00BB1935"/>
    <w:rsid w:val="00BB19F6"/>
    <w:rsid w:val="00BB1B01"/>
    <w:rsid w:val="00BB1B78"/>
    <w:rsid w:val="00BB1DD0"/>
    <w:rsid w:val="00BB26B0"/>
    <w:rsid w:val="00BB2993"/>
    <w:rsid w:val="00BB2AF7"/>
    <w:rsid w:val="00BB31CD"/>
    <w:rsid w:val="00BB36D3"/>
    <w:rsid w:val="00BB38F5"/>
    <w:rsid w:val="00BB3A29"/>
    <w:rsid w:val="00BB3A6D"/>
    <w:rsid w:val="00BB3E85"/>
    <w:rsid w:val="00BB3FCF"/>
    <w:rsid w:val="00BB402B"/>
    <w:rsid w:val="00BB44F1"/>
    <w:rsid w:val="00BB4C9C"/>
    <w:rsid w:val="00BB5A2C"/>
    <w:rsid w:val="00BB63AA"/>
    <w:rsid w:val="00BB657A"/>
    <w:rsid w:val="00BB6C32"/>
    <w:rsid w:val="00BB6D90"/>
    <w:rsid w:val="00BB6E17"/>
    <w:rsid w:val="00BB702C"/>
    <w:rsid w:val="00BB759B"/>
    <w:rsid w:val="00BB786B"/>
    <w:rsid w:val="00BB7AE7"/>
    <w:rsid w:val="00BC0341"/>
    <w:rsid w:val="00BC07A9"/>
    <w:rsid w:val="00BC082D"/>
    <w:rsid w:val="00BC0B24"/>
    <w:rsid w:val="00BC0B43"/>
    <w:rsid w:val="00BC138A"/>
    <w:rsid w:val="00BC142B"/>
    <w:rsid w:val="00BC16A9"/>
    <w:rsid w:val="00BC1955"/>
    <w:rsid w:val="00BC19D5"/>
    <w:rsid w:val="00BC1B82"/>
    <w:rsid w:val="00BC24B5"/>
    <w:rsid w:val="00BC2739"/>
    <w:rsid w:val="00BC2CCE"/>
    <w:rsid w:val="00BC2D06"/>
    <w:rsid w:val="00BC2D36"/>
    <w:rsid w:val="00BC300F"/>
    <w:rsid w:val="00BC37A4"/>
    <w:rsid w:val="00BC3BDD"/>
    <w:rsid w:val="00BC3E2A"/>
    <w:rsid w:val="00BC3F7D"/>
    <w:rsid w:val="00BC4C5E"/>
    <w:rsid w:val="00BC4F42"/>
    <w:rsid w:val="00BC4FBC"/>
    <w:rsid w:val="00BC5023"/>
    <w:rsid w:val="00BC56F3"/>
    <w:rsid w:val="00BC58BF"/>
    <w:rsid w:val="00BC5C33"/>
    <w:rsid w:val="00BC5E4F"/>
    <w:rsid w:val="00BC62D9"/>
    <w:rsid w:val="00BC636E"/>
    <w:rsid w:val="00BC66A7"/>
    <w:rsid w:val="00BC6B6B"/>
    <w:rsid w:val="00BC7096"/>
    <w:rsid w:val="00BC72AF"/>
    <w:rsid w:val="00BC72BB"/>
    <w:rsid w:val="00BC7812"/>
    <w:rsid w:val="00BC7959"/>
    <w:rsid w:val="00BC7D8A"/>
    <w:rsid w:val="00BC7DAF"/>
    <w:rsid w:val="00BD01A1"/>
    <w:rsid w:val="00BD02A4"/>
    <w:rsid w:val="00BD052C"/>
    <w:rsid w:val="00BD058E"/>
    <w:rsid w:val="00BD080C"/>
    <w:rsid w:val="00BD0948"/>
    <w:rsid w:val="00BD0A6D"/>
    <w:rsid w:val="00BD0D89"/>
    <w:rsid w:val="00BD1156"/>
    <w:rsid w:val="00BD14A1"/>
    <w:rsid w:val="00BD2703"/>
    <w:rsid w:val="00BD29AD"/>
    <w:rsid w:val="00BD2AEC"/>
    <w:rsid w:val="00BD3A5F"/>
    <w:rsid w:val="00BD3BA6"/>
    <w:rsid w:val="00BD3CD8"/>
    <w:rsid w:val="00BD3ED7"/>
    <w:rsid w:val="00BD4459"/>
    <w:rsid w:val="00BD44FF"/>
    <w:rsid w:val="00BD46DE"/>
    <w:rsid w:val="00BD4870"/>
    <w:rsid w:val="00BD4C2F"/>
    <w:rsid w:val="00BD4E76"/>
    <w:rsid w:val="00BD5068"/>
    <w:rsid w:val="00BD5534"/>
    <w:rsid w:val="00BD5751"/>
    <w:rsid w:val="00BD5B72"/>
    <w:rsid w:val="00BD6CD5"/>
    <w:rsid w:val="00BD6DD5"/>
    <w:rsid w:val="00BE0045"/>
    <w:rsid w:val="00BE02FA"/>
    <w:rsid w:val="00BE0775"/>
    <w:rsid w:val="00BE09D7"/>
    <w:rsid w:val="00BE0E10"/>
    <w:rsid w:val="00BE1008"/>
    <w:rsid w:val="00BE11A0"/>
    <w:rsid w:val="00BE15AB"/>
    <w:rsid w:val="00BE1DFD"/>
    <w:rsid w:val="00BE2511"/>
    <w:rsid w:val="00BE2B92"/>
    <w:rsid w:val="00BE2C7F"/>
    <w:rsid w:val="00BE2D0F"/>
    <w:rsid w:val="00BE2E09"/>
    <w:rsid w:val="00BE3010"/>
    <w:rsid w:val="00BE33BA"/>
    <w:rsid w:val="00BE39AC"/>
    <w:rsid w:val="00BE414E"/>
    <w:rsid w:val="00BE450C"/>
    <w:rsid w:val="00BE4580"/>
    <w:rsid w:val="00BE45FF"/>
    <w:rsid w:val="00BE4762"/>
    <w:rsid w:val="00BE4BAF"/>
    <w:rsid w:val="00BE4D72"/>
    <w:rsid w:val="00BE4DD3"/>
    <w:rsid w:val="00BE4ED3"/>
    <w:rsid w:val="00BE502A"/>
    <w:rsid w:val="00BE563F"/>
    <w:rsid w:val="00BE57EA"/>
    <w:rsid w:val="00BE5B9C"/>
    <w:rsid w:val="00BE5E88"/>
    <w:rsid w:val="00BE64DD"/>
    <w:rsid w:val="00BE6854"/>
    <w:rsid w:val="00BE7ADC"/>
    <w:rsid w:val="00BF002F"/>
    <w:rsid w:val="00BF0167"/>
    <w:rsid w:val="00BF02F5"/>
    <w:rsid w:val="00BF1437"/>
    <w:rsid w:val="00BF14B0"/>
    <w:rsid w:val="00BF170D"/>
    <w:rsid w:val="00BF2AB5"/>
    <w:rsid w:val="00BF326A"/>
    <w:rsid w:val="00BF3455"/>
    <w:rsid w:val="00BF3F5B"/>
    <w:rsid w:val="00BF4042"/>
    <w:rsid w:val="00BF4F24"/>
    <w:rsid w:val="00BF52CE"/>
    <w:rsid w:val="00BF5D24"/>
    <w:rsid w:val="00BF6072"/>
    <w:rsid w:val="00BF60AE"/>
    <w:rsid w:val="00BF62F5"/>
    <w:rsid w:val="00BF6E53"/>
    <w:rsid w:val="00C0067B"/>
    <w:rsid w:val="00C00A97"/>
    <w:rsid w:val="00C0191D"/>
    <w:rsid w:val="00C01C90"/>
    <w:rsid w:val="00C01D0C"/>
    <w:rsid w:val="00C02502"/>
    <w:rsid w:val="00C035F4"/>
    <w:rsid w:val="00C039A7"/>
    <w:rsid w:val="00C03BD4"/>
    <w:rsid w:val="00C03E84"/>
    <w:rsid w:val="00C040BE"/>
    <w:rsid w:val="00C047B0"/>
    <w:rsid w:val="00C05319"/>
    <w:rsid w:val="00C05B37"/>
    <w:rsid w:val="00C06101"/>
    <w:rsid w:val="00C0676C"/>
    <w:rsid w:val="00C06DE1"/>
    <w:rsid w:val="00C06FED"/>
    <w:rsid w:val="00C070D7"/>
    <w:rsid w:val="00C07BDF"/>
    <w:rsid w:val="00C1000A"/>
    <w:rsid w:val="00C103C8"/>
    <w:rsid w:val="00C107EB"/>
    <w:rsid w:val="00C109B4"/>
    <w:rsid w:val="00C10D48"/>
    <w:rsid w:val="00C10E0E"/>
    <w:rsid w:val="00C110A8"/>
    <w:rsid w:val="00C11207"/>
    <w:rsid w:val="00C11A0D"/>
    <w:rsid w:val="00C11F63"/>
    <w:rsid w:val="00C124B2"/>
    <w:rsid w:val="00C12968"/>
    <w:rsid w:val="00C1435B"/>
    <w:rsid w:val="00C14394"/>
    <w:rsid w:val="00C148C2"/>
    <w:rsid w:val="00C14D20"/>
    <w:rsid w:val="00C1590A"/>
    <w:rsid w:val="00C15ADF"/>
    <w:rsid w:val="00C163E0"/>
    <w:rsid w:val="00C16407"/>
    <w:rsid w:val="00C1649D"/>
    <w:rsid w:val="00C166D0"/>
    <w:rsid w:val="00C17096"/>
    <w:rsid w:val="00C170D3"/>
    <w:rsid w:val="00C17112"/>
    <w:rsid w:val="00C172C3"/>
    <w:rsid w:val="00C178C6"/>
    <w:rsid w:val="00C17C62"/>
    <w:rsid w:val="00C17C8E"/>
    <w:rsid w:val="00C17E24"/>
    <w:rsid w:val="00C17F96"/>
    <w:rsid w:val="00C2002A"/>
    <w:rsid w:val="00C20556"/>
    <w:rsid w:val="00C205FC"/>
    <w:rsid w:val="00C20769"/>
    <w:rsid w:val="00C20965"/>
    <w:rsid w:val="00C20F9F"/>
    <w:rsid w:val="00C21772"/>
    <w:rsid w:val="00C21A65"/>
    <w:rsid w:val="00C22D1E"/>
    <w:rsid w:val="00C2353F"/>
    <w:rsid w:val="00C2389C"/>
    <w:rsid w:val="00C23959"/>
    <w:rsid w:val="00C23A50"/>
    <w:rsid w:val="00C251A8"/>
    <w:rsid w:val="00C257D0"/>
    <w:rsid w:val="00C26070"/>
    <w:rsid w:val="00C26267"/>
    <w:rsid w:val="00C26279"/>
    <w:rsid w:val="00C264D7"/>
    <w:rsid w:val="00C26509"/>
    <w:rsid w:val="00C26CED"/>
    <w:rsid w:val="00C2736A"/>
    <w:rsid w:val="00C27398"/>
    <w:rsid w:val="00C2764D"/>
    <w:rsid w:val="00C279C6"/>
    <w:rsid w:val="00C27FC7"/>
    <w:rsid w:val="00C303C6"/>
    <w:rsid w:val="00C31387"/>
    <w:rsid w:val="00C31456"/>
    <w:rsid w:val="00C31963"/>
    <w:rsid w:val="00C32089"/>
    <w:rsid w:val="00C335DB"/>
    <w:rsid w:val="00C33631"/>
    <w:rsid w:val="00C33690"/>
    <w:rsid w:val="00C3390D"/>
    <w:rsid w:val="00C33D4F"/>
    <w:rsid w:val="00C33E2E"/>
    <w:rsid w:val="00C342D1"/>
    <w:rsid w:val="00C348BD"/>
    <w:rsid w:val="00C34A51"/>
    <w:rsid w:val="00C34D29"/>
    <w:rsid w:val="00C358CF"/>
    <w:rsid w:val="00C36283"/>
    <w:rsid w:val="00C3633B"/>
    <w:rsid w:val="00C3642C"/>
    <w:rsid w:val="00C3646E"/>
    <w:rsid w:val="00C3664E"/>
    <w:rsid w:val="00C366A6"/>
    <w:rsid w:val="00C367D4"/>
    <w:rsid w:val="00C36DEA"/>
    <w:rsid w:val="00C37161"/>
    <w:rsid w:val="00C37167"/>
    <w:rsid w:val="00C3732A"/>
    <w:rsid w:val="00C3764A"/>
    <w:rsid w:val="00C37CF8"/>
    <w:rsid w:val="00C37FC4"/>
    <w:rsid w:val="00C40017"/>
    <w:rsid w:val="00C40271"/>
    <w:rsid w:val="00C409BC"/>
    <w:rsid w:val="00C41122"/>
    <w:rsid w:val="00C4137A"/>
    <w:rsid w:val="00C413D8"/>
    <w:rsid w:val="00C41644"/>
    <w:rsid w:val="00C416C0"/>
    <w:rsid w:val="00C41849"/>
    <w:rsid w:val="00C41AD2"/>
    <w:rsid w:val="00C41B92"/>
    <w:rsid w:val="00C41CEA"/>
    <w:rsid w:val="00C422A4"/>
    <w:rsid w:val="00C42536"/>
    <w:rsid w:val="00C4292D"/>
    <w:rsid w:val="00C42D79"/>
    <w:rsid w:val="00C42D80"/>
    <w:rsid w:val="00C42ED2"/>
    <w:rsid w:val="00C43A6C"/>
    <w:rsid w:val="00C43B2A"/>
    <w:rsid w:val="00C43D3A"/>
    <w:rsid w:val="00C44A8F"/>
    <w:rsid w:val="00C44E9D"/>
    <w:rsid w:val="00C44F04"/>
    <w:rsid w:val="00C453E4"/>
    <w:rsid w:val="00C456BB"/>
    <w:rsid w:val="00C456D5"/>
    <w:rsid w:val="00C45B43"/>
    <w:rsid w:val="00C45B81"/>
    <w:rsid w:val="00C45FD3"/>
    <w:rsid w:val="00C461B1"/>
    <w:rsid w:val="00C463EB"/>
    <w:rsid w:val="00C46444"/>
    <w:rsid w:val="00C46916"/>
    <w:rsid w:val="00C46C08"/>
    <w:rsid w:val="00C46D2C"/>
    <w:rsid w:val="00C46EA9"/>
    <w:rsid w:val="00C46F77"/>
    <w:rsid w:val="00C47E2F"/>
    <w:rsid w:val="00C508F5"/>
    <w:rsid w:val="00C50B08"/>
    <w:rsid w:val="00C50C34"/>
    <w:rsid w:val="00C50D12"/>
    <w:rsid w:val="00C513AC"/>
    <w:rsid w:val="00C51D1F"/>
    <w:rsid w:val="00C524F2"/>
    <w:rsid w:val="00C52AA0"/>
    <w:rsid w:val="00C53159"/>
    <w:rsid w:val="00C532EC"/>
    <w:rsid w:val="00C53595"/>
    <w:rsid w:val="00C5369C"/>
    <w:rsid w:val="00C54326"/>
    <w:rsid w:val="00C54633"/>
    <w:rsid w:val="00C54710"/>
    <w:rsid w:val="00C55146"/>
    <w:rsid w:val="00C55754"/>
    <w:rsid w:val="00C55E15"/>
    <w:rsid w:val="00C55F56"/>
    <w:rsid w:val="00C55FF3"/>
    <w:rsid w:val="00C56696"/>
    <w:rsid w:val="00C5678B"/>
    <w:rsid w:val="00C56CA4"/>
    <w:rsid w:val="00C571D4"/>
    <w:rsid w:val="00C574B3"/>
    <w:rsid w:val="00C577F6"/>
    <w:rsid w:val="00C57834"/>
    <w:rsid w:val="00C57B22"/>
    <w:rsid w:val="00C6045A"/>
    <w:rsid w:val="00C6050B"/>
    <w:rsid w:val="00C60B28"/>
    <w:rsid w:val="00C60FDE"/>
    <w:rsid w:val="00C623B1"/>
    <w:rsid w:val="00C627C5"/>
    <w:rsid w:val="00C62AFB"/>
    <w:rsid w:val="00C631CA"/>
    <w:rsid w:val="00C63CB6"/>
    <w:rsid w:val="00C63F51"/>
    <w:rsid w:val="00C6477C"/>
    <w:rsid w:val="00C64A3F"/>
    <w:rsid w:val="00C64AF7"/>
    <w:rsid w:val="00C64CA0"/>
    <w:rsid w:val="00C64F69"/>
    <w:rsid w:val="00C65115"/>
    <w:rsid w:val="00C654BF"/>
    <w:rsid w:val="00C6584A"/>
    <w:rsid w:val="00C66757"/>
    <w:rsid w:val="00C66B03"/>
    <w:rsid w:val="00C66D1C"/>
    <w:rsid w:val="00C66DC8"/>
    <w:rsid w:val="00C67724"/>
    <w:rsid w:val="00C67883"/>
    <w:rsid w:val="00C67924"/>
    <w:rsid w:val="00C67BE6"/>
    <w:rsid w:val="00C67C81"/>
    <w:rsid w:val="00C70347"/>
    <w:rsid w:val="00C704DC"/>
    <w:rsid w:val="00C70A3D"/>
    <w:rsid w:val="00C70C6D"/>
    <w:rsid w:val="00C7197E"/>
    <w:rsid w:val="00C72372"/>
    <w:rsid w:val="00C72AC9"/>
    <w:rsid w:val="00C72D9D"/>
    <w:rsid w:val="00C733C9"/>
    <w:rsid w:val="00C73CFD"/>
    <w:rsid w:val="00C742DD"/>
    <w:rsid w:val="00C74764"/>
    <w:rsid w:val="00C7494F"/>
    <w:rsid w:val="00C74B74"/>
    <w:rsid w:val="00C750CF"/>
    <w:rsid w:val="00C7570C"/>
    <w:rsid w:val="00C75712"/>
    <w:rsid w:val="00C75FDB"/>
    <w:rsid w:val="00C76389"/>
    <w:rsid w:val="00C76FAA"/>
    <w:rsid w:val="00C770F1"/>
    <w:rsid w:val="00C773C9"/>
    <w:rsid w:val="00C776E6"/>
    <w:rsid w:val="00C804AD"/>
    <w:rsid w:val="00C80C84"/>
    <w:rsid w:val="00C81481"/>
    <w:rsid w:val="00C815F4"/>
    <w:rsid w:val="00C819B8"/>
    <w:rsid w:val="00C81A93"/>
    <w:rsid w:val="00C82C87"/>
    <w:rsid w:val="00C82CBA"/>
    <w:rsid w:val="00C82F73"/>
    <w:rsid w:val="00C83290"/>
    <w:rsid w:val="00C835FD"/>
    <w:rsid w:val="00C838EB"/>
    <w:rsid w:val="00C8399D"/>
    <w:rsid w:val="00C83E06"/>
    <w:rsid w:val="00C83FC6"/>
    <w:rsid w:val="00C84FFD"/>
    <w:rsid w:val="00C854E0"/>
    <w:rsid w:val="00C85777"/>
    <w:rsid w:val="00C85C09"/>
    <w:rsid w:val="00C85E3D"/>
    <w:rsid w:val="00C85EB4"/>
    <w:rsid w:val="00C86479"/>
    <w:rsid w:val="00C8694E"/>
    <w:rsid w:val="00C86AB3"/>
    <w:rsid w:val="00C86CBB"/>
    <w:rsid w:val="00C86ED2"/>
    <w:rsid w:val="00C87602"/>
    <w:rsid w:val="00C900D9"/>
    <w:rsid w:val="00C90F31"/>
    <w:rsid w:val="00C9146D"/>
    <w:rsid w:val="00C91684"/>
    <w:rsid w:val="00C91A67"/>
    <w:rsid w:val="00C91EDA"/>
    <w:rsid w:val="00C92338"/>
    <w:rsid w:val="00C92783"/>
    <w:rsid w:val="00C92B82"/>
    <w:rsid w:val="00C92C53"/>
    <w:rsid w:val="00C92D11"/>
    <w:rsid w:val="00C9311C"/>
    <w:rsid w:val="00C932D8"/>
    <w:rsid w:val="00C93336"/>
    <w:rsid w:val="00C9360F"/>
    <w:rsid w:val="00C943D0"/>
    <w:rsid w:val="00C94C77"/>
    <w:rsid w:val="00C94C7F"/>
    <w:rsid w:val="00C951EF"/>
    <w:rsid w:val="00C95DA7"/>
    <w:rsid w:val="00C962A6"/>
    <w:rsid w:val="00C96476"/>
    <w:rsid w:val="00C970D9"/>
    <w:rsid w:val="00C9727E"/>
    <w:rsid w:val="00C975AB"/>
    <w:rsid w:val="00C9761C"/>
    <w:rsid w:val="00C976ED"/>
    <w:rsid w:val="00C97AF5"/>
    <w:rsid w:val="00C97C1B"/>
    <w:rsid w:val="00C97CD1"/>
    <w:rsid w:val="00CA0193"/>
    <w:rsid w:val="00CA0494"/>
    <w:rsid w:val="00CA04A3"/>
    <w:rsid w:val="00CA068E"/>
    <w:rsid w:val="00CA074A"/>
    <w:rsid w:val="00CA0889"/>
    <w:rsid w:val="00CA0D9B"/>
    <w:rsid w:val="00CA0F43"/>
    <w:rsid w:val="00CA12DD"/>
    <w:rsid w:val="00CA2A5E"/>
    <w:rsid w:val="00CA2AB3"/>
    <w:rsid w:val="00CA4677"/>
    <w:rsid w:val="00CA48CC"/>
    <w:rsid w:val="00CA5B3C"/>
    <w:rsid w:val="00CA6553"/>
    <w:rsid w:val="00CA6601"/>
    <w:rsid w:val="00CA6F97"/>
    <w:rsid w:val="00CA7030"/>
    <w:rsid w:val="00CA71B9"/>
    <w:rsid w:val="00CA7450"/>
    <w:rsid w:val="00CA76D4"/>
    <w:rsid w:val="00CA7A24"/>
    <w:rsid w:val="00CA7DC7"/>
    <w:rsid w:val="00CA7FCA"/>
    <w:rsid w:val="00CB0316"/>
    <w:rsid w:val="00CB0985"/>
    <w:rsid w:val="00CB1164"/>
    <w:rsid w:val="00CB13D9"/>
    <w:rsid w:val="00CB181C"/>
    <w:rsid w:val="00CB1B52"/>
    <w:rsid w:val="00CB1D9F"/>
    <w:rsid w:val="00CB28E7"/>
    <w:rsid w:val="00CB2B0F"/>
    <w:rsid w:val="00CB2DB5"/>
    <w:rsid w:val="00CB3920"/>
    <w:rsid w:val="00CB39B5"/>
    <w:rsid w:val="00CB3AA9"/>
    <w:rsid w:val="00CB3B88"/>
    <w:rsid w:val="00CB41DC"/>
    <w:rsid w:val="00CB49E2"/>
    <w:rsid w:val="00CB4D81"/>
    <w:rsid w:val="00CB4DAF"/>
    <w:rsid w:val="00CB4E75"/>
    <w:rsid w:val="00CB5399"/>
    <w:rsid w:val="00CB57FC"/>
    <w:rsid w:val="00CB584D"/>
    <w:rsid w:val="00CB5B35"/>
    <w:rsid w:val="00CB6327"/>
    <w:rsid w:val="00CB63C1"/>
    <w:rsid w:val="00CB688E"/>
    <w:rsid w:val="00CB7557"/>
    <w:rsid w:val="00CB7EE3"/>
    <w:rsid w:val="00CC00E8"/>
    <w:rsid w:val="00CC050E"/>
    <w:rsid w:val="00CC053C"/>
    <w:rsid w:val="00CC0AD3"/>
    <w:rsid w:val="00CC0B7A"/>
    <w:rsid w:val="00CC199A"/>
    <w:rsid w:val="00CC1C94"/>
    <w:rsid w:val="00CC1CA3"/>
    <w:rsid w:val="00CC1D23"/>
    <w:rsid w:val="00CC2530"/>
    <w:rsid w:val="00CC253F"/>
    <w:rsid w:val="00CC2A44"/>
    <w:rsid w:val="00CC2D6C"/>
    <w:rsid w:val="00CC312B"/>
    <w:rsid w:val="00CC380C"/>
    <w:rsid w:val="00CC38C2"/>
    <w:rsid w:val="00CC3A87"/>
    <w:rsid w:val="00CC4921"/>
    <w:rsid w:val="00CC53FD"/>
    <w:rsid w:val="00CC5598"/>
    <w:rsid w:val="00CC5657"/>
    <w:rsid w:val="00CC6017"/>
    <w:rsid w:val="00CC69CC"/>
    <w:rsid w:val="00CC74DA"/>
    <w:rsid w:val="00CC77C7"/>
    <w:rsid w:val="00CC78A9"/>
    <w:rsid w:val="00CC7D30"/>
    <w:rsid w:val="00CD0071"/>
    <w:rsid w:val="00CD008B"/>
    <w:rsid w:val="00CD0795"/>
    <w:rsid w:val="00CD0987"/>
    <w:rsid w:val="00CD0EAB"/>
    <w:rsid w:val="00CD1050"/>
    <w:rsid w:val="00CD161A"/>
    <w:rsid w:val="00CD20DB"/>
    <w:rsid w:val="00CD2698"/>
    <w:rsid w:val="00CD327C"/>
    <w:rsid w:val="00CD3350"/>
    <w:rsid w:val="00CD3700"/>
    <w:rsid w:val="00CD52EC"/>
    <w:rsid w:val="00CD5867"/>
    <w:rsid w:val="00CD58AF"/>
    <w:rsid w:val="00CD5A50"/>
    <w:rsid w:val="00CD6078"/>
    <w:rsid w:val="00CD63EB"/>
    <w:rsid w:val="00CD6DA5"/>
    <w:rsid w:val="00CD7757"/>
    <w:rsid w:val="00CD7D42"/>
    <w:rsid w:val="00CE015F"/>
    <w:rsid w:val="00CE0566"/>
    <w:rsid w:val="00CE0C81"/>
    <w:rsid w:val="00CE18EF"/>
    <w:rsid w:val="00CE1D59"/>
    <w:rsid w:val="00CE1F7C"/>
    <w:rsid w:val="00CE1FA7"/>
    <w:rsid w:val="00CE29C9"/>
    <w:rsid w:val="00CE36D2"/>
    <w:rsid w:val="00CE36FB"/>
    <w:rsid w:val="00CE3728"/>
    <w:rsid w:val="00CE3FB4"/>
    <w:rsid w:val="00CE41BC"/>
    <w:rsid w:val="00CE4293"/>
    <w:rsid w:val="00CE4368"/>
    <w:rsid w:val="00CE57F7"/>
    <w:rsid w:val="00CE5DDE"/>
    <w:rsid w:val="00CE623F"/>
    <w:rsid w:val="00CE6630"/>
    <w:rsid w:val="00CE6AE0"/>
    <w:rsid w:val="00CE6EE0"/>
    <w:rsid w:val="00CE6EF9"/>
    <w:rsid w:val="00CE72CE"/>
    <w:rsid w:val="00CE743A"/>
    <w:rsid w:val="00CE7597"/>
    <w:rsid w:val="00CE76A4"/>
    <w:rsid w:val="00CE779A"/>
    <w:rsid w:val="00CE7B50"/>
    <w:rsid w:val="00CE7B8E"/>
    <w:rsid w:val="00CE7D79"/>
    <w:rsid w:val="00CE7F17"/>
    <w:rsid w:val="00CE7F9C"/>
    <w:rsid w:val="00CE7FB3"/>
    <w:rsid w:val="00CF019B"/>
    <w:rsid w:val="00CF020A"/>
    <w:rsid w:val="00CF14FC"/>
    <w:rsid w:val="00CF1FBB"/>
    <w:rsid w:val="00CF38D4"/>
    <w:rsid w:val="00CF3D97"/>
    <w:rsid w:val="00CF3EE6"/>
    <w:rsid w:val="00CF4394"/>
    <w:rsid w:val="00CF43BD"/>
    <w:rsid w:val="00CF552D"/>
    <w:rsid w:val="00CF5655"/>
    <w:rsid w:val="00CF5B5F"/>
    <w:rsid w:val="00CF5DF3"/>
    <w:rsid w:val="00CF5E72"/>
    <w:rsid w:val="00CF6599"/>
    <w:rsid w:val="00CF6B4F"/>
    <w:rsid w:val="00CF6C80"/>
    <w:rsid w:val="00CF72FD"/>
    <w:rsid w:val="00CF732F"/>
    <w:rsid w:val="00CF76FD"/>
    <w:rsid w:val="00CF77C6"/>
    <w:rsid w:val="00D006B3"/>
    <w:rsid w:val="00D007CB"/>
    <w:rsid w:val="00D00A89"/>
    <w:rsid w:val="00D00F77"/>
    <w:rsid w:val="00D0150B"/>
    <w:rsid w:val="00D01E04"/>
    <w:rsid w:val="00D02A4A"/>
    <w:rsid w:val="00D02EE2"/>
    <w:rsid w:val="00D0313C"/>
    <w:rsid w:val="00D04FEB"/>
    <w:rsid w:val="00D05235"/>
    <w:rsid w:val="00D056C5"/>
    <w:rsid w:val="00D05E03"/>
    <w:rsid w:val="00D0606E"/>
    <w:rsid w:val="00D06BE1"/>
    <w:rsid w:val="00D07F94"/>
    <w:rsid w:val="00D10156"/>
    <w:rsid w:val="00D1040A"/>
    <w:rsid w:val="00D10593"/>
    <w:rsid w:val="00D108B5"/>
    <w:rsid w:val="00D108E5"/>
    <w:rsid w:val="00D10A82"/>
    <w:rsid w:val="00D10C4B"/>
    <w:rsid w:val="00D10DF4"/>
    <w:rsid w:val="00D10F7A"/>
    <w:rsid w:val="00D113F4"/>
    <w:rsid w:val="00D11794"/>
    <w:rsid w:val="00D11CEB"/>
    <w:rsid w:val="00D12DA7"/>
    <w:rsid w:val="00D132E8"/>
    <w:rsid w:val="00D133EE"/>
    <w:rsid w:val="00D136D5"/>
    <w:rsid w:val="00D13BC8"/>
    <w:rsid w:val="00D143C5"/>
    <w:rsid w:val="00D1460C"/>
    <w:rsid w:val="00D1472C"/>
    <w:rsid w:val="00D14AC4"/>
    <w:rsid w:val="00D14B86"/>
    <w:rsid w:val="00D14D6D"/>
    <w:rsid w:val="00D15051"/>
    <w:rsid w:val="00D155E8"/>
    <w:rsid w:val="00D15D6B"/>
    <w:rsid w:val="00D164FB"/>
    <w:rsid w:val="00D16AEE"/>
    <w:rsid w:val="00D16F99"/>
    <w:rsid w:val="00D17006"/>
    <w:rsid w:val="00D171E7"/>
    <w:rsid w:val="00D173E4"/>
    <w:rsid w:val="00D174F6"/>
    <w:rsid w:val="00D1764C"/>
    <w:rsid w:val="00D176CB"/>
    <w:rsid w:val="00D17880"/>
    <w:rsid w:val="00D1796A"/>
    <w:rsid w:val="00D179EE"/>
    <w:rsid w:val="00D17DB5"/>
    <w:rsid w:val="00D201D9"/>
    <w:rsid w:val="00D202E4"/>
    <w:rsid w:val="00D207A3"/>
    <w:rsid w:val="00D20A87"/>
    <w:rsid w:val="00D20C7F"/>
    <w:rsid w:val="00D2169A"/>
    <w:rsid w:val="00D2192C"/>
    <w:rsid w:val="00D21E9F"/>
    <w:rsid w:val="00D2214F"/>
    <w:rsid w:val="00D226FD"/>
    <w:rsid w:val="00D22937"/>
    <w:rsid w:val="00D22B8C"/>
    <w:rsid w:val="00D22D6E"/>
    <w:rsid w:val="00D23B45"/>
    <w:rsid w:val="00D240CF"/>
    <w:rsid w:val="00D24659"/>
    <w:rsid w:val="00D24C94"/>
    <w:rsid w:val="00D250C0"/>
    <w:rsid w:val="00D2519B"/>
    <w:rsid w:val="00D25304"/>
    <w:rsid w:val="00D256DF"/>
    <w:rsid w:val="00D25802"/>
    <w:rsid w:val="00D258FC"/>
    <w:rsid w:val="00D25D56"/>
    <w:rsid w:val="00D262CE"/>
    <w:rsid w:val="00D27BCC"/>
    <w:rsid w:val="00D30738"/>
    <w:rsid w:val="00D30BEE"/>
    <w:rsid w:val="00D30C63"/>
    <w:rsid w:val="00D31194"/>
    <w:rsid w:val="00D31738"/>
    <w:rsid w:val="00D32AC4"/>
    <w:rsid w:val="00D32F5A"/>
    <w:rsid w:val="00D32FB7"/>
    <w:rsid w:val="00D339F5"/>
    <w:rsid w:val="00D33B29"/>
    <w:rsid w:val="00D33D5C"/>
    <w:rsid w:val="00D33F6C"/>
    <w:rsid w:val="00D33F7B"/>
    <w:rsid w:val="00D343CB"/>
    <w:rsid w:val="00D3474F"/>
    <w:rsid w:val="00D3546B"/>
    <w:rsid w:val="00D354EF"/>
    <w:rsid w:val="00D3576B"/>
    <w:rsid w:val="00D35965"/>
    <w:rsid w:val="00D360DE"/>
    <w:rsid w:val="00D36B55"/>
    <w:rsid w:val="00D3709C"/>
    <w:rsid w:val="00D3724E"/>
    <w:rsid w:val="00D37603"/>
    <w:rsid w:val="00D37C07"/>
    <w:rsid w:val="00D37C17"/>
    <w:rsid w:val="00D4052A"/>
    <w:rsid w:val="00D40552"/>
    <w:rsid w:val="00D407EB"/>
    <w:rsid w:val="00D4084E"/>
    <w:rsid w:val="00D40BFB"/>
    <w:rsid w:val="00D40D84"/>
    <w:rsid w:val="00D4116C"/>
    <w:rsid w:val="00D411BA"/>
    <w:rsid w:val="00D425F3"/>
    <w:rsid w:val="00D42824"/>
    <w:rsid w:val="00D42C00"/>
    <w:rsid w:val="00D42CC9"/>
    <w:rsid w:val="00D4369A"/>
    <w:rsid w:val="00D4429C"/>
    <w:rsid w:val="00D452BD"/>
    <w:rsid w:val="00D45842"/>
    <w:rsid w:val="00D45954"/>
    <w:rsid w:val="00D45F06"/>
    <w:rsid w:val="00D463E5"/>
    <w:rsid w:val="00D46DB1"/>
    <w:rsid w:val="00D46EF9"/>
    <w:rsid w:val="00D47661"/>
    <w:rsid w:val="00D50597"/>
    <w:rsid w:val="00D505A3"/>
    <w:rsid w:val="00D50948"/>
    <w:rsid w:val="00D50A42"/>
    <w:rsid w:val="00D50EF4"/>
    <w:rsid w:val="00D510CF"/>
    <w:rsid w:val="00D5142B"/>
    <w:rsid w:val="00D51599"/>
    <w:rsid w:val="00D51691"/>
    <w:rsid w:val="00D51A36"/>
    <w:rsid w:val="00D51AF5"/>
    <w:rsid w:val="00D51F4D"/>
    <w:rsid w:val="00D527FE"/>
    <w:rsid w:val="00D52814"/>
    <w:rsid w:val="00D5288B"/>
    <w:rsid w:val="00D5292A"/>
    <w:rsid w:val="00D52AA5"/>
    <w:rsid w:val="00D52BBD"/>
    <w:rsid w:val="00D5307B"/>
    <w:rsid w:val="00D530E3"/>
    <w:rsid w:val="00D531AD"/>
    <w:rsid w:val="00D5328D"/>
    <w:rsid w:val="00D534D6"/>
    <w:rsid w:val="00D53C30"/>
    <w:rsid w:val="00D547D8"/>
    <w:rsid w:val="00D54999"/>
    <w:rsid w:val="00D54F9A"/>
    <w:rsid w:val="00D55E59"/>
    <w:rsid w:val="00D55FED"/>
    <w:rsid w:val="00D56BE6"/>
    <w:rsid w:val="00D574AD"/>
    <w:rsid w:val="00D57B69"/>
    <w:rsid w:val="00D60B12"/>
    <w:rsid w:val="00D60B79"/>
    <w:rsid w:val="00D60D70"/>
    <w:rsid w:val="00D60D94"/>
    <w:rsid w:val="00D60FD7"/>
    <w:rsid w:val="00D62BAA"/>
    <w:rsid w:val="00D62E59"/>
    <w:rsid w:val="00D6318E"/>
    <w:rsid w:val="00D6334B"/>
    <w:rsid w:val="00D63938"/>
    <w:rsid w:val="00D63967"/>
    <w:rsid w:val="00D63BB0"/>
    <w:rsid w:val="00D63E8E"/>
    <w:rsid w:val="00D6432C"/>
    <w:rsid w:val="00D643A3"/>
    <w:rsid w:val="00D64569"/>
    <w:rsid w:val="00D648F4"/>
    <w:rsid w:val="00D64A67"/>
    <w:rsid w:val="00D64C54"/>
    <w:rsid w:val="00D65028"/>
    <w:rsid w:val="00D6570A"/>
    <w:rsid w:val="00D657C8"/>
    <w:rsid w:val="00D657C9"/>
    <w:rsid w:val="00D658BD"/>
    <w:rsid w:val="00D65D08"/>
    <w:rsid w:val="00D661CA"/>
    <w:rsid w:val="00D667AA"/>
    <w:rsid w:val="00D66CAB"/>
    <w:rsid w:val="00D672AB"/>
    <w:rsid w:val="00D67AC1"/>
    <w:rsid w:val="00D70413"/>
    <w:rsid w:val="00D70858"/>
    <w:rsid w:val="00D709CE"/>
    <w:rsid w:val="00D70FF2"/>
    <w:rsid w:val="00D71900"/>
    <w:rsid w:val="00D71904"/>
    <w:rsid w:val="00D71E4B"/>
    <w:rsid w:val="00D722A4"/>
    <w:rsid w:val="00D723CD"/>
    <w:rsid w:val="00D728CC"/>
    <w:rsid w:val="00D733DA"/>
    <w:rsid w:val="00D7379B"/>
    <w:rsid w:val="00D738AC"/>
    <w:rsid w:val="00D73B72"/>
    <w:rsid w:val="00D73FEA"/>
    <w:rsid w:val="00D74126"/>
    <w:rsid w:val="00D742E8"/>
    <w:rsid w:val="00D746AC"/>
    <w:rsid w:val="00D748E1"/>
    <w:rsid w:val="00D74B9C"/>
    <w:rsid w:val="00D7501A"/>
    <w:rsid w:val="00D753A9"/>
    <w:rsid w:val="00D76235"/>
    <w:rsid w:val="00D76E2F"/>
    <w:rsid w:val="00D773A7"/>
    <w:rsid w:val="00D776C4"/>
    <w:rsid w:val="00D777CC"/>
    <w:rsid w:val="00D77CA5"/>
    <w:rsid w:val="00D8069A"/>
    <w:rsid w:val="00D8113A"/>
    <w:rsid w:val="00D814CC"/>
    <w:rsid w:val="00D81712"/>
    <w:rsid w:val="00D81C7A"/>
    <w:rsid w:val="00D82093"/>
    <w:rsid w:val="00D828B1"/>
    <w:rsid w:val="00D82BF9"/>
    <w:rsid w:val="00D82F91"/>
    <w:rsid w:val="00D835B2"/>
    <w:rsid w:val="00D836AB"/>
    <w:rsid w:val="00D8504C"/>
    <w:rsid w:val="00D853A4"/>
    <w:rsid w:val="00D854E0"/>
    <w:rsid w:val="00D85EB2"/>
    <w:rsid w:val="00D8662F"/>
    <w:rsid w:val="00D86781"/>
    <w:rsid w:val="00D86D4F"/>
    <w:rsid w:val="00D86F08"/>
    <w:rsid w:val="00D87261"/>
    <w:rsid w:val="00D8728C"/>
    <w:rsid w:val="00D874EE"/>
    <w:rsid w:val="00D87994"/>
    <w:rsid w:val="00D87F0B"/>
    <w:rsid w:val="00D87FEF"/>
    <w:rsid w:val="00D90123"/>
    <w:rsid w:val="00D90A9C"/>
    <w:rsid w:val="00D90C3C"/>
    <w:rsid w:val="00D90F5B"/>
    <w:rsid w:val="00D90F61"/>
    <w:rsid w:val="00D91A73"/>
    <w:rsid w:val="00D91AAD"/>
    <w:rsid w:val="00D92204"/>
    <w:rsid w:val="00D9251D"/>
    <w:rsid w:val="00D92578"/>
    <w:rsid w:val="00D92A64"/>
    <w:rsid w:val="00D92A75"/>
    <w:rsid w:val="00D9396F"/>
    <w:rsid w:val="00D9410D"/>
    <w:rsid w:val="00D954D2"/>
    <w:rsid w:val="00D95DF0"/>
    <w:rsid w:val="00D95E7F"/>
    <w:rsid w:val="00D964F3"/>
    <w:rsid w:val="00D9717A"/>
    <w:rsid w:val="00D9732D"/>
    <w:rsid w:val="00D9746D"/>
    <w:rsid w:val="00D9755D"/>
    <w:rsid w:val="00D976D8"/>
    <w:rsid w:val="00D97B15"/>
    <w:rsid w:val="00D97D56"/>
    <w:rsid w:val="00DA03DA"/>
    <w:rsid w:val="00DA0956"/>
    <w:rsid w:val="00DA0B0F"/>
    <w:rsid w:val="00DA1481"/>
    <w:rsid w:val="00DA1506"/>
    <w:rsid w:val="00DA1B22"/>
    <w:rsid w:val="00DA2E12"/>
    <w:rsid w:val="00DA37AC"/>
    <w:rsid w:val="00DA3AB7"/>
    <w:rsid w:val="00DA3EC5"/>
    <w:rsid w:val="00DA3F4C"/>
    <w:rsid w:val="00DA41C2"/>
    <w:rsid w:val="00DA4375"/>
    <w:rsid w:val="00DA4BEB"/>
    <w:rsid w:val="00DA4E8D"/>
    <w:rsid w:val="00DA5094"/>
    <w:rsid w:val="00DA5165"/>
    <w:rsid w:val="00DA5813"/>
    <w:rsid w:val="00DA58D3"/>
    <w:rsid w:val="00DA5AAD"/>
    <w:rsid w:val="00DA5CF3"/>
    <w:rsid w:val="00DA6085"/>
    <w:rsid w:val="00DA6170"/>
    <w:rsid w:val="00DA65DD"/>
    <w:rsid w:val="00DA6E5D"/>
    <w:rsid w:val="00DA702E"/>
    <w:rsid w:val="00DA74A6"/>
    <w:rsid w:val="00DB0864"/>
    <w:rsid w:val="00DB0E35"/>
    <w:rsid w:val="00DB0FB9"/>
    <w:rsid w:val="00DB122D"/>
    <w:rsid w:val="00DB2275"/>
    <w:rsid w:val="00DB2350"/>
    <w:rsid w:val="00DB2410"/>
    <w:rsid w:val="00DB2561"/>
    <w:rsid w:val="00DB2B74"/>
    <w:rsid w:val="00DB342E"/>
    <w:rsid w:val="00DB34D2"/>
    <w:rsid w:val="00DB3D5C"/>
    <w:rsid w:val="00DB3FAF"/>
    <w:rsid w:val="00DB4674"/>
    <w:rsid w:val="00DB4F80"/>
    <w:rsid w:val="00DB54D3"/>
    <w:rsid w:val="00DB54DE"/>
    <w:rsid w:val="00DB54F2"/>
    <w:rsid w:val="00DB594A"/>
    <w:rsid w:val="00DB5990"/>
    <w:rsid w:val="00DB5A48"/>
    <w:rsid w:val="00DB5D82"/>
    <w:rsid w:val="00DB5E17"/>
    <w:rsid w:val="00DB6392"/>
    <w:rsid w:val="00DB68D6"/>
    <w:rsid w:val="00DB6978"/>
    <w:rsid w:val="00DB75C6"/>
    <w:rsid w:val="00DB7D71"/>
    <w:rsid w:val="00DC094A"/>
    <w:rsid w:val="00DC12F5"/>
    <w:rsid w:val="00DC1702"/>
    <w:rsid w:val="00DC173C"/>
    <w:rsid w:val="00DC2589"/>
    <w:rsid w:val="00DC27DB"/>
    <w:rsid w:val="00DC2DEC"/>
    <w:rsid w:val="00DC343F"/>
    <w:rsid w:val="00DC37B5"/>
    <w:rsid w:val="00DC3C9F"/>
    <w:rsid w:val="00DC4CF7"/>
    <w:rsid w:val="00DC51D5"/>
    <w:rsid w:val="00DC5F09"/>
    <w:rsid w:val="00DC64FF"/>
    <w:rsid w:val="00DC6C4A"/>
    <w:rsid w:val="00DC726A"/>
    <w:rsid w:val="00DC791C"/>
    <w:rsid w:val="00DD06E1"/>
    <w:rsid w:val="00DD0987"/>
    <w:rsid w:val="00DD0F2A"/>
    <w:rsid w:val="00DD0F2B"/>
    <w:rsid w:val="00DD13B1"/>
    <w:rsid w:val="00DD1685"/>
    <w:rsid w:val="00DD1735"/>
    <w:rsid w:val="00DD179C"/>
    <w:rsid w:val="00DD1C74"/>
    <w:rsid w:val="00DD22E2"/>
    <w:rsid w:val="00DD237E"/>
    <w:rsid w:val="00DD2596"/>
    <w:rsid w:val="00DD27AB"/>
    <w:rsid w:val="00DD2A6F"/>
    <w:rsid w:val="00DD2B93"/>
    <w:rsid w:val="00DD32CC"/>
    <w:rsid w:val="00DD3447"/>
    <w:rsid w:val="00DD34CB"/>
    <w:rsid w:val="00DD3587"/>
    <w:rsid w:val="00DD35EC"/>
    <w:rsid w:val="00DD3B5F"/>
    <w:rsid w:val="00DD3DD4"/>
    <w:rsid w:val="00DD4439"/>
    <w:rsid w:val="00DD4879"/>
    <w:rsid w:val="00DD4F7B"/>
    <w:rsid w:val="00DD539F"/>
    <w:rsid w:val="00DD5551"/>
    <w:rsid w:val="00DD55CE"/>
    <w:rsid w:val="00DD5F9B"/>
    <w:rsid w:val="00DD65F7"/>
    <w:rsid w:val="00DD6798"/>
    <w:rsid w:val="00DD6AE2"/>
    <w:rsid w:val="00DD6BEF"/>
    <w:rsid w:val="00DD7045"/>
    <w:rsid w:val="00DD7546"/>
    <w:rsid w:val="00DD7DA9"/>
    <w:rsid w:val="00DE06AE"/>
    <w:rsid w:val="00DE0E0B"/>
    <w:rsid w:val="00DE0F09"/>
    <w:rsid w:val="00DE103D"/>
    <w:rsid w:val="00DE17C1"/>
    <w:rsid w:val="00DE2C94"/>
    <w:rsid w:val="00DE2D44"/>
    <w:rsid w:val="00DE2E06"/>
    <w:rsid w:val="00DE2EE2"/>
    <w:rsid w:val="00DE30F7"/>
    <w:rsid w:val="00DE32D6"/>
    <w:rsid w:val="00DE3989"/>
    <w:rsid w:val="00DE416F"/>
    <w:rsid w:val="00DE43C8"/>
    <w:rsid w:val="00DE4E2D"/>
    <w:rsid w:val="00DE5134"/>
    <w:rsid w:val="00DE5237"/>
    <w:rsid w:val="00DE65FE"/>
    <w:rsid w:val="00DE6BCC"/>
    <w:rsid w:val="00DE7B7A"/>
    <w:rsid w:val="00DE7BE3"/>
    <w:rsid w:val="00DF0270"/>
    <w:rsid w:val="00DF03C8"/>
    <w:rsid w:val="00DF06D5"/>
    <w:rsid w:val="00DF080E"/>
    <w:rsid w:val="00DF0924"/>
    <w:rsid w:val="00DF0EA8"/>
    <w:rsid w:val="00DF10E2"/>
    <w:rsid w:val="00DF1293"/>
    <w:rsid w:val="00DF16E6"/>
    <w:rsid w:val="00DF1714"/>
    <w:rsid w:val="00DF262A"/>
    <w:rsid w:val="00DF36FE"/>
    <w:rsid w:val="00DF3975"/>
    <w:rsid w:val="00DF40A6"/>
    <w:rsid w:val="00DF40E2"/>
    <w:rsid w:val="00DF4171"/>
    <w:rsid w:val="00DF41E9"/>
    <w:rsid w:val="00DF4A0C"/>
    <w:rsid w:val="00DF4A15"/>
    <w:rsid w:val="00DF4BEC"/>
    <w:rsid w:val="00DF57E1"/>
    <w:rsid w:val="00DF5C64"/>
    <w:rsid w:val="00DF6428"/>
    <w:rsid w:val="00DF6854"/>
    <w:rsid w:val="00DF6D8A"/>
    <w:rsid w:val="00DF6EEA"/>
    <w:rsid w:val="00DF6F23"/>
    <w:rsid w:val="00DF76F3"/>
    <w:rsid w:val="00DF7897"/>
    <w:rsid w:val="00DF789D"/>
    <w:rsid w:val="00DF7BCA"/>
    <w:rsid w:val="00DF7D95"/>
    <w:rsid w:val="00DF7F62"/>
    <w:rsid w:val="00E001D6"/>
    <w:rsid w:val="00E002A7"/>
    <w:rsid w:val="00E00F0E"/>
    <w:rsid w:val="00E01520"/>
    <w:rsid w:val="00E016A7"/>
    <w:rsid w:val="00E01B3E"/>
    <w:rsid w:val="00E02072"/>
    <w:rsid w:val="00E02E29"/>
    <w:rsid w:val="00E03504"/>
    <w:rsid w:val="00E0369C"/>
    <w:rsid w:val="00E041CE"/>
    <w:rsid w:val="00E04CE7"/>
    <w:rsid w:val="00E05056"/>
    <w:rsid w:val="00E05470"/>
    <w:rsid w:val="00E0553D"/>
    <w:rsid w:val="00E0649E"/>
    <w:rsid w:val="00E070BC"/>
    <w:rsid w:val="00E07664"/>
    <w:rsid w:val="00E07B1E"/>
    <w:rsid w:val="00E07EE8"/>
    <w:rsid w:val="00E104DF"/>
    <w:rsid w:val="00E10840"/>
    <w:rsid w:val="00E1173D"/>
    <w:rsid w:val="00E11C8C"/>
    <w:rsid w:val="00E122C8"/>
    <w:rsid w:val="00E123C2"/>
    <w:rsid w:val="00E12568"/>
    <w:rsid w:val="00E1265C"/>
    <w:rsid w:val="00E1275F"/>
    <w:rsid w:val="00E127D1"/>
    <w:rsid w:val="00E129C4"/>
    <w:rsid w:val="00E13A5C"/>
    <w:rsid w:val="00E13AA2"/>
    <w:rsid w:val="00E1467A"/>
    <w:rsid w:val="00E149CC"/>
    <w:rsid w:val="00E14B70"/>
    <w:rsid w:val="00E14D9F"/>
    <w:rsid w:val="00E14E6C"/>
    <w:rsid w:val="00E158D0"/>
    <w:rsid w:val="00E15939"/>
    <w:rsid w:val="00E15F81"/>
    <w:rsid w:val="00E15FD1"/>
    <w:rsid w:val="00E164F5"/>
    <w:rsid w:val="00E16F81"/>
    <w:rsid w:val="00E174C0"/>
    <w:rsid w:val="00E20227"/>
    <w:rsid w:val="00E203E2"/>
    <w:rsid w:val="00E2155A"/>
    <w:rsid w:val="00E21707"/>
    <w:rsid w:val="00E21853"/>
    <w:rsid w:val="00E22FDF"/>
    <w:rsid w:val="00E23135"/>
    <w:rsid w:val="00E239C1"/>
    <w:rsid w:val="00E23D2C"/>
    <w:rsid w:val="00E23EA9"/>
    <w:rsid w:val="00E253BF"/>
    <w:rsid w:val="00E2567B"/>
    <w:rsid w:val="00E2582E"/>
    <w:rsid w:val="00E2592C"/>
    <w:rsid w:val="00E25AA0"/>
    <w:rsid w:val="00E26681"/>
    <w:rsid w:val="00E26850"/>
    <w:rsid w:val="00E26D06"/>
    <w:rsid w:val="00E2708A"/>
    <w:rsid w:val="00E27320"/>
    <w:rsid w:val="00E2751F"/>
    <w:rsid w:val="00E27B27"/>
    <w:rsid w:val="00E27DBE"/>
    <w:rsid w:val="00E30371"/>
    <w:rsid w:val="00E3070A"/>
    <w:rsid w:val="00E30921"/>
    <w:rsid w:val="00E30C30"/>
    <w:rsid w:val="00E3107A"/>
    <w:rsid w:val="00E31276"/>
    <w:rsid w:val="00E31549"/>
    <w:rsid w:val="00E31862"/>
    <w:rsid w:val="00E31A6A"/>
    <w:rsid w:val="00E31D8A"/>
    <w:rsid w:val="00E3206D"/>
    <w:rsid w:val="00E32E4F"/>
    <w:rsid w:val="00E333BB"/>
    <w:rsid w:val="00E33921"/>
    <w:rsid w:val="00E33D47"/>
    <w:rsid w:val="00E341A7"/>
    <w:rsid w:val="00E343E8"/>
    <w:rsid w:val="00E34C4F"/>
    <w:rsid w:val="00E3558D"/>
    <w:rsid w:val="00E36C9C"/>
    <w:rsid w:val="00E37394"/>
    <w:rsid w:val="00E3767D"/>
    <w:rsid w:val="00E37A1B"/>
    <w:rsid w:val="00E37AD8"/>
    <w:rsid w:val="00E37B37"/>
    <w:rsid w:val="00E4063A"/>
    <w:rsid w:val="00E408D0"/>
    <w:rsid w:val="00E41491"/>
    <w:rsid w:val="00E417B0"/>
    <w:rsid w:val="00E41DCD"/>
    <w:rsid w:val="00E41E65"/>
    <w:rsid w:val="00E42AA3"/>
    <w:rsid w:val="00E42ACF"/>
    <w:rsid w:val="00E42B32"/>
    <w:rsid w:val="00E434AF"/>
    <w:rsid w:val="00E43892"/>
    <w:rsid w:val="00E43E04"/>
    <w:rsid w:val="00E44AD6"/>
    <w:rsid w:val="00E44C02"/>
    <w:rsid w:val="00E4597D"/>
    <w:rsid w:val="00E459D2"/>
    <w:rsid w:val="00E45B89"/>
    <w:rsid w:val="00E46178"/>
    <w:rsid w:val="00E46462"/>
    <w:rsid w:val="00E46A47"/>
    <w:rsid w:val="00E46ED4"/>
    <w:rsid w:val="00E47A15"/>
    <w:rsid w:val="00E47FE5"/>
    <w:rsid w:val="00E5088A"/>
    <w:rsid w:val="00E50B74"/>
    <w:rsid w:val="00E51306"/>
    <w:rsid w:val="00E51428"/>
    <w:rsid w:val="00E522E3"/>
    <w:rsid w:val="00E52618"/>
    <w:rsid w:val="00E52664"/>
    <w:rsid w:val="00E52671"/>
    <w:rsid w:val="00E52D7F"/>
    <w:rsid w:val="00E5371C"/>
    <w:rsid w:val="00E538ED"/>
    <w:rsid w:val="00E53983"/>
    <w:rsid w:val="00E53B44"/>
    <w:rsid w:val="00E53F8F"/>
    <w:rsid w:val="00E5481F"/>
    <w:rsid w:val="00E54D3E"/>
    <w:rsid w:val="00E54F0A"/>
    <w:rsid w:val="00E556D6"/>
    <w:rsid w:val="00E556E0"/>
    <w:rsid w:val="00E5610C"/>
    <w:rsid w:val="00E5673D"/>
    <w:rsid w:val="00E5692E"/>
    <w:rsid w:val="00E572D9"/>
    <w:rsid w:val="00E5769C"/>
    <w:rsid w:val="00E577D1"/>
    <w:rsid w:val="00E579DD"/>
    <w:rsid w:val="00E57A53"/>
    <w:rsid w:val="00E60191"/>
    <w:rsid w:val="00E60286"/>
    <w:rsid w:val="00E608F9"/>
    <w:rsid w:val="00E60F08"/>
    <w:rsid w:val="00E613C8"/>
    <w:rsid w:val="00E61492"/>
    <w:rsid w:val="00E61612"/>
    <w:rsid w:val="00E61BCC"/>
    <w:rsid w:val="00E61F54"/>
    <w:rsid w:val="00E62326"/>
    <w:rsid w:val="00E62855"/>
    <w:rsid w:val="00E62956"/>
    <w:rsid w:val="00E62E60"/>
    <w:rsid w:val="00E633E8"/>
    <w:rsid w:val="00E634F9"/>
    <w:rsid w:val="00E6360B"/>
    <w:rsid w:val="00E63753"/>
    <w:rsid w:val="00E63C5D"/>
    <w:rsid w:val="00E64003"/>
    <w:rsid w:val="00E6426B"/>
    <w:rsid w:val="00E647BA"/>
    <w:rsid w:val="00E64F1B"/>
    <w:rsid w:val="00E65251"/>
    <w:rsid w:val="00E65324"/>
    <w:rsid w:val="00E65872"/>
    <w:rsid w:val="00E65B4D"/>
    <w:rsid w:val="00E65DF9"/>
    <w:rsid w:val="00E65E67"/>
    <w:rsid w:val="00E660EF"/>
    <w:rsid w:val="00E672ED"/>
    <w:rsid w:val="00E67527"/>
    <w:rsid w:val="00E7075D"/>
    <w:rsid w:val="00E707D6"/>
    <w:rsid w:val="00E712DA"/>
    <w:rsid w:val="00E71350"/>
    <w:rsid w:val="00E71A0C"/>
    <w:rsid w:val="00E71AF3"/>
    <w:rsid w:val="00E71B20"/>
    <w:rsid w:val="00E72309"/>
    <w:rsid w:val="00E723EA"/>
    <w:rsid w:val="00E72649"/>
    <w:rsid w:val="00E72A56"/>
    <w:rsid w:val="00E72B0B"/>
    <w:rsid w:val="00E73341"/>
    <w:rsid w:val="00E734B9"/>
    <w:rsid w:val="00E735E4"/>
    <w:rsid w:val="00E738F7"/>
    <w:rsid w:val="00E73993"/>
    <w:rsid w:val="00E74005"/>
    <w:rsid w:val="00E74785"/>
    <w:rsid w:val="00E74A83"/>
    <w:rsid w:val="00E74D41"/>
    <w:rsid w:val="00E74EF8"/>
    <w:rsid w:val="00E75361"/>
    <w:rsid w:val="00E755A7"/>
    <w:rsid w:val="00E7589F"/>
    <w:rsid w:val="00E7616F"/>
    <w:rsid w:val="00E7646E"/>
    <w:rsid w:val="00E76646"/>
    <w:rsid w:val="00E768A6"/>
    <w:rsid w:val="00E76B19"/>
    <w:rsid w:val="00E80474"/>
    <w:rsid w:val="00E808B8"/>
    <w:rsid w:val="00E80926"/>
    <w:rsid w:val="00E80BC1"/>
    <w:rsid w:val="00E80E97"/>
    <w:rsid w:val="00E81105"/>
    <w:rsid w:val="00E8120D"/>
    <w:rsid w:val="00E81222"/>
    <w:rsid w:val="00E8130E"/>
    <w:rsid w:val="00E817A0"/>
    <w:rsid w:val="00E818C3"/>
    <w:rsid w:val="00E8204E"/>
    <w:rsid w:val="00E822A0"/>
    <w:rsid w:val="00E822B3"/>
    <w:rsid w:val="00E82937"/>
    <w:rsid w:val="00E82A9A"/>
    <w:rsid w:val="00E833B2"/>
    <w:rsid w:val="00E8386A"/>
    <w:rsid w:val="00E83939"/>
    <w:rsid w:val="00E83BDB"/>
    <w:rsid w:val="00E846DC"/>
    <w:rsid w:val="00E84EE5"/>
    <w:rsid w:val="00E84F1A"/>
    <w:rsid w:val="00E858D7"/>
    <w:rsid w:val="00E85CD0"/>
    <w:rsid w:val="00E85FC8"/>
    <w:rsid w:val="00E869F2"/>
    <w:rsid w:val="00E86D40"/>
    <w:rsid w:val="00E87063"/>
    <w:rsid w:val="00E87128"/>
    <w:rsid w:val="00E878D7"/>
    <w:rsid w:val="00E87DCA"/>
    <w:rsid w:val="00E901BC"/>
    <w:rsid w:val="00E90661"/>
    <w:rsid w:val="00E912AE"/>
    <w:rsid w:val="00E91771"/>
    <w:rsid w:val="00E91DF9"/>
    <w:rsid w:val="00E92C14"/>
    <w:rsid w:val="00E92CE3"/>
    <w:rsid w:val="00E93867"/>
    <w:rsid w:val="00E94217"/>
    <w:rsid w:val="00E94C72"/>
    <w:rsid w:val="00E94F36"/>
    <w:rsid w:val="00E9507F"/>
    <w:rsid w:val="00E95131"/>
    <w:rsid w:val="00E955BB"/>
    <w:rsid w:val="00E956CB"/>
    <w:rsid w:val="00E96567"/>
    <w:rsid w:val="00E965E7"/>
    <w:rsid w:val="00E9674B"/>
    <w:rsid w:val="00E96776"/>
    <w:rsid w:val="00E96790"/>
    <w:rsid w:val="00E967CE"/>
    <w:rsid w:val="00E9698C"/>
    <w:rsid w:val="00E9706A"/>
    <w:rsid w:val="00E97137"/>
    <w:rsid w:val="00E97C30"/>
    <w:rsid w:val="00E97CF6"/>
    <w:rsid w:val="00E97DB0"/>
    <w:rsid w:val="00E97FCE"/>
    <w:rsid w:val="00EA0741"/>
    <w:rsid w:val="00EA0F85"/>
    <w:rsid w:val="00EA1A23"/>
    <w:rsid w:val="00EA1C22"/>
    <w:rsid w:val="00EA1DD7"/>
    <w:rsid w:val="00EA2720"/>
    <w:rsid w:val="00EA3914"/>
    <w:rsid w:val="00EA3A33"/>
    <w:rsid w:val="00EA3B05"/>
    <w:rsid w:val="00EA407E"/>
    <w:rsid w:val="00EA40C4"/>
    <w:rsid w:val="00EA45EE"/>
    <w:rsid w:val="00EA4C7E"/>
    <w:rsid w:val="00EA4C90"/>
    <w:rsid w:val="00EA5BC3"/>
    <w:rsid w:val="00EA6531"/>
    <w:rsid w:val="00EA6B6E"/>
    <w:rsid w:val="00EA73BE"/>
    <w:rsid w:val="00EA7909"/>
    <w:rsid w:val="00EA7F39"/>
    <w:rsid w:val="00EB01E7"/>
    <w:rsid w:val="00EB0365"/>
    <w:rsid w:val="00EB0B85"/>
    <w:rsid w:val="00EB0F1B"/>
    <w:rsid w:val="00EB202B"/>
    <w:rsid w:val="00EB21D2"/>
    <w:rsid w:val="00EB2397"/>
    <w:rsid w:val="00EB2820"/>
    <w:rsid w:val="00EB2862"/>
    <w:rsid w:val="00EB298A"/>
    <w:rsid w:val="00EB29B0"/>
    <w:rsid w:val="00EB3578"/>
    <w:rsid w:val="00EB3833"/>
    <w:rsid w:val="00EB39E9"/>
    <w:rsid w:val="00EB3B48"/>
    <w:rsid w:val="00EB3F26"/>
    <w:rsid w:val="00EB41A3"/>
    <w:rsid w:val="00EB43E4"/>
    <w:rsid w:val="00EB4475"/>
    <w:rsid w:val="00EB4D9E"/>
    <w:rsid w:val="00EB4E3B"/>
    <w:rsid w:val="00EB4EBE"/>
    <w:rsid w:val="00EB50E9"/>
    <w:rsid w:val="00EB5131"/>
    <w:rsid w:val="00EB5224"/>
    <w:rsid w:val="00EB54A1"/>
    <w:rsid w:val="00EB5728"/>
    <w:rsid w:val="00EB5C9E"/>
    <w:rsid w:val="00EB66B0"/>
    <w:rsid w:val="00EB73AC"/>
    <w:rsid w:val="00EB7820"/>
    <w:rsid w:val="00EB7D75"/>
    <w:rsid w:val="00EC0441"/>
    <w:rsid w:val="00EC0554"/>
    <w:rsid w:val="00EC0848"/>
    <w:rsid w:val="00EC0943"/>
    <w:rsid w:val="00EC0B81"/>
    <w:rsid w:val="00EC13D6"/>
    <w:rsid w:val="00EC198A"/>
    <w:rsid w:val="00EC1C83"/>
    <w:rsid w:val="00EC20EF"/>
    <w:rsid w:val="00EC219F"/>
    <w:rsid w:val="00EC28B7"/>
    <w:rsid w:val="00EC2E0E"/>
    <w:rsid w:val="00EC3289"/>
    <w:rsid w:val="00EC33AA"/>
    <w:rsid w:val="00EC3928"/>
    <w:rsid w:val="00EC3ABE"/>
    <w:rsid w:val="00EC3E28"/>
    <w:rsid w:val="00EC4095"/>
    <w:rsid w:val="00EC44CA"/>
    <w:rsid w:val="00EC456A"/>
    <w:rsid w:val="00EC4697"/>
    <w:rsid w:val="00EC4AB1"/>
    <w:rsid w:val="00EC54B9"/>
    <w:rsid w:val="00EC5794"/>
    <w:rsid w:val="00EC58DD"/>
    <w:rsid w:val="00EC7034"/>
    <w:rsid w:val="00EC7536"/>
    <w:rsid w:val="00EC7537"/>
    <w:rsid w:val="00ED0664"/>
    <w:rsid w:val="00ED0693"/>
    <w:rsid w:val="00ED06B2"/>
    <w:rsid w:val="00ED0F73"/>
    <w:rsid w:val="00ED171C"/>
    <w:rsid w:val="00ED1A15"/>
    <w:rsid w:val="00ED1F32"/>
    <w:rsid w:val="00ED2950"/>
    <w:rsid w:val="00ED29F9"/>
    <w:rsid w:val="00ED2CC2"/>
    <w:rsid w:val="00ED2F35"/>
    <w:rsid w:val="00ED315B"/>
    <w:rsid w:val="00ED32E6"/>
    <w:rsid w:val="00ED34CA"/>
    <w:rsid w:val="00ED372A"/>
    <w:rsid w:val="00ED43D1"/>
    <w:rsid w:val="00ED45E8"/>
    <w:rsid w:val="00ED4659"/>
    <w:rsid w:val="00ED4713"/>
    <w:rsid w:val="00ED52FA"/>
    <w:rsid w:val="00ED59CC"/>
    <w:rsid w:val="00ED5AF4"/>
    <w:rsid w:val="00ED5F49"/>
    <w:rsid w:val="00ED6826"/>
    <w:rsid w:val="00ED78B4"/>
    <w:rsid w:val="00ED7AB1"/>
    <w:rsid w:val="00ED7AF3"/>
    <w:rsid w:val="00ED7B7A"/>
    <w:rsid w:val="00ED7D4E"/>
    <w:rsid w:val="00EE04C2"/>
    <w:rsid w:val="00EE051B"/>
    <w:rsid w:val="00EE0681"/>
    <w:rsid w:val="00EE08B6"/>
    <w:rsid w:val="00EE0E31"/>
    <w:rsid w:val="00EE2036"/>
    <w:rsid w:val="00EE2B10"/>
    <w:rsid w:val="00EE2FA5"/>
    <w:rsid w:val="00EE3056"/>
    <w:rsid w:val="00EE3079"/>
    <w:rsid w:val="00EE319B"/>
    <w:rsid w:val="00EE3293"/>
    <w:rsid w:val="00EE33B8"/>
    <w:rsid w:val="00EE38E2"/>
    <w:rsid w:val="00EE3D41"/>
    <w:rsid w:val="00EE3E97"/>
    <w:rsid w:val="00EE447B"/>
    <w:rsid w:val="00EE44B4"/>
    <w:rsid w:val="00EE4691"/>
    <w:rsid w:val="00EE480D"/>
    <w:rsid w:val="00EE4C9C"/>
    <w:rsid w:val="00EE4D75"/>
    <w:rsid w:val="00EE5435"/>
    <w:rsid w:val="00EE5543"/>
    <w:rsid w:val="00EE56D1"/>
    <w:rsid w:val="00EE5BB8"/>
    <w:rsid w:val="00EE5C11"/>
    <w:rsid w:val="00EE66EB"/>
    <w:rsid w:val="00EE6A28"/>
    <w:rsid w:val="00EE6A9B"/>
    <w:rsid w:val="00EE6C5B"/>
    <w:rsid w:val="00EE6FD3"/>
    <w:rsid w:val="00EE7B28"/>
    <w:rsid w:val="00EE7F75"/>
    <w:rsid w:val="00EF07C1"/>
    <w:rsid w:val="00EF08BC"/>
    <w:rsid w:val="00EF112F"/>
    <w:rsid w:val="00EF13C5"/>
    <w:rsid w:val="00EF14D0"/>
    <w:rsid w:val="00EF1B6E"/>
    <w:rsid w:val="00EF2480"/>
    <w:rsid w:val="00EF2924"/>
    <w:rsid w:val="00EF33E1"/>
    <w:rsid w:val="00EF3793"/>
    <w:rsid w:val="00EF386E"/>
    <w:rsid w:val="00EF3CA3"/>
    <w:rsid w:val="00EF3E0C"/>
    <w:rsid w:val="00EF4244"/>
    <w:rsid w:val="00EF482F"/>
    <w:rsid w:val="00EF4ECA"/>
    <w:rsid w:val="00EF526A"/>
    <w:rsid w:val="00EF5530"/>
    <w:rsid w:val="00EF55F9"/>
    <w:rsid w:val="00EF56B5"/>
    <w:rsid w:val="00EF5A21"/>
    <w:rsid w:val="00EF5EB1"/>
    <w:rsid w:val="00EF5F18"/>
    <w:rsid w:val="00EF5FA2"/>
    <w:rsid w:val="00EF60E5"/>
    <w:rsid w:val="00EF62EE"/>
    <w:rsid w:val="00EF6585"/>
    <w:rsid w:val="00EF6AF4"/>
    <w:rsid w:val="00EF73E4"/>
    <w:rsid w:val="00EF75A9"/>
    <w:rsid w:val="00EF779E"/>
    <w:rsid w:val="00EF792E"/>
    <w:rsid w:val="00F005A4"/>
    <w:rsid w:val="00F00869"/>
    <w:rsid w:val="00F0101B"/>
    <w:rsid w:val="00F01AB4"/>
    <w:rsid w:val="00F01B12"/>
    <w:rsid w:val="00F01E9E"/>
    <w:rsid w:val="00F01F58"/>
    <w:rsid w:val="00F02CE7"/>
    <w:rsid w:val="00F02EC6"/>
    <w:rsid w:val="00F030D2"/>
    <w:rsid w:val="00F03121"/>
    <w:rsid w:val="00F03197"/>
    <w:rsid w:val="00F03B97"/>
    <w:rsid w:val="00F03EAD"/>
    <w:rsid w:val="00F0446B"/>
    <w:rsid w:val="00F04826"/>
    <w:rsid w:val="00F04A8E"/>
    <w:rsid w:val="00F04BB1"/>
    <w:rsid w:val="00F04F82"/>
    <w:rsid w:val="00F0533B"/>
    <w:rsid w:val="00F05794"/>
    <w:rsid w:val="00F05FCD"/>
    <w:rsid w:val="00F063B0"/>
    <w:rsid w:val="00F065C7"/>
    <w:rsid w:val="00F06A15"/>
    <w:rsid w:val="00F07BA0"/>
    <w:rsid w:val="00F07F9F"/>
    <w:rsid w:val="00F07FF3"/>
    <w:rsid w:val="00F10599"/>
    <w:rsid w:val="00F10753"/>
    <w:rsid w:val="00F10C43"/>
    <w:rsid w:val="00F10F2E"/>
    <w:rsid w:val="00F10F6F"/>
    <w:rsid w:val="00F115FF"/>
    <w:rsid w:val="00F11647"/>
    <w:rsid w:val="00F11B43"/>
    <w:rsid w:val="00F11E2F"/>
    <w:rsid w:val="00F12978"/>
    <w:rsid w:val="00F12D6D"/>
    <w:rsid w:val="00F12F50"/>
    <w:rsid w:val="00F133DA"/>
    <w:rsid w:val="00F13867"/>
    <w:rsid w:val="00F13921"/>
    <w:rsid w:val="00F13CE8"/>
    <w:rsid w:val="00F13E7A"/>
    <w:rsid w:val="00F14837"/>
    <w:rsid w:val="00F148D4"/>
    <w:rsid w:val="00F14A1D"/>
    <w:rsid w:val="00F150A0"/>
    <w:rsid w:val="00F1585B"/>
    <w:rsid w:val="00F16E81"/>
    <w:rsid w:val="00F16FDC"/>
    <w:rsid w:val="00F1705C"/>
    <w:rsid w:val="00F1739D"/>
    <w:rsid w:val="00F173D1"/>
    <w:rsid w:val="00F175CD"/>
    <w:rsid w:val="00F179E5"/>
    <w:rsid w:val="00F17FE1"/>
    <w:rsid w:val="00F20177"/>
    <w:rsid w:val="00F203D9"/>
    <w:rsid w:val="00F20A89"/>
    <w:rsid w:val="00F20D78"/>
    <w:rsid w:val="00F2117F"/>
    <w:rsid w:val="00F211ED"/>
    <w:rsid w:val="00F215ED"/>
    <w:rsid w:val="00F21661"/>
    <w:rsid w:val="00F21ECF"/>
    <w:rsid w:val="00F21F08"/>
    <w:rsid w:val="00F2266E"/>
    <w:rsid w:val="00F22AF4"/>
    <w:rsid w:val="00F234E9"/>
    <w:rsid w:val="00F235C6"/>
    <w:rsid w:val="00F2394A"/>
    <w:rsid w:val="00F23D3A"/>
    <w:rsid w:val="00F24023"/>
    <w:rsid w:val="00F244A5"/>
    <w:rsid w:val="00F24780"/>
    <w:rsid w:val="00F253EB"/>
    <w:rsid w:val="00F27574"/>
    <w:rsid w:val="00F27B8B"/>
    <w:rsid w:val="00F27E5A"/>
    <w:rsid w:val="00F306C4"/>
    <w:rsid w:val="00F3106F"/>
    <w:rsid w:val="00F31265"/>
    <w:rsid w:val="00F31305"/>
    <w:rsid w:val="00F313AB"/>
    <w:rsid w:val="00F31442"/>
    <w:rsid w:val="00F317D0"/>
    <w:rsid w:val="00F319D9"/>
    <w:rsid w:val="00F320C1"/>
    <w:rsid w:val="00F329BA"/>
    <w:rsid w:val="00F32C29"/>
    <w:rsid w:val="00F33CDA"/>
    <w:rsid w:val="00F33FF8"/>
    <w:rsid w:val="00F34BC9"/>
    <w:rsid w:val="00F34FE2"/>
    <w:rsid w:val="00F3501E"/>
    <w:rsid w:val="00F35261"/>
    <w:rsid w:val="00F35725"/>
    <w:rsid w:val="00F357C8"/>
    <w:rsid w:val="00F35919"/>
    <w:rsid w:val="00F35977"/>
    <w:rsid w:val="00F35BAF"/>
    <w:rsid w:val="00F365B7"/>
    <w:rsid w:val="00F368C8"/>
    <w:rsid w:val="00F36CCA"/>
    <w:rsid w:val="00F36D7E"/>
    <w:rsid w:val="00F37C94"/>
    <w:rsid w:val="00F37FED"/>
    <w:rsid w:val="00F40404"/>
    <w:rsid w:val="00F406F7"/>
    <w:rsid w:val="00F407A4"/>
    <w:rsid w:val="00F40B57"/>
    <w:rsid w:val="00F41BBD"/>
    <w:rsid w:val="00F41E77"/>
    <w:rsid w:val="00F42EBD"/>
    <w:rsid w:val="00F42F5F"/>
    <w:rsid w:val="00F4317C"/>
    <w:rsid w:val="00F43337"/>
    <w:rsid w:val="00F43873"/>
    <w:rsid w:val="00F43A4C"/>
    <w:rsid w:val="00F43B13"/>
    <w:rsid w:val="00F44357"/>
    <w:rsid w:val="00F44375"/>
    <w:rsid w:val="00F44524"/>
    <w:rsid w:val="00F4481D"/>
    <w:rsid w:val="00F45112"/>
    <w:rsid w:val="00F45932"/>
    <w:rsid w:val="00F45A8D"/>
    <w:rsid w:val="00F4606C"/>
    <w:rsid w:val="00F464CA"/>
    <w:rsid w:val="00F46613"/>
    <w:rsid w:val="00F467FB"/>
    <w:rsid w:val="00F46A7D"/>
    <w:rsid w:val="00F46D1A"/>
    <w:rsid w:val="00F46D58"/>
    <w:rsid w:val="00F46E9F"/>
    <w:rsid w:val="00F472E5"/>
    <w:rsid w:val="00F47591"/>
    <w:rsid w:val="00F4776A"/>
    <w:rsid w:val="00F47A31"/>
    <w:rsid w:val="00F501FB"/>
    <w:rsid w:val="00F50A7E"/>
    <w:rsid w:val="00F50F08"/>
    <w:rsid w:val="00F51060"/>
    <w:rsid w:val="00F511CE"/>
    <w:rsid w:val="00F5125C"/>
    <w:rsid w:val="00F51514"/>
    <w:rsid w:val="00F516F2"/>
    <w:rsid w:val="00F51D1D"/>
    <w:rsid w:val="00F52C3C"/>
    <w:rsid w:val="00F52D36"/>
    <w:rsid w:val="00F5305C"/>
    <w:rsid w:val="00F5343C"/>
    <w:rsid w:val="00F53468"/>
    <w:rsid w:val="00F539ED"/>
    <w:rsid w:val="00F53F40"/>
    <w:rsid w:val="00F5411F"/>
    <w:rsid w:val="00F541A4"/>
    <w:rsid w:val="00F54AF0"/>
    <w:rsid w:val="00F54D9F"/>
    <w:rsid w:val="00F550DC"/>
    <w:rsid w:val="00F55203"/>
    <w:rsid w:val="00F55504"/>
    <w:rsid w:val="00F5573F"/>
    <w:rsid w:val="00F56448"/>
    <w:rsid w:val="00F5747A"/>
    <w:rsid w:val="00F600F1"/>
    <w:rsid w:val="00F609B4"/>
    <w:rsid w:val="00F60E7D"/>
    <w:rsid w:val="00F614C8"/>
    <w:rsid w:val="00F6157E"/>
    <w:rsid w:val="00F615E8"/>
    <w:rsid w:val="00F61701"/>
    <w:rsid w:val="00F6212B"/>
    <w:rsid w:val="00F6234B"/>
    <w:rsid w:val="00F62889"/>
    <w:rsid w:val="00F62997"/>
    <w:rsid w:val="00F62B13"/>
    <w:rsid w:val="00F62C45"/>
    <w:rsid w:val="00F62C5F"/>
    <w:rsid w:val="00F631F8"/>
    <w:rsid w:val="00F632E7"/>
    <w:rsid w:val="00F63974"/>
    <w:rsid w:val="00F63CB4"/>
    <w:rsid w:val="00F64374"/>
    <w:rsid w:val="00F64A55"/>
    <w:rsid w:val="00F64EF1"/>
    <w:rsid w:val="00F654B3"/>
    <w:rsid w:val="00F656A4"/>
    <w:rsid w:val="00F6573B"/>
    <w:rsid w:val="00F65873"/>
    <w:rsid w:val="00F658A3"/>
    <w:rsid w:val="00F65B00"/>
    <w:rsid w:val="00F66093"/>
    <w:rsid w:val="00F660A2"/>
    <w:rsid w:val="00F66512"/>
    <w:rsid w:val="00F66A74"/>
    <w:rsid w:val="00F66B0F"/>
    <w:rsid w:val="00F66C0C"/>
    <w:rsid w:val="00F66CE3"/>
    <w:rsid w:val="00F66E99"/>
    <w:rsid w:val="00F670CB"/>
    <w:rsid w:val="00F67348"/>
    <w:rsid w:val="00F67834"/>
    <w:rsid w:val="00F6786A"/>
    <w:rsid w:val="00F67C07"/>
    <w:rsid w:val="00F67C5D"/>
    <w:rsid w:val="00F67F2F"/>
    <w:rsid w:val="00F70739"/>
    <w:rsid w:val="00F7102D"/>
    <w:rsid w:val="00F71449"/>
    <w:rsid w:val="00F71D82"/>
    <w:rsid w:val="00F71DAC"/>
    <w:rsid w:val="00F7239D"/>
    <w:rsid w:val="00F725E4"/>
    <w:rsid w:val="00F72923"/>
    <w:rsid w:val="00F73333"/>
    <w:rsid w:val="00F733E2"/>
    <w:rsid w:val="00F736EF"/>
    <w:rsid w:val="00F73F43"/>
    <w:rsid w:val="00F73F70"/>
    <w:rsid w:val="00F74083"/>
    <w:rsid w:val="00F740A5"/>
    <w:rsid w:val="00F74101"/>
    <w:rsid w:val="00F7443B"/>
    <w:rsid w:val="00F746D7"/>
    <w:rsid w:val="00F7497A"/>
    <w:rsid w:val="00F74A75"/>
    <w:rsid w:val="00F74AB7"/>
    <w:rsid w:val="00F74E85"/>
    <w:rsid w:val="00F75559"/>
    <w:rsid w:val="00F75955"/>
    <w:rsid w:val="00F76242"/>
    <w:rsid w:val="00F77196"/>
    <w:rsid w:val="00F772CF"/>
    <w:rsid w:val="00F772FE"/>
    <w:rsid w:val="00F778C0"/>
    <w:rsid w:val="00F80F47"/>
    <w:rsid w:val="00F81794"/>
    <w:rsid w:val="00F81A43"/>
    <w:rsid w:val="00F81C40"/>
    <w:rsid w:val="00F81F83"/>
    <w:rsid w:val="00F822E9"/>
    <w:rsid w:val="00F82662"/>
    <w:rsid w:val="00F826AF"/>
    <w:rsid w:val="00F8327F"/>
    <w:rsid w:val="00F833E6"/>
    <w:rsid w:val="00F83C83"/>
    <w:rsid w:val="00F83F12"/>
    <w:rsid w:val="00F84058"/>
    <w:rsid w:val="00F851F0"/>
    <w:rsid w:val="00F8548E"/>
    <w:rsid w:val="00F85ADF"/>
    <w:rsid w:val="00F85AF7"/>
    <w:rsid w:val="00F85D07"/>
    <w:rsid w:val="00F85E93"/>
    <w:rsid w:val="00F86192"/>
    <w:rsid w:val="00F8725B"/>
    <w:rsid w:val="00F87DC5"/>
    <w:rsid w:val="00F90B13"/>
    <w:rsid w:val="00F90CCB"/>
    <w:rsid w:val="00F90F35"/>
    <w:rsid w:val="00F913D1"/>
    <w:rsid w:val="00F914D4"/>
    <w:rsid w:val="00F9205E"/>
    <w:rsid w:val="00F92222"/>
    <w:rsid w:val="00F9227D"/>
    <w:rsid w:val="00F922DC"/>
    <w:rsid w:val="00F92C0F"/>
    <w:rsid w:val="00F931EE"/>
    <w:rsid w:val="00F93221"/>
    <w:rsid w:val="00F93D25"/>
    <w:rsid w:val="00F94A1E"/>
    <w:rsid w:val="00F94CBB"/>
    <w:rsid w:val="00F952A9"/>
    <w:rsid w:val="00F95596"/>
    <w:rsid w:val="00F95A41"/>
    <w:rsid w:val="00F95EBB"/>
    <w:rsid w:val="00F962C4"/>
    <w:rsid w:val="00F96513"/>
    <w:rsid w:val="00F96FBD"/>
    <w:rsid w:val="00F9708E"/>
    <w:rsid w:val="00F9789E"/>
    <w:rsid w:val="00F978F7"/>
    <w:rsid w:val="00F979A6"/>
    <w:rsid w:val="00F97B35"/>
    <w:rsid w:val="00F97C7B"/>
    <w:rsid w:val="00FA051B"/>
    <w:rsid w:val="00FA05F7"/>
    <w:rsid w:val="00FA0B8F"/>
    <w:rsid w:val="00FA17A8"/>
    <w:rsid w:val="00FA17F5"/>
    <w:rsid w:val="00FA1897"/>
    <w:rsid w:val="00FA1CBA"/>
    <w:rsid w:val="00FA2182"/>
    <w:rsid w:val="00FA2520"/>
    <w:rsid w:val="00FA2711"/>
    <w:rsid w:val="00FA2839"/>
    <w:rsid w:val="00FA2A84"/>
    <w:rsid w:val="00FA2DF3"/>
    <w:rsid w:val="00FA2FD1"/>
    <w:rsid w:val="00FA3183"/>
    <w:rsid w:val="00FA31C4"/>
    <w:rsid w:val="00FA332E"/>
    <w:rsid w:val="00FA36F7"/>
    <w:rsid w:val="00FA3E1C"/>
    <w:rsid w:val="00FA40A3"/>
    <w:rsid w:val="00FA43FD"/>
    <w:rsid w:val="00FA4AAC"/>
    <w:rsid w:val="00FA4DB8"/>
    <w:rsid w:val="00FA4F7C"/>
    <w:rsid w:val="00FA5106"/>
    <w:rsid w:val="00FA5457"/>
    <w:rsid w:val="00FA54E4"/>
    <w:rsid w:val="00FA5803"/>
    <w:rsid w:val="00FA5D82"/>
    <w:rsid w:val="00FA64F3"/>
    <w:rsid w:val="00FA69C4"/>
    <w:rsid w:val="00FA6BA7"/>
    <w:rsid w:val="00FA6F37"/>
    <w:rsid w:val="00FA71F5"/>
    <w:rsid w:val="00FA7535"/>
    <w:rsid w:val="00FA7CD6"/>
    <w:rsid w:val="00FB01A7"/>
    <w:rsid w:val="00FB029C"/>
    <w:rsid w:val="00FB06A0"/>
    <w:rsid w:val="00FB0F37"/>
    <w:rsid w:val="00FB16EE"/>
    <w:rsid w:val="00FB1BFA"/>
    <w:rsid w:val="00FB1E82"/>
    <w:rsid w:val="00FB1F75"/>
    <w:rsid w:val="00FB27FD"/>
    <w:rsid w:val="00FB28CA"/>
    <w:rsid w:val="00FB2BCF"/>
    <w:rsid w:val="00FB2DB6"/>
    <w:rsid w:val="00FB318B"/>
    <w:rsid w:val="00FB3509"/>
    <w:rsid w:val="00FB36D9"/>
    <w:rsid w:val="00FB403B"/>
    <w:rsid w:val="00FB4B79"/>
    <w:rsid w:val="00FB4DF6"/>
    <w:rsid w:val="00FB4EDC"/>
    <w:rsid w:val="00FB5027"/>
    <w:rsid w:val="00FB515E"/>
    <w:rsid w:val="00FB5375"/>
    <w:rsid w:val="00FB595B"/>
    <w:rsid w:val="00FB62B9"/>
    <w:rsid w:val="00FB6835"/>
    <w:rsid w:val="00FB69F9"/>
    <w:rsid w:val="00FB6BA5"/>
    <w:rsid w:val="00FB6E9D"/>
    <w:rsid w:val="00FB761B"/>
    <w:rsid w:val="00FB7649"/>
    <w:rsid w:val="00FB7D9C"/>
    <w:rsid w:val="00FB7F7B"/>
    <w:rsid w:val="00FC0013"/>
    <w:rsid w:val="00FC03E1"/>
    <w:rsid w:val="00FC0D7E"/>
    <w:rsid w:val="00FC1009"/>
    <w:rsid w:val="00FC106B"/>
    <w:rsid w:val="00FC11A6"/>
    <w:rsid w:val="00FC1217"/>
    <w:rsid w:val="00FC122F"/>
    <w:rsid w:val="00FC1438"/>
    <w:rsid w:val="00FC14DA"/>
    <w:rsid w:val="00FC1537"/>
    <w:rsid w:val="00FC1DA4"/>
    <w:rsid w:val="00FC2B51"/>
    <w:rsid w:val="00FC2D44"/>
    <w:rsid w:val="00FC2D59"/>
    <w:rsid w:val="00FC2DBA"/>
    <w:rsid w:val="00FC305E"/>
    <w:rsid w:val="00FC3D2E"/>
    <w:rsid w:val="00FC4308"/>
    <w:rsid w:val="00FC4633"/>
    <w:rsid w:val="00FC479B"/>
    <w:rsid w:val="00FC50F5"/>
    <w:rsid w:val="00FC53FE"/>
    <w:rsid w:val="00FC54F7"/>
    <w:rsid w:val="00FC58CE"/>
    <w:rsid w:val="00FC6346"/>
    <w:rsid w:val="00FC6D93"/>
    <w:rsid w:val="00FC76DF"/>
    <w:rsid w:val="00FD0102"/>
    <w:rsid w:val="00FD0120"/>
    <w:rsid w:val="00FD05E6"/>
    <w:rsid w:val="00FD0F2F"/>
    <w:rsid w:val="00FD16EE"/>
    <w:rsid w:val="00FD2000"/>
    <w:rsid w:val="00FD2831"/>
    <w:rsid w:val="00FD2A29"/>
    <w:rsid w:val="00FD2AA0"/>
    <w:rsid w:val="00FD2C9D"/>
    <w:rsid w:val="00FD2DAC"/>
    <w:rsid w:val="00FD3DCB"/>
    <w:rsid w:val="00FD3F36"/>
    <w:rsid w:val="00FD48EE"/>
    <w:rsid w:val="00FD4F0E"/>
    <w:rsid w:val="00FD519C"/>
    <w:rsid w:val="00FD52B2"/>
    <w:rsid w:val="00FD57F0"/>
    <w:rsid w:val="00FD5960"/>
    <w:rsid w:val="00FD59F3"/>
    <w:rsid w:val="00FD5D88"/>
    <w:rsid w:val="00FD60AB"/>
    <w:rsid w:val="00FD6370"/>
    <w:rsid w:val="00FD674D"/>
    <w:rsid w:val="00FD6ACF"/>
    <w:rsid w:val="00FD6ED9"/>
    <w:rsid w:val="00FD7106"/>
    <w:rsid w:val="00FD79DA"/>
    <w:rsid w:val="00FD7A1E"/>
    <w:rsid w:val="00FD7CBC"/>
    <w:rsid w:val="00FE01C8"/>
    <w:rsid w:val="00FE0250"/>
    <w:rsid w:val="00FE077E"/>
    <w:rsid w:val="00FE0AE0"/>
    <w:rsid w:val="00FE1BA4"/>
    <w:rsid w:val="00FE205D"/>
    <w:rsid w:val="00FE2140"/>
    <w:rsid w:val="00FE2164"/>
    <w:rsid w:val="00FE21AE"/>
    <w:rsid w:val="00FE2C80"/>
    <w:rsid w:val="00FE2FE2"/>
    <w:rsid w:val="00FE31A6"/>
    <w:rsid w:val="00FE3489"/>
    <w:rsid w:val="00FE34D3"/>
    <w:rsid w:val="00FE3598"/>
    <w:rsid w:val="00FE39DA"/>
    <w:rsid w:val="00FE3C27"/>
    <w:rsid w:val="00FE4086"/>
    <w:rsid w:val="00FE41B9"/>
    <w:rsid w:val="00FE4AAB"/>
    <w:rsid w:val="00FE5BDE"/>
    <w:rsid w:val="00FE5C85"/>
    <w:rsid w:val="00FE6CAB"/>
    <w:rsid w:val="00FE707D"/>
    <w:rsid w:val="00FE71DF"/>
    <w:rsid w:val="00FE71ED"/>
    <w:rsid w:val="00FE7996"/>
    <w:rsid w:val="00FF01E0"/>
    <w:rsid w:val="00FF0AE0"/>
    <w:rsid w:val="00FF1627"/>
    <w:rsid w:val="00FF1D73"/>
    <w:rsid w:val="00FF1E62"/>
    <w:rsid w:val="00FF1FDE"/>
    <w:rsid w:val="00FF3153"/>
    <w:rsid w:val="00FF3378"/>
    <w:rsid w:val="00FF3CB7"/>
    <w:rsid w:val="00FF3DC5"/>
    <w:rsid w:val="00FF4165"/>
    <w:rsid w:val="00FF525C"/>
    <w:rsid w:val="00FF53CE"/>
    <w:rsid w:val="00FF586A"/>
    <w:rsid w:val="00FF5CEF"/>
    <w:rsid w:val="00FF5D87"/>
    <w:rsid w:val="00FF627E"/>
    <w:rsid w:val="00FF6538"/>
    <w:rsid w:val="00FF6797"/>
    <w:rsid w:val="00FF7536"/>
    <w:rsid w:val="00FF77D3"/>
    <w:rsid w:val="00FF78BD"/>
    <w:rsid w:val="00FF791A"/>
    <w:rsid w:val="00FF79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3BA79A9-67EA-4C87-A2D0-C9987A2C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no-Standard"/>
    <w:qFormat/>
    <w:rsid w:val="00BC1955"/>
    <w:pPr>
      <w:spacing w:line="360" w:lineRule="auto"/>
      <w:contextualSpacing/>
      <w:jc w:val="both"/>
      <w:textboxTightWrap w:val="firstAndLastLine"/>
    </w:pPr>
    <w:rPr>
      <w:rFonts w:ascii="Palatino Linotype" w:hAnsi="Palatino Linotype"/>
      <w:sz w:val="24"/>
    </w:rPr>
  </w:style>
  <w:style w:type="paragraph" w:styleId="Heading1">
    <w:name w:val="heading 1"/>
    <w:basedOn w:val="Normal"/>
    <w:next w:val="Normal"/>
    <w:link w:val="Heading1Char"/>
    <w:autoRedefine/>
    <w:uiPriority w:val="9"/>
    <w:qFormat/>
    <w:rsid w:val="0072149E"/>
    <w:pPr>
      <w:keepLines/>
      <w:pageBreakBefore/>
      <w:numPr>
        <w:numId w:val="1"/>
      </w:numPr>
      <w:tabs>
        <w:tab w:val="clear" w:pos="964"/>
        <w:tab w:val="num" w:pos="426"/>
      </w:tabs>
      <w:spacing w:before="480" w:after="240"/>
      <w:ind w:left="0" w:firstLine="0"/>
      <w:contextualSpacing w:val="0"/>
      <w:jc w:val="left"/>
      <w:outlineLvl w:val="0"/>
    </w:pPr>
    <w:rPr>
      <w:rFonts w:eastAsiaTheme="majorEastAsia" w:cstheme="majorBidi"/>
      <w:b/>
      <w:bCs/>
      <w:position w:val="-6"/>
      <w:sz w:val="32"/>
      <w:szCs w:val="28"/>
      <w:lang w:bidi="en-US"/>
    </w:rPr>
  </w:style>
  <w:style w:type="paragraph" w:styleId="Heading2">
    <w:name w:val="heading 2"/>
    <w:basedOn w:val="Heading1"/>
    <w:next w:val="Normal"/>
    <w:link w:val="Heading2Char"/>
    <w:autoRedefine/>
    <w:unhideWhenUsed/>
    <w:qFormat/>
    <w:rsid w:val="0072149E"/>
    <w:pPr>
      <w:keepNext/>
      <w:keepLines w:val="0"/>
      <w:pageBreakBefore w:val="0"/>
      <w:widowControl w:val="0"/>
      <w:numPr>
        <w:ilvl w:val="1"/>
      </w:numPr>
      <w:tabs>
        <w:tab w:val="clear" w:pos="681"/>
      </w:tabs>
      <w:spacing w:before="600" w:after="120"/>
      <w:ind w:left="567" w:hanging="567"/>
      <w:textboxTightWrap w:val="none"/>
      <w:outlineLvl w:val="1"/>
    </w:pPr>
    <w:rPr>
      <w:sz w:val="27"/>
      <w:szCs w:val="26"/>
    </w:rPr>
  </w:style>
  <w:style w:type="paragraph" w:styleId="Heading3">
    <w:name w:val="heading 3"/>
    <w:basedOn w:val="Heading2"/>
    <w:next w:val="Normal"/>
    <w:link w:val="Heading3Char"/>
    <w:autoRedefine/>
    <w:uiPriority w:val="9"/>
    <w:unhideWhenUsed/>
    <w:qFormat/>
    <w:rsid w:val="00A40277"/>
    <w:pPr>
      <w:keepLines/>
      <w:numPr>
        <w:ilvl w:val="2"/>
      </w:numPr>
      <w:tabs>
        <w:tab w:val="clear" w:pos="907"/>
        <w:tab w:val="num" w:pos="709"/>
      </w:tabs>
      <w:ind w:left="0" w:firstLine="0"/>
      <w:contextualSpacing/>
      <w:textboxTightWrap w:val="allLines"/>
      <w:outlineLvl w:val="2"/>
    </w:pPr>
    <w:rPr>
      <w:bCs w:val="0"/>
      <w:position w:val="0"/>
      <w:sz w:val="26"/>
    </w:rPr>
  </w:style>
  <w:style w:type="paragraph" w:styleId="Heading4">
    <w:name w:val="heading 4"/>
    <w:basedOn w:val="Normal"/>
    <w:next w:val="Normal"/>
    <w:link w:val="Heading4Char"/>
    <w:autoRedefine/>
    <w:uiPriority w:val="9"/>
    <w:unhideWhenUsed/>
    <w:qFormat/>
    <w:rsid w:val="00A40277"/>
    <w:pPr>
      <w:keepNext/>
      <w:keepLines/>
      <w:numPr>
        <w:ilvl w:val="3"/>
        <w:numId w:val="1"/>
      </w:numPr>
      <w:tabs>
        <w:tab w:val="clear" w:pos="680"/>
        <w:tab w:val="left" w:pos="113"/>
        <w:tab w:val="num" w:pos="709"/>
      </w:tabs>
      <w:spacing w:before="240" w:after="120" w:line="240" w:lineRule="auto"/>
      <w:ind w:left="0" w:firstLine="0"/>
      <w:jc w:val="left"/>
      <w:outlineLvl w:val="3"/>
    </w:pPr>
    <w:rPr>
      <w:b/>
      <w:bCs/>
      <w:iCs/>
      <w:spacing w:val="-14"/>
    </w:rPr>
  </w:style>
  <w:style w:type="paragraph" w:styleId="Heading5">
    <w:name w:val="heading 5"/>
    <w:basedOn w:val="Normal"/>
    <w:next w:val="Normal"/>
    <w:link w:val="Heading5Char"/>
    <w:uiPriority w:val="9"/>
    <w:unhideWhenUsed/>
    <w:qFormat/>
    <w:rsid w:val="00B70DF6"/>
    <w:pPr>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0DF6"/>
    <w:pPr>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0DF6"/>
    <w:pPr>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0DF6"/>
    <w:pPr>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0DF6"/>
    <w:pPr>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CCC"/>
    <w:pPr>
      <w:autoSpaceDE w:val="0"/>
      <w:autoSpaceDN w:val="0"/>
      <w:adjustRightInd w:val="0"/>
    </w:pPr>
    <w:rPr>
      <w:rFonts w:ascii="MIOCKA+Arial" w:hAnsi="MIOCKA+Arial" w:cs="MIOCKA+Arial"/>
      <w:color w:val="000000"/>
      <w:sz w:val="24"/>
      <w:szCs w:val="24"/>
    </w:rPr>
  </w:style>
  <w:style w:type="paragraph" w:styleId="EndnoteText">
    <w:name w:val="endnote text"/>
    <w:basedOn w:val="Normal"/>
    <w:link w:val="EndnoteTextChar"/>
    <w:uiPriority w:val="99"/>
    <w:semiHidden/>
    <w:unhideWhenUsed/>
    <w:rsid w:val="00657FA5"/>
    <w:rPr>
      <w:sz w:val="20"/>
      <w:szCs w:val="20"/>
    </w:rPr>
  </w:style>
  <w:style w:type="character" w:customStyle="1" w:styleId="EndnoteTextChar">
    <w:name w:val="Endnote Text Char"/>
    <w:basedOn w:val="DefaultParagraphFont"/>
    <w:link w:val="EndnoteText"/>
    <w:uiPriority w:val="99"/>
    <w:semiHidden/>
    <w:rsid w:val="00657FA5"/>
    <w:rPr>
      <w:sz w:val="20"/>
      <w:szCs w:val="20"/>
    </w:rPr>
  </w:style>
  <w:style w:type="character" w:styleId="EndnoteReference">
    <w:name w:val="endnote reference"/>
    <w:basedOn w:val="DefaultParagraphFont"/>
    <w:uiPriority w:val="99"/>
    <w:semiHidden/>
    <w:unhideWhenUsed/>
    <w:rsid w:val="00657FA5"/>
    <w:rPr>
      <w:vertAlign w:val="superscript"/>
    </w:rPr>
  </w:style>
  <w:style w:type="character" w:customStyle="1" w:styleId="Heading1Char">
    <w:name w:val="Heading 1 Char"/>
    <w:basedOn w:val="DefaultParagraphFont"/>
    <w:link w:val="Heading1"/>
    <w:uiPriority w:val="9"/>
    <w:rsid w:val="0072149E"/>
    <w:rPr>
      <w:rFonts w:ascii="Palatino Linotype" w:eastAsiaTheme="majorEastAsia" w:hAnsi="Palatino Linotype" w:cstheme="majorBidi"/>
      <w:b/>
      <w:bCs/>
      <w:position w:val="-6"/>
      <w:sz w:val="32"/>
      <w:szCs w:val="28"/>
      <w:lang w:bidi="en-US"/>
    </w:rPr>
  </w:style>
  <w:style w:type="paragraph" w:styleId="BalloonText">
    <w:name w:val="Balloon Text"/>
    <w:basedOn w:val="Normal"/>
    <w:link w:val="BalloonTextChar"/>
    <w:uiPriority w:val="99"/>
    <w:semiHidden/>
    <w:unhideWhenUsed/>
    <w:rsid w:val="00657FA5"/>
    <w:rPr>
      <w:rFonts w:ascii="Tahoma" w:hAnsi="Tahoma" w:cs="Tahoma"/>
      <w:sz w:val="16"/>
      <w:szCs w:val="16"/>
    </w:rPr>
  </w:style>
  <w:style w:type="character" w:customStyle="1" w:styleId="BalloonTextChar">
    <w:name w:val="Balloon Text Char"/>
    <w:basedOn w:val="DefaultParagraphFont"/>
    <w:link w:val="BalloonText"/>
    <w:uiPriority w:val="99"/>
    <w:semiHidden/>
    <w:rsid w:val="00657FA5"/>
    <w:rPr>
      <w:rFonts w:ascii="Tahoma" w:hAnsi="Tahoma" w:cs="Tahoma"/>
      <w:sz w:val="16"/>
      <w:szCs w:val="16"/>
    </w:rPr>
  </w:style>
  <w:style w:type="paragraph" w:styleId="TOAHeading">
    <w:name w:val="toa heading"/>
    <w:basedOn w:val="Normal"/>
    <w:next w:val="Normal"/>
    <w:uiPriority w:val="99"/>
    <w:semiHidden/>
    <w:unhideWhenUsed/>
    <w:rsid w:val="00657FA5"/>
    <w:rPr>
      <w:rFonts w:asciiTheme="majorHAnsi" w:eastAsiaTheme="majorEastAsia" w:hAnsiTheme="majorHAnsi" w:cstheme="majorBidi"/>
      <w:b/>
      <w:bCs/>
      <w:szCs w:val="24"/>
    </w:rPr>
  </w:style>
  <w:style w:type="paragraph" w:styleId="TOCHeading">
    <w:name w:val="TOC Heading"/>
    <w:basedOn w:val="Heading1"/>
    <w:next w:val="Normal"/>
    <w:uiPriority w:val="39"/>
    <w:unhideWhenUsed/>
    <w:qFormat/>
    <w:rsid w:val="008458FA"/>
    <w:pPr>
      <w:pageBreakBefore w:val="0"/>
      <w:numPr>
        <w:numId w:val="0"/>
      </w:numPr>
      <w:spacing w:line="276" w:lineRule="auto"/>
      <w:outlineLvl w:val="9"/>
    </w:pPr>
    <w:rPr>
      <w:rFonts w:asciiTheme="majorHAnsi" w:hAnsiTheme="majorHAnsi"/>
      <w:color w:val="365F91" w:themeColor="accent1" w:themeShade="BF"/>
      <w:sz w:val="28"/>
      <w:lang w:bidi="ar-SA"/>
    </w:rPr>
  </w:style>
  <w:style w:type="paragraph" w:styleId="TOC2">
    <w:name w:val="toc 2"/>
    <w:basedOn w:val="Normal"/>
    <w:next w:val="Normal"/>
    <w:autoRedefine/>
    <w:uiPriority w:val="39"/>
    <w:unhideWhenUsed/>
    <w:qFormat/>
    <w:rsid w:val="00A36BBD"/>
    <w:pPr>
      <w:tabs>
        <w:tab w:val="left" w:pos="851"/>
        <w:tab w:val="left" w:pos="1418"/>
        <w:tab w:val="right" w:leader="dot" w:pos="8777"/>
      </w:tabs>
      <w:spacing w:before="60"/>
      <w:ind w:left="340"/>
    </w:pPr>
    <w:rPr>
      <w:rFonts w:eastAsiaTheme="minorEastAsia"/>
      <w:sz w:val="22"/>
      <w:lang w:val="en-US"/>
    </w:rPr>
  </w:style>
  <w:style w:type="paragraph" w:styleId="TOC1">
    <w:name w:val="toc 1"/>
    <w:basedOn w:val="Normal"/>
    <w:next w:val="Normal"/>
    <w:autoRedefine/>
    <w:uiPriority w:val="39"/>
    <w:unhideWhenUsed/>
    <w:qFormat/>
    <w:rsid w:val="00D343CB"/>
    <w:pPr>
      <w:tabs>
        <w:tab w:val="left" w:pos="340"/>
        <w:tab w:val="left" w:pos="851"/>
        <w:tab w:val="right" w:leader="dot" w:pos="8777"/>
      </w:tabs>
      <w:spacing w:line="276" w:lineRule="auto"/>
    </w:pPr>
    <w:rPr>
      <w:rFonts w:eastAsiaTheme="minorEastAsia"/>
      <w:b/>
      <w:lang w:val="en-US"/>
    </w:rPr>
  </w:style>
  <w:style w:type="paragraph" w:styleId="TOC3">
    <w:name w:val="toc 3"/>
    <w:basedOn w:val="Normal"/>
    <w:next w:val="Normal"/>
    <w:autoRedefine/>
    <w:uiPriority w:val="39"/>
    <w:unhideWhenUsed/>
    <w:qFormat/>
    <w:rsid w:val="00EA45EE"/>
    <w:pPr>
      <w:tabs>
        <w:tab w:val="left" w:pos="1418"/>
        <w:tab w:val="left" w:pos="1560"/>
        <w:tab w:val="right" w:leader="dot" w:pos="8777"/>
      </w:tabs>
      <w:spacing w:before="40" w:line="276" w:lineRule="auto"/>
      <w:ind w:left="851"/>
    </w:pPr>
    <w:rPr>
      <w:rFonts w:eastAsiaTheme="minorEastAsia"/>
      <w:sz w:val="22"/>
      <w:lang w:val="en-US"/>
    </w:rPr>
  </w:style>
  <w:style w:type="character" w:styleId="Hyperlink">
    <w:name w:val="Hyperlink"/>
    <w:basedOn w:val="DefaultParagraphFont"/>
    <w:uiPriority w:val="99"/>
    <w:unhideWhenUsed/>
    <w:rsid w:val="005B1CA2"/>
    <w:rPr>
      <w:noProof/>
      <w:color w:val="0000FF" w:themeColor="hyperlink"/>
      <w:u w:val="single"/>
      <w:lang w:bidi="en-US"/>
    </w:rPr>
  </w:style>
  <w:style w:type="paragraph" w:styleId="Header">
    <w:name w:val="header"/>
    <w:basedOn w:val="Normal"/>
    <w:link w:val="HeaderChar"/>
    <w:autoRedefine/>
    <w:uiPriority w:val="99"/>
    <w:unhideWhenUsed/>
    <w:qFormat/>
    <w:rsid w:val="00C124B2"/>
    <w:pPr>
      <w:pBdr>
        <w:bottom w:val="single" w:sz="4" w:space="1" w:color="auto"/>
      </w:pBdr>
      <w:tabs>
        <w:tab w:val="left" w:pos="4536"/>
        <w:tab w:val="right" w:pos="9072"/>
      </w:tabs>
      <w:spacing w:after="240" w:line="0" w:lineRule="atLeast"/>
      <w:jc w:val="left"/>
    </w:pPr>
    <w:rPr>
      <w:rFonts w:asciiTheme="majorHAnsi" w:hAnsiTheme="majorHAnsi"/>
      <w:sz w:val="16"/>
    </w:rPr>
  </w:style>
  <w:style w:type="character" w:customStyle="1" w:styleId="HeaderChar">
    <w:name w:val="Header Char"/>
    <w:basedOn w:val="DefaultParagraphFont"/>
    <w:link w:val="Header"/>
    <w:uiPriority w:val="99"/>
    <w:rsid w:val="00C124B2"/>
    <w:rPr>
      <w:rFonts w:asciiTheme="majorHAnsi" w:hAnsiTheme="majorHAnsi"/>
      <w:sz w:val="16"/>
    </w:rPr>
  </w:style>
  <w:style w:type="paragraph" w:styleId="Footer">
    <w:name w:val="footer"/>
    <w:basedOn w:val="Normal"/>
    <w:link w:val="FooterChar"/>
    <w:uiPriority w:val="99"/>
    <w:unhideWhenUsed/>
    <w:rsid w:val="002A189B"/>
    <w:pPr>
      <w:tabs>
        <w:tab w:val="center" w:pos="4536"/>
        <w:tab w:val="right" w:pos="9072"/>
      </w:tabs>
    </w:pPr>
  </w:style>
  <w:style w:type="character" w:customStyle="1" w:styleId="FooterChar">
    <w:name w:val="Footer Char"/>
    <w:basedOn w:val="DefaultParagraphFont"/>
    <w:link w:val="Footer"/>
    <w:uiPriority w:val="99"/>
    <w:rsid w:val="002A189B"/>
    <w:rPr>
      <w:sz w:val="24"/>
    </w:rPr>
  </w:style>
  <w:style w:type="character" w:customStyle="1" w:styleId="Heading2Char">
    <w:name w:val="Heading 2 Char"/>
    <w:basedOn w:val="DefaultParagraphFont"/>
    <w:link w:val="Heading2"/>
    <w:rsid w:val="0072149E"/>
    <w:rPr>
      <w:rFonts w:ascii="Palatino Linotype" w:eastAsiaTheme="majorEastAsia" w:hAnsi="Palatino Linotype" w:cstheme="majorBidi"/>
      <w:b/>
      <w:bCs/>
      <w:position w:val="-6"/>
      <w:sz w:val="27"/>
      <w:szCs w:val="26"/>
      <w:lang w:bidi="en-US"/>
    </w:rPr>
  </w:style>
  <w:style w:type="character" w:customStyle="1" w:styleId="Heading3Char">
    <w:name w:val="Heading 3 Char"/>
    <w:basedOn w:val="DefaultParagraphFont"/>
    <w:link w:val="Heading3"/>
    <w:uiPriority w:val="9"/>
    <w:rsid w:val="00A40277"/>
    <w:rPr>
      <w:rFonts w:ascii="Palatino Linotype" w:eastAsiaTheme="majorEastAsia" w:hAnsi="Palatino Linotype" w:cstheme="majorBidi"/>
      <w:b/>
      <w:spacing w:val="-20"/>
      <w:sz w:val="26"/>
      <w:szCs w:val="26"/>
      <w:lang w:bidi="en-US"/>
    </w:rPr>
  </w:style>
  <w:style w:type="paragraph" w:styleId="Bibliography">
    <w:name w:val="Bibliography"/>
    <w:basedOn w:val="Normal"/>
    <w:next w:val="Normal"/>
    <w:autoRedefine/>
    <w:uiPriority w:val="37"/>
    <w:unhideWhenUsed/>
    <w:qFormat/>
    <w:rsid w:val="00EB2862"/>
    <w:pPr>
      <w:spacing w:after="60" w:line="240" w:lineRule="auto"/>
      <w:ind w:left="720" w:hanging="720"/>
      <w:jc w:val="left"/>
    </w:pPr>
    <w:rPr>
      <w:sz w:val="20"/>
    </w:rPr>
  </w:style>
  <w:style w:type="paragraph" w:customStyle="1" w:styleId="Odlomak">
    <w:name w:val="Odlomak"/>
    <w:basedOn w:val="Normal"/>
    <w:autoRedefine/>
    <w:rsid w:val="000733C1"/>
    <w:pPr>
      <w:ind w:firstLine="709"/>
    </w:pPr>
    <w:rPr>
      <w:rFonts w:ascii="Times New Roman" w:eastAsia="Times New Roman" w:hAnsi="Times New Roman" w:cs="Times New Roman"/>
      <w:szCs w:val="24"/>
      <w:lang w:eastAsia="hr-HR"/>
    </w:rPr>
  </w:style>
  <w:style w:type="character" w:customStyle="1" w:styleId="apple-converted-space">
    <w:name w:val="apple-converted-space"/>
    <w:basedOn w:val="DefaultParagraphFont"/>
    <w:rsid w:val="00364D65"/>
  </w:style>
  <w:style w:type="table" w:styleId="TableGrid">
    <w:name w:val="Table Grid"/>
    <w:basedOn w:val="TableNormal"/>
    <w:uiPriority w:val="59"/>
    <w:rsid w:val="007F0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1">
    <w:name w:val="Svijetla rešetka1"/>
    <w:basedOn w:val="TableNormal"/>
    <w:uiPriority w:val="62"/>
    <w:rsid w:val="007F0BF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ption">
    <w:name w:val="caption"/>
    <w:basedOn w:val="Normal"/>
    <w:next w:val="Izvorzaslikuilitablicu"/>
    <w:link w:val="CaptionChar"/>
    <w:autoRedefine/>
    <w:uiPriority w:val="35"/>
    <w:unhideWhenUsed/>
    <w:qFormat/>
    <w:rsid w:val="00864D4F"/>
    <w:pPr>
      <w:keepNext/>
      <w:keepLines/>
      <w:widowControl w:val="0"/>
      <w:numPr>
        <w:numId w:val="3"/>
      </w:numPr>
      <w:spacing w:before="720" w:after="240"/>
      <w:ind w:left="0" w:firstLine="0"/>
      <w:jc w:val="center"/>
    </w:pPr>
    <w:rPr>
      <w:bCs/>
      <w:sz w:val="20"/>
      <w:szCs w:val="18"/>
      <w:lang w:bidi="en-US"/>
    </w:rPr>
  </w:style>
  <w:style w:type="character" w:styleId="BookTitle">
    <w:name w:val="Book Title"/>
    <w:basedOn w:val="DefaultParagraphFont"/>
    <w:uiPriority w:val="33"/>
    <w:qFormat/>
    <w:rsid w:val="00B04653"/>
    <w:rPr>
      <w:b/>
      <w:bCs/>
      <w:smallCaps/>
      <w:spacing w:val="5"/>
    </w:rPr>
  </w:style>
  <w:style w:type="paragraph" w:styleId="TableofFigures">
    <w:name w:val="table of figures"/>
    <w:basedOn w:val="Normal"/>
    <w:next w:val="Normal"/>
    <w:link w:val="TableofFiguresChar"/>
    <w:autoRedefine/>
    <w:uiPriority w:val="99"/>
    <w:unhideWhenUsed/>
    <w:qFormat/>
    <w:rsid w:val="00EB2862"/>
    <w:pPr>
      <w:tabs>
        <w:tab w:val="left" w:pos="851"/>
        <w:tab w:val="left" w:pos="1134"/>
        <w:tab w:val="right" w:leader="dot" w:pos="8777"/>
      </w:tabs>
      <w:ind w:left="1077" w:hanging="1077"/>
    </w:pPr>
    <w:rPr>
      <w:sz w:val="22"/>
    </w:rPr>
  </w:style>
  <w:style w:type="character" w:customStyle="1" w:styleId="Heading4Char">
    <w:name w:val="Heading 4 Char"/>
    <w:basedOn w:val="DefaultParagraphFont"/>
    <w:link w:val="Heading4"/>
    <w:uiPriority w:val="9"/>
    <w:rsid w:val="00A40277"/>
    <w:rPr>
      <w:rFonts w:ascii="Palatino Linotype" w:hAnsi="Palatino Linotype"/>
      <w:b/>
      <w:bCs/>
      <w:iCs/>
      <w:spacing w:val="-14"/>
      <w:sz w:val="24"/>
    </w:rPr>
  </w:style>
  <w:style w:type="paragraph" w:styleId="NoSpacing">
    <w:name w:val="No Spacing"/>
    <w:uiPriority w:val="1"/>
    <w:qFormat/>
    <w:rsid w:val="00620393"/>
    <w:pPr>
      <w:keepNext/>
      <w:jc w:val="both"/>
    </w:pPr>
    <w:rPr>
      <w:rFonts w:ascii="Palatino Linotype" w:hAnsi="Palatino Linotype"/>
      <w:sz w:val="24"/>
    </w:rPr>
  </w:style>
  <w:style w:type="character" w:styleId="FollowedHyperlink">
    <w:name w:val="FollowedHyperlink"/>
    <w:basedOn w:val="DefaultParagraphFont"/>
    <w:uiPriority w:val="99"/>
    <w:semiHidden/>
    <w:unhideWhenUsed/>
    <w:rsid w:val="00023787"/>
    <w:rPr>
      <w:color w:val="800080" w:themeColor="followedHyperlink"/>
      <w:u w:val="single"/>
    </w:rPr>
  </w:style>
  <w:style w:type="paragraph" w:styleId="ListParagraph">
    <w:name w:val="List Paragraph"/>
    <w:basedOn w:val="Normal"/>
    <w:link w:val="ListParagraphChar"/>
    <w:autoRedefine/>
    <w:uiPriority w:val="34"/>
    <w:qFormat/>
    <w:rsid w:val="00161466"/>
    <w:pPr>
      <w:ind w:left="720"/>
      <w:jc w:val="left"/>
    </w:pPr>
    <w:rPr>
      <w:sz w:val="20"/>
      <w:szCs w:val="20"/>
    </w:rPr>
  </w:style>
  <w:style w:type="paragraph" w:styleId="TOC4">
    <w:name w:val="toc 4"/>
    <w:basedOn w:val="Normal"/>
    <w:next w:val="Normal"/>
    <w:autoRedefine/>
    <w:uiPriority w:val="39"/>
    <w:unhideWhenUsed/>
    <w:rsid w:val="00EC0441"/>
    <w:pPr>
      <w:tabs>
        <w:tab w:val="left" w:pos="2127"/>
        <w:tab w:val="right" w:leader="dot" w:pos="8777"/>
      </w:tabs>
      <w:spacing w:before="60" w:after="100"/>
      <w:ind w:left="1418"/>
    </w:pPr>
    <w:rPr>
      <w:sz w:val="20"/>
      <w:szCs w:val="20"/>
    </w:rPr>
  </w:style>
  <w:style w:type="paragraph" w:customStyle="1" w:styleId="Nabrajanje">
    <w:name w:val="Nabrajanje"/>
    <w:basedOn w:val="ListParagraph"/>
    <w:qFormat/>
    <w:rsid w:val="00F94A1E"/>
    <w:pPr>
      <w:numPr>
        <w:numId w:val="13"/>
      </w:numPr>
      <w:spacing w:before="120" w:after="120" w:line="240" w:lineRule="auto"/>
      <w:ind w:left="1071" w:right="680" w:hanging="357"/>
      <w:contextualSpacing w:val="0"/>
      <w:textboxTightWrap w:val="allLines"/>
    </w:pPr>
    <w:rPr>
      <w:i/>
      <w:sz w:val="24"/>
      <w:lang w:bidi="en-US"/>
    </w:rPr>
  </w:style>
  <w:style w:type="table" w:customStyle="1" w:styleId="Tablica">
    <w:name w:val="Tablica"/>
    <w:basedOn w:val="TableNormal"/>
    <w:uiPriority w:val="99"/>
    <w:rsid w:val="00F81A43"/>
    <w:rPr>
      <w:rFonts w:ascii="Palatino Linotype" w:hAnsi="Palatino Linotype"/>
    </w:rPr>
    <w:tblPr/>
  </w:style>
  <w:style w:type="character" w:styleId="Emphasis">
    <w:name w:val="Emphasis"/>
    <w:basedOn w:val="DefaultParagraphFont"/>
    <w:uiPriority w:val="20"/>
    <w:qFormat/>
    <w:rsid w:val="00F81A43"/>
    <w:rPr>
      <w:i/>
      <w:iCs/>
    </w:rPr>
  </w:style>
  <w:style w:type="paragraph" w:customStyle="1" w:styleId="TekstTablica">
    <w:name w:val="TekstTablica"/>
    <w:basedOn w:val="Normal"/>
    <w:next w:val="Normal"/>
    <w:qFormat/>
    <w:rsid w:val="00BE502A"/>
    <w:rPr>
      <w:b/>
      <w:i/>
      <w:sz w:val="20"/>
    </w:rPr>
  </w:style>
  <w:style w:type="paragraph" w:customStyle="1" w:styleId="Opistablice">
    <w:name w:val="Opis tablice"/>
    <w:basedOn w:val="Caption"/>
    <w:next w:val="Normal"/>
    <w:autoRedefine/>
    <w:qFormat/>
    <w:rsid w:val="00A14E02"/>
    <w:pPr>
      <w:widowControl/>
      <w:numPr>
        <w:numId w:val="2"/>
      </w:numPr>
      <w:suppressAutoHyphens/>
      <w:spacing w:before="360" w:line="240" w:lineRule="auto"/>
      <w:ind w:left="0" w:firstLine="0"/>
    </w:pPr>
  </w:style>
  <w:style w:type="paragraph" w:customStyle="1" w:styleId="Izvorzaslikuilitablicu">
    <w:name w:val="Izvor za sliku ili tablicu"/>
    <w:basedOn w:val="Caption"/>
    <w:next w:val="Normal"/>
    <w:link w:val="IzvorzaslikuilitablicuChar"/>
    <w:autoRedefine/>
    <w:qFormat/>
    <w:rsid w:val="00F94A1E"/>
    <w:pPr>
      <w:keepNext w:val="0"/>
      <w:widowControl/>
      <w:numPr>
        <w:numId w:val="0"/>
      </w:numPr>
      <w:spacing w:before="360" w:after="360" w:line="240" w:lineRule="auto"/>
      <w:ind w:left="1843" w:right="567" w:hanging="567"/>
      <w:jc w:val="left"/>
      <w:textboxTightWrap w:val="lastLineOnly"/>
    </w:pPr>
    <w:rPr>
      <w:noProof/>
    </w:rPr>
  </w:style>
  <w:style w:type="character" w:customStyle="1" w:styleId="CaptionChar">
    <w:name w:val="Caption Char"/>
    <w:basedOn w:val="DefaultParagraphFont"/>
    <w:link w:val="Caption"/>
    <w:uiPriority w:val="35"/>
    <w:rsid w:val="00864D4F"/>
    <w:rPr>
      <w:rFonts w:ascii="Palatino Linotype" w:hAnsi="Palatino Linotype"/>
      <w:bCs/>
      <w:sz w:val="20"/>
      <w:szCs w:val="18"/>
      <w:lang w:bidi="en-US"/>
    </w:rPr>
  </w:style>
  <w:style w:type="character" w:customStyle="1" w:styleId="IzvorzaslikuilitablicuChar">
    <w:name w:val="Izvor za sliku ili tablicu Char"/>
    <w:basedOn w:val="CaptionChar"/>
    <w:link w:val="Izvorzaslikuilitablicu"/>
    <w:rsid w:val="00F94A1E"/>
    <w:rPr>
      <w:rFonts w:ascii="Palatino Linotype" w:hAnsi="Palatino Linotype"/>
      <w:bCs/>
      <w:noProof/>
      <w:sz w:val="20"/>
      <w:szCs w:val="18"/>
      <w:lang w:bidi="en-US"/>
    </w:rPr>
  </w:style>
  <w:style w:type="paragraph" w:styleId="FootnoteText">
    <w:name w:val="footnote text"/>
    <w:basedOn w:val="Normal"/>
    <w:next w:val="Normal"/>
    <w:link w:val="FootnoteTextChar"/>
    <w:autoRedefine/>
    <w:uiPriority w:val="99"/>
    <w:unhideWhenUsed/>
    <w:qFormat/>
    <w:rsid w:val="00F94A1E"/>
    <w:pPr>
      <w:spacing w:line="240" w:lineRule="auto"/>
      <w:ind w:left="113" w:hanging="113"/>
      <w:jc w:val="left"/>
    </w:pPr>
    <w:rPr>
      <w:sz w:val="18"/>
      <w:szCs w:val="20"/>
    </w:rPr>
  </w:style>
  <w:style w:type="character" w:customStyle="1" w:styleId="FootnoteTextChar">
    <w:name w:val="Footnote Text Char"/>
    <w:basedOn w:val="DefaultParagraphFont"/>
    <w:link w:val="FootnoteText"/>
    <w:uiPriority w:val="99"/>
    <w:rsid w:val="00F94A1E"/>
    <w:rPr>
      <w:rFonts w:ascii="Palatino Linotype" w:hAnsi="Palatino Linotype"/>
      <w:sz w:val="18"/>
      <w:szCs w:val="20"/>
    </w:rPr>
  </w:style>
  <w:style w:type="character" w:styleId="FootnoteReference">
    <w:name w:val="footnote reference"/>
    <w:basedOn w:val="DefaultParagraphFont"/>
    <w:uiPriority w:val="99"/>
    <w:semiHidden/>
    <w:unhideWhenUsed/>
    <w:rsid w:val="00FA69C4"/>
    <w:rPr>
      <w:vertAlign w:val="superscript"/>
    </w:rPr>
  </w:style>
  <w:style w:type="paragraph" w:styleId="BodyText">
    <w:name w:val="Body Text"/>
    <w:basedOn w:val="Normal"/>
    <w:link w:val="BodyTextChar"/>
    <w:uiPriority w:val="99"/>
    <w:unhideWhenUsed/>
    <w:rsid w:val="00536763"/>
    <w:pPr>
      <w:spacing w:line="276" w:lineRule="auto"/>
      <w:jc w:val="left"/>
    </w:pPr>
    <w:rPr>
      <w:rFonts w:ascii="Calibri" w:eastAsia="Calibri" w:hAnsi="Calibri" w:cs="Times New Roman"/>
      <w:sz w:val="22"/>
    </w:rPr>
  </w:style>
  <w:style w:type="character" w:customStyle="1" w:styleId="BodyTextChar">
    <w:name w:val="Body Text Char"/>
    <w:basedOn w:val="DefaultParagraphFont"/>
    <w:link w:val="BodyText"/>
    <w:uiPriority w:val="99"/>
    <w:rsid w:val="00536763"/>
    <w:rPr>
      <w:rFonts w:ascii="Calibri" w:eastAsia="Calibri" w:hAnsi="Calibri" w:cs="Times New Roman"/>
    </w:rPr>
  </w:style>
  <w:style w:type="paragraph" w:customStyle="1" w:styleId="Misao">
    <w:name w:val="Misao"/>
    <w:basedOn w:val="Normal"/>
    <w:next w:val="Normal"/>
    <w:autoRedefine/>
    <w:qFormat/>
    <w:rsid w:val="00BC1955"/>
    <w:pPr>
      <w:keepNext/>
      <w:spacing w:after="120" w:line="240" w:lineRule="auto"/>
      <w:ind w:left="4706"/>
      <w:jc w:val="left"/>
    </w:pPr>
    <w:rPr>
      <w:rFonts w:ascii="Candara" w:hAnsi="Candara" w:cs="Times New Roman"/>
      <w:sz w:val="18"/>
      <w:lang w:bidi="en-US"/>
    </w:rPr>
  </w:style>
  <w:style w:type="paragraph" w:customStyle="1" w:styleId="MisaoAutor">
    <w:name w:val="MisaoAutor"/>
    <w:basedOn w:val="Misao"/>
    <w:next w:val="Normal"/>
    <w:autoRedefine/>
    <w:qFormat/>
    <w:rsid w:val="00683BF0"/>
    <w:pPr>
      <w:spacing w:after="360"/>
      <w:jc w:val="right"/>
    </w:pPr>
    <w:rPr>
      <w:b/>
      <w:sz w:val="16"/>
    </w:rPr>
  </w:style>
  <w:style w:type="paragraph" w:customStyle="1" w:styleId="DecimalAligned">
    <w:name w:val="Decimal Aligned"/>
    <w:basedOn w:val="Normal"/>
    <w:uiPriority w:val="40"/>
    <w:qFormat/>
    <w:rsid w:val="00E83939"/>
    <w:pPr>
      <w:tabs>
        <w:tab w:val="decimal" w:pos="360"/>
      </w:tabs>
      <w:spacing w:after="200" w:line="276" w:lineRule="auto"/>
      <w:jc w:val="left"/>
    </w:pPr>
    <w:rPr>
      <w:rFonts w:asciiTheme="minorHAnsi" w:eastAsiaTheme="minorEastAsia" w:hAnsiTheme="minorHAnsi"/>
      <w:sz w:val="22"/>
    </w:rPr>
  </w:style>
  <w:style w:type="character" w:styleId="SubtleEmphasis">
    <w:name w:val="Subtle Emphasis"/>
    <w:basedOn w:val="DefaultParagraphFont"/>
    <w:uiPriority w:val="19"/>
    <w:qFormat/>
    <w:rsid w:val="00E83939"/>
    <w:rPr>
      <w:rFonts w:eastAsiaTheme="minorEastAsia" w:cstheme="minorBidi"/>
      <w:bCs w:val="0"/>
      <w:i/>
      <w:iCs/>
      <w:color w:val="808080" w:themeColor="text1" w:themeTint="7F"/>
      <w:szCs w:val="22"/>
      <w:lang w:val="hr-HR"/>
    </w:rPr>
  </w:style>
  <w:style w:type="table" w:styleId="LightShading-Accent1">
    <w:name w:val="Light Shading Accent 1"/>
    <w:basedOn w:val="TableNormal"/>
    <w:uiPriority w:val="60"/>
    <w:rsid w:val="00E83939"/>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E2567B"/>
    <w:rPr>
      <w:b/>
      <w:bCs/>
    </w:rPr>
  </w:style>
  <w:style w:type="paragraph" w:customStyle="1" w:styleId="Popisslikaitablica">
    <w:name w:val="Popis slika i tablica"/>
    <w:basedOn w:val="TableofFigures"/>
    <w:link w:val="PopisslikaitablicaChar"/>
    <w:qFormat/>
    <w:rsid w:val="00F14A1D"/>
    <w:pPr>
      <w:ind w:left="794" w:hanging="794"/>
    </w:pPr>
    <w:rPr>
      <w:noProof/>
    </w:rPr>
  </w:style>
  <w:style w:type="character" w:customStyle="1" w:styleId="TableofFiguresChar">
    <w:name w:val="Table of Figures Char"/>
    <w:basedOn w:val="DefaultParagraphFont"/>
    <w:link w:val="TableofFigures"/>
    <w:uiPriority w:val="99"/>
    <w:rsid w:val="00EB2862"/>
    <w:rPr>
      <w:rFonts w:ascii="Palatino Linotype" w:hAnsi="Palatino Linotype"/>
    </w:rPr>
  </w:style>
  <w:style w:type="character" w:customStyle="1" w:styleId="PopisslikaitablicaChar">
    <w:name w:val="Popis slika i tablica Char"/>
    <w:basedOn w:val="TableofFiguresChar"/>
    <w:link w:val="Popisslikaitablica"/>
    <w:rsid w:val="00F14A1D"/>
    <w:rPr>
      <w:rFonts w:ascii="Palatino Linotype" w:hAnsi="Palatino Linotype"/>
      <w:noProof/>
    </w:rPr>
  </w:style>
  <w:style w:type="paragraph" w:customStyle="1" w:styleId="xUPITNIKPOGLAVLJA">
    <w:name w:val="x_UPITNIK POGLAVLJA"/>
    <w:basedOn w:val="Normal"/>
    <w:next w:val="Normal"/>
    <w:link w:val="xUPITNIKPOGLAVLJAChar"/>
    <w:qFormat/>
    <w:rsid w:val="00161466"/>
    <w:pPr>
      <w:spacing w:before="480" w:after="120"/>
      <w:jc w:val="left"/>
    </w:pPr>
    <w:rPr>
      <w:b/>
    </w:rPr>
  </w:style>
  <w:style w:type="paragraph" w:customStyle="1" w:styleId="Navoenjedoslovno">
    <w:name w:val="Navođenje_doslovno"/>
    <w:basedOn w:val="Normal"/>
    <w:next w:val="Normal"/>
    <w:link w:val="NavoenjedoslovnoChar"/>
    <w:autoRedefine/>
    <w:qFormat/>
    <w:rsid w:val="00F94A1E"/>
    <w:pPr>
      <w:spacing w:before="60" w:after="180" w:line="240" w:lineRule="auto"/>
      <w:ind w:left="851" w:right="851"/>
    </w:pPr>
    <w:rPr>
      <w:rFonts w:ascii="Constantia" w:hAnsi="Constantia" w:cs="Arial"/>
      <w:sz w:val="20"/>
      <w:lang w:bidi="en-US"/>
    </w:rPr>
  </w:style>
  <w:style w:type="character" w:customStyle="1" w:styleId="ListParagraphChar">
    <w:name w:val="List Paragraph Char"/>
    <w:basedOn w:val="DefaultParagraphFont"/>
    <w:link w:val="ListParagraph"/>
    <w:uiPriority w:val="34"/>
    <w:rsid w:val="00161466"/>
    <w:rPr>
      <w:rFonts w:ascii="Palatino Linotype" w:hAnsi="Palatino Linotype"/>
      <w:sz w:val="20"/>
      <w:szCs w:val="20"/>
    </w:rPr>
  </w:style>
  <w:style w:type="character" w:customStyle="1" w:styleId="xUPITNIKPOGLAVLJAChar">
    <w:name w:val="x_UPITNIK POGLAVLJA Char"/>
    <w:basedOn w:val="ListParagraphChar"/>
    <w:link w:val="xUPITNIKPOGLAVLJA"/>
    <w:rsid w:val="00161466"/>
    <w:rPr>
      <w:rFonts w:ascii="Palatino Linotype" w:hAnsi="Palatino Linotype"/>
      <w:b/>
      <w:sz w:val="24"/>
      <w:szCs w:val="20"/>
    </w:rPr>
  </w:style>
  <w:style w:type="character" w:customStyle="1" w:styleId="NavoenjedoslovnoChar">
    <w:name w:val="Navođenje_doslovno Char"/>
    <w:basedOn w:val="DefaultParagraphFont"/>
    <w:link w:val="Navoenjedoslovno"/>
    <w:rsid w:val="00F94A1E"/>
    <w:rPr>
      <w:rFonts w:ascii="Constantia" w:hAnsi="Constantia" w:cs="Arial"/>
      <w:sz w:val="20"/>
      <w:lang w:bidi="en-US"/>
    </w:rPr>
  </w:style>
  <w:style w:type="character" w:customStyle="1" w:styleId="Heading5Char">
    <w:name w:val="Heading 5 Char"/>
    <w:basedOn w:val="DefaultParagraphFont"/>
    <w:link w:val="Heading5"/>
    <w:uiPriority w:val="9"/>
    <w:rsid w:val="00B70DF6"/>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B70DF6"/>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70DF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70D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0DF6"/>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2C4EE9"/>
    <w:rPr>
      <w:color w:val="808080"/>
    </w:rPr>
  </w:style>
  <w:style w:type="paragraph" w:styleId="NormalWeb">
    <w:name w:val="Normal (Web)"/>
    <w:basedOn w:val="Normal"/>
    <w:uiPriority w:val="99"/>
    <w:unhideWhenUsed/>
    <w:rsid w:val="00B77CCF"/>
    <w:pPr>
      <w:spacing w:before="100" w:beforeAutospacing="1" w:after="100" w:afterAutospacing="1"/>
      <w:jc w:val="left"/>
    </w:pPr>
    <w:rPr>
      <w:rFonts w:ascii="Times New Roman" w:eastAsia="Times New Roman" w:hAnsi="Times New Roman" w:cs="Times New Roman"/>
      <w:szCs w:val="24"/>
      <w:lang w:eastAsia="hr-HR"/>
    </w:rPr>
  </w:style>
  <w:style w:type="paragraph" w:styleId="Quote">
    <w:name w:val="Quote"/>
    <w:basedOn w:val="Normal"/>
    <w:next w:val="Normal"/>
    <w:link w:val="QuoteChar"/>
    <w:uiPriority w:val="29"/>
    <w:qFormat/>
    <w:rsid w:val="00D20C7F"/>
    <w:rPr>
      <w:i/>
      <w:iCs/>
      <w:color w:val="000000" w:themeColor="text1"/>
    </w:rPr>
  </w:style>
  <w:style w:type="character" w:customStyle="1" w:styleId="QuoteChar">
    <w:name w:val="Quote Char"/>
    <w:basedOn w:val="DefaultParagraphFont"/>
    <w:link w:val="Quote"/>
    <w:uiPriority w:val="29"/>
    <w:rsid w:val="00D20C7F"/>
    <w:rPr>
      <w:rFonts w:ascii="Palatino Linotype" w:hAnsi="Palatino Linotype"/>
      <w:i/>
      <w:iCs/>
      <w:color w:val="000000" w:themeColor="text1"/>
      <w:sz w:val="24"/>
    </w:rPr>
  </w:style>
  <w:style w:type="numbering" w:customStyle="1" w:styleId="4razina">
    <w:name w:val="4.razina"/>
    <w:rsid w:val="00CF1FBB"/>
    <w:pPr>
      <w:numPr>
        <w:numId w:val="17"/>
      </w:numPr>
    </w:pPr>
  </w:style>
  <w:style w:type="table" w:styleId="MediumShading2-Accent5">
    <w:name w:val="Medium Shading 2 Accent 5"/>
    <w:basedOn w:val="TableNormal"/>
    <w:uiPriority w:val="64"/>
    <w:rsid w:val="009C02D0"/>
    <w:rPr>
      <w:rFonts w:eastAsiaTheme="minorEastAsia"/>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alendar1">
    <w:name w:val="Kalendar 1"/>
    <w:basedOn w:val="TableNormal"/>
    <w:uiPriority w:val="99"/>
    <w:qFormat/>
    <w:rsid w:val="000C17A1"/>
    <w:rPr>
      <w:rFonts w:eastAsiaTheme="minorEastAsia"/>
      <w:lang w:eastAsia="hr-H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ekstutablici">
    <w:name w:val="Tekst u tablici"/>
    <w:basedOn w:val="Navoenjedoslovno"/>
    <w:next w:val="Normal"/>
    <w:link w:val="TekstutabliciChar"/>
    <w:autoRedefine/>
    <w:qFormat/>
    <w:rsid w:val="00166573"/>
    <w:pPr>
      <w:keepNext/>
      <w:keepLines/>
      <w:spacing w:after="60" w:line="240" w:lineRule="atLeast"/>
      <w:ind w:left="0" w:right="113"/>
      <w:contextualSpacing w:val="0"/>
      <w:jc w:val="left"/>
    </w:pPr>
    <w:rPr>
      <w:rFonts w:asciiTheme="minorHAnsi" w:hAnsiTheme="minorHAnsi"/>
      <w:b/>
      <w:sz w:val="18"/>
      <w:szCs w:val="20"/>
    </w:rPr>
  </w:style>
  <w:style w:type="paragraph" w:styleId="CommentText">
    <w:name w:val="annotation text"/>
    <w:basedOn w:val="Normal"/>
    <w:link w:val="CommentTextChar"/>
    <w:uiPriority w:val="99"/>
    <w:semiHidden/>
    <w:unhideWhenUsed/>
    <w:rsid w:val="00A91034"/>
    <w:pPr>
      <w:contextualSpacing w:val="0"/>
      <w:jc w:val="left"/>
    </w:pPr>
    <w:rPr>
      <w:rFonts w:ascii="Times New Roman" w:eastAsia="Times New Roman" w:hAnsi="Times New Roman" w:cs="Times New Roman"/>
      <w:sz w:val="20"/>
      <w:szCs w:val="24"/>
      <w:lang w:val="en-GB"/>
    </w:rPr>
  </w:style>
  <w:style w:type="character" w:customStyle="1" w:styleId="CommentTextChar">
    <w:name w:val="Comment Text Char"/>
    <w:basedOn w:val="DefaultParagraphFont"/>
    <w:link w:val="CommentText"/>
    <w:uiPriority w:val="99"/>
    <w:semiHidden/>
    <w:rsid w:val="00A91034"/>
    <w:rPr>
      <w:rFonts w:ascii="Times New Roman" w:eastAsia="Times New Roman" w:hAnsi="Times New Roman" w:cs="Times New Roman"/>
      <w:sz w:val="20"/>
      <w:szCs w:val="24"/>
      <w:lang w:val="en-GB"/>
    </w:rPr>
  </w:style>
  <w:style w:type="paragraph" w:styleId="Revision">
    <w:name w:val="Revision"/>
    <w:hidden/>
    <w:uiPriority w:val="99"/>
    <w:semiHidden/>
    <w:rsid w:val="00D738AC"/>
    <w:rPr>
      <w:rFonts w:ascii="Palatino Linotype" w:hAnsi="Palatino Linotype"/>
      <w:sz w:val="24"/>
    </w:rPr>
  </w:style>
  <w:style w:type="character" w:styleId="CommentReference">
    <w:name w:val="annotation reference"/>
    <w:basedOn w:val="DefaultParagraphFont"/>
    <w:uiPriority w:val="99"/>
    <w:semiHidden/>
    <w:unhideWhenUsed/>
    <w:rsid w:val="008268CF"/>
    <w:rPr>
      <w:sz w:val="16"/>
      <w:szCs w:val="16"/>
    </w:rPr>
  </w:style>
  <w:style w:type="paragraph" w:styleId="CommentSubject">
    <w:name w:val="annotation subject"/>
    <w:basedOn w:val="CommentText"/>
    <w:next w:val="CommentText"/>
    <w:link w:val="CommentSubjectChar"/>
    <w:uiPriority w:val="99"/>
    <w:semiHidden/>
    <w:unhideWhenUsed/>
    <w:rsid w:val="008268CF"/>
    <w:pPr>
      <w:spacing w:before="240"/>
      <w:contextualSpacing/>
      <w:jc w:val="both"/>
    </w:pPr>
    <w:rPr>
      <w:rFonts w:ascii="Palatino Linotype" w:eastAsiaTheme="minorHAnsi" w:hAnsi="Palatino Linotype" w:cstheme="minorBidi"/>
      <w:b/>
      <w:bCs/>
      <w:szCs w:val="20"/>
      <w:lang w:val="hr-HR"/>
    </w:rPr>
  </w:style>
  <w:style w:type="character" w:customStyle="1" w:styleId="CommentSubjectChar">
    <w:name w:val="Comment Subject Char"/>
    <w:basedOn w:val="CommentTextChar"/>
    <w:link w:val="CommentSubject"/>
    <w:uiPriority w:val="99"/>
    <w:semiHidden/>
    <w:rsid w:val="008268CF"/>
    <w:rPr>
      <w:rFonts w:ascii="Palatino Linotype" w:eastAsia="Times New Roman" w:hAnsi="Palatino Linotype" w:cs="Times New Roman"/>
      <w:b/>
      <w:bCs/>
      <w:sz w:val="20"/>
      <w:szCs w:val="20"/>
      <w:lang w:val="en-GB"/>
    </w:rPr>
  </w:style>
  <w:style w:type="character" w:customStyle="1" w:styleId="hps">
    <w:name w:val="hps"/>
    <w:basedOn w:val="DefaultParagraphFont"/>
    <w:rsid w:val="00FB62B9"/>
  </w:style>
  <w:style w:type="character" w:customStyle="1" w:styleId="atn">
    <w:name w:val="atn"/>
    <w:basedOn w:val="DefaultParagraphFont"/>
    <w:rsid w:val="00C64AF7"/>
  </w:style>
  <w:style w:type="character" w:customStyle="1" w:styleId="shorttext">
    <w:name w:val="short_text"/>
    <w:basedOn w:val="DefaultParagraphFont"/>
    <w:rsid w:val="00804074"/>
  </w:style>
  <w:style w:type="paragraph" w:styleId="TOC5">
    <w:name w:val="toc 5"/>
    <w:basedOn w:val="Normal"/>
    <w:next w:val="Normal"/>
    <w:autoRedefine/>
    <w:uiPriority w:val="39"/>
    <w:unhideWhenUsed/>
    <w:rsid w:val="00317B14"/>
    <w:pPr>
      <w:spacing w:after="100" w:line="276" w:lineRule="auto"/>
      <w:ind w:left="880"/>
      <w:contextualSpacing w:val="0"/>
      <w:jc w:val="left"/>
    </w:pPr>
    <w:rPr>
      <w:rFonts w:asciiTheme="minorHAnsi" w:eastAsiaTheme="minorEastAsia" w:hAnsiTheme="minorHAnsi"/>
      <w:sz w:val="22"/>
      <w:lang w:eastAsia="hr-HR"/>
    </w:rPr>
  </w:style>
  <w:style w:type="paragraph" w:styleId="TOC6">
    <w:name w:val="toc 6"/>
    <w:basedOn w:val="Normal"/>
    <w:next w:val="Normal"/>
    <w:autoRedefine/>
    <w:uiPriority w:val="39"/>
    <w:unhideWhenUsed/>
    <w:rsid w:val="00317B14"/>
    <w:pPr>
      <w:spacing w:after="100" w:line="276" w:lineRule="auto"/>
      <w:ind w:left="1100"/>
      <w:contextualSpacing w:val="0"/>
      <w:jc w:val="left"/>
    </w:pPr>
    <w:rPr>
      <w:rFonts w:asciiTheme="minorHAnsi" w:eastAsiaTheme="minorEastAsia" w:hAnsiTheme="minorHAnsi"/>
      <w:sz w:val="22"/>
      <w:lang w:eastAsia="hr-HR"/>
    </w:rPr>
  </w:style>
  <w:style w:type="paragraph" w:styleId="TOC7">
    <w:name w:val="toc 7"/>
    <w:basedOn w:val="Normal"/>
    <w:next w:val="Normal"/>
    <w:autoRedefine/>
    <w:uiPriority w:val="39"/>
    <w:unhideWhenUsed/>
    <w:rsid w:val="00317B14"/>
    <w:pPr>
      <w:spacing w:after="100" w:line="276" w:lineRule="auto"/>
      <w:ind w:left="1320"/>
      <w:contextualSpacing w:val="0"/>
      <w:jc w:val="left"/>
    </w:pPr>
    <w:rPr>
      <w:rFonts w:asciiTheme="minorHAnsi" w:eastAsiaTheme="minorEastAsia" w:hAnsiTheme="minorHAnsi"/>
      <w:sz w:val="22"/>
      <w:lang w:eastAsia="hr-HR"/>
    </w:rPr>
  </w:style>
  <w:style w:type="paragraph" w:styleId="TOC8">
    <w:name w:val="toc 8"/>
    <w:basedOn w:val="Normal"/>
    <w:next w:val="Normal"/>
    <w:autoRedefine/>
    <w:uiPriority w:val="39"/>
    <w:unhideWhenUsed/>
    <w:rsid w:val="00317B14"/>
    <w:pPr>
      <w:spacing w:after="100" w:line="276" w:lineRule="auto"/>
      <w:ind w:left="1540"/>
      <w:contextualSpacing w:val="0"/>
      <w:jc w:val="left"/>
    </w:pPr>
    <w:rPr>
      <w:rFonts w:asciiTheme="minorHAnsi" w:eastAsiaTheme="minorEastAsia" w:hAnsiTheme="minorHAnsi"/>
      <w:sz w:val="22"/>
      <w:lang w:eastAsia="hr-HR"/>
    </w:rPr>
  </w:style>
  <w:style w:type="paragraph" w:styleId="TOC9">
    <w:name w:val="toc 9"/>
    <w:basedOn w:val="Normal"/>
    <w:next w:val="Normal"/>
    <w:autoRedefine/>
    <w:uiPriority w:val="39"/>
    <w:unhideWhenUsed/>
    <w:rsid w:val="00317B14"/>
    <w:pPr>
      <w:spacing w:after="100" w:line="276" w:lineRule="auto"/>
      <w:ind w:left="1760"/>
      <w:contextualSpacing w:val="0"/>
      <w:jc w:val="left"/>
    </w:pPr>
    <w:rPr>
      <w:rFonts w:asciiTheme="minorHAnsi" w:eastAsiaTheme="minorEastAsia" w:hAnsiTheme="minorHAnsi"/>
      <w:sz w:val="22"/>
      <w:lang w:eastAsia="hr-HR"/>
    </w:rPr>
  </w:style>
  <w:style w:type="paragraph" w:customStyle="1" w:styleId="NaslovUTablici">
    <w:name w:val="NaslovUTablici"/>
    <w:basedOn w:val="Tekstutablici"/>
    <w:link w:val="NaslovUTabliciChar"/>
    <w:qFormat/>
    <w:rsid w:val="00D81C7A"/>
    <w:pPr>
      <w:spacing w:before="120" w:after="120"/>
      <w:ind w:right="0"/>
      <w:jc w:val="center"/>
    </w:pPr>
  </w:style>
  <w:style w:type="paragraph" w:customStyle="1" w:styleId="Tekst-u-Tablici">
    <w:name w:val="Tekst-u-Tablici"/>
    <w:basedOn w:val="NaslovUTablici"/>
    <w:link w:val="Tekst-u-TabliciChar"/>
    <w:qFormat/>
    <w:rsid w:val="0057219D"/>
    <w:pPr>
      <w:spacing w:before="60" w:after="60"/>
      <w:ind w:left="170"/>
    </w:pPr>
  </w:style>
  <w:style w:type="character" w:customStyle="1" w:styleId="TekstutabliciChar">
    <w:name w:val="Tekst u tablici Char"/>
    <w:basedOn w:val="NavoenjedoslovnoChar"/>
    <w:link w:val="Tekstutablici"/>
    <w:rsid w:val="00166573"/>
    <w:rPr>
      <w:rFonts w:ascii="Constantia" w:hAnsi="Constantia" w:cs="Arial"/>
      <w:b/>
      <w:sz w:val="18"/>
      <w:szCs w:val="20"/>
      <w:lang w:bidi="en-US"/>
    </w:rPr>
  </w:style>
  <w:style w:type="character" w:customStyle="1" w:styleId="NaslovUTabliciChar">
    <w:name w:val="NaslovUTablici Char"/>
    <w:basedOn w:val="TekstutabliciChar"/>
    <w:link w:val="NaslovUTablici"/>
    <w:rsid w:val="00D81C7A"/>
    <w:rPr>
      <w:rFonts w:ascii="Candara" w:hAnsi="Candara" w:cs="Arial"/>
      <w:b/>
      <w:sz w:val="18"/>
      <w:szCs w:val="20"/>
      <w:lang w:bidi="en-US"/>
    </w:rPr>
  </w:style>
  <w:style w:type="paragraph" w:customStyle="1" w:styleId="Pa15">
    <w:name w:val="Pa15"/>
    <w:basedOn w:val="Default"/>
    <w:next w:val="Default"/>
    <w:uiPriority w:val="99"/>
    <w:rsid w:val="000B4C7C"/>
    <w:pPr>
      <w:spacing w:line="201" w:lineRule="atLeast"/>
    </w:pPr>
    <w:rPr>
      <w:rFonts w:ascii="EC Square Sans Pro" w:hAnsi="EC Square Sans Pro" w:cstheme="minorBidi"/>
      <w:color w:val="auto"/>
    </w:rPr>
  </w:style>
  <w:style w:type="character" w:customStyle="1" w:styleId="Tekst-u-TabliciChar">
    <w:name w:val="Tekst-u-Tablici Char"/>
    <w:basedOn w:val="NaslovUTabliciChar"/>
    <w:link w:val="Tekst-u-Tablici"/>
    <w:rsid w:val="0057219D"/>
    <w:rPr>
      <w:rFonts w:ascii="Candara" w:hAnsi="Candara" w:cs="Arial"/>
      <w:b/>
      <w:sz w:val="18"/>
      <w:szCs w:val="20"/>
      <w:lang w:bidi="en-US"/>
    </w:rPr>
  </w:style>
  <w:style w:type="character" w:customStyle="1" w:styleId="ng-binding">
    <w:name w:val="ng-binding"/>
    <w:basedOn w:val="DefaultParagraphFont"/>
    <w:rsid w:val="0008226A"/>
  </w:style>
  <w:style w:type="character" w:customStyle="1" w:styleId="st1">
    <w:name w:val="st1"/>
    <w:basedOn w:val="DefaultParagraphFont"/>
    <w:rsid w:val="0099415F"/>
  </w:style>
  <w:style w:type="paragraph" w:customStyle="1" w:styleId="Hipoteze">
    <w:name w:val="Hipoteze"/>
    <w:basedOn w:val="Normal"/>
    <w:next w:val="Normal"/>
    <w:link w:val="HipotezeChar"/>
    <w:autoRedefine/>
    <w:qFormat/>
    <w:rsid w:val="00F94A1E"/>
    <w:pPr>
      <w:keepNext/>
      <w:pBdr>
        <w:top w:val="single" w:sz="12" w:space="1" w:color="auto"/>
        <w:left w:val="single" w:sz="12" w:space="4" w:color="auto"/>
        <w:right w:val="single" w:sz="12" w:space="4" w:color="auto"/>
      </w:pBdr>
      <w:spacing w:before="480" w:after="360" w:line="240" w:lineRule="auto"/>
      <w:ind w:left="1248" w:right="851" w:hanging="397"/>
      <w:jc w:val="left"/>
    </w:pPr>
    <w:rPr>
      <w:rFonts w:ascii="Candara" w:hAnsi="Candara" w:cs="Arial"/>
      <w:b/>
      <w:lang w:bidi="en-US"/>
    </w:rPr>
  </w:style>
  <w:style w:type="character" w:customStyle="1" w:styleId="HipotezeChar">
    <w:name w:val="Hipoteze Char"/>
    <w:basedOn w:val="DefaultParagraphFont"/>
    <w:link w:val="Hipoteze"/>
    <w:rsid w:val="00F94A1E"/>
    <w:rPr>
      <w:rFonts w:ascii="Candara" w:hAnsi="Candara" w:cs="Arial"/>
      <w:b/>
      <w:sz w:val="24"/>
      <w:lang w:bidi="en-US"/>
    </w:rPr>
  </w:style>
  <w:style w:type="character" w:customStyle="1" w:styleId="article-text">
    <w:name w:val="article-text"/>
    <w:basedOn w:val="DefaultParagraphFont"/>
    <w:rsid w:val="00A7765E"/>
  </w:style>
  <w:style w:type="paragraph" w:customStyle="1" w:styleId="Tekstutablici-01">
    <w:name w:val="Tekst u tablici-01"/>
    <w:basedOn w:val="Tekstutablici"/>
    <w:next w:val="Normal"/>
    <w:link w:val="Tekstutablici-01Char"/>
    <w:qFormat/>
    <w:rsid w:val="00B451C6"/>
    <w:rPr>
      <w:b w:val="0"/>
    </w:rPr>
  </w:style>
  <w:style w:type="paragraph" w:customStyle="1" w:styleId="Stnibrojeviutablici">
    <w:name w:val="Stni brojevi u tablici"/>
    <w:basedOn w:val="Tekstutablici"/>
    <w:link w:val="StnibrojeviutabliciChar"/>
    <w:qFormat/>
    <w:rsid w:val="00BB0849"/>
    <w:pPr>
      <w:ind w:right="0"/>
      <w:jc w:val="center"/>
    </w:pPr>
    <w:rPr>
      <w:szCs w:val="14"/>
    </w:rPr>
  </w:style>
  <w:style w:type="paragraph" w:customStyle="1" w:styleId="Sitnaslovautablici">
    <w:name w:val="Sitna slova u tablici"/>
    <w:basedOn w:val="Tekstutablici"/>
    <w:link w:val="SitnaslovautabliciChar"/>
    <w:qFormat/>
    <w:rsid w:val="00C10E0E"/>
  </w:style>
  <w:style w:type="character" w:customStyle="1" w:styleId="StnibrojeviutabliciChar">
    <w:name w:val="Stni brojevi u tablici Char"/>
    <w:basedOn w:val="TekstutabliciChar"/>
    <w:link w:val="Stnibrojeviutablici"/>
    <w:rsid w:val="00BB0849"/>
    <w:rPr>
      <w:rFonts w:ascii="Candara" w:hAnsi="Candara" w:cs="Arial"/>
      <w:b/>
      <w:sz w:val="18"/>
      <w:szCs w:val="14"/>
      <w:lang w:bidi="en-US"/>
    </w:rPr>
  </w:style>
  <w:style w:type="paragraph" w:customStyle="1" w:styleId="Sednjaslovautablici10pt">
    <w:name w:val="Sednja slova u tablici 10pt"/>
    <w:basedOn w:val="Tekstutablici"/>
    <w:link w:val="Sednjaslovautablici10ptChar"/>
    <w:qFormat/>
    <w:rsid w:val="00A14D97"/>
    <w:pPr>
      <w:ind w:right="0"/>
    </w:pPr>
    <w:rPr>
      <w:sz w:val="20"/>
    </w:rPr>
  </w:style>
  <w:style w:type="character" w:customStyle="1" w:styleId="SitnaslovautabliciChar">
    <w:name w:val="Sitna slova u tablici Char"/>
    <w:basedOn w:val="TekstutabliciChar"/>
    <w:link w:val="Sitnaslovautablici"/>
    <w:rsid w:val="00C10E0E"/>
    <w:rPr>
      <w:rFonts w:ascii="Candara" w:hAnsi="Candara" w:cs="Arial"/>
      <w:b/>
      <w:sz w:val="18"/>
      <w:szCs w:val="20"/>
      <w:lang w:bidi="en-US"/>
    </w:rPr>
  </w:style>
  <w:style w:type="character" w:customStyle="1" w:styleId="Sednjaslovautablici10ptChar">
    <w:name w:val="Sednja slova u tablici 10pt Char"/>
    <w:basedOn w:val="TekstutabliciChar"/>
    <w:link w:val="Sednjaslovautablici10pt"/>
    <w:rsid w:val="00A14D97"/>
    <w:rPr>
      <w:rFonts w:ascii="Candara" w:hAnsi="Candara" w:cs="Arial"/>
      <w:b/>
      <w:sz w:val="20"/>
      <w:szCs w:val="20"/>
      <w:lang w:bidi="en-US"/>
    </w:rPr>
  </w:style>
  <w:style w:type="paragraph" w:customStyle="1" w:styleId="OpisGrafa">
    <w:name w:val="Opis Grafa"/>
    <w:basedOn w:val="Caption"/>
    <w:next w:val="Normal"/>
    <w:link w:val="OpisGrafaChar"/>
    <w:qFormat/>
    <w:rsid w:val="008E7CBC"/>
    <w:pPr>
      <w:widowControl/>
      <w:numPr>
        <w:numId w:val="86"/>
      </w:numPr>
      <w:spacing w:before="480" w:after="120" w:line="240" w:lineRule="auto"/>
      <w:ind w:left="714" w:hanging="357"/>
    </w:pPr>
    <w:rPr>
      <w:bCs w:val="0"/>
    </w:rPr>
  </w:style>
  <w:style w:type="character" w:customStyle="1" w:styleId="OpisGrafaChar">
    <w:name w:val="Opis Grafa Char"/>
    <w:basedOn w:val="CaptionChar"/>
    <w:link w:val="OpisGrafa"/>
    <w:rsid w:val="008E7CBC"/>
    <w:rPr>
      <w:rFonts w:ascii="Palatino Linotype" w:hAnsi="Palatino Linotype"/>
      <w:bCs w:val="0"/>
      <w:sz w:val="20"/>
      <w:szCs w:val="18"/>
      <w:lang w:bidi="en-US"/>
    </w:rPr>
  </w:style>
  <w:style w:type="paragraph" w:customStyle="1" w:styleId="Popistablica">
    <w:name w:val="Popis tablica"/>
    <w:basedOn w:val="TableofFigures"/>
    <w:link w:val="PopistablicaChar"/>
    <w:autoRedefine/>
    <w:qFormat/>
    <w:rsid w:val="00F14A1D"/>
    <w:pPr>
      <w:ind w:left="1191" w:hanging="1191"/>
    </w:pPr>
  </w:style>
  <w:style w:type="character" w:customStyle="1" w:styleId="PopistablicaChar">
    <w:name w:val="Popis tablica Char"/>
    <w:basedOn w:val="TableofFiguresChar"/>
    <w:link w:val="Popistablica"/>
    <w:rsid w:val="00F14A1D"/>
    <w:rPr>
      <w:rFonts w:ascii="Palatino Linotype" w:hAnsi="Palatino Linotype"/>
    </w:rPr>
  </w:style>
  <w:style w:type="paragraph" w:customStyle="1" w:styleId="PopisGrafova">
    <w:name w:val="Popis Grafova"/>
    <w:basedOn w:val="Popistablica"/>
    <w:link w:val="PopisGrafovaChar"/>
    <w:autoRedefine/>
    <w:qFormat/>
    <w:rsid w:val="00AD7003"/>
    <w:pPr>
      <w:ind w:left="1134" w:hanging="1134"/>
    </w:pPr>
  </w:style>
  <w:style w:type="character" w:customStyle="1" w:styleId="PopisGrafovaChar">
    <w:name w:val="Popis Grafova Char"/>
    <w:basedOn w:val="PopistablicaChar"/>
    <w:link w:val="PopisGrafova"/>
    <w:rsid w:val="00AD7003"/>
    <w:rPr>
      <w:rFonts w:ascii="Palatino Linotype" w:hAnsi="Palatino Linotype"/>
    </w:rPr>
  </w:style>
  <w:style w:type="paragraph" w:customStyle="1" w:styleId="SitnaslobvautabliciNormal">
    <w:name w:val="Sitna slobva u tablici_Normal"/>
    <w:basedOn w:val="Sitnaslovautablici"/>
    <w:link w:val="SitnaslobvautabliciNormalChar"/>
    <w:qFormat/>
    <w:rsid w:val="00317A66"/>
    <w:pPr>
      <w:ind w:left="170"/>
    </w:pPr>
  </w:style>
  <w:style w:type="character" w:customStyle="1" w:styleId="SitnaslobvautabliciNormalChar">
    <w:name w:val="Sitna slobva u tablici_Normal Char"/>
    <w:basedOn w:val="SitnaslovautabliciChar"/>
    <w:link w:val="SitnaslobvautabliciNormal"/>
    <w:rsid w:val="00317A66"/>
    <w:rPr>
      <w:rFonts w:ascii="Candara" w:hAnsi="Candara" w:cs="Arial"/>
      <w:b/>
      <w:sz w:val="18"/>
      <w:szCs w:val="20"/>
      <w:lang w:bidi="en-US"/>
    </w:rPr>
  </w:style>
  <w:style w:type="paragraph" w:customStyle="1" w:styleId="Tekst-Tabl-Sredina">
    <w:name w:val="Tekst-Tabl-Sredina"/>
    <w:basedOn w:val="Tekstutablici-01"/>
    <w:link w:val="Tekst-Tabl-SredinaChar"/>
    <w:qFormat/>
    <w:rsid w:val="00942747"/>
    <w:pPr>
      <w:jc w:val="center"/>
    </w:pPr>
    <w:rPr>
      <w:noProof/>
    </w:rPr>
  </w:style>
  <w:style w:type="character" w:customStyle="1" w:styleId="Tekstutablici-01Char">
    <w:name w:val="Tekst u tablici-01 Char"/>
    <w:basedOn w:val="TekstutabliciChar"/>
    <w:link w:val="Tekstutablici-01"/>
    <w:rsid w:val="00942747"/>
    <w:rPr>
      <w:rFonts w:ascii="Candara" w:hAnsi="Candara" w:cs="Arial"/>
      <w:b w:val="0"/>
      <w:sz w:val="18"/>
      <w:szCs w:val="20"/>
      <w:lang w:bidi="en-US"/>
    </w:rPr>
  </w:style>
  <w:style w:type="character" w:customStyle="1" w:styleId="Tekst-Tabl-SredinaChar">
    <w:name w:val="Tekst-Tabl-Sredina Char"/>
    <w:basedOn w:val="Tekstutablici-01Char"/>
    <w:link w:val="Tekst-Tabl-Sredina"/>
    <w:rsid w:val="00942747"/>
    <w:rPr>
      <w:rFonts w:ascii="Candara" w:hAnsi="Candara" w:cs="Arial"/>
      <w:b w:val="0"/>
      <w:noProof/>
      <w:sz w:val="18"/>
      <w:szCs w:val="20"/>
      <w:lang w:bidi="en-US"/>
    </w:rPr>
  </w:style>
  <w:style w:type="paragraph" w:customStyle="1" w:styleId="Srednjibrojeviutablici">
    <w:name w:val="Srednji brojevi u tablici"/>
    <w:basedOn w:val="Stnibrojeviutablici"/>
    <w:next w:val="NaslovUTablici"/>
    <w:link w:val="SrednjibrojeviutabliciChar"/>
    <w:qFormat/>
    <w:rsid w:val="00EF6AF4"/>
  </w:style>
  <w:style w:type="character" w:customStyle="1" w:styleId="SrednjibrojeviutabliciChar">
    <w:name w:val="Srednji brojevi u tablici Char"/>
    <w:basedOn w:val="StnibrojeviutabliciChar"/>
    <w:link w:val="Srednjibrojeviutablici"/>
    <w:rsid w:val="00EF6AF4"/>
    <w:rPr>
      <w:rFonts w:ascii="Candara" w:hAnsi="Candara" w:cs="Arial"/>
      <w:b/>
      <w:sz w:val="18"/>
      <w:szCs w:val="14"/>
      <w:lang w:bidi="en-US"/>
    </w:rPr>
  </w:style>
  <w:style w:type="paragraph" w:customStyle="1" w:styleId="Krupnijaslovautablici">
    <w:name w:val="Krupnija slova u tablici"/>
    <w:basedOn w:val="Sednjaslovautablici10pt"/>
    <w:link w:val="KrupnijaslovautabliciChar"/>
    <w:qFormat/>
    <w:rsid w:val="00B625B8"/>
    <w:pPr>
      <w:jc w:val="center"/>
    </w:pPr>
    <w:rPr>
      <w:sz w:val="21"/>
    </w:rPr>
  </w:style>
  <w:style w:type="paragraph" w:customStyle="1" w:styleId="Tekst-sredinautablicikrupnije">
    <w:name w:val="Tekst-sredina u tablici krupnije"/>
    <w:basedOn w:val="Tekst-u-Tablici"/>
    <w:link w:val="Tekst-sredinautablicikrupnijeChar"/>
    <w:qFormat/>
    <w:rsid w:val="00C0067B"/>
    <w:pPr>
      <w:ind w:left="0"/>
    </w:pPr>
    <w:rPr>
      <w:sz w:val="20"/>
    </w:rPr>
  </w:style>
  <w:style w:type="character" w:customStyle="1" w:styleId="KrupnijaslovautabliciChar">
    <w:name w:val="Krupnija slova u tablici Char"/>
    <w:basedOn w:val="Sednjaslovautablici10ptChar"/>
    <w:link w:val="Krupnijaslovautablici"/>
    <w:rsid w:val="00B625B8"/>
    <w:rPr>
      <w:rFonts w:ascii="Candara" w:hAnsi="Candara" w:cs="Arial"/>
      <w:b/>
      <w:sz w:val="21"/>
      <w:szCs w:val="20"/>
      <w:lang w:bidi="en-US"/>
    </w:rPr>
  </w:style>
  <w:style w:type="character" w:customStyle="1" w:styleId="Tekst-sredinautablicikrupnijeChar">
    <w:name w:val="Tekst-sredina u tablici krupnije Char"/>
    <w:basedOn w:val="Tekst-u-TabliciChar"/>
    <w:link w:val="Tekst-sredinautablicikrupnije"/>
    <w:rsid w:val="00C0067B"/>
    <w:rPr>
      <w:rFonts w:ascii="Candara" w:hAnsi="Candara" w:cs="Arial"/>
      <w:b/>
      <w:sz w:val="20"/>
      <w:szCs w:val="20"/>
      <w:lang w:bidi="en-US"/>
    </w:rPr>
  </w:style>
  <w:style w:type="paragraph" w:customStyle="1" w:styleId="Biljeka">
    <w:name w:val="Bilješka"/>
    <w:basedOn w:val="Izvorzaslikuilitablicu"/>
    <w:link w:val="BiljekaChar"/>
    <w:qFormat/>
    <w:rsid w:val="00746CC1"/>
    <w:pPr>
      <w:ind w:left="1531" w:right="454" w:hanging="1021"/>
    </w:pPr>
    <w:rPr>
      <w:i/>
    </w:rPr>
  </w:style>
  <w:style w:type="character" w:customStyle="1" w:styleId="BiljekaChar">
    <w:name w:val="Bilješka Char"/>
    <w:basedOn w:val="IzvorzaslikuilitablicuChar"/>
    <w:link w:val="Biljeka"/>
    <w:rsid w:val="00746CC1"/>
    <w:rPr>
      <w:rFonts w:ascii="Palatino Linotype" w:hAnsi="Palatino Linotype"/>
      <w:bCs/>
      <w:i/>
      <w:noProof/>
      <w:sz w:val="20"/>
      <w:szCs w:val="18"/>
      <w:lang w:bidi="en-US"/>
    </w:rPr>
  </w:style>
  <w:style w:type="paragraph" w:customStyle="1" w:styleId="Okomito-srednjaslovautablici">
    <w:name w:val="Okomito-srednja slova u tablici"/>
    <w:basedOn w:val="Sednjaslovautablici10pt"/>
    <w:link w:val="Okomito-srednjaslovautabliciChar"/>
    <w:qFormat/>
    <w:rsid w:val="005378DC"/>
    <w:pPr>
      <w:ind w:left="170"/>
    </w:pPr>
  </w:style>
  <w:style w:type="character" w:customStyle="1" w:styleId="Okomito-srednjaslovautabliciChar">
    <w:name w:val="Okomito-srednja slova u tablici Char"/>
    <w:basedOn w:val="Sednjaslovautablici10ptChar"/>
    <w:link w:val="Okomito-srednjaslovautablici"/>
    <w:rsid w:val="005378DC"/>
    <w:rPr>
      <w:rFonts w:ascii="Candara" w:hAnsi="Candara" w:cs="Arial"/>
      <w:b/>
      <w:sz w:val="20"/>
      <w:szCs w:val="20"/>
      <w:lang w:bidi="en-US"/>
    </w:rPr>
  </w:style>
  <w:style w:type="paragraph" w:customStyle="1" w:styleId="Prateepismo">
    <w:name w:val="Prateće pismo"/>
    <w:basedOn w:val="Normal"/>
    <w:next w:val="Normal"/>
    <w:link w:val="PrateepismoChar"/>
    <w:qFormat/>
    <w:rsid w:val="00EB2862"/>
    <w:pPr>
      <w:autoSpaceDE w:val="0"/>
      <w:autoSpaceDN w:val="0"/>
      <w:adjustRightInd w:val="0"/>
      <w:spacing w:line="240" w:lineRule="auto"/>
    </w:pPr>
    <w:rPr>
      <w:rFonts w:cs="Arial"/>
      <w:color w:val="322C0E"/>
      <w:sz w:val="22"/>
    </w:rPr>
  </w:style>
  <w:style w:type="character" w:customStyle="1" w:styleId="style1">
    <w:name w:val="style1"/>
    <w:basedOn w:val="DefaultParagraphFont"/>
    <w:rsid w:val="00E87063"/>
  </w:style>
  <w:style w:type="character" w:customStyle="1" w:styleId="PrateepismoChar">
    <w:name w:val="Prateće pismo Char"/>
    <w:basedOn w:val="DefaultParagraphFont"/>
    <w:link w:val="Prateepismo"/>
    <w:rsid w:val="00EB2862"/>
    <w:rPr>
      <w:rFonts w:ascii="Palatino Linotype" w:hAnsi="Palatino Linotype" w:cs="Arial"/>
      <w:color w:val="322C0E"/>
    </w:rPr>
  </w:style>
  <w:style w:type="paragraph" w:customStyle="1" w:styleId="Naslov0">
    <w:name w:val="Naslov_0"/>
    <w:basedOn w:val="Normal"/>
    <w:next w:val="Normal"/>
    <w:link w:val="Naslov0Char"/>
    <w:qFormat/>
    <w:rsid w:val="00AB32A1"/>
    <w:pPr>
      <w:pageBreakBefore/>
      <w:spacing w:before="480" w:after="240"/>
    </w:pPr>
    <w:rPr>
      <w:b/>
      <w:sz w:val="32"/>
    </w:rPr>
  </w:style>
  <w:style w:type="character" w:customStyle="1" w:styleId="Naslov0Char">
    <w:name w:val="Naslov_0 Char"/>
    <w:basedOn w:val="DefaultParagraphFont"/>
    <w:link w:val="Naslov0"/>
    <w:rsid w:val="00AB32A1"/>
    <w:rPr>
      <w:rFonts w:ascii="Palatino Linotype" w:hAnsi="Palatino Linotype"/>
      <w:b/>
      <w:sz w:val="32"/>
    </w:rPr>
  </w:style>
  <w:style w:type="paragraph" w:customStyle="1" w:styleId="RazrHipoteza">
    <w:name w:val="RazrHipoteza"/>
    <w:basedOn w:val="Normal"/>
    <w:next w:val="Normal"/>
    <w:link w:val="RazrHipotezaChar"/>
    <w:qFormat/>
    <w:rsid w:val="00F51060"/>
    <w:pPr>
      <w:keepNext/>
      <w:keepLines/>
      <w:spacing w:before="240" w:after="120" w:line="240" w:lineRule="auto"/>
      <w:ind w:left="454" w:hanging="454"/>
      <w:textboxTightWrap w:val="none"/>
    </w:pPr>
    <w:rPr>
      <w:b/>
      <w:i/>
      <w:u w:val="single"/>
    </w:rPr>
  </w:style>
  <w:style w:type="character" w:customStyle="1" w:styleId="RazrHipotezaChar">
    <w:name w:val="RazrHipoteza Char"/>
    <w:basedOn w:val="DefaultParagraphFont"/>
    <w:link w:val="RazrHipoteza"/>
    <w:rsid w:val="00F51060"/>
    <w:rPr>
      <w:rFonts w:ascii="Palatino Linotype" w:hAnsi="Palatino Linotype"/>
      <w:b/>
      <w:i/>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92955">
      <w:bodyDiv w:val="1"/>
      <w:marLeft w:val="0"/>
      <w:marRight w:val="0"/>
      <w:marTop w:val="0"/>
      <w:marBottom w:val="0"/>
      <w:divBdr>
        <w:top w:val="none" w:sz="0" w:space="0" w:color="auto"/>
        <w:left w:val="none" w:sz="0" w:space="0" w:color="auto"/>
        <w:bottom w:val="none" w:sz="0" w:space="0" w:color="auto"/>
        <w:right w:val="none" w:sz="0" w:space="0" w:color="auto"/>
      </w:divBdr>
      <w:divsChild>
        <w:div w:id="1839538608">
          <w:marLeft w:val="0"/>
          <w:marRight w:val="0"/>
          <w:marTop w:val="0"/>
          <w:marBottom w:val="0"/>
          <w:divBdr>
            <w:top w:val="none" w:sz="0" w:space="0" w:color="auto"/>
            <w:left w:val="none" w:sz="0" w:space="0" w:color="auto"/>
            <w:bottom w:val="none" w:sz="0" w:space="0" w:color="auto"/>
            <w:right w:val="none" w:sz="0" w:space="0" w:color="auto"/>
          </w:divBdr>
          <w:divsChild>
            <w:div w:id="1075782187">
              <w:marLeft w:val="0"/>
              <w:marRight w:val="0"/>
              <w:marTop w:val="0"/>
              <w:marBottom w:val="0"/>
              <w:divBdr>
                <w:top w:val="none" w:sz="0" w:space="0" w:color="auto"/>
                <w:left w:val="none" w:sz="0" w:space="0" w:color="auto"/>
                <w:bottom w:val="none" w:sz="0" w:space="0" w:color="auto"/>
                <w:right w:val="none" w:sz="0" w:space="0" w:color="auto"/>
              </w:divBdr>
              <w:divsChild>
                <w:div w:id="679353424">
                  <w:marLeft w:val="0"/>
                  <w:marRight w:val="0"/>
                  <w:marTop w:val="0"/>
                  <w:marBottom w:val="0"/>
                  <w:divBdr>
                    <w:top w:val="none" w:sz="0" w:space="0" w:color="auto"/>
                    <w:left w:val="none" w:sz="0" w:space="0" w:color="auto"/>
                    <w:bottom w:val="none" w:sz="0" w:space="0" w:color="auto"/>
                    <w:right w:val="none" w:sz="0" w:space="0" w:color="auto"/>
                  </w:divBdr>
                  <w:divsChild>
                    <w:div w:id="1738279504">
                      <w:marLeft w:val="0"/>
                      <w:marRight w:val="0"/>
                      <w:marTop w:val="0"/>
                      <w:marBottom w:val="0"/>
                      <w:divBdr>
                        <w:top w:val="none" w:sz="0" w:space="0" w:color="auto"/>
                        <w:left w:val="none" w:sz="0" w:space="0" w:color="auto"/>
                        <w:bottom w:val="none" w:sz="0" w:space="0" w:color="auto"/>
                        <w:right w:val="none" w:sz="0" w:space="0" w:color="auto"/>
                      </w:divBdr>
                      <w:divsChild>
                        <w:div w:id="2056153889">
                          <w:marLeft w:val="0"/>
                          <w:marRight w:val="0"/>
                          <w:marTop w:val="0"/>
                          <w:marBottom w:val="0"/>
                          <w:divBdr>
                            <w:top w:val="none" w:sz="0" w:space="0" w:color="auto"/>
                            <w:left w:val="none" w:sz="0" w:space="0" w:color="auto"/>
                            <w:bottom w:val="none" w:sz="0" w:space="0" w:color="auto"/>
                            <w:right w:val="none" w:sz="0" w:space="0" w:color="auto"/>
                          </w:divBdr>
                          <w:divsChild>
                            <w:div w:id="738097971">
                              <w:marLeft w:val="0"/>
                              <w:marRight w:val="0"/>
                              <w:marTop w:val="0"/>
                              <w:marBottom w:val="0"/>
                              <w:divBdr>
                                <w:top w:val="none" w:sz="0" w:space="0" w:color="auto"/>
                                <w:left w:val="none" w:sz="0" w:space="0" w:color="auto"/>
                                <w:bottom w:val="none" w:sz="0" w:space="0" w:color="auto"/>
                                <w:right w:val="none" w:sz="0" w:space="0" w:color="auto"/>
                              </w:divBdr>
                              <w:divsChild>
                                <w:div w:id="1549534089">
                                  <w:marLeft w:val="0"/>
                                  <w:marRight w:val="0"/>
                                  <w:marTop w:val="0"/>
                                  <w:marBottom w:val="0"/>
                                  <w:divBdr>
                                    <w:top w:val="none" w:sz="0" w:space="0" w:color="auto"/>
                                    <w:left w:val="none" w:sz="0" w:space="0" w:color="auto"/>
                                    <w:bottom w:val="none" w:sz="0" w:space="0" w:color="auto"/>
                                    <w:right w:val="none" w:sz="0" w:space="0" w:color="auto"/>
                                  </w:divBdr>
                                  <w:divsChild>
                                    <w:div w:id="1484927302">
                                      <w:marLeft w:val="60"/>
                                      <w:marRight w:val="0"/>
                                      <w:marTop w:val="0"/>
                                      <w:marBottom w:val="0"/>
                                      <w:divBdr>
                                        <w:top w:val="none" w:sz="0" w:space="0" w:color="auto"/>
                                        <w:left w:val="none" w:sz="0" w:space="0" w:color="auto"/>
                                        <w:bottom w:val="none" w:sz="0" w:space="0" w:color="auto"/>
                                        <w:right w:val="none" w:sz="0" w:space="0" w:color="auto"/>
                                      </w:divBdr>
                                      <w:divsChild>
                                        <w:div w:id="1346902117">
                                          <w:marLeft w:val="0"/>
                                          <w:marRight w:val="0"/>
                                          <w:marTop w:val="0"/>
                                          <w:marBottom w:val="0"/>
                                          <w:divBdr>
                                            <w:top w:val="none" w:sz="0" w:space="0" w:color="auto"/>
                                            <w:left w:val="none" w:sz="0" w:space="0" w:color="auto"/>
                                            <w:bottom w:val="none" w:sz="0" w:space="0" w:color="auto"/>
                                            <w:right w:val="none" w:sz="0" w:space="0" w:color="auto"/>
                                          </w:divBdr>
                                          <w:divsChild>
                                            <w:div w:id="461457195">
                                              <w:marLeft w:val="0"/>
                                              <w:marRight w:val="0"/>
                                              <w:marTop w:val="0"/>
                                              <w:marBottom w:val="120"/>
                                              <w:divBdr>
                                                <w:top w:val="single" w:sz="6" w:space="0" w:color="F5F5F5"/>
                                                <w:left w:val="single" w:sz="6" w:space="0" w:color="F5F5F5"/>
                                                <w:bottom w:val="single" w:sz="6" w:space="0" w:color="F5F5F5"/>
                                                <w:right w:val="single" w:sz="6" w:space="0" w:color="F5F5F5"/>
                                              </w:divBdr>
                                              <w:divsChild>
                                                <w:div w:id="957493896">
                                                  <w:marLeft w:val="0"/>
                                                  <w:marRight w:val="0"/>
                                                  <w:marTop w:val="0"/>
                                                  <w:marBottom w:val="0"/>
                                                  <w:divBdr>
                                                    <w:top w:val="none" w:sz="0" w:space="0" w:color="auto"/>
                                                    <w:left w:val="none" w:sz="0" w:space="0" w:color="auto"/>
                                                    <w:bottom w:val="none" w:sz="0" w:space="0" w:color="auto"/>
                                                    <w:right w:val="none" w:sz="0" w:space="0" w:color="auto"/>
                                                  </w:divBdr>
                                                  <w:divsChild>
                                                    <w:div w:id="1207571115">
                                                      <w:marLeft w:val="0"/>
                                                      <w:marRight w:val="0"/>
                                                      <w:marTop w:val="0"/>
                                                      <w:marBottom w:val="0"/>
                                                      <w:divBdr>
                                                        <w:top w:val="none" w:sz="0" w:space="0" w:color="auto"/>
                                                        <w:left w:val="none" w:sz="0" w:space="0" w:color="auto"/>
                                                        <w:bottom w:val="none" w:sz="0" w:space="0" w:color="auto"/>
                                                        <w:right w:val="none" w:sz="0" w:space="0" w:color="auto"/>
                                                      </w:divBdr>
                                                    </w:div>
                                                  </w:divsChild>
                                                </w:div>
                                                <w:div w:id="1348630241">
                                                  <w:marLeft w:val="0"/>
                                                  <w:marRight w:val="0"/>
                                                  <w:marTop w:val="0"/>
                                                  <w:marBottom w:val="0"/>
                                                  <w:divBdr>
                                                    <w:top w:val="none" w:sz="0" w:space="0" w:color="auto"/>
                                                    <w:left w:val="none" w:sz="0" w:space="0" w:color="auto"/>
                                                    <w:bottom w:val="none" w:sz="0" w:space="0" w:color="auto"/>
                                                    <w:right w:val="none" w:sz="0" w:space="0" w:color="auto"/>
                                                  </w:divBdr>
                                                  <w:divsChild>
                                                    <w:div w:id="234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00845">
      <w:bodyDiv w:val="1"/>
      <w:marLeft w:val="0"/>
      <w:marRight w:val="0"/>
      <w:marTop w:val="0"/>
      <w:marBottom w:val="0"/>
      <w:divBdr>
        <w:top w:val="none" w:sz="0" w:space="0" w:color="auto"/>
        <w:left w:val="none" w:sz="0" w:space="0" w:color="auto"/>
        <w:bottom w:val="none" w:sz="0" w:space="0" w:color="auto"/>
        <w:right w:val="none" w:sz="0" w:space="0" w:color="auto"/>
      </w:divBdr>
      <w:divsChild>
        <w:div w:id="1790204704">
          <w:marLeft w:val="0"/>
          <w:marRight w:val="0"/>
          <w:marTop w:val="0"/>
          <w:marBottom w:val="0"/>
          <w:divBdr>
            <w:top w:val="none" w:sz="0" w:space="0" w:color="auto"/>
            <w:left w:val="none" w:sz="0" w:space="0" w:color="auto"/>
            <w:bottom w:val="none" w:sz="0" w:space="0" w:color="auto"/>
            <w:right w:val="none" w:sz="0" w:space="0" w:color="auto"/>
          </w:divBdr>
          <w:divsChild>
            <w:div w:id="1666203048">
              <w:marLeft w:val="0"/>
              <w:marRight w:val="0"/>
              <w:marTop w:val="0"/>
              <w:marBottom w:val="0"/>
              <w:divBdr>
                <w:top w:val="none" w:sz="0" w:space="0" w:color="auto"/>
                <w:left w:val="none" w:sz="0" w:space="0" w:color="auto"/>
                <w:bottom w:val="none" w:sz="0" w:space="0" w:color="auto"/>
                <w:right w:val="none" w:sz="0" w:space="0" w:color="auto"/>
              </w:divBdr>
              <w:divsChild>
                <w:div w:id="1983919397">
                  <w:marLeft w:val="0"/>
                  <w:marRight w:val="0"/>
                  <w:marTop w:val="0"/>
                  <w:marBottom w:val="0"/>
                  <w:divBdr>
                    <w:top w:val="none" w:sz="0" w:space="0" w:color="auto"/>
                    <w:left w:val="none" w:sz="0" w:space="0" w:color="auto"/>
                    <w:bottom w:val="none" w:sz="0" w:space="0" w:color="auto"/>
                    <w:right w:val="none" w:sz="0" w:space="0" w:color="auto"/>
                  </w:divBdr>
                  <w:divsChild>
                    <w:div w:id="807164754">
                      <w:marLeft w:val="0"/>
                      <w:marRight w:val="0"/>
                      <w:marTop w:val="0"/>
                      <w:marBottom w:val="0"/>
                      <w:divBdr>
                        <w:top w:val="none" w:sz="0" w:space="0" w:color="auto"/>
                        <w:left w:val="none" w:sz="0" w:space="0" w:color="auto"/>
                        <w:bottom w:val="none" w:sz="0" w:space="0" w:color="auto"/>
                        <w:right w:val="none" w:sz="0" w:space="0" w:color="auto"/>
                      </w:divBdr>
                      <w:divsChild>
                        <w:div w:id="788359126">
                          <w:marLeft w:val="0"/>
                          <w:marRight w:val="0"/>
                          <w:marTop w:val="0"/>
                          <w:marBottom w:val="0"/>
                          <w:divBdr>
                            <w:top w:val="none" w:sz="0" w:space="0" w:color="auto"/>
                            <w:left w:val="none" w:sz="0" w:space="0" w:color="auto"/>
                            <w:bottom w:val="none" w:sz="0" w:space="0" w:color="auto"/>
                            <w:right w:val="none" w:sz="0" w:space="0" w:color="auto"/>
                          </w:divBdr>
                          <w:divsChild>
                            <w:div w:id="1486119947">
                              <w:marLeft w:val="0"/>
                              <w:marRight w:val="0"/>
                              <w:marTop w:val="0"/>
                              <w:marBottom w:val="0"/>
                              <w:divBdr>
                                <w:top w:val="none" w:sz="0" w:space="0" w:color="auto"/>
                                <w:left w:val="none" w:sz="0" w:space="0" w:color="auto"/>
                                <w:bottom w:val="none" w:sz="0" w:space="0" w:color="auto"/>
                                <w:right w:val="none" w:sz="0" w:space="0" w:color="auto"/>
                              </w:divBdr>
                              <w:divsChild>
                                <w:div w:id="884952699">
                                  <w:marLeft w:val="0"/>
                                  <w:marRight w:val="0"/>
                                  <w:marTop w:val="0"/>
                                  <w:marBottom w:val="0"/>
                                  <w:divBdr>
                                    <w:top w:val="none" w:sz="0" w:space="0" w:color="auto"/>
                                    <w:left w:val="none" w:sz="0" w:space="0" w:color="auto"/>
                                    <w:bottom w:val="none" w:sz="0" w:space="0" w:color="auto"/>
                                    <w:right w:val="none" w:sz="0" w:space="0" w:color="auto"/>
                                  </w:divBdr>
                                  <w:divsChild>
                                    <w:div w:id="1559170864">
                                      <w:marLeft w:val="60"/>
                                      <w:marRight w:val="0"/>
                                      <w:marTop w:val="0"/>
                                      <w:marBottom w:val="0"/>
                                      <w:divBdr>
                                        <w:top w:val="none" w:sz="0" w:space="0" w:color="auto"/>
                                        <w:left w:val="none" w:sz="0" w:space="0" w:color="auto"/>
                                        <w:bottom w:val="none" w:sz="0" w:space="0" w:color="auto"/>
                                        <w:right w:val="none" w:sz="0" w:space="0" w:color="auto"/>
                                      </w:divBdr>
                                      <w:divsChild>
                                        <w:div w:id="720011108">
                                          <w:marLeft w:val="0"/>
                                          <w:marRight w:val="0"/>
                                          <w:marTop w:val="0"/>
                                          <w:marBottom w:val="0"/>
                                          <w:divBdr>
                                            <w:top w:val="none" w:sz="0" w:space="0" w:color="auto"/>
                                            <w:left w:val="none" w:sz="0" w:space="0" w:color="auto"/>
                                            <w:bottom w:val="none" w:sz="0" w:space="0" w:color="auto"/>
                                            <w:right w:val="none" w:sz="0" w:space="0" w:color="auto"/>
                                          </w:divBdr>
                                          <w:divsChild>
                                            <w:div w:id="231741516">
                                              <w:marLeft w:val="0"/>
                                              <w:marRight w:val="0"/>
                                              <w:marTop w:val="0"/>
                                              <w:marBottom w:val="120"/>
                                              <w:divBdr>
                                                <w:top w:val="single" w:sz="6" w:space="0" w:color="F5F5F5"/>
                                                <w:left w:val="single" w:sz="6" w:space="0" w:color="F5F5F5"/>
                                                <w:bottom w:val="single" w:sz="6" w:space="0" w:color="F5F5F5"/>
                                                <w:right w:val="single" w:sz="6" w:space="0" w:color="F5F5F5"/>
                                              </w:divBdr>
                                              <w:divsChild>
                                                <w:div w:id="1913924938">
                                                  <w:marLeft w:val="0"/>
                                                  <w:marRight w:val="0"/>
                                                  <w:marTop w:val="0"/>
                                                  <w:marBottom w:val="0"/>
                                                  <w:divBdr>
                                                    <w:top w:val="none" w:sz="0" w:space="0" w:color="auto"/>
                                                    <w:left w:val="none" w:sz="0" w:space="0" w:color="auto"/>
                                                    <w:bottom w:val="none" w:sz="0" w:space="0" w:color="auto"/>
                                                    <w:right w:val="none" w:sz="0" w:space="0" w:color="auto"/>
                                                  </w:divBdr>
                                                  <w:divsChild>
                                                    <w:div w:id="375006587">
                                                      <w:marLeft w:val="0"/>
                                                      <w:marRight w:val="0"/>
                                                      <w:marTop w:val="0"/>
                                                      <w:marBottom w:val="0"/>
                                                      <w:divBdr>
                                                        <w:top w:val="none" w:sz="0" w:space="0" w:color="auto"/>
                                                        <w:left w:val="none" w:sz="0" w:space="0" w:color="auto"/>
                                                        <w:bottom w:val="none" w:sz="0" w:space="0" w:color="auto"/>
                                                        <w:right w:val="none" w:sz="0" w:space="0" w:color="auto"/>
                                                      </w:divBdr>
                                                    </w:div>
                                                  </w:divsChild>
                                                </w:div>
                                                <w:div w:id="2015254531">
                                                  <w:marLeft w:val="0"/>
                                                  <w:marRight w:val="0"/>
                                                  <w:marTop w:val="0"/>
                                                  <w:marBottom w:val="0"/>
                                                  <w:divBdr>
                                                    <w:top w:val="none" w:sz="0" w:space="0" w:color="auto"/>
                                                    <w:left w:val="none" w:sz="0" w:space="0" w:color="auto"/>
                                                    <w:bottom w:val="none" w:sz="0" w:space="0" w:color="auto"/>
                                                    <w:right w:val="none" w:sz="0" w:space="0" w:color="auto"/>
                                                  </w:divBdr>
                                                  <w:divsChild>
                                                    <w:div w:id="1889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868436">
      <w:bodyDiv w:val="1"/>
      <w:marLeft w:val="0"/>
      <w:marRight w:val="0"/>
      <w:marTop w:val="0"/>
      <w:marBottom w:val="0"/>
      <w:divBdr>
        <w:top w:val="none" w:sz="0" w:space="0" w:color="auto"/>
        <w:left w:val="none" w:sz="0" w:space="0" w:color="auto"/>
        <w:bottom w:val="none" w:sz="0" w:space="0" w:color="auto"/>
        <w:right w:val="none" w:sz="0" w:space="0" w:color="auto"/>
      </w:divBdr>
    </w:div>
    <w:div w:id="84738182">
      <w:bodyDiv w:val="1"/>
      <w:marLeft w:val="0"/>
      <w:marRight w:val="0"/>
      <w:marTop w:val="0"/>
      <w:marBottom w:val="0"/>
      <w:divBdr>
        <w:top w:val="none" w:sz="0" w:space="0" w:color="auto"/>
        <w:left w:val="none" w:sz="0" w:space="0" w:color="auto"/>
        <w:bottom w:val="none" w:sz="0" w:space="0" w:color="auto"/>
        <w:right w:val="none" w:sz="0" w:space="0" w:color="auto"/>
      </w:divBdr>
    </w:div>
    <w:div w:id="84738621">
      <w:bodyDiv w:val="1"/>
      <w:marLeft w:val="0"/>
      <w:marRight w:val="0"/>
      <w:marTop w:val="0"/>
      <w:marBottom w:val="0"/>
      <w:divBdr>
        <w:top w:val="none" w:sz="0" w:space="0" w:color="auto"/>
        <w:left w:val="none" w:sz="0" w:space="0" w:color="auto"/>
        <w:bottom w:val="none" w:sz="0" w:space="0" w:color="auto"/>
        <w:right w:val="none" w:sz="0" w:space="0" w:color="auto"/>
      </w:divBdr>
    </w:div>
    <w:div w:id="259264123">
      <w:bodyDiv w:val="1"/>
      <w:marLeft w:val="0"/>
      <w:marRight w:val="0"/>
      <w:marTop w:val="0"/>
      <w:marBottom w:val="0"/>
      <w:divBdr>
        <w:top w:val="none" w:sz="0" w:space="0" w:color="auto"/>
        <w:left w:val="none" w:sz="0" w:space="0" w:color="auto"/>
        <w:bottom w:val="none" w:sz="0" w:space="0" w:color="auto"/>
        <w:right w:val="none" w:sz="0" w:space="0" w:color="auto"/>
      </w:divBdr>
    </w:div>
    <w:div w:id="359405510">
      <w:bodyDiv w:val="1"/>
      <w:marLeft w:val="0"/>
      <w:marRight w:val="0"/>
      <w:marTop w:val="0"/>
      <w:marBottom w:val="0"/>
      <w:divBdr>
        <w:top w:val="none" w:sz="0" w:space="0" w:color="auto"/>
        <w:left w:val="none" w:sz="0" w:space="0" w:color="auto"/>
        <w:bottom w:val="none" w:sz="0" w:space="0" w:color="auto"/>
        <w:right w:val="none" w:sz="0" w:space="0" w:color="auto"/>
      </w:divBdr>
    </w:div>
    <w:div w:id="567959190">
      <w:bodyDiv w:val="1"/>
      <w:marLeft w:val="0"/>
      <w:marRight w:val="0"/>
      <w:marTop w:val="0"/>
      <w:marBottom w:val="0"/>
      <w:divBdr>
        <w:top w:val="none" w:sz="0" w:space="0" w:color="auto"/>
        <w:left w:val="none" w:sz="0" w:space="0" w:color="auto"/>
        <w:bottom w:val="none" w:sz="0" w:space="0" w:color="auto"/>
        <w:right w:val="none" w:sz="0" w:space="0" w:color="auto"/>
      </w:divBdr>
    </w:div>
    <w:div w:id="590698500">
      <w:bodyDiv w:val="1"/>
      <w:marLeft w:val="0"/>
      <w:marRight w:val="0"/>
      <w:marTop w:val="0"/>
      <w:marBottom w:val="0"/>
      <w:divBdr>
        <w:top w:val="none" w:sz="0" w:space="0" w:color="auto"/>
        <w:left w:val="none" w:sz="0" w:space="0" w:color="auto"/>
        <w:bottom w:val="none" w:sz="0" w:space="0" w:color="auto"/>
        <w:right w:val="none" w:sz="0" w:space="0" w:color="auto"/>
      </w:divBdr>
      <w:divsChild>
        <w:div w:id="258219374">
          <w:marLeft w:val="0"/>
          <w:marRight w:val="0"/>
          <w:marTop w:val="0"/>
          <w:marBottom w:val="0"/>
          <w:divBdr>
            <w:top w:val="none" w:sz="0" w:space="0" w:color="auto"/>
            <w:left w:val="none" w:sz="0" w:space="0" w:color="auto"/>
            <w:bottom w:val="none" w:sz="0" w:space="0" w:color="auto"/>
            <w:right w:val="none" w:sz="0" w:space="0" w:color="auto"/>
          </w:divBdr>
          <w:divsChild>
            <w:div w:id="1176459437">
              <w:marLeft w:val="0"/>
              <w:marRight w:val="0"/>
              <w:marTop w:val="0"/>
              <w:marBottom w:val="0"/>
              <w:divBdr>
                <w:top w:val="none" w:sz="0" w:space="0" w:color="auto"/>
                <w:left w:val="none" w:sz="0" w:space="0" w:color="auto"/>
                <w:bottom w:val="none" w:sz="0" w:space="0" w:color="auto"/>
                <w:right w:val="none" w:sz="0" w:space="0" w:color="auto"/>
              </w:divBdr>
              <w:divsChild>
                <w:div w:id="597105978">
                  <w:marLeft w:val="0"/>
                  <w:marRight w:val="0"/>
                  <w:marTop w:val="0"/>
                  <w:marBottom w:val="0"/>
                  <w:divBdr>
                    <w:top w:val="none" w:sz="0" w:space="0" w:color="auto"/>
                    <w:left w:val="none" w:sz="0" w:space="0" w:color="auto"/>
                    <w:bottom w:val="none" w:sz="0" w:space="0" w:color="auto"/>
                    <w:right w:val="none" w:sz="0" w:space="0" w:color="auto"/>
                  </w:divBdr>
                  <w:divsChild>
                    <w:div w:id="1247109361">
                      <w:marLeft w:val="0"/>
                      <w:marRight w:val="0"/>
                      <w:marTop w:val="0"/>
                      <w:marBottom w:val="0"/>
                      <w:divBdr>
                        <w:top w:val="none" w:sz="0" w:space="0" w:color="auto"/>
                        <w:left w:val="none" w:sz="0" w:space="0" w:color="auto"/>
                        <w:bottom w:val="none" w:sz="0" w:space="0" w:color="auto"/>
                        <w:right w:val="none" w:sz="0" w:space="0" w:color="auto"/>
                      </w:divBdr>
                      <w:divsChild>
                        <w:div w:id="1771268932">
                          <w:marLeft w:val="0"/>
                          <w:marRight w:val="0"/>
                          <w:marTop w:val="0"/>
                          <w:marBottom w:val="0"/>
                          <w:divBdr>
                            <w:top w:val="none" w:sz="0" w:space="0" w:color="auto"/>
                            <w:left w:val="none" w:sz="0" w:space="0" w:color="auto"/>
                            <w:bottom w:val="none" w:sz="0" w:space="0" w:color="auto"/>
                            <w:right w:val="none" w:sz="0" w:space="0" w:color="auto"/>
                          </w:divBdr>
                          <w:divsChild>
                            <w:div w:id="2077392684">
                              <w:marLeft w:val="0"/>
                              <w:marRight w:val="0"/>
                              <w:marTop w:val="0"/>
                              <w:marBottom w:val="0"/>
                              <w:divBdr>
                                <w:top w:val="none" w:sz="0" w:space="0" w:color="auto"/>
                                <w:left w:val="none" w:sz="0" w:space="0" w:color="auto"/>
                                <w:bottom w:val="none" w:sz="0" w:space="0" w:color="auto"/>
                                <w:right w:val="none" w:sz="0" w:space="0" w:color="auto"/>
                              </w:divBdr>
                              <w:divsChild>
                                <w:div w:id="1193887005">
                                  <w:marLeft w:val="0"/>
                                  <w:marRight w:val="0"/>
                                  <w:marTop w:val="0"/>
                                  <w:marBottom w:val="0"/>
                                  <w:divBdr>
                                    <w:top w:val="none" w:sz="0" w:space="0" w:color="auto"/>
                                    <w:left w:val="none" w:sz="0" w:space="0" w:color="auto"/>
                                    <w:bottom w:val="none" w:sz="0" w:space="0" w:color="auto"/>
                                    <w:right w:val="none" w:sz="0" w:space="0" w:color="auto"/>
                                  </w:divBdr>
                                  <w:divsChild>
                                    <w:div w:id="2143961488">
                                      <w:marLeft w:val="0"/>
                                      <w:marRight w:val="0"/>
                                      <w:marTop w:val="0"/>
                                      <w:marBottom w:val="0"/>
                                      <w:divBdr>
                                        <w:top w:val="none" w:sz="0" w:space="0" w:color="auto"/>
                                        <w:left w:val="none" w:sz="0" w:space="0" w:color="auto"/>
                                        <w:bottom w:val="none" w:sz="0" w:space="0" w:color="auto"/>
                                        <w:right w:val="none" w:sz="0" w:space="0" w:color="auto"/>
                                      </w:divBdr>
                                      <w:divsChild>
                                        <w:div w:id="2135757225">
                                          <w:marLeft w:val="0"/>
                                          <w:marRight w:val="0"/>
                                          <w:marTop w:val="0"/>
                                          <w:marBottom w:val="0"/>
                                          <w:divBdr>
                                            <w:top w:val="none" w:sz="0" w:space="0" w:color="auto"/>
                                            <w:left w:val="none" w:sz="0" w:space="0" w:color="auto"/>
                                            <w:bottom w:val="none" w:sz="0" w:space="0" w:color="auto"/>
                                            <w:right w:val="none" w:sz="0" w:space="0" w:color="auto"/>
                                          </w:divBdr>
                                          <w:divsChild>
                                            <w:div w:id="841049468">
                                              <w:marLeft w:val="0"/>
                                              <w:marRight w:val="0"/>
                                              <w:marTop w:val="0"/>
                                              <w:marBottom w:val="0"/>
                                              <w:divBdr>
                                                <w:top w:val="none" w:sz="0" w:space="0" w:color="auto"/>
                                                <w:left w:val="none" w:sz="0" w:space="0" w:color="auto"/>
                                                <w:bottom w:val="none" w:sz="0" w:space="0" w:color="auto"/>
                                                <w:right w:val="none" w:sz="0" w:space="0" w:color="auto"/>
                                              </w:divBdr>
                                              <w:divsChild>
                                                <w:div w:id="1669290133">
                                                  <w:marLeft w:val="0"/>
                                                  <w:marRight w:val="0"/>
                                                  <w:marTop w:val="0"/>
                                                  <w:marBottom w:val="0"/>
                                                  <w:divBdr>
                                                    <w:top w:val="none" w:sz="0" w:space="0" w:color="auto"/>
                                                    <w:left w:val="none" w:sz="0" w:space="0" w:color="auto"/>
                                                    <w:bottom w:val="none" w:sz="0" w:space="0" w:color="auto"/>
                                                    <w:right w:val="none" w:sz="0" w:space="0" w:color="auto"/>
                                                  </w:divBdr>
                                                </w:div>
                                                <w:div w:id="1733382072">
                                                  <w:marLeft w:val="0"/>
                                                  <w:marRight w:val="0"/>
                                                  <w:marTop w:val="0"/>
                                                  <w:marBottom w:val="0"/>
                                                  <w:divBdr>
                                                    <w:top w:val="none" w:sz="0" w:space="0" w:color="auto"/>
                                                    <w:left w:val="none" w:sz="0" w:space="0" w:color="auto"/>
                                                    <w:bottom w:val="none" w:sz="0" w:space="0" w:color="auto"/>
                                                    <w:right w:val="none" w:sz="0" w:space="0" w:color="auto"/>
                                                  </w:divBdr>
                                                </w:div>
                                                <w:div w:id="17585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939970">
      <w:bodyDiv w:val="1"/>
      <w:marLeft w:val="0"/>
      <w:marRight w:val="0"/>
      <w:marTop w:val="0"/>
      <w:marBottom w:val="0"/>
      <w:divBdr>
        <w:top w:val="none" w:sz="0" w:space="0" w:color="auto"/>
        <w:left w:val="none" w:sz="0" w:space="0" w:color="auto"/>
        <w:bottom w:val="none" w:sz="0" w:space="0" w:color="auto"/>
        <w:right w:val="none" w:sz="0" w:space="0" w:color="auto"/>
      </w:divBdr>
    </w:div>
    <w:div w:id="742141734">
      <w:bodyDiv w:val="1"/>
      <w:marLeft w:val="0"/>
      <w:marRight w:val="0"/>
      <w:marTop w:val="0"/>
      <w:marBottom w:val="0"/>
      <w:divBdr>
        <w:top w:val="none" w:sz="0" w:space="0" w:color="auto"/>
        <w:left w:val="none" w:sz="0" w:space="0" w:color="auto"/>
        <w:bottom w:val="none" w:sz="0" w:space="0" w:color="auto"/>
        <w:right w:val="none" w:sz="0" w:space="0" w:color="auto"/>
      </w:divBdr>
      <w:divsChild>
        <w:div w:id="391929470">
          <w:marLeft w:val="0"/>
          <w:marRight w:val="0"/>
          <w:marTop w:val="0"/>
          <w:marBottom w:val="0"/>
          <w:divBdr>
            <w:top w:val="none" w:sz="0" w:space="0" w:color="auto"/>
            <w:left w:val="none" w:sz="0" w:space="0" w:color="auto"/>
            <w:bottom w:val="none" w:sz="0" w:space="0" w:color="auto"/>
            <w:right w:val="none" w:sz="0" w:space="0" w:color="auto"/>
          </w:divBdr>
          <w:divsChild>
            <w:div w:id="2101631573">
              <w:marLeft w:val="0"/>
              <w:marRight w:val="0"/>
              <w:marTop w:val="0"/>
              <w:marBottom w:val="0"/>
              <w:divBdr>
                <w:top w:val="none" w:sz="0" w:space="0" w:color="auto"/>
                <w:left w:val="none" w:sz="0" w:space="0" w:color="auto"/>
                <w:bottom w:val="none" w:sz="0" w:space="0" w:color="auto"/>
                <w:right w:val="none" w:sz="0" w:space="0" w:color="auto"/>
              </w:divBdr>
              <w:divsChild>
                <w:div w:id="1657686825">
                  <w:marLeft w:val="0"/>
                  <w:marRight w:val="0"/>
                  <w:marTop w:val="0"/>
                  <w:marBottom w:val="0"/>
                  <w:divBdr>
                    <w:top w:val="none" w:sz="0" w:space="0" w:color="auto"/>
                    <w:left w:val="none" w:sz="0" w:space="0" w:color="auto"/>
                    <w:bottom w:val="none" w:sz="0" w:space="0" w:color="auto"/>
                    <w:right w:val="none" w:sz="0" w:space="0" w:color="auto"/>
                  </w:divBdr>
                  <w:divsChild>
                    <w:div w:id="153492911">
                      <w:marLeft w:val="0"/>
                      <w:marRight w:val="0"/>
                      <w:marTop w:val="0"/>
                      <w:marBottom w:val="0"/>
                      <w:divBdr>
                        <w:top w:val="none" w:sz="0" w:space="0" w:color="auto"/>
                        <w:left w:val="none" w:sz="0" w:space="0" w:color="auto"/>
                        <w:bottom w:val="none" w:sz="0" w:space="0" w:color="auto"/>
                        <w:right w:val="none" w:sz="0" w:space="0" w:color="auto"/>
                      </w:divBdr>
                      <w:divsChild>
                        <w:div w:id="1803500702">
                          <w:marLeft w:val="0"/>
                          <w:marRight w:val="0"/>
                          <w:marTop w:val="0"/>
                          <w:marBottom w:val="0"/>
                          <w:divBdr>
                            <w:top w:val="none" w:sz="0" w:space="0" w:color="auto"/>
                            <w:left w:val="none" w:sz="0" w:space="0" w:color="auto"/>
                            <w:bottom w:val="none" w:sz="0" w:space="0" w:color="auto"/>
                            <w:right w:val="none" w:sz="0" w:space="0" w:color="auto"/>
                          </w:divBdr>
                          <w:divsChild>
                            <w:div w:id="658197015">
                              <w:marLeft w:val="0"/>
                              <w:marRight w:val="0"/>
                              <w:marTop w:val="0"/>
                              <w:marBottom w:val="0"/>
                              <w:divBdr>
                                <w:top w:val="none" w:sz="0" w:space="0" w:color="auto"/>
                                <w:left w:val="none" w:sz="0" w:space="0" w:color="auto"/>
                                <w:bottom w:val="none" w:sz="0" w:space="0" w:color="auto"/>
                                <w:right w:val="none" w:sz="0" w:space="0" w:color="auto"/>
                              </w:divBdr>
                              <w:divsChild>
                                <w:div w:id="2100562378">
                                  <w:marLeft w:val="0"/>
                                  <w:marRight w:val="0"/>
                                  <w:marTop w:val="0"/>
                                  <w:marBottom w:val="0"/>
                                  <w:divBdr>
                                    <w:top w:val="none" w:sz="0" w:space="0" w:color="auto"/>
                                    <w:left w:val="none" w:sz="0" w:space="0" w:color="auto"/>
                                    <w:bottom w:val="none" w:sz="0" w:space="0" w:color="auto"/>
                                    <w:right w:val="none" w:sz="0" w:space="0" w:color="auto"/>
                                  </w:divBdr>
                                  <w:divsChild>
                                    <w:div w:id="600725190">
                                      <w:marLeft w:val="60"/>
                                      <w:marRight w:val="0"/>
                                      <w:marTop w:val="0"/>
                                      <w:marBottom w:val="0"/>
                                      <w:divBdr>
                                        <w:top w:val="none" w:sz="0" w:space="0" w:color="auto"/>
                                        <w:left w:val="none" w:sz="0" w:space="0" w:color="auto"/>
                                        <w:bottom w:val="none" w:sz="0" w:space="0" w:color="auto"/>
                                        <w:right w:val="none" w:sz="0" w:space="0" w:color="auto"/>
                                      </w:divBdr>
                                      <w:divsChild>
                                        <w:div w:id="504830755">
                                          <w:marLeft w:val="0"/>
                                          <w:marRight w:val="0"/>
                                          <w:marTop w:val="0"/>
                                          <w:marBottom w:val="0"/>
                                          <w:divBdr>
                                            <w:top w:val="none" w:sz="0" w:space="0" w:color="auto"/>
                                            <w:left w:val="none" w:sz="0" w:space="0" w:color="auto"/>
                                            <w:bottom w:val="none" w:sz="0" w:space="0" w:color="auto"/>
                                            <w:right w:val="none" w:sz="0" w:space="0" w:color="auto"/>
                                          </w:divBdr>
                                          <w:divsChild>
                                            <w:div w:id="1431510352">
                                              <w:marLeft w:val="0"/>
                                              <w:marRight w:val="0"/>
                                              <w:marTop w:val="0"/>
                                              <w:marBottom w:val="120"/>
                                              <w:divBdr>
                                                <w:top w:val="single" w:sz="6" w:space="0" w:color="F5F5F5"/>
                                                <w:left w:val="single" w:sz="6" w:space="0" w:color="F5F5F5"/>
                                                <w:bottom w:val="single" w:sz="6" w:space="0" w:color="F5F5F5"/>
                                                <w:right w:val="single" w:sz="6" w:space="0" w:color="F5F5F5"/>
                                              </w:divBdr>
                                              <w:divsChild>
                                                <w:div w:id="412749562">
                                                  <w:marLeft w:val="0"/>
                                                  <w:marRight w:val="0"/>
                                                  <w:marTop w:val="0"/>
                                                  <w:marBottom w:val="0"/>
                                                  <w:divBdr>
                                                    <w:top w:val="none" w:sz="0" w:space="0" w:color="auto"/>
                                                    <w:left w:val="none" w:sz="0" w:space="0" w:color="auto"/>
                                                    <w:bottom w:val="none" w:sz="0" w:space="0" w:color="auto"/>
                                                    <w:right w:val="none" w:sz="0" w:space="0" w:color="auto"/>
                                                  </w:divBdr>
                                                  <w:divsChild>
                                                    <w:div w:id="1358115711">
                                                      <w:marLeft w:val="0"/>
                                                      <w:marRight w:val="0"/>
                                                      <w:marTop w:val="0"/>
                                                      <w:marBottom w:val="0"/>
                                                      <w:divBdr>
                                                        <w:top w:val="none" w:sz="0" w:space="0" w:color="auto"/>
                                                        <w:left w:val="none" w:sz="0" w:space="0" w:color="auto"/>
                                                        <w:bottom w:val="none" w:sz="0" w:space="0" w:color="auto"/>
                                                        <w:right w:val="none" w:sz="0" w:space="0" w:color="auto"/>
                                                      </w:divBdr>
                                                    </w:div>
                                                  </w:divsChild>
                                                </w:div>
                                                <w:div w:id="1078553863">
                                                  <w:marLeft w:val="0"/>
                                                  <w:marRight w:val="0"/>
                                                  <w:marTop w:val="0"/>
                                                  <w:marBottom w:val="0"/>
                                                  <w:divBdr>
                                                    <w:top w:val="none" w:sz="0" w:space="0" w:color="auto"/>
                                                    <w:left w:val="none" w:sz="0" w:space="0" w:color="auto"/>
                                                    <w:bottom w:val="none" w:sz="0" w:space="0" w:color="auto"/>
                                                    <w:right w:val="none" w:sz="0" w:space="0" w:color="auto"/>
                                                  </w:divBdr>
                                                  <w:divsChild>
                                                    <w:div w:id="2635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045130">
      <w:bodyDiv w:val="1"/>
      <w:marLeft w:val="0"/>
      <w:marRight w:val="0"/>
      <w:marTop w:val="0"/>
      <w:marBottom w:val="0"/>
      <w:divBdr>
        <w:top w:val="none" w:sz="0" w:space="0" w:color="auto"/>
        <w:left w:val="none" w:sz="0" w:space="0" w:color="auto"/>
        <w:bottom w:val="none" w:sz="0" w:space="0" w:color="auto"/>
        <w:right w:val="none" w:sz="0" w:space="0" w:color="auto"/>
      </w:divBdr>
      <w:divsChild>
        <w:div w:id="123275165">
          <w:marLeft w:val="0"/>
          <w:marRight w:val="0"/>
          <w:marTop w:val="0"/>
          <w:marBottom w:val="0"/>
          <w:divBdr>
            <w:top w:val="none" w:sz="0" w:space="0" w:color="auto"/>
            <w:left w:val="none" w:sz="0" w:space="0" w:color="auto"/>
            <w:bottom w:val="none" w:sz="0" w:space="0" w:color="auto"/>
            <w:right w:val="none" w:sz="0" w:space="0" w:color="auto"/>
          </w:divBdr>
          <w:divsChild>
            <w:div w:id="1968657994">
              <w:marLeft w:val="0"/>
              <w:marRight w:val="0"/>
              <w:marTop w:val="0"/>
              <w:marBottom w:val="0"/>
              <w:divBdr>
                <w:top w:val="none" w:sz="0" w:space="0" w:color="auto"/>
                <w:left w:val="none" w:sz="0" w:space="0" w:color="auto"/>
                <w:bottom w:val="none" w:sz="0" w:space="0" w:color="auto"/>
                <w:right w:val="none" w:sz="0" w:space="0" w:color="auto"/>
              </w:divBdr>
              <w:divsChild>
                <w:div w:id="1339117566">
                  <w:marLeft w:val="0"/>
                  <w:marRight w:val="0"/>
                  <w:marTop w:val="0"/>
                  <w:marBottom w:val="0"/>
                  <w:divBdr>
                    <w:top w:val="none" w:sz="0" w:space="0" w:color="auto"/>
                    <w:left w:val="none" w:sz="0" w:space="0" w:color="auto"/>
                    <w:bottom w:val="none" w:sz="0" w:space="0" w:color="auto"/>
                    <w:right w:val="none" w:sz="0" w:space="0" w:color="auto"/>
                  </w:divBdr>
                  <w:divsChild>
                    <w:div w:id="1224213610">
                      <w:marLeft w:val="0"/>
                      <w:marRight w:val="0"/>
                      <w:marTop w:val="0"/>
                      <w:marBottom w:val="0"/>
                      <w:divBdr>
                        <w:top w:val="none" w:sz="0" w:space="0" w:color="auto"/>
                        <w:left w:val="none" w:sz="0" w:space="0" w:color="auto"/>
                        <w:bottom w:val="none" w:sz="0" w:space="0" w:color="auto"/>
                        <w:right w:val="none" w:sz="0" w:space="0" w:color="auto"/>
                      </w:divBdr>
                      <w:divsChild>
                        <w:div w:id="121584636">
                          <w:marLeft w:val="0"/>
                          <w:marRight w:val="0"/>
                          <w:marTop w:val="0"/>
                          <w:marBottom w:val="0"/>
                          <w:divBdr>
                            <w:top w:val="none" w:sz="0" w:space="0" w:color="auto"/>
                            <w:left w:val="none" w:sz="0" w:space="0" w:color="auto"/>
                            <w:bottom w:val="none" w:sz="0" w:space="0" w:color="auto"/>
                            <w:right w:val="none" w:sz="0" w:space="0" w:color="auto"/>
                          </w:divBdr>
                          <w:divsChild>
                            <w:div w:id="1177572301">
                              <w:marLeft w:val="0"/>
                              <w:marRight w:val="0"/>
                              <w:marTop w:val="0"/>
                              <w:marBottom w:val="0"/>
                              <w:divBdr>
                                <w:top w:val="none" w:sz="0" w:space="0" w:color="auto"/>
                                <w:left w:val="none" w:sz="0" w:space="0" w:color="auto"/>
                                <w:bottom w:val="none" w:sz="0" w:space="0" w:color="auto"/>
                                <w:right w:val="none" w:sz="0" w:space="0" w:color="auto"/>
                              </w:divBdr>
                              <w:divsChild>
                                <w:div w:id="498541068">
                                  <w:marLeft w:val="0"/>
                                  <w:marRight w:val="0"/>
                                  <w:marTop w:val="0"/>
                                  <w:marBottom w:val="0"/>
                                  <w:divBdr>
                                    <w:top w:val="none" w:sz="0" w:space="0" w:color="auto"/>
                                    <w:left w:val="none" w:sz="0" w:space="0" w:color="auto"/>
                                    <w:bottom w:val="none" w:sz="0" w:space="0" w:color="auto"/>
                                    <w:right w:val="none" w:sz="0" w:space="0" w:color="auto"/>
                                  </w:divBdr>
                                  <w:divsChild>
                                    <w:div w:id="1934702910">
                                      <w:marLeft w:val="60"/>
                                      <w:marRight w:val="0"/>
                                      <w:marTop w:val="0"/>
                                      <w:marBottom w:val="0"/>
                                      <w:divBdr>
                                        <w:top w:val="none" w:sz="0" w:space="0" w:color="auto"/>
                                        <w:left w:val="none" w:sz="0" w:space="0" w:color="auto"/>
                                        <w:bottom w:val="none" w:sz="0" w:space="0" w:color="auto"/>
                                        <w:right w:val="none" w:sz="0" w:space="0" w:color="auto"/>
                                      </w:divBdr>
                                      <w:divsChild>
                                        <w:div w:id="1422143074">
                                          <w:marLeft w:val="0"/>
                                          <w:marRight w:val="0"/>
                                          <w:marTop w:val="0"/>
                                          <w:marBottom w:val="0"/>
                                          <w:divBdr>
                                            <w:top w:val="none" w:sz="0" w:space="0" w:color="auto"/>
                                            <w:left w:val="none" w:sz="0" w:space="0" w:color="auto"/>
                                            <w:bottom w:val="none" w:sz="0" w:space="0" w:color="auto"/>
                                            <w:right w:val="none" w:sz="0" w:space="0" w:color="auto"/>
                                          </w:divBdr>
                                          <w:divsChild>
                                            <w:div w:id="459344472">
                                              <w:marLeft w:val="0"/>
                                              <w:marRight w:val="0"/>
                                              <w:marTop w:val="0"/>
                                              <w:marBottom w:val="120"/>
                                              <w:divBdr>
                                                <w:top w:val="single" w:sz="6" w:space="0" w:color="F5F5F5"/>
                                                <w:left w:val="single" w:sz="6" w:space="0" w:color="F5F5F5"/>
                                                <w:bottom w:val="single" w:sz="6" w:space="0" w:color="F5F5F5"/>
                                                <w:right w:val="single" w:sz="6" w:space="0" w:color="F5F5F5"/>
                                              </w:divBdr>
                                              <w:divsChild>
                                                <w:div w:id="237328207">
                                                  <w:marLeft w:val="0"/>
                                                  <w:marRight w:val="0"/>
                                                  <w:marTop w:val="0"/>
                                                  <w:marBottom w:val="0"/>
                                                  <w:divBdr>
                                                    <w:top w:val="none" w:sz="0" w:space="0" w:color="auto"/>
                                                    <w:left w:val="none" w:sz="0" w:space="0" w:color="auto"/>
                                                    <w:bottom w:val="none" w:sz="0" w:space="0" w:color="auto"/>
                                                    <w:right w:val="none" w:sz="0" w:space="0" w:color="auto"/>
                                                  </w:divBdr>
                                                  <w:divsChild>
                                                    <w:div w:id="1741369685">
                                                      <w:marLeft w:val="0"/>
                                                      <w:marRight w:val="0"/>
                                                      <w:marTop w:val="0"/>
                                                      <w:marBottom w:val="0"/>
                                                      <w:divBdr>
                                                        <w:top w:val="none" w:sz="0" w:space="0" w:color="auto"/>
                                                        <w:left w:val="none" w:sz="0" w:space="0" w:color="auto"/>
                                                        <w:bottom w:val="none" w:sz="0" w:space="0" w:color="auto"/>
                                                        <w:right w:val="none" w:sz="0" w:space="0" w:color="auto"/>
                                                      </w:divBdr>
                                                    </w:div>
                                                  </w:divsChild>
                                                </w:div>
                                                <w:div w:id="2086687650">
                                                  <w:marLeft w:val="0"/>
                                                  <w:marRight w:val="0"/>
                                                  <w:marTop w:val="0"/>
                                                  <w:marBottom w:val="0"/>
                                                  <w:divBdr>
                                                    <w:top w:val="none" w:sz="0" w:space="0" w:color="auto"/>
                                                    <w:left w:val="none" w:sz="0" w:space="0" w:color="auto"/>
                                                    <w:bottom w:val="none" w:sz="0" w:space="0" w:color="auto"/>
                                                    <w:right w:val="none" w:sz="0" w:space="0" w:color="auto"/>
                                                  </w:divBdr>
                                                  <w:divsChild>
                                                    <w:div w:id="6238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750043">
      <w:bodyDiv w:val="1"/>
      <w:marLeft w:val="0"/>
      <w:marRight w:val="0"/>
      <w:marTop w:val="0"/>
      <w:marBottom w:val="0"/>
      <w:divBdr>
        <w:top w:val="none" w:sz="0" w:space="0" w:color="auto"/>
        <w:left w:val="none" w:sz="0" w:space="0" w:color="auto"/>
        <w:bottom w:val="none" w:sz="0" w:space="0" w:color="auto"/>
        <w:right w:val="none" w:sz="0" w:space="0" w:color="auto"/>
      </w:divBdr>
      <w:divsChild>
        <w:div w:id="1848862838">
          <w:marLeft w:val="0"/>
          <w:marRight w:val="0"/>
          <w:marTop w:val="0"/>
          <w:marBottom w:val="0"/>
          <w:divBdr>
            <w:top w:val="none" w:sz="0" w:space="0" w:color="auto"/>
            <w:left w:val="none" w:sz="0" w:space="0" w:color="auto"/>
            <w:bottom w:val="none" w:sz="0" w:space="0" w:color="auto"/>
            <w:right w:val="none" w:sz="0" w:space="0" w:color="auto"/>
          </w:divBdr>
          <w:divsChild>
            <w:div w:id="996760395">
              <w:marLeft w:val="0"/>
              <w:marRight w:val="0"/>
              <w:marTop w:val="0"/>
              <w:marBottom w:val="0"/>
              <w:divBdr>
                <w:top w:val="none" w:sz="0" w:space="0" w:color="auto"/>
                <w:left w:val="none" w:sz="0" w:space="0" w:color="auto"/>
                <w:bottom w:val="none" w:sz="0" w:space="0" w:color="auto"/>
                <w:right w:val="none" w:sz="0" w:space="0" w:color="auto"/>
              </w:divBdr>
              <w:divsChild>
                <w:div w:id="930041056">
                  <w:marLeft w:val="0"/>
                  <w:marRight w:val="0"/>
                  <w:marTop w:val="0"/>
                  <w:marBottom w:val="225"/>
                  <w:divBdr>
                    <w:top w:val="none" w:sz="0" w:space="0" w:color="auto"/>
                    <w:left w:val="none" w:sz="0" w:space="0" w:color="auto"/>
                    <w:bottom w:val="none" w:sz="0" w:space="0" w:color="auto"/>
                    <w:right w:val="none" w:sz="0" w:space="0" w:color="auto"/>
                  </w:divBdr>
                  <w:divsChild>
                    <w:div w:id="1789860383">
                      <w:marLeft w:val="0"/>
                      <w:marRight w:val="0"/>
                      <w:marTop w:val="0"/>
                      <w:marBottom w:val="0"/>
                      <w:divBdr>
                        <w:top w:val="none" w:sz="0" w:space="0" w:color="auto"/>
                        <w:left w:val="none" w:sz="0" w:space="0" w:color="auto"/>
                        <w:bottom w:val="none" w:sz="0" w:space="0" w:color="auto"/>
                        <w:right w:val="none" w:sz="0" w:space="0" w:color="auto"/>
                      </w:divBdr>
                      <w:divsChild>
                        <w:div w:id="924798881">
                          <w:marLeft w:val="0"/>
                          <w:marRight w:val="0"/>
                          <w:marTop w:val="0"/>
                          <w:marBottom w:val="0"/>
                          <w:divBdr>
                            <w:top w:val="none" w:sz="0" w:space="0" w:color="auto"/>
                            <w:left w:val="none" w:sz="0" w:space="0" w:color="auto"/>
                            <w:bottom w:val="none" w:sz="0" w:space="0" w:color="auto"/>
                            <w:right w:val="none" w:sz="0" w:space="0" w:color="auto"/>
                          </w:divBdr>
                          <w:divsChild>
                            <w:div w:id="19508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16090">
      <w:bodyDiv w:val="1"/>
      <w:marLeft w:val="0"/>
      <w:marRight w:val="0"/>
      <w:marTop w:val="0"/>
      <w:marBottom w:val="0"/>
      <w:divBdr>
        <w:top w:val="none" w:sz="0" w:space="0" w:color="auto"/>
        <w:left w:val="none" w:sz="0" w:space="0" w:color="auto"/>
        <w:bottom w:val="none" w:sz="0" w:space="0" w:color="auto"/>
        <w:right w:val="none" w:sz="0" w:space="0" w:color="auto"/>
      </w:divBdr>
    </w:div>
    <w:div w:id="839077162">
      <w:bodyDiv w:val="1"/>
      <w:marLeft w:val="0"/>
      <w:marRight w:val="0"/>
      <w:marTop w:val="0"/>
      <w:marBottom w:val="0"/>
      <w:divBdr>
        <w:top w:val="none" w:sz="0" w:space="0" w:color="auto"/>
        <w:left w:val="none" w:sz="0" w:space="0" w:color="auto"/>
        <w:bottom w:val="none" w:sz="0" w:space="0" w:color="auto"/>
        <w:right w:val="none" w:sz="0" w:space="0" w:color="auto"/>
      </w:divBdr>
    </w:div>
    <w:div w:id="852762178">
      <w:bodyDiv w:val="1"/>
      <w:marLeft w:val="0"/>
      <w:marRight w:val="0"/>
      <w:marTop w:val="0"/>
      <w:marBottom w:val="0"/>
      <w:divBdr>
        <w:top w:val="none" w:sz="0" w:space="0" w:color="auto"/>
        <w:left w:val="none" w:sz="0" w:space="0" w:color="auto"/>
        <w:bottom w:val="none" w:sz="0" w:space="0" w:color="auto"/>
        <w:right w:val="none" w:sz="0" w:space="0" w:color="auto"/>
      </w:divBdr>
      <w:divsChild>
        <w:div w:id="292440517">
          <w:marLeft w:val="0"/>
          <w:marRight w:val="0"/>
          <w:marTop w:val="0"/>
          <w:marBottom w:val="0"/>
          <w:divBdr>
            <w:top w:val="none" w:sz="0" w:space="0" w:color="auto"/>
            <w:left w:val="none" w:sz="0" w:space="0" w:color="auto"/>
            <w:bottom w:val="none" w:sz="0" w:space="0" w:color="auto"/>
            <w:right w:val="none" w:sz="0" w:space="0" w:color="auto"/>
          </w:divBdr>
          <w:divsChild>
            <w:div w:id="2021854293">
              <w:marLeft w:val="0"/>
              <w:marRight w:val="0"/>
              <w:marTop w:val="0"/>
              <w:marBottom w:val="0"/>
              <w:divBdr>
                <w:top w:val="none" w:sz="0" w:space="0" w:color="auto"/>
                <w:left w:val="none" w:sz="0" w:space="0" w:color="auto"/>
                <w:bottom w:val="none" w:sz="0" w:space="0" w:color="auto"/>
                <w:right w:val="none" w:sz="0" w:space="0" w:color="auto"/>
              </w:divBdr>
              <w:divsChild>
                <w:div w:id="1127625291">
                  <w:marLeft w:val="0"/>
                  <w:marRight w:val="0"/>
                  <w:marTop w:val="0"/>
                  <w:marBottom w:val="0"/>
                  <w:divBdr>
                    <w:top w:val="none" w:sz="0" w:space="0" w:color="auto"/>
                    <w:left w:val="none" w:sz="0" w:space="0" w:color="auto"/>
                    <w:bottom w:val="none" w:sz="0" w:space="0" w:color="auto"/>
                    <w:right w:val="none" w:sz="0" w:space="0" w:color="auto"/>
                  </w:divBdr>
                  <w:divsChild>
                    <w:div w:id="1955819603">
                      <w:marLeft w:val="0"/>
                      <w:marRight w:val="0"/>
                      <w:marTop w:val="0"/>
                      <w:marBottom w:val="0"/>
                      <w:divBdr>
                        <w:top w:val="none" w:sz="0" w:space="0" w:color="auto"/>
                        <w:left w:val="none" w:sz="0" w:space="0" w:color="auto"/>
                        <w:bottom w:val="none" w:sz="0" w:space="0" w:color="auto"/>
                        <w:right w:val="none" w:sz="0" w:space="0" w:color="auto"/>
                      </w:divBdr>
                      <w:divsChild>
                        <w:div w:id="81684096">
                          <w:marLeft w:val="0"/>
                          <w:marRight w:val="0"/>
                          <w:marTop w:val="0"/>
                          <w:marBottom w:val="0"/>
                          <w:divBdr>
                            <w:top w:val="none" w:sz="0" w:space="0" w:color="auto"/>
                            <w:left w:val="none" w:sz="0" w:space="0" w:color="auto"/>
                            <w:bottom w:val="none" w:sz="0" w:space="0" w:color="auto"/>
                            <w:right w:val="none" w:sz="0" w:space="0" w:color="auto"/>
                          </w:divBdr>
                          <w:divsChild>
                            <w:div w:id="713384777">
                              <w:marLeft w:val="0"/>
                              <w:marRight w:val="0"/>
                              <w:marTop w:val="0"/>
                              <w:marBottom w:val="0"/>
                              <w:divBdr>
                                <w:top w:val="none" w:sz="0" w:space="0" w:color="auto"/>
                                <w:left w:val="none" w:sz="0" w:space="0" w:color="auto"/>
                                <w:bottom w:val="none" w:sz="0" w:space="0" w:color="auto"/>
                                <w:right w:val="none" w:sz="0" w:space="0" w:color="auto"/>
                              </w:divBdr>
                              <w:divsChild>
                                <w:div w:id="1088580687">
                                  <w:marLeft w:val="0"/>
                                  <w:marRight w:val="0"/>
                                  <w:marTop w:val="0"/>
                                  <w:marBottom w:val="0"/>
                                  <w:divBdr>
                                    <w:top w:val="none" w:sz="0" w:space="0" w:color="auto"/>
                                    <w:left w:val="none" w:sz="0" w:space="0" w:color="auto"/>
                                    <w:bottom w:val="none" w:sz="0" w:space="0" w:color="auto"/>
                                    <w:right w:val="none" w:sz="0" w:space="0" w:color="auto"/>
                                  </w:divBdr>
                                  <w:divsChild>
                                    <w:div w:id="840655390">
                                      <w:marLeft w:val="0"/>
                                      <w:marRight w:val="0"/>
                                      <w:marTop w:val="0"/>
                                      <w:marBottom w:val="0"/>
                                      <w:divBdr>
                                        <w:top w:val="none" w:sz="0" w:space="0" w:color="auto"/>
                                        <w:left w:val="none" w:sz="0" w:space="0" w:color="auto"/>
                                        <w:bottom w:val="none" w:sz="0" w:space="0" w:color="auto"/>
                                        <w:right w:val="none" w:sz="0" w:space="0" w:color="auto"/>
                                      </w:divBdr>
                                      <w:divsChild>
                                        <w:div w:id="1057363317">
                                          <w:marLeft w:val="0"/>
                                          <w:marRight w:val="0"/>
                                          <w:marTop w:val="0"/>
                                          <w:marBottom w:val="0"/>
                                          <w:divBdr>
                                            <w:top w:val="none" w:sz="0" w:space="0" w:color="auto"/>
                                            <w:left w:val="none" w:sz="0" w:space="0" w:color="auto"/>
                                            <w:bottom w:val="none" w:sz="0" w:space="0" w:color="auto"/>
                                            <w:right w:val="none" w:sz="0" w:space="0" w:color="auto"/>
                                          </w:divBdr>
                                          <w:divsChild>
                                            <w:div w:id="918052799">
                                              <w:marLeft w:val="0"/>
                                              <w:marRight w:val="0"/>
                                              <w:marTop w:val="0"/>
                                              <w:marBottom w:val="0"/>
                                              <w:divBdr>
                                                <w:top w:val="single" w:sz="12" w:space="2" w:color="FFFFCC"/>
                                                <w:left w:val="single" w:sz="12" w:space="2" w:color="FFFFCC"/>
                                                <w:bottom w:val="single" w:sz="12" w:space="2" w:color="FFFFCC"/>
                                                <w:right w:val="single" w:sz="12" w:space="0" w:color="FFFFCC"/>
                                              </w:divBdr>
                                              <w:divsChild>
                                                <w:div w:id="1745375613">
                                                  <w:marLeft w:val="0"/>
                                                  <w:marRight w:val="0"/>
                                                  <w:marTop w:val="0"/>
                                                  <w:marBottom w:val="0"/>
                                                  <w:divBdr>
                                                    <w:top w:val="none" w:sz="0" w:space="0" w:color="auto"/>
                                                    <w:left w:val="none" w:sz="0" w:space="0" w:color="auto"/>
                                                    <w:bottom w:val="none" w:sz="0" w:space="0" w:color="auto"/>
                                                    <w:right w:val="none" w:sz="0" w:space="0" w:color="auto"/>
                                                  </w:divBdr>
                                                  <w:divsChild>
                                                    <w:div w:id="169225685">
                                                      <w:marLeft w:val="0"/>
                                                      <w:marRight w:val="0"/>
                                                      <w:marTop w:val="0"/>
                                                      <w:marBottom w:val="0"/>
                                                      <w:divBdr>
                                                        <w:top w:val="none" w:sz="0" w:space="0" w:color="auto"/>
                                                        <w:left w:val="none" w:sz="0" w:space="0" w:color="auto"/>
                                                        <w:bottom w:val="none" w:sz="0" w:space="0" w:color="auto"/>
                                                        <w:right w:val="none" w:sz="0" w:space="0" w:color="auto"/>
                                                      </w:divBdr>
                                                      <w:divsChild>
                                                        <w:div w:id="1510293792">
                                                          <w:marLeft w:val="0"/>
                                                          <w:marRight w:val="0"/>
                                                          <w:marTop w:val="0"/>
                                                          <w:marBottom w:val="0"/>
                                                          <w:divBdr>
                                                            <w:top w:val="none" w:sz="0" w:space="0" w:color="auto"/>
                                                            <w:left w:val="none" w:sz="0" w:space="0" w:color="auto"/>
                                                            <w:bottom w:val="none" w:sz="0" w:space="0" w:color="auto"/>
                                                            <w:right w:val="none" w:sz="0" w:space="0" w:color="auto"/>
                                                          </w:divBdr>
                                                          <w:divsChild>
                                                            <w:div w:id="429009395">
                                                              <w:marLeft w:val="0"/>
                                                              <w:marRight w:val="0"/>
                                                              <w:marTop w:val="0"/>
                                                              <w:marBottom w:val="0"/>
                                                              <w:divBdr>
                                                                <w:top w:val="none" w:sz="0" w:space="0" w:color="auto"/>
                                                                <w:left w:val="none" w:sz="0" w:space="0" w:color="auto"/>
                                                                <w:bottom w:val="none" w:sz="0" w:space="0" w:color="auto"/>
                                                                <w:right w:val="none" w:sz="0" w:space="0" w:color="auto"/>
                                                              </w:divBdr>
                                                              <w:divsChild>
                                                                <w:div w:id="1731689995">
                                                                  <w:marLeft w:val="0"/>
                                                                  <w:marRight w:val="0"/>
                                                                  <w:marTop w:val="0"/>
                                                                  <w:marBottom w:val="0"/>
                                                                  <w:divBdr>
                                                                    <w:top w:val="none" w:sz="0" w:space="0" w:color="auto"/>
                                                                    <w:left w:val="none" w:sz="0" w:space="0" w:color="auto"/>
                                                                    <w:bottom w:val="none" w:sz="0" w:space="0" w:color="auto"/>
                                                                    <w:right w:val="none" w:sz="0" w:space="0" w:color="auto"/>
                                                                  </w:divBdr>
                                                                  <w:divsChild>
                                                                    <w:div w:id="1138111964">
                                                                      <w:marLeft w:val="0"/>
                                                                      <w:marRight w:val="0"/>
                                                                      <w:marTop w:val="0"/>
                                                                      <w:marBottom w:val="0"/>
                                                                      <w:divBdr>
                                                                        <w:top w:val="none" w:sz="0" w:space="0" w:color="auto"/>
                                                                        <w:left w:val="none" w:sz="0" w:space="0" w:color="auto"/>
                                                                        <w:bottom w:val="none" w:sz="0" w:space="0" w:color="auto"/>
                                                                        <w:right w:val="none" w:sz="0" w:space="0" w:color="auto"/>
                                                                      </w:divBdr>
                                                                      <w:divsChild>
                                                                        <w:div w:id="986973333">
                                                                          <w:marLeft w:val="0"/>
                                                                          <w:marRight w:val="0"/>
                                                                          <w:marTop w:val="0"/>
                                                                          <w:marBottom w:val="0"/>
                                                                          <w:divBdr>
                                                                            <w:top w:val="none" w:sz="0" w:space="0" w:color="auto"/>
                                                                            <w:left w:val="none" w:sz="0" w:space="0" w:color="auto"/>
                                                                            <w:bottom w:val="none" w:sz="0" w:space="0" w:color="auto"/>
                                                                            <w:right w:val="none" w:sz="0" w:space="0" w:color="auto"/>
                                                                          </w:divBdr>
                                                                          <w:divsChild>
                                                                            <w:div w:id="176622371">
                                                                              <w:marLeft w:val="0"/>
                                                                              <w:marRight w:val="0"/>
                                                                              <w:marTop w:val="0"/>
                                                                              <w:marBottom w:val="0"/>
                                                                              <w:divBdr>
                                                                                <w:top w:val="none" w:sz="0" w:space="0" w:color="auto"/>
                                                                                <w:left w:val="none" w:sz="0" w:space="0" w:color="auto"/>
                                                                                <w:bottom w:val="none" w:sz="0" w:space="0" w:color="auto"/>
                                                                                <w:right w:val="none" w:sz="0" w:space="0" w:color="auto"/>
                                                                              </w:divBdr>
                                                                              <w:divsChild>
                                                                                <w:div w:id="551845180">
                                                                                  <w:marLeft w:val="0"/>
                                                                                  <w:marRight w:val="0"/>
                                                                                  <w:marTop w:val="0"/>
                                                                                  <w:marBottom w:val="0"/>
                                                                                  <w:divBdr>
                                                                                    <w:top w:val="none" w:sz="0" w:space="0" w:color="auto"/>
                                                                                    <w:left w:val="none" w:sz="0" w:space="0" w:color="auto"/>
                                                                                    <w:bottom w:val="none" w:sz="0" w:space="0" w:color="auto"/>
                                                                                    <w:right w:val="none" w:sz="0" w:space="0" w:color="auto"/>
                                                                                  </w:divBdr>
                                                                                  <w:divsChild>
                                                                                    <w:div w:id="1619754013">
                                                                                      <w:marLeft w:val="0"/>
                                                                                      <w:marRight w:val="0"/>
                                                                                      <w:marTop w:val="0"/>
                                                                                      <w:marBottom w:val="0"/>
                                                                                      <w:divBdr>
                                                                                        <w:top w:val="none" w:sz="0" w:space="0" w:color="auto"/>
                                                                                        <w:left w:val="none" w:sz="0" w:space="0" w:color="auto"/>
                                                                                        <w:bottom w:val="none" w:sz="0" w:space="0" w:color="auto"/>
                                                                                        <w:right w:val="none" w:sz="0" w:space="0" w:color="auto"/>
                                                                                      </w:divBdr>
                                                                                      <w:divsChild>
                                                                                        <w:div w:id="965355722">
                                                                                          <w:marLeft w:val="0"/>
                                                                                          <w:marRight w:val="120"/>
                                                                                          <w:marTop w:val="0"/>
                                                                                          <w:marBottom w:val="150"/>
                                                                                          <w:divBdr>
                                                                                            <w:top w:val="single" w:sz="2" w:space="0" w:color="EFEFEF"/>
                                                                                            <w:left w:val="single" w:sz="6" w:space="0" w:color="EFEFEF"/>
                                                                                            <w:bottom w:val="single" w:sz="6" w:space="0" w:color="E2E2E2"/>
                                                                                            <w:right w:val="single" w:sz="6" w:space="0" w:color="EFEFEF"/>
                                                                                          </w:divBdr>
                                                                                          <w:divsChild>
                                                                                            <w:div w:id="989988359">
                                                                                              <w:marLeft w:val="0"/>
                                                                                              <w:marRight w:val="0"/>
                                                                                              <w:marTop w:val="0"/>
                                                                                              <w:marBottom w:val="0"/>
                                                                                              <w:divBdr>
                                                                                                <w:top w:val="none" w:sz="0" w:space="0" w:color="auto"/>
                                                                                                <w:left w:val="none" w:sz="0" w:space="0" w:color="auto"/>
                                                                                                <w:bottom w:val="none" w:sz="0" w:space="0" w:color="auto"/>
                                                                                                <w:right w:val="none" w:sz="0" w:space="0" w:color="auto"/>
                                                                                              </w:divBdr>
                                                                                              <w:divsChild>
                                                                                                <w:div w:id="155803913">
                                                                                                  <w:marLeft w:val="0"/>
                                                                                                  <w:marRight w:val="0"/>
                                                                                                  <w:marTop w:val="0"/>
                                                                                                  <w:marBottom w:val="0"/>
                                                                                                  <w:divBdr>
                                                                                                    <w:top w:val="none" w:sz="0" w:space="0" w:color="auto"/>
                                                                                                    <w:left w:val="none" w:sz="0" w:space="0" w:color="auto"/>
                                                                                                    <w:bottom w:val="none" w:sz="0" w:space="0" w:color="auto"/>
                                                                                                    <w:right w:val="none" w:sz="0" w:space="0" w:color="auto"/>
                                                                                                  </w:divBdr>
                                                                                                  <w:divsChild>
                                                                                                    <w:div w:id="298001601">
                                                                                                      <w:marLeft w:val="0"/>
                                                                                                      <w:marRight w:val="0"/>
                                                                                                      <w:marTop w:val="0"/>
                                                                                                      <w:marBottom w:val="0"/>
                                                                                                      <w:divBdr>
                                                                                                        <w:top w:val="none" w:sz="0" w:space="0" w:color="auto"/>
                                                                                                        <w:left w:val="none" w:sz="0" w:space="0" w:color="auto"/>
                                                                                                        <w:bottom w:val="none" w:sz="0" w:space="0" w:color="auto"/>
                                                                                                        <w:right w:val="none" w:sz="0" w:space="0" w:color="auto"/>
                                                                                                      </w:divBdr>
                                                                                                      <w:divsChild>
                                                                                                        <w:div w:id="2132436065">
                                                                                                          <w:marLeft w:val="0"/>
                                                                                                          <w:marRight w:val="0"/>
                                                                                                          <w:marTop w:val="0"/>
                                                                                                          <w:marBottom w:val="0"/>
                                                                                                          <w:divBdr>
                                                                                                            <w:top w:val="none" w:sz="0" w:space="0" w:color="auto"/>
                                                                                                            <w:left w:val="none" w:sz="0" w:space="0" w:color="auto"/>
                                                                                                            <w:bottom w:val="none" w:sz="0" w:space="0" w:color="auto"/>
                                                                                                            <w:right w:val="none" w:sz="0" w:space="0" w:color="auto"/>
                                                                                                          </w:divBdr>
                                                                                                          <w:divsChild>
                                                                                                            <w:div w:id="389117627">
                                                                                                              <w:marLeft w:val="0"/>
                                                                                                              <w:marRight w:val="0"/>
                                                                                                              <w:marTop w:val="0"/>
                                                                                                              <w:marBottom w:val="0"/>
                                                                                                              <w:divBdr>
                                                                                                                <w:top w:val="single" w:sz="2" w:space="4" w:color="D8D8D8"/>
                                                                                                                <w:left w:val="single" w:sz="2" w:space="0" w:color="D8D8D8"/>
                                                                                                                <w:bottom w:val="single" w:sz="2" w:space="4" w:color="D8D8D8"/>
                                                                                                                <w:right w:val="single" w:sz="2" w:space="0" w:color="D8D8D8"/>
                                                                                                              </w:divBdr>
                                                                                                              <w:divsChild>
                                                                                                                <w:div w:id="238830844">
                                                                                                                  <w:marLeft w:val="225"/>
                                                                                                                  <w:marRight w:val="225"/>
                                                                                                                  <w:marTop w:val="75"/>
                                                                                                                  <w:marBottom w:val="75"/>
                                                                                                                  <w:divBdr>
                                                                                                                    <w:top w:val="none" w:sz="0" w:space="0" w:color="auto"/>
                                                                                                                    <w:left w:val="none" w:sz="0" w:space="0" w:color="auto"/>
                                                                                                                    <w:bottom w:val="none" w:sz="0" w:space="0" w:color="auto"/>
                                                                                                                    <w:right w:val="none" w:sz="0" w:space="0" w:color="auto"/>
                                                                                                                  </w:divBdr>
                                                                                                                  <w:divsChild>
                                                                                                                    <w:div w:id="4938315">
                                                                                                                      <w:marLeft w:val="0"/>
                                                                                                                      <w:marRight w:val="0"/>
                                                                                                                      <w:marTop w:val="0"/>
                                                                                                                      <w:marBottom w:val="0"/>
                                                                                                                      <w:divBdr>
                                                                                                                        <w:top w:val="single" w:sz="6" w:space="0" w:color="auto"/>
                                                                                                                        <w:left w:val="single" w:sz="6" w:space="0" w:color="auto"/>
                                                                                                                        <w:bottom w:val="single" w:sz="6" w:space="0" w:color="auto"/>
                                                                                                                        <w:right w:val="single" w:sz="6" w:space="0" w:color="auto"/>
                                                                                                                      </w:divBdr>
                                                                                                                      <w:divsChild>
                                                                                                                        <w:div w:id="642857925">
                                                                                                                          <w:marLeft w:val="0"/>
                                                                                                                          <w:marRight w:val="0"/>
                                                                                                                          <w:marTop w:val="0"/>
                                                                                                                          <w:marBottom w:val="0"/>
                                                                                                                          <w:divBdr>
                                                                                                                            <w:top w:val="none" w:sz="0" w:space="0" w:color="auto"/>
                                                                                                                            <w:left w:val="none" w:sz="0" w:space="0" w:color="auto"/>
                                                                                                                            <w:bottom w:val="none" w:sz="0" w:space="0" w:color="auto"/>
                                                                                                                            <w:right w:val="none" w:sz="0" w:space="0" w:color="auto"/>
                                                                                                                          </w:divBdr>
                                                                                                                          <w:divsChild>
                                                                                                                            <w:div w:id="90587542">
                                                                                                                              <w:marLeft w:val="0"/>
                                                                                                                              <w:marRight w:val="0"/>
                                                                                                                              <w:marTop w:val="0"/>
                                                                                                                              <w:marBottom w:val="0"/>
                                                                                                                              <w:divBdr>
                                                                                                                                <w:top w:val="none" w:sz="0" w:space="0" w:color="auto"/>
                                                                                                                                <w:left w:val="none" w:sz="0" w:space="0" w:color="auto"/>
                                                                                                                                <w:bottom w:val="none" w:sz="0" w:space="0" w:color="auto"/>
                                                                                                                                <w:right w:val="none" w:sz="0" w:space="0" w:color="auto"/>
                                                                                                                              </w:divBdr>
                                                                                                                              <w:divsChild>
                                                                                                                                <w:div w:id="1434126393">
                                                                                                                                  <w:marLeft w:val="0"/>
                                                                                                                                  <w:marRight w:val="0"/>
                                                                                                                                  <w:marTop w:val="0"/>
                                                                                                                                  <w:marBottom w:val="0"/>
                                                                                                                                  <w:divBdr>
                                                                                                                                    <w:top w:val="none" w:sz="0" w:space="0" w:color="auto"/>
                                                                                                                                    <w:left w:val="none" w:sz="0" w:space="0" w:color="auto"/>
                                                                                                                                    <w:bottom w:val="none" w:sz="0" w:space="0" w:color="auto"/>
                                                                                                                                    <w:right w:val="none" w:sz="0" w:space="0" w:color="auto"/>
                                                                                                                                  </w:divBdr>
                                                                                                                                  <w:divsChild>
                                                                                                                                    <w:div w:id="20314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803099">
      <w:bodyDiv w:val="1"/>
      <w:marLeft w:val="0"/>
      <w:marRight w:val="0"/>
      <w:marTop w:val="0"/>
      <w:marBottom w:val="0"/>
      <w:divBdr>
        <w:top w:val="none" w:sz="0" w:space="0" w:color="auto"/>
        <w:left w:val="none" w:sz="0" w:space="0" w:color="auto"/>
        <w:bottom w:val="none" w:sz="0" w:space="0" w:color="auto"/>
        <w:right w:val="none" w:sz="0" w:space="0" w:color="auto"/>
      </w:divBdr>
      <w:divsChild>
        <w:div w:id="1237857498">
          <w:marLeft w:val="0"/>
          <w:marRight w:val="0"/>
          <w:marTop w:val="0"/>
          <w:marBottom w:val="0"/>
          <w:divBdr>
            <w:top w:val="none" w:sz="0" w:space="0" w:color="auto"/>
            <w:left w:val="none" w:sz="0" w:space="0" w:color="auto"/>
            <w:bottom w:val="none" w:sz="0" w:space="0" w:color="auto"/>
            <w:right w:val="none" w:sz="0" w:space="0" w:color="auto"/>
          </w:divBdr>
          <w:divsChild>
            <w:div w:id="1428648610">
              <w:marLeft w:val="0"/>
              <w:marRight w:val="0"/>
              <w:marTop w:val="0"/>
              <w:marBottom w:val="0"/>
              <w:divBdr>
                <w:top w:val="none" w:sz="0" w:space="0" w:color="auto"/>
                <w:left w:val="none" w:sz="0" w:space="0" w:color="auto"/>
                <w:bottom w:val="none" w:sz="0" w:space="0" w:color="auto"/>
                <w:right w:val="none" w:sz="0" w:space="0" w:color="auto"/>
              </w:divBdr>
              <w:divsChild>
                <w:div w:id="1891840776">
                  <w:marLeft w:val="0"/>
                  <w:marRight w:val="0"/>
                  <w:marTop w:val="0"/>
                  <w:marBottom w:val="0"/>
                  <w:divBdr>
                    <w:top w:val="none" w:sz="0" w:space="0" w:color="auto"/>
                    <w:left w:val="none" w:sz="0" w:space="0" w:color="auto"/>
                    <w:bottom w:val="none" w:sz="0" w:space="0" w:color="auto"/>
                    <w:right w:val="none" w:sz="0" w:space="0" w:color="auto"/>
                  </w:divBdr>
                  <w:divsChild>
                    <w:div w:id="227965116">
                      <w:marLeft w:val="0"/>
                      <w:marRight w:val="0"/>
                      <w:marTop w:val="0"/>
                      <w:marBottom w:val="0"/>
                      <w:divBdr>
                        <w:top w:val="none" w:sz="0" w:space="0" w:color="auto"/>
                        <w:left w:val="none" w:sz="0" w:space="0" w:color="auto"/>
                        <w:bottom w:val="none" w:sz="0" w:space="0" w:color="auto"/>
                        <w:right w:val="none" w:sz="0" w:space="0" w:color="auto"/>
                      </w:divBdr>
                      <w:divsChild>
                        <w:div w:id="493492012">
                          <w:marLeft w:val="0"/>
                          <w:marRight w:val="0"/>
                          <w:marTop w:val="0"/>
                          <w:marBottom w:val="0"/>
                          <w:divBdr>
                            <w:top w:val="none" w:sz="0" w:space="0" w:color="auto"/>
                            <w:left w:val="none" w:sz="0" w:space="0" w:color="auto"/>
                            <w:bottom w:val="none" w:sz="0" w:space="0" w:color="auto"/>
                            <w:right w:val="none" w:sz="0" w:space="0" w:color="auto"/>
                          </w:divBdr>
                          <w:divsChild>
                            <w:div w:id="1518815218">
                              <w:marLeft w:val="0"/>
                              <w:marRight w:val="0"/>
                              <w:marTop w:val="0"/>
                              <w:marBottom w:val="0"/>
                              <w:divBdr>
                                <w:top w:val="none" w:sz="0" w:space="0" w:color="auto"/>
                                <w:left w:val="none" w:sz="0" w:space="0" w:color="auto"/>
                                <w:bottom w:val="none" w:sz="0" w:space="0" w:color="auto"/>
                                <w:right w:val="none" w:sz="0" w:space="0" w:color="auto"/>
                              </w:divBdr>
                              <w:divsChild>
                                <w:div w:id="1017732672">
                                  <w:marLeft w:val="0"/>
                                  <w:marRight w:val="0"/>
                                  <w:marTop w:val="0"/>
                                  <w:marBottom w:val="0"/>
                                  <w:divBdr>
                                    <w:top w:val="none" w:sz="0" w:space="0" w:color="auto"/>
                                    <w:left w:val="none" w:sz="0" w:space="0" w:color="auto"/>
                                    <w:bottom w:val="none" w:sz="0" w:space="0" w:color="auto"/>
                                    <w:right w:val="none" w:sz="0" w:space="0" w:color="auto"/>
                                  </w:divBdr>
                                  <w:divsChild>
                                    <w:div w:id="534971307">
                                      <w:marLeft w:val="60"/>
                                      <w:marRight w:val="0"/>
                                      <w:marTop w:val="0"/>
                                      <w:marBottom w:val="0"/>
                                      <w:divBdr>
                                        <w:top w:val="none" w:sz="0" w:space="0" w:color="auto"/>
                                        <w:left w:val="none" w:sz="0" w:space="0" w:color="auto"/>
                                        <w:bottom w:val="none" w:sz="0" w:space="0" w:color="auto"/>
                                        <w:right w:val="none" w:sz="0" w:space="0" w:color="auto"/>
                                      </w:divBdr>
                                      <w:divsChild>
                                        <w:div w:id="380634410">
                                          <w:marLeft w:val="0"/>
                                          <w:marRight w:val="0"/>
                                          <w:marTop w:val="0"/>
                                          <w:marBottom w:val="0"/>
                                          <w:divBdr>
                                            <w:top w:val="none" w:sz="0" w:space="0" w:color="auto"/>
                                            <w:left w:val="none" w:sz="0" w:space="0" w:color="auto"/>
                                            <w:bottom w:val="none" w:sz="0" w:space="0" w:color="auto"/>
                                            <w:right w:val="none" w:sz="0" w:space="0" w:color="auto"/>
                                          </w:divBdr>
                                          <w:divsChild>
                                            <w:div w:id="65346082">
                                              <w:marLeft w:val="0"/>
                                              <w:marRight w:val="0"/>
                                              <w:marTop w:val="0"/>
                                              <w:marBottom w:val="120"/>
                                              <w:divBdr>
                                                <w:top w:val="single" w:sz="6" w:space="0" w:color="F5F5F5"/>
                                                <w:left w:val="single" w:sz="6" w:space="0" w:color="F5F5F5"/>
                                                <w:bottom w:val="single" w:sz="6" w:space="0" w:color="F5F5F5"/>
                                                <w:right w:val="single" w:sz="6" w:space="0" w:color="F5F5F5"/>
                                              </w:divBdr>
                                              <w:divsChild>
                                                <w:div w:id="573856658">
                                                  <w:marLeft w:val="0"/>
                                                  <w:marRight w:val="0"/>
                                                  <w:marTop w:val="0"/>
                                                  <w:marBottom w:val="0"/>
                                                  <w:divBdr>
                                                    <w:top w:val="none" w:sz="0" w:space="0" w:color="auto"/>
                                                    <w:left w:val="none" w:sz="0" w:space="0" w:color="auto"/>
                                                    <w:bottom w:val="none" w:sz="0" w:space="0" w:color="auto"/>
                                                    <w:right w:val="none" w:sz="0" w:space="0" w:color="auto"/>
                                                  </w:divBdr>
                                                  <w:divsChild>
                                                    <w:div w:id="12272956">
                                                      <w:marLeft w:val="0"/>
                                                      <w:marRight w:val="0"/>
                                                      <w:marTop w:val="0"/>
                                                      <w:marBottom w:val="0"/>
                                                      <w:divBdr>
                                                        <w:top w:val="none" w:sz="0" w:space="0" w:color="auto"/>
                                                        <w:left w:val="none" w:sz="0" w:space="0" w:color="auto"/>
                                                        <w:bottom w:val="none" w:sz="0" w:space="0" w:color="auto"/>
                                                        <w:right w:val="none" w:sz="0" w:space="0" w:color="auto"/>
                                                      </w:divBdr>
                                                    </w:div>
                                                  </w:divsChild>
                                                </w:div>
                                                <w:div w:id="1939632693">
                                                  <w:marLeft w:val="0"/>
                                                  <w:marRight w:val="0"/>
                                                  <w:marTop w:val="0"/>
                                                  <w:marBottom w:val="0"/>
                                                  <w:divBdr>
                                                    <w:top w:val="none" w:sz="0" w:space="0" w:color="auto"/>
                                                    <w:left w:val="none" w:sz="0" w:space="0" w:color="auto"/>
                                                    <w:bottom w:val="none" w:sz="0" w:space="0" w:color="auto"/>
                                                    <w:right w:val="none" w:sz="0" w:space="0" w:color="auto"/>
                                                  </w:divBdr>
                                                  <w:divsChild>
                                                    <w:div w:id="846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433281">
      <w:bodyDiv w:val="1"/>
      <w:marLeft w:val="0"/>
      <w:marRight w:val="0"/>
      <w:marTop w:val="0"/>
      <w:marBottom w:val="0"/>
      <w:divBdr>
        <w:top w:val="none" w:sz="0" w:space="0" w:color="auto"/>
        <w:left w:val="none" w:sz="0" w:space="0" w:color="auto"/>
        <w:bottom w:val="none" w:sz="0" w:space="0" w:color="auto"/>
        <w:right w:val="none" w:sz="0" w:space="0" w:color="auto"/>
      </w:divBdr>
    </w:div>
    <w:div w:id="975600616">
      <w:bodyDiv w:val="1"/>
      <w:marLeft w:val="0"/>
      <w:marRight w:val="0"/>
      <w:marTop w:val="0"/>
      <w:marBottom w:val="0"/>
      <w:divBdr>
        <w:top w:val="none" w:sz="0" w:space="0" w:color="auto"/>
        <w:left w:val="none" w:sz="0" w:space="0" w:color="auto"/>
        <w:bottom w:val="none" w:sz="0" w:space="0" w:color="auto"/>
        <w:right w:val="none" w:sz="0" w:space="0" w:color="auto"/>
      </w:divBdr>
      <w:divsChild>
        <w:div w:id="2062363859">
          <w:marLeft w:val="0"/>
          <w:marRight w:val="0"/>
          <w:marTop w:val="0"/>
          <w:marBottom w:val="0"/>
          <w:divBdr>
            <w:top w:val="none" w:sz="0" w:space="0" w:color="auto"/>
            <w:left w:val="none" w:sz="0" w:space="0" w:color="auto"/>
            <w:bottom w:val="none" w:sz="0" w:space="0" w:color="auto"/>
            <w:right w:val="none" w:sz="0" w:space="0" w:color="auto"/>
          </w:divBdr>
          <w:divsChild>
            <w:div w:id="1195004046">
              <w:marLeft w:val="0"/>
              <w:marRight w:val="0"/>
              <w:marTop w:val="0"/>
              <w:marBottom w:val="0"/>
              <w:divBdr>
                <w:top w:val="none" w:sz="0" w:space="0" w:color="auto"/>
                <w:left w:val="none" w:sz="0" w:space="0" w:color="auto"/>
                <w:bottom w:val="none" w:sz="0" w:space="0" w:color="auto"/>
                <w:right w:val="none" w:sz="0" w:space="0" w:color="auto"/>
              </w:divBdr>
              <w:divsChild>
                <w:div w:id="444350610">
                  <w:marLeft w:val="0"/>
                  <w:marRight w:val="0"/>
                  <w:marTop w:val="0"/>
                  <w:marBottom w:val="0"/>
                  <w:divBdr>
                    <w:top w:val="none" w:sz="0" w:space="0" w:color="auto"/>
                    <w:left w:val="none" w:sz="0" w:space="0" w:color="auto"/>
                    <w:bottom w:val="none" w:sz="0" w:space="0" w:color="auto"/>
                    <w:right w:val="none" w:sz="0" w:space="0" w:color="auto"/>
                  </w:divBdr>
                  <w:divsChild>
                    <w:div w:id="703604256">
                      <w:marLeft w:val="0"/>
                      <w:marRight w:val="0"/>
                      <w:marTop w:val="0"/>
                      <w:marBottom w:val="0"/>
                      <w:divBdr>
                        <w:top w:val="none" w:sz="0" w:space="0" w:color="auto"/>
                        <w:left w:val="none" w:sz="0" w:space="0" w:color="auto"/>
                        <w:bottom w:val="none" w:sz="0" w:space="0" w:color="auto"/>
                        <w:right w:val="none" w:sz="0" w:space="0" w:color="auto"/>
                      </w:divBdr>
                      <w:divsChild>
                        <w:div w:id="82339118">
                          <w:marLeft w:val="0"/>
                          <w:marRight w:val="0"/>
                          <w:marTop w:val="0"/>
                          <w:marBottom w:val="0"/>
                          <w:divBdr>
                            <w:top w:val="none" w:sz="0" w:space="0" w:color="auto"/>
                            <w:left w:val="none" w:sz="0" w:space="0" w:color="auto"/>
                            <w:bottom w:val="none" w:sz="0" w:space="0" w:color="auto"/>
                            <w:right w:val="none" w:sz="0" w:space="0" w:color="auto"/>
                          </w:divBdr>
                          <w:divsChild>
                            <w:div w:id="704864176">
                              <w:marLeft w:val="0"/>
                              <w:marRight w:val="0"/>
                              <w:marTop w:val="0"/>
                              <w:marBottom w:val="0"/>
                              <w:divBdr>
                                <w:top w:val="none" w:sz="0" w:space="0" w:color="auto"/>
                                <w:left w:val="none" w:sz="0" w:space="0" w:color="auto"/>
                                <w:bottom w:val="none" w:sz="0" w:space="0" w:color="auto"/>
                                <w:right w:val="none" w:sz="0" w:space="0" w:color="auto"/>
                              </w:divBdr>
                              <w:divsChild>
                                <w:div w:id="1537812207">
                                  <w:marLeft w:val="0"/>
                                  <w:marRight w:val="0"/>
                                  <w:marTop w:val="0"/>
                                  <w:marBottom w:val="0"/>
                                  <w:divBdr>
                                    <w:top w:val="none" w:sz="0" w:space="0" w:color="auto"/>
                                    <w:left w:val="none" w:sz="0" w:space="0" w:color="auto"/>
                                    <w:bottom w:val="none" w:sz="0" w:space="0" w:color="auto"/>
                                    <w:right w:val="none" w:sz="0" w:space="0" w:color="auto"/>
                                  </w:divBdr>
                                  <w:divsChild>
                                    <w:div w:id="1424301484">
                                      <w:marLeft w:val="60"/>
                                      <w:marRight w:val="0"/>
                                      <w:marTop w:val="0"/>
                                      <w:marBottom w:val="0"/>
                                      <w:divBdr>
                                        <w:top w:val="none" w:sz="0" w:space="0" w:color="auto"/>
                                        <w:left w:val="none" w:sz="0" w:space="0" w:color="auto"/>
                                        <w:bottom w:val="none" w:sz="0" w:space="0" w:color="auto"/>
                                        <w:right w:val="none" w:sz="0" w:space="0" w:color="auto"/>
                                      </w:divBdr>
                                      <w:divsChild>
                                        <w:div w:id="412556502">
                                          <w:marLeft w:val="0"/>
                                          <w:marRight w:val="0"/>
                                          <w:marTop w:val="0"/>
                                          <w:marBottom w:val="0"/>
                                          <w:divBdr>
                                            <w:top w:val="none" w:sz="0" w:space="0" w:color="auto"/>
                                            <w:left w:val="none" w:sz="0" w:space="0" w:color="auto"/>
                                            <w:bottom w:val="none" w:sz="0" w:space="0" w:color="auto"/>
                                            <w:right w:val="none" w:sz="0" w:space="0" w:color="auto"/>
                                          </w:divBdr>
                                          <w:divsChild>
                                            <w:div w:id="479881661">
                                              <w:marLeft w:val="0"/>
                                              <w:marRight w:val="0"/>
                                              <w:marTop w:val="0"/>
                                              <w:marBottom w:val="120"/>
                                              <w:divBdr>
                                                <w:top w:val="single" w:sz="6" w:space="0" w:color="F5F5F5"/>
                                                <w:left w:val="single" w:sz="6" w:space="0" w:color="F5F5F5"/>
                                                <w:bottom w:val="single" w:sz="6" w:space="0" w:color="F5F5F5"/>
                                                <w:right w:val="single" w:sz="6" w:space="0" w:color="F5F5F5"/>
                                              </w:divBdr>
                                              <w:divsChild>
                                                <w:div w:id="832911541">
                                                  <w:marLeft w:val="0"/>
                                                  <w:marRight w:val="0"/>
                                                  <w:marTop w:val="0"/>
                                                  <w:marBottom w:val="0"/>
                                                  <w:divBdr>
                                                    <w:top w:val="none" w:sz="0" w:space="0" w:color="auto"/>
                                                    <w:left w:val="none" w:sz="0" w:space="0" w:color="auto"/>
                                                    <w:bottom w:val="none" w:sz="0" w:space="0" w:color="auto"/>
                                                    <w:right w:val="none" w:sz="0" w:space="0" w:color="auto"/>
                                                  </w:divBdr>
                                                  <w:divsChild>
                                                    <w:div w:id="1713848626">
                                                      <w:marLeft w:val="0"/>
                                                      <w:marRight w:val="0"/>
                                                      <w:marTop w:val="0"/>
                                                      <w:marBottom w:val="0"/>
                                                      <w:divBdr>
                                                        <w:top w:val="none" w:sz="0" w:space="0" w:color="auto"/>
                                                        <w:left w:val="none" w:sz="0" w:space="0" w:color="auto"/>
                                                        <w:bottom w:val="none" w:sz="0" w:space="0" w:color="auto"/>
                                                        <w:right w:val="none" w:sz="0" w:space="0" w:color="auto"/>
                                                      </w:divBdr>
                                                    </w:div>
                                                  </w:divsChild>
                                                </w:div>
                                                <w:div w:id="1411274968">
                                                  <w:marLeft w:val="0"/>
                                                  <w:marRight w:val="0"/>
                                                  <w:marTop w:val="0"/>
                                                  <w:marBottom w:val="0"/>
                                                  <w:divBdr>
                                                    <w:top w:val="none" w:sz="0" w:space="0" w:color="auto"/>
                                                    <w:left w:val="none" w:sz="0" w:space="0" w:color="auto"/>
                                                    <w:bottom w:val="none" w:sz="0" w:space="0" w:color="auto"/>
                                                    <w:right w:val="none" w:sz="0" w:space="0" w:color="auto"/>
                                                  </w:divBdr>
                                                  <w:divsChild>
                                                    <w:div w:id="9432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705004">
      <w:bodyDiv w:val="1"/>
      <w:marLeft w:val="0"/>
      <w:marRight w:val="0"/>
      <w:marTop w:val="0"/>
      <w:marBottom w:val="0"/>
      <w:divBdr>
        <w:top w:val="none" w:sz="0" w:space="0" w:color="auto"/>
        <w:left w:val="none" w:sz="0" w:space="0" w:color="auto"/>
        <w:bottom w:val="none" w:sz="0" w:space="0" w:color="auto"/>
        <w:right w:val="none" w:sz="0" w:space="0" w:color="auto"/>
      </w:divBdr>
    </w:div>
    <w:div w:id="1006833508">
      <w:bodyDiv w:val="1"/>
      <w:marLeft w:val="0"/>
      <w:marRight w:val="0"/>
      <w:marTop w:val="0"/>
      <w:marBottom w:val="0"/>
      <w:divBdr>
        <w:top w:val="none" w:sz="0" w:space="0" w:color="auto"/>
        <w:left w:val="none" w:sz="0" w:space="0" w:color="auto"/>
        <w:bottom w:val="none" w:sz="0" w:space="0" w:color="auto"/>
        <w:right w:val="none" w:sz="0" w:space="0" w:color="auto"/>
      </w:divBdr>
    </w:div>
    <w:div w:id="1030840628">
      <w:bodyDiv w:val="1"/>
      <w:marLeft w:val="0"/>
      <w:marRight w:val="0"/>
      <w:marTop w:val="0"/>
      <w:marBottom w:val="0"/>
      <w:divBdr>
        <w:top w:val="none" w:sz="0" w:space="0" w:color="auto"/>
        <w:left w:val="none" w:sz="0" w:space="0" w:color="auto"/>
        <w:bottom w:val="none" w:sz="0" w:space="0" w:color="auto"/>
        <w:right w:val="none" w:sz="0" w:space="0" w:color="auto"/>
      </w:divBdr>
    </w:div>
    <w:div w:id="1147892326">
      <w:bodyDiv w:val="1"/>
      <w:marLeft w:val="0"/>
      <w:marRight w:val="0"/>
      <w:marTop w:val="0"/>
      <w:marBottom w:val="0"/>
      <w:divBdr>
        <w:top w:val="none" w:sz="0" w:space="0" w:color="auto"/>
        <w:left w:val="none" w:sz="0" w:space="0" w:color="auto"/>
        <w:bottom w:val="none" w:sz="0" w:space="0" w:color="auto"/>
        <w:right w:val="none" w:sz="0" w:space="0" w:color="auto"/>
      </w:divBdr>
    </w:div>
    <w:div w:id="1244725674">
      <w:bodyDiv w:val="1"/>
      <w:marLeft w:val="0"/>
      <w:marRight w:val="0"/>
      <w:marTop w:val="0"/>
      <w:marBottom w:val="0"/>
      <w:divBdr>
        <w:top w:val="none" w:sz="0" w:space="0" w:color="auto"/>
        <w:left w:val="none" w:sz="0" w:space="0" w:color="auto"/>
        <w:bottom w:val="none" w:sz="0" w:space="0" w:color="auto"/>
        <w:right w:val="none" w:sz="0" w:space="0" w:color="auto"/>
      </w:divBdr>
    </w:div>
    <w:div w:id="1319261934">
      <w:bodyDiv w:val="1"/>
      <w:marLeft w:val="0"/>
      <w:marRight w:val="0"/>
      <w:marTop w:val="0"/>
      <w:marBottom w:val="0"/>
      <w:divBdr>
        <w:top w:val="none" w:sz="0" w:space="0" w:color="auto"/>
        <w:left w:val="none" w:sz="0" w:space="0" w:color="auto"/>
        <w:bottom w:val="none" w:sz="0" w:space="0" w:color="auto"/>
        <w:right w:val="none" w:sz="0" w:space="0" w:color="auto"/>
      </w:divBdr>
    </w:div>
    <w:div w:id="1356300062">
      <w:bodyDiv w:val="1"/>
      <w:marLeft w:val="0"/>
      <w:marRight w:val="0"/>
      <w:marTop w:val="0"/>
      <w:marBottom w:val="0"/>
      <w:divBdr>
        <w:top w:val="none" w:sz="0" w:space="0" w:color="auto"/>
        <w:left w:val="none" w:sz="0" w:space="0" w:color="auto"/>
        <w:bottom w:val="none" w:sz="0" w:space="0" w:color="auto"/>
        <w:right w:val="none" w:sz="0" w:space="0" w:color="auto"/>
      </w:divBdr>
      <w:divsChild>
        <w:div w:id="658851290">
          <w:marLeft w:val="0"/>
          <w:marRight w:val="0"/>
          <w:marTop w:val="0"/>
          <w:marBottom w:val="0"/>
          <w:divBdr>
            <w:top w:val="none" w:sz="0" w:space="0" w:color="auto"/>
            <w:left w:val="none" w:sz="0" w:space="0" w:color="auto"/>
            <w:bottom w:val="none" w:sz="0" w:space="0" w:color="auto"/>
            <w:right w:val="none" w:sz="0" w:space="0" w:color="auto"/>
          </w:divBdr>
        </w:div>
        <w:div w:id="787235115">
          <w:marLeft w:val="0"/>
          <w:marRight w:val="0"/>
          <w:marTop w:val="0"/>
          <w:marBottom w:val="0"/>
          <w:divBdr>
            <w:top w:val="none" w:sz="0" w:space="0" w:color="auto"/>
            <w:left w:val="none" w:sz="0" w:space="0" w:color="auto"/>
            <w:bottom w:val="none" w:sz="0" w:space="0" w:color="auto"/>
            <w:right w:val="none" w:sz="0" w:space="0" w:color="auto"/>
          </w:divBdr>
        </w:div>
        <w:div w:id="1058672516">
          <w:marLeft w:val="0"/>
          <w:marRight w:val="0"/>
          <w:marTop w:val="0"/>
          <w:marBottom w:val="0"/>
          <w:divBdr>
            <w:top w:val="none" w:sz="0" w:space="0" w:color="auto"/>
            <w:left w:val="none" w:sz="0" w:space="0" w:color="auto"/>
            <w:bottom w:val="none" w:sz="0" w:space="0" w:color="auto"/>
            <w:right w:val="none" w:sz="0" w:space="0" w:color="auto"/>
          </w:divBdr>
        </w:div>
        <w:div w:id="1635715658">
          <w:marLeft w:val="0"/>
          <w:marRight w:val="0"/>
          <w:marTop w:val="0"/>
          <w:marBottom w:val="0"/>
          <w:divBdr>
            <w:top w:val="none" w:sz="0" w:space="0" w:color="auto"/>
            <w:left w:val="none" w:sz="0" w:space="0" w:color="auto"/>
            <w:bottom w:val="none" w:sz="0" w:space="0" w:color="auto"/>
            <w:right w:val="none" w:sz="0" w:space="0" w:color="auto"/>
          </w:divBdr>
        </w:div>
      </w:divsChild>
    </w:div>
    <w:div w:id="1369572199">
      <w:bodyDiv w:val="1"/>
      <w:marLeft w:val="0"/>
      <w:marRight w:val="0"/>
      <w:marTop w:val="0"/>
      <w:marBottom w:val="0"/>
      <w:divBdr>
        <w:top w:val="none" w:sz="0" w:space="0" w:color="auto"/>
        <w:left w:val="none" w:sz="0" w:space="0" w:color="auto"/>
        <w:bottom w:val="none" w:sz="0" w:space="0" w:color="auto"/>
        <w:right w:val="none" w:sz="0" w:space="0" w:color="auto"/>
      </w:divBdr>
    </w:div>
    <w:div w:id="1456144439">
      <w:bodyDiv w:val="1"/>
      <w:marLeft w:val="0"/>
      <w:marRight w:val="0"/>
      <w:marTop w:val="0"/>
      <w:marBottom w:val="0"/>
      <w:divBdr>
        <w:top w:val="none" w:sz="0" w:space="0" w:color="auto"/>
        <w:left w:val="none" w:sz="0" w:space="0" w:color="auto"/>
        <w:bottom w:val="none" w:sz="0" w:space="0" w:color="auto"/>
        <w:right w:val="none" w:sz="0" w:space="0" w:color="auto"/>
      </w:divBdr>
      <w:divsChild>
        <w:div w:id="1080835092">
          <w:marLeft w:val="0"/>
          <w:marRight w:val="0"/>
          <w:marTop w:val="0"/>
          <w:marBottom w:val="0"/>
          <w:divBdr>
            <w:top w:val="none" w:sz="0" w:space="0" w:color="auto"/>
            <w:left w:val="none" w:sz="0" w:space="0" w:color="auto"/>
            <w:bottom w:val="none" w:sz="0" w:space="0" w:color="auto"/>
            <w:right w:val="none" w:sz="0" w:space="0" w:color="auto"/>
          </w:divBdr>
          <w:divsChild>
            <w:div w:id="972297970">
              <w:marLeft w:val="0"/>
              <w:marRight w:val="0"/>
              <w:marTop w:val="0"/>
              <w:marBottom w:val="0"/>
              <w:divBdr>
                <w:top w:val="none" w:sz="0" w:space="0" w:color="auto"/>
                <w:left w:val="none" w:sz="0" w:space="0" w:color="auto"/>
                <w:bottom w:val="none" w:sz="0" w:space="0" w:color="auto"/>
                <w:right w:val="none" w:sz="0" w:space="0" w:color="auto"/>
              </w:divBdr>
              <w:divsChild>
                <w:div w:id="13623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78512">
      <w:bodyDiv w:val="1"/>
      <w:marLeft w:val="0"/>
      <w:marRight w:val="0"/>
      <w:marTop w:val="0"/>
      <w:marBottom w:val="0"/>
      <w:divBdr>
        <w:top w:val="none" w:sz="0" w:space="0" w:color="auto"/>
        <w:left w:val="none" w:sz="0" w:space="0" w:color="auto"/>
        <w:bottom w:val="none" w:sz="0" w:space="0" w:color="auto"/>
        <w:right w:val="none" w:sz="0" w:space="0" w:color="auto"/>
      </w:divBdr>
      <w:divsChild>
        <w:div w:id="209928149">
          <w:marLeft w:val="0"/>
          <w:marRight w:val="0"/>
          <w:marTop w:val="0"/>
          <w:marBottom w:val="0"/>
          <w:divBdr>
            <w:top w:val="none" w:sz="0" w:space="0" w:color="auto"/>
            <w:left w:val="none" w:sz="0" w:space="0" w:color="auto"/>
            <w:bottom w:val="none" w:sz="0" w:space="0" w:color="auto"/>
            <w:right w:val="none" w:sz="0" w:space="0" w:color="auto"/>
          </w:divBdr>
          <w:divsChild>
            <w:div w:id="1350981642">
              <w:marLeft w:val="0"/>
              <w:marRight w:val="0"/>
              <w:marTop w:val="0"/>
              <w:marBottom w:val="0"/>
              <w:divBdr>
                <w:top w:val="none" w:sz="0" w:space="0" w:color="auto"/>
                <w:left w:val="none" w:sz="0" w:space="0" w:color="auto"/>
                <w:bottom w:val="none" w:sz="0" w:space="0" w:color="auto"/>
                <w:right w:val="none" w:sz="0" w:space="0" w:color="auto"/>
              </w:divBdr>
              <w:divsChild>
                <w:div w:id="1435594398">
                  <w:marLeft w:val="0"/>
                  <w:marRight w:val="0"/>
                  <w:marTop w:val="0"/>
                  <w:marBottom w:val="0"/>
                  <w:divBdr>
                    <w:top w:val="none" w:sz="0" w:space="0" w:color="auto"/>
                    <w:left w:val="none" w:sz="0" w:space="0" w:color="auto"/>
                    <w:bottom w:val="none" w:sz="0" w:space="0" w:color="auto"/>
                    <w:right w:val="none" w:sz="0" w:space="0" w:color="auto"/>
                  </w:divBdr>
                  <w:divsChild>
                    <w:div w:id="205605912">
                      <w:marLeft w:val="0"/>
                      <w:marRight w:val="0"/>
                      <w:marTop w:val="0"/>
                      <w:marBottom w:val="0"/>
                      <w:divBdr>
                        <w:top w:val="none" w:sz="0" w:space="0" w:color="auto"/>
                        <w:left w:val="none" w:sz="0" w:space="0" w:color="auto"/>
                        <w:bottom w:val="none" w:sz="0" w:space="0" w:color="auto"/>
                        <w:right w:val="none" w:sz="0" w:space="0" w:color="auto"/>
                      </w:divBdr>
                      <w:divsChild>
                        <w:div w:id="1951277706">
                          <w:marLeft w:val="0"/>
                          <w:marRight w:val="0"/>
                          <w:marTop w:val="0"/>
                          <w:marBottom w:val="0"/>
                          <w:divBdr>
                            <w:top w:val="none" w:sz="0" w:space="0" w:color="auto"/>
                            <w:left w:val="none" w:sz="0" w:space="0" w:color="auto"/>
                            <w:bottom w:val="none" w:sz="0" w:space="0" w:color="auto"/>
                            <w:right w:val="none" w:sz="0" w:space="0" w:color="auto"/>
                          </w:divBdr>
                          <w:divsChild>
                            <w:div w:id="1106775117">
                              <w:marLeft w:val="0"/>
                              <w:marRight w:val="0"/>
                              <w:marTop w:val="0"/>
                              <w:marBottom w:val="0"/>
                              <w:divBdr>
                                <w:top w:val="none" w:sz="0" w:space="0" w:color="auto"/>
                                <w:left w:val="none" w:sz="0" w:space="0" w:color="auto"/>
                                <w:bottom w:val="none" w:sz="0" w:space="0" w:color="auto"/>
                                <w:right w:val="none" w:sz="0" w:space="0" w:color="auto"/>
                              </w:divBdr>
                              <w:divsChild>
                                <w:div w:id="375784076">
                                  <w:marLeft w:val="0"/>
                                  <w:marRight w:val="0"/>
                                  <w:marTop w:val="0"/>
                                  <w:marBottom w:val="0"/>
                                  <w:divBdr>
                                    <w:top w:val="none" w:sz="0" w:space="0" w:color="auto"/>
                                    <w:left w:val="none" w:sz="0" w:space="0" w:color="auto"/>
                                    <w:bottom w:val="none" w:sz="0" w:space="0" w:color="auto"/>
                                    <w:right w:val="none" w:sz="0" w:space="0" w:color="auto"/>
                                  </w:divBdr>
                                  <w:divsChild>
                                    <w:div w:id="809594685">
                                      <w:marLeft w:val="60"/>
                                      <w:marRight w:val="0"/>
                                      <w:marTop w:val="0"/>
                                      <w:marBottom w:val="0"/>
                                      <w:divBdr>
                                        <w:top w:val="none" w:sz="0" w:space="0" w:color="auto"/>
                                        <w:left w:val="none" w:sz="0" w:space="0" w:color="auto"/>
                                        <w:bottom w:val="none" w:sz="0" w:space="0" w:color="auto"/>
                                        <w:right w:val="none" w:sz="0" w:space="0" w:color="auto"/>
                                      </w:divBdr>
                                      <w:divsChild>
                                        <w:div w:id="1527867347">
                                          <w:marLeft w:val="0"/>
                                          <w:marRight w:val="0"/>
                                          <w:marTop w:val="0"/>
                                          <w:marBottom w:val="0"/>
                                          <w:divBdr>
                                            <w:top w:val="none" w:sz="0" w:space="0" w:color="auto"/>
                                            <w:left w:val="none" w:sz="0" w:space="0" w:color="auto"/>
                                            <w:bottom w:val="none" w:sz="0" w:space="0" w:color="auto"/>
                                            <w:right w:val="none" w:sz="0" w:space="0" w:color="auto"/>
                                          </w:divBdr>
                                          <w:divsChild>
                                            <w:div w:id="1335768660">
                                              <w:marLeft w:val="0"/>
                                              <w:marRight w:val="0"/>
                                              <w:marTop w:val="0"/>
                                              <w:marBottom w:val="120"/>
                                              <w:divBdr>
                                                <w:top w:val="single" w:sz="6" w:space="0" w:color="F5F5F5"/>
                                                <w:left w:val="single" w:sz="6" w:space="0" w:color="F5F5F5"/>
                                                <w:bottom w:val="single" w:sz="6" w:space="0" w:color="F5F5F5"/>
                                                <w:right w:val="single" w:sz="6" w:space="0" w:color="F5F5F5"/>
                                              </w:divBdr>
                                              <w:divsChild>
                                                <w:div w:id="378290269">
                                                  <w:marLeft w:val="0"/>
                                                  <w:marRight w:val="0"/>
                                                  <w:marTop w:val="0"/>
                                                  <w:marBottom w:val="0"/>
                                                  <w:divBdr>
                                                    <w:top w:val="none" w:sz="0" w:space="0" w:color="auto"/>
                                                    <w:left w:val="none" w:sz="0" w:space="0" w:color="auto"/>
                                                    <w:bottom w:val="none" w:sz="0" w:space="0" w:color="auto"/>
                                                    <w:right w:val="none" w:sz="0" w:space="0" w:color="auto"/>
                                                  </w:divBdr>
                                                  <w:divsChild>
                                                    <w:div w:id="2036029817">
                                                      <w:marLeft w:val="0"/>
                                                      <w:marRight w:val="0"/>
                                                      <w:marTop w:val="0"/>
                                                      <w:marBottom w:val="0"/>
                                                      <w:divBdr>
                                                        <w:top w:val="none" w:sz="0" w:space="0" w:color="auto"/>
                                                        <w:left w:val="none" w:sz="0" w:space="0" w:color="auto"/>
                                                        <w:bottom w:val="none" w:sz="0" w:space="0" w:color="auto"/>
                                                        <w:right w:val="none" w:sz="0" w:space="0" w:color="auto"/>
                                                      </w:divBdr>
                                                    </w:div>
                                                  </w:divsChild>
                                                </w:div>
                                                <w:div w:id="487936718">
                                                  <w:marLeft w:val="0"/>
                                                  <w:marRight w:val="0"/>
                                                  <w:marTop w:val="0"/>
                                                  <w:marBottom w:val="0"/>
                                                  <w:divBdr>
                                                    <w:top w:val="none" w:sz="0" w:space="0" w:color="auto"/>
                                                    <w:left w:val="none" w:sz="0" w:space="0" w:color="auto"/>
                                                    <w:bottom w:val="none" w:sz="0" w:space="0" w:color="auto"/>
                                                    <w:right w:val="none" w:sz="0" w:space="0" w:color="auto"/>
                                                  </w:divBdr>
                                                  <w:divsChild>
                                                    <w:div w:id="14204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233670">
      <w:bodyDiv w:val="1"/>
      <w:marLeft w:val="0"/>
      <w:marRight w:val="0"/>
      <w:marTop w:val="0"/>
      <w:marBottom w:val="0"/>
      <w:divBdr>
        <w:top w:val="none" w:sz="0" w:space="0" w:color="auto"/>
        <w:left w:val="none" w:sz="0" w:space="0" w:color="auto"/>
        <w:bottom w:val="none" w:sz="0" w:space="0" w:color="auto"/>
        <w:right w:val="none" w:sz="0" w:space="0" w:color="auto"/>
      </w:divBdr>
      <w:divsChild>
        <w:div w:id="223953100">
          <w:marLeft w:val="0"/>
          <w:marRight w:val="0"/>
          <w:marTop w:val="0"/>
          <w:marBottom w:val="0"/>
          <w:divBdr>
            <w:top w:val="none" w:sz="0" w:space="0" w:color="auto"/>
            <w:left w:val="none" w:sz="0" w:space="0" w:color="auto"/>
            <w:bottom w:val="none" w:sz="0" w:space="0" w:color="auto"/>
            <w:right w:val="none" w:sz="0" w:space="0" w:color="auto"/>
          </w:divBdr>
          <w:divsChild>
            <w:div w:id="1840465598">
              <w:marLeft w:val="0"/>
              <w:marRight w:val="0"/>
              <w:marTop w:val="0"/>
              <w:marBottom w:val="0"/>
              <w:divBdr>
                <w:top w:val="none" w:sz="0" w:space="0" w:color="auto"/>
                <w:left w:val="none" w:sz="0" w:space="0" w:color="auto"/>
                <w:bottom w:val="none" w:sz="0" w:space="0" w:color="auto"/>
                <w:right w:val="none" w:sz="0" w:space="0" w:color="auto"/>
              </w:divBdr>
              <w:divsChild>
                <w:div w:id="130950285">
                  <w:marLeft w:val="0"/>
                  <w:marRight w:val="0"/>
                  <w:marTop w:val="0"/>
                  <w:marBottom w:val="0"/>
                  <w:divBdr>
                    <w:top w:val="none" w:sz="0" w:space="0" w:color="auto"/>
                    <w:left w:val="none" w:sz="0" w:space="0" w:color="auto"/>
                    <w:bottom w:val="none" w:sz="0" w:space="0" w:color="auto"/>
                    <w:right w:val="none" w:sz="0" w:space="0" w:color="auto"/>
                  </w:divBdr>
                  <w:divsChild>
                    <w:div w:id="1612978368">
                      <w:marLeft w:val="0"/>
                      <w:marRight w:val="0"/>
                      <w:marTop w:val="0"/>
                      <w:marBottom w:val="0"/>
                      <w:divBdr>
                        <w:top w:val="none" w:sz="0" w:space="0" w:color="auto"/>
                        <w:left w:val="none" w:sz="0" w:space="0" w:color="auto"/>
                        <w:bottom w:val="none" w:sz="0" w:space="0" w:color="auto"/>
                        <w:right w:val="none" w:sz="0" w:space="0" w:color="auto"/>
                      </w:divBdr>
                      <w:divsChild>
                        <w:div w:id="1350984303">
                          <w:marLeft w:val="0"/>
                          <w:marRight w:val="0"/>
                          <w:marTop w:val="0"/>
                          <w:marBottom w:val="0"/>
                          <w:divBdr>
                            <w:top w:val="none" w:sz="0" w:space="0" w:color="auto"/>
                            <w:left w:val="none" w:sz="0" w:space="0" w:color="auto"/>
                            <w:bottom w:val="none" w:sz="0" w:space="0" w:color="auto"/>
                            <w:right w:val="none" w:sz="0" w:space="0" w:color="auto"/>
                          </w:divBdr>
                          <w:divsChild>
                            <w:div w:id="1170947051">
                              <w:marLeft w:val="0"/>
                              <w:marRight w:val="0"/>
                              <w:marTop w:val="0"/>
                              <w:marBottom w:val="0"/>
                              <w:divBdr>
                                <w:top w:val="none" w:sz="0" w:space="0" w:color="auto"/>
                                <w:left w:val="none" w:sz="0" w:space="0" w:color="auto"/>
                                <w:bottom w:val="none" w:sz="0" w:space="0" w:color="auto"/>
                                <w:right w:val="none" w:sz="0" w:space="0" w:color="auto"/>
                              </w:divBdr>
                              <w:divsChild>
                                <w:div w:id="656032090">
                                  <w:marLeft w:val="0"/>
                                  <w:marRight w:val="0"/>
                                  <w:marTop w:val="0"/>
                                  <w:marBottom w:val="0"/>
                                  <w:divBdr>
                                    <w:top w:val="none" w:sz="0" w:space="0" w:color="auto"/>
                                    <w:left w:val="none" w:sz="0" w:space="0" w:color="auto"/>
                                    <w:bottom w:val="none" w:sz="0" w:space="0" w:color="auto"/>
                                    <w:right w:val="none" w:sz="0" w:space="0" w:color="auto"/>
                                  </w:divBdr>
                                  <w:divsChild>
                                    <w:div w:id="1592205338">
                                      <w:marLeft w:val="0"/>
                                      <w:marRight w:val="0"/>
                                      <w:marTop w:val="0"/>
                                      <w:marBottom w:val="0"/>
                                      <w:divBdr>
                                        <w:top w:val="none" w:sz="0" w:space="0" w:color="auto"/>
                                        <w:left w:val="none" w:sz="0" w:space="0" w:color="auto"/>
                                        <w:bottom w:val="none" w:sz="0" w:space="0" w:color="auto"/>
                                        <w:right w:val="none" w:sz="0" w:space="0" w:color="auto"/>
                                      </w:divBdr>
                                      <w:divsChild>
                                        <w:div w:id="5175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6479">
                                  <w:marLeft w:val="0"/>
                                  <w:marRight w:val="0"/>
                                  <w:marTop w:val="0"/>
                                  <w:marBottom w:val="0"/>
                                  <w:divBdr>
                                    <w:top w:val="none" w:sz="0" w:space="0" w:color="auto"/>
                                    <w:left w:val="none" w:sz="0" w:space="0" w:color="auto"/>
                                    <w:bottom w:val="none" w:sz="0" w:space="0" w:color="auto"/>
                                    <w:right w:val="none" w:sz="0" w:space="0" w:color="auto"/>
                                  </w:divBdr>
                                  <w:divsChild>
                                    <w:div w:id="1132138398">
                                      <w:marLeft w:val="0"/>
                                      <w:marRight w:val="0"/>
                                      <w:marTop w:val="0"/>
                                      <w:marBottom w:val="0"/>
                                      <w:divBdr>
                                        <w:top w:val="none" w:sz="0" w:space="0" w:color="auto"/>
                                        <w:left w:val="none" w:sz="0" w:space="0" w:color="auto"/>
                                        <w:bottom w:val="none" w:sz="0" w:space="0" w:color="auto"/>
                                        <w:right w:val="none" w:sz="0" w:space="0" w:color="auto"/>
                                      </w:divBdr>
                                      <w:divsChild>
                                        <w:div w:id="442727831">
                                          <w:marLeft w:val="0"/>
                                          <w:marRight w:val="0"/>
                                          <w:marTop w:val="0"/>
                                          <w:marBottom w:val="0"/>
                                          <w:divBdr>
                                            <w:top w:val="none" w:sz="0" w:space="0" w:color="auto"/>
                                            <w:left w:val="none" w:sz="0" w:space="0" w:color="auto"/>
                                            <w:bottom w:val="none" w:sz="0" w:space="0" w:color="auto"/>
                                            <w:right w:val="none" w:sz="0" w:space="0" w:color="auto"/>
                                          </w:divBdr>
                                        </w:div>
                                        <w:div w:id="6471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6448">
                                  <w:marLeft w:val="0"/>
                                  <w:marRight w:val="0"/>
                                  <w:marTop w:val="0"/>
                                  <w:marBottom w:val="0"/>
                                  <w:divBdr>
                                    <w:top w:val="none" w:sz="0" w:space="0" w:color="auto"/>
                                    <w:left w:val="none" w:sz="0" w:space="0" w:color="auto"/>
                                    <w:bottom w:val="none" w:sz="0" w:space="0" w:color="auto"/>
                                    <w:right w:val="none" w:sz="0" w:space="0" w:color="auto"/>
                                  </w:divBdr>
                                  <w:divsChild>
                                    <w:div w:id="1655644765">
                                      <w:marLeft w:val="0"/>
                                      <w:marRight w:val="0"/>
                                      <w:marTop w:val="0"/>
                                      <w:marBottom w:val="0"/>
                                      <w:divBdr>
                                        <w:top w:val="none" w:sz="0" w:space="0" w:color="auto"/>
                                        <w:left w:val="none" w:sz="0" w:space="0" w:color="auto"/>
                                        <w:bottom w:val="none" w:sz="0" w:space="0" w:color="auto"/>
                                        <w:right w:val="none" w:sz="0" w:space="0" w:color="auto"/>
                                      </w:divBdr>
                                      <w:divsChild>
                                        <w:div w:id="9470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4731">
                                  <w:marLeft w:val="0"/>
                                  <w:marRight w:val="0"/>
                                  <w:marTop w:val="0"/>
                                  <w:marBottom w:val="0"/>
                                  <w:divBdr>
                                    <w:top w:val="none" w:sz="0" w:space="0" w:color="auto"/>
                                    <w:left w:val="none" w:sz="0" w:space="0" w:color="auto"/>
                                    <w:bottom w:val="none" w:sz="0" w:space="0" w:color="auto"/>
                                    <w:right w:val="none" w:sz="0" w:space="0" w:color="auto"/>
                                  </w:divBdr>
                                  <w:divsChild>
                                    <w:div w:id="1576281186">
                                      <w:marLeft w:val="0"/>
                                      <w:marRight w:val="0"/>
                                      <w:marTop w:val="0"/>
                                      <w:marBottom w:val="0"/>
                                      <w:divBdr>
                                        <w:top w:val="none" w:sz="0" w:space="0" w:color="auto"/>
                                        <w:left w:val="none" w:sz="0" w:space="0" w:color="auto"/>
                                        <w:bottom w:val="none" w:sz="0" w:space="0" w:color="auto"/>
                                        <w:right w:val="none" w:sz="0" w:space="0" w:color="auto"/>
                                      </w:divBdr>
                                      <w:divsChild>
                                        <w:div w:id="1137800653">
                                          <w:marLeft w:val="0"/>
                                          <w:marRight w:val="0"/>
                                          <w:marTop w:val="0"/>
                                          <w:marBottom w:val="0"/>
                                          <w:divBdr>
                                            <w:top w:val="none" w:sz="0" w:space="0" w:color="auto"/>
                                            <w:left w:val="none" w:sz="0" w:space="0" w:color="auto"/>
                                            <w:bottom w:val="none" w:sz="0" w:space="0" w:color="auto"/>
                                            <w:right w:val="none" w:sz="0" w:space="0" w:color="auto"/>
                                          </w:divBdr>
                                          <w:divsChild>
                                            <w:div w:id="2060200621">
                                              <w:marLeft w:val="0"/>
                                              <w:marRight w:val="0"/>
                                              <w:marTop w:val="0"/>
                                              <w:marBottom w:val="0"/>
                                              <w:divBdr>
                                                <w:top w:val="none" w:sz="0" w:space="0" w:color="auto"/>
                                                <w:left w:val="none" w:sz="0" w:space="0" w:color="auto"/>
                                                <w:bottom w:val="none" w:sz="0" w:space="0" w:color="auto"/>
                                                <w:right w:val="none" w:sz="0" w:space="0" w:color="auto"/>
                                              </w:divBdr>
                                              <w:divsChild>
                                                <w:div w:id="17209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8533">
                  <w:marLeft w:val="0"/>
                  <w:marRight w:val="0"/>
                  <w:marTop w:val="0"/>
                  <w:marBottom w:val="0"/>
                  <w:divBdr>
                    <w:top w:val="none" w:sz="0" w:space="0" w:color="auto"/>
                    <w:left w:val="none" w:sz="0" w:space="0" w:color="auto"/>
                    <w:bottom w:val="none" w:sz="0" w:space="0" w:color="auto"/>
                    <w:right w:val="none" w:sz="0" w:space="0" w:color="auto"/>
                  </w:divBdr>
                  <w:divsChild>
                    <w:div w:id="1234000003">
                      <w:marLeft w:val="0"/>
                      <w:marRight w:val="0"/>
                      <w:marTop w:val="0"/>
                      <w:marBottom w:val="0"/>
                      <w:divBdr>
                        <w:top w:val="none" w:sz="0" w:space="0" w:color="auto"/>
                        <w:left w:val="none" w:sz="0" w:space="0" w:color="auto"/>
                        <w:bottom w:val="none" w:sz="0" w:space="0" w:color="auto"/>
                        <w:right w:val="none" w:sz="0" w:space="0" w:color="auto"/>
                      </w:divBdr>
                      <w:divsChild>
                        <w:div w:id="669523405">
                          <w:marLeft w:val="0"/>
                          <w:marRight w:val="0"/>
                          <w:marTop w:val="0"/>
                          <w:marBottom w:val="0"/>
                          <w:divBdr>
                            <w:top w:val="none" w:sz="0" w:space="0" w:color="auto"/>
                            <w:left w:val="none" w:sz="0" w:space="0" w:color="auto"/>
                            <w:bottom w:val="none" w:sz="0" w:space="0" w:color="auto"/>
                            <w:right w:val="none" w:sz="0" w:space="0" w:color="auto"/>
                          </w:divBdr>
                          <w:divsChild>
                            <w:div w:id="286468830">
                              <w:marLeft w:val="0"/>
                              <w:marRight w:val="0"/>
                              <w:marTop w:val="0"/>
                              <w:marBottom w:val="0"/>
                              <w:divBdr>
                                <w:top w:val="none" w:sz="0" w:space="0" w:color="auto"/>
                                <w:left w:val="none" w:sz="0" w:space="0" w:color="auto"/>
                                <w:bottom w:val="none" w:sz="0" w:space="0" w:color="auto"/>
                                <w:right w:val="none" w:sz="0" w:space="0" w:color="auto"/>
                              </w:divBdr>
                              <w:divsChild>
                                <w:div w:id="691536796">
                                  <w:marLeft w:val="0"/>
                                  <w:marRight w:val="0"/>
                                  <w:marTop w:val="0"/>
                                  <w:marBottom w:val="0"/>
                                  <w:divBdr>
                                    <w:top w:val="none" w:sz="0" w:space="0" w:color="auto"/>
                                    <w:left w:val="none" w:sz="0" w:space="0" w:color="auto"/>
                                    <w:bottom w:val="none" w:sz="0" w:space="0" w:color="auto"/>
                                    <w:right w:val="none" w:sz="0" w:space="0" w:color="auto"/>
                                  </w:divBdr>
                                  <w:divsChild>
                                    <w:div w:id="1160735685">
                                      <w:marLeft w:val="0"/>
                                      <w:marRight w:val="0"/>
                                      <w:marTop w:val="0"/>
                                      <w:marBottom w:val="0"/>
                                      <w:divBdr>
                                        <w:top w:val="none" w:sz="0" w:space="0" w:color="auto"/>
                                        <w:left w:val="none" w:sz="0" w:space="0" w:color="auto"/>
                                        <w:bottom w:val="none" w:sz="0" w:space="0" w:color="auto"/>
                                        <w:right w:val="none" w:sz="0" w:space="0" w:color="auto"/>
                                      </w:divBdr>
                                    </w:div>
                                    <w:div w:id="2072996829">
                                      <w:marLeft w:val="0"/>
                                      <w:marRight w:val="0"/>
                                      <w:marTop w:val="0"/>
                                      <w:marBottom w:val="0"/>
                                      <w:divBdr>
                                        <w:top w:val="none" w:sz="0" w:space="0" w:color="auto"/>
                                        <w:left w:val="none" w:sz="0" w:space="0" w:color="auto"/>
                                        <w:bottom w:val="none" w:sz="0" w:space="0" w:color="auto"/>
                                        <w:right w:val="none" w:sz="0" w:space="0" w:color="auto"/>
                                      </w:divBdr>
                                      <w:divsChild>
                                        <w:div w:id="17114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481764">
          <w:marLeft w:val="0"/>
          <w:marRight w:val="0"/>
          <w:marTop w:val="0"/>
          <w:marBottom w:val="0"/>
          <w:divBdr>
            <w:top w:val="none" w:sz="0" w:space="0" w:color="auto"/>
            <w:left w:val="none" w:sz="0" w:space="0" w:color="auto"/>
            <w:bottom w:val="none" w:sz="0" w:space="0" w:color="auto"/>
            <w:right w:val="none" w:sz="0" w:space="0" w:color="auto"/>
          </w:divBdr>
          <w:divsChild>
            <w:div w:id="204176163">
              <w:marLeft w:val="0"/>
              <w:marRight w:val="0"/>
              <w:marTop w:val="0"/>
              <w:marBottom w:val="0"/>
              <w:divBdr>
                <w:top w:val="none" w:sz="0" w:space="0" w:color="auto"/>
                <w:left w:val="none" w:sz="0" w:space="0" w:color="auto"/>
                <w:bottom w:val="none" w:sz="0" w:space="0" w:color="auto"/>
                <w:right w:val="none" w:sz="0" w:space="0" w:color="auto"/>
              </w:divBdr>
              <w:divsChild>
                <w:div w:id="1585647904">
                  <w:marLeft w:val="0"/>
                  <w:marRight w:val="0"/>
                  <w:marTop w:val="0"/>
                  <w:marBottom w:val="0"/>
                  <w:divBdr>
                    <w:top w:val="none" w:sz="0" w:space="0" w:color="auto"/>
                    <w:left w:val="none" w:sz="0" w:space="0" w:color="auto"/>
                    <w:bottom w:val="none" w:sz="0" w:space="0" w:color="auto"/>
                    <w:right w:val="none" w:sz="0" w:space="0" w:color="auto"/>
                  </w:divBdr>
                  <w:divsChild>
                    <w:div w:id="283654044">
                      <w:marLeft w:val="0"/>
                      <w:marRight w:val="0"/>
                      <w:marTop w:val="0"/>
                      <w:marBottom w:val="0"/>
                      <w:divBdr>
                        <w:top w:val="none" w:sz="0" w:space="0" w:color="auto"/>
                        <w:left w:val="none" w:sz="0" w:space="0" w:color="auto"/>
                        <w:bottom w:val="none" w:sz="0" w:space="0" w:color="auto"/>
                        <w:right w:val="none" w:sz="0" w:space="0" w:color="auto"/>
                      </w:divBdr>
                      <w:divsChild>
                        <w:div w:id="1611468049">
                          <w:marLeft w:val="0"/>
                          <w:marRight w:val="0"/>
                          <w:marTop w:val="0"/>
                          <w:marBottom w:val="0"/>
                          <w:divBdr>
                            <w:top w:val="none" w:sz="0" w:space="0" w:color="auto"/>
                            <w:left w:val="none" w:sz="0" w:space="0" w:color="auto"/>
                            <w:bottom w:val="none" w:sz="0" w:space="0" w:color="auto"/>
                            <w:right w:val="none" w:sz="0" w:space="0" w:color="auto"/>
                          </w:divBdr>
                          <w:divsChild>
                            <w:div w:id="1183665326">
                              <w:marLeft w:val="0"/>
                              <w:marRight w:val="0"/>
                              <w:marTop w:val="0"/>
                              <w:marBottom w:val="0"/>
                              <w:divBdr>
                                <w:top w:val="none" w:sz="0" w:space="0" w:color="auto"/>
                                <w:left w:val="none" w:sz="0" w:space="0" w:color="auto"/>
                                <w:bottom w:val="none" w:sz="0" w:space="0" w:color="auto"/>
                                <w:right w:val="none" w:sz="0" w:space="0" w:color="auto"/>
                              </w:divBdr>
                              <w:divsChild>
                                <w:div w:id="1166752400">
                                  <w:marLeft w:val="0"/>
                                  <w:marRight w:val="0"/>
                                  <w:marTop w:val="0"/>
                                  <w:marBottom w:val="0"/>
                                  <w:divBdr>
                                    <w:top w:val="none" w:sz="0" w:space="0" w:color="auto"/>
                                    <w:left w:val="none" w:sz="0" w:space="0" w:color="auto"/>
                                    <w:bottom w:val="none" w:sz="0" w:space="0" w:color="auto"/>
                                    <w:right w:val="none" w:sz="0" w:space="0" w:color="auto"/>
                                  </w:divBdr>
                                  <w:divsChild>
                                    <w:div w:id="3752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1384">
                          <w:marLeft w:val="0"/>
                          <w:marRight w:val="0"/>
                          <w:marTop w:val="0"/>
                          <w:marBottom w:val="0"/>
                          <w:divBdr>
                            <w:top w:val="none" w:sz="0" w:space="0" w:color="auto"/>
                            <w:left w:val="none" w:sz="0" w:space="0" w:color="auto"/>
                            <w:bottom w:val="none" w:sz="0" w:space="0" w:color="auto"/>
                            <w:right w:val="none" w:sz="0" w:space="0" w:color="auto"/>
                          </w:divBdr>
                          <w:divsChild>
                            <w:div w:id="1600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2230">
                      <w:marLeft w:val="0"/>
                      <w:marRight w:val="0"/>
                      <w:marTop w:val="0"/>
                      <w:marBottom w:val="0"/>
                      <w:divBdr>
                        <w:top w:val="none" w:sz="0" w:space="0" w:color="auto"/>
                        <w:left w:val="none" w:sz="0" w:space="0" w:color="auto"/>
                        <w:bottom w:val="none" w:sz="0" w:space="0" w:color="auto"/>
                        <w:right w:val="none" w:sz="0" w:space="0" w:color="auto"/>
                      </w:divBdr>
                      <w:divsChild>
                        <w:div w:id="553203405">
                          <w:marLeft w:val="0"/>
                          <w:marRight w:val="0"/>
                          <w:marTop w:val="0"/>
                          <w:marBottom w:val="0"/>
                          <w:divBdr>
                            <w:top w:val="none" w:sz="0" w:space="0" w:color="auto"/>
                            <w:left w:val="none" w:sz="0" w:space="0" w:color="auto"/>
                            <w:bottom w:val="none" w:sz="0" w:space="0" w:color="auto"/>
                            <w:right w:val="none" w:sz="0" w:space="0" w:color="auto"/>
                          </w:divBdr>
                        </w:div>
                        <w:div w:id="1832211540">
                          <w:marLeft w:val="0"/>
                          <w:marRight w:val="0"/>
                          <w:marTop w:val="0"/>
                          <w:marBottom w:val="0"/>
                          <w:divBdr>
                            <w:top w:val="none" w:sz="0" w:space="0" w:color="auto"/>
                            <w:left w:val="none" w:sz="0" w:space="0" w:color="auto"/>
                            <w:bottom w:val="none" w:sz="0" w:space="0" w:color="auto"/>
                            <w:right w:val="none" w:sz="0" w:space="0" w:color="auto"/>
                          </w:divBdr>
                        </w:div>
                        <w:div w:id="2070959744">
                          <w:marLeft w:val="0"/>
                          <w:marRight w:val="0"/>
                          <w:marTop w:val="0"/>
                          <w:marBottom w:val="0"/>
                          <w:divBdr>
                            <w:top w:val="none" w:sz="0" w:space="0" w:color="auto"/>
                            <w:left w:val="none" w:sz="0" w:space="0" w:color="auto"/>
                            <w:bottom w:val="none" w:sz="0" w:space="0" w:color="auto"/>
                            <w:right w:val="none" w:sz="0" w:space="0" w:color="auto"/>
                          </w:divBdr>
                        </w:div>
                      </w:divsChild>
                    </w:div>
                    <w:div w:id="16368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8043">
          <w:marLeft w:val="0"/>
          <w:marRight w:val="0"/>
          <w:marTop w:val="0"/>
          <w:marBottom w:val="0"/>
          <w:divBdr>
            <w:top w:val="none" w:sz="0" w:space="0" w:color="auto"/>
            <w:left w:val="none" w:sz="0" w:space="0" w:color="auto"/>
            <w:bottom w:val="none" w:sz="0" w:space="0" w:color="auto"/>
            <w:right w:val="none" w:sz="0" w:space="0" w:color="auto"/>
          </w:divBdr>
          <w:divsChild>
            <w:div w:id="950863374">
              <w:marLeft w:val="0"/>
              <w:marRight w:val="0"/>
              <w:marTop w:val="0"/>
              <w:marBottom w:val="0"/>
              <w:divBdr>
                <w:top w:val="none" w:sz="0" w:space="0" w:color="auto"/>
                <w:left w:val="none" w:sz="0" w:space="0" w:color="auto"/>
                <w:bottom w:val="none" w:sz="0" w:space="0" w:color="auto"/>
                <w:right w:val="none" w:sz="0" w:space="0" w:color="auto"/>
              </w:divBdr>
            </w:div>
            <w:div w:id="1056314227">
              <w:marLeft w:val="0"/>
              <w:marRight w:val="0"/>
              <w:marTop w:val="0"/>
              <w:marBottom w:val="0"/>
              <w:divBdr>
                <w:top w:val="none" w:sz="0" w:space="0" w:color="auto"/>
                <w:left w:val="none" w:sz="0" w:space="0" w:color="auto"/>
                <w:bottom w:val="none" w:sz="0" w:space="0" w:color="auto"/>
                <w:right w:val="none" w:sz="0" w:space="0" w:color="auto"/>
              </w:divBdr>
            </w:div>
          </w:divsChild>
        </w:div>
        <w:div w:id="681709475">
          <w:marLeft w:val="0"/>
          <w:marRight w:val="0"/>
          <w:marTop w:val="0"/>
          <w:marBottom w:val="0"/>
          <w:divBdr>
            <w:top w:val="none" w:sz="0" w:space="0" w:color="auto"/>
            <w:left w:val="none" w:sz="0" w:space="0" w:color="auto"/>
            <w:bottom w:val="none" w:sz="0" w:space="0" w:color="auto"/>
            <w:right w:val="none" w:sz="0" w:space="0" w:color="auto"/>
          </w:divBdr>
          <w:divsChild>
            <w:div w:id="1837264011">
              <w:marLeft w:val="0"/>
              <w:marRight w:val="0"/>
              <w:marTop w:val="0"/>
              <w:marBottom w:val="0"/>
              <w:divBdr>
                <w:top w:val="none" w:sz="0" w:space="0" w:color="auto"/>
                <w:left w:val="none" w:sz="0" w:space="0" w:color="auto"/>
                <w:bottom w:val="none" w:sz="0" w:space="0" w:color="auto"/>
                <w:right w:val="none" w:sz="0" w:space="0" w:color="auto"/>
              </w:divBdr>
              <w:divsChild>
                <w:div w:id="14861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00188">
          <w:marLeft w:val="0"/>
          <w:marRight w:val="0"/>
          <w:marTop w:val="0"/>
          <w:marBottom w:val="0"/>
          <w:divBdr>
            <w:top w:val="none" w:sz="0" w:space="0" w:color="auto"/>
            <w:left w:val="none" w:sz="0" w:space="0" w:color="auto"/>
            <w:bottom w:val="none" w:sz="0" w:space="0" w:color="auto"/>
            <w:right w:val="none" w:sz="0" w:space="0" w:color="auto"/>
          </w:divBdr>
          <w:divsChild>
            <w:div w:id="186528997">
              <w:marLeft w:val="0"/>
              <w:marRight w:val="0"/>
              <w:marTop w:val="0"/>
              <w:marBottom w:val="0"/>
              <w:divBdr>
                <w:top w:val="none" w:sz="0" w:space="0" w:color="auto"/>
                <w:left w:val="none" w:sz="0" w:space="0" w:color="auto"/>
                <w:bottom w:val="none" w:sz="0" w:space="0" w:color="auto"/>
                <w:right w:val="none" w:sz="0" w:space="0" w:color="auto"/>
              </w:divBdr>
              <w:divsChild>
                <w:div w:id="540899427">
                  <w:marLeft w:val="0"/>
                  <w:marRight w:val="0"/>
                  <w:marTop w:val="0"/>
                  <w:marBottom w:val="0"/>
                  <w:divBdr>
                    <w:top w:val="none" w:sz="0" w:space="0" w:color="auto"/>
                    <w:left w:val="none" w:sz="0" w:space="0" w:color="auto"/>
                    <w:bottom w:val="none" w:sz="0" w:space="0" w:color="auto"/>
                    <w:right w:val="none" w:sz="0" w:space="0" w:color="auto"/>
                  </w:divBdr>
                  <w:divsChild>
                    <w:div w:id="946548585">
                      <w:marLeft w:val="0"/>
                      <w:marRight w:val="0"/>
                      <w:marTop w:val="0"/>
                      <w:marBottom w:val="0"/>
                      <w:divBdr>
                        <w:top w:val="none" w:sz="0" w:space="0" w:color="auto"/>
                        <w:left w:val="none" w:sz="0" w:space="0" w:color="auto"/>
                        <w:bottom w:val="none" w:sz="0" w:space="0" w:color="auto"/>
                        <w:right w:val="none" w:sz="0" w:space="0" w:color="auto"/>
                      </w:divBdr>
                      <w:divsChild>
                        <w:div w:id="541209912">
                          <w:marLeft w:val="0"/>
                          <w:marRight w:val="0"/>
                          <w:marTop w:val="0"/>
                          <w:marBottom w:val="0"/>
                          <w:divBdr>
                            <w:top w:val="none" w:sz="0" w:space="0" w:color="auto"/>
                            <w:left w:val="none" w:sz="0" w:space="0" w:color="auto"/>
                            <w:bottom w:val="none" w:sz="0" w:space="0" w:color="auto"/>
                            <w:right w:val="none" w:sz="0" w:space="0" w:color="auto"/>
                          </w:divBdr>
                          <w:divsChild>
                            <w:div w:id="218592368">
                              <w:marLeft w:val="0"/>
                              <w:marRight w:val="0"/>
                              <w:marTop w:val="0"/>
                              <w:marBottom w:val="0"/>
                              <w:divBdr>
                                <w:top w:val="none" w:sz="0" w:space="0" w:color="auto"/>
                                <w:left w:val="none" w:sz="0" w:space="0" w:color="auto"/>
                                <w:bottom w:val="none" w:sz="0" w:space="0" w:color="auto"/>
                                <w:right w:val="none" w:sz="0" w:space="0" w:color="auto"/>
                              </w:divBdr>
                              <w:divsChild>
                                <w:div w:id="407046188">
                                  <w:marLeft w:val="0"/>
                                  <w:marRight w:val="0"/>
                                  <w:marTop w:val="0"/>
                                  <w:marBottom w:val="0"/>
                                  <w:divBdr>
                                    <w:top w:val="none" w:sz="0" w:space="0" w:color="auto"/>
                                    <w:left w:val="none" w:sz="0" w:space="0" w:color="auto"/>
                                    <w:bottom w:val="none" w:sz="0" w:space="0" w:color="auto"/>
                                    <w:right w:val="none" w:sz="0" w:space="0" w:color="auto"/>
                                  </w:divBdr>
                                </w:div>
                              </w:divsChild>
                            </w:div>
                            <w:div w:id="1966736271">
                              <w:marLeft w:val="0"/>
                              <w:marRight w:val="0"/>
                              <w:marTop w:val="0"/>
                              <w:marBottom w:val="0"/>
                              <w:divBdr>
                                <w:top w:val="none" w:sz="0" w:space="0" w:color="auto"/>
                                <w:left w:val="none" w:sz="0" w:space="0" w:color="auto"/>
                                <w:bottom w:val="none" w:sz="0" w:space="0" w:color="auto"/>
                                <w:right w:val="none" w:sz="0" w:space="0" w:color="auto"/>
                              </w:divBdr>
                              <w:divsChild>
                                <w:div w:id="8689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3341">
              <w:marLeft w:val="0"/>
              <w:marRight w:val="0"/>
              <w:marTop w:val="0"/>
              <w:marBottom w:val="0"/>
              <w:divBdr>
                <w:top w:val="none" w:sz="0" w:space="0" w:color="auto"/>
                <w:left w:val="none" w:sz="0" w:space="0" w:color="auto"/>
                <w:bottom w:val="none" w:sz="0" w:space="0" w:color="auto"/>
                <w:right w:val="none" w:sz="0" w:space="0" w:color="auto"/>
              </w:divBdr>
              <w:divsChild>
                <w:div w:id="1978142326">
                  <w:marLeft w:val="0"/>
                  <w:marRight w:val="0"/>
                  <w:marTop w:val="0"/>
                  <w:marBottom w:val="0"/>
                  <w:divBdr>
                    <w:top w:val="none" w:sz="0" w:space="0" w:color="auto"/>
                    <w:left w:val="none" w:sz="0" w:space="0" w:color="auto"/>
                    <w:bottom w:val="none" w:sz="0" w:space="0" w:color="auto"/>
                    <w:right w:val="none" w:sz="0" w:space="0" w:color="auto"/>
                  </w:divBdr>
                  <w:divsChild>
                    <w:div w:id="677150702">
                      <w:marLeft w:val="0"/>
                      <w:marRight w:val="0"/>
                      <w:marTop w:val="0"/>
                      <w:marBottom w:val="0"/>
                      <w:divBdr>
                        <w:top w:val="none" w:sz="0" w:space="0" w:color="auto"/>
                        <w:left w:val="none" w:sz="0" w:space="0" w:color="auto"/>
                        <w:bottom w:val="none" w:sz="0" w:space="0" w:color="auto"/>
                        <w:right w:val="none" w:sz="0" w:space="0" w:color="auto"/>
                      </w:divBdr>
                      <w:divsChild>
                        <w:div w:id="15945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154">
          <w:marLeft w:val="0"/>
          <w:marRight w:val="0"/>
          <w:marTop w:val="0"/>
          <w:marBottom w:val="0"/>
          <w:divBdr>
            <w:top w:val="none" w:sz="0" w:space="0" w:color="auto"/>
            <w:left w:val="none" w:sz="0" w:space="0" w:color="auto"/>
            <w:bottom w:val="none" w:sz="0" w:space="0" w:color="auto"/>
            <w:right w:val="none" w:sz="0" w:space="0" w:color="auto"/>
          </w:divBdr>
          <w:divsChild>
            <w:div w:id="2085956749">
              <w:marLeft w:val="0"/>
              <w:marRight w:val="0"/>
              <w:marTop w:val="0"/>
              <w:marBottom w:val="0"/>
              <w:divBdr>
                <w:top w:val="none" w:sz="0" w:space="0" w:color="auto"/>
                <w:left w:val="none" w:sz="0" w:space="0" w:color="auto"/>
                <w:bottom w:val="none" w:sz="0" w:space="0" w:color="auto"/>
                <w:right w:val="none" w:sz="0" w:space="0" w:color="auto"/>
              </w:divBdr>
              <w:divsChild>
                <w:div w:id="7717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7013">
          <w:marLeft w:val="0"/>
          <w:marRight w:val="0"/>
          <w:marTop w:val="0"/>
          <w:marBottom w:val="0"/>
          <w:divBdr>
            <w:top w:val="none" w:sz="0" w:space="0" w:color="auto"/>
            <w:left w:val="none" w:sz="0" w:space="0" w:color="auto"/>
            <w:bottom w:val="none" w:sz="0" w:space="0" w:color="auto"/>
            <w:right w:val="none" w:sz="0" w:space="0" w:color="auto"/>
          </w:divBdr>
          <w:divsChild>
            <w:div w:id="1763065522">
              <w:marLeft w:val="0"/>
              <w:marRight w:val="0"/>
              <w:marTop w:val="0"/>
              <w:marBottom w:val="0"/>
              <w:divBdr>
                <w:top w:val="none" w:sz="0" w:space="0" w:color="auto"/>
                <w:left w:val="none" w:sz="0" w:space="0" w:color="auto"/>
                <w:bottom w:val="none" w:sz="0" w:space="0" w:color="auto"/>
                <w:right w:val="none" w:sz="0" w:space="0" w:color="auto"/>
              </w:divBdr>
            </w:div>
          </w:divsChild>
        </w:div>
        <w:div w:id="1440641853">
          <w:marLeft w:val="0"/>
          <w:marRight w:val="0"/>
          <w:marTop w:val="0"/>
          <w:marBottom w:val="0"/>
          <w:divBdr>
            <w:top w:val="none" w:sz="0" w:space="0" w:color="auto"/>
            <w:left w:val="none" w:sz="0" w:space="0" w:color="auto"/>
            <w:bottom w:val="none" w:sz="0" w:space="0" w:color="auto"/>
            <w:right w:val="none" w:sz="0" w:space="0" w:color="auto"/>
          </w:divBdr>
          <w:divsChild>
            <w:div w:id="1971325521">
              <w:marLeft w:val="0"/>
              <w:marRight w:val="0"/>
              <w:marTop w:val="0"/>
              <w:marBottom w:val="0"/>
              <w:divBdr>
                <w:top w:val="none" w:sz="0" w:space="0" w:color="auto"/>
                <w:left w:val="none" w:sz="0" w:space="0" w:color="auto"/>
                <w:bottom w:val="none" w:sz="0" w:space="0" w:color="auto"/>
                <w:right w:val="none" w:sz="0" w:space="0" w:color="auto"/>
              </w:divBdr>
              <w:divsChild>
                <w:div w:id="2055230826">
                  <w:marLeft w:val="0"/>
                  <w:marRight w:val="0"/>
                  <w:marTop w:val="0"/>
                  <w:marBottom w:val="0"/>
                  <w:divBdr>
                    <w:top w:val="none" w:sz="0" w:space="0" w:color="auto"/>
                    <w:left w:val="none" w:sz="0" w:space="0" w:color="auto"/>
                    <w:bottom w:val="none" w:sz="0" w:space="0" w:color="auto"/>
                    <w:right w:val="none" w:sz="0" w:space="0" w:color="auto"/>
                  </w:divBdr>
                  <w:divsChild>
                    <w:div w:id="1212185578">
                      <w:marLeft w:val="0"/>
                      <w:marRight w:val="0"/>
                      <w:marTop w:val="0"/>
                      <w:marBottom w:val="0"/>
                      <w:divBdr>
                        <w:top w:val="none" w:sz="0" w:space="0" w:color="auto"/>
                        <w:left w:val="none" w:sz="0" w:space="0" w:color="auto"/>
                        <w:bottom w:val="none" w:sz="0" w:space="0" w:color="auto"/>
                        <w:right w:val="none" w:sz="0" w:space="0" w:color="auto"/>
                      </w:divBdr>
                      <w:divsChild>
                        <w:div w:id="731151417">
                          <w:marLeft w:val="0"/>
                          <w:marRight w:val="0"/>
                          <w:marTop w:val="0"/>
                          <w:marBottom w:val="0"/>
                          <w:divBdr>
                            <w:top w:val="none" w:sz="0" w:space="0" w:color="auto"/>
                            <w:left w:val="none" w:sz="0" w:space="0" w:color="auto"/>
                            <w:bottom w:val="none" w:sz="0" w:space="0" w:color="auto"/>
                            <w:right w:val="none" w:sz="0" w:space="0" w:color="auto"/>
                          </w:divBdr>
                          <w:divsChild>
                            <w:div w:id="12523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415544">
      <w:bodyDiv w:val="1"/>
      <w:marLeft w:val="0"/>
      <w:marRight w:val="0"/>
      <w:marTop w:val="0"/>
      <w:marBottom w:val="0"/>
      <w:divBdr>
        <w:top w:val="none" w:sz="0" w:space="0" w:color="auto"/>
        <w:left w:val="none" w:sz="0" w:space="0" w:color="auto"/>
        <w:bottom w:val="none" w:sz="0" w:space="0" w:color="auto"/>
        <w:right w:val="none" w:sz="0" w:space="0" w:color="auto"/>
      </w:divBdr>
      <w:divsChild>
        <w:div w:id="730687725">
          <w:marLeft w:val="0"/>
          <w:marRight w:val="0"/>
          <w:marTop w:val="0"/>
          <w:marBottom w:val="0"/>
          <w:divBdr>
            <w:top w:val="none" w:sz="0" w:space="0" w:color="auto"/>
            <w:left w:val="none" w:sz="0" w:space="0" w:color="auto"/>
            <w:bottom w:val="none" w:sz="0" w:space="0" w:color="auto"/>
            <w:right w:val="none" w:sz="0" w:space="0" w:color="auto"/>
          </w:divBdr>
          <w:divsChild>
            <w:div w:id="407270459">
              <w:marLeft w:val="0"/>
              <w:marRight w:val="0"/>
              <w:marTop w:val="0"/>
              <w:marBottom w:val="0"/>
              <w:divBdr>
                <w:top w:val="none" w:sz="0" w:space="0" w:color="auto"/>
                <w:left w:val="none" w:sz="0" w:space="0" w:color="auto"/>
                <w:bottom w:val="none" w:sz="0" w:space="0" w:color="auto"/>
                <w:right w:val="none" w:sz="0" w:space="0" w:color="auto"/>
              </w:divBdr>
              <w:divsChild>
                <w:div w:id="74936121">
                  <w:marLeft w:val="0"/>
                  <w:marRight w:val="0"/>
                  <w:marTop w:val="0"/>
                  <w:marBottom w:val="0"/>
                  <w:divBdr>
                    <w:top w:val="none" w:sz="0" w:space="0" w:color="auto"/>
                    <w:left w:val="none" w:sz="0" w:space="0" w:color="auto"/>
                    <w:bottom w:val="none" w:sz="0" w:space="0" w:color="auto"/>
                    <w:right w:val="none" w:sz="0" w:space="0" w:color="auto"/>
                  </w:divBdr>
                  <w:divsChild>
                    <w:div w:id="669794816">
                      <w:marLeft w:val="0"/>
                      <w:marRight w:val="0"/>
                      <w:marTop w:val="0"/>
                      <w:marBottom w:val="0"/>
                      <w:divBdr>
                        <w:top w:val="none" w:sz="0" w:space="0" w:color="auto"/>
                        <w:left w:val="none" w:sz="0" w:space="0" w:color="auto"/>
                        <w:bottom w:val="none" w:sz="0" w:space="0" w:color="auto"/>
                        <w:right w:val="none" w:sz="0" w:space="0" w:color="auto"/>
                      </w:divBdr>
                      <w:divsChild>
                        <w:div w:id="3872947">
                          <w:marLeft w:val="0"/>
                          <w:marRight w:val="0"/>
                          <w:marTop w:val="0"/>
                          <w:marBottom w:val="0"/>
                          <w:divBdr>
                            <w:top w:val="none" w:sz="0" w:space="0" w:color="auto"/>
                            <w:left w:val="none" w:sz="0" w:space="0" w:color="auto"/>
                            <w:bottom w:val="none" w:sz="0" w:space="0" w:color="auto"/>
                            <w:right w:val="none" w:sz="0" w:space="0" w:color="auto"/>
                          </w:divBdr>
                          <w:divsChild>
                            <w:div w:id="341049557">
                              <w:marLeft w:val="0"/>
                              <w:marRight w:val="0"/>
                              <w:marTop w:val="0"/>
                              <w:marBottom w:val="0"/>
                              <w:divBdr>
                                <w:top w:val="none" w:sz="0" w:space="0" w:color="auto"/>
                                <w:left w:val="none" w:sz="0" w:space="0" w:color="auto"/>
                                <w:bottom w:val="none" w:sz="0" w:space="0" w:color="auto"/>
                                <w:right w:val="none" w:sz="0" w:space="0" w:color="auto"/>
                              </w:divBdr>
                              <w:divsChild>
                                <w:div w:id="1929658243">
                                  <w:marLeft w:val="0"/>
                                  <w:marRight w:val="0"/>
                                  <w:marTop w:val="0"/>
                                  <w:marBottom w:val="0"/>
                                  <w:divBdr>
                                    <w:top w:val="none" w:sz="0" w:space="0" w:color="auto"/>
                                    <w:left w:val="none" w:sz="0" w:space="0" w:color="auto"/>
                                    <w:bottom w:val="none" w:sz="0" w:space="0" w:color="auto"/>
                                    <w:right w:val="none" w:sz="0" w:space="0" w:color="auto"/>
                                  </w:divBdr>
                                  <w:divsChild>
                                    <w:div w:id="364603008">
                                      <w:marLeft w:val="60"/>
                                      <w:marRight w:val="0"/>
                                      <w:marTop w:val="0"/>
                                      <w:marBottom w:val="0"/>
                                      <w:divBdr>
                                        <w:top w:val="none" w:sz="0" w:space="0" w:color="auto"/>
                                        <w:left w:val="none" w:sz="0" w:space="0" w:color="auto"/>
                                        <w:bottom w:val="none" w:sz="0" w:space="0" w:color="auto"/>
                                        <w:right w:val="none" w:sz="0" w:space="0" w:color="auto"/>
                                      </w:divBdr>
                                      <w:divsChild>
                                        <w:div w:id="1202134462">
                                          <w:marLeft w:val="0"/>
                                          <w:marRight w:val="0"/>
                                          <w:marTop w:val="0"/>
                                          <w:marBottom w:val="0"/>
                                          <w:divBdr>
                                            <w:top w:val="none" w:sz="0" w:space="0" w:color="auto"/>
                                            <w:left w:val="none" w:sz="0" w:space="0" w:color="auto"/>
                                            <w:bottom w:val="none" w:sz="0" w:space="0" w:color="auto"/>
                                            <w:right w:val="none" w:sz="0" w:space="0" w:color="auto"/>
                                          </w:divBdr>
                                          <w:divsChild>
                                            <w:div w:id="642738142">
                                              <w:marLeft w:val="0"/>
                                              <w:marRight w:val="0"/>
                                              <w:marTop w:val="0"/>
                                              <w:marBottom w:val="120"/>
                                              <w:divBdr>
                                                <w:top w:val="single" w:sz="6" w:space="0" w:color="F5F5F5"/>
                                                <w:left w:val="single" w:sz="6" w:space="0" w:color="F5F5F5"/>
                                                <w:bottom w:val="single" w:sz="6" w:space="0" w:color="F5F5F5"/>
                                                <w:right w:val="single" w:sz="6" w:space="0" w:color="F5F5F5"/>
                                              </w:divBdr>
                                              <w:divsChild>
                                                <w:div w:id="208690316">
                                                  <w:marLeft w:val="0"/>
                                                  <w:marRight w:val="0"/>
                                                  <w:marTop w:val="0"/>
                                                  <w:marBottom w:val="0"/>
                                                  <w:divBdr>
                                                    <w:top w:val="none" w:sz="0" w:space="0" w:color="auto"/>
                                                    <w:left w:val="none" w:sz="0" w:space="0" w:color="auto"/>
                                                    <w:bottom w:val="none" w:sz="0" w:space="0" w:color="auto"/>
                                                    <w:right w:val="none" w:sz="0" w:space="0" w:color="auto"/>
                                                  </w:divBdr>
                                                  <w:divsChild>
                                                    <w:div w:id="653295171">
                                                      <w:marLeft w:val="0"/>
                                                      <w:marRight w:val="0"/>
                                                      <w:marTop w:val="0"/>
                                                      <w:marBottom w:val="0"/>
                                                      <w:divBdr>
                                                        <w:top w:val="none" w:sz="0" w:space="0" w:color="auto"/>
                                                        <w:left w:val="none" w:sz="0" w:space="0" w:color="auto"/>
                                                        <w:bottom w:val="none" w:sz="0" w:space="0" w:color="auto"/>
                                                        <w:right w:val="none" w:sz="0" w:space="0" w:color="auto"/>
                                                      </w:divBdr>
                                                    </w:div>
                                                  </w:divsChild>
                                                </w:div>
                                                <w:div w:id="961572903">
                                                  <w:marLeft w:val="0"/>
                                                  <w:marRight w:val="0"/>
                                                  <w:marTop w:val="0"/>
                                                  <w:marBottom w:val="0"/>
                                                  <w:divBdr>
                                                    <w:top w:val="none" w:sz="0" w:space="0" w:color="auto"/>
                                                    <w:left w:val="none" w:sz="0" w:space="0" w:color="auto"/>
                                                    <w:bottom w:val="none" w:sz="0" w:space="0" w:color="auto"/>
                                                    <w:right w:val="none" w:sz="0" w:space="0" w:color="auto"/>
                                                  </w:divBdr>
                                                  <w:divsChild>
                                                    <w:div w:id="12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536">
      <w:bodyDiv w:val="1"/>
      <w:marLeft w:val="0"/>
      <w:marRight w:val="0"/>
      <w:marTop w:val="0"/>
      <w:marBottom w:val="0"/>
      <w:divBdr>
        <w:top w:val="none" w:sz="0" w:space="0" w:color="auto"/>
        <w:left w:val="none" w:sz="0" w:space="0" w:color="auto"/>
        <w:bottom w:val="none" w:sz="0" w:space="0" w:color="auto"/>
        <w:right w:val="none" w:sz="0" w:space="0" w:color="auto"/>
      </w:divBdr>
      <w:divsChild>
        <w:div w:id="84696788">
          <w:marLeft w:val="0"/>
          <w:marRight w:val="0"/>
          <w:marTop w:val="0"/>
          <w:marBottom w:val="0"/>
          <w:divBdr>
            <w:top w:val="none" w:sz="0" w:space="0" w:color="auto"/>
            <w:left w:val="none" w:sz="0" w:space="0" w:color="auto"/>
            <w:bottom w:val="none" w:sz="0" w:space="0" w:color="auto"/>
            <w:right w:val="none" w:sz="0" w:space="0" w:color="auto"/>
          </w:divBdr>
        </w:div>
        <w:div w:id="111756445">
          <w:marLeft w:val="0"/>
          <w:marRight w:val="0"/>
          <w:marTop w:val="0"/>
          <w:marBottom w:val="0"/>
          <w:divBdr>
            <w:top w:val="none" w:sz="0" w:space="0" w:color="auto"/>
            <w:left w:val="none" w:sz="0" w:space="0" w:color="auto"/>
            <w:bottom w:val="none" w:sz="0" w:space="0" w:color="auto"/>
            <w:right w:val="none" w:sz="0" w:space="0" w:color="auto"/>
          </w:divBdr>
        </w:div>
        <w:div w:id="175510487">
          <w:marLeft w:val="0"/>
          <w:marRight w:val="0"/>
          <w:marTop w:val="0"/>
          <w:marBottom w:val="0"/>
          <w:divBdr>
            <w:top w:val="none" w:sz="0" w:space="0" w:color="auto"/>
            <w:left w:val="none" w:sz="0" w:space="0" w:color="auto"/>
            <w:bottom w:val="none" w:sz="0" w:space="0" w:color="auto"/>
            <w:right w:val="none" w:sz="0" w:space="0" w:color="auto"/>
          </w:divBdr>
        </w:div>
        <w:div w:id="347945037">
          <w:marLeft w:val="0"/>
          <w:marRight w:val="0"/>
          <w:marTop w:val="0"/>
          <w:marBottom w:val="0"/>
          <w:divBdr>
            <w:top w:val="none" w:sz="0" w:space="0" w:color="auto"/>
            <w:left w:val="none" w:sz="0" w:space="0" w:color="auto"/>
            <w:bottom w:val="none" w:sz="0" w:space="0" w:color="auto"/>
            <w:right w:val="none" w:sz="0" w:space="0" w:color="auto"/>
          </w:divBdr>
        </w:div>
        <w:div w:id="694962840">
          <w:marLeft w:val="0"/>
          <w:marRight w:val="0"/>
          <w:marTop w:val="0"/>
          <w:marBottom w:val="0"/>
          <w:divBdr>
            <w:top w:val="none" w:sz="0" w:space="0" w:color="auto"/>
            <w:left w:val="none" w:sz="0" w:space="0" w:color="auto"/>
            <w:bottom w:val="none" w:sz="0" w:space="0" w:color="auto"/>
            <w:right w:val="none" w:sz="0" w:space="0" w:color="auto"/>
          </w:divBdr>
        </w:div>
        <w:div w:id="1024285352">
          <w:marLeft w:val="0"/>
          <w:marRight w:val="0"/>
          <w:marTop w:val="0"/>
          <w:marBottom w:val="0"/>
          <w:divBdr>
            <w:top w:val="none" w:sz="0" w:space="0" w:color="auto"/>
            <w:left w:val="none" w:sz="0" w:space="0" w:color="auto"/>
            <w:bottom w:val="none" w:sz="0" w:space="0" w:color="auto"/>
            <w:right w:val="none" w:sz="0" w:space="0" w:color="auto"/>
          </w:divBdr>
        </w:div>
        <w:div w:id="1430080753">
          <w:marLeft w:val="0"/>
          <w:marRight w:val="0"/>
          <w:marTop w:val="0"/>
          <w:marBottom w:val="0"/>
          <w:divBdr>
            <w:top w:val="none" w:sz="0" w:space="0" w:color="auto"/>
            <w:left w:val="none" w:sz="0" w:space="0" w:color="auto"/>
            <w:bottom w:val="none" w:sz="0" w:space="0" w:color="auto"/>
            <w:right w:val="none" w:sz="0" w:space="0" w:color="auto"/>
          </w:divBdr>
        </w:div>
        <w:div w:id="1575776458">
          <w:marLeft w:val="0"/>
          <w:marRight w:val="0"/>
          <w:marTop w:val="0"/>
          <w:marBottom w:val="0"/>
          <w:divBdr>
            <w:top w:val="none" w:sz="0" w:space="0" w:color="auto"/>
            <w:left w:val="none" w:sz="0" w:space="0" w:color="auto"/>
            <w:bottom w:val="none" w:sz="0" w:space="0" w:color="auto"/>
            <w:right w:val="none" w:sz="0" w:space="0" w:color="auto"/>
          </w:divBdr>
        </w:div>
        <w:div w:id="1581330629">
          <w:marLeft w:val="0"/>
          <w:marRight w:val="0"/>
          <w:marTop w:val="0"/>
          <w:marBottom w:val="0"/>
          <w:divBdr>
            <w:top w:val="none" w:sz="0" w:space="0" w:color="auto"/>
            <w:left w:val="none" w:sz="0" w:space="0" w:color="auto"/>
            <w:bottom w:val="none" w:sz="0" w:space="0" w:color="auto"/>
            <w:right w:val="none" w:sz="0" w:space="0" w:color="auto"/>
          </w:divBdr>
        </w:div>
        <w:div w:id="1599757248">
          <w:marLeft w:val="0"/>
          <w:marRight w:val="0"/>
          <w:marTop w:val="0"/>
          <w:marBottom w:val="0"/>
          <w:divBdr>
            <w:top w:val="none" w:sz="0" w:space="0" w:color="auto"/>
            <w:left w:val="none" w:sz="0" w:space="0" w:color="auto"/>
            <w:bottom w:val="none" w:sz="0" w:space="0" w:color="auto"/>
            <w:right w:val="none" w:sz="0" w:space="0" w:color="auto"/>
          </w:divBdr>
        </w:div>
        <w:div w:id="1703705865">
          <w:marLeft w:val="0"/>
          <w:marRight w:val="0"/>
          <w:marTop w:val="0"/>
          <w:marBottom w:val="0"/>
          <w:divBdr>
            <w:top w:val="none" w:sz="0" w:space="0" w:color="auto"/>
            <w:left w:val="none" w:sz="0" w:space="0" w:color="auto"/>
            <w:bottom w:val="none" w:sz="0" w:space="0" w:color="auto"/>
            <w:right w:val="none" w:sz="0" w:space="0" w:color="auto"/>
          </w:divBdr>
        </w:div>
        <w:div w:id="1952202025">
          <w:marLeft w:val="0"/>
          <w:marRight w:val="0"/>
          <w:marTop w:val="0"/>
          <w:marBottom w:val="0"/>
          <w:divBdr>
            <w:top w:val="none" w:sz="0" w:space="0" w:color="auto"/>
            <w:left w:val="none" w:sz="0" w:space="0" w:color="auto"/>
            <w:bottom w:val="none" w:sz="0" w:space="0" w:color="auto"/>
            <w:right w:val="none" w:sz="0" w:space="0" w:color="auto"/>
          </w:divBdr>
        </w:div>
        <w:div w:id="2136095148">
          <w:marLeft w:val="0"/>
          <w:marRight w:val="0"/>
          <w:marTop w:val="0"/>
          <w:marBottom w:val="0"/>
          <w:divBdr>
            <w:top w:val="none" w:sz="0" w:space="0" w:color="auto"/>
            <w:left w:val="none" w:sz="0" w:space="0" w:color="auto"/>
            <w:bottom w:val="none" w:sz="0" w:space="0" w:color="auto"/>
            <w:right w:val="none" w:sz="0" w:space="0" w:color="auto"/>
          </w:divBdr>
        </w:div>
      </w:divsChild>
    </w:div>
    <w:div w:id="2124957894">
      <w:bodyDiv w:val="1"/>
      <w:marLeft w:val="0"/>
      <w:marRight w:val="0"/>
      <w:marTop w:val="0"/>
      <w:marBottom w:val="0"/>
      <w:divBdr>
        <w:top w:val="none" w:sz="0" w:space="0" w:color="auto"/>
        <w:left w:val="none" w:sz="0" w:space="0" w:color="auto"/>
        <w:bottom w:val="none" w:sz="0" w:space="0" w:color="auto"/>
        <w:right w:val="none" w:sz="0" w:space="0" w:color="auto"/>
      </w:divBdr>
      <w:divsChild>
        <w:div w:id="1833914607">
          <w:marLeft w:val="0"/>
          <w:marRight w:val="0"/>
          <w:marTop w:val="1200"/>
          <w:marBottom w:val="0"/>
          <w:divBdr>
            <w:top w:val="none" w:sz="0" w:space="0" w:color="auto"/>
            <w:left w:val="none" w:sz="0" w:space="0" w:color="auto"/>
            <w:bottom w:val="none" w:sz="0" w:space="0" w:color="auto"/>
            <w:right w:val="none" w:sz="0" w:space="0" w:color="auto"/>
          </w:divBdr>
          <w:divsChild>
            <w:div w:id="318385161">
              <w:marLeft w:val="0"/>
              <w:marRight w:val="0"/>
              <w:marTop w:val="0"/>
              <w:marBottom w:val="0"/>
              <w:divBdr>
                <w:top w:val="none" w:sz="0" w:space="0" w:color="auto"/>
                <w:left w:val="none" w:sz="0" w:space="0" w:color="auto"/>
                <w:bottom w:val="none" w:sz="0" w:space="0" w:color="auto"/>
                <w:right w:val="none" w:sz="0" w:space="0" w:color="auto"/>
              </w:divBdr>
              <w:divsChild>
                <w:div w:id="1636519705">
                  <w:marLeft w:val="0"/>
                  <w:marRight w:val="0"/>
                  <w:marTop w:val="0"/>
                  <w:marBottom w:val="0"/>
                  <w:divBdr>
                    <w:top w:val="none" w:sz="0" w:space="0" w:color="auto"/>
                    <w:left w:val="none" w:sz="0" w:space="0" w:color="auto"/>
                    <w:bottom w:val="none" w:sz="0" w:space="0" w:color="auto"/>
                    <w:right w:val="none" w:sz="0" w:space="0" w:color="auto"/>
                  </w:divBdr>
                  <w:divsChild>
                    <w:div w:id="1055742398">
                      <w:marLeft w:val="0"/>
                      <w:marRight w:val="0"/>
                      <w:marTop w:val="0"/>
                      <w:marBottom w:val="0"/>
                      <w:divBdr>
                        <w:top w:val="none" w:sz="0" w:space="0" w:color="auto"/>
                        <w:left w:val="none" w:sz="0" w:space="0" w:color="auto"/>
                        <w:bottom w:val="none" w:sz="0" w:space="0" w:color="auto"/>
                        <w:right w:val="none" w:sz="0" w:space="0" w:color="auto"/>
                      </w:divBdr>
                      <w:divsChild>
                        <w:div w:id="256327963">
                          <w:marLeft w:val="0"/>
                          <w:marRight w:val="0"/>
                          <w:marTop w:val="0"/>
                          <w:marBottom w:val="0"/>
                          <w:divBdr>
                            <w:top w:val="none" w:sz="0" w:space="0" w:color="auto"/>
                            <w:left w:val="none" w:sz="0" w:space="0" w:color="auto"/>
                            <w:bottom w:val="none" w:sz="0" w:space="0" w:color="auto"/>
                            <w:right w:val="none" w:sz="0" w:space="0" w:color="auto"/>
                          </w:divBdr>
                          <w:divsChild>
                            <w:div w:id="669020505">
                              <w:marLeft w:val="0"/>
                              <w:marRight w:val="0"/>
                              <w:marTop w:val="0"/>
                              <w:marBottom w:val="0"/>
                              <w:divBdr>
                                <w:top w:val="none" w:sz="0" w:space="0" w:color="auto"/>
                                <w:left w:val="none" w:sz="0" w:space="0" w:color="auto"/>
                                <w:bottom w:val="none" w:sz="0" w:space="0" w:color="auto"/>
                                <w:right w:val="none" w:sz="0" w:space="0" w:color="auto"/>
                              </w:divBdr>
                              <w:divsChild>
                                <w:div w:id="1440831592">
                                  <w:marLeft w:val="0"/>
                                  <w:marRight w:val="0"/>
                                  <w:marTop w:val="0"/>
                                  <w:marBottom w:val="0"/>
                                  <w:divBdr>
                                    <w:top w:val="none" w:sz="0" w:space="0" w:color="auto"/>
                                    <w:left w:val="none" w:sz="0" w:space="0" w:color="auto"/>
                                    <w:bottom w:val="none" w:sz="0" w:space="0" w:color="auto"/>
                                    <w:right w:val="none" w:sz="0" w:space="0" w:color="auto"/>
                                  </w:divBdr>
                                  <w:divsChild>
                                    <w:div w:id="1505320669">
                                      <w:marLeft w:val="0"/>
                                      <w:marRight w:val="0"/>
                                      <w:marTop w:val="0"/>
                                      <w:marBottom w:val="0"/>
                                      <w:divBdr>
                                        <w:top w:val="none" w:sz="0" w:space="0" w:color="auto"/>
                                        <w:left w:val="none" w:sz="0" w:space="0" w:color="auto"/>
                                        <w:bottom w:val="none" w:sz="0" w:space="0" w:color="auto"/>
                                        <w:right w:val="none" w:sz="0" w:space="0" w:color="auto"/>
                                      </w:divBdr>
                                      <w:divsChild>
                                        <w:div w:id="1676573303">
                                          <w:marLeft w:val="0"/>
                                          <w:marRight w:val="0"/>
                                          <w:marTop w:val="0"/>
                                          <w:marBottom w:val="0"/>
                                          <w:divBdr>
                                            <w:top w:val="none" w:sz="0" w:space="0" w:color="auto"/>
                                            <w:left w:val="none" w:sz="0" w:space="0" w:color="auto"/>
                                            <w:bottom w:val="none" w:sz="0" w:space="0" w:color="auto"/>
                                            <w:right w:val="none" w:sz="0" w:space="0" w:color="auto"/>
                                          </w:divBdr>
                                          <w:divsChild>
                                            <w:div w:id="1523279174">
                                              <w:marLeft w:val="0"/>
                                              <w:marRight w:val="0"/>
                                              <w:marTop w:val="0"/>
                                              <w:marBottom w:val="0"/>
                                              <w:divBdr>
                                                <w:top w:val="none" w:sz="0" w:space="0" w:color="auto"/>
                                                <w:left w:val="none" w:sz="0" w:space="0" w:color="auto"/>
                                                <w:bottom w:val="none" w:sz="0" w:space="0" w:color="auto"/>
                                                <w:right w:val="none" w:sz="0" w:space="0" w:color="auto"/>
                                              </w:divBdr>
                                              <w:divsChild>
                                                <w:div w:id="1976644047">
                                                  <w:marLeft w:val="0"/>
                                                  <w:marRight w:val="0"/>
                                                  <w:marTop w:val="0"/>
                                                  <w:marBottom w:val="0"/>
                                                  <w:divBdr>
                                                    <w:top w:val="none" w:sz="0" w:space="0" w:color="auto"/>
                                                    <w:left w:val="none" w:sz="0" w:space="0" w:color="auto"/>
                                                    <w:bottom w:val="none" w:sz="0" w:space="0" w:color="auto"/>
                                                    <w:right w:val="none" w:sz="0" w:space="0" w:color="auto"/>
                                                  </w:divBdr>
                                                  <w:divsChild>
                                                    <w:div w:id="1780373907">
                                                      <w:marLeft w:val="0"/>
                                                      <w:marRight w:val="0"/>
                                                      <w:marTop w:val="0"/>
                                                      <w:marBottom w:val="0"/>
                                                      <w:divBdr>
                                                        <w:top w:val="none" w:sz="0" w:space="0" w:color="auto"/>
                                                        <w:left w:val="none" w:sz="0" w:space="0" w:color="auto"/>
                                                        <w:bottom w:val="none" w:sz="0" w:space="0" w:color="auto"/>
                                                        <w:right w:val="none" w:sz="0" w:space="0" w:color="auto"/>
                                                      </w:divBdr>
                                                    </w:div>
                                                    <w:div w:id="20230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arahblow.com/" TargetMode="External"/><Relationship Id="rId26" Type="http://schemas.openxmlformats.org/officeDocument/2006/relationships/hyperlink" Target="https://www-935.ibm.com/services/us/cio/pdf/it-optimization-competitive-advantage-white-paper.pdf" TargetMode="Externa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yperlink" Target="http://www.google.hr/search?hl=hr&amp;tbo=p&amp;tbm=bks&amp;q=inauthor:%22Stuart+A.+Rosenkrantz%22" TargetMode="External"/><Relationship Id="rId34" Type="http://schemas.openxmlformats.org/officeDocument/2006/relationships/chart" Target="charts/chart5.xml"/><Relationship Id="rId42"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hyperlink" Target="http://www.surveymonkey.com" TargetMode="External"/><Relationship Id="rId38"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hr.wikipedia.org/wiki/Menad%C5%BEment" TargetMode="External"/><Relationship Id="rId20" Type="http://schemas.openxmlformats.org/officeDocument/2006/relationships/hyperlink" Target="http://www.google.hr/search?hl=hr&amp;tbo=p&amp;tbm=bks&amp;q=inauthor:%22Richard+Michael+Hodgetts%22" TargetMode="External"/><Relationship Id="rId29" Type="http://schemas.openxmlformats.org/officeDocument/2006/relationships/chart" Target="charts/chart4.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yperlink" Target="http://www.hiz.hr" TargetMode="Externa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r.wikipedia.org/w/index.php?title=Henri_Fayol&amp;action=edit&amp;redlink=1" TargetMode="External"/><Relationship Id="rId23" Type="http://schemas.openxmlformats.org/officeDocument/2006/relationships/hyperlink" Target="http://www.mastercard.com" TargetMode="External"/><Relationship Id="rId28" Type="http://schemas.openxmlformats.org/officeDocument/2006/relationships/hyperlink" Target="http://www.moj-posao.net/data/files/download/istrazivanja/.....%20....UredskiBijes2011_Izvjestaj.pdf" TargetMode="External"/><Relationship Id="rId36" Type="http://schemas.openxmlformats.org/officeDocument/2006/relationships/chart" Target="charts/chart7.xml"/><Relationship Id="rId10" Type="http://schemas.openxmlformats.org/officeDocument/2006/relationships/header" Target="header1.xml"/><Relationship Id="rId19" Type="http://schemas.openxmlformats.org/officeDocument/2006/relationships/hyperlink" Target="http://www.google.hr/search?hl=hr&amp;tbo=p&amp;tbm=bks&amp;q=inauthor:%22Fred+Luthans%22" TargetMode="External"/><Relationship Id="rId31" Type="http://schemas.openxmlformats.org/officeDocument/2006/relationships/hyperlink" Target="http://www.wokinfo.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hyperlink" Target="http://www.moj-posao.net/data/files/download/istrazivanja/UredskiBijes2011_Izvjestaj.pdf" TargetMode="External"/><Relationship Id="rId35" Type="http://schemas.openxmlformats.org/officeDocument/2006/relationships/chart" Target="charts/chart6.xml"/><Relationship Id="rId43" Type="http://schemas.openxmlformats.org/officeDocument/2006/relationships/chart" Target="charts/chart14.xml"/></Relationships>
</file>

<file path=word/_rels/footnotes.xml.rels><?xml version="1.0" encoding="UTF-8" standalone="yes"?>
<Relationships xmlns="http://schemas.openxmlformats.org/package/2006/relationships"><Relationship Id="rId2" Type="http://schemas.openxmlformats.org/officeDocument/2006/relationships/hyperlink" Target="https://hr.wikipedia.org/wiki/Master_of_Business_Administration" TargetMode="External"/><Relationship Id="rId1" Type="http://schemas.openxmlformats.org/officeDocument/2006/relationships/hyperlink" Target="http://www.netindex.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Rad_Mijo-PrijeLekture-31_07_2016.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64180365500796E-2"/>
          <c:y val="2.0447910790717526E-2"/>
          <c:w val="0.94193581963455275"/>
          <c:h val="0.88726739201791938"/>
        </c:manualLayout>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a:lstStyle/>
              <a:p>
                <a:pPr>
                  <a:defRPr sz="800" baseline="0">
                    <a:latin typeface="Palatino Linotype"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Sheet1!$A$12:$A$16</c:f>
              <c:strCache>
                <c:ptCount val="5"/>
                <c:pt idx="0">
                  <c:v>Generalnom direktoru</c:v>
                </c:pt>
                <c:pt idx="1">
                  <c:v>Direktoru financija</c:v>
                </c:pt>
                <c:pt idx="2">
                  <c:v>Organizacijskomu direktoru</c:v>
                </c:pt>
                <c:pt idx="3">
                  <c:v>Korporativnom IT menadžeru</c:v>
                </c:pt>
                <c:pt idx="4">
                  <c:v>Nekomu drugom</c:v>
                </c:pt>
              </c:strCache>
            </c:strRef>
          </c:cat>
          <c:val>
            <c:numRef>
              <c:f>Sheet1!$B$12:$B$16</c:f>
              <c:numCache>
                <c:formatCode>0%</c:formatCode>
                <c:ptCount val="5"/>
                <c:pt idx="0">
                  <c:v>0.46</c:v>
                </c:pt>
                <c:pt idx="1">
                  <c:v>0.15</c:v>
                </c:pt>
                <c:pt idx="2">
                  <c:v>0.12</c:v>
                </c:pt>
                <c:pt idx="3">
                  <c:v>0.11</c:v>
                </c:pt>
                <c:pt idx="4">
                  <c:v>0.16</c:v>
                </c:pt>
              </c:numCache>
            </c:numRef>
          </c:val>
        </c:ser>
        <c:dLbls>
          <c:showLegendKey val="0"/>
          <c:showVal val="0"/>
          <c:showCatName val="0"/>
          <c:showSerName val="0"/>
          <c:showPercent val="0"/>
          <c:showBubbleSize val="0"/>
        </c:dLbls>
        <c:gapWidth val="100"/>
        <c:axId val="396605232"/>
        <c:axId val="249696856"/>
      </c:barChart>
      <c:valAx>
        <c:axId val="249696856"/>
        <c:scaling>
          <c:orientation val="minMax"/>
          <c:max val="0.5"/>
        </c:scaling>
        <c:delete val="0"/>
        <c:axPos val="b"/>
        <c:majorGridlines/>
        <c:numFmt formatCode="0%" sourceLinked="1"/>
        <c:majorTickMark val="out"/>
        <c:minorTickMark val="none"/>
        <c:tickLblPos val="nextTo"/>
        <c:txPr>
          <a:bodyPr/>
          <a:lstStyle/>
          <a:p>
            <a:pPr>
              <a:defRPr sz="800" baseline="0">
                <a:latin typeface="Palatino Linotype" pitchFamily="18" charset="0"/>
              </a:defRPr>
            </a:pPr>
            <a:endParaRPr lang="sr-Latn-RS"/>
          </a:p>
        </c:txPr>
        <c:crossAx val="396605232"/>
        <c:crosses val="autoZero"/>
        <c:crossBetween val="between"/>
        <c:majorUnit val="0.1"/>
      </c:valAx>
      <c:catAx>
        <c:axId val="396605232"/>
        <c:scaling>
          <c:orientation val="minMax"/>
        </c:scaling>
        <c:delete val="0"/>
        <c:axPos val="l"/>
        <c:numFmt formatCode="General" sourceLinked="0"/>
        <c:majorTickMark val="out"/>
        <c:minorTickMark val="none"/>
        <c:tickLblPos val="nextTo"/>
        <c:txPr>
          <a:bodyPr/>
          <a:lstStyle/>
          <a:p>
            <a:pPr>
              <a:defRPr sz="800" baseline="0">
                <a:latin typeface="Palatino Linotype" pitchFamily="18" charset="0"/>
              </a:defRPr>
            </a:pPr>
            <a:endParaRPr lang="sr-Latn-RS"/>
          </a:p>
        </c:txPr>
        <c:crossAx val="249696856"/>
        <c:crosses val="autoZero"/>
        <c:auto val="1"/>
        <c:lblAlgn val="ctr"/>
        <c:lblOffset val="100"/>
        <c:noMultiLvlLbl val="0"/>
      </c:cat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Sheet1!$B$7</c:f>
              <c:strCache>
                <c:ptCount val="1"/>
                <c:pt idx="0">
                  <c:v>Korisnici IKT-a</c:v>
                </c:pt>
              </c:strCache>
            </c:strRef>
          </c:tx>
          <c:spPr>
            <a:solidFill>
              <a:schemeClr val="accent1">
                <a:lumMod val="75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Ima odlične odnose sa svima.</c:v>
                </c:pt>
                <c:pt idx="1">
                  <c:v>Ima vremena za druge i spreman je pomoći.</c:v>
                </c:pt>
                <c:pt idx="2">
                  <c:v>Nepristran je i otvoren.</c:v>
                </c:pt>
                <c:pt idx="3">
                  <c:v>Zna reći ne kad je to potrebno.</c:v>
                </c:pt>
                <c:pt idx="4">
                  <c:v>Etičan je i ljudi mu vjeruju.</c:v>
                </c:pt>
                <c:pt idx="5">
                  <c:v>Otvoren je prema svima i ne pati od položaja </c:v>
                </c:pt>
              </c:strCache>
            </c:strRef>
          </c:cat>
          <c:val>
            <c:numRef>
              <c:f>Sheet1!$B$8:$B$13</c:f>
              <c:numCache>
                <c:formatCode>General</c:formatCode>
                <c:ptCount val="6"/>
                <c:pt idx="0">
                  <c:v>3.4608294930875574</c:v>
                </c:pt>
                <c:pt idx="1">
                  <c:v>3.9170506912442398</c:v>
                </c:pt>
                <c:pt idx="2">
                  <c:v>4.2165898617511521</c:v>
                </c:pt>
                <c:pt idx="3">
                  <c:v>4.4838709677419351</c:v>
                </c:pt>
                <c:pt idx="4">
                  <c:v>4.4331797235023043</c:v>
                </c:pt>
                <c:pt idx="5">
                  <c:v>4.1889400921658986</c:v>
                </c:pt>
              </c:numCache>
            </c:numRef>
          </c:val>
        </c:ser>
        <c:ser>
          <c:idx val="1"/>
          <c:order val="1"/>
          <c:tx>
            <c:strRef>
              <c:f>Sheet1!$C$7</c:f>
              <c:strCache>
                <c:ptCount val="1"/>
                <c:pt idx="0">
                  <c:v>IT Menadžeri</c:v>
                </c:pt>
              </c:strCache>
            </c:strRef>
          </c:tx>
          <c:spPr>
            <a:solidFill>
              <a:schemeClr val="tx2">
                <a:lumMod val="40000"/>
                <a:lumOff val="60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Ima odlične odnose sa svima.</c:v>
                </c:pt>
                <c:pt idx="1">
                  <c:v>Ima vremena za druge i spreman je pomoći.</c:v>
                </c:pt>
                <c:pt idx="2">
                  <c:v>Nepristran je i otvoren.</c:v>
                </c:pt>
                <c:pt idx="3">
                  <c:v>Zna reći ne kad je to potrebno.</c:v>
                </c:pt>
                <c:pt idx="4">
                  <c:v>Etičan je i ljudi mu vjeruju.</c:v>
                </c:pt>
                <c:pt idx="5">
                  <c:v>Otvoren je prema svima i ne pati od položaja </c:v>
                </c:pt>
              </c:strCache>
            </c:strRef>
          </c:cat>
          <c:val>
            <c:numRef>
              <c:f>Sheet1!$C$8:$C$13</c:f>
              <c:numCache>
                <c:formatCode>General</c:formatCode>
                <c:ptCount val="6"/>
                <c:pt idx="0">
                  <c:v>3.6</c:v>
                </c:pt>
                <c:pt idx="1">
                  <c:v>3.7</c:v>
                </c:pt>
                <c:pt idx="2">
                  <c:v>4.0999999999999996</c:v>
                </c:pt>
                <c:pt idx="3">
                  <c:v>4.5999999999999996</c:v>
                </c:pt>
                <c:pt idx="4">
                  <c:v>4.5</c:v>
                </c:pt>
                <c:pt idx="5">
                  <c:v>4.2</c:v>
                </c:pt>
              </c:numCache>
            </c:numRef>
          </c:val>
        </c:ser>
        <c:dLbls>
          <c:showLegendKey val="0"/>
          <c:showVal val="1"/>
          <c:showCatName val="0"/>
          <c:showSerName val="0"/>
          <c:showPercent val="0"/>
          <c:showBubbleSize val="0"/>
        </c:dLbls>
        <c:gapWidth val="85"/>
        <c:axId val="533201864"/>
        <c:axId val="533199904"/>
      </c:barChart>
      <c:valAx>
        <c:axId val="533199904"/>
        <c:scaling>
          <c:orientation val="minMax"/>
          <c:min val="1"/>
        </c:scaling>
        <c:delete val="0"/>
        <c:axPos val="b"/>
        <c:majorGridlines/>
        <c:numFmt formatCode="General" sourceLinked="1"/>
        <c:majorTickMark val="none"/>
        <c:minorTickMark val="none"/>
        <c:tickLblPos val="nextTo"/>
        <c:crossAx val="533201864"/>
        <c:crosses val="max"/>
        <c:crossBetween val="between"/>
        <c:majorUnit val="1"/>
      </c:valAx>
      <c:catAx>
        <c:axId val="533201864"/>
        <c:scaling>
          <c:orientation val="maxMin"/>
        </c:scaling>
        <c:delete val="0"/>
        <c:axPos val="l"/>
        <c:numFmt formatCode="General" sourceLinked="0"/>
        <c:majorTickMark val="none"/>
        <c:minorTickMark val="none"/>
        <c:tickLblPos val="nextTo"/>
        <c:txPr>
          <a:bodyPr/>
          <a:lstStyle/>
          <a:p>
            <a:pPr>
              <a:defRPr baseline="0">
                <a:latin typeface="Calibri" panose="020F0502020204030204" pitchFamily="34" charset="0"/>
              </a:defRPr>
            </a:pPr>
            <a:endParaRPr lang="sr-Latn-RS"/>
          </a:p>
        </c:txPr>
        <c:crossAx val="533199904"/>
        <c:crosses val="autoZero"/>
        <c:auto val="1"/>
        <c:lblAlgn val="ctr"/>
        <c:lblOffset val="100"/>
        <c:noMultiLvlLbl val="0"/>
      </c:catAx>
      <c:spPr>
        <a:ln>
          <a:noFill/>
        </a:ln>
      </c:spPr>
    </c:plotArea>
    <c:legend>
      <c:legendPos val="b"/>
      <c:layout>
        <c:manualLayout>
          <c:xMode val="edge"/>
          <c:yMode val="edge"/>
          <c:x val="0.26822236506151015"/>
          <c:y val="0.92850159355080619"/>
          <c:w val="0.47230506900923097"/>
          <c:h val="5.3641263592051E-2"/>
        </c:manualLayout>
      </c:layout>
      <c:overlay val="0"/>
      <c:txPr>
        <a:bodyPr/>
        <a:lstStyle/>
        <a:p>
          <a:pPr>
            <a:defRPr baseline="0">
              <a:latin typeface="Calibri" panose="020F0502020204030204" pitchFamily="34" charset="0"/>
            </a:defRPr>
          </a:pPr>
          <a:endParaRPr lang="sr-Latn-RS"/>
        </a:p>
      </c:txPr>
    </c:legend>
    <c:plotVisOnly val="1"/>
    <c:dispBlanksAs val="gap"/>
    <c:showDLblsOverMax val="0"/>
  </c:chart>
  <c:spPr>
    <a:noFill/>
    <a:ln>
      <a:noFill/>
    </a:ln>
  </c:spPr>
  <c:txPr>
    <a:bodyPr/>
    <a:lstStyle/>
    <a:p>
      <a:pPr>
        <a:defRPr sz="800" baseline="0">
          <a:latin typeface="Palatino Linotype" panose="02040502050505030304" pitchFamily="18" charset="0"/>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Sheet1!$B$7</c:f>
              <c:strCache>
                <c:ptCount val="1"/>
                <c:pt idx="0">
                  <c:v>Korisnici IKT-a</c:v>
                </c:pt>
              </c:strCache>
            </c:strRef>
          </c:tx>
          <c:spPr>
            <a:solidFill>
              <a:schemeClr val="accent1">
                <a:lumMod val="75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U komunikaciji je izravan, bez „fige u džepu“.</c:v>
                </c:pt>
                <c:pt idx="1">
                  <c:v>Uvjerljiv je u nastupu - verbalnom i neverbalnom.</c:v>
                </c:pt>
                <c:pt idx="2">
                  <c:v>Zna iznijeti ideje i pridobiti druge da ih slijede.</c:v>
                </c:pt>
                <c:pt idx="3">
                  <c:v>Govori vođen svrhom.</c:v>
                </c:pt>
                <c:pt idx="4">
                  <c:v>Aktivno sluša i postavlja puno pitanja.</c:v>
                </c:pt>
                <c:pt idx="5">
                  <c:v>Dosljedan je u svojim tvrdnjama.</c:v>
                </c:pt>
              </c:strCache>
            </c:strRef>
          </c:cat>
          <c:val>
            <c:numRef>
              <c:f>Sheet1!$B$8:$B$13</c:f>
              <c:numCache>
                <c:formatCode>General</c:formatCode>
                <c:ptCount val="6"/>
                <c:pt idx="0">
                  <c:v>4.2407407407407405</c:v>
                </c:pt>
                <c:pt idx="1">
                  <c:v>4.2546296296296298</c:v>
                </c:pt>
                <c:pt idx="2">
                  <c:v>4.3564814814814818</c:v>
                </c:pt>
                <c:pt idx="3">
                  <c:v>4.25</c:v>
                </c:pt>
                <c:pt idx="4">
                  <c:v>4.041666666666667</c:v>
                </c:pt>
                <c:pt idx="5">
                  <c:v>4.4490740740740744</c:v>
                </c:pt>
              </c:numCache>
            </c:numRef>
          </c:val>
        </c:ser>
        <c:ser>
          <c:idx val="1"/>
          <c:order val="1"/>
          <c:tx>
            <c:strRef>
              <c:f>Sheet1!$C$7</c:f>
              <c:strCache>
                <c:ptCount val="1"/>
                <c:pt idx="0">
                  <c:v>IT Menadžeri</c:v>
                </c:pt>
              </c:strCache>
            </c:strRef>
          </c:tx>
          <c:spPr>
            <a:solidFill>
              <a:schemeClr val="tx2">
                <a:lumMod val="40000"/>
                <a:lumOff val="60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U komunikaciji je izravan, bez „fige u džepu“.</c:v>
                </c:pt>
                <c:pt idx="1">
                  <c:v>Uvjerljiv je u nastupu - verbalnom i neverbalnom.</c:v>
                </c:pt>
                <c:pt idx="2">
                  <c:v>Zna iznijeti ideje i pridobiti druge da ih slijede.</c:v>
                </c:pt>
                <c:pt idx="3">
                  <c:v>Govori vođen svrhom.</c:v>
                </c:pt>
                <c:pt idx="4">
                  <c:v>Aktivno sluša i postavlja puno pitanja.</c:v>
                </c:pt>
                <c:pt idx="5">
                  <c:v>Dosljedan je u svojim tvrdnjama.</c:v>
                </c:pt>
              </c:strCache>
            </c:strRef>
          </c:cat>
          <c:val>
            <c:numRef>
              <c:f>Sheet1!$C$8:$C$13</c:f>
              <c:numCache>
                <c:formatCode>General</c:formatCode>
                <c:ptCount val="6"/>
                <c:pt idx="0">
                  <c:v>4.2</c:v>
                </c:pt>
                <c:pt idx="1">
                  <c:v>4.4000000000000004</c:v>
                </c:pt>
                <c:pt idx="2">
                  <c:v>4.4000000000000004</c:v>
                </c:pt>
                <c:pt idx="3">
                  <c:v>4.2</c:v>
                </c:pt>
                <c:pt idx="4">
                  <c:v>4.0999999999999996</c:v>
                </c:pt>
                <c:pt idx="5">
                  <c:v>4.2</c:v>
                </c:pt>
              </c:numCache>
            </c:numRef>
          </c:val>
        </c:ser>
        <c:dLbls>
          <c:showLegendKey val="0"/>
          <c:showVal val="1"/>
          <c:showCatName val="0"/>
          <c:showSerName val="0"/>
          <c:showPercent val="0"/>
          <c:showBubbleSize val="0"/>
        </c:dLbls>
        <c:gapWidth val="85"/>
        <c:axId val="533205784"/>
        <c:axId val="533202256"/>
      </c:barChart>
      <c:valAx>
        <c:axId val="533202256"/>
        <c:scaling>
          <c:orientation val="minMax"/>
          <c:min val="1"/>
        </c:scaling>
        <c:delete val="0"/>
        <c:axPos val="b"/>
        <c:majorGridlines/>
        <c:numFmt formatCode="General" sourceLinked="1"/>
        <c:majorTickMark val="none"/>
        <c:minorTickMark val="none"/>
        <c:tickLblPos val="nextTo"/>
        <c:txPr>
          <a:bodyPr/>
          <a:lstStyle/>
          <a:p>
            <a:pPr>
              <a:defRPr baseline="0">
                <a:latin typeface="Calibri" panose="020F0502020204030204" pitchFamily="34" charset="0"/>
              </a:defRPr>
            </a:pPr>
            <a:endParaRPr lang="sr-Latn-RS"/>
          </a:p>
        </c:txPr>
        <c:crossAx val="533205784"/>
        <c:crosses val="max"/>
        <c:crossBetween val="between"/>
        <c:majorUnit val="1"/>
      </c:valAx>
      <c:catAx>
        <c:axId val="533205784"/>
        <c:scaling>
          <c:orientation val="maxMin"/>
        </c:scaling>
        <c:delete val="0"/>
        <c:axPos val="l"/>
        <c:numFmt formatCode="General" sourceLinked="0"/>
        <c:majorTickMark val="none"/>
        <c:minorTickMark val="none"/>
        <c:tickLblPos val="nextTo"/>
        <c:txPr>
          <a:bodyPr/>
          <a:lstStyle/>
          <a:p>
            <a:pPr>
              <a:defRPr baseline="0">
                <a:latin typeface="Calibri" panose="020F0502020204030204" pitchFamily="34" charset="0"/>
              </a:defRPr>
            </a:pPr>
            <a:endParaRPr lang="sr-Latn-RS"/>
          </a:p>
        </c:txPr>
        <c:crossAx val="533202256"/>
        <c:crosses val="autoZero"/>
        <c:auto val="1"/>
        <c:lblAlgn val="ctr"/>
        <c:lblOffset val="100"/>
        <c:noMultiLvlLbl val="0"/>
      </c:catAx>
      <c:spPr>
        <a:ln>
          <a:noFill/>
        </a:ln>
      </c:spPr>
    </c:plotArea>
    <c:legend>
      <c:legendPos val="b"/>
      <c:layout>
        <c:manualLayout>
          <c:xMode val="edge"/>
          <c:yMode val="edge"/>
          <c:x val="0.26822236506151015"/>
          <c:y val="0.92850159355080619"/>
          <c:w val="0.47230506900923097"/>
          <c:h val="5.3641263592051E-2"/>
        </c:manualLayout>
      </c:layout>
      <c:overlay val="0"/>
      <c:txPr>
        <a:bodyPr/>
        <a:lstStyle/>
        <a:p>
          <a:pPr>
            <a:defRPr baseline="0">
              <a:latin typeface="Calibri" panose="020F0502020204030204" pitchFamily="34" charset="0"/>
            </a:defRPr>
          </a:pPr>
          <a:endParaRPr lang="sr-Latn-RS"/>
        </a:p>
      </c:txPr>
    </c:legend>
    <c:plotVisOnly val="1"/>
    <c:dispBlanksAs val="gap"/>
    <c:showDLblsOverMax val="0"/>
  </c:chart>
  <c:spPr>
    <a:noFill/>
    <a:ln>
      <a:noFill/>
    </a:ln>
  </c:spPr>
  <c:txPr>
    <a:bodyPr/>
    <a:lstStyle/>
    <a:p>
      <a:pPr>
        <a:defRPr sz="800" baseline="0">
          <a:latin typeface="Palatino Linotype" panose="02040502050505030304" pitchFamily="18" charset="0"/>
        </a:defRPr>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Sheet1!$B$7</c:f>
              <c:strCache>
                <c:ptCount val="1"/>
                <c:pt idx="0">
                  <c:v>Korisnici IKT-a</c:v>
                </c:pt>
              </c:strCache>
            </c:strRef>
          </c:tx>
          <c:spPr>
            <a:solidFill>
              <a:schemeClr val="accent1">
                <a:lumMod val="75000"/>
              </a:schemeClr>
            </a:solidFill>
          </c:spPr>
          <c:invertIfNegative val="0"/>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Izgradio je učinkovit suradnički tim.</c:v>
                </c:pt>
                <c:pt idx="1">
                  <c:v>Ljudi su spremni slijediti njegove vizije.</c:v>
                </c:pt>
                <c:pt idx="2">
                  <c:v>Ne odustaje od svojih uvjerenja.</c:v>
                </c:pt>
                <c:pt idx="3">
                  <c:v>Snažan je motivator.</c:v>
                </c:pt>
                <c:pt idx="4">
                  <c:v>Lako sklapa veze s drugima.</c:v>
                </c:pt>
                <c:pt idx="5">
                  <c:v>Spreman je služiti drugima.</c:v>
                </c:pt>
              </c:strCache>
            </c:strRef>
          </c:cat>
          <c:val>
            <c:numRef>
              <c:f>Sheet1!$B$8:$B$13</c:f>
              <c:numCache>
                <c:formatCode>General</c:formatCode>
                <c:ptCount val="6"/>
                <c:pt idx="0">
                  <c:v>4.5092592592592595</c:v>
                </c:pt>
                <c:pt idx="1">
                  <c:v>4.2129629629629628</c:v>
                </c:pt>
                <c:pt idx="2">
                  <c:v>3.75</c:v>
                </c:pt>
                <c:pt idx="3">
                  <c:v>4.2870370370370372</c:v>
                </c:pt>
                <c:pt idx="4">
                  <c:v>3.8425925925925926</c:v>
                </c:pt>
                <c:pt idx="5">
                  <c:v>3.7083333333333335</c:v>
                </c:pt>
              </c:numCache>
            </c:numRef>
          </c:val>
        </c:ser>
        <c:ser>
          <c:idx val="1"/>
          <c:order val="1"/>
          <c:tx>
            <c:strRef>
              <c:f>Sheet1!$C$7</c:f>
              <c:strCache>
                <c:ptCount val="1"/>
                <c:pt idx="0">
                  <c:v>IT Menadžeri</c:v>
                </c:pt>
              </c:strCache>
            </c:strRef>
          </c:tx>
          <c:spPr>
            <a:solidFill>
              <a:schemeClr val="tx2">
                <a:lumMod val="40000"/>
                <a:lumOff val="60000"/>
              </a:schemeClr>
            </a:solidFill>
          </c:spPr>
          <c:invertIfNegative val="0"/>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Izgradio je učinkovit suradnički tim.</c:v>
                </c:pt>
                <c:pt idx="1">
                  <c:v>Ljudi su spremni slijediti njegove vizije.</c:v>
                </c:pt>
                <c:pt idx="2">
                  <c:v>Ne odustaje od svojih uvjerenja.</c:v>
                </c:pt>
                <c:pt idx="3">
                  <c:v>Snažan je motivator.</c:v>
                </c:pt>
                <c:pt idx="4">
                  <c:v>Lako sklapa veze s drugima.</c:v>
                </c:pt>
                <c:pt idx="5">
                  <c:v>Spreman je služiti drugima.</c:v>
                </c:pt>
              </c:strCache>
            </c:strRef>
          </c:cat>
          <c:val>
            <c:numRef>
              <c:f>Sheet1!$C$8:$C$13</c:f>
              <c:numCache>
                <c:formatCode>General</c:formatCode>
                <c:ptCount val="6"/>
                <c:pt idx="0">
                  <c:v>4.5</c:v>
                </c:pt>
                <c:pt idx="1">
                  <c:v>4.3</c:v>
                </c:pt>
                <c:pt idx="2">
                  <c:v>3.5</c:v>
                </c:pt>
                <c:pt idx="3">
                  <c:v>4.0999999999999996</c:v>
                </c:pt>
                <c:pt idx="4">
                  <c:v>3.8</c:v>
                </c:pt>
                <c:pt idx="5">
                  <c:v>3.8</c:v>
                </c:pt>
              </c:numCache>
            </c:numRef>
          </c:val>
        </c:ser>
        <c:dLbls>
          <c:showLegendKey val="0"/>
          <c:showVal val="1"/>
          <c:showCatName val="0"/>
          <c:showSerName val="0"/>
          <c:showPercent val="0"/>
          <c:showBubbleSize val="0"/>
        </c:dLbls>
        <c:gapWidth val="85"/>
        <c:axId val="533203824"/>
        <c:axId val="533203040"/>
      </c:barChart>
      <c:valAx>
        <c:axId val="533203040"/>
        <c:scaling>
          <c:orientation val="minMax"/>
          <c:min val="1"/>
        </c:scaling>
        <c:delete val="0"/>
        <c:axPos val="b"/>
        <c:majorGridlines/>
        <c:numFmt formatCode="General" sourceLinked="1"/>
        <c:majorTickMark val="none"/>
        <c:minorTickMark val="none"/>
        <c:tickLblPos val="nextTo"/>
        <c:txPr>
          <a:bodyPr/>
          <a:lstStyle/>
          <a:p>
            <a:pPr>
              <a:defRPr baseline="0">
                <a:latin typeface="Calibri" panose="020F0502020204030204" pitchFamily="34" charset="0"/>
              </a:defRPr>
            </a:pPr>
            <a:endParaRPr lang="sr-Latn-RS"/>
          </a:p>
        </c:txPr>
        <c:crossAx val="533203824"/>
        <c:crosses val="max"/>
        <c:crossBetween val="between"/>
        <c:majorUnit val="1"/>
      </c:valAx>
      <c:catAx>
        <c:axId val="533203824"/>
        <c:scaling>
          <c:orientation val="maxMin"/>
        </c:scaling>
        <c:delete val="0"/>
        <c:axPos val="l"/>
        <c:numFmt formatCode="General" sourceLinked="0"/>
        <c:majorTickMark val="none"/>
        <c:minorTickMark val="none"/>
        <c:tickLblPos val="nextTo"/>
        <c:txPr>
          <a:bodyPr/>
          <a:lstStyle/>
          <a:p>
            <a:pPr>
              <a:defRPr baseline="0">
                <a:latin typeface="Calibri" panose="020F0502020204030204" pitchFamily="34" charset="0"/>
              </a:defRPr>
            </a:pPr>
            <a:endParaRPr lang="sr-Latn-RS"/>
          </a:p>
        </c:txPr>
        <c:crossAx val="533203040"/>
        <c:crosses val="autoZero"/>
        <c:auto val="1"/>
        <c:lblAlgn val="ctr"/>
        <c:lblOffset val="100"/>
        <c:noMultiLvlLbl val="0"/>
      </c:catAx>
      <c:spPr>
        <a:ln>
          <a:noFill/>
        </a:ln>
      </c:spPr>
    </c:plotArea>
    <c:legend>
      <c:legendPos val="b"/>
      <c:layout>
        <c:manualLayout>
          <c:xMode val="edge"/>
          <c:yMode val="edge"/>
          <c:x val="0.26822236506151015"/>
          <c:y val="0.92850159355080619"/>
          <c:w val="0.47230506900923097"/>
          <c:h val="5.3641263592051E-2"/>
        </c:manualLayout>
      </c:layout>
      <c:overlay val="0"/>
      <c:txPr>
        <a:bodyPr/>
        <a:lstStyle/>
        <a:p>
          <a:pPr>
            <a:defRPr baseline="0">
              <a:latin typeface="Calibri" panose="020F0502020204030204" pitchFamily="34" charset="0"/>
            </a:defRPr>
          </a:pPr>
          <a:endParaRPr lang="sr-Latn-RS"/>
        </a:p>
      </c:txPr>
    </c:legend>
    <c:plotVisOnly val="1"/>
    <c:dispBlanksAs val="gap"/>
    <c:showDLblsOverMax val="0"/>
  </c:chart>
  <c:spPr>
    <a:noFill/>
    <a:ln>
      <a:noFill/>
    </a:ln>
  </c:spPr>
  <c:txPr>
    <a:bodyPr/>
    <a:lstStyle/>
    <a:p>
      <a:pPr>
        <a:defRPr sz="800" baseline="0">
          <a:latin typeface="Palatino Linotype" panose="02040502050505030304" pitchFamily="18" charset="0"/>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Sheet1!$B$7</c:f>
              <c:strCache>
                <c:ptCount val="1"/>
                <c:pt idx="0">
                  <c:v>Korisnici IKT-a</c:v>
                </c:pt>
              </c:strCache>
            </c:strRef>
          </c:tx>
          <c:spPr>
            <a:solidFill>
              <a:schemeClr val="accent1">
                <a:lumMod val="75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Konstantno proširuje svoja znanja.</c:v>
                </c:pt>
                <c:pt idx="1">
                  <c:v>Spremno priznaje svoje slabe strane.</c:v>
                </c:pt>
                <c:pt idx="2">
                  <c:v>Okružio se odgovarajućim stručnim i motiviranim ljudima.</c:v>
                </c:pt>
                <c:pt idx="3">
                  <c:v>Radnu okolinu je učinio izazovnom za svoje suradnike.</c:v>
                </c:pt>
                <c:pt idx="4">
                  <c:v>Planski razvija sposobne ljude koji ga mogu zamijeniti/naslijediti.</c:v>
                </c:pt>
                <c:pt idx="5">
                  <c:v>Radi na povećanju razine informacijske pismenosti među svim korisnicima IKT resursa.</c:v>
                </c:pt>
              </c:strCache>
            </c:strRef>
          </c:cat>
          <c:val>
            <c:numRef>
              <c:f>Sheet1!$B$8:$B$13</c:f>
              <c:numCache>
                <c:formatCode>General</c:formatCode>
                <c:ptCount val="6"/>
                <c:pt idx="0">
                  <c:v>4.6822429906542054</c:v>
                </c:pt>
                <c:pt idx="1">
                  <c:v>3.9252336448598131</c:v>
                </c:pt>
                <c:pt idx="2">
                  <c:v>4.47196261682243</c:v>
                </c:pt>
                <c:pt idx="3">
                  <c:v>4.2336448598130838</c:v>
                </c:pt>
                <c:pt idx="4">
                  <c:v>4.4018691588785046</c:v>
                </c:pt>
                <c:pt idx="5">
                  <c:v>4.537383177570093</c:v>
                </c:pt>
              </c:numCache>
            </c:numRef>
          </c:val>
        </c:ser>
        <c:ser>
          <c:idx val="1"/>
          <c:order val="1"/>
          <c:tx>
            <c:strRef>
              <c:f>Sheet1!$C$7</c:f>
              <c:strCache>
                <c:ptCount val="1"/>
                <c:pt idx="0">
                  <c:v>IT Menadžeri</c:v>
                </c:pt>
              </c:strCache>
            </c:strRef>
          </c:tx>
          <c:spPr>
            <a:solidFill>
              <a:schemeClr val="tx2">
                <a:lumMod val="40000"/>
                <a:lumOff val="60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Konstantno proširuje svoja znanja.</c:v>
                </c:pt>
                <c:pt idx="1">
                  <c:v>Spremno priznaje svoje slabe strane.</c:v>
                </c:pt>
                <c:pt idx="2">
                  <c:v>Okružio se odgovarajućim stručnim i motiviranim ljudima.</c:v>
                </c:pt>
                <c:pt idx="3">
                  <c:v>Radnu okolinu je učinio izazovnom za svoje suradnike.</c:v>
                </c:pt>
                <c:pt idx="4">
                  <c:v>Planski razvija sposobne ljude koji ga mogu zamijeniti/naslijediti.</c:v>
                </c:pt>
                <c:pt idx="5">
                  <c:v>Radi na povećanju razine informacijske pismenosti među svim korisnicima IKT resursa.</c:v>
                </c:pt>
              </c:strCache>
            </c:strRef>
          </c:cat>
          <c:val>
            <c:numRef>
              <c:f>Sheet1!$C$8:$C$13</c:f>
              <c:numCache>
                <c:formatCode>General</c:formatCode>
                <c:ptCount val="6"/>
                <c:pt idx="0">
                  <c:v>4.3</c:v>
                </c:pt>
                <c:pt idx="1">
                  <c:v>3.9</c:v>
                </c:pt>
                <c:pt idx="2">
                  <c:v>4.5999999999999996</c:v>
                </c:pt>
                <c:pt idx="3">
                  <c:v>4.2</c:v>
                </c:pt>
                <c:pt idx="4">
                  <c:v>4.3</c:v>
                </c:pt>
                <c:pt idx="5">
                  <c:v>4.4000000000000004</c:v>
                </c:pt>
              </c:numCache>
            </c:numRef>
          </c:val>
        </c:ser>
        <c:dLbls>
          <c:showLegendKey val="0"/>
          <c:showVal val="1"/>
          <c:showCatName val="0"/>
          <c:showSerName val="0"/>
          <c:showPercent val="0"/>
          <c:showBubbleSize val="0"/>
        </c:dLbls>
        <c:gapWidth val="85"/>
        <c:axId val="533198728"/>
        <c:axId val="533206176"/>
      </c:barChart>
      <c:valAx>
        <c:axId val="533206176"/>
        <c:scaling>
          <c:orientation val="minMax"/>
          <c:min val="1"/>
        </c:scaling>
        <c:delete val="0"/>
        <c:axPos val="b"/>
        <c:majorGridlines/>
        <c:numFmt formatCode="General" sourceLinked="1"/>
        <c:majorTickMark val="none"/>
        <c:minorTickMark val="none"/>
        <c:tickLblPos val="nextTo"/>
        <c:txPr>
          <a:bodyPr/>
          <a:lstStyle/>
          <a:p>
            <a:pPr>
              <a:defRPr baseline="0">
                <a:latin typeface="Calibri" panose="020F0502020204030204" pitchFamily="34" charset="0"/>
              </a:defRPr>
            </a:pPr>
            <a:endParaRPr lang="sr-Latn-RS"/>
          </a:p>
        </c:txPr>
        <c:crossAx val="533198728"/>
        <c:crosses val="max"/>
        <c:crossBetween val="between"/>
        <c:majorUnit val="1"/>
      </c:valAx>
      <c:catAx>
        <c:axId val="533198728"/>
        <c:scaling>
          <c:orientation val="maxMin"/>
        </c:scaling>
        <c:delete val="0"/>
        <c:axPos val="l"/>
        <c:numFmt formatCode="General" sourceLinked="0"/>
        <c:majorTickMark val="none"/>
        <c:minorTickMark val="none"/>
        <c:tickLblPos val="nextTo"/>
        <c:txPr>
          <a:bodyPr/>
          <a:lstStyle/>
          <a:p>
            <a:pPr>
              <a:defRPr baseline="0">
                <a:latin typeface="Calibri" panose="020F0502020204030204" pitchFamily="34" charset="0"/>
              </a:defRPr>
            </a:pPr>
            <a:endParaRPr lang="sr-Latn-RS"/>
          </a:p>
        </c:txPr>
        <c:crossAx val="533206176"/>
        <c:crosses val="autoZero"/>
        <c:auto val="1"/>
        <c:lblAlgn val="ctr"/>
        <c:lblOffset val="100"/>
        <c:noMultiLvlLbl val="0"/>
      </c:catAx>
      <c:spPr>
        <a:ln>
          <a:noFill/>
        </a:ln>
      </c:spPr>
    </c:plotArea>
    <c:legend>
      <c:legendPos val="b"/>
      <c:layout>
        <c:manualLayout>
          <c:xMode val="edge"/>
          <c:yMode val="edge"/>
          <c:x val="0.26822236506151015"/>
          <c:y val="0.92850159355080619"/>
          <c:w val="0.47230506900923097"/>
          <c:h val="5.3641263592051E-2"/>
        </c:manualLayout>
      </c:layout>
      <c:overlay val="0"/>
      <c:txPr>
        <a:bodyPr/>
        <a:lstStyle/>
        <a:p>
          <a:pPr>
            <a:defRPr baseline="0">
              <a:latin typeface="Calibri" panose="020F0502020204030204" pitchFamily="34" charset="0"/>
            </a:defRPr>
          </a:pPr>
          <a:endParaRPr lang="sr-Latn-RS"/>
        </a:p>
      </c:txPr>
    </c:legend>
    <c:plotVisOnly val="1"/>
    <c:dispBlanksAs val="gap"/>
    <c:showDLblsOverMax val="0"/>
  </c:chart>
  <c:spPr>
    <a:noFill/>
    <a:ln>
      <a:noFill/>
    </a:ln>
  </c:spPr>
  <c:txPr>
    <a:bodyPr/>
    <a:lstStyle/>
    <a:p>
      <a:pPr>
        <a:defRPr sz="800" baseline="0">
          <a:latin typeface="Palatino Linotype" panose="02040502050505030304" pitchFamily="18" charset="0"/>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Sheet1!$B$7</c:f>
              <c:strCache>
                <c:ptCount val="1"/>
                <c:pt idx="0">
                  <c:v>IT menadžeri ovog istraživanja</c:v>
                </c:pt>
              </c:strCache>
            </c:strRef>
          </c:tx>
          <c:spPr>
            <a:solidFill>
              <a:schemeClr val="accent1">
                <a:lumMod val="75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Sheet1!$A$8:$A$14</c:f>
              <c:strCache>
                <c:ptCount val="7"/>
                <c:pt idx="0">
                  <c:v>Sposobnost učinkovite komunikacije</c:v>
                </c:pt>
                <c:pt idx="1">
                  <c:v>Umijeće strateškog razmišljanja i planiranja</c:v>
                </c:pt>
                <c:pt idx="2">
                  <c:v>Sposobnost vođenja i motiviranja suradnika</c:v>
                </c:pt>
                <c:pt idx="3">
                  <c:v>Razumijevanje poslovnih procesa i poslovanja</c:v>
                </c:pt>
                <c:pt idx="4">
                  <c:v>Sposobnost praćenja tehničkih inovacija</c:v>
                </c:pt>
                <c:pt idx="5">
                  <c:v>Pregovaračke vještine</c:v>
                </c:pt>
                <c:pt idx="6">
                  <c:v>Tehničke vještine</c:v>
                </c:pt>
              </c:strCache>
            </c:strRef>
          </c:cat>
          <c:val>
            <c:numRef>
              <c:f>Sheet1!$B$8:$B$14</c:f>
              <c:numCache>
                <c:formatCode>General</c:formatCode>
                <c:ptCount val="7"/>
                <c:pt idx="0">
                  <c:v>3</c:v>
                </c:pt>
                <c:pt idx="1">
                  <c:v>2.8</c:v>
                </c:pt>
                <c:pt idx="2">
                  <c:v>3.3</c:v>
                </c:pt>
                <c:pt idx="3">
                  <c:v>2.2999999999999998</c:v>
                </c:pt>
                <c:pt idx="4">
                  <c:v>5.5</c:v>
                </c:pt>
                <c:pt idx="5">
                  <c:v>5.2</c:v>
                </c:pt>
                <c:pt idx="6">
                  <c:v>5.9</c:v>
                </c:pt>
              </c:numCache>
            </c:numRef>
          </c:val>
        </c:ser>
        <c:ser>
          <c:idx val="1"/>
          <c:order val="1"/>
          <c:tx>
            <c:strRef>
              <c:f>Sheet1!$C$7</c:f>
              <c:strCache>
                <c:ptCount val="1"/>
                <c:pt idx="0">
                  <c:v>IT menadžeri iz (Trigo, Varajão, Oliveira, &amp; Barroso, 2009)</c:v>
                </c:pt>
              </c:strCache>
            </c:strRef>
          </c:tx>
          <c:spPr>
            <a:solidFill>
              <a:schemeClr val="tx2">
                <a:lumMod val="40000"/>
                <a:lumOff val="60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Sheet1!$A$8:$A$14</c:f>
              <c:strCache>
                <c:ptCount val="7"/>
                <c:pt idx="0">
                  <c:v>Sposobnost učinkovite komunikacije</c:v>
                </c:pt>
                <c:pt idx="1">
                  <c:v>Umijeće strateškog razmišljanja i planiranja</c:v>
                </c:pt>
                <c:pt idx="2">
                  <c:v>Sposobnost vođenja i motiviranja suradnika</c:v>
                </c:pt>
                <c:pt idx="3">
                  <c:v>Razumijevanje poslovnih procesa i poslovanja</c:v>
                </c:pt>
                <c:pt idx="4">
                  <c:v>Sposobnost praćenja tehničkih inovacija</c:v>
                </c:pt>
                <c:pt idx="5">
                  <c:v>Pregovaračke vještine</c:v>
                </c:pt>
                <c:pt idx="6">
                  <c:v>Tehničke vještine</c:v>
                </c:pt>
              </c:strCache>
            </c:strRef>
          </c:cat>
          <c:val>
            <c:numRef>
              <c:f>Sheet1!$C$8:$C$14</c:f>
              <c:numCache>
                <c:formatCode>General</c:formatCode>
                <c:ptCount val="7"/>
                <c:pt idx="0">
                  <c:v>4.37</c:v>
                </c:pt>
                <c:pt idx="1">
                  <c:v>4.33</c:v>
                </c:pt>
                <c:pt idx="2">
                  <c:v>4.0999999999999996</c:v>
                </c:pt>
                <c:pt idx="3">
                  <c:v>4.4800000000000004</c:v>
                </c:pt>
                <c:pt idx="4">
                  <c:v>4.08</c:v>
                </c:pt>
                <c:pt idx="5">
                  <c:v>3.63</c:v>
                </c:pt>
                <c:pt idx="6">
                  <c:v>3.85</c:v>
                </c:pt>
              </c:numCache>
            </c:numRef>
          </c:val>
        </c:ser>
        <c:dLbls>
          <c:showLegendKey val="0"/>
          <c:showVal val="1"/>
          <c:showCatName val="0"/>
          <c:showSerName val="0"/>
          <c:showPercent val="0"/>
          <c:showBubbleSize val="0"/>
        </c:dLbls>
        <c:gapWidth val="85"/>
        <c:axId val="533200688"/>
        <c:axId val="533199120"/>
      </c:barChart>
      <c:valAx>
        <c:axId val="533199120"/>
        <c:scaling>
          <c:orientation val="minMax"/>
          <c:max val="6"/>
          <c:min val="1"/>
        </c:scaling>
        <c:delete val="0"/>
        <c:axPos val="b"/>
        <c:majorGridlines/>
        <c:numFmt formatCode="General" sourceLinked="1"/>
        <c:majorTickMark val="none"/>
        <c:minorTickMark val="none"/>
        <c:tickLblPos val="nextTo"/>
        <c:txPr>
          <a:bodyPr/>
          <a:lstStyle/>
          <a:p>
            <a:pPr>
              <a:defRPr baseline="0">
                <a:latin typeface="Calibri" panose="020F0502020204030204" pitchFamily="34" charset="0"/>
              </a:defRPr>
            </a:pPr>
            <a:endParaRPr lang="sr-Latn-RS"/>
          </a:p>
        </c:txPr>
        <c:crossAx val="533200688"/>
        <c:crosses val="max"/>
        <c:crossBetween val="between"/>
        <c:majorUnit val="1"/>
      </c:valAx>
      <c:catAx>
        <c:axId val="533200688"/>
        <c:scaling>
          <c:orientation val="maxMin"/>
        </c:scaling>
        <c:delete val="0"/>
        <c:axPos val="l"/>
        <c:numFmt formatCode="General" sourceLinked="0"/>
        <c:majorTickMark val="none"/>
        <c:minorTickMark val="none"/>
        <c:tickLblPos val="nextTo"/>
        <c:txPr>
          <a:bodyPr/>
          <a:lstStyle/>
          <a:p>
            <a:pPr>
              <a:defRPr baseline="0">
                <a:latin typeface="Calibri" panose="020F0502020204030204" pitchFamily="34" charset="0"/>
              </a:defRPr>
            </a:pPr>
            <a:endParaRPr lang="sr-Latn-RS"/>
          </a:p>
        </c:txPr>
        <c:crossAx val="533199120"/>
        <c:crosses val="autoZero"/>
        <c:auto val="1"/>
        <c:lblAlgn val="ctr"/>
        <c:lblOffset val="100"/>
        <c:noMultiLvlLbl val="0"/>
      </c:catAx>
      <c:spPr>
        <a:ln>
          <a:noFill/>
        </a:ln>
      </c:spPr>
    </c:plotArea>
    <c:legend>
      <c:legendPos val="b"/>
      <c:layout>
        <c:manualLayout>
          <c:xMode val="edge"/>
          <c:yMode val="edge"/>
          <c:x val="7.3400375266917034E-2"/>
          <c:y val="0.92850159355080619"/>
          <c:w val="0.90790495354827727"/>
          <c:h val="5.3641263592051E-2"/>
        </c:manualLayout>
      </c:layout>
      <c:overlay val="0"/>
      <c:txPr>
        <a:bodyPr/>
        <a:lstStyle/>
        <a:p>
          <a:pPr>
            <a:defRPr baseline="0">
              <a:latin typeface="Calibri" panose="020F0502020204030204" pitchFamily="34" charset="0"/>
            </a:defRPr>
          </a:pPr>
          <a:endParaRPr lang="sr-Latn-RS"/>
        </a:p>
      </c:txPr>
    </c:legend>
    <c:plotVisOnly val="1"/>
    <c:dispBlanksAs val="gap"/>
    <c:showDLblsOverMax val="0"/>
  </c:chart>
  <c:spPr>
    <a:noFill/>
    <a:ln>
      <a:noFill/>
    </a:ln>
  </c:spPr>
  <c:txPr>
    <a:bodyPr/>
    <a:lstStyle/>
    <a:p>
      <a:pPr>
        <a:defRPr sz="800" baseline="0">
          <a:latin typeface="Palatino Linotype" panose="02040502050505030304" pitchFamily="18" charset="0"/>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73678825092751"/>
          <c:y val="2.3781364829396356E-2"/>
          <c:w val="0.94193581963455386"/>
          <c:h val="0.88726739201791838"/>
        </c:manualLayout>
      </c:layout>
      <c:barChart>
        <c:barDir val="bar"/>
        <c:grouping val="clustered"/>
        <c:varyColors val="0"/>
        <c:ser>
          <c:idx val="0"/>
          <c:order val="0"/>
          <c:invertIfNegative val="0"/>
          <c:dLbls>
            <c:spPr>
              <a:noFill/>
              <a:ln>
                <a:noFill/>
              </a:ln>
              <a:effectLst/>
            </c:spPr>
            <c:txPr>
              <a:bodyPr/>
              <a:lstStyle/>
              <a:p>
                <a:pPr>
                  <a:defRPr sz="800"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Sheet1!$A$8:$A$18</c:f>
              <c:strCache>
                <c:ptCount val="11"/>
                <c:pt idx="0">
                  <c:v>Tehničke kompetencije</c:v>
                </c:pt>
                <c:pt idx="1">
                  <c:v>Upravljanje  odnosima izvan institucije</c:v>
                </c:pt>
                <c:pt idx="2">
                  <c:v>Suradnja s nadređenim</c:v>
                </c:pt>
                <c:pt idx="3">
                  <c:v>Upravljanje projektima</c:v>
                </c:pt>
                <c:pt idx="4">
                  <c:v>Upravljanje budžetom</c:v>
                </c:pt>
                <c:pt idx="5">
                  <c:v>Znanje o poslovanju</c:v>
                </c:pt>
                <c:pt idx="6">
                  <c:v>Upravljanje  odnosima unutar institucije</c:v>
                </c:pt>
                <c:pt idx="7">
                  <c:v>Vještine pregovaranja</c:v>
                </c:pt>
                <c:pt idx="8">
                  <c:v>Sposobnost utjecanja na druge</c:v>
                </c:pt>
                <c:pt idx="9">
                  <c:v>Sposobnost strateškoga razmišljanja</c:v>
                </c:pt>
                <c:pt idx="10">
                  <c:v>Komunikacijske kompetencije</c:v>
                </c:pt>
              </c:strCache>
            </c:strRef>
          </c:cat>
          <c:val>
            <c:numRef>
              <c:f>Sheet1!$B$8:$B$18</c:f>
              <c:numCache>
                <c:formatCode>0%</c:formatCode>
                <c:ptCount val="11"/>
                <c:pt idx="0">
                  <c:v>0.31</c:v>
                </c:pt>
                <c:pt idx="1">
                  <c:v>0.49</c:v>
                </c:pt>
                <c:pt idx="2">
                  <c:v>0.56999999999999995</c:v>
                </c:pt>
                <c:pt idx="3">
                  <c:v>0.81</c:v>
                </c:pt>
                <c:pt idx="4">
                  <c:v>0.83</c:v>
                </c:pt>
                <c:pt idx="5">
                  <c:v>0.86</c:v>
                </c:pt>
                <c:pt idx="6">
                  <c:v>0.92</c:v>
                </c:pt>
                <c:pt idx="7">
                  <c:v>0.93</c:v>
                </c:pt>
                <c:pt idx="8">
                  <c:v>0.93</c:v>
                </c:pt>
                <c:pt idx="9">
                  <c:v>0.96</c:v>
                </c:pt>
                <c:pt idx="10">
                  <c:v>1</c:v>
                </c:pt>
              </c:numCache>
            </c:numRef>
          </c:val>
        </c:ser>
        <c:dLbls>
          <c:showLegendKey val="0"/>
          <c:showVal val="0"/>
          <c:showCatName val="0"/>
          <c:showSerName val="0"/>
          <c:showPercent val="0"/>
          <c:showBubbleSize val="0"/>
        </c:dLbls>
        <c:gapWidth val="100"/>
        <c:axId val="532825688"/>
        <c:axId val="532827648"/>
      </c:barChart>
      <c:valAx>
        <c:axId val="532827648"/>
        <c:scaling>
          <c:orientation val="minMax"/>
          <c:max val="1.1000000000000001"/>
          <c:min val="0"/>
        </c:scaling>
        <c:delete val="0"/>
        <c:axPos val="b"/>
        <c:majorGridlines>
          <c:spPr>
            <a:ln w="6350"/>
          </c:spPr>
        </c:majorGridlines>
        <c:numFmt formatCode="0%" sourceLinked="1"/>
        <c:majorTickMark val="out"/>
        <c:minorTickMark val="none"/>
        <c:tickLblPos val="nextTo"/>
        <c:txPr>
          <a:bodyPr/>
          <a:lstStyle/>
          <a:p>
            <a:pPr>
              <a:defRPr sz="800" baseline="0">
                <a:latin typeface="Calibri" panose="020F0502020204030204" pitchFamily="34" charset="0"/>
              </a:defRPr>
            </a:pPr>
            <a:endParaRPr lang="sr-Latn-RS"/>
          </a:p>
        </c:txPr>
        <c:crossAx val="532825688"/>
        <c:crosses val="autoZero"/>
        <c:crossBetween val="between"/>
        <c:majorUnit val="0.1"/>
      </c:valAx>
      <c:catAx>
        <c:axId val="532825688"/>
        <c:scaling>
          <c:orientation val="minMax"/>
        </c:scaling>
        <c:delete val="0"/>
        <c:axPos val="l"/>
        <c:numFmt formatCode="General" sourceLinked="0"/>
        <c:majorTickMark val="none"/>
        <c:minorTickMark val="none"/>
        <c:tickLblPos val="nextTo"/>
        <c:txPr>
          <a:bodyPr/>
          <a:lstStyle/>
          <a:p>
            <a:pPr>
              <a:defRPr sz="800" baseline="0">
                <a:latin typeface="Calibri" panose="020F0502020204030204" pitchFamily="34" charset="0"/>
              </a:defRPr>
            </a:pPr>
            <a:endParaRPr lang="sr-Latn-RS"/>
          </a:p>
        </c:txPr>
        <c:crossAx val="532827648"/>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73678825092751"/>
          <c:y val="2.3781364829396356E-2"/>
          <c:w val="0.94193581963455308"/>
          <c:h val="0.88726739201791915"/>
        </c:manualLayout>
      </c:layout>
      <c:barChart>
        <c:barDir val="bar"/>
        <c:grouping val="clustered"/>
        <c:varyColors val="0"/>
        <c:ser>
          <c:idx val="0"/>
          <c:order val="0"/>
          <c:invertIfNegative val="0"/>
          <c:dLbls>
            <c:spPr>
              <a:noFill/>
              <a:ln>
                <a:noFill/>
              </a:ln>
              <a:effectLst/>
            </c:spPr>
            <c:txPr>
              <a:bodyPr/>
              <a:lstStyle/>
              <a:p>
                <a:pPr>
                  <a:defRPr sz="800"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Sheet1!$A$10:$A$15</c:f>
              <c:strCache>
                <c:ptCount val="6"/>
                <c:pt idx="0">
                  <c:v>Sporost računala</c:v>
                </c:pt>
                <c:pt idx="1">
                  <c:v>Česti kvarovi i zamrzavanje računala</c:v>
                </c:pt>
                <c:pt idx="2">
                  <c:v>Česti kvarovi pisača i faksa</c:v>
                </c:pt>
                <c:pt idx="3">
                  <c:v>Teško pronalaženje datoteka na poslužitelju</c:v>
                </c:pt>
                <c:pt idx="4">
                  <c:v>Količina neželjene elektroničke pošte</c:v>
                </c:pt>
                <c:pt idx="5">
                  <c:v>Nešto drugo</c:v>
                </c:pt>
              </c:strCache>
            </c:strRef>
          </c:cat>
          <c:val>
            <c:numRef>
              <c:f>Sheet1!$B$10:$B$15</c:f>
              <c:numCache>
                <c:formatCode>0%</c:formatCode>
                <c:ptCount val="6"/>
                <c:pt idx="0">
                  <c:v>0.67</c:v>
                </c:pt>
                <c:pt idx="1">
                  <c:v>0.49</c:v>
                </c:pt>
                <c:pt idx="2">
                  <c:v>0.34</c:v>
                </c:pt>
                <c:pt idx="3">
                  <c:v>0.22</c:v>
                </c:pt>
                <c:pt idx="4">
                  <c:v>0.16</c:v>
                </c:pt>
                <c:pt idx="5">
                  <c:v>7.0000000000000007E-2</c:v>
                </c:pt>
              </c:numCache>
            </c:numRef>
          </c:val>
        </c:ser>
        <c:dLbls>
          <c:showLegendKey val="0"/>
          <c:showVal val="0"/>
          <c:showCatName val="0"/>
          <c:showSerName val="0"/>
          <c:showPercent val="0"/>
          <c:showBubbleSize val="0"/>
        </c:dLbls>
        <c:gapWidth val="100"/>
        <c:axId val="532829608"/>
        <c:axId val="532830392"/>
      </c:barChart>
      <c:valAx>
        <c:axId val="532830392"/>
        <c:scaling>
          <c:orientation val="minMax"/>
          <c:max val="0.70000000000000062"/>
          <c:min val="0"/>
        </c:scaling>
        <c:delete val="0"/>
        <c:axPos val="b"/>
        <c:majorGridlines>
          <c:spPr>
            <a:ln w="6350"/>
          </c:spPr>
        </c:majorGridlines>
        <c:numFmt formatCode="0%" sourceLinked="1"/>
        <c:majorTickMark val="out"/>
        <c:minorTickMark val="none"/>
        <c:tickLblPos val="nextTo"/>
        <c:txPr>
          <a:bodyPr/>
          <a:lstStyle/>
          <a:p>
            <a:pPr>
              <a:defRPr sz="800" baseline="0">
                <a:latin typeface="Calibri" panose="020F0502020204030204" pitchFamily="34" charset="0"/>
              </a:defRPr>
            </a:pPr>
            <a:endParaRPr lang="sr-Latn-RS"/>
          </a:p>
        </c:txPr>
        <c:crossAx val="532829608"/>
        <c:crosses val="max"/>
        <c:crossBetween val="between"/>
      </c:valAx>
      <c:catAx>
        <c:axId val="532829608"/>
        <c:scaling>
          <c:orientation val="maxMin"/>
        </c:scaling>
        <c:delete val="0"/>
        <c:axPos val="l"/>
        <c:numFmt formatCode="General" sourceLinked="0"/>
        <c:majorTickMark val="none"/>
        <c:minorTickMark val="none"/>
        <c:tickLblPos val="nextTo"/>
        <c:txPr>
          <a:bodyPr/>
          <a:lstStyle/>
          <a:p>
            <a:pPr>
              <a:defRPr sz="800" baseline="0">
                <a:latin typeface="Calibri" panose="020F0502020204030204" pitchFamily="34" charset="0"/>
              </a:defRPr>
            </a:pPr>
            <a:endParaRPr lang="sr-Latn-RS"/>
          </a:p>
        </c:txPr>
        <c:crossAx val="532830392"/>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73678825092751"/>
          <c:y val="2.3781364829396356E-2"/>
          <c:w val="0.94193581963455353"/>
          <c:h val="0.88726739201791871"/>
        </c:manualLayout>
      </c:layout>
      <c:barChart>
        <c:barDir val="bar"/>
        <c:grouping val="clustered"/>
        <c:varyColors val="0"/>
        <c:ser>
          <c:idx val="0"/>
          <c:order val="0"/>
          <c:invertIfNegative val="0"/>
          <c:dLbls>
            <c:spPr>
              <a:noFill/>
              <a:ln>
                <a:noFill/>
              </a:ln>
              <a:effectLst/>
            </c:spPr>
            <c:txPr>
              <a:bodyPr/>
              <a:lstStyle/>
              <a:p>
                <a:pPr>
                  <a:defRPr sz="800"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Nadređeni</c:v>
                </c:pt>
                <c:pt idx="1">
                  <c:v>Previše posla</c:v>
                </c:pt>
                <c:pt idx="2">
                  <c:v>Nerazumni rokovi</c:v>
                </c:pt>
                <c:pt idx="3">
                  <c:v>Neodgovarajuća uredska oprema</c:v>
                </c:pt>
                <c:pt idx="4">
                  <c:v>Kolega iz ureda</c:v>
                </c:pt>
                <c:pt idx="5">
                  <c:v>Nedostatak kompetencija za to radno mjesto</c:v>
                </c:pt>
              </c:strCache>
            </c:strRef>
          </c:cat>
          <c:val>
            <c:numRef>
              <c:f>Sheet1!$B$8:$B$13</c:f>
              <c:numCache>
                <c:formatCode>0%</c:formatCode>
                <c:ptCount val="6"/>
                <c:pt idx="0">
                  <c:v>0.66</c:v>
                </c:pt>
                <c:pt idx="1">
                  <c:v>0.52</c:v>
                </c:pt>
                <c:pt idx="2">
                  <c:v>0.42</c:v>
                </c:pt>
                <c:pt idx="3">
                  <c:v>0.39</c:v>
                </c:pt>
                <c:pt idx="4">
                  <c:v>0.39</c:v>
                </c:pt>
                <c:pt idx="5">
                  <c:v>0.09</c:v>
                </c:pt>
              </c:numCache>
            </c:numRef>
          </c:val>
        </c:ser>
        <c:dLbls>
          <c:showLegendKey val="0"/>
          <c:showVal val="0"/>
          <c:showCatName val="0"/>
          <c:showSerName val="0"/>
          <c:showPercent val="0"/>
          <c:showBubbleSize val="0"/>
        </c:dLbls>
        <c:gapWidth val="100"/>
        <c:axId val="532824512"/>
        <c:axId val="532827256"/>
      </c:barChart>
      <c:valAx>
        <c:axId val="532827256"/>
        <c:scaling>
          <c:orientation val="minMax"/>
          <c:max val="0.70000000000000062"/>
          <c:min val="0"/>
        </c:scaling>
        <c:delete val="0"/>
        <c:axPos val="b"/>
        <c:majorGridlines>
          <c:spPr>
            <a:ln w="6350"/>
          </c:spPr>
        </c:majorGridlines>
        <c:numFmt formatCode="0%" sourceLinked="1"/>
        <c:majorTickMark val="out"/>
        <c:minorTickMark val="none"/>
        <c:tickLblPos val="nextTo"/>
        <c:txPr>
          <a:bodyPr/>
          <a:lstStyle/>
          <a:p>
            <a:pPr>
              <a:defRPr sz="800" baseline="0">
                <a:latin typeface="Calibri" panose="020F0502020204030204" pitchFamily="34" charset="0"/>
              </a:defRPr>
            </a:pPr>
            <a:endParaRPr lang="sr-Latn-RS"/>
          </a:p>
        </c:txPr>
        <c:crossAx val="532824512"/>
        <c:crosses val="max"/>
        <c:crossBetween val="between"/>
      </c:valAx>
      <c:catAx>
        <c:axId val="532824512"/>
        <c:scaling>
          <c:orientation val="maxMin"/>
        </c:scaling>
        <c:delete val="0"/>
        <c:axPos val="l"/>
        <c:numFmt formatCode="General" sourceLinked="0"/>
        <c:majorTickMark val="none"/>
        <c:minorTickMark val="none"/>
        <c:tickLblPos val="nextTo"/>
        <c:txPr>
          <a:bodyPr/>
          <a:lstStyle/>
          <a:p>
            <a:pPr>
              <a:defRPr sz="800" baseline="0">
                <a:latin typeface="Calibri" panose="020F0502020204030204" pitchFamily="34" charset="0"/>
              </a:defRPr>
            </a:pPr>
            <a:endParaRPr lang="sr-Latn-RS"/>
          </a:p>
        </c:txPr>
        <c:crossAx val="532827256"/>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973678825092751"/>
          <c:y val="2.3781364829396356E-2"/>
          <c:w val="0.94193581963455308"/>
          <c:h val="0.88726739201791915"/>
        </c:manualLayout>
      </c:layout>
      <c:barChart>
        <c:barDir val="col"/>
        <c:grouping val="clustered"/>
        <c:varyColors val="0"/>
        <c:ser>
          <c:idx val="0"/>
          <c:order val="0"/>
          <c:tx>
            <c:strRef>
              <c:f>Sheet1!$B$10</c:f>
              <c:strCache>
                <c:ptCount val="1"/>
                <c:pt idx="0">
                  <c:v>Pearsonov koeficijent</c:v>
                </c:pt>
              </c:strCache>
            </c:strRef>
          </c:tx>
          <c:invertIfNegative val="0"/>
          <c:dLbls>
            <c:spPr>
              <a:noFill/>
              <a:ln>
                <a:noFill/>
              </a:ln>
              <a:effectLst/>
            </c:spPr>
            <c:txPr>
              <a:bodyPr rot="-5400000" vert="horz"/>
              <a:lstStyle/>
              <a:p>
                <a:pPr>
                  <a:defRPr b="1" i="0" baseline="0"/>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Sheet1!$A$11:$A$20</c:f>
              <c:strCache>
                <c:ptCount val="10"/>
                <c:pt idx="0">
                  <c:v>9. org.</c:v>
                </c:pt>
                <c:pt idx="1">
                  <c:v>1. org.</c:v>
                </c:pt>
                <c:pt idx="2">
                  <c:v>6. org.</c:v>
                </c:pt>
                <c:pt idx="3">
                  <c:v>8. org.</c:v>
                </c:pt>
                <c:pt idx="4">
                  <c:v>10. org.</c:v>
                </c:pt>
                <c:pt idx="5">
                  <c:v>4. org.</c:v>
                </c:pt>
                <c:pt idx="6">
                  <c:v>2. org.</c:v>
                </c:pt>
                <c:pt idx="7">
                  <c:v>5. org.</c:v>
                </c:pt>
                <c:pt idx="8">
                  <c:v>3. org.</c:v>
                </c:pt>
                <c:pt idx="9">
                  <c:v>7. org.</c:v>
                </c:pt>
              </c:strCache>
            </c:strRef>
          </c:cat>
          <c:val>
            <c:numRef>
              <c:f>Sheet1!$B$11:$B$20</c:f>
              <c:numCache>
                <c:formatCode>0.000</c:formatCode>
                <c:ptCount val="10"/>
                <c:pt idx="0">
                  <c:v>0.54200000000000004</c:v>
                </c:pt>
                <c:pt idx="1">
                  <c:v>0.51900000000000002</c:v>
                </c:pt>
                <c:pt idx="2">
                  <c:v>0.47199999999999998</c:v>
                </c:pt>
                <c:pt idx="3">
                  <c:v>0.42</c:v>
                </c:pt>
                <c:pt idx="4">
                  <c:v>0.40699999999999997</c:v>
                </c:pt>
                <c:pt idx="5">
                  <c:v>0.39200000000000002</c:v>
                </c:pt>
                <c:pt idx="6">
                  <c:v>0.38800000000000001</c:v>
                </c:pt>
                <c:pt idx="7">
                  <c:v>0.33</c:v>
                </c:pt>
                <c:pt idx="8">
                  <c:v>0.28399999999999997</c:v>
                </c:pt>
                <c:pt idx="9">
                  <c:v>0.26300000000000001</c:v>
                </c:pt>
              </c:numCache>
            </c:numRef>
          </c:val>
        </c:ser>
        <c:dLbls>
          <c:showLegendKey val="0"/>
          <c:showVal val="0"/>
          <c:showCatName val="0"/>
          <c:showSerName val="0"/>
          <c:showPercent val="0"/>
          <c:showBubbleSize val="0"/>
        </c:dLbls>
        <c:gapWidth val="100"/>
        <c:axId val="532826472"/>
        <c:axId val="532826080"/>
      </c:barChart>
      <c:valAx>
        <c:axId val="532826080"/>
        <c:scaling>
          <c:orientation val="minMax"/>
          <c:max val="0.60000000000000109"/>
          <c:min val="0.1"/>
        </c:scaling>
        <c:delete val="0"/>
        <c:axPos val="l"/>
        <c:majorGridlines/>
        <c:numFmt formatCode="0.000" sourceLinked="1"/>
        <c:majorTickMark val="out"/>
        <c:minorTickMark val="none"/>
        <c:tickLblPos val="nextTo"/>
        <c:crossAx val="532826472"/>
        <c:crosses val="autoZero"/>
        <c:crossBetween val="between"/>
      </c:valAx>
      <c:catAx>
        <c:axId val="532826472"/>
        <c:scaling>
          <c:orientation val="minMax"/>
        </c:scaling>
        <c:delete val="0"/>
        <c:axPos val="b"/>
        <c:numFmt formatCode="General" sourceLinked="0"/>
        <c:majorTickMark val="none"/>
        <c:minorTickMark val="none"/>
        <c:tickLblPos val="nextTo"/>
        <c:crossAx val="532826080"/>
        <c:crosses val="autoZero"/>
        <c:auto val="1"/>
        <c:lblAlgn val="ctr"/>
        <c:lblOffset val="100"/>
        <c:noMultiLvlLbl val="0"/>
      </c:catAx>
    </c:plotArea>
    <c:plotVisOnly val="1"/>
    <c:dispBlanksAs val="gap"/>
    <c:showDLblsOverMax val="0"/>
  </c:chart>
  <c:spPr>
    <a:ln>
      <a:noFill/>
    </a:ln>
  </c:spPr>
  <c:txPr>
    <a:bodyPr/>
    <a:lstStyle/>
    <a:p>
      <a:pPr>
        <a:defRPr sz="900" baseline="0"/>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973678825092751"/>
          <c:y val="2.3781364829396356E-2"/>
          <c:w val="0.94193581963455308"/>
          <c:h val="0.88726739201791915"/>
        </c:manualLayout>
      </c:layout>
      <c:barChart>
        <c:barDir val="col"/>
        <c:grouping val="clustered"/>
        <c:varyColors val="0"/>
        <c:ser>
          <c:idx val="0"/>
          <c:order val="0"/>
          <c:tx>
            <c:strRef>
              <c:f>Sheet1!$B$10</c:f>
              <c:strCache>
                <c:ptCount val="1"/>
                <c:pt idx="0">
                  <c:v>Korisnici</c:v>
                </c:pt>
              </c:strCache>
            </c:strRef>
          </c:tx>
          <c:invertIfNegative val="0"/>
          <c:dLbls>
            <c:spPr>
              <a:noFill/>
              <a:ln>
                <a:noFill/>
              </a:ln>
              <a:effectLst/>
            </c:spPr>
            <c:txPr>
              <a:bodyPr rot="-5400000" vert="horz"/>
              <a:lstStyle/>
              <a:p>
                <a:pPr>
                  <a:defRPr sz="900" b="1" i="0"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Sheet1!$A$11:$A$17</c:f>
              <c:strCache>
                <c:ptCount val="7"/>
                <c:pt idx="0">
                  <c:v>Opredijeljen je za ulogu voditelja prije svega</c:v>
                </c:pt>
                <c:pt idx="1">
                  <c:v>Vodi različito od načina na koji je navikao</c:v>
                </c:pt>
                <c:pt idx="2">
                  <c:v>Prihvaća svoje "mekše" strane</c:v>
                </c:pt>
                <c:pt idx="3">
                  <c:v>Potiče ispravne odnose koji dovode do pravih rezultata.</c:v>
                </c:pt>
                <c:pt idx="4">
                  <c:v>Prakticira komunikacijske vještine.</c:v>
                </c:pt>
                <c:pt idx="5">
                  <c:v>Inspirira druge</c:v>
                </c:pt>
                <c:pt idx="6">
                  <c:v>Gradi ljude, a ne sustave</c:v>
                </c:pt>
              </c:strCache>
            </c:strRef>
          </c:cat>
          <c:val>
            <c:numRef>
              <c:f>Sheet1!$B$11:$B$17</c:f>
              <c:numCache>
                <c:formatCode>0.0000</c:formatCode>
                <c:ptCount val="7"/>
                <c:pt idx="0">
                  <c:v>4.4298999999999999</c:v>
                </c:pt>
                <c:pt idx="1">
                  <c:v>4.4798</c:v>
                </c:pt>
                <c:pt idx="2">
                  <c:v>4.0814000000000004</c:v>
                </c:pt>
                <c:pt idx="3">
                  <c:v>4.1239999999999997</c:v>
                </c:pt>
                <c:pt idx="4">
                  <c:v>4.2713000000000001</c:v>
                </c:pt>
                <c:pt idx="5">
                  <c:v>4.1349</c:v>
                </c:pt>
                <c:pt idx="6">
                  <c:v>4.3754</c:v>
                </c:pt>
              </c:numCache>
            </c:numRef>
          </c:val>
        </c:ser>
        <c:ser>
          <c:idx val="1"/>
          <c:order val="1"/>
          <c:tx>
            <c:strRef>
              <c:f>Sheet1!$C$10</c:f>
              <c:strCache>
                <c:ptCount val="1"/>
                <c:pt idx="0">
                  <c:v>Menadžeri</c:v>
                </c:pt>
              </c:strCache>
            </c:strRef>
          </c:tx>
          <c:invertIfNegative val="0"/>
          <c:dLbls>
            <c:spPr>
              <a:noFill/>
              <a:ln>
                <a:noFill/>
              </a:ln>
              <a:effectLst/>
            </c:spPr>
            <c:txPr>
              <a:bodyPr rot="-5400000" vert="horz"/>
              <a:lstStyle/>
              <a:p>
                <a:pPr>
                  <a:defRPr sz="900" b="1" i="0"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Sheet1!$A$11:$A$17</c:f>
              <c:strCache>
                <c:ptCount val="7"/>
                <c:pt idx="0">
                  <c:v>Opredijeljen je za ulogu voditelja prije svega</c:v>
                </c:pt>
                <c:pt idx="1">
                  <c:v>Vodi različito od načina na koji je navikao</c:v>
                </c:pt>
                <c:pt idx="2">
                  <c:v>Prihvaća svoje "mekše" strane</c:v>
                </c:pt>
                <c:pt idx="3">
                  <c:v>Potiče ispravne odnose koji dovode do pravih rezultata.</c:v>
                </c:pt>
                <c:pt idx="4">
                  <c:v>Prakticira komunikacijske vještine.</c:v>
                </c:pt>
                <c:pt idx="5">
                  <c:v>Inspirira druge</c:v>
                </c:pt>
                <c:pt idx="6">
                  <c:v>Gradi ljude, a ne sustave</c:v>
                </c:pt>
              </c:strCache>
            </c:strRef>
          </c:cat>
          <c:val>
            <c:numRef>
              <c:f>Sheet1!$C$11:$C$17</c:f>
              <c:numCache>
                <c:formatCode>0.0000</c:formatCode>
                <c:ptCount val="7"/>
                <c:pt idx="0">
                  <c:v>4.3856999999999999</c:v>
                </c:pt>
                <c:pt idx="1">
                  <c:v>4.2832999999999997</c:v>
                </c:pt>
                <c:pt idx="2">
                  <c:v>4.0332999999999997</c:v>
                </c:pt>
                <c:pt idx="3">
                  <c:v>4.1166999999999998</c:v>
                </c:pt>
                <c:pt idx="4">
                  <c:v>4.25</c:v>
                </c:pt>
                <c:pt idx="5">
                  <c:v>4.0713999999999997</c:v>
                </c:pt>
                <c:pt idx="6">
                  <c:v>4.2832999999999997</c:v>
                </c:pt>
              </c:numCache>
            </c:numRef>
          </c:val>
        </c:ser>
        <c:dLbls>
          <c:showLegendKey val="0"/>
          <c:showVal val="0"/>
          <c:showCatName val="0"/>
          <c:showSerName val="0"/>
          <c:showPercent val="0"/>
          <c:showBubbleSize val="0"/>
        </c:dLbls>
        <c:gapWidth val="100"/>
        <c:axId val="532828824"/>
        <c:axId val="532830784"/>
      </c:barChart>
      <c:valAx>
        <c:axId val="532830784"/>
        <c:scaling>
          <c:orientation val="minMax"/>
          <c:min val="1"/>
        </c:scaling>
        <c:delete val="0"/>
        <c:axPos val="l"/>
        <c:majorGridlines/>
        <c:numFmt formatCode="0.0000" sourceLinked="1"/>
        <c:majorTickMark val="out"/>
        <c:minorTickMark val="none"/>
        <c:tickLblPos val="nextTo"/>
        <c:txPr>
          <a:bodyPr/>
          <a:lstStyle/>
          <a:p>
            <a:pPr>
              <a:defRPr sz="700" baseline="0">
                <a:latin typeface="Calibri" panose="020F0502020204030204" pitchFamily="34" charset="0"/>
              </a:defRPr>
            </a:pPr>
            <a:endParaRPr lang="sr-Latn-RS"/>
          </a:p>
        </c:txPr>
        <c:crossAx val="532828824"/>
        <c:crosses val="autoZero"/>
        <c:crossBetween val="between"/>
      </c:valAx>
      <c:catAx>
        <c:axId val="532828824"/>
        <c:scaling>
          <c:orientation val="minMax"/>
        </c:scaling>
        <c:delete val="0"/>
        <c:axPos val="b"/>
        <c:numFmt formatCode="General" sourceLinked="1"/>
        <c:majorTickMark val="none"/>
        <c:minorTickMark val="none"/>
        <c:tickLblPos val="nextTo"/>
        <c:txPr>
          <a:bodyPr/>
          <a:lstStyle/>
          <a:p>
            <a:pPr>
              <a:defRPr sz="750" kern="1000" spc="0" baseline="0">
                <a:latin typeface="Calibri" panose="020F0502020204030204" pitchFamily="34" charset="0"/>
              </a:defRPr>
            </a:pPr>
            <a:endParaRPr lang="sr-Latn-RS"/>
          </a:p>
        </c:txPr>
        <c:crossAx val="532830784"/>
        <c:crosses val="autoZero"/>
        <c:auto val="1"/>
        <c:lblAlgn val="ctr"/>
        <c:lblOffset val="100"/>
        <c:noMultiLvlLbl val="0"/>
      </c:catAx>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Sheet1!$B$7</c:f>
              <c:strCache>
                <c:ptCount val="1"/>
                <c:pt idx="0">
                  <c:v>Korisnici IKT-a</c:v>
                </c:pt>
              </c:strCache>
            </c:strRef>
          </c:tx>
          <c:spPr>
            <a:solidFill>
              <a:schemeClr val="accent1">
                <a:lumMod val="75000"/>
              </a:schemeClr>
            </a:solidFill>
          </c:spPr>
          <c:invertIfNegative val="0"/>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Sheet1!$A$8:$A$14</c:f>
              <c:strCache>
                <c:ptCount val="7"/>
                <c:pt idx="0">
                  <c:v>Raspolaže znanjima potrebnim za posao.</c:v>
                </c:pt>
                <c:pt idx="1">
                  <c:v>Odličan je vođa.</c:v>
                </c:pt>
                <c:pt idx="2">
                  <c:v>Zna s ljudima.</c:v>
                </c:pt>
                <c:pt idx="3">
                  <c:v>Ima visoka očekivanja od sebe i drugih.</c:v>
                </c:pt>
                <c:pt idx="4">
                  <c:v>Ideje uspješno provodi u djelo.</c:v>
                </c:pt>
                <c:pt idx="5">
                  <c:v>Pozitivan je i optimističan.</c:v>
                </c:pt>
                <c:pt idx="6">
                  <c:v>Ne traži izgovore za svoje pogreške.</c:v>
                </c:pt>
              </c:strCache>
            </c:strRef>
          </c:cat>
          <c:val>
            <c:numRef>
              <c:f>Sheet1!$B$8:$B$14</c:f>
              <c:numCache>
                <c:formatCode>General</c:formatCode>
                <c:ptCount val="7"/>
                <c:pt idx="0">
                  <c:v>4.6954545454545453</c:v>
                </c:pt>
                <c:pt idx="1">
                  <c:v>4.2</c:v>
                </c:pt>
                <c:pt idx="2">
                  <c:v>4.413636363636364</c:v>
                </c:pt>
                <c:pt idx="3">
                  <c:v>4.2227272727272727</c:v>
                </c:pt>
                <c:pt idx="4">
                  <c:v>4.5454545454545459</c:v>
                </c:pt>
                <c:pt idx="5">
                  <c:v>4.3954545454545455</c:v>
                </c:pt>
                <c:pt idx="6">
                  <c:v>4.4954545454545451</c:v>
                </c:pt>
              </c:numCache>
            </c:numRef>
          </c:val>
        </c:ser>
        <c:ser>
          <c:idx val="1"/>
          <c:order val="1"/>
          <c:tx>
            <c:strRef>
              <c:f>Sheet1!$C$7</c:f>
              <c:strCache>
                <c:ptCount val="1"/>
                <c:pt idx="0">
                  <c:v>IT Menadžeri</c:v>
                </c:pt>
              </c:strCache>
            </c:strRef>
          </c:tx>
          <c:spPr>
            <a:solidFill>
              <a:schemeClr val="tx2">
                <a:lumMod val="40000"/>
                <a:lumOff val="60000"/>
              </a:schemeClr>
            </a:solidFill>
          </c:spPr>
          <c:invertIfNegative val="0"/>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Sheet1!$A$8:$A$14</c:f>
              <c:strCache>
                <c:ptCount val="7"/>
                <c:pt idx="0">
                  <c:v>Raspolaže znanjima potrebnim za posao.</c:v>
                </c:pt>
                <c:pt idx="1">
                  <c:v>Odličan je vođa.</c:v>
                </c:pt>
                <c:pt idx="2">
                  <c:v>Zna s ljudima.</c:v>
                </c:pt>
                <c:pt idx="3">
                  <c:v>Ima visoka očekivanja od sebe i drugih.</c:v>
                </c:pt>
                <c:pt idx="4">
                  <c:v>Ideje uspješno provodi u djelo.</c:v>
                </c:pt>
                <c:pt idx="5">
                  <c:v>Pozitivan je i optimističan.</c:v>
                </c:pt>
                <c:pt idx="6">
                  <c:v>Ne traži izgovore za svoje pogreške.</c:v>
                </c:pt>
              </c:strCache>
            </c:strRef>
          </c:cat>
          <c:val>
            <c:numRef>
              <c:f>Sheet1!$C$8:$C$14</c:f>
              <c:numCache>
                <c:formatCode>General</c:formatCode>
                <c:ptCount val="7"/>
                <c:pt idx="0">
                  <c:v>4.3</c:v>
                </c:pt>
                <c:pt idx="1">
                  <c:v>4.5999999999999996</c:v>
                </c:pt>
                <c:pt idx="2">
                  <c:v>4.5999999999999996</c:v>
                </c:pt>
                <c:pt idx="3">
                  <c:v>4.2</c:v>
                </c:pt>
                <c:pt idx="4">
                  <c:v>4.3</c:v>
                </c:pt>
                <c:pt idx="5">
                  <c:v>4.2</c:v>
                </c:pt>
                <c:pt idx="6">
                  <c:v>4.4000000000000004</c:v>
                </c:pt>
              </c:numCache>
            </c:numRef>
          </c:val>
        </c:ser>
        <c:dLbls>
          <c:showLegendKey val="0"/>
          <c:showVal val="1"/>
          <c:showCatName val="0"/>
          <c:showSerName val="0"/>
          <c:showPercent val="0"/>
          <c:showBubbleSize val="0"/>
        </c:dLbls>
        <c:gapWidth val="85"/>
        <c:axId val="532825296"/>
        <c:axId val="532831176"/>
      </c:barChart>
      <c:valAx>
        <c:axId val="532831176"/>
        <c:scaling>
          <c:orientation val="minMax"/>
          <c:min val="1"/>
        </c:scaling>
        <c:delete val="0"/>
        <c:axPos val="b"/>
        <c:majorGridlines/>
        <c:numFmt formatCode="General" sourceLinked="1"/>
        <c:majorTickMark val="none"/>
        <c:minorTickMark val="none"/>
        <c:tickLblPos val="nextTo"/>
        <c:crossAx val="532825296"/>
        <c:crosses val="max"/>
        <c:crossBetween val="between"/>
        <c:majorUnit val="1"/>
      </c:valAx>
      <c:catAx>
        <c:axId val="532825296"/>
        <c:scaling>
          <c:orientation val="maxMin"/>
        </c:scaling>
        <c:delete val="0"/>
        <c:axPos val="l"/>
        <c:numFmt formatCode="General" sourceLinked="0"/>
        <c:majorTickMark val="none"/>
        <c:minorTickMark val="none"/>
        <c:tickLblPos val="nextTo"/>
        <c:crossAx val="532831176"/>
        <c:crosses val="autoZero"/>
        <c:auto val="1"/>
        <c:lblAlgn val="ctr"/>
        <c:lblOffset val="100"/>
        <c:noMultiLvlLbl val="0"/>
      </c:catAx>
      <c:spPr>
        <a:ln>
          <a:noFill/>
        </a:ln>
      </c:spPr>
    </c:plotArea>
    <c:legend>
      <c:legendPos val="b"/>
      <c:layout>
        <c:manualLayout>
          <c:xMode val="edge"/>
          <c:yMode val="edge"/>
          <c:x val="0.26822236506151015"/>
          <c:y val="0.92850159355080619"/>
          <c:w val="0.47230506900923097"/>
          <c:h val="5.3641263592051E-2"/>
        </c:manualLayout>
      </c:layout>
      <c:overlay val="0"/>
    </c:legend>
    <c:plotVisOnly val="1"/>
    <c:dispBlanksAs val="gap"/>
    <c:showDLblsOverMax val="0"/>
  </c:chart>
  <c:spPr>
    <a:noFill/>
    <a:ln>
      <a:noFill/>
    </a:ln>
  </c:spPr>
  <c:txPr>
    <a:bodyPr/>
    <a:lstStyle/>
    <a:p>
      <a:pPr>
        <a:defRPr sz="800" baseline="0">
          <a:latin typeface="Calibri" panose="020F0502020204030204" pitchFamily="34" charset="0"/>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Sheet1!$B$7</c:f>
              <c:strCache>
                <c:ptCount val="1"/>
                <c:pt idx="0">
                  <c:v>Korisnici IKT-a</c:v>
                </c:pt>
              </c:strCache>
            </c:strRef>
          </c:tx>
          <c:spPr>
            <a:solidFill>
              <a:schemeClr val="accent1">
                <a:lumMod val="75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Otvoren je prema različitim mišljenjima</c:v>
                </c:pt>
                <c:pt idx="1">
                  <c:v>Razumije druge i njihove potrebe.</c:v>
                </c:pt>
                <c:pt idx="2">
                  <c:v>Spreman je na suradnju.</c:v>
                </c:pt>
                <c:pt idx="3">
                  <c:v>Prema svima se odnosi s poštovanjem.</c:v>
                </c:pt>
                <c:pt idx="4">
                  <c:v>Prihvaća sugestije i kritike.</c:v>
                </c:pt>
                <c:pt idx="5">
                  <c:v>Puno ulaže u dobre odnose.</c:v>
                </c:pt>
              </c:strCache>
            </c:strRef>
          </c:cat>
          <c:val>
            <c:numRef>
              <c:f>Sheet1!$B$8:$B$13</c:f>
              <c:numCache>
                <c:formatCode>General</c:formatCode>
                <c:ptCount val="6"/>
                <c:pt idx="0">
                  <c:v>4.4474885844748862</c:v>
                </c:pt>
                <c:pt idx="1">
                  <c:v>4.4383561643835616</c:v>
                </c:pt>
                <c:pt idx="2">
                  <c:v>4.6712328767123283</c:v>
                </c:pt>
                <c:pt idx="3">
                  <c:v>4.5570776255707761</c:v>
                </c:pt>
                <c:pt idx="4">
                  <c:v>4.4977168949771693</c:v>
                </c:pt>
                <c:pt idx="5">
                  <c:v>4.2054794520547949</c:v>
                </c:pt>
              </c:numCache>
            </c:numRef>
          </c:val>
        </c:ser>
        <c:ser>
          <c:idx val="1"/>
          <c:order val="1"/>
          <c:tx>
            <c:strRef>
              <c:f>Sheet1!$C$7</c:f>
              <c:strCache>
                <c:ptCount val="1"/>
                <c:pt idx="0">
                  <c:v>IT Menadžeri</c:v>
                </c:pt>
              </c:strCache>
            </c:strRef>
          </c:tx>
          <c:spPr>
            <a:solidFill>
              <a:schemeClr val="tx2">
                <a:lumMod val="40000"/>
                <a:lumOff val="60000"/>
              </a:schemeClr>
            </a:solidFill>
          </c:spPr>
          <c:invertIfNegative val="0"/>
          <c:dLbls>
            <c:numFmt formatCode="#,##0.00" sourceLinked="0"/>
            <c:spPr>
              <a:noFill/>
              <a:ln>
                <a:noFill/>
              </a:ln>
              <a:effectLst/>
            </c:spPr>
            <c:txPr>
              <a:bodyPr/>
              <a:lstStyle/>
              <a:p>
                <a:pPr>
                  <a:defRPr baseline="0">
                    <a:latin typeface="Calibri" panose="020F0502020204030204" pitchFamily="34"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Otvoren je prema različitim mišljenjima</c:v>
                </c:pt>
                <c:pt idx="1">
                  <c:v>Razumije druge i njihove potrebe.</c:v>
                </c:pt>
                <c:pt idx="2">
                  <c:v>Spreman je na suradnju.</c:v>
                </c:pt>
                <c:pt idx="3">
                  <c:v>Prema svima se odnosi s poštovanjem.</c:v>
                </c:pt>
                <c:pt idx="4">
                  <c:v>Prihvaća sugestije i kritike.</c:v>
                </c:pt>
                <c:pt idx="5">
                  <c:v>Puno ulaže u dobre odnose.</c:v>
                </c:pt>
              </c:strCache>
            </c:strRef>
          </c:cat>
          <c:val>
            <c:numRef>
              <c:f>Sheet1!$C$8:$C$13</c:f>
              <c:numCache>
                <c:formatCode>General</c:formatCode>
                <c:ptCount val="6"/>
                <c:pt idx="0">
                  <c:v>4.5</c:v>
                </c:pt>
                <c:pt idx="1">
                  <c:v>4.2</c:v>
                </c:pt>
                <c:pt idx="2">
                  <c:v>4.5999999999999996</c:v>
                </c:pt>
                <c:pt idx="3">
                  <c:v>4.0999999999999996</c:v>
                </c:pt>
                <c:pt idx="4">
                  <c:v>4.3</c:v>
                </c:pt>
                <c:pt idx="5">
                  <c:v>4</c:v>
                </c:pt>
              </c:numCache>
            </c:numRef>
          </c:val>
        </c:ser>
        <c:dLbls>
          <c:showLegendKey val="0"/>
          <c:showVal val="1"/>
          <c:showCatName val="0"/>
          <c:showSerName val="0"/>
          <c:showPercent val="0"/>
          <c:showBubbleSize val="0"/>
        </c:dLbls>
        <c:gapWidth val="85"/>
        <c:axId val="533201472"/>
        <c:axId val="532824120"/>
      </c:barChart>
      <c:valAx>
        <c:axId val="532824120"/>
        <c:scaling>
          <c:orientation val="minMax"/>
          <c:min val="1"/>
        </c:scaling>
        <c:delete val="0"/>
        <c:axPos val="b"/>
        <c:majorGridlines/>
        <c:numFmt formatCode="General" sourceLinked="1"/>
        <c:majorTickMark val="none"/>
        <c:minorTickMark val="none"/>
        <c:tickLblPos val="nextTo"/>
        <c:crossAx val="533201472"/>
        <c:crosses val="max"/>
        <c:crossBetween val="between"/>
        <c:majorUnit val="1"/>
      </c:valAx>
      <c:catAx>
        <c:axId val="533201472"/>
        <c:scaling>
          <c:orientation val="maxMin"/>
        </c:scaling>
        <c:delete val="0"/>
        <c:axPos val="l"/>
        <c:numFmt formatCode="General" sourceLinked="0"/>
        <c:majorTickMark val="none"/>
        <c:minorTickMark val="none"/>
        <c:tickLblPos val="nextTo"/>
        <c:txPr>
          <a:bodyPr/>
          <a:lstStyle/>
          <a:p>
            <a:pPr>
              <a:defRPr baseline="0">
                <a:latin typeface="Calibri" panose="020F0502020204030204" pitchFamily="34" charset="0"/>
              </a:defRPr>
            </a:pPr>
            <a:endParaRPr lang="sr-Latn-RS"/>
          </a:p>
        </c:txPr>
        <c:crossAx val="532824120"/>
        <c:crosses val="autoZero"/>
        <c:auto val="1"/>
        <c:lblAlgn val="ctr"/>
        <c:lblOffset val="100"/>
        <c:noMultiLvlLbl val="0"/>
      </c:catAx>
      <c:spPr>
        <a:ln>
          <a:noFill/>
        </a:ln>
      </c:spPr>
    </c:plotArea>
    <c:legend>
      <c:legendPos val="b"/>
      <c:layout>
        <c:manualLayout>
          <c:xMode val="edge"/>
          <c:yMode val="edge"/>
          <c:x val="0.26822236506151015"/>
          <c:y val="0.92850159355080619"/>
          <c:w val="0.47230506900923097"/>
          <c:h val="5.3641263592051E-2"/>
        </c:manualLayout>
      </c:layout>
      <c:overlay val="0"/>
      <c:txPr>
        <a:bodyPr/>
        <a:lstStyle/>
        <a:p>
          <a:pPr>
            <a:defRPr baseline="0">
              <a:latin typeface="Calibri" panose="020F0502020204030204" pitchFamily="34" charset="0"/>
            </a:defRPr>
          </a:pPr>
          <a:endParaRPr lang="sr-Latn-RS"/>
        </a:p>
      </c:txPr>
    </c:legend>
    <c:plotVisOnly val="1"/>
    <c:dispBlanksAs val="gap"/>
    <c:showDLblsOverMax val="0"/>
  </c:chart>
  <c:spPr>
    <a:noFill/>
    <a:ln>
      <a:noFill/>
    </a:ln>
  </c:spPr>
  <c:txPr>
    <a:bodyPr/>
    <a:lstStyle/>
    <a:p>
      <a:pPr>
        <a:defRPr sz="800" baseline="0">
          <a:latin typeface="Palatino Linotype" panose="02040502050505030304" pitchFamily="18" charset="0"/>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Sheet1!$B$7</c:f>
              <c:strCache>
                <c:ptCount val="1"/>
                <c:pt idx="0">
                  <c:v>Korisnici IKT-a</c:v>
                </c:pt>
              </c:strCache>
            </c:strRef>
          </c:tx>
          <c:spPr>
            <a:solidFill>
              <a:schemeClr val="accent1">
                <a:lumMod val="75000"/>
              </a:schemeClr>
            </a:solidFill>
          </c:spPr>
          <c:invertIfNegative val="0"/>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Zna se šaliti.</c:v>
                </c:pt>
                <c:pt idx="1">
                  <c:v>Pouzdan je.</c:v>
                </c:pt>
                <c:pt idx="2">
                  <c:v>Dobro poznaje svoje suradnike i kolege.</c:v>
                </c:pt>
                <c:pt idx="3">
                  <c:v>Socijalno je osjetljiv i brine o suradnicima.</c:v>
                </c:pt>
                <c:pt idx="4">
                  <c:v>Tehnički rječnik prilagođava slušatelju</c:v>
                </c:pt>
                <c:pt idx="5">
                  <c:v>Uspješno komunicira s teškim osobnostima.</c:v>
                </c:pt>
              </c:strCache>
            </c:strRef>
          </c:cat>
          <c:val>
            <c:numRef>
              <c:f>Sheet1!$B$8:$B$13</c:f>
              <c:numCache>
                <c:formatCode>General</c:formatCode>
                <c:ptCount val="6"/>
                <c:pt idx="0">
                  <c:v>3.3548387096774195</c:v>
                </c:pt>
                <c:pt idx="1">
                  <c:v>4.7004608294930872</c:v>
                </c:pt>
                <c:pt idx="2">
                  <c:v>4.1336405529953915</c:v>
                </c:pt>
                <c:pt idx="3">
                  <c:v>3.8479262672811059</c:v>
                </c:pt>
                <c:pt idx="4">
                  <c:v>4.3410138248847927</c:v>
                </c:pt>
                <c:pt idx="5">
                  <c:v>4.064516129032258</c:v>
                </c:pt>
              </c:numCache>
            </c:numRef>
          </c:val>
        </c:ser>
        <c:ser>
          <c:idx val="1"/>
          <c:order val="1"/>
          <c:tx>
            <c:strRef>
              <c:f>Sheet1!$C$7</c:f>
              <c:strCache>
                <c:ptCount val="1"/>
                <c:pt idx="0">
                  <c:v>IT Menadžeri</c:v>
                </c:pt>
              </c:strCache>
            </c:strRef>
          </c:tx>
          <c:spPr>
            <a:solidFill>
              <a:schemeClr val="tx2">
                <a:lumMod val="40000"/>
                <a:lumOff val="60000"/>
              </a:schemeClr>
            </a:solidFill>
          </c:spPr>
          <c:invertIfNegative val="0"/>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Zna se šaliti.</c:v>
                </c:pt>
                <c:pt idx="1">
                  <c:v>Pouzdan je.</c:v>
                </c:pt>
                <c:pt idx="2">
                  <c:v>Dobro poznaje svoje suradnike i kolege.</c:v>
                </c:pt>
                <c:pt idx="3">
                  <c:v>Socijalno je osjetljiv i brine o suradnicima.</c:v>
                </c:pt>
                <c:pt idx="4">
                  <c:v>Tehnički rječnik prilagođava slušatelju</c:v>
                </c:pt>
                <c:pt idx="5">
                  <c:v>Uspješno komunicira s teškim osobnostima.</c:v>
                </c:pt>
              </c:strCache>
            </c:strRef>
          </c:cat>
          <c:val>
            <c:numRef>
              <c:f>Sheet1!$C$8:$C$13</c:f>
              <c:numCache>
                <c:formatCode>General</c:formatCode>
                <c:ptCount val="6"/>
                <c:pt idx="0">
                  <c:v>3.3</c:v>
                </c:pt>
                <c:pt idx="1">
                  <c:v>4.7</c:v>
                </c:pt>
                <c:pt idx="2">
                  <c:v>4.0999999999999996</c:v>
                </c:pt>
                <c:pt idx="3">
                  <c:v>3.9</c:v>
                </c:pt>
                <c:pt idx="4">
                  <c:v>4.2</c:v>
                </c:pt>
                <c:pt idx="5">
                  <c:v>4</c:v>
                </c:pt>
              </c:numCache>
            </c:numRef>
          </c:val>
        </c:ser>
        <c:dLbls>
          <c:showLegendKey val="0"/>
          <c:showVal val="1"/>
          <c:showCatName val="0"/>
          <c:showSerName val="0"/>
          <c:showPercent val="0"/>
          <c:showBubbleSize val="0"/>
        </c:dLbls>
        <c:gapWidth val="85"/>
        <c:axId val="533204216"/>
        <c:axId val="533203432"/>
      </c:barChart>
      <c:valAx>
        <c:axId val="533203432"/>
        <c:scaling>
          <c:orientation val="minMax"/>
          <c:min val="1"/>
        </c:scaling>
        <c:delete val="0"/>
        <c:axPos val="b"/>
        <c:majorGridlines/>
        <c:numFmt formatCode="General" sourceLinked="1"/>
        <c:majorTickMark val="none"/>
        <c:minorTickMark val="none"/>
        <c:tickLblPos val="nextTo"/>
        <c:crossAx val="533204216"/>
        <c:crosses val="max"/>
        <c:crossBetween val="between"/>
        <c:majorUnit val="1"/>
      </c:valAx>
      <c:catAx>
        <c:axId val="533204216"/>
        <c:scaling>
          <c:orientation val="maxMin"/>
        </c:scaling>
        <c:delete val="0"/>
        <c:axPos val="l"/>
        <c:numFmt formatCode="General" sourceLinked="0"/>
        <c:majorTickMark val="none"/>
        <c:minorTickMark val="none"/>
        <c:tickLblPos val="nextTo"/>
        <c:crossAx val="533203432"/>
        <c:crosses val="autoZero"/>
        <c:auto val="1"/>
        <c:lblAlgn val="ctr"/>
        <c:lblOffset val="100"/>
        <c:noMultiLvlLbl val="0"/>
      </c:catAx>
      <c:spPr>
        <a:ln>
          <a:noFill/>
        </a:ln>
      </c:spPr>
    </c:plotArea>
    <c:legend>
      <c:legendPos val="b"/>
      <c:layout>
        <c:manualLayout>
          <c:xMode val="edge"/>
          <c:yMode val="edge"/>
          <c:x val="0.26822236506151015"/>
          <c:y val="0.92850159355080619"/>
          <c:w val="0.47230506900923097"/>
          <c:h val="5.3641263592051E-2"/>
        </c:manualLayout>
      </c:layout>
      <c:overlay val="0"/>
      <c:txPr>
        <a:bodyPr/>
        <a:lstStyle/>
        <a:p>
          <a:pPr>
            <a:defRPr baseline="0">
              <a:latin typeface="Calibri" panose="020F0502020204030204" pitchFamily="34" charset="0"/>
            </a:defRPr>
          </a:pPr>
          <a:endParaRPr lang="sr-Latn-RS"/>
        </a:p>
      </c:txPr>
    </c:legend>
    <c:plotVisOnly val="1"/>
    <c:dispBlanksAs val="gap"/>
    <c:showDLblsOverMax val="0"/>
  </c:chart>
  <c:spPr>
    <a:noFill/>
    <a:ln>
      <a:noFill/>
    </a:ln>
  </c:spPr>
  <c:txPr>
    <a:bodyPr/>
    <a:lstStyle/>
    <a:p>
      <a:pPr>
        <a:defRPr sz="800" baseline="0">
          <a:latin typeface="Palatino Linotype" panose="02040502050505030304" pitchFamily="18" charset="0"/>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Mij</b:Tag>
    <b:SourceType>ConferenceProceedings</b:SourceType>
    <b:Guid>{2F24C95D-BC5D-4A30-A7C5-0297CF73D230}</b:Guid>
    <b:LCID>hr-HR</b:LCID>
    <b:Author>
      <b:Author>
        <b:NameList>
          <b:Person>
            <b:Last>Šarčević</b:Last>
            <b:First>Mijo</b:First>
          </b:Person>
        </b:NameList>
      </b:Author>
    </b:Author>
    <b:Title>Utjecaj globalnih internetskih servisa na učinkovitost zaposlenika</b:Title>
    <b:Year>2010</b:Year>
    <b:City>Podgorica, Crna Gora</b:City>
    <b:Publisher>Elit</b:Publisher>
    <b:Edition>6</b:Edition>
    <b:Volume>3</b:Volume>
    <b:Pages>241-249</b:Pages>
    <b:ConferenceName>Medijski dijalozi</b:ConferenceName>
    <b:RefOrder>205</b:RefOrder>
  </b:Source>
  <b:Source>
    <b:Tag>Ste01</b:Tag>
    <b:SourceType>BookSection</b:SourceType>
    <b:Guid>{64E137E0-893C-4267-A7B4-7802682F3CA6}</b:Guid>
    <b:LCID>hr-HR</b:LCID>
    <b:Author>
      <b:Author>
        <b:NameList>
          <b:Person>
            <b:Last>Stevens</b:Last>
            <b:First>Mark</b:First>
          </b:Person>
        </b:NameList>
      </b:Author>
      <b:Editor>
        <b:NameList>
          <b:Person>
            <b:Last>Zadro</b:Last>
            <b:First>Božena</b:First>
            <b:Middle>i Ivan</b:Middle>
          </b:Person>
        </b:NameList>
      </b:Editor>
    </b:Author>
    <b:Title>Otključavanje crne kutije financija</b:Title>
    <b:Year>2001</b:Year>
    <b:City>Zagreb</b:City>
    <b:Publisher>Naklada Zadro</b:Publisher>
    <b:BookTitle>Vrhunski menadžment</b:BookTitle>
    <b:Pages>159-160</b:Pages>
    <b:RefOrder>196</b:RefOrder>
  </b:Source>
  <b:Source>
    <b:Tag>Dun08</b:Tag>
    <b:SourceType>ArticleInAPeriodical</b:SourceType>
    <b:Guid>{3EF3511A-D31C-4770-A116-DFB850751520}</b:Guid>
    <b:Author>
      <b:Author>
        <b:NameList>
          <b:Person>
            <b:Last>Duncan</b:Last>
            <b:First>D.</b:First>
            <b:Middle>Nulty</b:Middle>
          </b:Person>
        </b:NameList>
      </b:Author>
    </b:Author>
    <b:Title>The adequacy of response rates to online and paper surveys: what can be done?</b:Title>
    <b:Year>2008</b:Year>
    <b:PeriodicalTitle>Assessment &amp; Evaluation in Higher Education</b:PeriodicalTitle>
    <b:Month>June</b:Month>
    <b:Pages>301–314</b:Pages>
    <b:Volume>33</b:Volume>
    <b:Issue>3</b:Issue>
    <b:RefOrder>280</b:RefOrder>
  </b:Source>
  <b:Source>
    <b:Tag>Rot07</b:Tag>
    <b:SourceType>ConferenceProceedings</b:SourceType>
    <b:Guid>{BC70D13D-BD60-4C5D-AC87-9BC038E6D80B}</b:Guid>
    <b:LCID>hr-HR</b:LCID>
    <b:Author>
      <b:Author>
        <b:NameList>
          <b:Person>
            <b:Last>Zgrabljić Rotar</b:Last>
            <b:First>Nada</b:First>
          </b:Person>
        </b:NameList>
      </b:Author>
      <b:Editor>
        <b:NameList>
          <b:Person>
            <b:Last>Mataušić</b:Last>
            <b:First>Juraj</b:First>
            <b:Middle>Mirko</b:Middle>
          </b:Person>
        </b:NameList>
      </b:Editor>
    </b:Author>
    <b:Title>Suvremeni koncept medijske pismenosti kao dio komunikacijskih znanosti</b:Title>
    <b:Year>2007</b:Year>
    <b:City>Zagreb</b:City>
    <b:Publisher>Hrvatski studiji Sveučilišta u Zagrebu</b:Publisher>
    <b:PeriodicalTitle>Komunikacijske znanosti: Znanstvene grane i nazivlje</b:PeriodicalTitle>
    <b:ConferenceName>Komunikacijske znanosti. Znanstvene grane i nazivlja.</b:ConferenceName>
    <b:RefOrder>49</b:RefOrder>
  </b:Source>
  <b:Source>
    <b:Tag>Pam11</b:Tag>
    <b:SourceType>Report</b:SourceType>
    <b:Guid>{620936A3-4DD7-489E-99AA-E6B7629905CA}</b:Guid>
    <b:LCID>en-US</b:LCID>
    <b:Author>
      <b:Author>
        <b:NameList>
          <b:Person>
            <b:Last>Arroway</b:Last>
            <b:First>Pam</b:First>
          </b:Person>
          <b:Person>
            <b:Last>Grochow</b:Last>
            <b:First>Jerrold</b:First>
            <b:Middle>M</b:Middle>
          </b:Person>
          <b:Person>
            <b:Last>Pirani</b:Last>
            <b:First>Judith</b:First>
            <b:Middle>A</b:Middle>
          </b:Person>
          <b:Person>
            <b:Last>Regenstein</b:Last>
            <b:First>Carrie</b:First>
            <b:Middle>E</b:Middle>
          </b:Person>
        </b:NameList>
      </b:Author>
    </b:Author>
    <b:Title>The Higher Education CIO, Portrait of Today, Landscape of Tomorrow</b:Title>
    <b:Year>2011</b:Year>
    <b:City>Washington</b:City>
    <b:Publisher>EDUCASE, center for applied research</b:Publisher>
    <b:RefOrder>157</b:RefOrder>
  </b:Source>
  <b:Source>
    <b:Tag>Isp11</b:Tag>
    <b:SourceType>Report</b:SourceType>
    <b:Guid>{E14EF733-7C24-4C98-B10F-FB599EA49484}</b:Guid>
    <b:Title>Žene i IKT sektor</b:Title>
    <b:Year>2011</b:Year>
    <b:Author>
      <b:Author>
        <b:Corporate>Ipsos Puls</b:Corporate>
      </b:Author>
    </b:Author>
    <b:Publisher>Ministarstvo uprave Republike Hrvatske, Središnji državni ured za e-Hrvatsku</b:Publisher>
    <b:City>Zagreb</b:City>
    <b:LCID>hr-HR</b:LCID>
    <b:RefOrder>159</b:RefOrder>
  </b:Source>
  <b:Source>
    <b:Tag>Nid12</b:Tag>
    <b:SourceType>Report</b:SourceType>
    <b:Guid>{73DB434B-28B3-4AC3-B671-90C0FEF61A0B}</b:Guid>
    <b:Author>
      <b:Author>
        <b:NameList>
          <b:Person>
            <b:Last>Tandon</b:Last>
            <b:First>Nidhi</b:First>
          </b:Person>
        </b:NameList>
      </b:Author>
    </b:Author>
    <b:Title>A bright future in ICT opportunities for a new generation of women</b:Title>
    <b:Year>2012</b:Year>
    <b:Publisher>International Telecommunication Union</b:Publisher>
    <b:City>Geneva</b:City>
    <b:RefOrder>166</b:RefOrder>
  </b:Source>
  <b:Source>
    <b:Tag>BBB10</b:Tag>
    <b:SourceType>InternetSite</b:SourceType>
    <b:Guid>{F8C62DCD-57E7-4696-8D40-0220A438FB5D}</b:Guid>
    <b:Author>
      <b:Author>
        <b:Corporate>BBB</b:Corporate>
      </b:Author>
    </b:Author>
    <b:Title>2009 Top 10 Complaint and Inquiry Statistics by Industry</b:Title>
    <b:Year>2010</b:Year>
    <b:City>Vancouver</b:City>
    <b:Month>siječnja</b:Month>
    <b:Day>10</b:Day>
    <b:YearAccessed>2013.</b:YearAccessed>
    <b:MonthAccessed>lipnja</b:MonthAccessed>
    <b:DayAccessed>27</b:DayAccessed>
    <b:URL>http://vi.bbb.org/article/2009-top-10-complaint-and-inquiry-statistic-by-industry-14530</b:URL>
    <b:InternetSiteTitle>Better Business Bureau</b:InternetSiteTitle>
    <b:LCID>hr-HR</b:LCID>
    <b:RefOrder>228</b:RefOrder>
  </b:Source>
  <b:Source>
    <b:Tag>Bro09</b:Tag>
    <b:SourceType>Book</b:SourceType>
    <b:Guid>{1439BF62-5DB2-4517-99A1-093E4FFEE732}</b:Guid>
    <b:LCID>hr-HR</b:LCID>
    <b:Author>
      <b:Author>
        <b:NameList>
          <b:Person>
            <b:Last>Brown</b:Last>
            <b:First>Eric</b:First>
            <b:Middle>J.</b:Middle>
          </b:Person>
          <b:Person>
            <b:Last>Yarberry</b:Last>
            <b:First>William</b:First>
            <b:Middle>A. Jr.</b:Middle>
          </b:Person>
        </b:NameList>
      </b:Author>
    </b:Author>
    <b:Title>The Effective CIO: How to Achieve Outstanding Success through Strategic Alignment, Financial Management, and IT Governance</b:Title>
    <b:Year>2009</b:Year>
    <b:City>Boca Raton</b:City>
    <b:Publisher>Auerbach Publications Taylor &amp; Francis Group</b:Publisher>
    <b:StateProvince>Florida</b:StateProvince>
    <b:CountryRegion>USA</b:CountryRegion>
    <b:RefOrder>184</b:RefOrder>
  </b:Source>
  <b:Source>
    <b:Tag>Icl13</b:Tag>
    <b:SourceType>Report</b:SourceType>
    <b:Guid>{1CAB9836-F1F7-46E6-9FA1-6CDC2C20CA5A}</b:Guid>
    <b:Title>Women active in the ICT sector, A study prepared for the European Commission</b:Title>
    <b:Year>2013</b:Year>
    <b:Publisher>European Commission</b:Publisher>
    <b:City>Brussels</b:City>
    <b:Author>
      <b:Author>
        <b:Corporate>Iclaves S.L.</b:Corporate>
      </b:Author>
    </b:Author>
    <b:LCID>hr-HR</b:LCID>
    <b:RefOrder>161</b:RefOrder>
  </b:Source>
  <b:Source>
    <b:Tag>Sri03</b:Tag>
    <b:SourceType>Book</b:SourceType>
    <b:Guid>{433FF625-A9E0-4EF0-908E-C4248A9D00CE}</b:Guid>
    <b:Author>
      <b:Author>
        <b:NameList>
          <b:Person>
            <b:Last>Srića</b:Last>
            <b:First>Velimir</b:First>
          </b:Person>
        </b:NameList>
      </b:Author>
    </b:Author>
    <b:Title>Inventivni menadžer u 100 lekcija. Kako postati pobjednik?</b:Title>
    <b:Year>2003</b:Year>
    <b:City>Zagreb</b:City>
    <b:Publisher>Delfin</b:Publisher>
    <b:LCID>hr-HR</b:LCID>
    <b:RefOrder>96</b:RefOrder>
  </b:Source>
  <b:Source>
    <b:Tag>Eir10</b:Tag>
    <b:SourceType>Book</b:SourceType>
    <b:Guid>{48BF9EB1-8D7F-4AE3-A954-982B777AFD4A}</b:Guid>
    <b:LCID>hr-HR</b:LCID>
    <b:Author>
      <b:Author>
        <b:NameList>
          <b:Person>
            <b:Last>Eiras</b:Last>
            <b:First>Jos´e</b:First>
            <b:Middle>Carlos</b:Middle>
          </b:Person>
        </b:NameList>
      </b:Author>
    </b:Author>
    <b:Title>The practical CIO: a common sense guide for successful IT leadership</b:Title>
    <b:Year>2010</b:Year>
    <b:City>Hoboken, New Jersey</b:City>
    <b:Publisher>John Wiley &amp; Sons, Inc.</b:Publisher>
    <b:RefOrder>65</b:RefOrder>
  </b:Source>
  <b:Source>
    <b:Tag>Več12</b:Tag>
    <b:SourceType>JournalArticle</b:SourceType>
    <b:Guid>{F701B8AE-FAB9-4AED-AABF-ED950F976920}</b:Guid>
    <b:Author>
      <b:Author>
        <b:Corporate>Večernji list</b:Corporate>
      </b:Author>
    </b:Author>
    <b:Title>350261 nezaposleni</b:Title>
    <b:Year>2012</b:Year>
    <b:Month>prosinca</b:Month>
    <b:Day>13</b:Day>
    <b:JournalName>Večernji list</b:JournalName>
    <b:Pages>4-5</b:Pages>
    <b:City>Zagreb</b:City>
    <b:RefOrder>243</b:RefOrder>
  </b:Source>
  <b:Source>
    <b:Tag>Oxf13</b:Tag>
    <b:SourceType>InternetSite</b:SourceType>
    <b:Guid>{6BDA4EE7-39E3-4143-905F-D20DC573F445}</b:Guid>
    <b:Author>
      <b:Author>
        <b:Corporate>Oxford Dictionaries</b:Corporate>
      </b:Author>
    </b:Author>
    <b:Title>Definition of soft skills in English</b:Title>
    <b:Year>2013</b:Year>
    <b:YearAccessed>2013.</b:YearAccessed>
    <b:MonthAccessed>veljače</b:MonthAccessed>
    <b:DayAccessed>2</b:DayAccessed>
    <b:URL>http://oxforddictionaries.com/definition/english/soft+skills</b:URL>
    <b:InternetSiteTitle>oxforddictionaries.com</b:InternetSiteTitle>
    <b:RefOrder>183</b:RefOrder>
  </b:Source>
  <b:Source>
    <b:Tag>Hay08</b:Tag>
    <b:SourceType>Book</b:SourceType>
    <b:Guid>{1A974F8A-DF4B-4814-9D72-A6C7687C3B0A}</b:Guid>
    <b:Author>
      <b:Author>
        <b:NameList>
          <b:Person>
            <b:Last>Hayward</b:Last>
            <b:First>Steven</b:First>
            <b:Middle>F.</b:Middle>
          </b:Person>
        </b:NameList>
      </b:Author>
      <b:Translator>
        <b:NameList>
          <b:Person>
            <b:Last>Vražić-Stejskal</b:Last>
            <b:First>Dunja</b:First>
          </b:Person>
        </b:NameList>
      </b:Translator>
    </b:Author>
    <b:Title>Churchil: Umijeće vođenja, preporuke za menadžere i političare</b:Title>
    <b:Year>2008</b:Year>
    <b:City>Zagreb</b:City>
    <b:Publisher>Binoza press</b:Publisher>
    <b:LCID>hr-HR</b:LCID>
    <b:RefOrder>272</b:RefOrder>
  </b:Source>
  <b:Source>
    <b:Tag>Roe09</b:Tag>
    <b:SourceType>Book</b:SourceType>
    <b:Guid>{A5A99DBA-947C-4A66-B794-8E048052947E}</b:Guid>
    <b:LCID>hr-HR</b:LCID>
    <b:Author>
      <b:Author>
        <b:NameList>
          <b:Person>
            <b:Last>Roeltgen</b:Last>
            <b:First>Claude</b:First>
          </b:Person>
        </b:NameList>
      </b:Author>
    </b:Author>
    <b:Title>IT's hidden face</b:Title>
    <b:Year>2009</b:Year>
    <b:City>Lexington, USA</b:City>
    <b:Publisher>CreateSpace</b:Publisher>
    <b:RefOrder>125</b:RefOrder>
  </b:Source>
  <b:Source>
    <b:Tag>Sri10</b:Tag>
    <b:SourceType>Book</b:SourceType>
    <b:Guid>{50C353A6-57BD-4F30-B55D-77A82871829E}</b:Guid>
    <b:LCID>hr-HR</b:LCID>
    <b:Author>
      <b:Author>
        <b:NameList>
          <b:Person>
            <b:Last>Srića</b:Last>
            <b:First>Velimir</b:First>
          </b:Person>
        </b:NameList>
      </b:Author>
    </b:Author>
    <b:Title>Hrvatska 2020</b:Title>
    <b:Year>2010</b:Year>
    <b:City>Zagreb</b:City>
    <b:Publisher>Profil Multimedija i Delfin</b:Publisher>
    <b:RefOrder>250</b:RefOrder>
  </b:Source>
  <b:Source>
    <b:Tag>Vel04</b:Tag>
    <b:SourceType>Book</b:SourceType>
    <b:Guid>{659B61A9-3A61-4CD9-8DDC-B824561ABC6E}</b:Guid>
    <b:LCID>hr-HR</b:LCID>
    <b:Author>
      <b:Author>
        <b:NameList>
          <b:Person>
            <b:Last>Srića</b:Last>
            <b:First>Velimir</b:First>
          </b:Person>
        </b:NameList>
      </b:Author>
    </b:Author>
    <b:Title>Biblija modernog vođe</b:Title>
    <b:Year>2004</b:Year>
    <b:City>Zagreb</b:City>
    <b:Publisher>Delfin</b:Publisher>
    <b:RefOrder>270</b:RefOrder>
  </b:Source>
  <b:Source>
    <b:Tag>Nor01</b:Tag>
    <b:SourceType>Book</b:SourceType>
    <b:Guid>{5406B875-0BD0-4E35-8B4B-EA74A67646EB}</b:Guid>
    <b:LCID>hr-HR</b:LCID>
    <b:Author>
      <b:Author>
        <b:NameList>
          <b:Person>
            <b:Last>Norris</b:Last>
            <b:First>Pippa</b:First>
          </b:Person>
        </b:NameList>
      </b:Author>
    </b:Author>
    <b:Title>Digital Divide: Civic Engagement, Information Poverty, and the Internet Worldwide</b:Title>
    <b:Year>2001</b:Year>
    <b:City>New York</b:City>
    <b:Publisher>Cambridge University Press 2001</b:Publisher>
    <b:RefOrder>216</b:RefOrder>
  </b:Source>
  <b:Source>
    <b:Tag>Pat05</b:Tag>
    <b:SourceType>Book</b:SourceType>
    <b:Guid>{9FD9BD22-1D54-42C1-99EB-026ECAA74A7C}</b:Guid>
    <b:LCID>hr-HR</b:LCID>
    <b:Author>
      <b:Author>
        <b:NameList>
          <b:Person>
            <b:Last>Dunleavy</b:Last>
            <b:First>Patrick</b:First>
          </b:Person>
        </b:NameList>
      </b:Author>
    </b:Author>
    <b:Title>Kako napisati disertaciju: kako planirati, skicirati, pisati i dovršiti doktorsku disertaciju</b:Title>
    <b:Year>2005</b:Year>
    <b:City>Zagreb</b:City>
    <b:Publisher>Fakultet političkih znanosti Sveučilišta u Zagrebu</b:Publisher>
    <b:Edition>2.</b:Edition>
    <b:RefOrder>278</b:RefOrder>
  </b:Source>
  <b:Source>
    <b:Tag>Kiš00</b:Tag>
    <b:SourceType>Book</b:SourceType>
    <b:Guid>{97D56680-C51D-4276-82E8-C90A0A3F99C5}</b:Guid>
    <b:LCID>hr-HR</b:LCID>
    <b:Author>
      <b:Author>
        <b:NameList>
          <b:Person>
            <b:Last>Kiš</b:Last>
            <b:First>Miroslav</b:First>
          </b:Person>
        </b:NameList>
      </b:Author>
    </b:Author>
    <b:Title>Englesko-hrvatski, hrvatsko-engleski informatički rječnik</b:Title>
    <b:Year>2000</b:Year>
    <b:City>Zagreb</b:City>
    <b:Publisher>Naklada Ljevak</b:Publisher>
    <b:RefOrder>202</b:RefOrder>
  </b:Source>
  <b:Source>
    <b:Tag>DEL09</b:Tag>
    <b:SourceType>DocumentFromInternetSite</b:SourceType>
    <b:Guid>{0281F60F-31AE-4BA0-9411-77AF87678FC9}</b:Guid>
    <b:Author>
      <b:Author>
        <b:NameList>
          <b:Person>
            <b:Last>Delisi</b:Last>
            <b:First>Peter</b:First>
            <b:Middle>S</b:Middle>
          </b:Person>
          <b:Person>
            <b:Last>Moberg</b:Last>
            <b:First>Dennis</b:First>
          </b:Person>
          <b:Person>
            <b:Last>Danielson</b:Last>
            <b:First>Roland</b:First>
          </b:Person>
        </b:NameList>
      </b:Author>
    </b:Author>
    <b:Title>Why CIOs are last among equals?</b:Title>
    <b:Year>2010</b:Year>
    <b:YearAccessed>2013.</b:YearAccessed>
    <b:MonthAccessed>lipnja</b:MonthAccessed>
    <b:DayAccessed>3</b:DayAccessed>
    <b:URL>http://online.wsj.com/article/SB10001424052748704320104575015430323427298.html#articleTabs%3Darticle</b:URL>
    <b:Month>svibnja</b:Month>
    <b:Day>24</b:Day>
    <b:LCID>hr-HR</b:LCID>
    <b:InternetSiteTitle>The Wall Street Journal</b:InternetSiteTitle>
    <b:RefOrder>155</b:RefOrder>
  </b:Source>
  <b:Source>
    <b:Tag>GfK13</b:Tag>
    <b:SourceType>InternetSite</b:SourceType>
    <b:Guid>{A8253CD5-00DD-4221-9D23-A5F7D7D27178}</b:Guid>
    <b:Title>Knjige čitamo manje od svjetskog prosjeka!</b:Title>
    <b:Author>
      <b:Author>
        <b:Corporate>GfK Croatia</b:Corporate>
      </b:Author>
    </b:Author>
    <b:InternetSiteTitle>www.gfk.com</b:InternetSiteTitle>
    <b:YearAccessed>2013</b:YearAccessed>
    <b:MonthAccessed>travnja</b:MonthAccessed>
    <b:DayAccessed>11</b:DayAccessed>
    <b:URL>http://www.gfk.hr/public_relations/press/press_articles/009553/index.hr.print.html</b:URL>
    <b:Year>2012</b:Year>
    <b:RefOrder>282</b:RefOrder>
  </b:Source>
  <b:Source>
    <b:Tag>sur05</b:Tag>
    <b:SourceType>Book</b:SourceType>
    <b:Guid>{A6B394C8-C531-4FC8-BAEC-EF7A80521852}</b:Guid>
    <b:LCID>hr-HR</b:LCID>
    <b:Author>
      <b:Author>
        <b:NameList>
          <b:Person>
            <b:Last>Panian</b:Last>
            <b:First>Željko</b:First>
          </b:Person>
        </b:NameList>
      </b:Author>
    </b:Author>
    <b:Title>Englesko-hrvatski informatički enciklopedijski rječnik I-II</b:Title>
    <b:Year>2005</b:Year>
    <b:City>Zagreb</b:City>
    <b:Publisher>Europapress holding</b:Publisher>
    <b:Edition>1.</b:Edition>
    <b:RefOrder>203</b:RefOrder>
  </b:Source>
  <b:Source>
    <b:Tag>Jef02</b:Tag>
    <b:SourceType>Book</b:SourceType>
    <b:Guid>{5ADFC922-2202-4792-A2BD-4DCB12B073CB}</b:Guid>
    <b:Author>
      <b:Author>
        <b:NameList>
          <b:Person>
            <b:Last>Krames</b:Last>
            <b:First>Jeffrey</b:First>
            <b:Middle>A.</b:Middle>
          </b:Person>
        </b:NameList>
      </b:Author>
    </b:Author>
    <b:Title>Jack Welch Leksinkon vodstva</b:Title>
    <b:Year>2002</b:Year>
    <b:City>Zagreb</b:City>
    <b:Publisher>Naklada Zadro</b:Publisher>
    <b:RefOrder>271</b:RefOrder>
  </b:Source>
  <b:Source>
    <b:Tag>Sar13</b:Tag>
    <b:SourceType>InternetSite</b:SourceType>
    <b:Guid>{41C63319-03FB-4128-ABD4-9751CD1AA39F}</b:Guid>
    <b:Author>
      <b:Author>
        <b:NameList>
          <b:Person>
            <b:Last>Lamb</b:Last>
            <b:First>Sarah</b:First>
          </b:Person>
        </b:NameList>
      </b:Author>
    </b:Author>
    <b:Title>Girl Geek Dinners</b:Title>
    <b:Year>2013</b:Year>
    <b:YearAccessed>2013.</b:YearAccessed>
    <b:MonthAccessed>listopada</b:MonthAccessed>
    <b:DayAccessed>10</b:DayAccessed>
    <b:URL>http://girlgeekdinners.com/about-us/founder/</b:URL>
    <b:RefOrder>164</b:RefOrder>
  </b:Source>
  <b:Source>
    <b:Tag>sur04</b:Tag>
    <b:SourceType>Book</b:SourceType>
    <b:Guid>{F75E1BEA-781B-4BDB-8136-D3E25874B9CD}</b:Guid>
    <b:LCID>hr-HR</b:LCID>
    <b:Author>
      <b:Author>
        <b:NameList>
          <b:Person>
            <b:Last>Marušić</b:Last>
            <b:First>Matko</b:First>
          </b:Person>
        </b:NameList>
      </b:Author>
    </b:Author>
    <b:Title>Uvod u znanstveni rad u medicini</b:Title>
    <b:Year>2004</b:Year>
    <b:City>Zagreb</b:City>
    <b:Publisher>Medicinska naklada</b:Publisher>
    <b:Edition>3.</b:Edition>
    <b:RefOrder>276</b:RefOrder>
  </b:Source>
  <b:Source>
    <b:Tag>Mla12</b:Tag>
    <b:SourceType>Misc</b:SourceType>
    <b:Guid>{9B288ECF-EFC9-4EE9-80A4-2BD70FE65EDB}</b:Guid>
    <b:LCID>hr-HR</b:LCID>
    <b:Author>
      <b:Author>
        <b:NameList>
          <b:Person>
            <b:Last>Meter</b:Last>
            <b:First>Mladen</b:First>
          </b:Person>
        </b:NameList>
      </b:Author>
      <b:Artist>
        <b:NameList>
          <b:Person>
            <b:Last>Meter</b:Last>
            <b:First>Mladen</b:First>
          </b:Person>
        </b:NameList>
      </b:Artist>
    </b:Author>
    <b:Title>Doktorski rad: Utjecaj računovodstvenog informacijskog sustava na upravljanje poslovnim rezultatom poduzeća</b:Title>
    <b:Year>2012</b:Year>
    <b:City>Split</b:City>
    <b:Institution>Ekonomski fakultet Sveučilišta u Splitu</b:Institution>
    <b:ProductionCompany>Ekonomski fakultet Sveučilišta u Splitu</b:ProductionCompany>
    <b:Publisher>Ekonomski fakultet Sveučilišta u Splitu</b:Publisher>
    <b:RefOrder>126</b:RefOrder>
  </b:Source>
  <b:Source>
    <b:Tag>Hol10</b:Tag>
    <b:SourceType>Book</b:SourceType>
    <b:Guid>{D19EC816-7725-43E0-BC38-3C1CB28DF4B6}</b:Guid>
    <b:LCID>en-US</b:LCID>
    <b:Author>
      <b:Author>
        <b:NameList>
          <b:Person>
            <b:Last>Holtsnider</b:Last>
            <b:First>Bill</b:First>
          </b:Person>
          <b:Person>
            <b:Last>Brian</b:Last>
            <b:First>Jaffe</b:First>
            <b:Middle>D.</b:Middle>
          </b:Person>
        </b:NameList>
      </b:Author>
    </b:Author>
    <b:Title>IT Manager’s Handbook. The Business Edition</b:Title>
    <b:Year>2010</b:Year>
    <b:City>Burlington</b:City>
    <b:Publisher>Morgan Kaufmann Publishers</b:Publisher>
    <b:CountryRegion>USA</b:CountryRegion>
    <b:RefOrder>52</b:RefOrder>
  </b:Source>
  <b:Source>
    <b:Tag>IBM07</b:Tag>
    <b:SourceType>DocumentFromInternetSite</b:SourceType>
    <b:Guid>{B9D5D7EC-E604-4DA6-A82B-6D8823205ACB}</b:Guid>
    <b:LCID>hr-HR</b:LCID>
    <b:Author>
      <b:Author>
        <b:Corporate>IBM</b:Corporate>
      </b:Author>
    </b:Author>
    <b:Title>IT optimization as a source of sustainable competitive advantage</b:Title>
    <b:Year>2007</b:Year>
    <b:YearAccessed>2013.</b:YearAccessed>
    <b:MonthAccessed>srpnja</b:MonthAccessed>
    <b:URL>https://www-935.ibm.com/services/us/cio/pdf/it-optimization-competitive-advantage-white-paper.pdf</b:URL>
    <b:ProductionCompany>IBM Global Services</b:ProductionCompany>
    <b:DayAccessed>19</b:DayAccessed>
    <b:InternetSiteTitle>www.IBM.com</b:InternetSiteTitle>
    <b:RefOrder>9</b:RefOrder>
  </b:Source>
  <b:Source>
    <b:Tag>Nol01</b:Tag>
    <b:SourceType>ArticleInAPeriodical</b:SourceType>
    <b:Guid>{0878975F-15FB-4FF4-BBFC-CBF0522956F0}</b:Guid>
    <b:Author>
      <b:Author>
        <b:Corporate>Nolan Norton Institute</b:Corporate>
      </b:Author>
    </b:Author>
    <b:Title>Say goodbye to the CIO, welcome to the business prophet</b:Title>
    <b:Year>2001</b:Year>
    <b:PeriodicalTitle>Information Management &amp; Computer Security</b:PeriodicalTitle>
    <b:Pages>123-125</b:Pages>
    <b:Volume>9/3</b:Volume>
    <b:LCID>hr-HR</b:LCID>
    <b:RefOrder>134</b:RefOrder>
  </b:Source>
  <b:Source>
    <b:Tag>AZV13</b:Tag>
    <b:SourceType>InternetSite</b:SourceType>
    <b:Guid>{E259B86E-B5E4-41DA-A1C7-6F128D62131A}</b:Guid>
    <b:Author>
      <b:Author>
        <b:Corporate>AZVO</b:Corporate>
      </b:Author>
    </b:Author>
    <b:Title>Web stranice Sveučilišnog računskog centra</b:Title>
    <b:InternetSiteTitle>Mozvag - Preglednik studijskih programa</b:InternetSiteTitle>
    <b:YearAccessed>2013.</b:YearAccessed>
    <b:MonthAccessed>svibnja</b:MonthAccessed>
    <b:DayAccessed>8</b:DayAccessed>
    <b:URL>http://mozvag.srce.hr/preglednik/pregled/hr/vrsta/odabir.html</b:URL>
    <b:ProductionCompany>Agencija za znanost i visoko obrazovanje</b:ProductionCompany>
    <b:LCID>hr-HR</b:LCID>
    <b:Year>2009</b:Year>
    <b:RefOrder>193</b:RefOrder>
  </b:Source>
  <b:Source>
    <b:Tag>Kri12</b:Tag>
    <b:SourceType>ArticleInAPeriodical</b:SourceType>
    <b:Guid>{7E00AABE-0640-4BA9-8BEC-E690F6734EA2}</b:Guid>
    <b:Title>ICT-bastion testosterona</b:Title>
    <b:Year>2012</b:Year>
    <b:Month>svibanj</b:Month>
    <b:PeriodicalTitle>Mreža</b:PeriodicalTitle>
    <b:Pages>42-43</b:Pages>
    <b:Author>
      <b:Interviewee>
        <b:NameList>
          <b:Person>
            <b:Last>Mandić</b:Last>
            <b:First>Bojana</b:First>
          </b:Person>
        </b:NameList>
      </b:Interviewee>
      <b:Author>
        <b:NameList>
          <b:Person>
            <b:Last>Kardum</b:Last>
            <b:First>Kristina</b:First>
          </b:Person>
        </b:NameList>
      </b:Author>
    </b:Author>
    <b:LCID>hr-HR</b:LCID>
    <b:Issue>5/XVII</b:Issue>
    <b:RefOrder>158</b:RefOrder>
  </b:Source>
  <b:Source>
    <b:Tag>Csa13</b:Tag>
    <b:SourceType>ConferenceProceedings</b:SourceType>
    <b:Guid>{7E4540B8-59A7-4960-9B20-11FD1A966C25}</b:Guid>
    <b:Author>
      <b:Author>
        <b:NameList>
          <b:Person>
            <b:Last>Krasznay</b:Last>
            <b:First>Csaba</b:First>
          </b:Person>
        </b:NameList>
      </b:Author>
    </b:Author>
    <b:Title>Cloud security, risks and solutions</b:Title>
    <b:Year>2013</b:Year>
    <b:ConferenceName>HP 360° New Style of IT 2013, 5. Poslovno-Tehnološka  konferencija</b:ConferenceName>
    <b:City>Zagreb</b:City>
    <b:Publisher>Hewlett-Packard</b:Publisher>
    <b:RefOrder>211</b:RefOrder>
  </b:Source>
  <b:Source>
    <b:Tag>Vri09</b:Tag>
    <b:SourceType>Book</b:SourceType>
    <b:Guid>{74E522E9-1A5B-41EC-AF9F-C1C0AE73BF52}</b:Guid>
    <b:Title>Tajna vodstva</b:Title>
    <b:Year>2009</b:Year>
    <b:Author>
      <b:Author>
        <b:NameList>
          <b:Person>
            <b:Last>Vries</b:Last>
            <b:First>Manfred</b:First>
            <b:Middle>Kets de</b:Middle>
          </b:Person>
        </b:NameList>
      </b:Author>
    </b:Author>
    <b:City>Zagreb</b:City>
    <b:Publisher>Profil International</b:Publisher>
    <b:RefOrder>102</b:RefOrder>
  </b:Source>
  <b:Source>
    <b:Tag>Bra10</b:Tag>
    <b:SourceType>Book</b:SourceType>
    <b:Guid>{E23A2787-E5A4-41E6-8ED5-53A90A8F8230}</b:Guid>
    <b:Author>
      <b:Author>
        <b:NameList>
          <b:Person>
            <b:Last>Brajša</b:Last>
            <b:First>Pavao</b:First>
          </b:Person>
        </b:NameList>
      </b:Author>
    </b:Author>
    <b:Title>Umijeće vođenja</b:Title>
    <b:Year>2010</b:Year>
    <b:City>Pula</b:City>
    <b:Publisher>Histria Croatica</b:Publisher>
    <b:RefOrder>97</b:RefOrder>
  </b:Source>
  <b:Source>
    <b:Tag>Gru06</b:Tag>
    <b:SourceType>Book</b:SourceType>
    <b:Guid>{3EFB83CD-C7E2-4A1C-A387-A9F0DB5AD148}</b:Guid>
    <b:Author>
      <b:Author>
        <b:NameList>
          <b:Person>
            <b:Last>Grün</b:Last>
            <b:First>Anselm</b:First>
          </b:Person>
        </b:NameList>
      </b:Author>
    </b:Author>
    <b:Title>Voditi ljude - buditi život: poticaji i Pravila Benedikta iz Nursije</b:Title>
    <b:Year>2006</b:Year>
    <b:City>Zagreb</b:City>
    <b:Publisher>Kršćanska sadašnjost</b:Publisher>
    <b:LCID>hr-HR</b:LCID>
    <b:RefOrder>273</b:RefOrder>
  </b:Source>
  <b:Source>
    <b:Tag>Kot09</b:Tag>
    <b:SourceType>Book</b:SourceType>
    <b:Guid>{531D8C56-C2AF-4434-8A54-7F4E0E9B1085}</b:Guid>
    <b:Author>
      <b:Author>
        <b:NameList>
          <b:Person>
            <b:Last>Kotter</b:Last>
            <b:First>John</b:First>
            <b:Middle>P.</b:Middle>
          </b:Person>
        </b:NameList>
      </b:Author>
    </b:Author>
    <b:Title>Vođenje promjena</b:Title>
    <b:Year>2009</b:Year>
    <b:City>Zagreb</b:City>
    <b:Publisher>Lider Press</b:Publisher>
    <b:RefOrder>95</b:RefOrder>
  </b:Source>
  <b:Source>
    <b:Tag>Beb05</b:Tag>
    <b:SourceType>Book</b:SourceType>
    <b:Guid>{7575E2CE-3794-49EE-B4D1-5CA6210D11C1}</b:Guid>
    <b:Title>Integrativno vodstvo-leadership</b:Title>
    <b:Year>2005</b:Year>
    <b:Author>
      <b:Author>
        <b:NameList>
          <b:Person>
            <b:Last>Bebek</b:Last>
            <b:First>Borna</b:First>
          </b:Person>
        </b:NameList>
      </b:Author>
    </b:Author>
    <b:City>Zagreb</b:City>
    <b:Publisher>Sinergija nakladništvo</b:Publisher>
    <b:LCID>hr-HR</b:LCID>
    <b:RefOrder>100</b:RefOrder>
  </b:Source>
  <b:Source>
    <b:Tag>Bla10</b:Tag>
    <b:SourceType>Book</b:SourceType>
    <b:Guid>{A2054DDC-BEBE-4FFF-B219-8C088DFBD53E}</b:Guid>
    <b:LCID>hr-HR</b:LCID>
    <b:Author>
      <b:Author>
        <b:NameList>
          <b:Person>
            <b:Last>Blanchard</b:Last>
            <b:First>Ken</b:First>
          </b:Person>
        </b:NameList>
      </b:Author>
    </b:Author>
    <b:Title>Rukovođenje na višoj razini</b:Title>
    <b:Year>2010</b:Year>
    <b:City>Zagreb</b:City>
    <b:Publisher>Mate</b:Publisher>
    <b:Pages>69</b:Pages>
    <b:RefOrder>260</b:RefOrder>
  </b:Source>
  <b:Source>
    <b:Tag>DrS08</b:Tag>
    <b:SourceType>Book</b:SourceType>
    <b:Guid>{8A376F69-6114-4ACE-B87E-3C8F78738F9E}</b:Guid>
    <b:Author>
      <b:Author>
        <b:NameList>
          <b:Person>
            <b:Last>Certo</b:Last>
            <b:First>Dr.</b:First>
            <b:Middle>Samuel</b:Middle>
          </b:Person>
          <b:Person>
            <b:Last>Certo</b:Last>
            <b:First>S.</b:First>
            <b:Middle>Trevis</b:Middle>
          </b:Person>
        </b:NameList>
      </b:Author>
    </b:Author>
    <b:Title>Moderni menadžment</b:Title>
    <b:Year>2008</b:Year>
    <b:City>Zagreb</b:City>
    <b:Publisher>Mate</b:Publisher>
    <b:Edition>10.</b:Edition>
    <b:RefOrder>79</b:RefOrder>
  </b:Source>
  <b:Source>
    <b:Tag>Ham09</b:Tag>
    <b:SourceType>Book</b:SourceType>
    <b:Guid>{4C01BD54-80C7-44E0-AD30-C2FA3F1BE8B7}</b:Guid>
    <b:LCID>hr-HR</b:LCID>
    <b:Author>
      <b:Author>
        <b:NameList>
          <b:Person>
            <b:Last>Hamel</b:Last>
            <b:First>Gary</b:First>
          </b:Person>
        </b:NameList>
      </b:Author>
    </b:Author>
    <b:Title>Budućnost menadžmenta</b:Title>
    <b:Year>2009</b:Year>
    <b:City>Zagreb</b:City>
    <b:Publisher>Mate</b:Publisher>
    <b:RefOrder>98</b:RefOrder>
  </b:Source>
  <b:Source>
    <b:Tag>Mih08</b:Tag>
    <b:SourceType>Misc</b:SourceType>
    <b:Guid>{B395638B-35CA-4E34-ADE4-659D81CD6AE9}</b:Guid>
    <b:LCID>hr-HR</b:LCID>
    <b:Author>
      <b:Author>
        <b:NameList>
          <b:Person>
            <b:Last>Mihelčić</b:Last>
            <b:First>Sandra</b:First>
          </b:Person>
          <b:Person>
            <b:Last>Karlovčan</b:Last>
            <b:First>Saša</b:First>
          </b:Person>
        </b:NameList>
      </b:Author>
    </b:Author>
    <b:Title>Profil hrvatskog menadžera</b:Title>
    <b:Year>2008</b:Year>
    <b:City>Zagreb</b:City>
    <b:Publisher>Centar za management i savjetovanje</b:Publisher>
    <b:Medium>Istraživanje časopisa Poslovni savjetnik i konzultantske kuće Proago</b:Medium>
    <b:RefOrder>281</b:RefOrder>
  </b:Source>
  <b:Source>
    <b:Tag>Ana10</b:Tag>
    <b:SourceType>Book</b:SourceType>
    <b:Guid>{C0636F10-3C14-40E6-B234-8A203A82FE0D}</b:Guid>
    <b:LCID>hr-HR</b:LCID>
    <b:Author>
      <b:Author>
        <b:NameList>
          <b:Person>
            <b:Last>Verčič</b:Last>
            <b:First>Ana</b:First>
            <b:Middle>Tkalac</b:Middle>
          </b:Person>
          <b:Person>
            <b:Last>Ćorić</b:Last>
            <b:First>Dubravka</b:First>
            <b:Middle>Sinčić</b:Middle>
          </b:Person>
          <b:Person>
            <b:Last>Vokić</b:Last>
            <b:First>Nina</b:First>
            <b:Middle>Pološki</b:Middle>
          </b:Person>
        </b:NameList>
      </b:Author>
    </b:Author>
    <b:Title>Priručnik za metodologiju istraživačkog rada</b:Title>
    <b:Year>2010</b:Year>
    <b:City>Zagreb</b:City>
    <b:Publisher>M.E.P.</b:Publisher>
    <b:RefOrder>274</b:RefOrder>
  </b:Source>
  <b:Source>
    <b:Tag>Bak09</b:Tag>
    <b:SourceType>Book</b:SourceType>
    <b:Guid>{AF2AA96A-FF1D-4BF0-9ECF-50E287B15904}</b:Guid>
    <b:Author>
      <b:Author>
        <b:NameList>
          <b:Person>
            <b:Last>Baker</b:Last>
            <b:First>Stephen</b:First>
          </b:Person>
        </b:NameList>
      </b:Author>
    </b:Author>
    <b:Title>Numerati</b:Title>
    <b:Year>2009</b:Year>
    <b:City>Zagreb</b:City>
    <b:Publisher>Differo - BUG</b:Publisher>
    <b:RefOrder>210</b:RefOrder>
  </b:Source>
  <b:Source>
    <b:Tag>Per04</b:Tag>
    <b:SourceType>Book</b:SourceType>
    <b:Guid>{34031259-37A8-4980-B4DB-D898EFF86532}</b:Guid>
    <b:Title>Menadžment: Teorija menadžmenta i veliko empirijsko istraživanje u Hrvatskoj</b:Title>
    <b:Year>2004</b:Year>
    <b:Author>
      <b:Author>
        <b:NameList>
          <b:Person>
            <b:Last>Sikavica</b:Last>
            <b:First>Pere</b:First>
          </b:Person>
          <b:Person>
            <b:Last>Bahtijarević-Šiber</b:Last>
            <b:First>Fikreta</b:First>
          </b:Person>
        </b:NameList>
      </b:Author>
    </b:Author>
    <b:City>Zagreb</b:City>
    <b:Publisher>Masmedia</b:Publisher>
    <b:RefOrder>88</b:RefOrder>
  </b:Source>
  <b:Source>
    <b:Tag>Lan03</b:Tag>
    <b:SourceType>Book</b:SourceType>
    <b:Guid>{ABF228B0-1AA7-4E01-8E34-FD38038B1981}</b:Guid>
    <b:Author>
      <b:Author>
        <b:NameList>
          <b:Person>
            <b:Last>Langer</b:Last>
            <b:First>Inghard</b:First>
          </b:Person>
          <b:Person>
            <b:Last>Thun</b:Last>
            <b:First>Friedemann</b:First>
            <b:Middle>Schulz von</b:Middle>
          </b:Person>
          <b:Person>
            <b:Last>Tausch</b:Last>
            <b:First>Reinhard</b:First>
          </b:Person>
        </b:NameList>
      </b:Author>
      <b:Translator>
        <b:NameList>
          <b:Person>
            <b:Last>Adamček</b:Last>
            <b:First>Vladimir</b:First>
          </b:Person>
        </b:NameList>
      </b:Translator>
    </b:Author>
    <b:Title>Kako se razumljivo izražavati</b:Title>
    <b:Year>2003</b:Year>
    <b:City>Zagreb</b:City>
    <b:Publisher>Erudita</b:Publisher>
    <b:RefOrder>90</b:RefOrder>
  </b:Source>
  <b:Source>
    <b:Tag>Vla02</b:Tag>
    <b:SourceType>Book</b:SourceType>
    <b:Guid>{7A4E76F8-A2F8-499E-B918-59B61DAF71D0}</b:Guid>
    <b:Author>
      <b:Author>
        <b:NameList>
          <b:Person>
            <b:Last>Anić</b:Last>
            <b:First>Vladimir</b:First>
          </b:Person>
        </b:NameList>
      </b:Author>
    </b:Author>
    <b:Title>Hrvatski enciklopedijski rječnik</b:Title>
    <b:Year>2002</b:Year>
    <b:City>Zagreb</b:City>
    <b:Publisher>Novi Liber</b:Publisher>
    <b:RefOrder>70</b:RefOrder>
  </b:Source>
  <b:Source>
    <b:Tag>Div91</b:Tag>
    <b:SourceType>Book</b:SourceType>
    <b:Guid>{9E9EB810-1251-446B-8F9F-796AADCB94B3}</b:Guid>
    <b:Author>
      <b:Author>
        <b:NameList>
          <b:Person>
            <b:Last>Divković</b:Last>
            <b:First>Mirko</b:First>
          </b:Person>
        </b:NameList>
      </b:Author>
    </b:Author>
    <b:Title>Latinsko-hrvatski rječnik</b:Title>
    <b:Year>1991</b:Year>
    <b:City>Zagreb</b:City>
    <b:Publisher>Naprijed</b:Publisher>
    <b:Edition>7</b:Edition>
    <b:RefOrder>71</b:RefOrder>
  </b:Source>
  <b:Source>
    <b:Tag>Har94</b:Tag>
    <b:SourceType>Book</b:SourceType>
    <b:Guid>{2B5F8EA9-BD6C-4B1F-87A2-E56E6677CBB2}</b:Guid>
    <b:Author>
      <b:Author>
        <b:NameList>
          <b:Person>
            <b:Last>Hargie</b:Last>
            <b:First>Owen</b:First>
          </b:Person>
          <b:Person>
            <b:Last>Saunders</b:Last>
            <b:First>Christine</b:First>
          </b:Person>
          <b:Person>
            <b:Last>Dickson</b:Last>
            <b:First>David</b:First>
          </b:Person>
        </b:NameList>
      </b:Author>
    </b:Author>
    <b:Title>Social Skills in Interpersonal Communication</b:Title>
    <b:Year>1994</b:Year>
    <b:City>London</b:City>
    <b:Publisher>Routledge</b:Publisher>
    <b:LCID>en-GB</b:LCID>
    <b:Edition>3</b:Edition>
    <b:RefOrder>73</b:RefOrder>
  </b:Source>
  <b:Source>
    <b:Tag>Jer07</b:Tag>
    <b:SourceType>ArticleInAPeriodical</b:SourceType>
    <b:Guid>{549C67F9-E320-4442-B9DC-1F14C413CAB4}</b:Guid>
    <b:Title>An Investigation of the Effect of Information Technology (IT) Culture on the Relationship between IT and Business Professionals</b:Title>
    <b:Year>2007</b:Year>
    <b:Volume>4</b:Volume>
    <b:Pages>265-292</b:Pages>
    <b:Author>
      <b:Author>
        <b:NameList>
          <b:Person>
            <b:Last>Nord</b:Last>
            <b:First>Jeretta</b:First>
            <b:Middle>Horn</b:Middle>
          </b:Person>
          <b:Person>
            <b:Last>Nord</b:Last>
            <b:First>G.</b:First>
            <b:Middle>Daryl</b:Middle>
          </b:Person>
          <b:Person>
            <b:Last>Cormack</b:Last>
            <b:First>Sandra</b:First>
          </b:Person>
          <b:Person>
            <b:Last>Cater-Steel</b:Last>
            <b:First>Aileen</b:First>
          </b:Person>
        </b:NameList>
      </b:Author>
    </b:Author>
    <b:PeriodicalTitle>International Journal of Management and Enterprise Development</b:PeriodicalTitle>
    <b:Issue>3</b:Issue>
    <b:RefOrder>87</b:RefOrder>
  </b:Source>
  <b:Source>
    <b:Tag>Omr09</b:Tag>
    <b:SourceType>ArticleInAPeriodical</b:SourceType>
    <b:Guid>{8FA4AC92-6953-4F86-A069-A7C264DC848C}</b:Guid>
    <b:Title>Leadership: How To Be An Effective Manager</b:Title>
    <b:Year>2009</b:Year>
    <b:Author>
      <b:Author>
        <b:NameList>
          <b:Person>
            <b:Last>Omran</b:Last>
            <b:First>Abdelnaser</b:First>
          </b:Person>
          <b:Person>
            <b:Last>Mahmood</b:Last>
            <b:First>Abdulah</b:First>
          </b:Person>
          <b:Person>
            <b:Last>Hussin</b:Last>
            <b:First>Abdul</b:First>
            <b:Middle>Aziz</b:Middle>
          </b:Person>
        </b:NameList>
      </b:Author>
    </b:Author>
    <b:PeriodicalTitle>Journal of Academic Research in Economics (JARE)</b:PeriodicalTitle>
    <b:Month>3</b:Month>
    <b:Pages>335-347</b:Pages>
    <b:RefOrder>85</b:RefOrder>
  </b:Source>
  <b:Source>
    <b:Tag>Kum09</b:Tag>
    <b:SourceType>Book</b:SourceType>
    <b:Guid>{C00529E1-84B4-4A2B-A751-2F7748606647}</b:Guid>
    <b:Author>
      <b:Author>
        <b:NameList>
          <b:Person>
            <b:Last>Kumbier</b:Last>
            <b:First>Dagmar</b:First>
          </b:Person>
          <b:Person>
            <b:Last>Schulz von Thun</b:Last>
            <b:First>Friedemann</b:First>
          </b:Person>
        </b:NameList>
      </b:Author>
    </b:Author>
    <b:Title>Interkulturalna komunikacija: metode, modeli, primjeri</b:Title>
    <b:Year>2009</b:Year>
    <b:City>Zagreb</b:City>
    <b:Publisher>Erudita</b:Publisher>
    <b:RefOrder>83</b:RefOrder>
  </b:Source>
  <b:Source>
    <b:Tag>Kar06</b:Tag>
    <b:SourceType>Book</b:SourceType>
    <b:Guid>{F091273D-0C81-493B-A1C9-E26DE07E9F1D}</b:Guid>
    <b:Author>
      <b:Author>
        <b:NameList>
          <b:Person>
            <b:Last>Benien</b:Last>
            <b:First>Karl</b:First>
          </b:Person>
        </b:NameList>
      </b:Author>
    </b:Author>
    <b:Title>Kako voditi teške razgovore - Modeli za savjetodavne, kritičke i konfliktne razgovore u profesionalnoj svakodnevici</b:Title>
    <b:Year>2006</b:Year>
    <b:City>Zagreb</b:City>
    <b:Publisher>Erudita</b:Publisher>
    <b:RefOrder>82</b:RefOrder>
  </b:Source>
  <b:Source>
    <b:Tag>Kat09</b:Tag>
    <b:SourceType>Book</b:SourceType>
    <b:Guid>{8D0E986C-00AC-461E-85B3-031BA43698AC}</b:Guid>
    <b:Author>
      <b:Author>
        <b:NameList>
          <b:Person>
            <b:Last>Katz</b:Last>
            <b:First>Robert</b:First>
            <b:Middle>L.</b:Middle>
          </b:Person>
        </b:NameList>
      </b:Author>
    </b:Author>
    <b:Title>Skills of an Effective Administrator - reprint</b:Title>
    <b:Year>2009</b:Year>
    <b:City>Boston</b:City>
    <b:Publisher>Harvard Bussines Review</b:Publisher>
    <b:Comments>reprinted</b:Comments>
    <b:RefOrder>105</b:RefOrder>
  </b:Source>
  <b:Source>
    <b:Tag>Mae08</b:Tag>
    <b:SourceType>ConferenceProceedings</b:SourceType>
    <b:Guid>{D9D585DB-990E-432B-BE57-DD15C025FC46}</b:Guid>
    <b:Title>Information Leadership: The CIO as Orchestrator and Equilibrist</b:Title>
    <b:Year>2008</b:Year>
    <b:Author>
      <b:Author>
        <b:NameList>
          <b:Person>
            <b:Last>Maes</b:Last>
            <b:First>Rik</b:First>
          </b:Person>
          <b:Person>
            <b:Last>DeVries</b:Last>
            <b:First>Erik</b:First>
            <b:Middle>J.</b:Middle>
          </b:Person>
        </b:NameList>
      </b:Author>
    </b:Author>
    <b:ConferenceName>CIO Problems and Prospects</b:ConferenceName>
    <b:City>Paris</b:City>
    <b:Publisher>Twenty Ninth International Conference on Information Systems</b:Publisher>
    <b:RefOrder>137</b:RefOrder>
  </b:Source>
  <b:Source>
    <b:Tag>Hun10</b:Tag>
    <b:SourceType>ArticleInAPeriodical</b:SourceType>
    <b:Guid>{EF1BE4FB-7138-4603-AD46-F59A3310E67C}</b:Guid>
    <b:Title>The Chief Information Officer: A Review of the Role</b:Title>
    <b:Year>2010</b:Year>
    <b:Author>
      <b:Author>
        <b:NameList>
          <b:Person>
            <b:Last>Hunter</b:Last>
            <b:First>Gordon</b:First>
          </b:Person>
        </b:NameList>
      </b:Author>
    </b:Author>
    <b:PeriodicalTitle>Journal of Information, Information Technology, and Organizations</b:PeriodicalTitle>
    <b:Pages>125-143</b:Pages>
    <b:Volume>5</b:Volume>
    <b:RefOrder>140</b:RefOrder>
  </b:Source>
  <b:Source>
    <b:Tag>Fay02</b:Tag>
    <b:SourceType>Book</b:SourceType>
    <b:Guid>{759FB625-EEB3-4FB9-B18D-F4F22007F5CF}</b:Guid>
    <b:Author>
      <b:Editor>
        <b:NameList>
          <b:Person>
            <b:Last>Wood</b:Last>
            <b:First>John</b:First>
            <b:Middle>C.</b:Middle>
          </b:Person>
          <b:Person>
            <b:Last>Wood</b:Last>
            <b:First>Michael</b:First>
            <b:Middle>C.</b:Middle>
          </b:Person>
        </b:NameList>
      </b:Editor>
    </b:Author>
    <b:Title>Henri Fayol: Critical Evaluations in Business and Management</b:Title>
    <b:Year>2002</b:Year>
    <b:City>London</b:City>
    <b:Publisher>Routledge</b:Publisher>
    <b:RefOrder>108</b:RefOrder>
  </b:Source>
  <b:Source>
    <b:Tag>Bea05</b:Tag>
    <b:SourceType>ArticleInAPeriodical</b:SourceType>
    <b:Guid>{BE4E1D52-0BE0-4D2F-8E89-4C2E98210D5E}</b:Guid>
    <b:Author>
      <b:Author>
        <b:NameList>
          <b:Person>
            <b:Last>Beatty</b:Last>
            <b:First>Robert</b:First>
            <b:Middle>C.</b:Middle>
          </b:Person>
          <b:Person>
            <b:Last>Arnett</b:Last>
            <b:First>Kirk</b:First>
            <b:Middle>P.</b:Middle>
          </b:Person>
          <b:Person>
            <b:Last>Liu</b:Last>
            <b:First>Chang</b:First>
          </b:Person>
        </b:NameList>
      </b:Author>
    </b:Author>
    <b:Title>CIO/CTO Job Roles: An Emerging Organizational Model</b:Title>
    <b:PeriodicalTitle>Journal Communications of the IIMA</b:PeriodicalTitle>
    <b:Year>2005</b:Year>
    <b:Edition>2</b:Edition>
    <b:Volume>5</b:Volume>
    <b:RefOrder>18</b:RefOrder>
  </b:Source>
  <b:Source>
    <b:Tag>Che07</b:Tag>
    <b:SourceType>ConferenceProceedings</b:SourceType>
    <b:Guid>{51A31616-9B26-4288-B4A5-D638ECEB071B}</b:Guid>
    <b:Title>Understanding CIO Role Effectiveness: The Antecedents and Consequents</b:Title>
    <b:Year>2007</b:Year>
    <b:Author>
      <b:Author>
        <b:NameList>
          <b:Person>
            <b:Last>Chen</b:Last>
            <b:First>Daniel</b:First>
            <b:Middle>Q.</b:Middle>
          </b:Person>
          <b:Person>
            <b:Last>Preston</b:Last>
            <b:First>David</b:First>
            <b:Middle>S.</b:Middle>
          </b:Person>
        </b:NameList>
      </b:Author>
    </b:Author>
    <b:ConferenceName>HICSS '07 Proceedings of the 40th Annual Hawaii International Conference on System Sciences</b:ConferenceName>
    <b:City>Washington, DC, USA</b:City>
    <b:Publisher>IEEE Computer Society</b:Publisher>
    <b:RefOrder>54</b:RefOrder>
  </b:Source>
  <b:Source>
    <b:Tag>Can13</b:Tag>
    <b:SourceType>ArticleInAPeriodical</b:SourceType>
    <b:Guid>{390E1086-FC3E-4ED7-999D-884179BE29F3}</b:Guid>
    <b:Title>Featuring CIO: Roles, Skills and Soft Skills</b:Title>
    <b:Pages>12</b:Pages>
    <b:Year>2013</b:Year>
    <b:Publisher>IGI Global</b:Publisher>
    <b:Author>
      <b:Author>
        <b:NameList>
          <b:Person>
            <b:Last>Cano</b:Last>
            <b:First>Carmen</b:First>
          </b:Person>
          <b:Person>
            <b:Last>Fernández-Sanz</b:Last>
            <b:First>Luis</b:First>
          </b:Person>
          <b:Person>
            <b:Last>Misra</b:Last>
            <b:First>Sanjay</b:First>
          </b:Person>
        </b:NameList>
      </b:Author>
    </b:Author>
    <b:PeriodicalTitle>International Journal of Human Capital and Information Technology Professionals</b:PeriodicalTitle>
    <b:Volume>4</b:Volume>
    <b:Issue>1</b:Issue>
    <b:RefOrder>35</b:RefOrder>
  </b:Source>
  <b:Source>
    <b:Tag>Enn01</b:Tag>
    <b:SourceType>ArticleInAPeriodical</b:SourceType>
    <b:Guid>{1CF66BB2-C7D8-4F91-BEC2-F423321D170F}</b:Guid>
    <b:Author>
      <b:Author>
        <b:NameList>
          <b:Person>
            <b:Last>Enns</b:Last>
            <b:First>Harvey</b:First>
            <b:Middle>G.</b:Middle>
          </b:Person>
          <b:Person>
            <b:Last>Huff</b:Last>
            <b:First>Sid</b:First>
            <b:Middle>L.</b:Middle>
          </b:Person>
          <b:Person>
            <b:Last>Golden</b:Last>
            <b:First>Brian</b:First>
            <b:Middle>R</b:Middle>
          </b:Person>
        </b:NameList>
      </b:Author>
    </b:Author>
    <b:Title>How CIOs obtain peer commitment to strategic IS proposals: barriers and facilitators</b:Title>
    <b:PeriodicalTitle>The Journal of Strategic Information Systems</b:PeriodicalTitle>
    <b:Year>2001</b:Year>
    <b:Month>March</b:Month>
    <b:Pages>3-14</b:Pages>
    <b:Publisher>Elsevier Science</b:Publisher>
    <b:Edition>1</b:Edition>
    <b:Volume>10</b:Volume>
    <b:RefOrder>48</b:RefOrder>
  </b:Source>
  <b:Source>
    <b:Tag>Nol02</b:Tag>
    <b:SourceType>ArticleInAPeriodical</b:SourceType>
    <b:Guid>{B9037791-C73B-4965-9EAF-3196262C0E1C}</b:Guid>
    <b:Author>
      <b:Author>
        <b:NameList>
          <b:Person>
            <b:Last>Noll</b:Last>
            <b:First>Cheryl</b:First>
            <b:Middle>L.</b:Middle>
          </b:Person>
          <b:Person>
            <b:Last>Wilkins</b:Last>
            <b:First>Marilyn</b:First>
          </b:Person>
        </b:NameList>
      </b:Author>
    </b:Author>
    <b:Title>Critical Skills of IS Professionals: A Model for Curriculum Development</b:Title>
    <b:PeriodicalTitle>Journal of Information Technology Education</b:PeriodicalTitle>
    <b:Year>2002</b:Year>
    <b:Edition>3</b:Edition>
    <b:Volume>1</b:Volume>
    <b:Issue>3</b:Issue>
    <b:RefOrder>46</b:RefOrder>
  </b:Source>
  <b:Source>
    <b:Tag>LeR06</b:Tag>
    <b:SourceType>ArticleInAPeriodical</b:SourceType>
    <b:Guid>{8D072D7A-3A2A-40F5-A35D-64607688D330}</b:Guid>
    <b:Author>
      <b:Author>
        <b:NameList>
          <b:Person>
            <b:Last>LeRouge</b:Last>
            <b:First>Cynthia</b:First>
          </b:Person>
          <b:Person>
            <b:Last>Nelson</b:Last>
            <b:First>Anthony</b:First>
          </b:Person>
          <b:Person>
            <b:Last>Blanton</b:Last>
            <b:First>J.</b:First>
            <b:Middle>Ellis</b:Middle>
          </b:Person>
        </b:NameList>
      </b:Author>
    </b:Author>
    <b:Title>The impact of role stress fit and self-esteem on the job attitudes of IT professionals</b:Title>
    <b:PeriodicalTitle>Journal Information and Management</b:PeriodicalTitle>
    <b:Year>2006</b:Year>
    <b:Month>December</b:Month>
    <b:Pages>928-938</b:Pages>
    <b:Volume>43</b:Volume>
    <b:Issue>8</b:Issue>
    <b:RefOrder>269</b:RefOrder>
  </b:Source>
  <b:Source>
    <b:Tag>Boe13</b:Tag>
    <b:SourceType>ConferenceProceedings</b:SourceType>
    <b:Guid>{3D334B53-57D2-44AA-B457-23592150C1E2}</b:Guid>
    <b:Author>
      <b:Author>
        <b:NameList>
          <b:Person>
            <b:Last>Boehm</b:Last>
            <b:First>Matthias</b:First>
          </b:Person>
          <b:Person>
            <b:Last>Stolze</b:Last>
            <b:First>Carl</b:First>
          </b:Person>
          <b:Person>
            <b:Last>Thomas</b:Last>
            <b:First>Oliver</b:First>
          </b:Person>
        </b:NameList>
      </b:Author>
    </b:Author>
    <b:Title>Teaching the Chief Information Officers: An Assessment of the Interrelations within their Skill Set</b:Title>
    <b:Pages>1573-1587</b:Pages>
    <b:Year>2013</b:Year>
    <b:ConferenceName>Wirtschaftsinformatik Proceedings 2013</b:ConferenceName>
    <b:RefOrder>45</b:RefOrder>
  </b:Source>
  <b:Source>
    <b:Tag>Enn07</b:Tag>
    <b:SourceType>ArticleInAPeriodical</b:SourceType>
    <b:Guid>{8824CF55-6C1C-4A70-90EF-0FF7F8D1DD3D}</b:Guid>
    <b:Author>
      <b:Author>
        <b:NameList>
          <b:Person>
            <b:Last>Enns</b:Last>
            <b:First>Harvey</b:First>
            <b:Middle>G.</b:Middle>
          </b:Person>
          <b:Person>
            <b:Last>McFarlin</b:Last>
            <b:First>Dean</b:First>
            <b:Middle>B.</b:Middle>
          </b:Person>
          <b:Person>
            <b:Last>Huff</b:Last>
            <b:First>Sid</b:First>
            <b:Middle>L.</b:Middle>
          </b:Person>
        </b:NameList>
      </b:Author>
    </b:Author>
    <b:Title>How CIOs Can Effectively Use Influence Behaviors</b:Title>
    <b:PeriodicalTitle>MIS Quarterly Executive</b:PeriodicalTitle>
    <b:Year>2007</b:Year>
    <b:Publisher>University of Minnesota</b:Publisher>
    <b:Volume>6</b:Volume>
    <b:Issue>1</b:Issue>
    <b:RefOrder>124</b:RefOrder>
  </b:Source>
  <b:Source>
    <b:Tag>Law08</b:Tag>
    <b:SourceType>ArticleInAPeriodical</b:SourceType>
    <b:Guid>{3AB5F1D4-1154-4893-B1A0-169F095B8488}</b:Guid>
    <b:Author>
      <b:Author>
        <b:NameList>
          <b:Person>
            <b:Last>Lawry</b:Last>
            <b:First>Rachel</b:First>
          </b:Person>
          <b:Person>
            <b:Last>Waddell</b:Last>
            <b:First>Dianne</b:First>
          </b:Person>
        </b:NameList>
      </b:Author>
    </b:Author>
    <b:Title>CIOs in the Public Sector: Their Roles, Responsibilities and Future</b:Title>
    <b:PeriodicalTitle>International Review of Business Research Papers</b:PeriodicalTitle>
    <b:Year>2008</b:Year>
    <b:Pages>163-175</b:Pages>
    <b:Volume>4</b:Volume>
    <b:Issue>2</b:Issue>
    <b:RefOrder>20</b:RefOrder>
  </b:Source>
  <b:Source>
    <b:Tag>Mađ09</b:Tag>
    <b:SourceType>ConferenceProceedings</b:SourceType>
    <b:Guid>{ADE5587E-C11F-4C12-8FF9-7873CF5E850D}</b:Guid>
    <b:Author>
      <b:Author>
        <b:NameList>
          <b:Person>
            <b:Last>Mađarić</b:Last>
            <b:First>Miroslav</b:First>
          </b:Person>
          <b:Person>
            <b:Last>Krakar</b:Last>
            <b:First>Zdravko</b:First>
          </b:Person>
          <b:Person>
            <b:Last>Lovrek</b:Last>
            <b:First>Visnja</b:First>
          </b:Person>
        </b:NameList>
      </b:Author>
    </b:Author>
    <b:Title>Roles and responsibilities of modern CIO – status and analysis of trends in Croatia</b:Title>
    <b:Year>2009</b:Year>
    <b:Pages>167-176</b:Pages>
    <b:ConferenceName>Central European Conference on Information and Intelligent Systems, CECIIS - 2009</b:ConferenceName>
    <b:City>Varaždin</b:City>
    <b:Publisher>Faculty of Organization and Informatics</b:Publisher>
    <b:RefOrder>47</b:RefOrder>
  </b:Source>
  <b:Source>
    <b:Tag>Ban11</b:Tag>
    <b:SourceType>ArticleInAPeriodical</b:SourceType>
    <b:Guid>{4052AFD5-FA2C-4C06-9B51-A5BD40955E44}</b:Guid>
    <b:Author>
      <b:Author>
        <b:NameList>
          <b:Person>
            <b:Last>Banker</b:Last>
            <b:First>Rajiv</b:First>
            <b:Middle>D.</b:Middle>
          </b:Person>
          <b:Person>
            <b:Last>Hu</b:Last>
            <b:First>Nan</b:First>
          </b:Person>
          <b:Person>
            <b:Last>Pavlou</b:Last>
            <b:First>Paul</b:First>
            <b:Middle>A.</b:Middle>
          </b:Person>
          <b:Person>
            <b:Last>Luftman</b:Last>
            <b:First>Jerry</b:First>
          </b:Person>
        </b:NameList>
      </b:Author>
    </b:Author>
    <b:Title>CIO reporting structure, strategic positioning, and firm performance</b:Title>
    <b:PeriodicalTitle>MIS Quarterly</b:PeriodicalTitle>
    <b:Year>2011</b:Year>
    <b:Month>June</b:Month>
    <b:Pages>487-504</b:Pages>
    <b:Volume>35</b:Volume>
    <b:Issue>2</b:Issue>
    <b:RefOrder>115</b:RefOrder>
  </b:Source>
  <b:Source>
    <b:Tag>Sel12</b:Tag>
    <b:SourceType>ArticleInAPeriodical</b:SourceType>
    <b:Guid>{3C55E8CB-6C5D-4CA0-8D92-8FD86B38A0F5}</b:Guid>
    <b:Author>
      <b:Author>
        <b:NameList>
          <b:Person>
            <b:Last>Sellitto</b:Last>
            <b:First>Carmine</b:First>
          </b:Person>
        </b:NameList>
      </b:Author>
    </b:Author>
    <b:Title>The Activities of the Chief Information Officer as Noted through Job Position Descriptions</b:Title>
    <b:PeriodicalTitle>Communications of the IBIMA</b:PeriodicalTitle>
    <b:Year>2012</b:Year>
    <b:Volume>2012</b:Volume>
    <b:RefOrder>143</b:RefOrder>
  </b:Source>
  <b:Source>
    <b:Tag>App92</b:Tag>
    <b:SourceType>ArticleInAPeriodical</b:SourceType>
    <b:Guid>{DD3C9105-90BE-44C7-BB86-3184660CD997}</b:Guid>
    <b:Author>
      <b:Author>
        <b:NameList>
          <b:Person>
            <b:Last>Applegate</b:Last>
            <b:First>Lynda</b:First>
            <b:Middle>M.</b:Middle>
          </b:Person>
          <b:Person>
            <b:Last>Elam</b:Last>
            <b:First>Joyce</b:First>
            <b:Middle>J.</b:Middle>
          </b:Person>
        </b:NameList>
      </b:Author>
    </b:Author>
    <b:Title>New Information Systems Leaders: A Changing Role in a Changing World</b:Title>
    <b:PeriodicalTitle>MIS Quarterly</b:PeriodicalTitle>
    <b:Year>1992</b:Year>
    <b:Pages>469-490</b:Pages>
    <b:Publisher>Management Information Systems Research Center, University of Minnesota</b:Publisher>
    <b:Volume>16</b:Volume>
    <b:Issue>4</b:Issue>
    <b:RefOrder>17</b:RefOrder>
  </b:Source>
  <b:Source>
    <b:Tag>Mer09</b:Tag>
    <b:SourceType>ConferenceProceedings</b:SourceType>
    <b:Guid>{D410E560-3F36-4B71-A409-AA88640DDAC3}</b:Guid>
    <b:Title>Soft Skills versus Technical Skills: Finding the Right Balance for an IS Curriculum</b:Title>
    <b:Year>2009</b:Year>
    <b:ConferenceName>Proceedings of the Fifteenth Americas Conference on Information Systems</b:ConferenceName>
    <b:City>San Francisco, California</b:City>
    <b:Author>
      <b:Author>
        <b:NameList>
          <b:Person>
            <b:Last>Merhout</b:Last>
            <b:First>Jeffrey</b:First>
            <b:Middle>W.</b:Middle>
          </b:Person>
          <b:Person>
            <b:Last>Havelka</b:Last>
            <b:First>Douglas</b:First>
          </b:Person>
          <b:Person>
            <b:Last>Hick</b:Last>
            <b:First>Scott</b:First>
            <b:Middle>N</b:Middle>
          </b:Person>
        </b:NameList>
      </b:Author>
    </b:Author>
    <b:RefOrder>121</b:RefOrder>
  </b:Source>
  <b:Source>
    <b:Tag>Sae14</b:Tag>
    <b:SourceType>ArticleInAPeriodical</b:SourceType>
    <b:Guid>{CEA2953E-5FC7-44D9-9696-4FB169F61DB7}</b:Guid>
    <b:Title>Relation of CIO Roles, IT and Business Alignment, and Organizational Performance</b:Title>
    <b:Pages>123-132</b:Pages>
    <b:Year>2014</b:Year>
    <b:PeriodicalTitle>Journal of mathematics and computer science</b:PeriodicalTitle>
    <b:Author>
      <b:Author>
        <b:NameList>
          <b:Person>
            <b:Last>Ayat</b:Last>
            <b:First>Saeed</b:First>
          </b:Person>
          <b:Person>
            <b:Last>Farajkhah</b:Last>
            <b:First>Sodeif</b:First>
          </b:Person>
        </b:NameList>
      </b:Author>
    </b:Author>
    <b:RefOrder>8</b:RefOrder>
  </b:Source>
  <b:Source>
    <b:Tag>WuJ08</b:Tag>
    <b:SourceType>ConferenceProceedings</b:SourceType>
    <b:Guid>{5BE187C6-EE7C-4D0B-B93B-8D810A30C8E7}</b:Guid>
    <b:Author>
      <b:Author>
        <b:NameList>
          <b:Person>
            <b:Last>Wu</b:Last>
            <b:First>Jen-Her</b:First>
          </b:Person>
          <b:Person>
            <b:Last>Chen</b:Last>
            <b:First>Yi-Cheng</b:First>
          </b:Person>
          <b:Person>
            <b:Last>Sambamurthy</b:Last>
            <b:First>Vallabh</b:First>
          </b:Person>
        </b:NameList>
      </b:Author>
    </b:Author>
    <b:Title>The Impacts of BTM Capability and CIO Role Effectiveness on Firms Information Technology Assimilation: An Empirical Study</b:Title>
    <b:Year>2008</b:Year>
    <b:ConferenceName>International Conference on Information Systems ICIS 2008 Proceedings</b:ConferenceName>
    <b:RefOrder>123</b:RefOrder>
  </b:Source>
  <b:Source>
    <b:Tag>Soj06</b:Tag>
    <b:SourceType>ConferenceProceedings</b:SourceType>
    <b:Guid>{E89F67BB-838F-4613-8FBD-F67CB8DB693E}</b:Guid>
    <b:Title>The CIO - Hype, Science and Reality</b:Title>
    <b:Year>2006</b:Year>
    <b:Author>
      <b:Author>
        <b:NameList>
          <b:Person>
            <b:Last>Sojer</b:Last>
            <b:First>Manuel</b:First>
          </b:Person>
          <b:Person>
            <b:Last>Schläger</b:Last>
            <b:First>Christian</b:First>
          </b:Person>
          <b:Person>
            <b:Last>Locher</b:Last>
            <b:First>Christian</b:First>
          </b:Person>
        </b:NameList>
      </b:Author>
    </b:Author>
    <b:City>Göteborg</b:City>
    <b:Publisher>European Conference on Information Systems</b:Publisher>
    <b:ConferenceName>14th European Conference on Information Systems Proceedings</b:ConferenceName>
    <b:RefOrder>12</b:RefOrder>
  </b:Source>
  <b:Source>
    <b:Tag>Boy05</b:Tag>
    <b:SourceType>ArticleInAPeriodical</b:SourceType>
    <b:Guid>{5CA6B333-E6AE-47C1-9F2C-904EEBC26E07}</b:Guid>
    <b:Title>Working Relationships Of IS Professionals And End Users: Testing Discrepancy Theory</b:Title>
    <b:Year>2005</b:Year>
    <b:Author>
      <b:Author>
        <b:NameList>
          <b:Person>
            <b:Last>Boyd</b:Last>
            <b:First>Michael</b:First>
            <b:Middle>W.</b:Middle>
          </b:Person>
          <b:Person>
            <b:Last>Glandon</b:Last>
            <b:First>Sid</b:First>
          </b:Person>
          <b:Person>
            <b:Last>Glandon</b:Last>
            <b:First>TerryAnn</b:First>
          </b:Person>
        </b:NameList>
      </b:Author>
    </b:Author>
    <b:PeriodicalTitle>The Research Of Business Information Systems</b:PeriodicalTitle>
    <b:Volume>9</b:Volume>
    <b:Issue>2</b:Issue>
    <b:RefOrder>36</b:RefOrder>
  </b:Source>
  <b:Source>
    <b:Tag>Lan07</b:Tag>
    <b:SourceType>ConferenceProceedings</b:SourceType>
    <b:Guid>{ADC7480A-8085-4E34-B88E-9F2B43467194}</b:Guid>
    <b:Author>
      <b:Author>
        <b:NameList>
          <b:Person>
            <b:Last>Lane</b:Last>
            <b:First>Michael</b:First>
            <b:Middle>S.</b:Middle>
          </b:Person>
          <b:Person>
            <b:Last>Koronios</b:Last>
            <b:First>Andy</b:First>
          </b:Person>
        </b:NameList>
      </b:Author>
    </b:Author>
    <b:Title>Critical competencies required for the role of the modern CIO</b:Title>
    <b:Pages>1099-1109</b:Pages>
    <b:Year>2007</b:Year>
    <b:ConferenceName>18th Australasian Conference on Information Systems</b:ConferenceName>
    <b:City>Toowoomba</b:City>
    <b:RefOrder>67</b:RefOrder>
  </b:Source>
  <b:Source>
    <b:Tag>Tri09</b:Tag>
    <b:SourceType>ArticleInAPeriodical</b:SourceType>
    <b:Guid>{23A03BF0-E022-4985-88BC-5309244A6D71}</b:Guid>
    <b:Author>
      <b:Author>
        <b:NameList>
          <b:Person>
            <b:Last>Trigo</b:Last>
            <b:First>António</b:First>
          </b:Person>
          <b:Person>
            <b:Last>Varajão</b:Last>
            <b:First>João</b:First>
          </b:Person>
          <b:Person>
            <b:Last>Oliveira</b:Last>
            <b:First>Irene</b:First>
          </b:Person>
          <b:Person>
            <b:Last>Barroso</b:Last>
            <b:First>João</b:First>
          </b:Person>
        </b:NameList>
      </b:Author>
    </b:Author>
    <b:Title>Chief Information Officer’s activities and skills in Portuguese large companies</b:Title>
    <b:Year>2009</b:Year>
    <b:PeriodicalTitle>Communications of the IBIMA Journal</b:PeriodicalTitle>
    <b:Pages>64-71</b:Pages>
    <b:Volume>10</b:Volume>
    <b:RefOrder>38</b:RefOrder>
  </b:Source>
  <b:Source>
    <b:Tag>Bro04</b:Tag>
    <b:SourceType>Book</b:SourceType>
    <b:Guid>{755A610D-68B9-4F0A-9536-346CF360C30A}</b:Guid>
    <b:Title>The New CIO Leader: Setting the Agenda and Delivering Results</b:Title>
    <b:Year>2004</b:Year>
    <b:Author>
      <b:Author>
        <b:NameList>
          <b:Person>
            <b:Last>Broadbent</b:Last>
            <b:First>Marianne</b:First>
          </b:Person>
          <b:Person>
            <b:Last>Kitzis</b:Last>
            <b:First>Ellen</b:First>
          </b:Person>
        </b:NameList>
      </b:Author>
    </b:Author>
    <b:City>Boston</b:City>
    <b:Publisher>Harward Business School Press</b:Publisher>
    <b:StateProvince>Massachusetts</b:StateProvince>
    <b:CountryRegion>USA</b:CountryRegion>
    <b:RefOrder>24</b:RefOrder>
  </b:Source>
  <b:Source>
    <b:Tag>Fay49</b:Tag>
    <b:SourceType>Book</b:SourceType>
    <b:Guid>{C1462426-758A-49F3-8317-CB5AFCA335F9}</b:Guid>
    <b:Title>General and industrial management</b:Title>
    <b:Year>1949</b:Year>
    <b:Author>
      <b:Author>
        <b:NameList>
          <b:Person>
            <b:Last>Fayol</b:Last>
            <b:First>Henri</b:First>
          </b:Person>
        </b:NameList>
      </b:Author>
    </b:Author>
    <b:City>New York, Toronto, London</b:City>
    <b:Publisher>Pitman publising corporation</b:Publisher>
    <b:Comments>Translated from the French edition</b:Comments>
    <b:RefOrder>107</b:RefOrder>
  </b:Source>
  <b:Source>
    <b:Tag>RezerviranoMjesto1</b:Tag>
    <b:SourceType>Book</b:SourceType>
    <b:Guid>{25958E90-8EF4-4BB5-9CBA-3B3327EC2838}</b:Guid>
    <b:Author>
      <b:Author>
        <b:NameList>
          <b:Person>
            <b:Last>Schulz von Thun</b:Last>
            <b:First>Friedemann</b:First>
          </b:Person>
          <b:Person>
            <b:Last>Ruppel</b:Last>
            <b:First>Johannes</b:First>
          </b:Person>
          <b:Person>
            <b:Last>Stratmann</b:Last>
            <b:First>Roswitha</b:First>
          </b:Person>
        </b:NameList>
      </b:Author>
    </b:Author>
    <b:Title>Kako međusobno razgovaramo: Psihologija komunikacije za rukovoditelje</b:Title>
    <b:Year>2001</b:Year>
    <b:City>Zagreb</b:City>
    <b:Publisher>Erudita</b:Publisher>
    <b:RefOrder>81</b:RefOrder>
  </b:Source>
  <b:Source>
    <b:Tag>Per08</b:Tag>
    <b:SourceType>Book</b:SourceType>
    <b:Guid>{DE9E1950-1DE2-4E55-8F7A-627B9C02262A}</b:Guid>
    <b:Author>
      <b:Author>
        <b:NameList>
          <b:Person>
            <b:Last>Bahtijarević-Šiber</b:Last>
            <b:First>Fikreta</b:First>
          </b:Person>
          <b:Person>
            <b:Last>Sikavica</b:Last>
            <b:First>Pere</b:First>
          </b:Person>
          <b:Person>
            <b:Last>Vokić</b:Last>
            <b:First>Nina</b:First>
            <b:Middle>Pološki</b:Middle>
          </b:Person>
        </b:NameList>
      </b:Author>
    </b:Author>
    <b:Title>Suvremeni menadžment - vještine, sustavi i izazovi</b:Title>
    <b:Year>2008</b:Year>
    <b:City>Zagreb</b:City>
    <b:Publisher>Školska knjiga</b:Publisher>
    <b:RefOrder>93</b:RefOrder>
  </b:Source>
  <b:Source>
    <b:Tag>AlT14</b:Tag>
    <b:SourceType>ArticleInAPeriodical</b:SourceType>
    <b:Guid>{82BC50B3-FDA8-4E79-903D-E74472D11E3E}</b:Guid>
    <b:Title>The Relationship Between Organisational Strategic IT Vision and CIO Roles: One Size Does Not Fit All</b:Title>
    <b:Year>2014</b:Year>
    <b:Author>
      <b:Author>
        <b:NameList>
          <b:Person>
            <b:Last>Al-Taie</b:Last>
            <b:First>Moyassar</b:First>
            <b:Middle>Zuhair</b:Middle>
          </b:Person>
          <b:Person>
            <b:Last>Lane</b:Last>
            <b:First>Michael</b:First>
          </b:Person>
          <b:Person>
            <b:Last>Cater-Steel</b:Last>
            <b:First>Aileen</b:First>
          </b:Person>
        </b:NameList>
      </b:Author>
    </b:Author>
    <b:PeriodicalTitle>Australasian Journal of Information Systems</b:PeriodicalTitle>
    <b:Pages>59-89</b:Pages>
    <b:Volume>18</b:Volume>
    <b:Issue>2</b:Issue>
    <b:RefOrder>23</b:RefOrder>
  </b:Source>
  <b:Source>
    <b:Tag>Buh01</b:Tag>
    <b:SourceType>ArticleInAPeriodical</b:SourceType>
    <b:Guid>{B767AECC-3739-4B33-9DA2-283603CF4A93}</b:Guid>
    <b:Author>
      <b:Author>
        <b:NameList>
          <b:Person>
            <b:Last>Buhler</b:Last>
            <b:First>Patricia</b:First>
            <b:Middle>M.</b:Middle>
          </b:Person>
        </b:NameList>
      </b:Author>
    </b:Author>
    <b:Title>The growing importance of soft skills in the workplace</b:Title>
    <b:PeriodicalTitle>Supervision</b:PeriodicalTitle>
    <b:Year>2001</b:Year>
    <b:Month>lipnja</b:Month>
    <b:Day>1</b:Day>
    <b:Pages>13-16</b:Pages>
    <b:City>Farmington Hills, Michigan</b:City>
    <b:RefOrder>104</b:RefOrder>
  </b:Source>
  <b:Source>
    <b:Tag>Sma06</b:Tag>
    <b:SourceType>ArticleInAPeriodical</b:SourceType>
    <b:Guid>{BD53E9BE-2291-452E-9A21-C1F2388B1134}</b:Guid>
    <b:Title>The antecedents of CIO role effectiveness in Organizations:An empirical study in the healthcare sector</b:Title>
    <b:Year>2006</b:Year>
    <b:Month>svibanj</b:Month>
    <b:Author>
      <b:Author>
        <b:NameList>
          <b:Person>
            <b:Last>Smaltz</b:Last>
            <b:First>D.H.</b:First>
          </b:Person>
          <b:Person>
            <b:Last>Sambamurthy</b:Last>
            <b:First>V.</b:First>
          </b:Person>
          <b:Person>
            <b:Last>Agarwal</b:Last>
            <b:First>R.</b:First>
          </b:Person>
        </b:NameList>
      </b:Author>
    </b:Author>
    <b:PeriodicalTitle>IEEE Transactions on Engineering Management</b:PeriodicalTitle>
    <b:Pages>207-222</b:Pages>
    <b:Volume>53</b:Volume>
    <b:Issue>2</b:Issue>
    <b:RefOrder>19</b:RefOrder>
  </b:Source>
  <b:Source>
    <b:Tag>Joh05</b:Tag>
    <b:SourceType>ArticleInAPeriodical</b:SourceType>
    <b:Guid>{DC5EEC90-9015-46F7-A6C7-E0A5CA2DD50F}</b:Guid>
    <b:Author>
      <b:Author>
        <b:NameList>
          <b:Person>
            <b:Last>Johnson</b:Last>
            <b:First>Alice</b:First>
            <b:Middle>M.</b:Middle>
          </b:Person>
          <b:Person>
            <b:Last>Lederer</b:Last>
            <b:First>Albert</b:First>
            <b:Middle>L.</b:Middle>
          </b:Person>
        </b:NameList>
      </b:Author>
    </b:Author>
    <b:Title>The Effect of Communication Frequency and Channel Richness on the Convergence Between Chief Executive and Chief Information Officers</b:Title>
    <b:PeriodicalTitle>Journal of Management Information Systems</b:PeriodicalTitle>
    <b:Year>2005</b:Year>
    <b:Pages>227-252</b:Pages>
    <b:Edition>2</b:Edition>
    <b:Volume>22</b:Volume>
    <b:Issue>2</b:Issue>
    <b:RefOrder>40</b:RefOrder>
  </b:Source>
  <b:Source>
    <b:Tag>Mül01</b:Tag>
    <b:SourceType>ArticleInAPeriodical</b:SourceType>
    <b:Guid>{0CE5D3B8-2481-468D-9C92-CCB2A6DA0E60}</b:Guid>
    <b:Title>Upravljanje informacijskom tehnologijom u suvremenim tvrtkama te hrvatska poslovna praksa korištenja informacijskih tehnologija</b:Title>
    <b:Year>2001</b:Year>
    <b:Author>
      <b:Author>
        <b:NameList>
          <b:Person>
            <b:Last>Müller</b:Last>
            <b:First>Josip</b:First>
          </b:Person>
        </b:NameList>
      </b:Author>
    </b:Author>
    <b:PeriodicalTitle>EKONOMSKI PREGLED</b:PeriodicalTitle>
    <b:Pages>587-612</b:Pages>
    <b:Issue>52</b:Issue>
    <b:RefOrder>262</b:RefOrder>
  </b:Source>
  <b:Source>
    <b:Tag>Pep10</b:Tag>
    <b:SourceType>ArticleInAPeriodical</b:SourceType>
    <b:Guid>{795B0B84-62F8-491B-9528-5EFB609CB486}</b:Guid>
    <b:Author>
      <b:Author>
        <b:NameList>
          <b:Person>
            <b:Last>Peppard</b:Last>
            <b:First>Joe</b:First>
          </b:Person>
        </b:NameList>
      </b:Author>
    </b:Author>
    <b:Title>Unlocking the Performance of the Chief Information Officer (CIO)</b:Title>
    <b:Pages>73-99</b:Pages>
    <b:Year>2010</b:Year>
    <b:PeriodicalTitle>California Management Review Journal</b:PeriodicalTitle>
    <b:Volume>52</b:Volume>
    <b:Issue>4</b:Issue>
    <b:LCID>hr-HR</b:LCID>
    <b:RefOrder>27</b:RefOrder>
  </b:Source>
  <b:Source>
    <b:Tag>Dav03</b:Tag>
    <b:SourceType>Book</b:SourceType>
    <b:Guid>{C5ACC1F7-E9EA-4901-9197-BE3F3D038847}</b:Guid>
    <b:Author>
      <b:Author>
        <b:NameList>
          <b:Person>
            <b:Last>Aron</b:Last>
            <b:First>Dave</b:First>
          </b:Person>
          <b:Person>
            <b:Last>Sampler</b:Last>
            <b:First>Jeffrey</b:First>
            <b:Middle>L</b:Middle>
          </b:Person>
        </b:NameList>
      </b:Author>
    </b:Author>
    <b:Title>Understanding IT: A Manager's Guide</b:Title>
    <b:Year>2003</b:Year>
    <b:City>Essex</b:City>
    <b:Publisher>Prentice Hall, Financial Times</b:Publisher>
    <b:LCID>hr-HR</b:LCID>
    <b:RefOrder>146</b:RefOrder>
  </b:Source>
  <b:Source>
    <b:Tag>Rem05</b:Tag>
    <b:SourceType>ArticleInAPeriodical</b:SourceType>
    <b:Guid>{A400C8E9-81C8-4CBB-A704-42EC6C69A873}</b:Guid>
    <b:Author>
      <b:Author>
        <b:NameList>
          <b:Person>
            <b:Last>Remenyi</b:Last>
            <b:First>Dan</b:First>
          </b:Person>
          <b:Person>
            <b:Last>Grant</b:Last>
            <b:First>Kenneth</b:First>
            <b:Middle>A.</b:Middle>
          </b:Person>
          <b:Person>
            <b:Last>Pather</b:Last>
            <b:First>Shaun</b:First>
          </b:Person>
        </b:NameList>
      </b:Author>
    </b:Author>
    <b:Title>“The chameleon: A metaphor for the chief information officer ”</b:Title>
    <b:PeriodicalTitle>Journal of General Management</b:PeriodicalTitle>
    <b:Year>2005</b:Year>
    <b:Pages>1-11</b:Pages>
    <b:Volume>30</b:Volume>
    <b:Issue>3</b:Issue>
    <b:RefOrder>69</b:RefOrder>
  </b:Source>
  <b:Source>
    <b:Tag>Hig14</b:Tag>
    <b:SourceType>Book</b:SourceType>
    <b:Guid>{995DD9E2-A98C-4A1D-8811-6DA6B914AE40}</b:Guid>
    <b:Title>Implementing World Class IT Strategy: How IT Can Drive Organizational Innovation</b:Title>
    <b:Year>2014</b:Year>
    <b:Author>
      <b:Author>
        <b:NameList>
          <b:Person>
            <b:Last>High</b:Last>
            <b:First>Peter</b:First>
            <b:Middle>A.</b:Middle>
          </b:Person>
        </b:NameList>
      </b:Author>
    </b:Author>
    <b:City>San Francisco, CA</b:City>
    <b:Publisher>Jossey-Bass</b:Publisher>
    <b:RefOrder>58</b:RefOrder>
  </b:Source>
  <b:Source>
    <b:Tag>Sri00</b:Tag>
    <b:SourceType>Book</b:SourceType>
    <b:Guid>{3553E9D1-4CE8-4747-842B-EC581C9BD7C1}</b:Guid>
    <b:Title>Informacijskom tehnologijom do poslovnog uspjeha</b:Title>
    <b:Year>2000</b:Year>
    <b:Publisher>Sinergija d.o.o</b:Publisher>
    <b:City>Zagreb</b:City>
    <b:Author>
      <b:Author>
        <b:NameList>
          <b:Person>
            <b:Last>Srića</b:Last>
            <b:First>Velimir</b:First>
          </b:Person>
          <b:Person>
            <b:Last>Spremić</b:Last>
            <b:First>Mario</b:First>
          </b:Person>
        </b:NameList>
      </b:Author>
    </b:Author>
    <b:LCID>hr-HR</b:LCID>
    <b:RefOrder>204</b:RefOrder>
  </b:Source>
  <b:Source>
    <b:Tag>Žiž12</b:Tag>
    <b:SourceType>Book</b:SourceType>
    <b:Guid>{EA05AA18-5D7A-42A3-8AD2-5E9B4E021626}</b:Guid>
    <b:Author>
      <b:Author>
        <b:NameList>
          <b:Person>
            <b:Last>Žižak</b:Last>
            <b:First>Antonija</b:First>
          </b:Person>
          <b:Person>
            <b:Last>Vizek-Vidović</b:Last>
            <b:First>Vlasta</b:First>
          </b:Person>
          <b:Person>
            <b:Last>Ajduković</b:Last>
            <b:First>Marina</b:First>
          </b:Person>
        </b:NameList>
      </b:Author>
    </b:Author>
    <b:Title>Interpersonalna komunikacija u profesionalnom kontekstu</b:Title>
    <b:Year>2012</b:Year>
    <b:City>Zagreb</b:City>
    <b:Publisher>Edukacijsko-rehabilitacijski fakultet, Zagreb</b:Publisher>
    <b:LCID>hr-HR</b:LCID>
    <b:RefOrder>77</b:RefOrder>
  </b:Source>
  <b:Source>
    <b:Tag>Mel86</b:Tag>
    <b:SourceType>ArticleInAPeriodical</b:SourceType>
    <b:Guid>{344AF405-C155-46AD-B4F5-658B42914B2F}</b:Guid>
    <b:Title>Information and communication technologies: social science research and training</b:Title>
    <b:Year>1986</b:Year>
    <b:Publisher>Economic and Social Research Council</b:Publisher>
    <b:Author>
      <b:Author>
        <b:NameList>
          <b:Person>
            <b:Last>Melody</b:Last>
            <b:First>William</b:First>
            <b:Middle>H.</b:Middle>
          </b:Person>
          <b:Person>
            <b:Last>Mansell</b:Last>
            <b:First>Robin</b:First>
            <b:Middle>E.</b:Middle>
          </b:Person>
          <b:Person>
            <b:Last>Richards</b:Last>
            <b:First>Barbara</b:First>
            <b:Middle>J.</b:Middle>
          </b:Person>
        </b:NameList>
      </b:Author>
      <b:Editor>
        <b:NameList>
          <b:Person>
            <b:Last>Mansell</b:Last>
            <b:First>Robin</b:First>
            <b:Middle>E.</b:Middle>
          </b:Person>
        </b:NameList>
      </b:Editor>
    </b:Author>
    <b:Institution>ESRC Programme on Information and Communication Technologies</b:Institution>
    <b:RefOrder>3</b:RefOrder>
  </b:Source>
  <b:Source xmlns:b="http://schemas.openxmlformats.org/officeDocument/2006/bibliography">
    <b:Tag>Fik91</b:Tag>
    <b:SourceType>Book</b:SourceType>
    <b:Guid>{9630D06C-1342-46BD-A4AC-33CBCADFAD55}</b:Guid>
    <b:LCID>hr-HR</b:LCID>
    <b:Author>
      <b:Author>
        <b:NameList>
          <b:Person>
            <b:Last>Bahtijarević-Šiber</b:Last>
            <b:First>Fikreta</b:First>
          </b:Person>
        </b:NameList>
      </b:Author>
    </b:Author>
    <b:Title>Organizacijska teorija</b:Title>
    <b:Year>1991</b:Year>
    <b:City>Zagreb</b:City>
    <b:Publisher>Informator</b:Publisher>
    <b:RefOrder>92</b:RefOrder>
  </b:Source>
  <b:Source>
    <b:Tag>Žug07</b:Tag>
    <b:SourceType>Book</b:SourceType>
    <b:Guid>{35982663-E2FE-47BA-A9F0-29087552284B}</b:Guid>
    <b:Title>Znanstvena istraživanja u društvenim znanostima i nastanak znanstvenog djela</b:Title>
    <b:Year>2007</b:Year>
    <b:City>Varaždinske Toplice</b:City>
    <b:Publisher>Tonimir</b:Publisher>
    <b:Author>
      <b:Author>
        <b:NameList>
          <b:Person>
            <b:Last>Žugaj</b:Last>
            <b:First>Miroslav</b:First>
          </b:Person>
        </b:NameList>
      </b:Author>
    </b:Author>
    <b:LCID>hr-HR</b:LCID>
    <b:RefOrder>279</b:RefOrder>
  </b:Source>
  <b:Source>
    <b:Tag>Jos05</b:Tag>
    <b:SourceType>Book</b:SourceType>
    <b:Guid>{475C9916-1878-4EA0-8EEA-358C92537835}</b:Guid>
    <b:Author>
      <b:Author>
        <b:NameList>
          <b:Person>
            <b:Last>Milat</b:Last>
            <b:First>Josip</b:First>
          </b:Person>
        </b:NameList>
      </b:Author>
    </b:Author>
    <b:Title>Osnove metodologije istraživanja </b:Title>
    <b:Year>2005</b:Year>
    <b:City>Zagreb</b:City>
    <b:Publisher>Školska knjiga</b:Publisher>
    <b:RefOrder>277</b:RefOrder>
  </b:Source>
  <b:Source>
    <b:Tag>And02</b:Tag>
    <b:SourceType>Book</b:SourceType>
    <b:Guid>{DDB6E9EF-13CE-468B-82AA-F4E3588AA42D}</b:Guid>
    <b:Author>
      <b:Author>
        <b:NameList>
          <b:Person>
            <b:Last>Nikić</b:Last>
            <b:First>Andrija</b:First>
          </b:Person>
        </b:NameList>
      </b:Author>
    </b:Author>
    <b:Title>Nastanak znanstvenog djela ili metodologija</b:Title>
    <b:Year>2002</b:Year>
    <b:City>Mostar</b:City>
    <b:Publisher>Franjevačka knjižnica i arhiv</b:Publisher>
    <b:RefOrder>275</b:RefOrder>
  </b:Source>
  <b:Source>
    <b:Tag>Hov48</b:Tag>
    <b:SourceType>ConferenceProceedings</b:SourceType>
    <b:Guid>{B9EC4A27-FF03-4451-A586-5840372AC219}</b:Guid>
    <b:Title>Social Communication</b:Title>
    <b:Year>1948</b:Year>
    <b:Pages>371-375</b:Pages>
    <b:Author>
      <b:Author>
        <b:NameList>
          <b:Person>
            <b:Last>Hovland</b:Last>
            <b:First>Carl</b:First>
            <b:Middle>I.</b:Middle>
          </b:Person>
        </b:NameList>
      </b:Author>
    </b:Author>
    <b:ConferenceName>Proceedings of the American Philosophical Society</b:ConferenceName>
    <b:Publisher>American Philosophical Society</b:Publisher>
    <b:Volume>92</b:Volume>
    <b:StandardNumber>5</b:StandardNumber>
    <b:RefOrder>72</b:RefOrder>
  </b:Source>
  <b:Source>
    <b:Tag>Gro931</b:Tag>
    <b:SourceType>ArticleInAPeriodical</b:SourceType>
    <b:Guid>{4DB2E295-700D-4EFA-9E4A-88DCA1BDF29E}</b:Guid>
    <b:Title>The Chief Information Officer: A Study of Managerial Roles</b:Title>
    <b:Pages>107-130</b:Pages>
    <b:Year>1993</b:Year>
    <b:Author>
      <b:Author>
        <b:NameList>
          <b:Person>
            <b:Last>Grover</b:Last>
            <b:First>Varun</b:First>
          </b:Person>
          <b:Person>
            <b:Last>Jeong</b:Last>
            <b:First>Seung-Ryul</b:First>
          </b:Person>
          <b:Person>
            <b:Last>Kettinger</b:Last>
            <b:First>William</b:First>
            <b:Middle>J.</b:Middle>
          </b:Person>
          <b:Person>
            <b:Last>Lee</b:Last>
            <b:First>Choong</b:First>
            <b:Middle>C.</b:Middle>
          </b:Person>
        </b:NameList>
      </b:Author>
    </b:Author>
    <b:PeriodicalTitle>Journal of Management Information Systems</b:PeriodicalTitle>
    <b:Volume>10</b:Volume>
    <b:Issue>2</b:Issue>
    <b:RefOrder>39</b:RefOrder>
  </b:Source>
  <b:Source>
    <b:Tag>Ros99</b:Tag>
    <b:SourceType>Book</b:SourceType>
    <b:Guid>{A18ABBCC-660F-4B49-BD55-7311D10CA968}</b:Guid>
    <b:Title>The Evolving Role of the CIO</b:Title>
    <b:Year>1999</b:Year>
    <b:City>Massachusetts</b:City>
    <b:Publisher>Massachusetts Institute of Technology</b:Publisher>
    <b:Author>
      <b:Author>
        <b:NameList>
          <b:Person>
            <b:Last>Ross</b:Last>
            <b:First>J.</b:First>
            <b:Middle>W.</b:Middle>
          </b:Person>
          <b:Person>
            <b:Last>Feeny</b:Last>
            <b:First>D.</b:First>
            <b:Middle>F.</b:Middle>
          </b:Person>
        </b:NameList>
      </b:Author>
    </b:Author>
    <b:YearAccessed>2013</b:YearAccessed>
    <b:URL>http://dspace.mit.edu/bitstream/handle/1721.1/2758/SWP-4089-43797710-CISR-308.pdf</b:URL>
    <b:Department>Center for Information Systems Research</b:Department>
    <b:Institution>Sloan School of Management</b:Institution>
    <b:RefOrder>22</b:RefOrder>
  </b:Source>
  <b:Source>
    <b:Tag>IBM081</b:Tag>
    <b:SourceType>DocumentFromInternetSite</b:SourceType>
    <b:Guid>{13975E03-23AE-42DE-A877-F87C848C3A39}</b:Guid>
    <b:Author>
      <b:Author>
        <b:Corporate>IBM</b:Corporate>
      </b:Author>
    </b:Author>
    <b:Title>Today’s challenges,Tomorrow’s CIO: Laying the groundwork and creating conditions for success</b:Title>
    <b:InternetSiteTitle>IBM Global Business Services</b:InternetSiteTitle>
    <b:Year>2008B</b:Year>
    <b:YearAccessed>2013</b:YearAccessed>
    <b:MonthAccessed>ožujka</b:MonthAccessed>
    <b:DayAccessed>4</b:DayAccessed>
    <b:URL>http://www-935.ibm.com/services/uk/cio/pdf/cio_2_final_lowres.pdf</b:URL>
    <b:RefOrder>139</b:RefOrder>
  </b:Source>
  <b:Source>
    <b:Tag>Mit14</b:Tag>
    <b:SourceType>Book</b:SourceType>
    <b:Guid>{96942148-C0C6-465C-998E-0FBCB9D87CCC}</b:Guid>
    <b:Title>Staying the Course as a CIO: How to Overcome the Trials and Challenges of IT Leadership</b:Title>
    <b:Year>2014</b:Year>
    <b:Author>
      <b:Author>
        <b:NameList>
          <b:Person>
            <b:Last>Mitchell</b:Last>
            <b:First>Jonathan</b:First>
          </b:Person>
        </b:NameList>
      </b:Author>
    </b:Author>
    <b:City>Hoboken</b:City>
    <b:Publisher>Wiley</b:Publisher>
    <b:RefOrder>145</b:RefOrder>
  </b:Source>
  <b:Source>
    <b:Tag>Jos03</b:Tag>
    <b:SourceType>ArticleInAPeriodical</b:SourceType>
    <b:Guid>{F40384DA-AFDA-4CE8-800C-0875DDB8738D}</b:Guid>
    <b:Author>
      <b:Author>
        <b:NameList>
          <b:Person>
            <b:Last>Weiss</b:Last>
            <b:First>Joseph</b:First>
            <b:Middle>W.</b:Middle>
          </b:Person>
          <b:Person>
            <b:Last>Anderson</b:Last>
            <b:First>Don</b:First>
            <b:Middle>Jr.</b:Middle>
          </b:Person>
        </b:NameList>
      </b:Author>
    </b:Author>
    <b:Title>CIOs and IT Professionals as Change Agents, Risk and Stakeholder Managers: A Field Study</b:Title>
    <b:Year>2004</b:Year>
    <b:City>Hawaii</b:City>
    <b:ConferenceName>Proceedings of the 36th Hawaii International Conference on System Sciences - 2003</b:ConferenceName>
    <b:Pages>13-18</b:Pages>
    <b:PeriodicalTitle>Engineering Management Journal</b:PeriodicalTitle>
    <b:Month>June</b:Month>
    <b:Volume>16</b:Volume>
    <b:Issue>2</b:Issue>
    <b:RefOrder>62</b:RefOrder>
  </b:Source>
  <b:Source>
    <b:Tag>Cou79</b:Tag>
    <b:SourceType>ArticleInAPeriodical</b:SourceType>
    <b:Guid>{94C632CF-BA51-414B-9315-E8999A09309B}</b:Guid>
    <b:Author>
      <b:Author>
        <b:NameList>
          <b:Person>
            <b:Last>Couger</b:Last>
            <b:First>J.</b:First>
            <b:Middle>Daniel</b:Middle>
          </b:Person>
          <b:Person>
            <b:Last>Zawacki</b:Last>
            <b:First>Robert</b:First>
          </b:Person>
          <b:Person>
            <b:Last>Oppermann</b:Last>
            <b:First>Edward</b:First>
            <b:Middle>B.</b:Middle>
          </b:Person>
        </b:NameList>
      </b:Author>
    </b:Author>
    <b:Title>Motivation Levels of MIS Managers versus Those of Their Employees</b:Title>
    <b:PeriodicalTitle>MIS Quarterly</b:PeriodicalTitle>
    <b:Year>1979</b:Year>
    <b:Month>September</b:Month>
    <b:Pages>47-56</b:Pages>
    <b:Publisher>Management Information Systems Research Center, University of Minnesota</b:Publisher>
    <b:Volume>3</b:Volume>
    <b:Issue>3</b:Issue>
    <b:RefOrder>198</b:RefOrder>
  </b:Source>
  <b:Source>
    <b:Tag>Syn81</b:Tag>
    <b:SourceType>Book</b:SourceType>
    <b:Guid>{1988FA6D-3B9C-401B-B5BF-F30CC75E9194}</b:Guid>
    <b:LCID>hr-HR</b:LCID>
    <b:Author>
      <b:Author>
        <b:NameList>
          <b:Person>
            <b:Last>Synnott</b:Last>
            <b:First>W.</b:First>
            <b:Middle>R.</b:Middle>
          </b:Person>
          <b:Person>
            <b:Last>Gruber</b:Last>
            <b:First>W.</b:First>
            <b:Middle>H.</b:Middle>
          </b:Person>
        </b:NameList>
      </b:Author>
    </b:Author>
    <b:Title>Information Resource Management: Opportunities and Strategies for the 1980s</b:Title>
    <b:Year>1981</b:Year>
    <b:City>New York</b:City>
    <b:Publisher>John Wiley &amp; Sons</b:Publisher>
    <b:RefOrder>2</b:RefOrder>
  </b:Source>
  <b:Source>
    <b:Tag>Gra10</b:Tag>
    <b:SourceType>Book</b:SourceType>
    <b:Guid>{F8D098F6-3FB1-4BC0-851A-403B90DE6CED}</b:Guid>
    <b:Title>The CIO Edge: Seven Leadership Skills You Need to Drive Results</b:Title>
    <b:Year>2010</b:Year>
    <b:City>Boston, Massachusetts</b:City>
    <b:Publisher>Harvard Business Review Press</b:Publisher>
    <b:LCID>hr-HR</b:LCID>
    <b:Author>
      <b:Author>
        <b:NameList>
          <b:Person>
            <b:Last>Waller</b:Last>
            <b:First>Graham</b:First>
          </b:Person>
          <b:Person>
            <b:Last>Rubenstrunk</b:Last>
            <b:First>Karen</b:First>
          </b:Person>
          <b:Person>
            <b:Last>Hallenbeck</b:Last>
            <b:First>George</b:First>
          </b:Person>
        </b:NameList>
      </b:Author>
    </b:Author>
    <b:RefOrder>34</b:RefOrder>
  </b:Source>
  <b:Source>
    <b:Tag>Kor98</b:Tag>
    <b:SourceType>Report</b:SourceType>
    <b:Guid>{FCF9BD3F-90AF-4DAF-A7A6-D980585651AC}</b:Guid>
    <b:Title>The Changing Role of the Chief Information Officer</b:Title>
    <b:Year>1998</b:Year>
    <b:Publisher>Korn/Ferry International; Financial Times Business Ltd</b:Publisher>
    <b:Author>
      <b:Author>
        <b:Corporate>Korn/Ferry Int.</b:Corporate>
      </b:Author>
    </b:Author>
    <b:RefOrder>33</b:RefOrder>
  </b:Source>
  <b:Source>
    <b:Tag>Mog10</b:Tag>
    <b:SourceType>ArticleInAPeriodical</b:SourceType>
    <b:Guid>{AF0850BC-8EA7-4CF3-AC2A-34EAC5CBBC72}</b:Guid>
    <b:Title>CEO is a Vision of the Future Role and Position of CIO in Healthcare Organizations</b:Title>
    <b:PeriodicalTitle>Journal of Medical Systems</b:PeriodicalTitle>
    <b:Year>2010</b:Year>
    <b:Month>December</b:Month>
    <b:Pages>1121-1128</b:Pages>
    <b:Author>
      <b:Author>
        <b:NameList>
          <b:Person>
            <b:Last>Moghaddasi</b:Last>
            <b:First>Hamid</b:First>
          </b:Person>
          <b:Person>
            <b:Last>Sheikhtaheri</b:Last>
            <b:First>Abbas</b:First>
          </b:Person>
        </b:NameList>
      </b:Author>
    </b:Author>
    <b:Publisher>Journal of Medical Systems</b:Publisher>
    <b:Edition>6</b:Edition>
    <b:Volume>34</b:Volume>
    <b:RefOrder>150</b:RefOrder>
  </b:Source>
  <b:Source>
    <b:Tag>Roc82</b:Tag>
    <b:SourceType>ArticleInAPeriodical</b:SourceType>
    <b:Guid>{97C3C9C2-8239-42EF-AC06-9997267C6745}</b:Guid>
    <b:Author>
      <b:Author>
        <b:NameList>
          <b:Person>
            <b:Last>Rockart</b:Last>
            <b:First>John</b:First>
            <b:Middle>F</b:Middle>
          </b:Person>
          <b:Person>
            <b:Last>Ball</b:Last>
            <b:First>Leslie</b:First>
          </b:Person>
          <b:Person>
            <b:Last>Bullen</b:Last>
            <b:First>Christine</b:First>
            <b:Middle>V</b:Middle>
          </b:Person>
        </b:NameList>
      </b:Author>
    </b:Author>
    <b:Title>Future Role of the Information Systems Executive</b:Title>
    <b:PeriodicalTitle>MIS Quarterly</b:PeriodicalTitle>
    <b:Year>1982</b:Year>
    <b:Month>December</b:Month>
    <b:Pages>1-14</b:Pages>
    <b:Publisher>Management Information Systems Research Center, University of Minnesota</b:Publisher>
    <b:Volume>6</b:Volume>
    <b:RefOrder>53</b:RefOrder>
  </b:Source>
  <b:Source>
    <b:Tag>Rob85</b:Tag>
    <b:SourceType>ArticleInAPeriodical</b:SourceType>
    <b:Guid>{5AED53F8-8ECC-44EC-88A5-283A555D28C6}</b:Guid>
    <b:Title>Changing Role of the Corporate Information Systems Officer</b:Title>
    <b:PeriodicalTitle>MIS Quarterly</b:PeriodicalTitle>
    <b:Year>1985</b:Year>
    <b:Month>September</b:Month>
    <b:Pages>177-188</b:Pages>
    <b:Author>
      <b:Author>
        <b:NameList>
          <b:Person>
            <b:Last>Benjamin</b:Last>
            <b:First>Robert</b:First>
            <b:Middle>I</b:Middle>
          </b:Person>
          <b:Person>
            <b:Last>Dickinson</b:Last>
            <b:First>Charles</b:First>
          </b:Person>
          <b:Person>
            <b:Last>Rockart</b:Last>
            <b:First>John</b:First>
            <b:Middle>F</b:Middle>
          </b:Person>
        </b:NameList>
      </b:Author>
    </b:Author>
    <b:Publisher>Management Information Systems Research Center, University of Minnesota</b:Publisher>
    <b:RefOrder>16</b:RefOrder>
  </b:Source>
  <b:Source>
    <b:Tag>Wei09</b:Tag>
    <b:SourceType>Book</b:SourceType>
    <b:Guid>{F8FFF4B9-3E42-4B6E-BC00-C03800C7383F}</b:Guid>
    <b:LCID>en-US</b:LCID>
    <b:Author>
      <b:Author>
        <b:NameList>
          <b:Person>
            <b:Last>Weill</b:Last>
            <b:First>Peter</b:First>
          </b:Person>
          <b:Person>
            <b:Last>Ross</b:Last>
            <b:First>Jeanne</b:First>
            <b:Middle>W.</b:Middle>
          </b:Person>
        </b:NameList>
      </b:Author>
    </b:Author>
    <b:Title>IT Savvy</b:Title>
    <b:Year>2009</b:Year>
    <b:City>Boston, Massachusetts</b:City>
    <b:Publisher>Harvard Business Press</b:Publisher>
    <b:RefOrder>119</b:RefOrder>
  </b:Source>
  <b:Source>
    <b:Tag>Smi10</b:Tag>
    <b:SourceType>ArticleInAPeriodical</b:SourceType>
    <b:Guid>{82D606E1-42D8-4240-868A-328B27DC936F}</b:Guid>
    <b:Title>Developments in Practice XXXVI: How to Talk So Business Will Listen … And Listen So Business Will Talk</b:Title>
    <b:Year>2010</b:Year>
    <b:Publisher>Communications of the Association for Information Systems</b:Publisher>
    <b:PeriodicalTitle>CAIS-Communications of the Association for Information Systems</b:PeriodicalTitle>
    <b:Author>
      <b:Author>
        <b:NameList>
          <b:Person>
            <b:Last>Smith</b:Last>
            <b:First>Heather</b:First>
            <b:Middle>A</b:Middle>
          </b:Person>
          <b:Person>
            <b:Last>McKeen</b:Last>
            <b:First>James</b:First>
            <b:Middle>D.</b:Middle>
          </b:Person>
        </b:NameList>
      </b:Author>
    </b:Author>
    <b:Issue>Vol. 27</b:Issue>
    <b:RefOrder>41</b:RefOrder>
  </b:Source>
  <b:Source>
    <b:Tag>Lau12</b:Tag>
    <b:SourceType>Book</b:SourceType>
    <b:Guid>{E099EE56-49EF-4734-8869-0CEE3D2B7D68}</b:Guid>
    <b:Title>Management Information Systems: Managing the Digital Firm</b:Title>
    <b:Year>2012</b:Year>
    <b:Author>
      <b:Author>
        <b:NameList>
          <b:Person>
            <b:Last>Laudon</b:Last>
            <b:First>Kenneth</b:First>
            <b:Middle>C.</b:Middle>
          </b:Person>
          <b:Person>
            <b:Last>Laudon</b:Last>
            <b:First>Jane</b:First>
            <b:Middle>P.</b:Middle>
          </b:Person>
        </b:NameList>
      </b:Author>
    </b:Author>
    <b:City>New Jersey</b:City>
    <b:Publisher>Pearson Prentice Hall</b:Publisher>
    <b:Edition>12.</b:Edition>
    <b:RefOrder>25</b:RefOrder>
  </b:Source>
  <b:Source>
    <b:Tag>Lui10</b:Tag>
    <b:SourceType>ConferenceProceedings</b:SourceType>
    <b:Guid>{9DBFA175-3A27-4903-BC3A-02D514C547FF}</b:Guid>
    <b:Title>A Review of Chief Information Officer’ Main Skills</b:Title>
    <b:Year>2010</b:Year>
    <b:Pages>387-392</b:Pages>
    <b:Author>
      <b:Author>
        <b:NameList>
          <b:Person>
            <b:Last>Portela</b:Last>
            <b:First>Luis</b:First>
          </b:Person>
          <b:Person>
            <b:Last>Carvalho</b:Last>
            <b:First>Roberto</b:First>
          </b:Person>
          <b:Person>
            <b:Last>Varajão</b:Last>
            <b:First>João</b:First>
          </b:Person>
          <b:Person>
            <b:Last>Magalhães</b:Last>
            <b:First>Luis</b:First>
          </b:Person>
        </b:NameList>
      </b:Author>
    </b:Author>
    <b:ConferenceName>Communications in Computer and Information Science</b:ConferenceName>
    <b:Volume>112</b:Volume>
    <b:City>Cofu</b:City>
    <b:Publisher>Third World Summit on the Knowledge Society</b:Publisher>
    <b:RefOrder>61</b:RefOrder>
  </b:Source>
  <b:Source>
    <b:Tag>Man13</b:Tag>
    <b:SourceType>ArticleInAPeriodical</b:SourceType>
    <b:Guid>{D300069E-1501-47E5-972A-2B42CFC2E680}</b:Guid>
    <b:Author>
      <b:Author>
        <b:NameList>
          <b:Person>
            <b:Last>Manfreda</b:Last>
            <b:First>Anton</b:First>
          </b:Person>
          <b:Person>
            <b:Last>Štemberger</b:Last>
            <b:First>Mojca</b:First>
            <b:Middle>Indihar</b:Middle>
          </b:Person>
        </b:NameList>
      </b:Author>
    </b:Author>
    <b:Title>THE BUSINESS-IT RELATIONSHIP: TOWARDS A PARTNERSHIP RELATION</b:Title>
    <b:PeriodicalTitle>Issues in Information Systems</b:PeriodicalTitle>
    <b:Year>2013</b:Year>
    <b:Pages>359-366</b:Pages>
    <b:Volume>14</b:Volume>
    <b:Issue>2</b:Issue>
    <b:RefOrder>149</b:RefOrder>
  </b:Source>
  <b:Source>
    <b:Tag>Kar12</b:Tag>
    <b:SourceType>ArticleInAPeriodical</b:SourceType>
    <b:Guid>{2DFA432A-6A9C-4DE1-8BEB-A6614F72F7B5}</b:Guid>
    <b:Author>
      <b:Author>
        <b:NameList>
          <b:Person>
            <b:Last>Karanja</b:Last>
            <b:First>Erastus</b:First>
          </b:Person>
          <b:Person>
            <b:Last>Zaveri</b:Last>
            <b:First>Jigish</b:First>
          </b:Person>
        </b:NameList>
      </b:Author>
    </b:Author>
    <b:Title>IT leaders: Who are they and where do they come from?</b:Title>
    <b:PeriodicalTitle>Journal of Information Systems Education</b:PeriodicalTitle>
    <b:Year>2012</b:Year>
    <b:Edition>2</b:Edition>
    <b:Volume>23</b:Volume>
    <b:RefOrder>118</b:RefOrder>
  </b:Source>
  <b:Source>
    <b:Tag>Joe11</b:Tag>
    <b:SourceType>ArticleInAPeriodical</b:SourceType>
    <b:Guid>{8002A3B5-3176-4DCB-BD08-B4C3329F32CF}</b:Guid>
    <b:Title>Clarifying the ambiguous role of the CIO</b:Title>
    <b:PeriodicalTitle>MIS Quarterly</b:PeriodicalTitle>
    <b:Year>2011</b:Year>
    <b:Author>
      <b:Author>
        <b:NameList>
          <b:Person>
            <b:Last>Peppard</b:Last>
            <b:First>Joe</b:First>
          </b:Person>
          <b:Person>
            <b:Last>Edwards</b:Last>
            <b:First>Chris</b:First>
          </b:Person>
          <b:Person>
            <b:Last>Lambert</b:Last>
            <b:First>Rob</b:First>
          </b:Person>
        </b:NameList>
      </b:Author>
    </b:Author>
    <b:Volume>10</b:Volume>
    <b:Issue>1</b:Issue>
    <b:Publisher>Management Information Systems Research Center, University of Minnesota</b:Publisher>
    <b:LCID>en-GB</b:LCID>
    <b:RefOrder>44</b:RefOrder>
  </b:Source>
  <b:Source>
    <b:Tag>Wei13</b:Tag>
    <b:SourceType>ArticleInAPeriodical</b:SourceType>
    <b:Guid>{DAC1E16B-DDF8-402C-944B-B9AC336854D5}</b:Guid>
    <b:Author>
      <b:Author>
        <b:NameList>
          <b:Person>
            <b:Last>Weill</b:Last>
            <b:First>Peter</b:First>
          </b:Person>
          <b:Person>
            <b:Last>Woerner</b:Last>
            <b:First>Stephanie</b:First>
            <b:Middle>L.</b:Middle>
          </b:Person>
        </b:NameList>
      </b:Author>
    </b:Author>
    <b:Title>The Future of the CIO in a Digital Economy</b:Title>
    <b:Pages>65-75</b:Pages>
    <b:Year>2013</b:Year>
    <b:PeriodicalTitle>MIS Quarterly Executive</b:PeriodicalTitle>
    <b:Edition>12</b:Edition>
    <b:Volume>2</b:Volume>
    <b:RefOrder>122</b:RefOrder>
  </b:Source>
  <b:Source>
    <b:Tag>Don07</b:Tag>
    <b:SourceType>ArticleInAPeriodical</b:SourceType>
    <b:Guid>{285B1D48-0069-401C-BB3A-AA1DDD563D17}</b:Guid>
    <b:LCID>hr-HR</b:LCID>
    <b:Title>Realizing IT Value: A Shared Responsibility between Senior Managers and the CIO</b:Title>
    <b:PeriodicalTitle>Perspectives for Managers</b:PeriodicalTitle>
    <b:Year>2007</b:Year>
    <b:Month>Mai</b:Month>
    <b:Pages>1-4</b:Pages>
    <b:Author>
      <b:Author>
        <b:NameList>
          <b:Person>
            <b:Last>Marchand</b:Last>
            <b:First>Donald</b:First>
            <b:Middle>A.</b:Middle>
          </b:Person>
        </b:NameList>
      </b:Author>
    </b:Author>
    <b:Issue>147</b:Issue>
    <b:RefOrder>32</b:RefOrder>
  </b:Source>
  <b:Source>
    <b:Tag>Ste93</b:Tag>
    <b:SourceType>ArticleInAPeriodical</b:SourceType>
    <b:Guid>{1EC072C7-13B9-4F13-92AF-556AE8FAF4D0}</b:Guid>
    <b:Title>Five CIO's At Work: Folklore And Facts Revisited</b:Title>
    <b:Year>1993</b:Year>
    <b:PeriodicalTitle>Journal of systems management</b:PeriodicalTitle>
    <b:Pages>34-42</b:Pages>
    <b:Author>
      <b:Author>
        <b:NameList>
          <b:Person>
            <b:Last>Stephens</b:Last>
            <b:First>Charlotte</b:First>
            <b:Middle>S.</b:Middle>
          </b:Person>
        </b:NameList>
      </b:Author>
    </b:Author>
    <b:Edition>3</b:Edition>
    <b:Volume>44</b:Volume>
    <b:RefOrder>51</b:RefOrder>
  </b:Source>
  <b:Source>
    <b:Tag>Roc</b:Tag>
    <b:SourceType>ArticleInAPeriodical</b:SourceType>
    <b:Guid>{B8050F87-45C2-4CE0-8FE6-A91D6C32EB52}</b:Guid>
    <b:Author>
      <b:Author>
        <b:NameList>
          <b:Person>
            <b:Last>Rockart</b:Last>
            <b:First>John</b:First>
            <b:Middle>F</b:Middle>
          </b:Person>
        </b:NameList>
      </b:Author>
    </b:Author>
    <b:Title>The changing role of the information systems executive: a critical success factors perspective</b:Title>
    <b:PeriodicalTitle>Sloan School of management, MIT</b:PeriodicalTitle>
    <b:Year>1982</b:Year>
    <b:Pages>3-11</b:Pages>
    <b:RefOrder>15</b:RefOrder>
  </b:Source>
  <b:Source>
    <b:Tag>Hae09</b:Tag>
    <b:SourceType>ArticleInAPeriodical</b:SourceType>
    <b:Guid>{0ADF1607-5BEF-4CCC-A300-F7C03F936ED9}</b:Guid>
    <b:Author>
      <b:Author>
        <b:NameList>
          <b:Person>
            <b:Last>Haes</b:Last>
            <b:First>Steven</b:First>
            <b:Middle>De</b:Middle>
          </b:Person>
          <b:Person>
            <b:Last>Grembergen</b:Last>
            <b:First>Wim</b:First>
            <b:Middle>Van</b:Middle>
          </b:Person>
        </b:NameList>
      </b:Author>
    </b:Author>
    <b:Title>An Exploratory Study into IT Governance Implementations and its Impact on Business/IT Alignment</b:Title>
    <b:PeriodicalTitle>Information Systems Management Journal</b:PeriodicalTitle>
    <b:Year>2009</b:Year>
    <b:Pages>123-137</b:Pages>
    <b:Volume>26</b:Volume>
    <b:Issue>2</b:Issue>
    <b:RefOrder>206</b:RefOrder>
  </b:Source>
  <b:Source>
    <b:Tag>Mar07</b:Tag>
    <b:SourceType>ArticleInAPeriodical</b:SourceType>
    <b:Guid>{E8FA257A-EB9D-4C20-B4F9-566A9C2304E4}</b:Guid>
    <b:Author>
      <b:Author>
        <b:NameList>
          <b:Person>
            <b:Last>Spremić</b:Last>
            <b:First>Mario</b:First>
          </b:Person>
        </b:NameList>
      </b:Author>
    </b:Author>
    <b:Title>Metode provedbe revizije informacijskih sustava</b:Title>
    <b:PeriodicalTitle>Zbornik Ekonomskog fakulteta u Zagrebu</b:PeriodicalTitle>
    <b:Year>2007</b:Year>
    <b:Pages>295-312</b:Pages>
    <b:RefOrder>230</b:RefOrder>
  </b:Source>
  <b:Source>
    <b:Tag>Sun</b:Tag>
    <b:SourceType>ArticleInAPeriodical</b:SourceType>
    <b:Guid>{7058B5B6-88AB-477D-BAD4-16A032F65DEF}</b:Guid>
    <b:Title>User satisfaction with information technology service delivery: A social capital perspective</b:Title>
    <b:PeriodicalTitle>Information Systems Research</b:PeriodicalTitle>
    <b:Pages>1195-1211</b:Pages>
    <b:Author>
      <b:Author>
        <b:NameList>
          <b:Person>
            <b:Last>Sun</b:Last>
            <b:First>Yongqiang</b:First>
          </b:Person>
          <b:Person>
            <b:Last>Fand</b:Last>
            <b:First>Yulin</b:First>
          </b:Person>
          <b:Person>
            <b:Last>Lim</b:Last>
            <b:First>Kai</b:First>
            <b:Middle>Hin</b:Middle>
          </b:Person>
          <b:Person>
            <b:Last>Huang</b:Last>
            <b:First>Joe</b:First>
          </b:Person>
          <b:Person>
            <b:Last>Straub</b:Last>
            <b:First>Detmar</b:First>
          </b:Person>
        </b:NameList>
      </b:Author>
    </b:Author>
    <b:Volume>4</b:Volume>
    <b:Issue>23</b:Issue>
    <b:Year>2012</b:Year>
    <b:RefOrder>42</b:RefOrder>
  </b:Source>
  <b:Source>
    <b:Tag>Dav09</b:Tag>
    <b:SourceType>ArticleInAPeriodical</b:SourceType>
    <b:Guid>{F9CCCA0D-2831-4A9D-8387-AA7208250361}</b:Guid>
    <b:Author>
      <b:Author>
        <b:NameList>
          <b:Person>
            <b:Last>Preston</b:Last>
            <b:First>David</b:First>
          </b:Person>
          <b:Person>
            <b:Last>Karahanna</b:Last>
            <b:First>Elena</b:First>
          </b:Person>
        </b:NameList>
      </b:Author>
    </b:Author>
    <b:Title>How to Develop a Shared Vision: The Key to IS Strategic Alignment</b:Title>
    <b:Year>2009</b:Year>
    <b:PeriodicalTitle>MIS Quarterly Executive</b:PeriodicalTitle>
    <b:Pages>1-8</b:Pages>
    <b:Volume>8</b:Volume>
    <b:Issue>1</b:Issue>
    <b:RefOrder>43</b:RefOrder>
  </b:Source>
  <b:Source>
    <b:Tag>Pre06</b:Tag>
    <b:SourceType>ArticleInAPeriodical</b:SourceType>
    <b:Guid>{D36863B3-E448-44CE-8510-BAE5B2ABFAD5}</b:Guid>
    <b:Author>
      <b:Author>
        <b:NameList>
          <b:Person>
            <b:Last>Preston</b:Last>
            <b:First>David</b:First>
            <b:Middle>S.</b:Middle>
          </b:Person>
          <b:Person>
            <b:Last>Karahanna</b:Last>
            <b:First>Elena</b:First>
          </b:Person>
          <b:Person>
            <b:Last>Rowe</b:Last>
            <b:First>Frantz</b:First>
          </b:Person>
        </b:NameList>
      </b:Author>
    </b:Author>
    <b:Title>Development of Shared Understanding Between the Chief Information Officer and Top Management Team in U.S. and French Organizations: A Cross-Cultural Comparison</b:Title>
    <b:PeriodicalTitle>IEEE TRANSACTIONS ON ENGINEERING MANAGEMENT</b:PeriodicalTitle>
    <b:Year>2006</b:Year>
    <b:Month>May</b:Month>
    <b:Volume>53</b:Volume>
    <b:Issue>2</b:Issue>
    <b:RefOrder>189</b:RefOrder>
  </b:Source>
  <b:Source>
    <b:Tag>Wei04</b:Tag>
    <b:SourceType>Book</b:SourceType>
    <b:Guid>{F341B1DE-66B3-4BAD-BFC1-4367AC597860}</b:Guid>
    <b:LCID>hr-HR</b:LCID>
    <b:Author>
      <b:Author>
        <b:NameList>
          <b:Person>
            <b:Last>Weill</b:Last>
            <b:First>Peter</b:First>
          </b:Person>
          <b:Person>
            <b:Last>Ross</b:Last>
            <b:First>Jeanne</b:First>
            <b:Middle>W.</b:Middle>
          </b:Person>
        </b:NameList>
      </b:Author>
    </b:Author>
    <b:Title>IT Governance: How Top Performers Manage IT Decision Rights for Superior Results</b:Title>
    <b:Year>2004</b:Year>
    <b:City>Boston, Massachusetts</b:City>
    <b:Publisher>Harvard Business School Press</b:Publisher>
    <b:RefOrder>6</b:RefOrder>
  </b:Source>
  <b:Source>
    <b:Tag>Jon95</b:Tag>
    <b:SourceType>ArticleInAPeriodical</b:SourceType>
    <b:Guid>{1B4BFC14-610E-450C-9AE3-F3DAB486A365}</b:Guid>
    <b:Title>The CEO-CIO relationship revisited: An empirical assessment of satisfaction with IS</b:Title>
    <b:PeriodicalTitle>Information &amp; Management</b:PeriodicalTitle>
    <b:Year>1995</b:Year>
    <b:Pages>123-130</b:Pages>
    <b:Author>
      <b:Author>
        <b:NameList>
          <b:Person>
            <b:Last>Jones</b:Last>
            <b:First>M.C.</b:First>
          </b:Person>
          <b:Person>
            <b:Last>Taylor</b:Last>
            <b:First>G.S.</b:First>
          </b:Person>
          <b:Person>
            <b:Last>Spencer</b:Last>
            <b:First>B.A.</b:First>
          </b:Person>
        </b:NameList>
      </b:Author>
    </b:Author>
    <b:Volume>29</b:Volume>
    <b:Issue>3</b:Issue>
    <b:RefOrder>148</b:RefOrder>
  </b:Source>
  <b:Source>
    <b:Tag>Coh10</b:Tag>
    <b:SourceType>ArticleInAPeriodical</b:SourceType>
    <b:Guid>{47999864-D678-428F-AEEA-99BD3E280822}</b:Guid>
    <b:Author>
      <b:Author>
        <b:NameList>
          <b:Person>
            <b:Last>Cohen</b:Last>
            <b:First>Jason</b:First>
          </b:Person>
          <b:Person>
            <b:Last>Dennis</b:Last>
            <b:First>Claire</b:First>
            <b:Middle>M</b:Middle>
          </b:Person>
        </b:NameList>
      </b:Author>
    </b:Author>
    <b:Title>Chief information officers: an empirical study of competence, organisational positioning and implications for performance</b:Title>
    <b:PeriodicalTitle>South African Journal of Economic and Management Sciences</b:PeriodicalTitle>
    <b:Year>2010</b:Year>
    <b:Volume>13</b:Volume>
    <b:Issue>2</b:Issue>
    <b:RefOrder>59</b:RefOrder>
  </b:Source>
  <b:Source>
    <b:Tag>Bri89</b:Tag>
    <b:SourceType>Book</b:SourceType>
    <b:Guid>{E699EF14-CB65-46E5-A024-44332FDE3928}</b:Guid>
    <b:Title>Handbook of Interpersonal Competence Research</b:Title>
    <b:Year>1989</b:Year>
    <b:Author>
      <b:Author>
        <b:NameList>
          <b:Person>
            <b:Last>Spitzberg</b:Last>
            <b:First>Brian</b:First>
            <b:Middle>H.</b:Middle>
          </b:Person>
          <b:Person>
            <b:Last>Cupach</b:Last>
            <b:First>William</b:First>
            <b:Middle>R.</b:Middle>
          </b:Person>
        </b:NameList>
      </b:Author>
    </b:Author>
    <b:City>New York</b:City>
    <b:Publisher>Springer-Verlag</b:Publisher>
    <b:RefOrder>84</b:RefOrder>
  </b:Source>
  <b:Source>
    <b:Tag>Joh96</b:Tag>
    <b:SourceType>ArticleInAPeriodical</b:SourceType>
    <b:Guid>{F107FBE6-067E-4272-A473-7BE7347BB3AA}</b:Guid>
    <b:Title>Reconciling the IT/business relationship: a troubled marriage in need of guidance</b:Title>
    <b:Pages>37-65</b:Pages>
    <b:Year>1996</b:Year>
    <b:Author>
      <b:Author>
        <b:NameList>
          <b:Person>
            <b:Last>Ward</b:Last>
            <b:First>John</b:First>
          </b:Person>
          <b:Person>
            <b:Last>Peppard</b:Last>
            <b:First>Joe</b:First>
          </b:Person>
        </b:NameList>
      </b:Author>
    </b:Author>
    <b:PeriodicalTitle>The Journal of Strategic Information Systems</b:PeriodicalTitle>
    <b:Volume>5</b:Volume>
    <b:Issue>1</b:Issue>
    <b:RefOrder>103</b:RefOrder>
  </b:Source>
  <b:Source>
    <b:Tag>Man14</b:Tag>
    <b:SourceType>ArticleInAPeriodical</b:SourceType>
    <b:Guid>{47DDC089-FDFE-47C1-8275-402FD45BBDF1}</b:Guid>
    <b:Author>
      <b:Author>
        <b:NameList>
          <b:Person>
            <b:Last>Manfreda</b:Last>
            <b:First>Anton</b:First>
          </b:Person>
          <b:Person>
            <b:Last>Štemberger</b:Last>
            <b:First>Mojca</b:First>
            <b:Middle>Indihar</b:Middle>
          </b:Person>
        </b:NameList>
      </b:Author>
    </b:Author>
    <b:Title>Factors causing the relationship gap between top management and IS personnel</b:Title>
    <b:PeriodicalTitle>Jurnal of Enterprise Information Management</b:PeriodicalTitle>
    <b:Year>2014</b:Year>
    <b:Pages>107-121</b:Pages>
    <b:Volume>27</b:Volume>
    <b:Issue>2</b:Issue>
    <b:LCID>hr-HR</b:LCID>
    <b:RefOrder>7</b:RefOrder>
  </b:Source>
  <b:Source>
    <b:Tag>RezerviranoMjesto2</b:Tag>
    <b:SourceType>BookSection</b:SourceType>
    <b:Guid>{2490BBC0-F931-483C-AD7B-C7A913ED035F}</b:Guid>
    <b:Title>MEDIJI - Medijska pismenost, medijski sadržaji i medijski utjecaji</b:Title>
    <b:Year>2005</b:Year>
    <b:Author>
      <b:Author>
        <b:NameList>
          <b:Person>
            <b:Last>Zgrabljić Rotar</b:Last>
            <b:First>Nada</b:First>
          </b:Person>
        </b:NameList>
      </b:Author>
      <b:Editor>
        <b:NameList>
          <b:Person>
            <b:Last>Rotar</b:Last>
            <b:First>Nada</b:First>
            <b:Middle>Zgrabljić</b:Middle>
          </b:Person>
        </b:NameList>
      </b:Editor>
    </b:Author>
    <b:BookTitle>Medijska pismenost i civilno društvo</b:BookTitle>
    <b:City>Sarajevo</b:City>
    <b:Publisher>MediaCentar</b:Publisher>
    <b:RefOrder>284</b:RefOrder>
  </b:Source>
  <b:Source>
    <b:Tag>Rot11</b:Tag>
    <b:SourceType>BookSection</b:SourceType>
    <b:Guid>{C6ABD75F-1845-40AC-BDA5-354BB17A2BF5}</b:Guid>
    <b:Title>Masovni mediji i digitalna kultura</b:Title>
    <b:Pages>25-51</b:Pages>
    <b:Year>2011</b:Year>
    <b:City>Zadar</b:City>
    <b:Publisher>Sveučilište u Zadru</b:Publisher>
    <b:Author>
      <b:Author>
        <b:NameList>
          <b:Person>
            <b:Last>Zgrabljić Rotar</b:Last>
            <b:First>Nada</b:First>
          </b:Person>
        </b:NameList>
      </b:Author>
      <b:BookAuthor>
        <b:NameList>
          <b:Person>
            <b:Last>Rotar</b:Last>
            <b:First>Nada</b:First>
            <b:Middle>Zgrabljić</b:Middle>
          </b:Person>
        </b:NameList>
      </b:BookAuthor>
    </b:Author>
    <b:BookTitle>Digitalno doba</b:BookTitle>
    <b:RefOrder>258</b:RefOrder>
  </b:Source>
  <b:Source>
    <b:Tag>Che10</b:Tag>
    <b:SourceType>ArticleInAPeriodical</b:SourceType>
    <b:Guid>{DA203C90-CD35-4474-A3DA-268139B62100}</b:Guid>
    <b:Author>
      <b:Author>
        <b:NameList>
          <b:Person>
            <b:Last>Chen</b:Last>
            <b:First>Daniel</b:First>
          </b:Person>
          <b:Person>
            <b:Last>Preston</b:Last>
            <b:First>David</b:First>
          </b:Person>
          <b:Person>
            <b:Last>Xia</b:Last>
            <b:First>Weidong</b:First>
          </b:Person>
        </b:NameList>
      </b:Author>
    </b:Author>
    <b:Title>Antecedents and Effects of CIO Supply-Side and Demand-Side Leadership: A Staged Maturity Model</b:Title>
    <b:PeriodicalTitle>Journal of Management Information Systems</b:PeriodicalTitle>
    <b:Year>2010</b:Year>
    <b:Pages>231-272</b:Pages>
    <b:Volume>27</b:Volume>
    <b:Issue>1</b:Issue>
    <b:StandardNumber>1</b:StandardNumber>
    <b:RefOrder>55</b:RefOrder>
  </b:Source>
  <b:Source>
    <b:Tag>Noa65</b:Tag>
    <b:SourceType>Book</b:SourceType>
    <b:Guid>{13F2B6A4-011A-419B-9FEA-8460A9FDBC08}</b:Guid>
    <b:Author>
      <b:Author>
        <b:NameList>
          <b:Person>
            <b:Last>Chomsky</b:Last>
            <b:First>Noam</b:First>
          </b:Person>
        </b:NameList>
      </b:Author>
    </b:Author>
    <b:Title>Aspects of the Theory of Syntax</b:Title>
    <b:Year>1965</b:Year>
    <b:City>Cambridge, Massachusetts</b:City>
    <b:Publisher>MIT Press</b:Publisher>
    <b:RefOrder>185</b:RefOrder>
  </b:Source>
  <b:Source>
    <b:Tag>Rud89</b:Tag>
    <b:SourceType>Book</b:SourceType>
    <b:Guid>{AA323268-CBF5-4AA3-94D2-946C33C3FA46}</b:Guid>
    <b:Title>Englesko-hrvatski ili srpski rječnik</b:Title>
    <b:Year>1989</b:Year>
    <b:Author>
      <b:Author>
        <b:NameList>
          <b:Person>
            <b:Last>Filipović</b:Last>
            <b:First>Rudolf</b:First>
          </b:Person>
        </b:NameList>
      </b:Author>
    </b:Author>
    <b:City>Zagreb</b:City>
    <b:Publisher>ŠK i GZH</b:Publisher>
    <b:RefOrder>182</b:RefOrder>
  </b:Source>
  <b:Source>
    <b:Tag>Lyl93</b:Tag>
    <b:SourceType>Book</b:SourceType>
    <b:Guid>{51370E9D-1C23-43CF-8AB7-F4778A9FAF17}</b:Guid>
    <b:Author>
      <b:Author>
        <b:NameList>
          <b:Person>
            <b:Last>Spencer</b:Last>
            <b:First>Lyle</b:First>
            <b:Middle>M.</b:Middle>
          </b:Person>
          <b:Person>
            <b:Last>Spencer</b:Last>
            <b:First>Signe</b:First>
            <b:Middle>M.</b:Middle>
          </b:Person>
        </b:NameList>
      </b:Author>
    </b:Author>
    <b:Title>Competence at Work: Models for Superior Performance</b:Title>
    <b:Year>1993</b:Year>
    <b:City>New York</b:City>
    <b:Publisher>Willey and Sons</b:Publisher>
    <b:RefOrder>180</b:RefOrder>
  </b:Source>
  <b:Source>
    <b:Tag>Mic06</b:Tag>
    <b:SourceType>Book</b:SourceType>
    <b:Guid>{34075024-E2A7-421B-AB83-FD7AAA0B942F}</b:Guid>
    <b:Title>Uvod u publicističku znanost i komunikologiju</b:Title>
    <b:Year>2006</b:Year>
    <b:Author>
      <b:Author>
        <b:NameList>
          <b:Person>
            <b:Last>Kunczik</b:Last>
            <b:First>Michael</b:First>
          </b:Person>
          <b:Person>
            <b:Last>Zipfel</b:Last>
            <b:First>Astrid</b:First>
          </b:Person>
        </b:NameList>
      </b:Author>
    </b:Author>
    <b:City>Zagreb</b:City>
    <b:Publisher>Zaklada Friedrich Ebert</b:Publisher>
    <b:RefOrder>75</b:RefOrder>
  </b:Source>
  <b:Source>
    <b:Tag>Feeal</b:Tag>
    <b:SourceType>ArticleInAPeriodical</b:SourceType>
    <b:Guid>{D034B57B-6515-418C-A20A-127B71ADED71}</b:Guid>
    <b:Title>Core IS capabilities for exploiting information technology</b:Title>
    <b:Year>1998</b:Year>
    <b:Pages>9-21</b:Pages>
    <b:Author>
      <b:Author>
        <b:NameList>
          <b:Person>
            <b:Last>Feeny</b:Last>
            <b:First>David</b:First>
            <b:Middle>F.</b:Middle>
          </b:Person>
          <b:Person>
            <b:Last>Willcocks</b:Last>
            <b:First>Leslie</b:First>
            <b:Middle>P.</b:Middle>
          </b:Person>
        </b:NameList>
      </b:Author>
    </b:Author>
    <b:PeriodicalTitle>Sloan Management Review</b:PeriodicalTitle>
    <b:Edition>3</b:Edition>
    <b:Volume>39</b:Volume>
    <b:RefOrder>133</b:RefOrder>
  </b:Source>
  <b:Source>
    <b:Tag>Det00</b:Tag>
    <b:SourceType>ArticleInAPeriodical</b:SourceType>
    <b:Guid>{50E99C96-E045-4A15-8259-413F28157A1D}</b:Guid>
    <b:PeriodicalTitle>Journal of healthcare information management</b:PeriodicalTitle>
    <b:Year>2000</b:Year>
    <b:Author>
      <b:Author>
        <b:NameList>
          <b:Person>
            <b:Last>Smaltz</b:Last>
            <b:First>Detlev</b:First>
            <b:Middle>H.</b:Middle>
          </b:Person>
        </b:NameList>
      </b:Author>
    </b:Author>
    <b:Publisher>Healthcare Information and Management Systems Society and Jossey-Bass Inc., Publishers</b:Publisher>
    <b:Volume>14</b:Volume>
    <b:Issue>1</b:Issue>
    <b:Title>The elevation of CIO roles: organizational barriers and organizational enablers</b:Title>
    <b:RefOrder>120</b:RefOrder>
  </b:Source>
  <b:Source>
    <b:Tag>Syn87</b:Tag>
    <b:SourceType>ArticleInAPeriodical</b:SourceType>
    <b:Guid>{26A88E4C-2933-4B94-A770-ECE69B7D8215}</b:Guid>
    <b:Title>Putting a CIO in charge</b:Title>
    <b:Year>1987</b:Year>
    <b:Month>December</b:Month>
    <b:Author>
      <b:Author>
        <b:NameList>
          <b:Person>
            <b:Last>Synnott</b:Last>
            <b:First>William</b:First>
            <b:Middle>R.</b:Middle>
          </b:Person>
        </b:NameList>
      </b:Author>
    </b:Author>
    <b:PeriodicalTitle>Institutional Investor</b:PeriodicalTitle>
    <b:Pages>47-48</b:Pages>
    <b:RefOrder>113</b:RefOrder>
  </b:Source>
  <b:Source>
    <b:Tag>Ive81</b:Tag>
    <b:SourceType>ArticleInAPeriodical</b:SourceType>
    <b:Guid>{F31BD01E-B768-4B6C-90A6-08962A2FB1BA}</b:Guid>
    <b:Author>
      <b:Author>
        <b:NameList>
          <b:Person>
            <b:Last>Ives</b:Last>
            <b:First>Blake</b:First>
          </b:Person>
          <b:Person>
            <b:Last>Olson</b:Last>
            <b:First>Margrethe</b:First>
            <b:Middle>H.</b:Middle>
          </b:Person>
        </b:NameList>
      </b:Author>
    </b:Author>
    <b:Title>Manager or Technician? The Nature of the Information Systems Manager's Job</b:Title>
    <b:PeriodicalTitle>MIS Quarterly</b:PeriodicalTitle>
    <b:Year>1981</b:Year>
    <b:Pages>49-63</b:Pages>
    <b:Publisher> Management Information Systems Research Center, University of Minnesota</b:Publisher>
    <b:Volume>5</b:Volume>
    <b:Issue>4</b:Issue>
    <b:RefOrder>14</b:RefOrder>
  </b:Source>
  <b:Source>
    <b:Tag>Ber08</b:Tag>
    <b:SourceType>Book</b:SourceType>
    <b:Guid>{A1F26A97-5C99-4672-A4BF-385B8CA62551}</b:Guid>
    <b:Title>The Bass Handbook of Leadership: Theory, Research, and Managerial Applications</b:Title>
    <b:Year>2008</b:Year>
    <b:City>New York</b:City>
    <b:Publisher>The Free Press</b:Publisher>
    <b:Author>
      <b:Author>
        <b:NameList>
          <b:Person>
            <b:Last>Bass</b:Last>
            <b:First>Bernard</b:First>
            <b:Middle>M.</b:Middle>
          </b:Person>
          <b:Person>
            <b:Last>Bass</b:Last>
            <b:First>Ruth</b:First>
          </b:Person>
        </b:NameList>
      </b:Author>
    </b:Author>
    <b:Edition>4.</b:Edition>
    <b:LCID>hr-HR</b:LCID>
    <b:RefOrder>99</b:RefOrder>
  </b:Source>
  <b:Source>
    <b:Tag>Car11</b:Tag>
    <b:SourceType>ArticleInAPeriodical</b:SourceType>
    <b:Guid>{595B9BC6-C4F4-4668-8F02-A16304782863}</b:Guid>
    <b:Author>
      <b:Author>
        <b:NameList>
          <b:Person>
            <b:Last>Carter</b:Last>
            <b:First>Michelle</b:First>
          </b:Person>
          <b:Person>
            <b:Last>Grover</b:Last>
            <b:First>Varun</b:First>
          </b:Person>
          <b:Person>
            <b:Last>Thatcher</b:Last>
            <b:First>Jason</b:First>
            <b:Middle>Bennett</b:Middle>
          </b:Person>
        </b:NameList>
      </b:Author>
    </b:Author>
    <b:Title>The Emerging CIO Role of Business Technology Strategist</b:Title>
    <b:PeriodicalTitle>MIS Quarterly Executive</b:PeriodicalTitle>
    <b:Year>2011</b:Year>
    <b:Pages>19-29</b:Pages>
    <b:Volume>10</b:Volume>
    <b:Issue>1</b:Issue>
    <b:LCID>hr-HR</b:LCID>
    <b:RefOrder>10</b:RefOrder>
  </b:Source>
  <b:Source>
    <b:Tag>CEP15</b:Tag>
    <b:SourceType>DocumentFromInternetSite</b:SourceType>
    <b:Guid>{3C0C2F37-6AF0-445B-A607-31BA0F2A810F}</b:Guid>
    <b:Title>The CEPIS women in IT task force</b:Title>
    <b:InternetSiteTitle>www.cepis.org</b:InternetSiteTitle>
    <b:Year>2015</b:Year>
    <b:URL>http://cepis.org/media/CEPIS_WICT_Special_Publication_LOWRES1.pdf</b:URL>
    <b:Author>
      <b:Author>
        <b:Corporate>CEPIS</b:Corporate>
      </b:Author>
    </b:Author>
    <b:LCID>hr-HR</b:LCID>
    <b:RefOrder>160</b:RefOrder>
  </b:Source>
  <b:Source>
    <b:Tag>Chu09</b:Tag>
    <b:SourceType>ArticleInAPeriodical</b:SourceType>
    <b:Guid>{556E3916-B36E-47C2-AEC1-A981A9C4A133}</b:Guid>
    <b:Title>CIO roles and responsibilities: Twenty-five years of evolution and change</b:Title>
    <b:Year>2009</b:Year>
    <b:Author>
      <b:Author>
        <b:NameList>
          <b:Person>
            <b:Last>Chun</b:Last>
            <b:First>Mark</b:First>
          </b:Person>
          <b:Person>
            <b:Last>Mooney</b:Last>
            <b:First>John</b:First>
          </b:Person>
        </b:NameList>
      </b:Author>
    </b:Author>
    <b:PeriodicalTitle>Information and Management</b:PeriodicalTitle>
    <b:Pages>323-334</b:Pages>
    <b:Volume>46</b:Volume>
    <b:Issue>6</b:Issue>
    <b:RefOrder>30</b:RefOrder>
  </b:Source>
  <b:Source>
    <b:Tag>Dei05</b:Tag>
    <b:SourceType>ArticleInAPeriodical</b:SourceType>
    <b:Guid>{0B0C4ABF-1CB3-4CE9-ADC1-A577DC372D49}</b:Guid>
    <b:Year>2005</b:Year>
    <b:Month>March</b:Month>
    <b:Author>
      <b:Author>
        <b:NameList>
          <b:Person>
            <b:Last>Deist</b:Last>
            <b:First>Françoise</b:First>
            <b:Middle>Delamare Le</b:Middle>
          </b:Person>
          <b:Person>
            <b:Last>Winterton</b:Last>
            <b:First>Jonathan</b:First>
          </b:Person>
        </b:NameList>
      </b:Author>
    </b:Author>
    <b:PeriodicalTitle>Human Resource Development International</b:PeriodicalTitle>
    <b:Pages>27–46</b:Pages>
    <b:Volume>8</b:Volume>
    <b:Issue>1</b:Issue>
    <b:Title>What Is Competence?</b:Title>
    <b:LCID>hr-HR</b:LCID>
    <b:RefOrder>181</b:RefOrder>
  </b:Source>
  <b:Source>
    <b:Tag>Del13</b:Tag>
    <b:SourceType>DocumentFromInternetSite</b:SourceType>
    <b:Guid>{C7DDCDC8-3A99-48EF-B8CA-AC7857A497B6}</b:Guid>
    <b:Author>
      <b:Author>
        <b:Corporate>Deloitte</b:Corporate>
      </b:Author>
    </b:Author>
    <b:Title>The Deloitte CIO Survey 2013: Reconnect, Rebuild, Reimagine, Redeliver</b:Title>
    <b:Year>2013</b:Year>
    <b:YearAccessed>2013.</b:YearAccessed>
    <b:MonthAccessed>prosinca</b:MonthAccessed>
    <b:DayAccessed>5</b:DayAccessed>
    <b:URL>http://www2.deloitte.com/content/dam/Deloitte/de/Documents/technology/C-TEC-CIO-Survey-2013-deutsch.pdf</b:URL>
    <b:RefOrder>130</b:RefOrder>
  </b:Source>
  <b:Source>
    <b:Tag>Bet13</b:Tag>
    <b:SourceType>DocumentFromInternetSite</b:SourceType>
    <b:Guid>{B576498E-ECB4-45AA-BB58-5A8CA9A19CF1}</b:Guid>
    <b:Author>
      <b:Author>
        <b:NameList>
          <b:Person>
            <b:Last>Dobe</b:Last>
            <b:First>Bettina</b:First>
          </b:Person>
        </b:NameList>
      </b:Author>
    </b:Author>
    <b:Title>Kaspersky: Bald ist nichts mehr privat</b:Title>
    <b:Year>2013</b:Year>
    <b:YearAccessed>2013.</b:YearAccessed>
    <b:MonthAccessed>svibnja</b:MonthAccessed>
    <b:DayAccessed>11</b:DayAccessed>
    <b:URL>http://www.cio.de/knowledgecenter/security/2903167/?r=56276251551306142&amp;lid=225554&amp;pm_ln=47</b:URL>
    <b:ShortTitle>IT-Sicherheit 2030, Kaspersky: Bald ist nichts mehr privat</b:ShortTitle>
    <b:InternetSiteTitle>www.cio.de</b:InternetSiteTitle>
    <b:RefOrder>219</b:RefOrder>
  </b:Source>
  <b:Source>
    <b:Tag>Pet11</b:Tag>
    <b:SourceType>Book</b:SourceType>
    <b:Guid>{C33C403B-8208-412C-B1D9-D7247C6A4139}</b:Guid>
    <b:Author>
      <b:Author>
        <b:NameList>
          <b:Person>
            <b:Last>Drucker</b:Last>
            <b:First>Peter</b:First>
            <b:Middle>F.</b:Middle>
          </b:Person>
        </b:NameList>
      </b:Author>
    </b:Author>
    <b:Title>Essential Drucker: Management, the Individual and Society</b:Title>
    <b:Year>2011</b:Year>
    <b:City>Burlington MA, USA</b:City>
    <b:Publisher>Butterworth-Heinemann</b:Publisher>
    <b:RefOrder>91</b:RefOrder>
  </b:Source>
  <b:Source>
    <b:Tag>Gar11</b:Tag>
    <b:SourceType>DocumentFromInternetSite</b:SourceType>
    <b:Guid>{B0CC641B-EE96-421C-A15E-FFF0F2E77516}</b:Guid>
    <b:Title>Special Report: CIO Power Politics</b:Title>
    <b:Year>2011</b:Year>
    <b:Author>
      <b:Author>
        <b:Corporate>Gartner</b:Corporate>
      </b:Author>
    </b:Author>
    <b:InternetSiteTitle>Gartner web</b:InternetSiteTitle>
    <b:YearAccessed>2012.</b:YearAccessed>
    <b:MonthAccessed>rujna</b:MonthAccessed>
    <b:DayAccessed>14</b:DayAccessed>
    <b:URL>http://my.gartner.com/portal/</b:URL>
    <b:RefOrder>60</b:RefOrder>
  </b:Source>
  <b:Source>
    <b:Tag>Nun13</b:Tag>
    <b:SourceType>DocumentFromInternetSite</b:SourceType>
    <b:Guid>{6652B4C0-55BE-47F6-B8ED-BE1DC82BF454}</b:Guid>
    <b:Title>The Wolf in CIOs Clothing</b:Title>
    <b:Year>2013</b:Year>
    <b:Author>
      <b:Author>
        <b:NameList>
          <b:Person>
            <b:Last>Nunno</b:Last>
            <b:First>Tina</b:First>
          </b:Person>
        </b:NameList>
      </b:Author>
    </b:Author>
    <b:InternetSiteTitle>Gartner web</b:InternetSiteTitle>
    <b:URL>http://www.gartner.com/it/products/research/media_products/wolfcio/index.jsp</b:URL>
    <b:YearAccessed>2015.</b:YearAccessed>
    <b:MonthAccessed>siječnja</b:MonthAccessed>
    <b:DayAccessed>11</b:DayAccessed>
    <b:RefOrder>144</b:RefOrder>
  </b:Source>
  <b:Source>
    <b:Tag>Goo12</b:Tag>
    <b:SourceType>DocumentFromInternetSite</b:SourceType>
    <b:Guid>{7378C6BA-5E40-46EA-9FFA-B7174E1BAB98}</b:Guid>
    <b:LCID>hr-HR</b:LCID>
    <b:Author>
      <b:Author>
        <b:Corporate>Google</b:Corporate>
      </b:Author>
    </b:Author>
    <b:Title>Google's Project Glass</b:Title>
    <b:Year>2012</b:Year>
    <b:YearAccessed>2013.</b:YearAccessed>
    <b:MonthAccessed>ožujka</b:MonthAccessed>
    <b:DayAccessed>5</b:DayAccessed>
    <b:URL>http://googlesystem.blogspot.com/2012/04/googles-project-glass.html</b:URL>
    <b:InternetSiteTitle>www.googlesystem.blogspot.com</b:InternetSiteTitle>
    <b:RefOrder>220</b:RefOrder>
  </b:Source>
  <b:Source>
    <b:Tag>Goo13</b:Tag>
    <b:SourceType>DocumentFromInternetSite</b:SourceType>
    <b:Guid>{6B052C2B-4847-46AA-A1BF-168E67B015A2}</b:Guid>
    <b:Title>Pravila o privatnosti</b:Title>
    <b:Year>2013</b:Year>
    <b:Author>
      <b:Author>
        <b:Corporate>Google</b:Corporate>
      </b:Author>
    </b:Author>
    <b:InternetSiteTitle>web mjesta Google.com</b:InternetSiteTitle>
    <b:YearAccessed>2013.</b:YearAccessed>
    <b:MonthAccessed>prosinca</b:MonthAccessed>
    <b:DayAccessed>31</b:DayAccessed>
    <b:URL>http://www.google.com/intl/hr/policies/privacy/</b:URL>
    <b:RefOrder>212</b:RefOrder>
  </b:Source>
  <b:Source>
    <b:Tag>Got001</b:Tag>
    <b:SourceType>BookSection</b:SourceType>
    <b:Guid>{2822D075-6AC7-443B-A76F-7907222C41C7}</b:Guid>
    <b:Author>
      <b:Author>
        <b:NameList>
          <b:Person>
            <b:Last>Gottschalk</b:Last>
            <b:First>Petter</b:First>
          </b:Person>
        </b:NameList>
      </b:Author>
      <b:BookAuthor>
        <b:NameList>
          <b:Person>
            <b:Last>Papp</b:Last>
            <b:First>R.</b:First>
          </b:Person>
        </b:NameList>
      </b:BookAuthor>
    </b:Author>
    <b:Title>The Changing Role of New IT Leaders</b:Title>
    <b:PeriodicalTitle>Informing Science The International Journal of an Emerging Transdiscipline</b:PeriodicalTitle>
    <b:Year>2001</b:Year>
    <b:Pages>150-168</b:Pages>
    <b:LCID>hr-HR</b:LCID>
    <b:BookTitle>Informing Science The International Journal of an Emerging Transdiscipline</b:BookTitle>
    <b:City>London</b:City>
    <b:Publisher>Idea Group Publishing</b:Publisher>
    <b:RefOrder>110</b:RefOrder>
  </b:Source>
  <b:Source>
    <b:Tag>Got02</b:Tag>
    <b:SourceType>ConferenceProceedings</b:SourceType>
    <b:Guid>{D14EFC52-DCF6-4D41-A0CD-B96D05AF8063}</b:Guid>
    <b:Title>The Chief Information Officer: A Study of Managerial Roles in Norway</b:Title>
    <b:Year>2002</b:Year>
    <b:Author>
      <b:Author>
        <b:NameList>
          <b:Person>
            <b:Last>Gottschalk</b:Last>
            <b:First>Petter</b:First>
          </b:Person>
        </b:NameList>
      </b:Author>
    </b:Author>
    <b:ConferenceName>Proceedings of the 35th Hawaii International Conference on System Sciences - 2002</b:ConferenceName>
    <b:LCID>hr-HR</b:LCID>
    <b:RefOrder>114</b:RefOrder>
  </b:Source>
  <b:Source>
    <b:Tag>Kar02</b:Tag>
    <b:SourceType>ConferenceProceedings</b:SourceType>
    <b:Guid>{DBCFA8CA-C088-4F90-96E6-A00A170A84CF}</b:Guid>
    <b:Author>
      <b:Author>
        <b:NameList>
          <b:Person>
            <b:Last>Karlsen</b:Last>
            <b:First>J.T.</b:First>
          </b:Person>
          <b:Person>
            <b:Last>Gottschalk</b:Last>
            <b:First>P.</b:First>
          </b:Person>
          <b:Person>
            <b:Last>Andersen</b:Last>
            <b:First>E.S.</b:First>
          </b:Person>
        </b:NameList>
      </b:Author>
    </b:Author>
    <b:Title>Information Technology Management Roles: A Comparison of IT Executives and IT Project Managers</b:Title>
    <b:Year>2002</b:Year>
    <b:Pages>1-8</b:Pages>
    <b:ConferenceName>Proceedings of the 35th Hawaii International Conference on System Sciences</b:ConferenceName>
    <b:LCID>hr-HR</b:LCID>
    <b:RefOrder>111</b:RefOrder>
  </b:Source>
  <b:Source>
    <b:Tag>Pet00</b:Tag>
    <b:SourceType>ConferenceProceedings</b:SourceType>
    <b:Guid>{01EAF051-26B2-4576-A855-47F8A8579B49}</b:Guid>
    <b:Title>Strategic Management of IS/IT Functions: The Role of the CIO</b:Title>
    <b:Year>2000</b:Year>
    <b:ConferenceName>Proceedings of the 33rd Hawaii International Conference on System Sciences - 2000</b:ConferenceName>
    <b:Author>
      <b:Author>
        <b:NameList>
          <b:Person>
            <b:Last>Gottschalk</b:Last>
            <b:First>Petter</b:First>
          </b:Person>
          <b:Person>
            <b:Last>Taylor</b:Last>
            <b:First>Nolan</b:First>
            <b:Middle>J.</b:Middle>
          </b:Person>
        </b:NameList>
      </b:Author>
    </b:Author>
    <b:LCID>hr-HR</b:LCID>
    <b:RefOrder>26</b:RefOrder>
  </b:Source>
  <b:Source>
    <b:Tag>Mic94</b:Tag>
    <b:SourceType>ArticleInAPeriodical</b:SourceType>
    <b:Guid>{A35BA56C-01AE-4D8C-B0A6-9BE1F2FC9502}</b:Guid>
    <b:Author>
      <b:Author>
        <b:NameList>
          <b:Person>
            <b:Last>Earl</b:Last>
            <b:First>Michael</b:First>
            <b:Middle>J.</b:Middle>
          </b:Person>
          <b:Person>
            <b:Last>Feeny</b:Last>
            <b:First>David</b:First>
            <b:Middle>F.</b:Middle>
          </b:Person>
        </b:NameList>
      </b:Author>
    </b:Author>
    <b:Title>Is Your CIO Adding Value?</b:Title>
    <b:PeriodicalTitle>THE McKINSEY QUARTERLY</b:PeriodicalTitle>
    <b:Year>1995</b:Year>
    <b:Pages>144-161</b:Pages>
    <b:Issue>2</b:Issue>
    <b:LCID>hr-HR</b:LCID>
    <b:RefOrder>13</b:RefOrder>
  </b:Source>
  <b:Source>
    <b:Tag>eBi15</b:Tag>
    <b:SourceType>InternetSite</b:SourceType>
    <b:Guid>{7B1A6813-84EA-44F9-A627-ACB1F52C46CD}</b:Guid>
    <b:Title>Top 15 Most Popular Social Networking Sites | July 2015</b:Title>
    <b:Year>2015</b:Year>
    <b:Author>
      <b:Author>
        <b:Corporate>eBizMBA</b:Corporate>
      </b:Author>
    </b:Author>
    <b:URL>http://www.ebizmba.com/articles/social-networking-websites</b:URL>
    <b:LCID>hr-HR</b:LCID>
    <b:InternetSiteTitle>eBizMBA.com</b:InternetSiteTitle>
    <b:Day>11</b:Day>
    <b:YearAccessed>2015.</b:YearAccessed>
    <b:MonthAccessed>kolovoza</b:MonthAccessed>
    <b:RefOrder>226</b:RefOrder>
  </b:Source>
  <b:Source>
    <b:Tag>Eur14</b:Tag>
    <b:SourceType>DocumentFromInternetSite</b:SourceType>
    <b:Guid>{E2489B50-966D-4847-975C-BF5688816038}</b:Guid>
    <b:Title>Službene web-stranice Europske unije, EK-Glavna uprava za komunikaciju</b:Title>
    <b:Year>2014</b:Year>
    <b:InternetSiteTitle>Politike Europske unije: Digitalna agenda za Europu</b:InternetSiteTitle>
    <b:YearAccessed>2014.</b:YearAccessed>
    <b:MonthAccessed>listopada</b:MonthAccessed>
    <b:DayAccessed>17</b:DayAccessed>
    <b:URL>http://europa.eu/pol/pdf/flipbook/hr/digital_agenda_hr.pdf</b:URL>
    <b:Author>
      <b:Author>
        <b:Corporate>EK</b:Corporate>
      </b:Author>
    </b:Author>
    <b:ProductionCompany>Ured za publikacije Europske unije, 2014.</b:ProductionCompany>
    <b:LCID>hr-HR</b:LCID>
    <b:RefOrder>240</b:RefOrder>
  </b:Source>
  <b:Source>
    <b:Tag>THE06</b:Tag>
    <b:SourceType>ElectronicSource</b:SourceType>
    <b:Guid>{4A362C81-7F44-4241-98D7-F58A5746306C}</b:Guid>
    <b:Title>RECOMMENDATION OF THE EUROPEAN PARLIAMENT AND OF THE COUNCIL ON KEY COMPETENCES FOR LIFELONG LEARNINGANNEX:  KEY COMPETENCES FOR LIFELONG LEARNING — A EUROPEAN REFERENCE FRAMEWORK</b:Title>
    <b:Year>2006</b:Year>
    <b:Author>
      <b:Author>
        <b:Corporate>EP and EU Council</b:Corporate>
      </b:Author>
    </b:Author>
    <b:ProductionCompany>THE EUROPEAN PARLIAMENT AND THE COUNCIL OF THE EUROPEAN UNION</b:ProductionCompany>
    <b:RefOrder>179</b:RefOrder>
  </b:Source>
  <b:Source>
    <b:Tag>The14</b:Tag>
    <b:SourceType>DocumentFromInternetSite</b:SourceType>
    <b:Guid>{C9D9A2EF-C87D-4D3D-A150-D38619C0CC25}</b:Guid>
    <b:Title>The DNA of the CIO: Opening the door to the C-suite</b:Title>
    <b:Year>2014</b:Year>
    <b:YearAccessed>2014.</b:YearAccessed>
    <b:MonthAccessed>studenog</b:MonthAccessed>
    <b:DayAccessed>16</b:DayAccessed>
    <b:URL>http://www.ey.com/Publication/vwLUAssets/DNA_of_the_CIO/$FILE/DNA_of_the_CIO.pdf</b:URL>
    <b:Author>
      <b:Author>
        <b:Corporate>Ernst&amp;Young</b:Corporate>
      </b:Author>
    </b:Author>
    <b:InternetSiteTitle>EYGM Limited</b:InternetSiteTitle>
    <b:RefOrder>131</b:RefOrder>
  </b:Source>
  <b:Source>
    <b:Tag>Fee92</b:Tag>
    <b:SourceType>ArticleInAPeriodical</b:SourceType>
    <b:Guid>{5B4359D2-C539-4309-9DEE-F9DD7C2DB7BF}</b:Guid>
    <b:Author>
      <b:Author>
        <b:NameList>
          <b:Person>
            <b:Last>Feeny</b:Last>
            <b:First>David</b:First>
            <b:Middle>F.</b:Middle>
          </b:Person>
          <b:Person>
            <b:Last>Edwards</b:Last>
            <b:First>Brian</b:First>
            <b:Middle>R.</b:Middle>
          </b:Person>
          <b:Person>
            <b:Last>Simpson</b:Last>
            <b:First>Keppel</b:First>
            <b:Middle>M.</b:Middle>
          </b:Person>
        </b:NameList>
      </b:Author>
    </b:Author>
    <b:Title>Understanding the CEO/CIO Relationship</b:Title>
    <b:PeriodicalTitle>MIS Quarterly</b:PeriodicalTitle>
    <b:Year>1992</b:Year>
    <b:Pages>435-448</b:Pages>
    <b:Publisher>Management Information Systems Research Center, University of Minnesota</b:Publisher>
    <b:Volume>16</b:Volume>
    <b:Issue>4</b:Issue>
    <b:LCID>hr-HR</b:LCID>
    <b:RefOrder>31</b:RefOrder>
  </b:Source>
  <b:Source>
    <b:Tag>Gan11</b:Tag>
    <b:SourceType>DocumentFromInternetSite</b:SourceType>
    <b:Guid>{35AAA7F4-CA6F-43C3-8041-9AAAD7754BF6}</b:Guid>
    <b:Author>
      <b:Author>
        <b:NameList>
          <b:Person>
            <b:Last>Gantz</b:Last>
            <b:First>John</b:First>
          </b:Person>
          <b:Person>
            <b:Last>Reinsel</b:Last>
            <b:First>David</b:First>
          </b:Person>
        </b:NameList>
      </b:Author>
    </b:Author>
    <b:Title>"Extracting Value from Chaos"</b:Title>
    <b:Year>2011</b:Year>
    <b:YearAccessed>2013.</b:YearAccessed>
    <b:MonthAccessed>ožujka</b:MonthAccessed>
    <b:URL>www.emc.com/collateral/analyst-reports/idc-extracting-value-from-chaos-ar.pdf</b:URL>
    <b:ProductionCompany>IDC</b:ProductionCompany>
    <b:InternetSiteTitle>www.emc.com</b:InternetSiteTitle>
    <b:RefOrder>224</b:RefOrder>
  </b:Source>
  <b:Source>
    <b:Tag>Mit11</b:Tag>
    <b:SourceType>ArticleInAPeriodical</b:SourceType>
    <b:Guid>{85580F64-845A-492D-A596-B39249045D27}</b:Guid>
    <b:Author>
      <b:Author>
        <b:NameList>
          <b:Person>
            <b:Last>Mitra</b:Last>
            <b:First>Sabyasachi</b:First>
          </b:Person>
          <b:Person>
            <b:Last>Sambamurthy</b:Last>
            <b:First>V.</b:First>
          </b:Person>
          <b:Person>
            <b:Last>Westerman</b:Last>
            <b:First>George</b:First>
          </b:Person>
        </b:NameList>
      </b:Author>
    </b:Author>
    <b:Title>Measuring IT Performance and Communicating Value</b:Title>
    <b:PeriodicalTitle>MIS Quarterly Executive</b:PeriodicalTitle>
    <b:Pages>47-59</b:Pages>
    <b:Publisher>University of Minnesota</b:Publisher>
    <b:Volume>10</b:Volume>
    <b:Issue>1</b:Issue>
    <b:LCID>hr-HR</b:LCID>
    <b:Year>2011</b:Year>
    <b:RefOrder>147</b:RefOrder>
  </b:Source>
  <b:Source>
    <b:Tag>Moj08</b:Tag>
    <b:SourceType>DocumentFromInternetSite</b:SourceType>
    <b:Guid>{CA2B3E68-B8BA-4142-8E48-6186D4D891B1}</b:Guid>
    <b:Author>
      <b:Author>
        <b:Corporate>MojPosao</b:Corporate>
      </b:Author>
    </b:Author>
    <b:Title>Uredski bijes</b:Title>
    <b:Year>2011</b:Year>
    <b:YearAccessed>2013.</b:YearAccessed>
    <b:MonthAccessed>lipnja</b:MonthAccessed>
    <b:DayAccessed>3</b:DayAccessed>
    <b:URL>http://www.moj-posao.net/data/files/download/istrazivanja/UredskiBijes2011_Izvjestaj.pdf</b:URL>
    <b:InternetSiteTitle>Moj Posao</b:InternetSiteTitle>
    <b:LCID>hr-HR</b:LCID>
    <b:RefOrder>268</b:RefOrder>
  </b:Source>
  <b:Source>
    <b:Tag>Pav06</b:Tag>
    <b:SourceType>ArticleInAPeriodical</b:SourceType>
    <b:Guid>{98265461-FFD3-4EC7-95BD-0F2335C446E3}</b:Guid>
    <b:Title>Uvoz IT stručnjaka - Ulaz u visoko društvo?</b:Title>
    <b:Year>2006</b:Year>
    <b:Author>
      <b:Author>
        <b:NameList>
          <b:Person>
            <b:Last>Pavić</b:Last>
            <b:First>Zvonko</b:First>
          </b:Person>
        </b:NameList>
      </b:Author>
    </b:Author>
    <b:PeriodicalTitle>Mreža</b:PeriodicalTitle>
    <b:Pages>28-29</b:Pages>
    <b:Issue>12/XI</b:Issue>
    <b:LCID>hr-HR</b:LCID>
    <b:RefOrder>247</b:RefOrder>
  </b:Source>
  <b:Source>
    <b:Tag>Pem92</b:Tag>
    <b:SourceType>ArticleInAPeriodical</b:SourceType>
    <b:Guid>{4377C82F-8FE5-40DB-A3AA-6BB5C3F57D7F}</b:Guid>
    <b:Author>
      <b:Author>
        <b:NameList>
          <b:Person>
            <b:Last>Pemberton</b:Last>
            <b:First>J.</b:First>
            <b:Middle>Michael</b:Middle>
          </b:Person>
        </b:NameList>
      </b:Author>
    </b:Author>
    <b:Title>Will the Real CIO Please Stand Up?</b:Title>
    <b:PeriodicalTitle>Records Management Quarterly</b:PeriodicalTitle>
    <b:Year>1992</b:Year>
    <b:Pages>40-45</b:Pages>
    <b:Volume>26</b:Volume>
    <b:Issue>4</b:Issue>
    <b:LCID>hr-HR</b:LCID>
    <b:RefOrder>117</b:RefOrder>
  </b:Source>
  <b:Source>
    <b:Tag>Per11</b:Tag>
    <b:SourceType>DocumentFromInternetSite</b:SourceType>
    <b:Guid>{070F757E-3E8A-46EF-810D-022A39FB2002}</b:Guid>
    <b:Author>
      <b:Author>
        <b:NameList>
          <b:Person>
            <b:Last>Perkins</b:Last>
            <b:First>Bart</b:First>
          </b:Person>
        </b:NameList>
      </b:Author>
    </b:Author>
    <b:Title>The Fortune 500's Disappearing CIOs</b:Title>
    <b:PeriodicalTitle>CIO</b:PeriodicalTitle>
    <b:Year>2011</b:Year>
    <b:YearAccessed>2013.</b:YearAccessed>
    <b:MonthAccessed>lipnja</b:MonthAccessed>
    <b:DayAccessed>1</b:DayAccessed>
    <b:URL>http://www.cio.com/article/653128/The_Fortune_500_s_Disappearing_CIOs?page=1&amp;taxonomyId=3174</b:URL>
    <b:ShortTitle>The Fortune 500's Disappearing CIOs</b:ShortTitle>
    <b:InternetSiteTitle>www.cio.com</b:InternetSiteTitle>
    <b:RefOrder>141</b:RefOrder>
  </b:Source>
  <b:Source>
    <b:Tag>Rie08</b:Tag>
    <b:SourceType>ArticleInAPeriodical</b:SourceType>
    <b:Guid>{A46B20CA-1035-433E-A9A1-59D02CBE2AEB}</b:Guid>
    <b:Title>Zur personellen Verankerung der IT-Funktion im Vorstand börsennotierter Unternehmen: Ergebnisse einer inhaltsanalytischen Betrachtung</b:Title>
    <b:Year>2008</b:Year>
    <b:Author>
      <b:Author>
        <b:NameList>
          <b:Person>
            <b:Last>Riedl</b:Last>
            <b:First>René</b:First>
          </b:Person>
          <b:Person>
            <b:Last>Kobler</b:Last>
            <b:First>Maximilian</b:First>
          </b:Person>
          <b:Person>
            <b:Last>Roithmayr</b:Last>
            <b:First>Friedrich</b:First>
          </b:Person>
        </b:NameList>
      </b:Author>
    </b:Author>
    <b:PeriodicalTitle>Business and Information Systems Engineering the international journal of Wirtschaftsinformatik (Wirtschaftsinformatik)</b:PeriodicalTitle>
    <b:Pages>111-128</b:Pages>
    <b:Publisher>Springer Verlag</b:Publisher>
    <b:Volume>2</b:Volume>
    <b:Issue>50</b:Issue>
    <b:LCID>hr-HR</b:LCID>
    <b:RefOrder>152</b:RefOrder>
  </b:Source>
  <b:Source>
    <b:Tag>Mar00</b:Tag>
    <b:SourceType>ArticleInAPeriodical</b:SourceType>
    <b:Guid>{CCE27483-D9FF-40EC-94F5-A88544F460CB}</b:Guid>
    <b:Title>Are CIOs Obsolete?</b:Title>
    <b:Year>2000</b:Year>
    <b:Author>
      <b:Author>
        <b:NameList>
          <b:Person>
            <b:Last>Maruca</b:Last>
            <b:First>Regina</b:First>
            <b:Middle>Fazio</b:Middle>
          </b:Person>
        </b:NameList>
      </b:Author>
    </b:Author>
    <b:PeriodicalTitle>Harvard Business Review</b:PeriodicalTitle>
    <b:Pages>55-63</b:Pages>
    <b:RefOrder>5</b:RefOrder>
  </b:Source>
  <b:Source>
    <b:Tag>Anđ07</b:Tag>
    <b:SourceType>ArticleInAPeriodical</b:SourceType>
    <b:Guid>{60F90826-9ABC-4801-B2F8-1DADFAA91FC1}</b:Guid>
    <b:Author>
      <b:Author>
        <b:NameList>
          <b:Person>
            <b:Last>Milardović</b:Last>
            <b:First>Anđelko</b:First>
          </b:Person>
        </b:NameList>
      </b:Author>
    </b:Author>
    <b:Title>ICT i globalizacija</b:Title>
    <b:PeriodicalTitle>Info Trend</b:PeriodicalTitle>
    <b:Year>2007</b:Year>
    <b:Pages>31-35</b:Pages>
    <b:Issue>147</b:Issue>
    <b:RefOrder>207</b:RefOrder>
  </b:Source>
  <b:Source>
    <b:Tag>Mil10</b:Tag>
    <b:SourceType>ArticleInAPeriodical</b:SourceType>
    <b:Guid>{07A19D09-0F84-4679-AA61-52B429991CCF}</b:Guid>
    <b:LCID>hr-HR</b:LCID>
    <b:Author>
      <b:Author>
        <b:NameList>
          <b:Person>
            <b:Last>Milardović</b:Last>
            <b:First>Anđelko</b:First>
          </b:Person>
        </b:NameList>
      </b:Author>
    </b:Author>
    <b:Title>Društvo rizika</b:Title>
    <b:Year>2010</b:Year>
    <b:City>Zagreb</b:City>
    <b:PeriodicalTitle>InfoTrend</b:PeriodicalTitle>
    <b:Pages>6-8</b:Pages>
    <b:Issue>179</b:Issue>
    <b:RefOrder>208</b:RefOrder>
  </b:Source>
  <b:Source>
    <b:Tag>Min71</b:Tag>
    <b:SourceType>ArticleInAPeriodical</b:SourceType>
    <b:Guid>{93ED4C10-CC2C-40C8-9651-79231DFF1485}</b:Guid>
    <b:Author>
      <b:Author>
        <b:NameList>
          <b:Person>
            <b:Last>Mintzberg</b:Last>
            <b:First>Henry</b:First>
          </b:Person>
        </b:NameList>
      </b:Author>
    </b:Author>
    <b:Title>Managerial Work: Analysis from Observation</b:Title>
    <b:PeriodicalTitle>Management Science</b:PeriodicalTitle>
    <b:Year>1971</b:Year>
    <b:Pages>B97-B110</b:Pages>
    <b:Volume>18</b:Volume>
    <b:Issue>2</b:Issue>
    <b:RefOrder>112</b:RefOrder>
  </b:Source>
  <b:Source>
    <b:Tag>Min75</b:Tag>
    <b:SourceType>ArticleInAPeriodical</b:SourceType>
    <b:Guid>{F4469790-AC3D-4750-9B1C-8D7A490864AE}</b:Guid>
    <b:Title>The Manager's Job: Folklore and Fact</b:Title>
    <b:PeriodicalTitle>Harvard Bussiness Review</b:PeriodicalTitle>
    <b:Year>1975</b:Year>
    <b:Pages>49-61</b:Pages>
    <b:Author>
      <b:Author>
        <b:NameList>
          <b:Person>
            <b:Last>Mintzberg</b:Last>
            <b:First>Henry</b:First>
          </b:Person>
        </b:NameList>
      </b:Author>
    </b:Author>
    <b:RefOrder>109</b:RefOrder>
  </b:Source>
  <b:Source>
    <b:Tag>Ste92</b:Tag>
    <b:SourceType>ArticleInAPeriodical</b:SourceType>
    <b:Guid>{51C4D08A-1060-4172-8CD9-246E7502F6CA}</b:Guid>
    <b:Author>
      <b:Author>
        <b:NameList>
          <b:Person>
            <b:Last>Stephens</b:Last>
            <b:First>Charlotte</b:First>
            <b:Middle>S.</b:Middle>
          </b:Person>
          <b:Person>
            <b:Last>Ledbetter</b:Last>
            <b:First>William</b:First>
            <b:Middle>N.</b:Middle>
          </b:Person>
          <b:Person>
            <b:Last>Mitra</b:Last>
            <b:First>Amitava</b:First>
          </b:Person>
          <b:Person>
            <b:Last>Ford</b:Last>
            <b:First>F.</b:First>
            <b:Middle>Nelson</b:Middle>
          </b:Person>
        </b:NameList>
      </b:Author>
    </b:Author>
    <b:Title>Executive or functional manager?: The nature of the CIO's job</b:Title>
    <b:PeriodicalTitle>MIS Quarterly</b:PeriodicalTitle>
    <b:Pages>449-467</b:Pages>
    <b:Publisher>Management Information Systems Research Center, University of Minnesota</b:Publisher>
    <b:Volume>16</b:Volume>
    <b:Issue>4</b:Issue>
    <b:Year>1992</b:Year>
    <b:LCID>hr-HR</b:LCID>
    <b:RefOrder>28</b:RefOrder>
  </b:Source>
  <b:Source>
    <b:Tag>Ste94</b:Tag>
    <b:SourceType>ArticleInAPeriodical</b:SourceType>
    <b:Guid>{33E55969-80F9-4F61-ACD3-2BDFBB61C6A3}</b:Guid>
    <b:Author>
      <b:Author>
        <b:NameList>
          <b:Person>
            <b:Last>Stephens</b:Last>
            <b:First>Charlotte</b:First>
          </b:Person>
          <b:Person>
            <b:Last>Loughman</b:Last>
            <b:First>Thomas</b:First>
          </b:Person>
        </b:NameList>
      </b:Author>
    </b:Author>
    <b:Title>The CIO's chief concern: Communication</b:Title>
    <b:PeriodicalTitle>Information &amp; Management</b:PeriodicalTitle>
    <b:Year>1994</b:Year>
    <b:Pages>129–137</b:Pages>
    <b:Volume>27</b:Volume>
    <b:Issue>2</b:Issue>
    <b:LCID>hr-HR</b:LCID>
    <b:RefOrder>11</b:RefOrder>
  </b:Source>
  <b:Source>
    <b:Tag>Ste05</b:Tag>
    <b:SourceType>ArticleInAPeriodical</b:SourceType>
    <b:Guid>{2785271C-AE57-4D59-A215-A699FC20765F}</b:Guid>
    <b:Title>The Sarbanes-Oxley Act and the changing role of the CIO and IT function</b:Title>
    <b:Pages>118-128</b:Pages>
    <b:PeriodicalTitle>International Journal of Business Information Systems</b:PeriodicalTitle>
    <b:Author>
      <b:Author>
        <b:NameList>
          <b:Person>
            <b:Last>Sutton</b:Last>
            <b:First>Steve</b:First>
            <b:Middle>G.</b:Middle>
          </b:Person>
          <b:Person>
            <b:Last>Arnold</b:Last>
            <b:First>Vicky</b:First>
          </b:Person>
        </b:NameList>
      </b:Author>
    </b:Author>
    <b:Edition>1/2</b:Edition>
    <b:Volume>1</b:Volume>
    <b:Year>2005</b:Year>
    <b:LCID>hr-HR</b:LCID>
    <b:RefOrder>136</b:RefOrder>
  </b:Source>
  <b:Source>
    <b:Tag>Pra12</b:Tag>
    <b:SourceType>ArticleInAPeriodical</b:SourceType>
    <b:Guid>{302D2B54-C05B-409E-BE81-2CDB56AB27C0}</b:Guid>
    <b:Title>Cloud Computing for Intelligent Transportation System</b:Title>
    <b:PeriodicalTitle>International Journal of Soft Computing and Engineering (IJSCE)</b:PeriodicalTitle>
    <b:Year>2012</b:Year>
    <b:Author>
      <b:Author>
        <b:NameList>
          <b:Person>
            <b:Last>Trivedi</b:Last>
            <b:First>Prashant</b:First>
          </b:Person>
          <b:Person>
            <b:Last>Deshmukh</b:Last>
            <b:First>Kavita</b:First>
          </b:Person>
          <b:Person>
            <b:Last>Shrivastava</b:Last>
            <b:First>Manish</b:First>
          </b:Person>
        </b:NameList>
      </b:Author>
    </b:Author>
    <b:Volume>2</b:Volume>
    <b:Issue>3</b:Issue>
    <b:LCID>hr-HR</b:LCID>
    <b:RefOrder>239</b:RefOrder>
  </b:Source>
  <b:Source>
    <b:Tag>Wat09</b:Tag>
    <b:SourceType>ArticleInAPeriodical</b:SourceType>
    <b:Guid>{B30A2499-0032-4005-819E-E3FEAE090DE9}</b:Guid>
    <b:Author>
      <b:Author>
        <b:NameList>
          <b:Person>
            <b:Last>Watson</b:Last>
            <b:First>Brian</b:First>
            <b:Middle>P.</b:Middle>
          </b:Person>
        </b:NameList>
      </b:Author>
    </b:Author>
    <b:Title>The disappearing CIO</b:Title>
    <b:PeriodicalTitle>eWeek</b:PeriodicalTitle>
    <b:Year>2009</b:Year>
    <b:Pages>39</b:Pages>
    <b:RefOrder>37</b:RefOrder>
  </b:Source>
  <b:Source>
    <b:Tag>Wik131</b:Tag>
    <b:SourceType>InternetSite</b:SourceType>
    <b:Guid>{20D07769-6A6D-4B3A-A2C0-023704176505}</b:Guid>
    <b:Author>
      <b:Author>
        <b:Corporate>Wikimedia Foundation, Inc</b:Corporate>
      </b:Author>
    </b:Author>
    <b:Title>Bring your own device</b:Title>
    <b:Year>2013</b:Year>
    <b:YearAccessed>2013.</b:YearAccessed>
    <b:MonthAccessed>listopada</b:MonthAccessed>
    <b:DayAccessed>26</b:DayAccessed>
    <b:URL>http://en.wikipedia.org/wiki/Bring_your_own_device</b:URL>
    <b:InternetSiteTitle>Wikipedia</b:InternetSiteTitle>
    <b:LCID>hr-HR</b:LCID>
    <b:RefOrder>285</b:RefOrder>
  </b:Source>
  <b:Source>
    <b:Tag>Wik13</b:Tag>
    <b:SourceType>InternetSite</b:SourceType>
    <b:Guid>{6842E470-2668-403D-9A5A-D2F86721801C}</b:Guid>
    <b:Author>
      <b:Author>
        <b:Corporate>Wikipedia</b:Corporate>
      </b:Author>
    </b:Author>
    <b:Title>High availability</b:Title>
    <b:InternetSiteTitle>Wikimedia Foundation, Inc</b:InternetSiteTitle>
    <b:Year>2013</b:Year>
    <b:YearAccessed>2013.</b:YearAccessed>
    <b:MonthAccessed>listopada</b:MonthAccessed>
    <b:DayAccessed>9</b:DayAccessed>
    <b:URL>http://en.wikipedia.org/wiki/High_availability</b:URL>
    <b:LCID>hr-HR</b:LCID>
    <b:RefOrder>259</b:RefOrder>
  </b:Source>
  <b:Source>
    <b:Tag>Col11</b:Tag>
    <b:SourceType>ArticleInAPeriodical</b:SourceType>
    <b:Guid>{A5D1FD81-4081-4A9B-9B47-9824DDA94477}</b:Guid>
    <b:Title>CEO Expectations; CIO Desk Reference Chapter 11, Updated Q4 2011</b:Title>
    <b:Year>2011</b:Year>
    <b:Publisher>Gartner, Inc</b:Publisher>
    <b:Author>
      <b:Author>
        <b:NameList>
          <b:Person>
            <b:Last>Young</b:Last>
            <b:First>Colleen</b:First>
            <b:Middle>M.</b:Middle>
          </b:Person>
          <b:Person>
            <b:Last>Morello</b:Last>
            <b:First>Diane</b:First>
          </b:Person>
          <b:Person>
            <b:Last>Aron</b:Last>
            <b:First>Dave</b:First>
          </b:Person>
        </b:NameList>
      </b:Author>
    </b:Author>
    <b:PeriodicalTitle>Gartner</b:PeriodicalTitle>
    <b:LCID>hr-HR</b:LCID>
    <b:RefOrder>57</b:RefOrder>
  </b:Source>
  <b:Source>
    <b:Tag>IBM08a</b:Tag>
    <b:SourceType>DocumentFromInternetSite</b:SourceType>
    <b:Guid>{1FC75887-28F2-4623-8886-897B4E9E1AC9}</b:Guid>
    <b:Title>The Evolving Role of the CIO</b:Title>
    <b:Year>2008A</b:Year>
    <b:LCID>hr-HR</b:LCID>
    <b:Author>
      <b:Author>
        <b:Corporate>IBM</b:Corporate>
      </b:Author>
    </b:Author>
    <b:InternetSiteTitle>IBM Global Business Services</b:InternetSiteTitle>
    <b:YearAccessed>2013.</b:YearAccessed>
    <b:MonthAccessed>ožujka</b:MonthAccessed>
    <b:DayAccessed>4</b:DayAccessed>
    <b:URL>http://www.ibm.com/services/uk/cio/pdf/ciw03002-gben-00_2.pdf</b:URL>
    <b:RefOrder>128</b:RefOrder>
  </b:Source>
  <b:Source>
    <b:Tag>IBM09</b:Tag>
    <b:SourceType>DocumentFromInternetSite</b:SourceType>
    <b:Guid>{F6C7078C-5CAE-4162-859E-CA42E1FC9399}</b:Guid>
    <b:Title>The New Voice of the CIO: Insights from the Global Chief Information Officer Study</b:Title>
    <b:Year>2009</b:Year>
    <b:City>New York</b:City>
    <b:Publisher>IBM</b:Publisher>
    <b:Author>
      <b:Author>
        <b:Corporate>IBM</b:Corporate>
      </b:Author>
    </b:Author>
    <b:StateProvince>USA</b:StateProvince>
    <b:YearAccessed>2013.</b:YearAccessed>
    <b:MonthAccessed>ožujka</b:MonthAccessed>
    <b:DayAccessed>4</b:DayAccessed>
    <b:URL>http://www-935.ibm.com/services/c-suite/att/doc/midsize.pdf</b:URL>
    <b:LCID>hr-HR</b:LCID>
    <b:InternetSiteTitle>IBM Global Business Services</b:InternetSiteTitle>
    <b:RefOrder>89</b:RefOrder>
  </b:Source>
  <b:Source>
    <b:Tag>Hal11</b:Tag>
    <b:SourceType>ArticleInAPeriodical</b:SourceType>
    <b:Guid>{51BE13F2-A583-4ABC-B078-A970A96C6575}</b:Guid>
    <b:LCID>hr-HR</b:LCID>
    <b:Author>
      <b:Author>
        <b:NameList>
          <b:Person>
            <b:Last>Halamka</b:Last>
            <b:First>John</b:First>
          </b:Person>
        </b:NameList>
      </b:Author>
    </b:Author>
    <b:Title>The new metrics for CIO success</b:Title>
    <b:Year>2011</b:Year>
    <b:PeriodicalTitle>Computerworld</b:PeriodicalTitle>
    <b:Pages>40</b:Pages>
    <b:RefOrder>195</b:RefOrder>
  </b:Source>
  <b:Source>
    <b:Tag>The04</b:Tag>
    <b:SourceType>ArticleInAPeriodical</b:SourceType>
    <b:Guid>{7124AF15-4D69-4C2B-9B0D-1FED84E8FB07}</b:Guid>
    <b:Author>
      <b:Author>
        <b:Corporate>IMJ</b:Corporate>
      </b:Author>
    </b:Author>
    <b:Title>CIO Role Is Being "Dumbed Down", Study Says</b:Title>
    <b:PeriodicalTitle>The information management journal</b:PeriodicalTitle>
    <b:Year>2004</b:Year>
    <b:Pages>14</b:Pages>
    <b:LCID>hr-HR</b:LCID>
    <b:RefOrder>151</b:RefOrder>
  </b:Source>
  <b:Source>
    <b:Tag>Sri06</b:Tag>
    <b:SourceType>ArticleInAPeriodical</b:SourceType>
    <b:Guid>{241133C3-C482-4420-9ED0-6FA107D21A31}</b:Guid>
    <b:Title>Brzi ili mrtvi - Intervju s prof. Velimir Srića</b:Title>
    <b:Year>2006</b:Year>
    <b:Author>
      <b:Interviewee>
        <b:NameList>
          <b:Person>
            <b:Last>Srića</b:Last>
            <b:First>Velimir</b:First>
          </b:Person>
        </b:NameList>
      </b:Interviewee>
      <b:Author>
        <b:Corporate>Info Trend</b:Corporate>
      </b:Author>
    </b:Author>
    <b:City>Zagreb</b:City>
    <b:Pages>44-46</b:Pages>
    <b:StandardNumber>143</b:StandardNumber>
    <b:Comments>Intervju za InfoTrend</b:Comments>
    <b:PeriodicalTitle>Info Trend</b:PeriodicalTitle>
    <b:RefOrder>246</b:RefOrder>
  </b:Source>
  <b:Source>
    <b:Tag>Kah92</b:Tag>
    <b:SourceType>BookSection</b:SourceType>
    <b:Guid>{03CE51C6-F4A4-442F-9A7E-FFA9A23D6194}</b:Guid>
    <b:Title>Stress in organizations</b:Title>
    <b:Year>1992</b:Year>
    <b:Author>
      <b:Author>
        <b:NameList>
          <b:Person>
            <b:Last>Kahn</b:Last>
            <b:First>R.L.</b:First>
          </b:Person>
          <b:Person>
            <b:Last>Byosiere</b:Last>
            <b:First>P.</b:First>
          </b:Person>
        </b:NameList>
      </b:Author>
      <b:BookAuthor>
        <b:NameList>
          <b:Person>
            <b:Last>Dunnette</b:Last>
            <b:First>M.D.</b:First>
          </b:Person>
          <b:Person>
            <b:Last>Hough</b:Last>
            <b:First>M.</b:First>
          </b:Person>
        </b:NameList>
      </b:BookAuthor>
    </b:Author>
    <b:BookTitle>Handbook of Industrial and Organizational Psychology</b:BookTitle>
    <b:Pages>571-650</b:Pages>
    <b:City>Palo Alto</b:City>
    <b:Publisher>Consulting Psychological Press</b:Publisher>
    <b:Volume>3</b:Volume>
    <b:Edition>2</b:Edition>
    <b:LCID>hr-HR</b:LCID>
    <b:RefOrder>266</b:RefOrder>
  </b:Source>
  <b:Source>
    <b:Tag>Aji13</b:Tag>
    <b:SourceType>DocumentFromInternetSite</b:SourceType>
    <b:Guid>{5538CAE5-5383-4C7F-A272-3E15E2C6B072}</b:Guid>
    <b:Title>Taking the reins: Managing CFO transitions</b:Title>
    <b:Year>2013</b:Year>
    <b:Author>
      <b:Author>
        <b:NameList>
          <b:Person>
            <b:Last>Kambil</b:Last>
            <b:First>Ajit</b:First>
          </b:Person>
        </b:NameList>
      </b:Author>
    </b:Author>
    <b:InternetSiteTitle>Deloitte University Press web page</b:InternetSiteTitle>
    <b:ProductionCompany>Deloitte University Press</b:ProductionCompany>
    <b:YearAccessed>2014.</b:YearAccessed>
    <b:MonthAccessed>rujna</b:MonthAccessed>
    <b:DayAccessed>10</b:DayAccessed>
    <b:URL>http://dupress.com/articles/taking-the-reins-as-a-cio/</b:URL>
    <b:LCID>hr-HR</b:LCID>
    <b:RefOrder>66</b:RefOrder>
  </b:Source>
  <b:Source>
    <b:Tag>Int12</b:Tag>
    <b:SourceType>DocumentFromInternetSite</b:SourceType>
    <b:Guid>{EE33756A-EC5B-41D6-943F-0D1EEC3DEA7A}</b:Guid>
    <b:LCID>hr-HR</b:LCID>
    <b:Author>
      <b:Author>
        <b:Corporate>Intel corp.</b:Corporate>
      </b:Author>
    </b:Author>
    <b:Title>What Happens In An Internet Minute?</b:Title>
    <b:Year>2012</b:Year>
    <b:YearAccessed>2013.</b:YearAccessed>
    <b:MonthAccessed>ožujka</b:MonthAccessed>
    <b:URL>http://www.intel.com/content/www/us/en/communications/internet-minute-infographic.html?wapkw=growth+networked</b:URL>
    <b:PeriodicalTitle>Mreža</b:PeriodicalTitle>
    <b:Pages>22-23</b:Pages>
    <b:InternetSiteTitle>intel.com</b:InternetSiteTitle>
    <b:DayAccessed>14</b:DayAccessed>
    <b:RefOrder>217</b:RefOrder>
  </b:Source>
  <b:Source>
    <b:Tag>Pav15</b:Tag>
    <b:SourceType>ArticleInAPeriodical</b:SourceType>
    <b:Guid>{41A0DE30-3CBD-4974-A9CB-37B905BA38E4}</b:Guid>
    <b:Title>Najdugovječniji analitičar informatičkih tržišta</b:Title>
    <b:Year>2015</b:Year>
    <b:Month>listopad</b:Month>
    <b:Author>
      <b:Author>
        <b:NameList>
          <b:Person>
            <b:Last>Pavić</b:Last>
            <b:First>Zvonko</b:First>
          </b:Person>
        </b:NameList>
      </b:Author>
    </b:Author>
    <b:PeriodicalTitle>Mreža</b:PeriodicalTitle>
    <b:Pages>42-44</b:Pages>
    <b:Issue>11/XX</b:Issue>
    <b:RefOrder>241</b:RefOrder>
  </b:Source>
  <b:Source>
    <b:Tag>IDC15</b:Tag>
    <b:SourceType>InternetSite</b:SourceType>
    <b:Guid>{9559F22F-0C40-4FCB-BA30-0E86FD876B0B}</b:Guid>
    <b:Author>
      <b:Author>
        <b:Corporate>IDC Adriatics</b:Corporate>
      </b:Author>
    </b:Author>
    <b:Title>IDC.COM</b:Title>
    <b:InternetSiteTitle>www.idc-adriatics.com</b:InternetSiteTitle>
    <b:Year>2015</b:Year>
    <b:URL>http://idc-adriatics.com/eng/events/59942-idc-cio-award-2015</b:URL>
    <b:RefOrder>175</b:RefOrder>
  </b:Source>
  <b:Source>
    <b:Tag>Jel05</b:Tag>
    <b:SourceType>ArticleInAPeriodical</b:SourceType>
    <b:Guid>{D0E1BAAD-2CE7-45D3-AC13-8C6BA5067CA1}</b:Guid>
    <b:Title>Jezik, komunikacija i sposobnosti: nazivi i bliskoznačnice</b:Title>
    <b:Year>2005</b:Year>
    <b:Month>listopada</b:Month>
    <b:Author>
      <b:Author>
        <b:NameList>
          <b:Person>
            <b:Last>Jelaska</b:Last>
            <b:First>Zrinka</b:First>
          </b:Person>
        </b:NameList>
      </b:Author>
    </b:Author>
    <b:PeriodicalTitle>Jezik: časopis za kulturu hrvatskoga književnog jezika</b:PeriodicalTitle>
    <b:LCID>hr-HR</b:LCID>
    <b:Volume>4</b:Volume>
    <b:Issue>52</b:Issue>
    <b:RefOrder>177</b:RefOrder>
  </b:Source>
  <b:Source>
    <b:Tag>And13</b:Tag>
    <b:SourceType>DocumentFromInternetSite</b:SourceType>
    <b:Guid>{1A873B45-04D4-4BDD-AACF-E461EC399AAC}</b:Guid>
    <b:LCID>hr-HR</b:LCID>
    <b:Author>
      <b:Author>
        <b:NameList>
          <b:Person>
            <b:Last>König</b:Last>
            <b:First>Andrea</b:First>
          </b:Person>
        </b:NameList>
      </b:Author>
    </b:Author>
    <b:Title>IBM: Computer bekommen bald unsere 5 Sinne</b:Title>
    <b:YearAccessed>2013.</b:YearAccessed>
    <b:MonthAccessed>veljače</b:MonthAccessed>
    <b:DayAccessed>16</b:DayAccessed>
    <b:URL>http://www.cio.de/strategien/2902522/</b:URL>
    <b:InternetSiteTitle>www.cio.de</b:InternetSiteTitle>
    <b:ShortTitle>IBM: Computer bekommen bald unsere 5 Sinne</b:ShortTitle>
    <b:Year>2013</b:Year>
    <b:RefOrder>213</b:RefOrder>
  </b:Source>
  <b:Source>
    <b:Tag>GIG15</b:Tag>
    <b:SourceType>InternetSite</b:SourceType>
    <b:Guid>{C1252030-4A4F-4BE8-8771-CBB6AF0D72B4}</b:Guid>
    <b:Title>Survey says: female CIOs make inroads</b:Title>
    <b:Year>2015</b:Year>
    <b:Author>
      <b:Author>
        <b:Corporate>GIGAOM</b:Corporate>
      </b:Author>
    </b:Author>
    <b:InternetSiteTitle>www.gigaom.com</b:InternetSiteTitle>
    <b:URL>https://gigaom.com/2015/01/15/survey-says-female-cios-make-inroads/</b:URL>
    <b:RefOrder>168</b:RefOrder>
  </b:Source>
  <b:Source>
    <b:Tag>Goo15</b:Tag>
    <b:SourceType>InternetSite</b:SourceType>
    <b:Guid>{A860294D-06E3-4C8F-9A70-1C61954425CC}</b:Guid>
    <b:Author>
      <b:Author>
        <b:Corporate>Google Finance</b:Corporate>
      </b:Author>
    </b:Author>
    <b:InternetSiteTitle>www.google.com</b:InternetSiteTitle>
    <b:Year>2015</b:Year>
    <b:URL>http://www.google.com/finance?cid=296878244325128</b:URL>
    <b:RefOrder>227</b:RefOrder>
  </b:Source>
  <b:Source>
    <b:Tag>Mit12</b:Tag>
    <b:SourceType>DocumentFromInternetSite</b:SourceType>
    <b:Guid>{877DB2CD-87BE-4DE0-8AD9-5A884D3C7400}</b:Guid>
    <b:LCID>hr-HR</b:LCID>
    <b:Author>
      <b:Author>
        <b:NameList>
          <b:Person>
            <b:Last>Mitchell</b:Last>
            <b:First>Robert</b:First>
            <b:Middle>L</b:Middle>
          </b:Person>
        </b:NameList>
      </b:Author>
    </b:Author>
    <b:Title>Top 10 IT Jobs</b:Title>
    <b:YearAccessed>2013.</b:YearAccessed>
    <b:MonthAccessed>siječnja</b:MonthAccessed>
    <b:DayAccessed>25</b:DayAccessed>
    <b:URL>http://blogs.computerworld.com/print/21157</b:URL>
    <b:InternetSiteTitle>Computerworld Blogs</b:InternetSiteTitle>
    <b:Year>2012</b:Year>
    <b:RefOrder>249</b:RefOrder>
  </b:Source>
  <b:Source>
    <b:Tag>MVE15</b:Tag>
    <b:SourceType>InternetSite</b:SourceType>
    <b:Guid>{9A1BA851-E8BD-48CF-8E4D-507CA7ECFC1F}</b:Guid>
    <b:Author>
      <b:Author>
        <b:Corporate>MVEP</b:Corporate>
      </b:Author>
    </b:Author>
    <b:Title>Ministarstvo vanjskih i europskih poslova</b:Title>
    <b:InternetSiteTitle>www.mvep.hr</b:InternetSiteTitle>
    <b:Year>2015</b:Year>
    <b:URL>http://www.mvep.hr/hr/mediji/priopcenja/hrvatska-osvojila-nagradu-za-najbolju-zemlju-europe-u-podrucju-otvorene-vlasti,25557.html</b:URL>
    <b:RefOrder>251</b:RefOrder>
  </b:Source>
  <b:Source>
    <b:Tag>Bus15</b:Tag>
    <b:SourceType>DocumentFromInternetSite</b:SourceType>
    <b:Guid>{8F58E40A-55FD-44DF-8F2D-4FF064928658}</b:Guid>
    <b:Author>
      <b:Author>
        <b:Corporate>Business Insider</b:Corporate>
      </b:Author>
    </b:Author>
    <b:Title>THE INTERNET OF THINGS 2015 REPORT: Examining how the IoT will affect the world</b:Title>
    <b:InternetSiteTitle>www.businessinsider.com</b:InternetSiteTitle>
    <b:Year>2015</b:Year>
    <b:URL>http://www.businessinsider.com/internet-of-things-2015-forecasts-of-the-industrial-iot-connected-home-and-more-2015-10</b:URL>
    <b:RefOrder>218</b:RefOrder>
  </b:Source>
  <b:Source>
    <b:Tag>Zdr09</b:Tag>
    <b:SourceType>ConferenceProceedings</b:SourceType>
    <b:Guid>{8610CA1F-18CD-4234-8B28-2F03FB3305AA}</b:Guid>
    <b:Title>Assessment of Croatia's Readiness for Using the ICT Potentials</b:Title>
    <b:Year>2009</b:Year>
    <b:Pages>135-143</b:Pages>
    <b:ConferenceName>Proceedings of the 20th Central European Conference on Information and Intelligent Systems</b:ConferenceName>
    <b:City>Varaždin, Croatia </b:City>
    <b:Publisher>Faculty of Organization and Informatics September</b:Publisher>
    <b:LCID>hr-HR</b:LCID>
    <b:Author>
      <b:Author>
        <b:NameList>
          <b:Person>
            <b:Last>Krakar</b:Last>
            <b:First>Zdravko</b:First>
          </b:Person>
          <b:Person>
            <b:Last>Rotim</b:Last>
            <b:First>Silvana</b:First>
            <b:Middle>Tomić</b:Middle>
          </b:Person>
        </b:NameList>
      </b:Author>
    </b:Author>
    <b:RefOrder>242</b:RefOrder>
  </b:Source>
  <b:Source>
    <b:Tag>LiX12</b:Tag>
    <b:SourceType>BookSection</b:SourceType>
    <b:Guid>{AAD97C43-0D5D-4395-914C-2E21066FF3DA}</b:Guid>
    <b:Title>Mitigating the Environmental Impact of Smartphones with Device Reuse</b:Title>
    <b:Year>2012</b:Year>
    <b:Author>
      <b:Author>
        <b:NameList>
          <b:Person>
            <b:Last>Li</b:Last>
            <b:First>Xun</b:First>
          </b:Person>
          <b:Person>
            <b:Last>Ortiz</b:Last>
            <b:First>Pablo</b:First>
          </b:Person>
          <b:Person>
            <b:Last>Kuczenski</b:Last>
            <b:First>Brandon</b:First>
          </b:Person>
          <b:Person>
            <b:Last>Franklin</b:Last>
            <b:First>Diana</b:First>
          </b:Person>
          <b:Person>
            <b:Last>Chong</b:Last>
            <b:First>Frederic</b:First>
            <b:Middle>T.</b:Middle>
          </b:Person>
        </b:NameList>
      </b:Author>
      <b:BookAuthor>
        <b:NameList>
          <b:Person>
            <b:Last>Hu</b:Last>
            <b:First>Wen-Chen</b:First>
          </b:Person>
          <b:Person>
            <b:Last>Kaabouch</b:Last>
            <b:First>Naima</b:First>
          </b:Person>
        </b:NameList>
      </b:BookAuthor>
    </b:Author>
    <b:BookTitle>Sustainable ICTs and Management Systems for Green Computing</b:BookTitle>
    <b:Pages>252-282</b:Pages>
    <b:City>Hershey</b:City>
    <b:Publisher>IGI Global</b:Publisher>
    <b:StateProvince>USA</b:StateProvince>
    <b:ChapterNumber>11</b:ChapterNumber>
    <b:RefOrder>237</b:RefOrder>
  </b:Source>
  <b:Source>
    <b:Tag>Vla12</b:Tag>
    <b:SourceType>DocumentFromInternetSite</b:SourceType>
    <b:Guid>{59BBE382-3143-4870-AB10-19F6EA13DB25}</b:Guid>
    <b:Title>Prezentacija Darko Parić - Vlada Republike Hrvatske</b:Title>
    <b:Year>2012</b:Year>
    <b:InternetSiteTitle>www.vlada.gov.hr</b:InternetSiteTitle>
    <b:Author>
      <b:Author>
        <b:Corporate>Vlada RH</b:Corporate>
      </b:Author>
    </b:Author>
    <b:ShortTitle>IT u državnoj upravi</b:ShortTitle>
    <b:RefOrder>248</b:RefOrder>
  </b:Source>
  <b:Source>
    <b:Tag>XXX72</b:Tag>
    <b:SourceType>BookSection</b:SourceType>
    <b:Guid>{152C54F7-C641-471F-8142-BB31F2E23BCD}</b:Guid>
    <b:Author>
      <b:Author>
        <b:NameList>
          <b:Person>
            <b:Last>Hymes</b:Last>
            <b:First>Dell</b:First>
          </b:Person>
        </b:NameList>
      </b:Author>
      <b:BookAuthor>
        <b:NameList>
          <b:Person>
            <b:Last>Pride</b:Last>
            <b:First>J.B.</b:First>
          </b:Person>
          <b:Person>
            <b:Last>Holmes</b:Last>
            <b:First>J.</b:First>
          </b:Person>
        </b:NameList>
      </b:BookAuthor>
    </b:Author>
    <b:Year>1972</b:Year>
    <b:Title>On communicative competence</b:Title>
    <b:City>Baltimore, USA</b:City>
    <b:Publisher>Penguin Education, Penguin</b:Publisher>
    <b:BookTitle>Sociolinguistics. Selected Readings</b:BookTitle>
    <b:Pages>269-293</b:Pages>
    <b:RefOrder>186</b:RefOrder>
  </b:Source>
  <b:Source>
    <b:Tag>Mađ08</b:Tag>
    <b:SourceType>ConferenceProceedings</b:SourceType>
    <b:Guid>{72281FFE-E83A-4246-9F4A-F0004EE0402C}</b:Guid>
    <b:Author>
      <b:Author>
        <b:NameList>
          <b:Person>
            <b:Last>Mađarić</b:Last>
            <b:First>Miroslav</b:First>
          </b:Person>
          <b:Person>
            <b:Last>Krakar</b:Last>
            <b:First>Zdravko</b:First>
          </b:Person>
        </b:NameList>
      </b:Author>
      <b:Editor>
        <b:NameList>
          <b:Person>
            <b:Last>Rabuzin</b:Last>
            <b:First>Kornelije</b:First>
          </b:Person>
        </b:NameList>
      </b:Editor>
    </b:Author>
    <b:Title>Innovation Through ICT - The Management View</b:Title>
    <b:Year>2008</b:Year>
    <b:Pages>187-194</b:Pages>
    <b:ConferenceName>CECIS Proceedings of the 19th Central European Conference on Information and Intelligent Systems (CECIIS 2008)</b:ConferenceName>
    <b:City>Varaždin</b:City>
    <b:Publisher>Fakultet organizacije i informatike</b:Publisher>
    <b:LCID>hr-HR</b:LCID>
    <b:RefOrder>221</b:RefOrder>
  </b:Source>
  <b:Source>
    <b:Tag>Mic83</b:Tag>
    <b:SourceType>BookSection</b:SourceType>
    <b:Guid>{6EAB773E-CF25-4E11-BCCD-19D8628D7498}</b:Guid>
    <b:Author>
      <b:Author>
        <b:NameList>
          <b:Person>
            <b:Last>Canale</b:Last>
            <b:First>Michael</b:First>
          </b:Person>
        </b:NameList>
      </b:Author>
      <b:BookAuthor>
        <b:NameList>
          <b:Person>
            <b:Last>Richards</b:Last>
            <b:First>J.</b:First>
            <b:Middle>C., &amp; Schmidt, R. W.</b:Middle>
          </b:Person>
        </b:NameList>
      </b:BookAuthor>
    </b:Author>
    <b:Title>From communicative competence to communicative language pedagogy</b:Title>
    <b:Pages>2-27</b:Pages>
    <b:Year>1983</b:Year>
    <b:City>London</b:City>
    <b:Publisher>Longman</b:Publisher>
    <b:LCID>hr-HR</b:LCID>
    <b:BookTitle>Language and Communication</b:BookTitle>
    <b:RefOrder>187</b:RefOrder>
  </b:Source>
  <b:Source>
    <b:Tag>Mor07</b:Tag>
    <b:SourceType>Book</b:SourceType>
    <b:Guid>{5D780C63-63BC-4244-94AB-61548DA049A7}</b:Guid>
    <b:Author>
      <b:Author>
        <b:NameList>
          <b:Person>
            <b:Last>Morreale</b:Last>
            <b:First>Sherwyn</b:First>
            <b:Middle>P.</b:Middle>
          </b:Person>
          <b:Person>
            <b:Last>Spitzberg</b:Last>
            <b:First>Brian</b:First>
            <b:Middle>H.</b:Middle>
          </b:Person>
          <b:Person>
            <b:Last>Barge</b:Last>
            <b:First>J.</b:First>
            <b:Middle>Kevin</b:Middle>
          </b:Person>
        </b:NameList>
      </b:Author>
    </b:Author>
    <b:Title>Human Communication: Motivation, Knowledge and Skills, Second Edition</b:Title>
    <b:Year>2007</b:Year>
    <b:City>Belmont, CA</b:City>
    <b:Publisher>Cengage Learning</b:Publisher>
    <b:Edition>2</b:Edition>
    <b:RefOrder>188</b:RefOrder>
  </b:Source>
  <b:Source>
    <b:Tag>Ker12</b:Tag>
    <b:SourceType>Book</b:SourceType>
    <b:Guid>{3EEFE147-F4BE-4083-8DD0-215A40DE73E1}</b:Guid>
    <b:Title>Der IT Security Manager</b:Title>
    <b:Year>2012</b:Year>
    <b:Publisher>Vieweg+Teubner Verlag</b:Publisher>
    <b:Author>
      <b:Author>
        <b:NameList>
          <b:Person>
            <b:Last>Kersten</b:Last>
            <b:First>Heinrich</b:First>
          </b:Person>
          <b:Person>
            <b:Last>Klett</b:Last>
            <b:First>Gerhard</b:First>
          </b:Person>
        </b:NameList>
      </b:Author>
    </b:Author>
    <b:CountryRegion>United States</b:CountryRegion>
    <b:RefOrder>233</b:RefOrder>
  </b:Source>
  <b:Source>
    <b:Tag>Koc</b:Tag>
    <b:SourceType>BookSection</b:SourceType>
    <b:Guid>{59C40C86-9875-4299-8190-948C194EB492}</b:Guid>
    <b:Author>
      <b:Author>
        <b:NameList>
          <b:Person>
            <b:Last>Kocijan</b:Last>
            <b:First>Kristina</b:First>
          </b:Person>
        </b:NameList>
      </b:Author>
      <b:Editor>
        <b:NameList>
          <b:Person>
            <b:Last>Vrana</b:Last>
            <b:First>Radovan</b:First>
          </b:Person>
          <b:Person>
            <b:Last>Pečarić</b:Last>
            <b:First>Đilda</b:First>
          </b:Person>
        </b:NameList>
      </b:Editor>
    </b:Author>
    <b:Title>Big Data: kako smo došli do Velikih podataka i kamo nas oni vode</b:Title>
    <b:BookTitle>Komunikacijski obrasci i informacijska znanost</b:BookTitle>
    <b:Pages>37-62</b:Pages>
    <b:City>Zagreb</b:City>
    <b:Publisher>Zavod za informacijske studije</b:Publisher>
    <b:Year>2014</b:Year>
    <b:RefOrder>225</b:RefOrder>
  </b:Source>
  <b:Source>
    <b:Tag>Dra13</b:Tag>
    <b:SourceType>DocumentFromInternetSite</b:SourceType>
    <b:Guid>{5098B7DA-84BE-4E63-84C4-89201C056D0A}</b:Guid>
    <b:Author>
      <b:Author>
        <b:NameList>
          <b:Person>
            <b:Last>Oreščanin</b:Last>
            <b:First>Dražen</b:First>
          </b:Person>
        </b:NameList>
      </b:Author>
    </b:Author>
    <b:Title>ICT Business Info</b:Title>
    <b:YearAccessed>2013.</b:YearAccessed>
    <b:MonthAccessed>ožujka</b:MonthAccessed>
    <b:DayAccessed>11</b:DayAccessed>
    <b:URL>http://www.ictbusiness.info/kolumne/razlicito-obrazovanje-isto-trziste-rada</b:URL>
    <b:Year>2013</b:Year>
    <b:RefOrder>192</b:RefOrder>
  </b:Source>
  <b:Source>
    <b:Tag>The10</b:Tag>
    <b:SourceType>Report</b:SourceType>
    <b:Guid>{6C499F7B-D19F-4C35-BDE9-D023C1279FDB}</b:Guid>
    <b:Title>Employers’ perception of graduate employability</b:Title>
    <b:Year>2010</b:Year>
    <b:City>Budapest</b:City>
    <b:Publisher>European Commission - Directorate-General for Education and Culture and Directorate-General Communication</b:Publisher>
    <b:LCID>hr-HR</b:LCID>
    <b:Author>
      <b:Author>
        <b:Corporate>The Gallup Organization</b:Corporate>
      </b:Author>
    </b:Author>
    <b:ThesisType>Analytical report</b:ThesisType>
    <b:RefOrder>190</b:RefOrder>
  </b:Source>
  <b:Source>
    <b:Tag>EUR13</b:Tag>
    <b:SourceType>Report</b:SourceType>
    <b:Guid>{C0C4B2B3-8677-496F-AC91-7E788318A7D5}</b:Guid>
    <b:Title>European Commission launches Grand Coalition for Digital Jobs</b:Title>
    <b:Year>2013</b:Year>
    <b:City>Brussels</b:City>
    <b:Author>
      <b:Author>
        <b:Corporate>European Commission</b:Corporate>
      </b:Author>
    </b:Author>
    <b:RefOrder>194</b:RefOrder>
  </b:Source>
  <b:Source>
    <b:Tag>Par96</b:Tag>
    <b:SourceType>ArticleInAPeriodical</b:SourceType>
    <b:Guid>{DAC3D76D-5529-40BD-B8AB-422FA6A4D601}</b:Guid>
    <b:Author>
      <b:Author>
        <b:NameList>
          <b:Person>
            <b:Last>Parry</b:Last>
            <b:First>S.</b:First>
            <b:Middle>B.</b:Middle>
          </b:Person>
        </b:NameList>
      </b:Author>
    </b:Author>
    <b:Title>The quest for competencies</b:Title>
    <b:Year>1996</b:Year>
    <b:PeriodicalTitle>Training</b:PeriodicalTitle>
    <b:Pages>48-56</b:Pages>
    <b:RefOrder>178</b:RefOrder>
  </b:Source>
  <b:Source>
    <b:Tag>Ric82</b:Tag>
    <b:SourceType>Book</b:SourceType>
    <b:Guid>{866CF81F-AA7E-4E15-8739-E9C8456A24C8}</b:Guid>
    <b:Title>The Competent Manager: A Model for Effective Performance</b:Title>
    <b:Year>1982</b:Year>
    <b:Pages>398</b:Pages>
    <b:City> New York</b:City>
    <b:Publisher>John Wiley &amp; Sons</b:Publisher>
    <b:Author>
      <b:Author>
        <b:NameList>
          <b:Person>
            <b:Last>Boyatzis</b:Last>
            <b:First>Richard</b:First>
          </b:Person>
        </b:NameList>
      </b:Author>
    </b:Author>
    <b:RefOrder>176</b:RefOrder>
  </b:Source>
  <b:Source>
    <b:Tag>Joe99</b:Tag>
    <b:SourceType>ArticleInAPeriodical</b:SourceType>
    <b:Guid>{BA72C11A-8E72-4F92-859C-AA43E940F43E}</b:Guid>
    <b:Title>"Mind the Gap": diagnosing the relationship between the IT organisation and the rest of the business</b:Title>
    <b:PeriodicalTitle>The Journal of Strategic Information Systems</b:PeriodicalTitle>
    <b:Year>1999</b:Year>
    <b:Month>March</b:Month>
    <b:Pages>29–60</b:Pages>
    <b:Author>
      <b:Author>
        <b:NameList>
          <b:Person>
            <b:Last>Peppard</b:Last>
            <b:First>Joe</b:First>
          </b:Person>
          <b:Person>
            <b:Last>Ward</b:Last>
            <b:First>John</b:First>
            <b:Middle>M.</b:Middle>
          </b:Person>
        </b:NameList>
      </b:Author>
    </b:Author>
    <b:Volume>8</b:Volume>
    <b:Issue>1</b:Issue>
    <b:LCID>hr-HR</b:LCID>
    <b:RefOrder>29</b:RefOrder>
  </b:Source>
  <b:Source>
    <b:Tag>SDD</b:Tag>
    <b:SourceType>ArticleInAPeriodical</b:SourceType>
    <b:Guid>{CDB395D9-DF71-4719-8668-8FBD18A82DBB}</b:Guid>
    <b:LCID>hr-HR</b:LCID>
    <b:Author>
      <b:Author>
        <b:NameList>
          <b:Person>
            <b:Last>Dionne</b:Last>
            <b:First>Shelley</b:First>
            <b:Middle>D.</b:Middle>
          </b:Person>
          <b:Person>
            <b:Last>Sayama</b:Last>
            <b:First>Hiroki</b:First>
          </b:Person>
          <b:Person>
            <b:Last>Hao</b:Last>
            <b:First>Chanyu</b:First>
          </b:Person>
          <b:Person>
            <b:Last>Bush</b:Last>
            <b:First>Benjamin</b:First>
            <b:Middle>James</b:Middle>
          </b:Person>
        </b:NameList>
      </b:Author>
    </b:Author>
    <b:PeriodicalTitle>The Leadership Quarterly Journal</b:PeriodicalTitle>
    <b:Title>The role of leadership in shared mental model convergence and team performance improvement: An agent-based computational model</b:Title>
    <b:Year>2010</b:Year>
    <b:Pages>1035-1049</b:Pages>
    <b:Publisher>Elsevier Inc.</b:Publisher>
    <b:Volume>21</b:Volume>
    <b:Issue>6</b:Issue>
    <b:RefOrder>101</b:RefOrder>
  </b:Source>
  <b:Source>
    <b:Tag>Enn03</b:Tag>
    <b:SourceType>ArticleInAPeriodical</b:SourceType>
    <b:Guid>{7DB3E263-E45F-4198-A005-D424FFA876AA}</b:Guid>
    <b:Author>
      <b:Author>
        <b:NameList>
          <b:Person>
            <b:Last>Enns</b:Last>
            <b:First>Harvey</b:First>
          </b:Person>
          <b:Person>
            <b:Last>Huff</b:Last>
            <b:First>Sid</b:First>
          </b:Person>
          <b:Person>
            <b:Last>Higgins</b:Last>
            <b:First>Chris</b:First>
          </b:Person>
        </b:NameList>
      </b:Author>
    </b:Author>
    <b:Title>CIO Lateral Influence Behaviors: Gaining Peers' Commitment to Strategic Information Systems</b:Title>
    <b:PeriodicalTitle>MIS Quarterly</b:PeriodicalTitle>
    <b:Year>2003</b:Year>
    <b:Pages>155-176</b:Pages>
    <b:Publisher>Management Information Systems Research Center, University of Minnesota</b:Publisher>
    <b:Volume>27</b:Volume>
    <b:Issue>1</b:Issue>
    <b:RefOrder>135</b:RefOrder>
  </b:Source>
  <b:Source>
    <b:Tag>Car03</b:Tag>
    <b:SourceType>ArticleInAPeriodical</b:SourceType>
    <b:Guid>{7BAC0D1E-96B8-4C22-88DF-BE6BD22867B6}</b:Guid>
    <b:Author>
      <b:Author>
        <b:NameList>
          <b:Person>
            <b:Last>Carr</b:Last>
            <b:First>Nicholas</b:First>
            <b:Middle>G.</b:Middle>
          </b:Person>
        </b:NameList>
      </b:Author>
    </b:Author>
    <b:Title>IT Doesn’t Matter</b:Title>
    <b:PeriodicalTitle>Harward Business Review</b:PeriodicalTitle>
    <b:Year>2003</b:Year>
    <b:Pages>41-49</b:Pages>
    <b:Volume>81</b:Volume>
    <b:Issue>5</b:Issue>
    <b:LCID>hr-HR</b:LCID>
    <b:RefOrder>236</b:RefOrder>
  </b:Source>
  <b:Source>
    <b:Tag>Cha01</b:Tag>
    <b:SourceType>ArticleInAPeriodical</b:SourceType>
    <b:Guid>{90710FA1-BC56-4F34-9EB6-DEF11F8ED0EC}</b:Guid>
    <b:Author>
      <b:Author>
        <b:NameList>
          <b:Person>
            <b:Last>Debabroto</b:Last>
            <b:First>Chatterjee</b:First>
          </b:Person>
          <b:Person>
            <b:Last>Richardson</b:Last>
            <b:First>Vernon</b:First>
            <b:Middle>J.</b:Middle>
          </b:Person>
          <b:Person>
            <b:Last>Zmud</b:Last>
            <b:First>Robert</b:First>
            <b:Middle>W.</b:Middle>
          </b:Person>
        </b:NameList>
      </b:Author>
    </b:Author>
    <b:Title>Examining the Shareholder Wealth Effects of Announcements of Newly Created CIO Positions</b:Title>
    <b:PeriodicalTitle>MIS Quarterly Journal</b:PeriodicalTitle>
    <b:Year>2001</b:Year>
    <b:Pages>43-70</b:Pages>
    <b:Publisher>Management Information Systems Research Center, University of Minnesota</b:Publisher>
    <b:Volume>25</b:Volume>
    <b:Issue>1</b:Issue>
    <b:RefOrder>201</b:RefOrder>
  </b:Source>
  <b:Source>
    <b:Tag>Che05</b:Tag>
    <b:SourceType>ArticleInAPeriodical</b:SourceType>
    <b:Guid>{DE0D4F6E-AF7A-41DA-89E8-B834FDE3BC24}</b:Guid>
    <b:Author>
      <b:Author>
        <b:NameList>
          <b:Person>
            <b:Last>Chen</b:Last>
            <b:First>Henry</b:First>
            <b:Middle>H.G.</b:Middle>
          </b:Person>
          <b:Person>
            <b:Last>Miller</b:Last>
            <b:First>Ruth</b:First>
          </b:Person>
          <b:Person>
            <b:Last>Jiang</b:Last>
            <b:First>James</b:First>
            <b:Middle>J.</b:Middle>
          </b:Person>
          <b:Person>
            <b:Last>Klein</b:Last>
            <b:First>Gary</b:First>
          </b:Person>
        </b:NameList>
      </b:Author>
    </b:Author>
    <b:Title>Communication skills importance and proficiency: perception differences between IS staff and IS users</b:Title>
    <b:PeriodicalTitle>International Journal of Information Management</b:PeriodicalTitle>
    <b:Year>2005</b:Year>
    <b:Month>June</b:Month>
    <b:Pages>215–227</b:Pages>
    <b:Edition>3</b:Edition>
    <b:Volume>25</b:Volume>
    <b:RefOrder>64</b:RefOrder>
  </b:Source>
  <b:Source>
    <b:Tag>Pep99</b:Tag>
    <b:SourceType>ArticleInAPeriodical</b:SourceType>
    <b:Guid>{C8E94DF5-62E5-4304-82B0-714107117DC6}</b:Guid>
    <b:Author>
      <b:Author>
        <b:NameList>
          <b:Person>
            <b:Last>Peppard</b:Last>
            <b:First>Joe</b:First>
          </b:Person>
        </b:NameList>
      </b:Author>
    </b:Author>
    <b:Title>Bridging the Gap between the IT Organisation and the Rest of the Business: Plotting a Route</b:Title>
    <b:PeriodicalTitle>Information Systems Journal - ISJ</b:PeriodicalTitle>
    <b:Year>2001</b:Year>
    <b:Pages>249–270</b:Pages>
    <b:City>Copenhagen</b:City>
    <b:Publisher>Copenhagen Business School</b:Publisher>
    <b:ConferenceName>European Conference on Information Systems</b:ConferenceName>
    <b:Volume>11</b:Volume>
    <b:Issue>3</b:Issue>
    <b:LCID>hr-HR</b:LCID>
    <b:RefOrder>4</b:RefOrder>
  </b:Source>
  <b:Source>
    <b:Tag>Kar061</b:Tag>
    <b:SourceType>ArticleInAPeriodical</b:SourceType>
    <b:Guid>{35991D46-1243-438B-8BA5-8DF6E807D6A8}</b:Guid>
    <b:Author>
      <b:Author>
        <b:NameList>
          <b:Person>
            <b:Last>Karahanna</b:Last>
            <b:First>Elena</b:First>
          </b:Person>
          <b:Person>
            <b:Last>Watson</b:Last>
            <b:First>Richard</b:First>
            <b:Middle>Thomas</b:Middle>
          </b:Person>
        </b:NameList>
      </b:Author>
    </b:Author>
    <b:Title>Information systems leadership</b:Title>
    <b:PeriodicalTitle>IEEE Transactions on Engineering Management</b:PeriodicalTitle>
    <b:Year>2006</b:Year>
    <b:Month>may</b:Month>
    <b:Pages>171 - 176</b:Pages>
    <b:Publisher>IEEE Technology Management Council</b:Publisher>
    <b:Edition>2</b:Edition>
    <b:Volume>53</b:Volume>
    <b:LCID>hr-HR</b:LCID>
    <b:RefOrder>1</b:RefOrder>
  </b:Source>
  <b:Source>
    <b:Tag>Kna26</b:Tag>
    <b:SourceType>DocumentFromInternetSite</b:SourceType>
    <b:Guid>{50D5CA40-251F-4D94-888F-1091D5D96E6D}</b:Guid>
    <b:Author>
      <b:Author>
        <b:NameList>
          <b:Person>
            <b:Last>Knauß</b:Last>
            <b:First>Ferdinand</b:First>
          </b:Person>
        </b:NameList>
      </b:Author>
    </b:Author>
    <b:Title>Schlechte Chefs lassen ihre Leute ausbrennen</b:Title>
    <b:InternetSiteTitle>Wirschafts Woche www.wiwo.de</b:InternetSiteTitle>
    <b:YearAccessed>2013.</b:YearAccessed>
    <b:MonthAccessed>srpnja</b:MonthAccessed>
    <b:DayAccessed>13</b:DayAccessed>
    <b:URL>http://www.wiwo.de/erfolg/beruf/burnout-schlechte-chefs-lassen-ihre-leute-ausbrennen/8398054.html</b:URL>
    <b:LCID>hr-HR</b:LCID>
    <b:Year>2013</b:Year>
    <b:RefOrder>267</b:RefOrder>
  </b:Source>
  <b:Source>
    <b:Tag>Gir13</b:Tag>
    <b:SourceType>InternetSite</b:SourceType>
    <b:Guid>{451C42FB-1E7A-4EBE-804A-14E19854C076}</b:Guid>
    <b:Title>Girl Geek Dinners Hrvatska</b:Title>
    <b:YearAccessed>2013.</b:YearAccessed>
    <b:MonthAccessed>listopada</b:MonthAccessed>
    <b:DayAccessed>10</b:DayAccessed>
    <b:URL>http://croatia.girlgeekdinners.com/android-girls/</b:URL>
    <b:Year>2013</b:Year>
    <b:InternetSiteTitle>www.croatia.girlgeekdinners.com</b:InternetSiteTitle>
    <b:Author>
      <b:Author>
        <b:Corporate>Girl Geek Dinners Hrvatska</b:Corporate>
      </b:Author>
    </b:Author>
    <b:RefOrder>163</b:RefOrder>
  </b:Source>
  <b:Source>
    <b:Tag>Las04</b:Tag>
    <b:SourceType>ConferenceProceedings</b:SourceType>
    <b:Guid>{26BF66D6-9B08-48D0-BED6-EE3316516025}</b:Guid>
    <b:Title>Gemeinsame Ausbildung der IT-Spezialisten auf der Universität Zagreb: Vorteile und Probleme (Joint education of IT-specialists at University of Zagreb)</b:Title>
    <b:Year>2004</b:Year>
    <b:Pages>76-85</b:Pages>
    <b:LCID>hr-HR</b:LCID>
    <b:Author>
      <b:Author>
        <b:NameList>
          <b:Person>
            <b:Last>Lasić-Lazić</b:Last>
            <b:First>Jadranka</b:First>
          </b:Person>
          <b:Person>
            <b:Last>Slavić</b:Last>
            <b:First>Aida</b:First>
          </b:Person>
          <b:Person>
            <b:Last>Banek</b:Last>
            <b:First>Mihaela</b:First>
          </b:Person>
        </b:NameList>
      </b:Author>
      <b:Editor>
        <b:NameList>
          <b:Person>
            <b:Last>Lehrner</b:Last>
            <b:First>C.</b:First>
          </b:Person>
          <b:Person>
            <b:Last>Ohly</b:Last>
            <b:First>Peter</b:First>
            <b:Middle>H.</b:Middle>
          </b:Person>
          <b:Person>
            <b:Last>Rahmstorf</b:Last>
            <b:First>G.</b:First>
          </b:Person>
        </b:NameList>
      </b:Editor>
    </b:Author>
    <b:ConferenceName>Proceedings der 7. Tagung der Deutsche Sektion der Internationalen Gesellschaft fuer Wissensorganisation</b:ConferenceName>
    <b:City>Wuerzburg</b:City>
    <b:Publisher>Ergon Verlag</b:Publisher>
    <b:RefOrder>191</b:RefOrder>
  </b:Source>
  <b:Source>
    <b:Tag>Vra13</b:Tag>
    <b:SourceType>ConferenceProceedings</b:SourceType>
    <b:Guid>{46D40B2E-BDC3-4509-B6E7-860B8691FB45}</b:Guid>
    <b:Author>
      <b:Author>
        <b:NameList>
          <b:Person>
            <b:Last>Vrana</b:Last>
            <b:First>Radovan</b:First>
          </b:Person>
        </b:NameList>
      </b:Author>
    </b:Author>
    <b:Year>2013</b:Year>
    <b:Title>Promotion of Scientific Literacy and Popularization of Science with Support of Libraries and Internet Services</b:Title>
    <b:ConferenceName>Worldwide Commonalities and Challenges in Information Literacy Research and Practice</b:ConferenceName>
    <b:City>Istanbul, Turkey, October 22-25, 2013.</b:City>
    <b:Publisher>European Conference, ECIL</b:Publisher>
    <b:RefOrder>263</b:RefOrder>
  </b:Source>
  <b:Source>
    <b:Tag>Bro05</b:Tag>
    <b:SourceType>Book</b:SourceType>
    <b:Guid>{EC21BD90-85A3-4139-B756-80F0C68EAD67}</b:Guid>
    <b:LCID>hr-HR</b:LCID>
    <b:Author>
      <b:Author>
        <b:NameList>
          <b:Person>
            <b:Last>Brown</b:Last>
            <b:First>Douglas</b:First>
          </b:Person>
          <b:Person>
            <b:Last>Wilson</b:Last>
            <b:First>Scott</b:First>
          </b:Person>
        </b:NameList>
      </b:Author>
    </b:Author>
    <b:Title>The Black Book of Outsourcing</b:Title>
    <b:Year>2005</b:Year>
    <b:City>Hoboken</b:City>
    <b:Publisher>John Wiley &amp; Sons, Inc.</b:Publisher>
    <b:CountryRegion>New Jersey</b:CountryRegion>
    <b:RefOrder>231</b:RefOrder>
  </b:Source>
  <b:Source>
    <b:Tag>Cur99</b:Tag>
    <b:SourceType>ArticleInAPeriodical</b:SourceType>
    <b:Guid>{780D7027-9B0F-4233-9A92-2E543AD6F338}</b:Guid>
    <b:Title>Information Technology Assimilation in Firms: The Influence of Senior Leadership and IT Infrastructures</b:Title>
    <b:PeriodicalTitle>Information Systems Research</b:PeriodicalTitle>
    <b:Year>1999</b:Year>
    <b:Pages>304-327</b:Pages>
    <b:Volume>10</b:Volume>
    <b:StandardNumber>4</b:StandardNumber>
    <b:Author>
      <b:Author>
        <b:NameList>
          <b:Person>
            <b:Last>Armstrong</b:Last>
            <b:First>Curtis</b:First>
            <b:Middle>P.</b:Middle>
          </b:Person>
          <b:Person>
            <b:Last>Sambamurthy</b:Last>
            <b:First>V.</b:First>
          </b:Person>
        </b:NameList>
      </b:Author>
    </b:Author>
    <b:RefOrder>56</b:RefOrder>
  </b:Source>
  <b:Source>
    <b:Tag>Las00</b:Tag>
    <b:SourceType>ConferenceProceedings</b:SourceType>
    <b:Guid>{277D11E3-B39B-4461-A9BD-70D02FFF0A3E}</b:Guid>
    <b:Title>Information (il)literacy</b:Title>
    <b:Year>2000</b:Year>
    <b:Pages>115-124</b:Pages>
    <b:Author>
      <b:Author>
        <b:NameList>
          <b:Person>
            <b:Last>Lasić-Lazić</b:Last>
            <b:First>Jadranka</b:First>
          </b:Person>
          <b:Person>
            <b:Last>Dovedan</b:Last>
            <b:First>Zdravko</b:First>
          </b:Person>
          <b:Person>
            <b:Last>Vučković</b:Last>
            <b:First>Kristina</b:First>
          </b:Person>
        </b:NameList>
      </b:Author>
      <b:Editor>
        <b:NameList>
          <b:Person>
            <b:Last>Banke</b:Last>
            <b:First>Regine</b:First>
            <b:Middle>J.</b:Middle>
          </b:Person>
          <b:Person>
            <b:Last>Fjerbak</b:Last>
            <b:First>Peter</b:First>
          </b:Person>
        </b:NameList>
      </b:Editor>
    </b:Author>
    <b:ConferenceName>Proceedings of the 8th International BOBCATSSS Symposium on Library and Information Science - Access 2000: Intellectual Property vs The Right to Knowledge?</b:ConferenceName>
    <b:City>Krakow</b:City>
    <b:Publisher>Royal School of Library and Information Science</b:Publisher>
    <b:RefOrder>261</b:RefOrder>
  </b:Source>
  <b:Source>
    <b:Tag>Bib91</b:Tag>
    <b:SourceType>Book</b:SourceType>
    <b:Guid>{96542E56-3E86-4C8F-B8E0-65682D8FE619}</b:Guid>
    <b:Title>Biblija</b:Title>
    <b:Year>1991</b:Year>
    <b:City>Zagreb</b:City>
    <b:Publisher>Kršćanska sadašnjiost</b:Publisher>
    <b:RefOrder>78</b:RefOrder>
  </b:Source>
  <b:Source>
    <b:Tag>Las12</b:Tag>
    <b:SourceType>Report</b:SourceType>
    <b:Guid>{1C5229FC-46A0-49D9-BE7C-19381822915A}</b:Guid>
    <b:LCID>hr-HR</b:LCID>
    <b:Title>Izgubljeni u novim obrazovnim okruženjima – pronađeni u informacijskom opismenjivanju</b:Title>
    <b:Year>2012</b:Year>
    <b:Author>
      <b:Author>
        <b:NameList>
          <b:Person>
            <b:Last>Lasić-Lazić</b:Last>
            <b:First>Jadranka</b:First>
          </b:Person>
          <b:Person>
            <b:Last>Špiranec</b:Last>
            <b:First>Sonja</b:First>
          </b:Person>
          <b:Person>
            <b:Last>Zorica</b:Last>
            <b:First>Mihaela</b:First>
            <b:Middle>Banek</b:Middle>
          </b:Person>
        </b:NameList>
      </b:Author>
    </b:Author>
    <b:Publisher>Medijska istraživanja / Media Research</b:Publisher>
    <b:City>Zagreb</b:City>
    <b:Pages>125-142</b:Pages>
    <b:ThesisType>Prethodno priopćenje</b:ThesisType>
    <b:RefOrder>264</b:RefOrder>
  </b:Source>
  <b:Source>
    <b:Tag>Mor14</b:Tag>
    <b:SourceType>JournalArticle</b:SourceType>
    <b:Guid>{05CC7C56-837F-45ED-AB57-BC2DB20856F9}</b:Guid>
    <b:Title>Mornar: Dobri smo jer su Turska i Tajland užasno loši</b:Title>
    <b:Year>2014</b:Year>
    <b:JournalName>Večernji list</b:JournalName>
    <b:Month>studenoga</b:Month>
    <b:Day>20</b:Day>
    <b:URL>http://www.vecernji.hr/techno/mornar-dobri-smo-jer-su-turska-i-tajland-uzasno-losi-974665</b:URL>
    <b:Author>
      <b:Author>
        <b:Corporate>Večernji list</b:Corporate>
      </b:Author>
    </b:Author>
    <b:RefOrder>265</b:RefOrder>
  </b:Source>
  <b:Source>
    <b:Tag>Tho16</b:Tag>
    <b:SourceType>JournalArticle</b:SourceType>
    <b:Guid>{E6C3019C-1FC5-4B34-890D-D37D33D3D31F}</b:Guid>
    <b:Author>
      <b:Author>
        <b:NameList>
          <b:Person>
            <b:Last>Fox-Brewster</b:Last>
            <b:First>Thomas</b:First>
          </b:Person>
        </b:NameList>
      </b:Author>
    </b:Author>
    <b:Title>LAPD Warrant Lets Cops Open Apple iPhone With Owner's Fingerprints</b:Title>
    <b:JournalName>Forbes</b:JournalName>
    <b:Year>2016</b:Year>
    <b:RefOrder>234</b:RefOrder>
  </b:Source>
  <b:Source>
    <b:Tag>Mre16</b:Tag>
    <b:SourceType>ArticleInAPeriodical</b:SourceType>
    <b:Guid>{9A307D6E-B701-42C1-8A08-D4DA69B92257}</b:Guid>
    <b:Title>Održan drugi "Girls in ICT"</b:Title>
    <b:Year>2016</b:Year>
    <b:Pages>25</b:Pages>
    <b:Author>
      <b:Author>
        <b:Corporate>Mreža</b:Corporate>
      </b:Author>
    </b:Author>
    <b:PeriodicalTitle>Mreža: časopis za IT profesionalce</b:PeriodicalTitle>
    <b:Month>Lipanj</b:Month>
    <b:RefOrder>165</b:RefOrder>
  </b:Source>
  <b:Source>
    <b:Tag>Bar08</b:Tag>
    <b:SourceType>ArticleInAPeriodical</b:SourceType>
    <b:Guid>{4B669CED-15EE-4AC9-A9EF-27233F435788}</b:Guid>
    <b:Title>The contribution of intercultural management to the success of international mergers and acquisitions: An analysis of the EADS group</b:Title>
    <b:Year>2008</b:Year>
    <b:Author>
      <b:Author>
        <b:NameList>
          <b:Person>
            <b:Last>Barmeyer</b:Last>
            <b:First>Christoph</b:First>
          </b:Person>
          <b:Person>
            <b:Last>Mayrhofer</b:Last>
            <b:First>Ulrike</b:First>
          </b:Person>
        </b:NameList>
      </b:Author>
    </b:Author>
    <b:PeriodicalTitle>International business review: the official journal of the European International Business Academy</b:PeriodicalTitle>
    <b:Pages>28-38</b:Pages>
    <b:City>Amsterdam</b:City>
    <b:Volume>17</b:Volume>
    <b:RefOrder>106</b:RefOrder>
  </b:Source>
  <b:Source>
    <b:Tag>Flo13</b:Tag>
    <b:SourceType>InternetSite</b:SourceType>
    <b:Guid>{813FDC2B-C9B6-485C-8A9C-AA7D3B29BACA}</b:Guid>
    <b:Title>IT gender salary gap not as dramatic as you think</b:Title>
    <b:Year>2013</b:Year>
    <b:InternetSiteTitle>www.cio.com</b:InternetSiteTitle>
    <b:YearAccessed>2013.</b:YearAccessed>
    <b:MonthAccessed>listopada</b:MonthAccessed>
    <b:DayAccessed>10</b:DayAccessed>
    <b:URL>www.cio.com/article/738771/IT_Gender_Salary_Gap_Not_As_Dramatic_As_You_Think</b:URL>
    <b:Author>
      <b:Author>
        <b:NameList>
          <b:Person>
            <b:Last>Florentine</b:Last>
            <b:First>Sharon</b:First>
          </b:Person>
        </b:NameList>
      </b:Author>
    </b:Author>
    <b:LCID>hr-HR</b:LCID>
    <b:RefOrder>162</b:RefOrder>
  </b:Source>
  <b:Source>
    <b:Tag>Gra12</b:Tag>
    <b:SourceType>ArticleInAPeriodical</b:SourceType>
    <b:Guid>{23A6D64F-9F79-4123-99AC-1EDE2A2E5312}</b:Guid>
    <b:Title>Lost in a Cloud: Overview of Legal Obstacles to the Growth of Cloud Computing</b:Title>
    <b:Year>2012</b:Year>
    <b:LCID>hr-HR</b:LCID>
    <b:Author>
      <b:Author>
        <b:NameList>
          <b:Person>
            <b:Last>Graham</b:Last>
            <b:First>Gregory</b:First>
          </b:Person>
        </b:NameList>
      </b:Author>
      <b:Editor>
        <b:NameList>
          <b:Person>
            <b:Last>Rotar</b:Last>
            <b:First>Nada</b:First>
            <b:Middle>Zgrabljić</b:Middle>
          </b:Person>
        </b:NameList>
      </b:Editor>
    </b:Author>
    <b:PeriodicalTitle>Medijska istraživanja</b:PeriodicalTitle>
    <b:Pages>21-32</b:Pages>
    <b:Volume>18</b:Volume>
    <b:Issue>2</b:Issue>
    <b:RefOrder>223</b:RefOrder>
  </b:Source>
  <b:Source>
    <b:Tag>Ste14</b:Tag>
    <b:SourceType>DocumentFromInternetSite</b:SourceType>
    <b:Guid>{C4FE99C6-95CC-48A1-84C2-1CBFF1AC12A3}</b:Guid>
    <b:Title>Steve Jobs on the Post PC era</b:Title>
    <b:Author>
      <b:Interviewee>
        <b:NameList>
          <b:Person>
            <b:Last>Steve</b:Last>
          </b:Person>
        </b:NameList>
      </b:Interviewee>
      <b:Author>
        <b:NameList>
          <b:Person>
            <b:Last>Jobs</b:Last>
            <b:First>Steve</b:First>
          </b:Person>
        </b:NameList>
      </b:Author>
    </b:Author>
    <b:InternetSiteTitle>YouTube</b:InternetSiteTitle>
    <b:YearAccessed>2014.</b:YearAccessed>
    <b:MonthAccessed>siječnja</b:MonthAccessed>
    <b:DayAccessed>8</b:DayAccessed>
    <b:URL>www.youtube.com/watch?v=YfJ3QxJYsw8</b:URL>
    <b:Year>2013</b:Year>
    <b:LCID>hr-HR</b:LCID>
    <b:RefOrder>215</b:RefOrder>
  </b:Source>
  <b:Source>
    <b:Tag>Hea12</b:Tag>
    <b:SourceType>Interview</b:SourceType>
    <b:Guid>{B542A8FE-9D83-4838-B8BF-A3F920CDA274}</b:Guid>
    <b:LCID>hr-HR</b:LCID>
    <b:Author>
      <b:Interviewee>
        <b:NameList>
          <b:Person>
            <b:Last>Campbell</b:Last>
            <b:First>Heather</b:First>
          </b:Person>
        </b:NameList>
      </b:Interviewee>
    </b:Author>
    <b:Title>Today's CIO and their evolving, future role</b:Title>
    <b:Year>2012</b:Year>
    <b:Month>lipnja</b:Month>
    <b:Day>13</b:Day>
    <b:Publisher>YouTube</b:Publisher>
    <b:Broadcaster>www.youtube.com/watch?v=r4l1PLwfB1M</b:Broadcaster>
    <b:RefOrder>142</b:RefOrder>
  </b:Source>
  <b:Source>
    <b:Tag>CIO16</b:Tag>
    <b:SourceType>InternetSite</b:SourceType>
    <b:Guid>{48AC8F66-BE5A-47FB-A841-A0B8AF195001}</b:Guid>
    <b:Title>The State of the CIO 2016 by the numbers</b:Title>
    <b:Year>2016</b:Year>
    <b:Author>
      <b:Author>
        <b:Corporate>CIO Magazine</b:Corporate>
      </b:Author>
    </b:Author>
    <b:InternetSiteTitle>CXO Media Inc.</b:InternetSiteTitle>
    <b:YearAccessed>2016</b:YearAccessed>
    <b:MonthAccessed>siječnja</b:MonthAccessed>
    <b:DayAccessed>15</b:DayAccessed>
    <b:URL>www.cio.com/article/3031000/cio-role/the-state-of-the-cio-by-the-numbers.html</b:URL>
    <b:RefOrder>116</b:RefOrder>
  </b:Source>
  <b:Source>
    <b:Tag>CIO08</b:Tag>
    <b:SourceType>InternetSite</b:SourceType>
    <b:Guid>{BECAB563-EC0F-44C6-8BC2-0F09AB00B52D}</b:Guid>
    <b:Title>2008 State of the CIO</b:Title>
    <b:Year>2008</b:Year>
    <b:Author>
      <b:Author>
        <b:Corporate>CIO Magazine</b:Corporate>
      </b:Author>
    </b:Author>
    <b:InternetSiteTitle>CXO Media inc.</b:InternetSiteTitle>
    <b:URL>www.cio.com/article/2437498/cio-role/the-state-of-the-cio-2008--the-cio-s-time-to-shine.html</b:URL>
    <b:RefOrder>153</b:RefOrder>
  </b:Source>
  <b:Source>
    <b:Tag>CIO10</b:Tag>
    <b:SourceType>DocumentFromInternetSite</b:SourceType>
    <b:Guid>{71E87766-970E-4E65-A42D-95996A357866}</b:Guid>
    <b:Year>2010</b:Year>
    <b:LCID>hr-HR</b:LCID>
    <b:Author>
      <b:Author>
        <b:Corporate>CIO Magazine</b:Corporate>
      </b:Author>
    </b:Author>
    <b:YearAccessed>2014.</b:YearAccessed>
    <b:MonthAccessed>siječnja</b:MonthAccessed>
    <b:DayAccessed>20</b:DayAccessed>
    <b:URL>www.cio.com/documents/pdfs/StateoftheCIOJanuary2010.pdf</b:URL>
    <b:InternetSiteTitle>CXO Media Inc.</b:InternetSiteTitle>
    <b:Title>2010 State of the CIO</b:Title>
    <b:RefOrder>254</b:RefOrder>
  </b:Source>
  <b:Source>
    <b:Tag>Moj12</b:Tag>
    <b:SourceType>DocumentFromInternetSite</b:SourceType>
    <b:Guid>{5E986E3C-0659-4C6F-AB31-F271014AEE75}</b:Guid>
    <b:Author>
      <b:Author>
        <b:Corporate>MojPosao</b:Corporate>
      </b:Author>
    </b:Author>
    <b:Title>2012. donosi 2% nižu prosječnu plaću</b:Title>
    <b:YearAccessed>2013.</b:YearAccessed>
    <b:MonthAccessed>svibnja</b:MonthAccessed>
    <b:DayAccessed>11</b:DayAccessed>
    <b:URL>www.moj-posao.net//data/files/articles/objavezamedije/visina_placa_u_rh.jpg</b:URL>
    <b:InternetSiteTitle>Moj Posao</b:InternetSiteTitle>
    <b:LCID>hr-HR</b:LCID>
    <b:ProductionCompany>Tau on-line</b:ProductionCompany>
    <b:Year>2012</b:Year>
    <b:RefOrder>256</b:RefOrder>
  </b:Source>
  <b:Source>
    <b:Tag>CIO13ab</b:Tag>
    <b:SourceType>DocumentFromInternetSite</b:SourceType>
    <b:Guid>{3738D313-0CE1-42EC-9AC3-70F599D067F6}</b:Guid>
    <b:Title>2013 State of the CIO</b:Title>
    <b:Year>2013</b:Year>
    <b:Author>
      <b:Author>
        <b:Corporate>CIO Magazine</b:Corporate>
      </b:Author>
    </b:Author>
    <b:InternetSiteTitle>CXO Media Inc.</b:InternetSiteTitle>
    <b:URL>www.cio.com/article/2369307/cio-role/79671-The-State-of-the-CIO-2013.html#slide5</b:URL>
    <b:LCID>hr-HR</b:LCID>
    <b:YearAccessed>2014.</b:YearAccessed>
    <b:MonthAccessed>sijačnja</b:MonthAccessed>
    <b:DayAccessed>20</b:DayAccessed>
    <b:RefOrder>252</b:RefOrder>
  </b:Source>
  <b:Source>
    <b:Tag>CIO14</b:Tag>
    <b:SourceType>DocumentFromInternetSite</b:SourceType>
    <b:Guid>{123B4C59-B5CC-4891-B1DF-AB13DC922EB0}</b:Guid>
    <b:Author>
      <b:Author>
        <b:Corporate>CIO Magazine</b:Corporate>
      </b:Author>
    </b:Author>
    <b:Title>2014 State of the CIO</b:Title>
    <b:InternetSiteTitle>CXO Media Inc.</b:InternetSiteTitle>
    <b:Year>2014</b:Year>
    <b:YearAccessed>2014.</b:YearAccessed>
    <b:MonthAccessed>siječnja</b:MonthAccessed>
    <b:DayAccessed>6</b:DayAccessed>
    <b:URL>www.cio.com/slideshow/detail/133377#slide1</b:URL>
    <b:LCID>hr-HR</b:LCID>
    <b:RefOrder>253</b:RefOrder>
  </b:Source>
  <b:Source>
    <b:Tag>Sta13</b:Tag>
    <b:SourceType>InternetSite</b:SourceType>
    <b:Guid>{D1CAD1D4-F67D-4F40-90E7-7BFE8CD94634}</b:Guid>
    <b:LCID>hr-HR</b:LCID>
    <b:Author>
      <b:Author>
        <b:Corporate>CIO Magazine</b:Corporate>
      </b:Author>
    </b:Author>
    <b:Title>2015 State of the CIO</b:Title>
    <b:Year>2015</b:Year>
    <b:YearAccessed>2015.</b:YearAccessed>
    <b:MonthAccessed>siječnja</b:MonthAccessed>
    <b:DayAccessed>19</b:DayAccessed>
    <b:URL>www.cio.com/article/2862760/cio-role/2015-state-of-the-cio.html#slide2</b:URL>
    <b:InternetSiteTitle>CXO Media Inc.</b:InternetSiteTitle>
    <b:RefOrder>154</b:RefOrder>
  </b:Source>
  <b:Source>
    <b:Tag>Mer12</b:Tag>
    <b:SourceType>InternetSite</b:SourceType>
    <b:Guid>{120DE5B3-C307-4CED-BAFB-880FAD86D4F4}</b:Guid>
    <b:Title>An Encyclopædia Britannica Company</b:Title>
    <b:Year>2012</b:Year>
    <b:InternetSiteTitle>Dictionary</b:InternetSiteTitle>
    <b:URL>www.merriam-webster.com/dictionary/communication</b:URL>
    <b:Author>
      <b:Author>
        <b:Corporate>Webster Inc.</b:Corporate>
      </b:Author>
    </b:Author>
    <b:LCID>hr-HR</b:LCID>
    <b:RefOrder>74</b:RefOrder>
  </b:Source>
  <b:Source>
    <b:Tag>Vio12</b:Tag>
    <b:SourceType>InternetSite</b:SourceType>
    <b:Guid>{8E527EF7-20E2-4FBB-B518-93C45FE08CF0}</b:Guid>
    <b:Author>
      <b:Author>
        <b:NameList>
          <b:Person>
            <b:Last>Violino</b:Last>
            <b:First>Bob</b:First>
          </b:Person>
        </b:NameList>
      </b:Author>
    </b:Author>
    <b:Title>7 outsourcing nightmares -- and how to avoid them</b:Title>
    <b:InternetSiteTitle>InfoWorld.com</b:InternetSiteTitle>
    <b:YearAccessed>2012.</b:YearAccessed>
    <b:MonthAccessed>prosinca</b:MonthAccessed>
    <b:DayAccessed>14</b:DayAccessed>
    <b:URL>www.infoworld.com/t/outsourcing/7-outsourcing-nightmares-and-how-avoid-them-206974</b:URL>
    <b:Year>2012</b:Year>
    <b:RefOrder>232</b:RefOrder>
  </b:Source>
  <b:Source>
    <b:Tag>CIO13a</b:Tag>
    <b:SourceType>InternetSite</b:SourceType>
    <b:Guid>{41F0CF81-1A94-47A2-9BF2-9E4F21ED64DA}</b:Guid>
    <b:LCID>en-GB</b:LCID>
    <b:Author>
      <b:Author>
        <b:Corporate>CIO UK</b:Corporate>
      </b:Author>
    </b:Author>
    <b:Title>CIO 100</b:Title>
    <b:InternetSiteTitle>www.cio.uk</b:InternetSiteTitle>
    <b:Year>2013</b:Year>
    <b:YearAccessed>2013.</b:YearAccessed>
    <b:MonthAccessed>listopada</b:MonthAccessed>
    <b:DayAccessed>12</b:DayAccessed>
    <b:URL>www.cio.co.uk/cio100/2013/top-5-women/</b:URL>
    <b:RefOrder>170</b:RefOrder>
  </b:Source>
  <b:Source>
    <b:Tag>CIO141</b:Tag>
    <b:SourceType>InternetSite</b:SourceType>
    <b:Guid>{875733C1-C947-4194-85F0-9991CC0997B7}</b:Guid>
    <b:Author>
      <b:Author>
        <b:Corporate>CIO DE</b:Corporate>
      </b:Author>
    </b:Author>
    <b:Title>CIO.DE</b:Title>
    <b:InternetSiteTitle>www.cio.de</b:InternetSiteTitle>
    <b:Year>2014</b:Year>
    <b:URL>www.cio.de/p/cio-des-jahres,3958</b:URL>
    <b:RefOrder>173</b:RefOrder>
  </b:Source>
  <b:Source>
    <b:Tag>RezerviranoMjesto4</b:Tag>
    <b:SourceType>InternetSite</b:SourceType>
    <b:Guid>{D9EF4692-CB5D-4006-8BAF-76B6B0FEAF8E}</b:Guid>
    <b:Title>cio.si</b:Title>
    <b:Year>2012</b:Year>
    <b:YearAccessed>2013.</b:YearAccessed>
    <b:URL>www.cio.si/sl/informacija.asp?id_meta_type=29&amp;id_informacija=770</b:URL>
    <b:ProductionCompany>Housing Co.</b:ProductionCompany>
    <b:Author>
      <b:Author>
        <b:Corporate>CIO SI</b:Corporate>
      </b:Author>
    </b:Author>
    <b:MonthAccessed>listopada</b:MonthAccessed>
    <b:DayAccessed>5</b:DayAccessed>
    <b:InternetSiteTitle>www.cio.si</b:InternetSiteTitle>
    <b:LCID>hr-HR</b:LCID>
    <b:RefOrder>174</b:RefOrder>
  </b:Source>
  <b:Source>
    <b:Tag>CIO13</b:Tag>
    <b:SourceType>InternetSite</b:SourceType>
    <b:Guid>{0CBC1DFF-5209-4E73-9A7B-CB5FDB7E84CA}</b:Guid>
    <b:Title>CIO 100</b:Title>
    <b:Year>2012</b:Year>
    <b:YearAccessed>2013.</b:YearAccessed>
    <b:MonthAccessed>ožujka</b:MonthAccessed>
    <b:DayAccessed>16</b:DayAccessed>
    <b:URL>www.cio.co.uk/cio100/2012/top-5-women/</b:URL>
    <b:Author>
      <b:Author>
        <b:Corporate>CIO UK</b:Corporate>
      </b:Author>
    </b:Author>
    <b:LCID>hr-HR</b:LCID>
    <b:InternetSiteTitle>www.cio.uk</b:InternetSiteTitle>
    <b:RefOrder>169</b:RefOrder>
  </b:Source>
  <b:Source>
    <b:Tag>Kri16</b:Tag>
    <b:SourceType>JournalArticle</b:SourceType>
    <b:Guid>{BDE4FE48-051D-4AE2-9FE5-E02A46D0F285}</b:Guid>
    <b:Author>
      <b:Author>
        <b:NameList>
          <b:Person>
            <b:Last>Krištić</b:Last>
            <b:First>Vinko</b:First>
          </b:Person>
        </b:NameList>
      </b:Author>
    </b:Author>
    <b:Title>Ovo mije je škola... Gdje studirati informatiku?</b:Title>
    <b:JournalName>BUG</b:JournalName>
    <b:Year>2016</b:Year>
    <b:Pages>113-125</b:Pages>
    <b:City>Zagreb</b:City>
    <b:Month>svibnja</b:Month>
    <b:Day>10</b:Day>
    <b:RefOrder>257</b:RefOrder>
  </b:Source>
  <b:Source>
    <b:Tag>Joh11</b:Tag>
    <b:SourceType>DocumentFromInternetSite</b:SourceType>
    <b:Guid>{36B2B3FA-6EF7-4784-A2E5-788CFB082C15}</b:Guid>
    <b:Title>RSA makes token offer to worried customers</b:Title>
    <b:InternetSiteTitle>"The Register"</b:InternetSiteTitle>
    <b:YearAccessed>2013.</b:YearAccessed>
    <b:MonthAccessed>ožujka</b:MonthAccessed>
    <b:DayAccessed>3</b:DayAccessed>
    <b:URL>www.theregister.co.uk/2011/06/07/rsa_token_replacement_offer/</b:URL>
    <b:LCID>hr-HR</b:LCID>
    <b:Author>
      <b:Author>
        <b:NameList>
          <b:Person>
            <b:Last>Leyden</b:Last>
            <b:First>John</b:First>
          </b:Person>
        </b:NameList>
      </b:Author>
    </b:Author>
    <b:Year>2011</b:Year>
    <b:RefOrder>209</b:RefOrder>
  </b:Source>
  <b:Source>
    <b:Tag>Mat05</b:Tag>
    <b:SourceType>ArticleInAPeriodical</b:SourceType>
    <b:Guid>{B3F9E1C8-4BA3-49F5-B9CE-98CDDBBAFCFD}</b:Guid>
    <b:Title>Vrednovanje sustava za elektroničko obrazovanje</b:Title>
    <b:Pages>361-364</b:Pages>
    <b:Year>2005</b:Year>
    <b:City>Zagreb</b:City>
    <b:Publisher>Hrvatsko znanstveno društvo za promet</b:Publisher>
    <b:Author>
      <b:Author>
        <b:NameList>
          <b:Person>
            <b:Last>Mateljan</b:Last>
            <b:First>Vladimir</b:First>
          </b:Person>
          <b:Person>
            <b:Last>Grbavac</b:Last>
            <b:First>Vitomir</b:First>
          </b:Person>
          <b:Person>
            <b:Last>Pavlina</b:Last>
            <b:First>Krešimir</b:First>
          </b:Person>
          <b:Person>
            <b:Last>Mandušić</b:Last>
            <b:First>Dubravka</b:First>
          </b:Person>
        </b:NameList>
      </b:Author>
    </b:Author>
    <b:PeriodicalTitle>Suvremeni promet</b:PeriodicalTitle>
    <b:Volume>5</b:Volume>
    <b:RefOrder>222</b:RefOrder>
  </b:Source>
  <b:Source>
    <b:Tag>Rea98</b:Tag>
    <b:SourceType>Book</b:SourceType>
    <b:Guid>{720C7998-0449-4A2A-A833-7CBFFA25C0A7}</b:Guid>
    <b:Title>INTERPERSONALNA KOMUNIKACIJA - Gdje se misli susreću</b:Title>
    <b:Year>1998</b:Year>
    <b:Author>
      <b:Author>
        <b:NameList>
          <b:Person>
            <b:Last>Reardon</b:Last>
            <b:First>Kathleen</b:First>
            <b:Middle>K.</b:Middle>
          </b:Person>
        </b:NameList>
      </b:Author>
      <b:Translator>
        <b:NameList>
          <b:Person>
            <b:Last>Novosel</b:Last>
            <b:First>prof.</b:First>
            <b:Middle>dr. Pavao</b:Middle>
          </b:Person>
        </b:NameList>
      </b:Translator>
    </b:Author>
    <b:City>Zagreb</b:City>
    <b:Publisher>Alinea d.o.o.</b:Publisher>
    <b:LCID>hr-HR</b:LCID>
    <b:RefOrder>76</b:RefOrder>
  </b:Source>
  <b:Source>
    <b:Tag>Sch96</b:Tag>
    <b:SourceType>Book</b:SourceType>
    <b:Guid>{40583CA3-8850-46E4-B4A1-267C2BF18EE6}</b:Guid>
    <b:Author>
      <b:Author>
        <b:NameList>
          <b:Person>
            <b:Last>Schein</b:Last>
            <b:First>Edgar</b:First>
            <b:Middle>H.</b:Middle>
          </b:Person>
        </b:NameList>
      </b:Author>
    </b:Author>
    <b:Title>Organizational Culture and Leadership</b:Title>
    <b:Year>1996</b:Year>
    <b:City>San Francisco</b:City>
    <b:Publisher>Jossey-Bass Publishers</b:Publisher>
    <b:Edition>2.</b:Edition>
    <b:RefOrder>86</b:RefOrder>
  </b:Source>
  <b:Source>
    <b:Tag>Moj11</b:Tag>
    <b:SourceType>ArticleInAPeriodical</b:SourceType>
    <b:Guid>{E8DD15AA-3170-47B2-A112-82D463710A6C}</b:Guid>
    <b:Title>Achieving top management support with business knowledge and role of IT/IS personnel</b:Title>
    <b:PeriodicalTitle>International Journal of Information Management</b:PeriodicalTitle>
    <b:Year>2011</b:Year>
    <b:Pages>428-436</b:Pages>
    <b:Author>
      <b:Author>
        <b:NameList>
          <b:Person>
            <b:Last>Štemberger</b:Last>
            <b:First>Mojca</b:First>
            <b:Middle>Indihar</b:Middle>
          </b:Person>
          <b:Person>
            <b:Last>Manfreda</b:Last>
            <b:First>Anton</b:First>
          </b:Person>
          <b:Person>
            <b:Last>Kovačič</b:Last>
            <b:First>Andrej</b:First>
          </b:Person>
        </b:NameList>
      </b:Author>
    </b:Author>
    <b:Edition>5</b:Edition>
    <b:Volume>31</b:Volume>
    <b:City>Amsterdam</b:City>
    <b:RefOrder>68</b:RefOrder>
  </b:Source>
  <b:Source>
    <b:Tag>Wik</b:Tag>
    <b:SourceType>DocumentFromInternetSite</b:SourceType>
    <b:Guid>{BB442E61-D1F0-4592-800D-2E9622E20E22}</b:Guid>
    <b:Author>
      <b:Author>
        <b:Corporate>Wikimedia Foundation, Inc.</b:Corporate>
      </b:Author>
    </b:Author>
    <b:URL>http://en.wikipedia.org/wiki/Glass_ceiling</b:URL>
    <b:Title>Glass ceiling</b:Title>
    <b:Year>2014</b:Year>
    <b:YearAccessed>2014</b:YearAccessed>
    <b:MonthAccessed>rujna</b:MonthAccessed>
    <b:DayAccessed>1</b:DayAccessed>
    <b:InternetSiteTitle>Wikipedia</b:InternetSiteTitle>
    <b:RefOrder>167</b:RefOrder>
  </b:Source>
  <b:Source>
    <b:Tag>WuJ07</b:Tag>
    <b:SourceType>ArticleInAPeriodical</b:SourceType>
    <b:Guid>{6F5BC762-0BB3-4E34-90AE-3C3DF17B410A}</b:Guid>
    <b:Author>
      <b:Author>
        <b:NameList>
          <b:Person>
            <b:Last>Wu</b:Last>
            <b:First>Jen-Her</b:First>
          </b:Person>
          <b:Person>
            <b:Last>Chen</b:Last>
            <b:First>Yi-Cheng</b:First>
          </b:Person>
          <b:Person>
            <b:Last>Chang</b:Last>
            <b:First>Jack</b:First>
          </b:Person>
        </b:NameList>
      </b:Author>
    </b:Author>
    <b:Title>Critical IS professional activities and skills/knowledge. A perspective of IS managers</b:Title>
    <b:PeriodicalTitle>Computers in Human Behavior Journal</b:PeriodicalTitle>
    <b:Year>2007</b:Year>
    <b:Pages>2945–2965</b:Pages>
    <b:Volume>23</b:Volume>
    <b:Issue>6</b:Issue>
    <b:LCID>hr-HR</b:LCID>
    <b:RefOrder>50</b:RefOrder>
  </b:Source>
  <b:Source>
    <b:Tag>RezerviranoMjesto3</b:Tag>
    <b:SourceType>Book</b:SourceType>
    <b:Guid>{CA5DF88A-708B-4D4D-84CA-15C61F378DD6}</b:Guid>
    <b:Title>Managers and leaders: Are they different?</b:Title>
    <b:Year>1992</b:Year>
    <b:Publisher>Harvard Business Review</b:Publisher>
    <b:Author>
      <b:Author>
        <b:NameList>
          <b:Person>
            <b:Last>Zaleznik</b:Last>
            <b:First>Abraham</b:First>
          </b:Person>
        </b:NameList>
      </b:Author>
    </b:Author>
    <b:City>Boston</b:City>
    <b:CountryRegion>USA</b:CountryRegion>
    <b:RefOrder>94</b:RefOrder>
  </b:Source>
  <b:Source>
    <b:Tag>Gar12</b:Tag>
    <b:SourceType>DocumentFromInternetSite</b:SourceType>
    <b:Guid>{B6B63132-4455-4703-867B-40633239B113}</b:Guid>
    <b:Author>
      <b:Author>
        <b:Corporate>Gartner</b:Corporate>
      </b:Author>
    </b:Author>
    <b:Title>CEO Survey 2012</b:Title>
    <b:Year>2012</b:Year>
    <b:YearAccessed>2013.</b:YearAccessed>
    <b:MonthAccessed>kolovoza</b:MonthAccessed>
    <b:DayAccessed>16</b:DayAccessed>
    <b:URL>www.gartner.com/resId=1957515</b:URL>
    <b:InternetSiteTitle>www.Gartner.com</b:InternetSiteTitle>
    <b:RefOrder>156</b:RefOrder>
  </b:Source>
  <b:Source>
    <b:Tag>UKC15</b:Tag>
    <b:SourceType>InternetSite</b:SourceType>
    <b:Guid>{9FFCA133-2AF2-4A75-A594-C3FD9F26F85C}</b:Guid>
    <b:Author>
      <b:Author>
        <b:Corporate>CIO UK</b:Corporate>
      </b:Author>
    </b:Author>
    <b:Title>CIO 100</b:Title>
    <b:Year>2014</b:Year>
    <b:InternetSiteTitle>www.cio.uk</b:InternetSiteTitle>
    <b:URL>www.cio.co.uk/cio100/</b:URL>
    <b:RefOrder>171</b:RefOrder>
  </b:Source>
  <b:Source>
    <b:Tag>Del04</b:Tag>
    <b:SourceType>DocumentFromInternetSite</b:SourceType>
    <b:Guid>{5DE5A189-4BF9-4813-953B-1BD14501FF82}</b:Guid>
    <b:Author>
      <b:Author>
        <b:Corporate>Deloitte</b:Corporate>
      </b:Author>
    </b:Author>
    <b:Title>CIO 2.0 The changing role of the Chief Information Officer</b:Title>
    <b:Year>2004</b:Year>
    <b:YearAccessed>2013.</b:YearAccessed>
    <b:MonthAccessed>ožujka</b:MonthAccessed>
    <b:DayAccessed>4</b:DayAccessed>
    <b:URL>www.providersedge.com/ehdocs/ehr_articles/CIO_2-The_Changing_Role_of_the_CIO.pdf</b:URL>
    <b:RefOrder>127</b:RefOrder>
  </b:Source>
  <b:Source>
    <b:Tag>IDG13</b:Tag>
    <b:SourceType>InternetSite</b:SourceType>
    <b:Guid>{7065BA9C-7C52-4632-A530-E546FB52A39C}</b:Guid>
    <b:Author>
      <b:Author>
        <b:Corporate>CIO DE</b:Corporate>
      </b:Author>
    </b:Author>
    <b:Title>CIO.DE</b:Title>
    <b:Year>2013</b:Year>
    <b:YearAccessed>2013.</b:YearAccessed>
    <b:MonthAccessed>ožujka</b:MonthAccessed>
    <b:DayAccessed>16</b:DayAccessed>
    <b:URL>www.cio.de/cio_des_jahres/2897578/</b:URL>
    <b:LCID>hr-HR</b:LCID>
    <b:InternetSiteTitle>www.cio.de</b:InternetSiteTitle>
    <b:RefOrder>172</b:RefOrder>
  </b:Source>
  <b:Source>
    <b:Tag>The141</b:Tag>
    <b:SourceType>DocumentFromInternetSite</b:SourceType>
    <b:Guid>{092E0823-BF9A-4533-BC86-465D4CFCDF50}</b:Guid>
    <b:Title>Data Center Efficiency Assessment</b:Title>
    <b:Year>2014</b:Year>
    <b:InternetSiteTitle>www.nrdc.org</b:InternetSiteTitle>
    <b:URL>www.nrdc.org/energy/files/data-center-efficiency-assessment-IP.pdf</b:URL>
    <b:Author>
      <b:Author>
        <b:Corporate>NRDC</b:Corporate>
      </b:Author>
    </b:Author>
    <b:ProductionCompany>The Natural Resources Defense Council</b:ProductionCompany>
    <b:RefOrder>238</b:RefOrder>
  </b:Source>
  <b:Source>
    <b:Tag>IBM082</b:Tag>
    <b:SourceType>DocumentFromInternetSite</b:SourceType>
    <b:Guid>{0DEB7B1E-1C3A-4480-995F-10D75A864B3A}</b:Guid>
    <b:Title>Global CEO survey, the enterprise of the future, implications for</b:Title>
    <b:Year>2008C</b:Year>
    <b:Author>
      <b:Author>
        <b:Corporate>IBM</b:Corporate>
      </b:Author>
    </b:Author>
    <b:URL>www-935.ibm.com/services/us/gbs/bus/pdf/gbe03080-usen-ceo-ls.pdf</b:URL>
    <b:ProductionCompany>IBM Global Services</b:ProductionCompany>
    <b:RefOrder>138</b:RefOrder>
  </b:Source>
  <b:Source>
    <b:Tag>Gar121</b:Tag>
    <b:SourceType>DocumentFromInternetSite</b:SourceType>
    <b:Guid>{D072C24B-B80D-4D27-B6BD-D204B94780E9}</b:Guid>
    <b:LCID>hr-HR</b:LCID>
    <b:Author>
      <b:Author>
        <b:Corporate>Gartner</b:Corporate>
      </b:Author>
    </b:Author>
    <b:Title>Gartner Survey Shows Why Projects Fail</b:Title>
    <b:Year>2012a</b:Year>
    <b:YearAccessed>2013.</b:YearAccessed>
    <b:MonthAccessed>kolovoza</b:MonthAccessed>
    <b:DayAccessed>31</b:DayAccessed>
    <b:URL>www.gartner.com/newsroom/</b:URL>
    <b:ShortTitle>Gartner Survey Shows Why Projects Fail</b:ShortTitle>
    <b:InternetSiteTitle>Gartner web</b:InternetSiteTitle>
    <b:RefOrder>197</b:RefOrder>
  </b:Source>
  <b:Source>
    <b:Tag>GAr13</b:Tag>
    <b:SourceType>DocumentFromInternetSite</b:SourceType>
    <b:Guid>{872B0C62-F9BB-4C92-8284-D3C548F6A439}</b:Guid>
    <b:Author>
      <b:Author>
        <b:Corporate>Gartner</b:Corporate>
      </b:Author>
    </b:Author>
    <b:Title>Gartner Predicts by 2017, Half of Employers will Require Employees to Supply Their Own Device for Work Purposes</b:Title>
    <b:InternetSiteTitle>www.gartner.com</b:InternetSiteTitle>
    <b:Year>2013</b:Year>
    <b:URL>www.gartner.com/newsroom/id/2466615</b:URL>
    <b:RefOrder>235</b:RefOrder>
  </b:Source>
  <b:Source>
    <b:Tag>IBM09a</b:Tag>
    <b:SourceType>DocumentFromInternetSite</b:SourceType>
    <b:Guid>{F3BDCFAD-72C5-419A-A658-8D054F82E859}</b:Guid>
    <b:Author>
      <b:Author>
        <b:Corporate>IBM</b:Corporate>
      </b:Author>
    </b:Author>
    <b:Title>From fear to value: CIO strategies for propelling business through the economic crisis</b:Title>
    <b:InternetSiteTitle>IBM Global Business Services</b:InternetSiteTitle>
    <b:Year>2009a</b:Year>
    <b:URL>www-935.ibm.com/services/in/cio/pdf/ciw03057usen.pdf</b:URL>
    <b:YearAccessed>2014.</b:YearAccessed>
    <b:MonthAccessed>listopada</b:MonthAccessed>
    <b:DayAccessed>10</b:DayAccessed>
    <b:RefOrder>63</b:RefOrder>
  </b:Source>
  <b:Source>
    <b:Tag>Lix13</b:Tag>
    <b:SourceType>DocumentFromInternetSite</b:SourceType>
    <b:Guid>{A771A0DA-DB9C-47AC-B68F-4A25FF71B763}</b:Guid>
    <b:Author>
      <b:Author>
        <b:NameList>
          <b:Person>
            <b:Last>Lixenfeld</b:Last>
            <b:First>Christoph</b:First>
          </b:Person>
        </b:NameList>
      </b:Author>
    </b:Author>
    <b:Title>Gartner rät: CIOs sollten auf die Jagd gehen</b:Title>
    <b:YearAccessed>2013.</b:YearAccessed>
    <b:MonthAccessed>svibnja</b:MonthAccessed>
    <b:URL>www.cio.de/2904582</b:URL>
    <b:ShortTitle>Gartner rät: CIOs sollten auf die Jagd gehen</b:ShortTitle>
    <b:InternetSiteTitle>www.cio.de</b:InternetSiteTitle>
    <b:DayAccessed>8</b:DayAccessed>
    <b:LCID>hr-HR</b:LCID>
    <b:Year>2013</b:Year>
    <b:RefOrder>132</b:RefOrder>
  </b:Source>
  <b:Source>
    <b:Tag>Bre15</b:Tag>
    <b:SourceType>DocumentFromInternetSite</b:SourceType>
    <b:Guid>{34CB8FF5-3D89-4DA1-B712-5650DAD03C6C}</b:Guid>
    <b:Title>Communication between IT and non-IT workers in a state of crisis</b:Title>
    <b:Year>2015</b:Year>
    <b:Author>
      <b:Author>
        <b:NameList>
          <b:Person>
            <b:Last>MCGowan</b:Last>
            <b:First>Brendan</b:First>
          </b:Person>
        </b:NameList>
      </b:Author>
    </b:Author>
    <b:InternetSiteTitle>CIO.com</b:InternetSiteTitle>
    <b:Month>svibnja</b:Month>
    <b:Day>18</b:Day>
    <b:YearAccessed>2015</b:YearAccessed>
    <b:MonthAccessed>svibnja</b:MonthAccessed>
    <b:DayAccessed>31</b:DayAccessed>
    <b:URL>http://www.cio.com/article/2923452/it-organization/communication-between-it-and-non-it-workers-in-a-state-of-crisis.html</b:URL>
    <b:RefOrder>200</b:RefOrder>
  </b:Source>
  <b:Source>
    <b:Tag>Pan12</b:Tag>
    <b:SourceType>DocumentFromInternetSite</b:SourceType>
    <b:Guid>{DA6C945A-2E24-4CE3-89C7-22B44FBBE7C7}</b:Guid>
    <b:Author>
      <b:Author>
        <b:Corporate>Pando networks</b:Corporate>
      </b:Author>
    </b:Author>
    <b:Title>www.pandonetworks.com</b:Title>
    <b:Year>2012</b:Year>
    <b:Month>rujna</b:Month>
    <b:Day>22</b:Day>
    <b:YearAccessed>2012.</b:YearAccessed>
    <b:MonthAccessed>studenog</b:MonthAccessed>
    <b:DayAccessed>8</b:DayAccessed>
    <b:URL>www.pandonetworks.com/company/news/pando-networks-releases-global-internet-speed-study</b:URL>
    <b:RefOrder>244</b:RefOrder>
  </b:Source>
  <b:Source>
    <b:Tag>Gar13</b:Tag>
    <b:SourceType>DocumentFromInternetSite</b:SourceType>
    <b:Guid>{A81509C7-9982-4418-AC4E-109F40AD4490}</b:Guid>
    <b:Author>
      <b:Author>
        <b:Corporate>Gartner</b:Corporate>
      </b:Author>
    </b:Author>
    <b:Title>IT Governance (ITG)</b:Title>
    <b:InternetSiteTitle>Web mjesta tvrtke Gartner www.gartner.com</b:InternetSiteTitle>
    <b:YearAccessed>2013</b:YearAccessed>
    <b:MonthAccessed>prosinca</b:MonthAccessed>
    <b:DayAccessed>20</b:DayAccessed>
    <b:URL>www.gartner.com/it-glossary/it-governance/</b:URL>
    <b:Year>2013</b:Year>
    <b:RefOrder>229</b:RefOrder>
  </b:Source>
  <b:Source>
    <b:Tag>IBM11</b:Tag>
    <b:SourceType>DocumentFromInternetSite</b:SourceType>
    <b:Guid>{650A8069-11A3-495A-A994-0E0D5EA6E074}</b:Guid>
    <b:Author>
      <b:Author>
        <b:Corporate>IBM</b:Corporate>
      </b:Author>
    </b:Author>
    <b:Title>The Essential CIO: Insights from the Global Chief Information Officer Study</b:Title>
    <b:InternetSiteTitle>IBM Global Business Services</b:InternetSiteTitle>
    <b:Year>2011</b:Year>
    <b:YearAccessed>2013.</b:YearAccessed>
    <b:MonthAccessed>ožujka</b:MonthAccessed>
    <b:DayAccessed>4</b:DayAccessed>
    <b:URL>www-304.ibm.com/businesscenter/cpe/download0/218842/2011mmciostudy.pdf</b:URL>
    <b:RefOrder>129</b:RefOrder>
  </b:Source>
  <b:Source>
    <b:Tag>IBM8C</b:Tag>
    <b:SourceType>DocumentFromInternetSite</b:SourceType>
    <b:Guid>{DFC5BC56-E01A-4E9F-BD71-3BD2FD8CA6B6}</b:Guid>
    <b:Title>The new CIO: insights from the Center for CIO Leadership</b:Title>
    <b:Year>2008C</b:Year>
    <b:Author>
      <b:Author>
        <b:Corporate>IBM</b:Corporate>
      </b:Author>
    </b:Author>
    <b:InternetSiteTitle>IBM Global Business Services</b:InternetSiteTitle>
    <b:URL>www-05.ibm.com/it/ciopolis/cioforum/Center_For_CIO_Leadership.pdf</b:URL>
    <b:YearAccessed>2013.</b:YearAccessed>
    <b:MonthAccessed>ožujka</b:MonthAccessed>
    <b:DayAccessed>4</b:DayAccessed>
    <b:RefOrder>199</b:RefOrder>
  </b:Source>
  <b:Source>
    <b:Tag>GFK13</b:Tag>
    <b:SourceType>InternetSite</b:SourceType>
    <b:Guid>{7C3F7B85-11FE-4AA6-AF56-EC2F8FA3FE46}</b:Guid>
    <b:Author>
      <b:Author>
        <b:Corporate>GfK Croatia</b:Corporate>
      </b:Author>
    </b:Author>
    <b:Title>Tržište telekomunikacija nastavlja s vodećom ulogom u ukupnom tržištu tehničkih dobara</b:Title>
    <b:InternetSiteTitle>www.gfk.hr</b:InternetSiteTitle>
    <b:Year>2014</b:Year>
    <b:YearAccessed>2013.</b:YearAccessed>
    <b:MonthAccessed>listopada</b:MonthAccessed>
    <b:DayAccessed>18</b:DayAccessed>
    <b:URL>www.gfk.hr/public_relations/press/press_articles/011151/index.hr.html</b:URL>
    <b:RefOrder>214</b:RefOrder>
  </b:Source>
  <b:Source>
    <b:Tag>www15</b:Tag>
    <b:SourceType>InternetSite</b:SourceType>
    <b:Guid>{8078A4FB-86AE-4043-9E01-857DAAED4BE9}</b:Guid>
    <b:Title>www.ookla.com</b:Title>
    <b:URL>www.ookla.com/download/2,30/Croatia/</b:URL>
    <b:Author>
      <b:Author>
        <b:Corporate>Ookla</b:Corporate>
      </b:Author>
    </b:Author>
    <b:YearAccessed>2015.</b:YearAccessed>
    <b:MonthAccessed>lipnja</b:MonthAccessed>
    <b:DayAccessed>24</b:DayAccessed>
    <b:Year>2015</b:Year>
    <b:RefOrder>245</b:RefOrder>
  </b:Source>
  <b:Source>
    <b:Tag>Kri11</b:Tag>
    <b:SourceType>InternetSite</b:SourceType>
    <b:Guid>{DDA959F0-4181-46E9-93EB-918B8A4F050C}</b:Guid>
    <b:LCID>hr-HR</b:LCID>
    <b:Author>
      <b:Author>
        <b:NameList>
          <b:Person>
            <b:Last>Burnham</b:Last>
            <b:First>Kristin</b:First>
          </b:Person>
          <b:Person>
            <b:Last>Kröger</b:Last>
            <b:First>Kolja</b:First>
          </b:Person>
        </b:NameList>
      </b:Author>
    </b:Author>
    <b:Title>Die Skills für den CIO der Zukunft: Die 4 neuen Rollen des CIO</b:Title>
    <b:Year>2011</b:Year>
    <b:Month>travnja</b:Month>
    <b:Day>8</b:Day>
    <b:YearAccessed>2013.</b:YearAccessed>
    <b:MonthAccessed>ožujka</b:MonthAccessed>
    <b:DayAccessed>15</b:DayAccessed>
    <b:URL>www.cio.de/karriere/2267258/</b:URL>
    <b:InternetSiteTitle>www.CIO.de</b:InternetSiteTitle>
    <b:RefOrder>21</b:RefOrder>
  </b:Source>
  <b:Source>
    <b:Tag>And131</b:Tag>
    <b:SourceType>DocumentFromInternetSite</b:SourceType>
    <b:Guid>{5CDF8E69-3B16-4B6A-995A-E6787CA86F3A}</b:Guid>
    <b:Author>
      <b:Author>
        <b:NameList>
          <b:Person>
            <b:Last>König</b:Last>
            <b:First>Andrea</b:First>
          </b:Person>
        </b:NameList>
      </b:Author>
    </b:Author>
    <b:Title>112.000 Euro für den IT-Leiter</b:Title>
    <b:ProductionCompany>IDG Business Media GmbH</b:ProductionCompany>
    <b:YearAccessed>2013.</b:YearAccessed>
    <b:MonthAccessed>rujna</b:MonthAccessed>
    <b:DayAccessed>4</b:DayAccessed>
    <b:URL>www.cio.de/karriere/2925657/</b:URL>
    <b:ShortTitle>Kienbaum analysiert IT-Gehälter, 112.000 Euro für den IT-Leiter</b:ShortTitle>
    <b:InternetSiteTitle>www.CIO.de</b:InternetSiteTitle>
    <b:LCID>hr-HR</b:LCID>
    <b:Year>2013</b:Year>
    <b:RefOrder>255</b:RefOrder>
  </b:Source>
  <b:Source>
    <b:Tag>Fri01</b:Tag>
    <b:SourceType>Book</b:SourceType>
    <b:Guid>{0BD4908B-3C55-4D3E-A79D-679CD7747599}</b:Guid>
    <b:LCID>hr-HR</b:LCID>
    <b:Author>
      <b:Author>
        <b:NameList>
          <b:Person>
            <b:Last>Schulz von Thun</b:Last>
            <b:First>F.</b:First>
          </b:Person>
        </b:NameList>
      </b:Author>
    </b:Author>
    <b:Title>Kako međusobno razgovaramo I.: Smetnje i razjašnjenja</b:Title>
    <b:Year>2001</b:Year>
    <b:City>Zagreb</b:City>
    <b:Publisher>Erudita</b:Publisher>
    <b:RefOrder>80</b:RefOrder>
  </b:Source>
  <b:Source>
    <b:Tag>Gar122</b:Tag>
    <b:SourceType>Report</b:SourceType>
    <b:Guid>{2764311A-2ABF-445F-8C9B-D3DA2A6D1C07}</b:Guid>
    <b:Title>Gartner survey reveals evolution of ITAM leadership skills is central to success</b:Title>
    <b:Year>2012</b:Year>
    <b:Author>
      <b:Author>
        <b:Corporate>Gartner</b:Corporate>
      </b:Author>
    </b:Author>
    <b:Publisher>Gartner</b:Publisher>
    <b:City>Stamford, USA</b:City>
    <b:RefOrder>283</b:RefOrder>
  </b:Source>
</b:Sources>
</file>

<file path=customXml/itemProps1.xml><?xml version="1.0" encoding="utf-8"?>
<ds:datastoreItem xmlns:ds="http://schemas.openxmlformats.org/officeDocument/2006/customXml" ds:itemID="{4491EA87-8D60-451E-9B59-A475B97F5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Rad_Mijo-PrijeLekture-31_07_2016</Template>
  <TotalTime>0</TotalTime>
  <Pages>78</Pages>
  <Words>85910</Words>
  <Characters>489691</Characters>
  <Application>Microsoft Office Word</Application>
  <DocSecurity>0</DocSecurity>
  <Lines>4080</Lines>
  <Paragraphs>1148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574453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Nada Zgrabljić Rotar</cp:lastModifiedBy>
  <cp:revision>2</cp:revision>
  <cp:lastPrinted>2016-09-20T16:38:00Z</cp:lastPrinted>
  <dcterms:created xsi:type="dcterms:W3CDTF">2017-06-14T10:59:00Z</dcterms:created>
  <dcterms:modified xsi:type="dcterms:W3CDTF">2017-06-14T10:59:00Z</dcterms:modified>
</cp:coreProperties>
</file>